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9D" w:rsidRDefault="006B469D" w:rsidP="006B469D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6B469D" w:rsidRDefault="006B469D" w:rsidP="006B469D">
      <w:pPr>
        <w:jc w:val="center"/>
        <w:rPr>
          <w:b/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02.10.2013 №567.</w:t>
      </w:r>
      <w:proofErr w:type="gramEnd"/>
    </w:p>
    <w:p w:rsidR="006B469D" w:rsidRDefault="006B469D" w:rsidP="006B469D">
      <w:pPr>
        <w:ind w:firstLine="709"/>
        <w:jc w:val="both"/>
        <w:rPr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Pr="00695FB9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60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229"/>
      </w:tblGrid>
      <w:tr w:rsidR="004F33BB" w:rsidRPr="00127F45" w:rsidTr="000C1A57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EA" w:rsidRPr="00127F45" w:rsidRDefault="004F33BB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№</w:t>
            </w:r>
          </w:p>
          <w:p w:rsidR="004F33BB" w:rsidRPr="00127F45" w:rsidRDefault="00F747EA" w:rsidP="00F747E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27F45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27F45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127F45" w:rsidRDefault="00A31DF9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127F45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127F45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127F45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127F45" w:rsidRDefault="006470CB" w:rsidP="006470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шт.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127F45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127F45" w:rsidTr="000C1A57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127F45" w:rsidRDefault="004F33BB" w:rsidP="00093E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127F45" w:rsidRDefault="004F33BB" w:rsidP="00093E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127F45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27F45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469D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6B469D" w:rsidP="0057690D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69D" w:rsidRPr="00CC5D2D" w:rsidRDefault="002D0EB6" w:rsidP="00F1340D">
            <w:pPr>
              <w:rPr>
                <w:color w:val="000000"/>
                <w:sz w:val="20"/>
                <w:szCs w:val="20"/>
              </w:rPr>
            </w:pPr>
            <w:r w:rsidRPr="005F6195">
              <w:rPr>
                <w:color w:val="000000"/>
                <w:sz w:val="18"/>
                <w:szCs w:val="18"/>
              </w:rPr>
              <w:t>Тонер-картридж TK-1170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CC5D2D" w:rsidRDefault="001B0C3E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1B0C3E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127F45" w:rsidRDefault="001B0C3E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1B0C3E" w:rsidP="00661FC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1B0C3E" w:rsidP="00AE3831">
            <w:pPr>
              <w:jc w:val="center"/>
              <w:rPr>
                <w:color w:val="000000"/>
                <w:sz w:val="20"/>
                <w:szCs w:val="20"/>
              </w:rPr>
            </w:pPr>
            <w:r w:rsidRPr="001B0C3E">
              <w:rPr>
                <w:color w:val="000000"/>
                <w:sz w:val="20"/>
                <w:szCs w:val="20"/>
              </w:rPr>
              <w:t>173.20508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1B0C3E" w:rsidP="00F072FA">
            <w:pPr>
              <w:jc w:val="center"/>
              <w:rPr>
                <w:color w:val="000000"/>
                <w:sz w:val="20"/>
                <w:szCs w:val="20"/>
              </w:rPr>
            </w:pPr>
            <w:r w:rsidRPr="001B0C3E">
              <w:rPr>
                <w:color w:val="000000"/>
                <w:sz w:val="20"/>
                <w:szCs w:val="20"/>
              </w:rPr>
              <w:t>1.88%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2D0EB6" w:rsidRDefault="002D0EB6" w:rsidP="00F00C1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127F45" w:rsidRDefault="001B0C3E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64400.00</w:t>
            </w:r>
          </w:p>
        </w:tc>
      </w:tr>
      <w:tr w:rsidR="006470CB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127F45" w:rsidRDefault="006470CB" w:rsidP="005769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CB" w:rsidRDefault="002D0EB6" w:rsidP="00F1340D">
            <w:pPr>
              <w:rPr>
                <w:color w:val="000000"/>
                <w:sz w:val="20"/>
                <w:szCs w:val="20"/>
              </w:rPr>
            </w:pPr>
            <w:r w:rsidRPr="005F6195">
              <w:rPr>
                <w:color w:val="000000"/>
                <w:sz w:val="18"/>
                <w:szCs w:val="18"/>
              </w:rPr>
              <w:t>Тонер-картридж TK-</w:t>
            </w:r>
            <w:r>
              <w:rPr>
                <w:color w:val="000000"/>
                <w:sz w:val="18"/>
                <w:szCs w:val="18"/>
              </w:rPr>
              <w:t>63</w:t>
            </w:r>
            <w:r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Default="001B0C3E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Default="001B0C3E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Default="001B0C3E" w:rsidP="00CC5D2D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1B0C3E" w:rsidP="00661FCF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1B0C3E" w:rsidP="00AE3831">
            <w:pPr>
              <w:jc w:val="center"/>
              <w:rPr>
                <w:color w:val="000000"/>
                <w:sz w:val="20"/>
                <w:szCs w:val="20"/>
              </w:rPr>
            </w:pPr>
            <w:r w:rsidRPr="001B0C3E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CB" w:rsidRPr="00656B94" w:rsidRDefault="001B0C3E" w:rsidP="00F072FA">
            <w:pPr>
              <w:jc w:val="center"/>
              <w:rPr>
                <w:color w:val="000000"/>
                <w:sz w:val="20"/>
                <w:szCs w:val="20"/>
              </w:rPr>
            </w:pPr>
            <w:r w:rsidRPr="001B0C3E">
              <w:rPr>
                <w:color w:val="000000"/>
                <w:sz w:val="20"/>
                <w:szCs w:val="20"/>
              </w:rPr>
              <w:t>1.69%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2D0EB6" w:rsidRDefault="002D0EB6" w:rsidP="00F00C1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0CB" w:rsidRPr="00656B94" w:rsidRDefault="001B0C3E" w:rsidP="00CC6378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C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35600.00</w:t>
            </w:r>
          </w:p>
        </w:tc>
      </w:tr>
      <w:tr w:rsidR="00F14707" w:rsidRPr="00127F45" w:rsidTr="00E042E6">
        <w:trPr>
          <w:cantSplit/>
          <w:trHeight w:val="415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07" w:rsidRPr="00127F45" w:rsidRDefault="006B469D" w:rsidP="00F072FA">
            <w:pPr>
              <w:jc w:val="right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707" w:rsidRPr="00127F45" w:rsidRDefault="001B0C3E" w:rsidP="00CC5D2D">
            <w:pPr>
              <w:jc w:val="center"/>
              <w:rPr>
                <w:color w:val="000000"/>
                <w:sz w:val="20"/>
                <w:szCs w:val="20"/>
              </w:rPr>
            </w:pPr>
            <w:r w:rsidRPr="001B0C3E">
              <w:rPr>
                <w:color w:val="000000"/>
                <w:sz w:val="20"/>
                <w:szCs w:val="20"/>
              </w:rPr>
              <w:t>100 000</w:t>
            </w:r>
            <w:bookmarkStart w:id="0" w:name="_GoBack"/>
            <w:bookmarkEnd w:id="0"/>
          </w:p>
        </w:tc>
      </w:tr>
    </w:tbl>
    <w:p w:rsidR="005D6DA5" w:rsidRDefault="005D6DA5" w:rsidP="00355291">
      <w:pPr>
        <w:jc w:val="both"/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rPr>
          <w:sz w:val="22"/>
          <w:szCs w:val="22"/>
        </w:rPr>
      </w:pPr>
      <w:r>
        <w:rPr>
          <w:szCs w:val="22"/>
        </w:rPr>
        <w:br w:type="page"/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8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6B469D" w:rsidRDefault="006B469D" w:rsidP="006B469D">
      <w:pPr>
        <w:ind w:firstLine="709"/>
        <w:jc w:val="both"/>
        <w:rPr>
          <w:szCs w:val="22"/>
        </w:rPr>
      </w:pPr>
    </w:p>
    <w:p w:rsidR="005D6DA5" w:rsidRPr="00241C0A" w:rsidRDefault="005D6DA5" w:rsidP="006B469D">
      <w:pPr>
        <w:ind w:firstLine="709"/>
        <w:jc w:val="both"/>
        <w:rPr>
          <w:szCs w:val="22"/>
        </w:rPr>
      </w:pPr>
    </w:p>
    <w:sectPr w:rsidR="005D6DA5" w:rsidRPr="00241C0A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16DCB"/>
    <w:rsid w:val="00093EBA"/>
    <w:rsid w:val="000A0787"/>
    <w:rsid w:val="000A7952"/>
    <w:rsid w:val="000C1A57"/>
    <w:rsid w:val="000E4410"/>
    <w:rsid w:val="000F5C5A"/>
    <w:rsid w:val="00117891"/>
    <w:rsid w:val="00120003"/>
    <w:rsid w:val="00124074"/>
    <w:rsid w:val="00127F45"/>
    <w:rsid w:val="00143287"/>
    <w:rsid w:val="00161425"/>
    <w:rsid w:val="00184397"/>
    <w:rsid w:val="001A0AEB"/>
    <w:rsid w:val="001A426C"/>
    <w:rsid w:val="001B0C3E"/>
    <w:rsid w:val="001D4F92"/>
    <w:rsid w:val="0020378F"/>
    <w:rsid w:val="00241C0A"/>
    <w:rsid w:val="0024698A"/>
    <w:rsid w:val="00251C81"/>
    <w:rsid w:val="00252EEC"/>
    <w:rsid w:val="002607C7"/>
    <w:rsid w:val="002621CF"/>
    <w:rsid w:val="002626EB"/>
    <w:rsid w:val="002626FE"/>
    <w:rsid w:val="002D0EB6"/>
    <w:rsid w:val="002F07AE"/>
    <w:rsid w:val="003306C8"/>
    <w:rsid w:val="00332373"/>
    <w:rsid w:val="00351A75"/>
    <w:rsid w:val="00352838"/>
    <w:rsid w:val="00355291"/>
    <w:rsid w:val="00372717"/>
    <w:rsid w:val="003914BE"/>
    <w:rsid w:val="003C01E5"/>
    <w:rsid w:val="003D05A1"/>
    <w:rsid w:val="003D4D53"/>
    <w:rsid w:val="003E34A5"/>
    <w:rsid w:val="003E48FB"/>
    <w:rsid w:val="00402F0B"/>
    <w:rsid w:val="00405381"/>
    <w:rsid w:val="00406584"/>
    <w:rsid w:val="00414132"/>
    <w:rsid w:val="00425051"/>
    <w:rsid w:val="00430587"/>
    <w:rsid w:val="004667A2"/>
    <w:rsid w:val="00471486"/>
    <w:rsid w:val="00497A00"/>
    <w:rsid w:val="004D10AD"/>
    <w:rsid w:val="004E39D9"/>
    <w:rsid w:val="004E7899"/>
    <w:rsid w:val="004F33BB"/>
    <w:rsid w:val="0051239C"/>
    <w:rsid w:val="00513B6C"/>
    <w:rsid w:val="00521A4C"/>
    <w:rsid w:val="005341F4"/>
    <w:rsid w:val="00547599"/>
    <w:rsid w:val="005514C6"/>
    <w:rsid w:val="00562054"/>
    <w:rsid w:val="00572FE8"/>
    <w:rsid w:val="0057690D"/>
    <w:rsid w:val="005902CE"/>
    <w:rsid w:val="00590705"/>
    <w:rsid w:val="005A491F"/>
    <w:rsid w:val="005A7A79"/>
    <w:rsid w:val="005D5C52"/>
    <w:rsid w:val="005D6DA5"/>
    <w:rsid w:val="005E2D41"/>
    <w:rsid w:val="006470CB"/>
    <w:rsid w:val="006472AD"/>
    <w:rsid w:val="00656B94"/>
    <w:rsid w:val="00661FCF"/>
    <w:rsid w:val="006650EA"/>
    <w:rsid w:val="00694DBF"/>
    <w:rsid w:val="00695FB9"/>
    <w:rsid w:val="006A601E"/>
    <w:rsid w:val="006B1D2A"/>
    <w:rsid w:val="006B469D"/>
    <w:rsid w:val="006B78E9"/>
    <w:rsid w:val="006C18F3"/>
    <w:rsid w:val="006F1C75"/>
    <w:rsid w:val="006F779D"/>
    <w:rsid w:val="00707F11"/>
    <w:rsid w:val="00714AC8"/>
    <w:rsid w:val="00733D61"/>
    <w:rsid w:val="007471B7"/>
    <w:rsid w:val="00752A39"/>
    <w:rsid w:val="00754D4E"/>
    <w:rsid w:val="00755923"/>
    <w:rsid w:val="00766A93"/>
    <w:rsid w:val="00771FDD"/>
    <w:rsid w:val="007720E1"/>
    <w:rsid w:val="0078668A"/>
    <w:rsid w:val="007A005F"/>
    <w:rsid w:val="007C10E3"/>
    <w:rsid w:val="007C1459"/>
    <w:rsid w:val="007E1E95"/>
    <w:rsid w:val="007F36E1"/>
    <w:rsid w:val="00802888"/>
    <w:rsid w:val="00804390"/>
    <w:rsid w:val="00822A2F"/>
    <w:rsid w:val="00835338"/>
    <w:rsid w:val="008375D3"/>
    <w:rsid w:val="00852986"/>
    <w:rsid w:val="00857C60"/>
    <w:rsid w:val="00880900"/>
    <w:rsid w:val="00892A64"/>
    <w:rsid w:val="00893082"/>
    <w:rsid w:val="00896681"/>
    <w:rsid w:val="0089786D"/>
    <w:rsid w:val="008A6686"/>
    <w:rsid w:val="008C104C"/>
    <w:rsid w:val="008D52E3"/>
    <w:rsid w:val="008D6D57"/>
    <w:rsid w:val="008E4AA3"/>
    <w:rsid w:val="008E53C8"/>
    <w:rsid w:val="00907C07"/>
    <w:rsid w:val="00915288"/>
    <w:rsid w:val="00920168"/>
    <w:rsid w:val="009202BE"/>
    <w:rsid w:val="009275DD"/>
    <w:rsid w:val="00932D3A"/>
    <w:rsid w:val="00935908"/>
    <w:rsid w:val="00953E39"/>
    <w:rsid w:val="00962B9D"/>
    <w:rsid w:val="009826A4"/>
    <w:rsid w:val="0098763E"/>
    <w:rsid w:val="00A004BD"/>
    <w:rsid w:val="00A312E3"/>
    <w:rsid w:val="00A31DF9"/>
    <w:rsid w:val="00A45E2E"/>
    <w:rsid w:val="00A8070A"/>
    <w:rsid w:val="00A8721B"/>
    <w:rsid w:val="00AC3D2B"/>
    <w:rsid w:val="00AE3831"/>
    <w:rsid w:val="00B02717"/>
    <w:rsid w:val="00B222A8"/>
    <w:rsid w:val="00B609D2"/>
    <w:rsid w:val="00B70F07"/>
    <w:rsid w:val="00B80394"/>
    <w:rsid w:val="00B932A5"/>
    <w:rsid w:val="00B97F42"/>
    <w:rsid w:val="00BA0E0D"/>
    <w:rsid w:val="00BA5360"/>
    <w:rsid w:val="00BB0F69"/>
    <w:rsid w:val="00BB3E13"/>
    <w:rsid w:val="00BB4032"/>
    <w:rsid w:val="00BC568D"/>
    <w:rsid w:val="00BE5D19"/>
    <w:rsid w:val="00BF3713"/>
    <w:rsid w:val="00C0145E"/>
    <w:rsid w:val="00C32DC8"/>
    <w:rsid w:val="00C3531A"/>
    <w:rsid w:val="00C40458"/>
    <w:rsid w:val="00C647B2"/>
    <w:rsid w:val="00C77C65"/>
    <w:rsid w:val="00CA664F"/>
    <w:rsid w:val="00CB4BF4"/>
    <w:rsid w:val="00CC5D2D"/>
    <w:rsid w:val="00CC6378"/>
    <w:rsid w:val="00CD1AF8"/>
    <w:rsid w:val="00CE756E"/>
    <w:rsid w:val="00D00BF8"/>
    <w:rsid w:val="00D47445"/>
    <w:rsid w:val="00D56253"/>
    <w:rsid w:val="00D62A13"/>
    <w:rsid w:val="00DA45E9"/>
    <w:rsid w:val="00DA608A"/>
    <w:rsid w:val="00DA6405"/>
    <w:rsid w:val="00DC14F4"/>
    <w:rsid w:val="00E030C4"/>
    <w:rsid w:val="00E042E6"/>
    <w:rsid w:val="00E05AAE"/>
    <w:rsid w:val="00E20A3A"/>
    <w:rsid w:val="00E326F0"/>
    <w:rsid w:val="00E544AB"/>
    <w:rsid w:val="00E94634"/>
    <w:rsid w:val="00EA7B34"/>
    <w:rsid w:val="00EC55E7"/>
    <w:rsid w:val="00EC776A"/>
    <w:rsid w:val="00ED2297"/>
    <w:rsid w:val="00ED2B53"/>
    <w:rsid w:val="00EE4B33"/>
    <w:rsid w:val="00EF08AF"/>
    <w:rsid w:val="00F03D98"/>
    <w:rsid w:val="00F072FA"/>
    <w:rsid w:val="00F1340D"/>
    <w:rsid w:val="00F14707"/>
    <w:rsid w:val="00F26D24"/>
    <w:rsid w:val="00F637D7"/>
    <w:rsid w:val="00F747EA"/>
    <w:rsid w:val="00F80B44"/>
    <w:rsid w:val="00F90DA2"/>
    <w:rsid w:val="00F966D8"/>
    <w:rsid w:val="00FA1C3A"/>
    <w:rsid w:val="00FA28F5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C7A7085A</Template>
  <TotalTime>816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187</cp:revision>
  <cp:lastPrinted>2022-02-07T08:45:00Z</cp:lastPrinted>
  <dcterms:created xsi:type="dcterms:W3CDTF">2018-03-02T07:45:00Z</dcterms:created>
  <dcterms:modified xsi:type="dcterms:W3CDTF">2026-08-13T13:14:00Z</dcterms:modified>
</cp:coreProperties>
</file>