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AFB" w:rsidRPr="00B5464C" w:rsidRDefault="00C03F17" w:rsidP="00C03F17">
      <w:pPr>
        <w:pStyle w:val="1"/>
        <w:tabs>
          <w:tab w:val="left" w:pos="2429"/>
          <w:tab w:val="center" w:pos="4960"/>
          <w:tab w:val="center" w:pos="5102"/>
          <w:tab w:val="left" w:pos="8708"/>
        </w:tabs>
        <w:spacing w:before="0" w:after="0" w:line="260" w:lineRule="exact"/>
        <w:jc w:val="left"/>
        <w:rPr>
          <w:sz w:val="24"/>
          <w:szCs w:val="24"/>
        </w:rPr>
      </w:pPr>
      <w:r>
        <w:rPr>
          <w:sz w:val="24"/>
          <w:szCs w:val="24"/>
        </w:rPr>
        <w:tab/>
      </w:r>
      <w:r>
        <w:rPr>
          <w:sz w:val="24"/>
          <w:szCs w:val="24"/>
        </w:rPr>
        <w:tab/>
      </w:r>
      <w:r w:rsidR="009A5AFB" w:rsidRPr="00B5464C">
        <w:rPr>
          <w:sz w:val="24"/>
          <w:szCs w:val="24"/>
        </w:rPr>
        <w:t>Государственный контракт</w:t>
      </w:r>
      <w:r>
        <w:rPr>
          <w:sz w:val="24"/>
          <w:szCs w:val="24"/>
        </w:rPr>
        <w:tab/>
      </w:r>
    </w:p>
    <w:p w:rsidR="009A5AFB" w:rsidRPr="00B5464C" w:rsidRDefault="009A5AFB" w:rsidP="000D16A1">
      <w:pPr>
        <w:spacing w:after="0" w:line="260" w:lineRule="exact"/>
        <w:jc w:val="center"/>
        <w:rPr>
          <w:b/>
        </w:rPr>
      </w:pPr>
      <w:r w:rsidRPr="00B5464C">
        <w:rPr>
          <w:b/>
        </w:rPr>
        <w:t>на оказание услуг по поверке средств измерений</w:t>
      </w:r>
    </w:p>
    <w:p w:rsidR="00137F79" w:rsidRPr="00E13D2C" w:rsidRDefault="00971BF5" w:rsidP="000D16A1">
      <w:pPr>
        <w:spacing w:after="0" w:line="260" w:lineRule="exact"/>
        <w:jc w:val="center"/>
      </w:pPr>
      <w:r w:rsidRPr="00E13D2C">
        <w:t>№</w:t>
      </w:r>
      <w:r w:rsidR="00137F79" w:rsidRPr="00E13D2C">
        <w:t xml:space="preserve"> </w:t>
      </w:r>
      <w:r w:rsidRPr="00E13D2C">
        <w:t>__________________________</w:t>
      </w:r>
      <w:r w:rsidR="00137F79" w:rsidRPr="00E13D2C">
        <w:t xml:space="preserve"> </w:t>
      </w:r>
    </w:p>
    <w:p w:rsidR="009A5AFB" w:rsidRPr="001D4BDD" w:rsidRDefault="009A5AFB" w:rsidP="000D16A1">
      <w:pPr>
        <w:spacing w:after="0" w:line="260" w:lineRule="exact"/>
      </w:pPr>
      <w:r w:rsidRPr="001D4BDD">
        <w:t xml:space="preserve">г. Иркутск                                                                                          </w:t>
      </w:r>
      <w:r w:rsidR="00A91EAD">
        <w:t xml:space="preserve"> </w:t>
      </w:r>
      <w:r w:rsidRPr="001D4BDD">
        <w:t xml:space="preserve">   «</w:t>
      </w:r>
      <w:r w:rsidRPr="00250358">
        <w:t>____</w:t>
      </w:r>
      <w:r w:rsidRPr="001D4BDD">
        <w:t xml:space="preserve">» </w:t>
      </w:r>
      <w:r w:rsidRPr="00250358">
        <w:t>_____________</w:t>
      </w:r>
      <w:r w:rsidRPr="001D4BDD">
        <w:t>202</w:t>
      </w:r>
      <w:r w:rsidR="009720CB">
        <w:t>6</w:t>
      </w:r>
      <w:r w:rsidRPr="001D4BDD">
        <w:t xml:space="preserve"> г.</w:t>
      </w:r>
    </w:p>
    <w:p w:rsidR="00C67E53" w:rsidRPr="001D4BDD" w:rsidRDefault="00C67E53" w:rsidP="000D16A1">
      <w:pPr>
        <w:spacing w:after="0" w:line="260" w:lineRule="exact"/>
        <w:rPr>
          <w:b/>
        </w:rPr>
      </w:pPr>
    </w:p>
    <w:p w:rsidR="008A6425" w:rsidRDefault="00463CCE" w:rsidP="000D16A1">
      <w:pPr>
        <w:spacing w:after="0" w:line="260" w:lineRule="exact"/>
        <w:ind w:firstLine="708"/>
      </w:pPr>
      <w:proofErr w:type="gramStart"/>
      <w:r w:rsidRPr="001D4BDD">
        <w:t xml:space="preserve">Иркутская таможня от имени Российской Федерации в целях обеспечения государственных нужд, именуемая в дальнейшем  Заказчик, в лице _________________, действующего на основании Общего положения о таможне, утвержденного приказом ФТС России от </w:t>
      </w:r>
      <w:r w:rsidR="004F0059">
        <w:t>20.09.2021</w:t>
      </w:r>
      <w:r w:rsidRPr="001D4BDD">
        <w:t xml:space="preserve"> г. № </w:t>
      </w:r>
      <w:r w:rsidR="004F0059">
        <w:t>798</w:t>
      </w:r>
      <w:r w:rsidR="00250358">
        <w:t xml:space="preserve"> и </w:t>
      </w:r>
      <w:r w:rsidR="00642270">
        <w:t xml:space="preserve">                                                          </w:t>
      </w:r>
      <w:r w:rsidR="00250358" w:rsidRPr="00BB6477">
        <w:t xml:space="preserve"> </w:t>
      </w:r>
      <w:r w:rsidRPr="001D4BDD">
        <w:t xml:space="preserve">с одной стороны, и _____________, именуемое в дальнейшем Исполнитель, действующее на основании  аттестата аккредитации №____ от ___________, в лице  ____________________, действующего на основании ______________, с другой стороны, вместе именуемые Стороны, </w:t>
      </w:r>
      <w:r w:rsidR="005B7CF8" w:rsidRPr="000B6781">
        <w:t>в соответствии</w:t>
      </w:r>
      <w:proofErr w:type="gramEnd"/>
      <w:r w:rsidR="005B7CF8" w:rsidRPr="000B6781">
        <w:t xml:space="preserve"> с п. 4 ч.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sidR="005B7CF8" w:rsidRPr="008E3FF5">
        <w:t xml:space="preserve">Контракт) на следующих условиях:  </w:t>
      </w:r>
    </w:p>
    <w:p w:rsidR="0006282B" w:rsidRPr="001D4BDD" w:rsidRDefault="005B7CF8" w:rsidP="000D16A1">
      <w:pPr>
        <w:spacing w:after="0" w:line="260" w:lineRule="exact"/>
        <w:ind w:firstLine="708"/>
      </w:pPr>
      <w:r w:rsidRPr="008E3FF5">
        <w:t xml:space="preserve">  </w:t>
      </w:r>
    </w:p>
    <w:p w:rsidR="009A5AFB" w:rsidRDefault="009A5AFB" w:rsidP="000D16A1">
      <w:pPr>
        <w:numPr>
          <w:ilvl w:val="0"/>
          <w:numId w:val="13"/>
        </w:numPr>
        <w:spacing w:after="0" w:line="260" w:lineRule="exact"/>
        <w:ind w:left="426"/>
        <w:jc w:val="center"/>
        <w:rPr>
          <w:b/>
        </w:rPr>
      </w:pPr>
      <w:r w:rsidRPr="001D4BDD">
        <w:rPr>
          <w:b/>
        </w:rPr>
        <w:t>Предмет Контракта</w:t>
      </w:r>
    </w:p>
    <w:p w:rsidR="001D4BDD" w:rsidRDefault="009A5AFB" w:rsidP="000D16A1">
      <w:pPr>
        <w:pStyle w:val="afffff2"/>
        <w:numPr>
          <w:ilvl w:val="1"/>
          <w:numId w:val="33"/>
        </w:numPr>
        <w:tabs>
          <w:tab w:val="left" w:pos="0"/>
        </w:tabs>
        <w:spacing w:line="260" w:lineRule="exact"/>
        <w:ind w:left="0" w:firstLine="660"/>
        <w:contextualSpacing/>
        <w:jc w:val="both"/>
        <w:rPr>
          <w:rFonts w:ascii="Times New Roman" w:hAnsi="Times New Roman"/>
          <w:sz w:val="24"/>
          <w:szCs w:val="24"/>
          <w:lang w:val="ru-RU"/>
        </w:rPr>
      </w:pPr>
      <w:r w:rsidRPr="001D4BDD">
        <w:rPr>
          <w:rFonts w:ascii="Times New Roman" w:hAnsi="Times New Roman"/>
          <w:sz w:val="24"/>
          <w:szCs w:val="24"/>
        </w:rPr>
        <w:t xml:space="preserve">Исполнитель обязуется по заданию Заказчика оказать услуги по поверке средств измерений (далее - </w:t>
      </w:r>
      <w:r w:rsidR="000B4132" w:rsidRPr="001D4BDD">
        <w:rPr>
          <w:rFonts w:ascii="Times New Roman" w:hAnsi="Times New Roman"/>
          <w:sz w:val="24"/>
          <w:szCs w:val="24"/>
          <w:lang w:val="ru-RU"/>
        </w:rPr>
        <w:t>СИ</w:t>
      </w:r>
      <w:r w:rsidRPr="001D4BDD">
        <w:rPr>
          <w:rFonts w:ascii="Times New Roman" w:hAnsi="Times New Roman"/>
          <w:sz w:val="24"/>
          <w:szCs w:val="24"/>
        </w:rPr>
        <w:t>)</w:t>
      </w:r>
      <w:r w:rsidRPr="001D4BDD">
        <w:rPr>
          <w:rFonts w:ascii="Times New Roman" w:hAnsi="Times New Roman"/>
          <w:sz w:val="24"/>
          <w:szCs w:val="24"/>
          <w:lang w:val="ru-RU"/>
        </w:rPr>
        <w:t>,</w:t>
      </w:r>
      <w:r w:rsidRPr="001D4BDD">
        <w:rPr>
          <w:rFonts w:ascii="Times New Roman" w:hAnsi="Times New Roman"/>
          <w:sz w:val="24"/>
          <w:szCs w:val="24"/>
        </w:rPr>
        <w:t xml:space="preserve"> находящихся на балансе Иркутской таможни, указанных в Приложении № 1 </w:t>
      </w:r>
      <w:r w:rsidR="004C2EF1" w:rsidRPr="001D4BDD">
        <w:rPr>
          <w:rFonts w:ascii="Times New Roman" w:hAnsi="Times New Roman"/>
          <w:sz w:val="24"/>
          <w:szCs w:val="24"/>
          <w:lang w:val="ru-RU"/>
        </w:rPr>
        <w:t xml:space="preserve">к </w:t>
      </w:r>
      <w:r w:rsidRPr="001D4BDD">
        <w:rPr>
          <w:rFonts w:ascii="Times New Roman" w:hAnsi="Times New Roman"/>
          <w:sz w:val="24"/>
          <w:szCs w:val="24"/>
        </w:rPr>
        <w:t>настояще</w:t>
      </w:r>
      <w:r w:rsidR="00E07901" w:rsidRPr="001D4BDD">
        <w:rPr>
          <w:rFonts w:ascii="Times New Roman" w:hAnsi="Times New Roman"/>
          <w:sz w:val="24"/>
          <w:szCs w:val="24"/>
          <w:lang w:val="ru-RU"/>
        </w:rPr>
        <w:t>му</w:t>
      </w:r>
      <w:r w:rsidRPr="001D4BDD">
        <w:rPr>
          <w:rFonts w:ascii="Times New Roman" w:hAnsi="Times New Roman"/>
          <w:sz w:val="24"/>
          <w:szCs w:val="24"/>
        </w:rPr>
        <w:t xml:space="preserve"> Контракт</w:t>
      </w:r>
      <w:r w:rsidR="00E07901" w:rsidRPr="001D4BDD">
        <w:rPr>
          <w:rFonts w:ascii="Times New Roman" w:hAnsi="Times New Roman"/>
          <w:sz w:val="24"/>
          <w:szCs w:val="24"/>
          <w:lang w:val="ru-RU"/>
        </w:rPr>
        <w:t>у</w:t>
      </w:r>
      <w:r w:rsidRPr="001D4BDD">
        <w:rPr>
          <w:rFonts w:ascii="Times New Roman" w:hAnsi="Times New Roman"/>
          <w:sz w:val="24"/>
          <w:szCs w:val="24"/>
        </w:rPr>
        <w:t>, а Заказчик обязуется принять и оплатить оказанные услуги.</w:t>
      </w:r>
    </w:p>
    <w:p w:rsidR="00DB66A5" w:rsidRPr="00DB66A5" w:rsidRDefault="009A5AFB" w:rsidP="000D16A1">
      <w:pPr>
        <w:pStyle w:val="afffff2"/>
        <w:numPr>
          <w:ilvl w:val="1"/>
          <w:numId w:val="33"/>
        </w:numPr>
        <w:tabs>
          <w:tab w:val="left" w:pos="0"/>
        </w:tabs>
        <w:spacing w:line="260" w:lineRule="exact"/>
        <w:ind w:left="0" w:firstLine="709"/>
        <w:contextualSpacing/>
        <w:jc w:val="both"/>
        <w:rPr>
          <w:rFonts w:ascii="Times New Roman" w:hAnsi="Times New Roman"/>
          <w:sz w:val="24"/>
          <w:szCs w:val="24"/>
        </w:rPr>
      </w:pPr>
      <w:r w:rsidRPr="001D4BDD">
        <w:rPr>
          <w:rFonts w:ascii="Times New Roman" w:hAnsi="Times New Roman"/>
          <w:sz w:val="24"/>
          <w:szCs w:val="24"/>
        </w:rPr>
        <w:t xml:space="preserve">Услуги по поверке </w:t>
      </w:r>
      <w:r w:rsidR="000B4132" w:rsidRPr="001D4BDD">
        <w:rPr>
          <w:rFonts w:ascii="Times New Roman" w:hAnsi="Times New Roman"/>
          <w:sz w:val="24"/>
          <w:szCs w:val="24"/>
          <w:lang w:val="ru-RU"/>
        </w:rPr>
        <w:t>СИ</w:t>
      </w:r>
      <w:r w:rsidRPr="001D4BDD">
        <w:rPr>
          <w:rFonts w:ascii="Times New Roman" w:hAnsi="Times New Roman"/>
          <w:sz w:val="24"/>
          <w:szCs w:val="24"/>
        </w:rPr>
        <w:t xml:space="preserve"> должны оказываться в соответствии с</w:t>
      </w:r>
      <w:r w:rsidRPr="001D4BDD">
        <w:rPr>
          <w:rFonts w:ascii="Times New Roman" w:hAnsi="Times New Roman"/>
          <w:iCs/>
          <w:sz w:val="24"/>
          <w:szCs w:val="24"/>
        </w:rPr>
        <w:t xml:space="preserve"> требованиями Федерального  закона </w:t>
      </w:r>
      <w:r w:rsidRPr="001D4BDD">
        <w:rPr>
          <w:rFonts w:ascii="Times New Roman" w:hAnsi="Times New Roman"/>
          <w:sz w:val="24"/>
          <w:szCs w:val="24"/>
        </w:rPr>
        <w:t>от 26 июня 2008 № 102-ФЗ «Об обеспечении единства измерений»</w:t>
      </w:r>
      <w:r w:rsidR="008574DC" w:rsidRPr="001D4BDD">
        <w:rPr>
          <w:rFonts w:ascii="Times New Roman" w:hAnsi="Times New Roman"/>
          <w:sz w:val="24"/>
          <w:szCs w:val="24"/>
          <w:lang w:val="ru-RU"/>
        </w:rPr>
        <w:t>.</w:t>
      </w:r>
      <w:r w:rsidRPr="001D4BDD">
        <w:rPr>
          <w:rFonts w:ascii="Times New Roman" w:hAnsi="Times New Roman"/>
          <w:sz w:val="24"/>
          <w:szCs w:val="24"/>
        </w:rPr>
        <w:t xml:space="preserve"> </w:t>
      </w:r>
    </w:p>
    <w:p w:rsidR="00F23732" w:rsidRDefault="00DB66A5" w:rsidP="00F23732">
      <w:pPr>
        <w:autoSpaceDE w:val="0"/>
        <w:autoSpaceDN w:val="0"/>
        <w:adjustRightInd w:val="0"/>
        <w:spacing w:after="0" w:line="260" w:lineRule="exact"/>
      </w:pPr>
      <w:r>
        <w:tab/>
      </w:r>
      <w:r w:rsidR="00C47977" w:rsidRPr="00DB66A5">
        <w:t xml:space="preserve">По результатам оказания услуг Исполнитель предоставляет </w:t>
      </w:r>
      <w:r w:rsidR="00F31F63">
        <w:t xml:space="preserve">Заказчику </w:t>
      </w:r>
      <w:r w:rsidR="00C47977" w:rsidRPr="00DB66A5">
        <w:t xml:space="preserve">подтверждение пригодности или признания непригодным </w:t>
      </w:r>
      <w:r w:rsidR="000B4132" w:rsidRPr="00DB66A5">
        <w:t>СИ</w:t>
      </w:r>
      <w:r w:rsidR="00C47977" w:rsidRPr="00DB66A5">
        <w:t xml:space="preserve"> к применению</w:t>
      </w:r>
      <w:r w:rsidR="00967888">
        <w:t xml:space="preserve"> (извещение о непригодности к применению СИ)</w:t>
      </w:r>
      <w:r w:rsidR="00C47977" w:rsidRPr="00DB66A5">
        <w:t xml:space="preserve">. Результаты поверки </w:t>
      </w:r>
      <w:r w:rsidR="000B4132" w:rsidRPr="00DB66A5">
        <w:t>СИ</w:t>
      </w:r>
      <w:r w:rsidR="00C47977" w:rsidRPr="00DB66A5">
        <w:t xml:space="preserve"> удостоверяются знаком поверки, и (или) свидетельством о поверке.</w:t>
      </w:r>
    </w:p>
    <w:p w:rsidR="00F23732" w:rsidRDefault="00F23732" w:rsidP="00F23732">
      <w:pPr>
        <w:numPr>
          <w:ilvl w:val="1"/>
          <w:numId w:val="33"/>
        </w:numPr>
        <w:autoSpaceDE w:val="0"/>
        <w:autoSpaceDN w:val="0"/>
        <w:adjustRightInd w:val="0"/>
        <w:spacing w:after="0" w:line="260" w:lineRule="exact"/>
        <w:ind w:left="0" w:firstLine="660"/>
      </w:pPr>
      <w:r w:rsidRPr="001D4BDD">
        <w:t xml:space="preserve">Услуги оказываются </w:t>
      </w:r>
      <w:r>
        <w:t xml:space="preserve">в местах установки СИ или </w:t>
      </w:r>
      <w:r w:rsidRPr="001D4BDD">
        <w:t>на площадях Исполнителя</w:t>
      </w:r>
      <w:r>
        <w:t xml:space="preserve"> по адресу:</w:t>
      </w:r>
      <w:r w:rsidRPr="00250358">
        <w:t>________________________</w:t>
      </w:r>
      <w:r>
        <w:t>.</w:t>
      </w:r>
    </w:p>
    <w:p w:rsidR="00F23732" w:rsidRDefault="00E26385" w:rsidP="00F23732">
      <w:pPr>
        <w:pStyle w:val="afffff2"/>
        <w:tabs>
          <w:tab w:val="left" w:pos="709"/>
        </w:tabs>
        <w:spacing w:line="260" w:lineRule="exact"/>
        <w:ind w:left="660"/>
        <w:contextualSpacing/>
        <w:jc w:val="both"/>
        <w:rPr>
          <w:rFonts w:ascii="Times New Roman" w:hAnsi="Times New Roman"/>
          <w:iCs/>
          <w:sz w:val="24"/>
          <w:szCs w:val="24"/>
          <w:lang w:val="ru-RU"/>
        </w:rPr>
      </w:pPr>
      <w:r>
        <w:rPr>
          <w:rFonts w:ascii="Times New Roman" w:hAnsi="Times New Roman"/>
          <w:iCs/>
          <w:sz w:val="24"/>
          <w:szCs w:val="24"/>
          <w:lang w:val="ru-RU"/>
        </w:rPr>
        <w:t xml:space="preserve">1.4. </w:t>
      </w:r>
      <w:r w:rsidR="009A5AFB" w:rsidRPr="001D4BDD">
        <w:rPr>
          <w:rFonts w:ascii="Times New Roman" w:hAnsi="Times New Roman"/>
          <w:iCs/>
          <w:sz w:val="24"/>
          <w:szCs w:val="24"/>
        </w:rPr>
        <w:t>Срок оказания услуг</w:t>
      </w:r>
      <w:r w:rsidR="009A5AFB" w:rsidRPr="001D4BDD">
        <w:rPr>
          <w:rFonts w:ascii="Times New Roman" w:hAnsi="Times New Roman"/>
          <w:iCs/>
          <w:sz w:val="24"/>
          <w:szCs w:val="24"/>
          <w:lang w:val="ru-RU"/>
        </w:rPr>
        <w:t>:</w:t>
      </w:r>
    </w:p>
    <w:p w:rsidR="00F23732" w:rsidRDefault="00F23732" w:rsidP="00F23732">
      <w:pPr>
        <w:pStyle w:val="afffff2"/>
        <w:tabs>
          <w:tab w:val="left" w:pos="709"/>
        </w:tabs>
        <w:spacing w:line="260" w:lineRule="exact"/>
        <w:ind w:left="0"/>
        <w:contextualSpacing/>
        <w:jc w:val="both"/>
        <w:rPr>
          <w:rFonts w:ascii="Times New Roman" w:hAnsi="Times New Roman"/>
          <w:iCs/>
          <w:sz w:val="24"/>
          <w:szCs w:val="24"/>
          <w:lang w:val="ru-RU"/>
        </w:rPr>
      </w:pPr>
      <w:r>
        <w:rPr>
          <w:rFonts w:ascii="Times New Roman" w:hAnsi="Times New Roman"/>
          <w:iCs/>
          <w:sz w:val="24"/>
          <w:szCs w:val="24"/>
          <w:lang w:val="ru-RU"/>
        </w:rPr>
        <w:t>-</w:t>
      </w:r>
      <w:r w:rsidR="009A5AFB" w:rsidRPr="001D4BDD">
        <w:rPr>
          <w:rFonts w:ascii="Times New Roman" w:hAnsi="Times New Roman"/>
          <w:iCs/>
          <w:sz w:val="24"/>
          <w:szCs w:val="24"/>
        </w:rPr>
        <w:t xml:space="preserve"> в течение 2</w:t>
      </w:r>
      <w:r w:rsidR="00D602B1" w:rsidRPr="001D4BDD">
        <w:rPr>
          <w:rFonts w:ascii="Times New Roman" w:hAnsi="Times New Roman"/>
          <w:iCs/>
          <w:sz w:val="24"/>
          <w:szCs w:val="24"/>
          <w:lang w:val="ru-RU"/>
        </w:rPr>
        <w:t>0</w:t>
      </w:r>
      <w:r w:rsidR="009A5AFB" w:rsidRPr="001D4BDD">
        <w:rPr>
          <w:rFonts w:ascii="Times New Roman" w:hAnsi="Times New Roman"/>
          <w:iCs/>
          <w:sz w:val="24"/>
          <w:szCs w:val="24"/>
        </w:rPr>
        <w:t xml:space="preserve"> рабочих дней </w:t>
      </w:r>
      <w:r w:rsidR="009A5AFB" w:rsidRPr="001D4BDD">
        <w:rPr>
          <w:rFonts w:ascii="Times New Roman" w:hAnsi="Times New Roman"/>
          <w:sz w:val="24"/>
          <w:szCs w:val="24"/>
        </w:rPr>
        <w:t xml:space="preserve">с момента </w:t>
      </w:r>
      <w:r w:rsidR="00AD7D7A" w:rsidRPr="001D4BDD">
        <w:rPr>
          <w:rFonts w:ascii="Times New Roman" w:hAnsi="Times New Roman"/>
          <w:sz w:val="24"/>
          <w:szCs w:val="24"/>
          <w:lang w:val="ru-RU"/>
        </w:rPr>
        <w:t>передачи</w:t>
      </w:r>
      <w:r w:rsidR="009A5AFB" w:rsidRPr="001D4BDD">
        <w:rPr>
          <w:rFonts w:ascii="Times New Roman" w:hAnsi="Times New Roman"/>
          <w:sz w:val="24"/>
          <w:szCs w:val="24"/>
        </w:rPr>
        <w:t xml:space="preserve"> </w:t>
      </w:r>
      <w:r>
        <w:rPr>
          <w:rFonts w:ascii="Times New Roman" w:hAnsi="Times New Roman"/>
          <w:sz w:val="24"/>
          <w:szCs w:val="24"/>
          <w:lang w:val="ru-RU"/>
        </w:rPr>
        <w:t xml:space="preserve">СИ </w:t>
      </w:r>
      <w:r w:rsidR="009A5AFB" w:rsidRPr="00F23732">
        <w:rPr>
          <w:rFonts w:ascii="Times New Roman" w:hAnsi="Times New Roman"/>
          <w:iCs/>
          <w:sz w:val="24"/>
          <w:szCs w:val="24"/>
        </w:rPr>
        <w:t>Исполнителю</w:t>
      </w:r>
      <w:r>
        <w:rPr>
          <w:rFonts w:ascii="Times New Roman" w:hAnsi="Times New Roman"/>
          <w:iCs/>
          <w:sz w:val="24"/>
          <w:szCs w:val="24"/>
          <w:lang w:val="ru-RU"/>
        </w:rPr>
        <w:t>, если услуги оказываются на площадях Исполнителя,</w:t>
      </w:r>
    </w:p>
    <w:p w:rsidR="00F23732" w:rsidRPr="00F23732" w:rsidRDefault="00F23732" w:rsidP="00F23732">
      <w:pPr>
        <w:pStyle w:val="afffff2"/>
        <w:tabs>
          <w:tab w:val="left" w:pos="709"/>
        </w:tabs>
        <w:spacing w:line="260" w:lineRule="exact"/>
        <w:ind w:left="0"/>
        <w:contextualSpacing/>
        <w:jc w:val="both"/>
        <w:rPr>
          <w:rFonts w:ascii="Times New Roman" w:hAnsi="Times New Roman"/>
          <w:sz w:val="24"/>
          <w:szCs w:val="24"/>
          <w:lang w:val="ru-RU"/>
        </w:rPr>
      </w:pPr>
      <w:r>
        <w:rPr>
          <w:rFonts w:ascii="Times New Roman" w:hAnsi="Times New Roman"/>
          <w:iCs/>
          <w:sz w:val="24"/>
          <w:szCs w:val="24"/>
          <w:lang w:val="ru-RU"/>
        </w:rPr>
        <w:t>- в течение 20 рабочих дней с момента подачи заявки (по электронной почте), если услуги оказываются в местах установки СИ.</w:t>
      </w:r>
    </w:p>
    <w:p w:rsidR="007C06EF" w:rsidRDefault="00E30F2A" w:rsidP="00F23732">
      <w:pPr>
        <w:pStyle w:val="afffff2"/>
        <w:tabs>
          <w:tab w:val="left" w:pos="709"/>
        </w:tabs>
        <w:spacing w:line="260" w:lineRule="exact"/>
        <w:ind w:left="0"/>
        <w:contextualSpacing/>
        <w:jc w:val="both"/>
        <w:rPr>
          <w:rFonts w:ascii="Times New Roman" w:hAnsi="Times New Roman"/>
          <w:iCs/>
          <w:sz w:val="24"/>
          <w:szCs w:val="24"/>
          <w:lang w:val="ru-RU"/>
        </w:rPr>
      </w:pPr>
      <w:r>
        <w:rPr>
          <w:rFonts w:ascii="Times New Roman" w:hAnsi="Times New Roman"/>
          <w:sz w:val="24"/>
          <w:szCs w:val="24"/>
          <w:lang w:val="ru-RU"/>
        </w:rPr>
        <w:t>П</w:t>
      </w:r>
      <w:r w:rsidR="009A5AFB" w:rsidRPr="001D4BDD">
        <w:rPr>
          <w:rFonts w:ascii="Times New Roman" w:hAnsi="Times New Roman"/>
          <w:sz w:val="24"/>
          <w:szCs w:val="24"/>
        </w:rPr>
        <w:t xml:space="preserve">ериод </w:t>
      </w:r>
      <w:r w:rsidRPr="001D4BDD">
        <w:rPr>
          <w:rFonts w:ascii="Times New Roman" w:hAnsi="Times New Roman"/>
          <w:iCs/>
          <w:sz w:val="24"/>
          <w:szCs w:val="24"/>
        </w:rPr>
        <w:t>оказания услуг</w:t>
      </w:r>
      <w:r w:rsidRPr="001D4BDD">
        <w:rPr>
          <w:rFonts w:ascii="Times New Roman" w:hAnsi="Times New Roman"/>
          <w:iCs/>
          <w:sz w:val="24"/>
          <w:szCs w:val="24"/>
          <w:lang w:val="ru-RU"/>
        </w:rPr>
        <w:t>:</w:t>
      </w:r>
      <w:r w:rsidRPr="001D4BDD">
        <w:rPr>
          <w:rFonts w:ascii="Times New Roman" w:hAnsi="Times New Roman"/>
          <w:iCs/>
          <w:sz w:val="24"/>
          <w:szCs w:val="24"/>
        </w:rPr>
        <w:t xml:space="preserve"> </w:t>
      </w:r>
      <w:r w:rsidR="009A5AFB" w:rsidRPr="001D4BDD">
        <w:rPr>
          <w:rFonts w:ascii="Times New Roman" w:hAnsi="Times New Roman"/>
          <w:sz w:val="24"/>
          <w:szCs w:val="24"/>
        </w:rPr>
        <w:t xml:space="preserve">с </w:t>
      </w:r>
      <w:r w:rsidR="002D151F">
        <w:rPr>
          <w:rFonts w:ascii="Times New Roman" w:hAnsi="Times New Roman"/>
          <w:sz w:val="24"/>
          <w:szCs w:val="24"/>
          <w:lang w:val="ru-RU"/>
        </w:rPr>
        <w:t>момента</w:t>
      </w:r>
      <w:r w:rsidR="00E03A0D" w:rsidRPr="001D4BDD">
        <w:rPr>
          <w:rFonts w:ascii="Times New Roman" w:hAnsi="Times New Roman"/>
          <w:sz w:val="24"/>
          <w:szCs w:val="24"/>
          <w:lang w:val="ru-RU"/>
        </w:rPr>
        <w:t xml:space="preserve"> заключения </w:t>
      </w:r>
      <w:r w:rsidR="00F23732">
        <w:rPr>
          <w:rFonts w:ascii="Times New Roman" w:hAnsi="Times New Roman"/>
          <w:sz w:val="24"/>
          <w:szCs w:val="24"/>
          <w:lang w:val="ru-RU"/>
        </w:rPr>
        <w:t xml:space="preserve">настоящего </w:t>
      </w:r>
      <w:r w:rsidR="00E03A0D" w:rsidRPr="001D4BDD">
        <w:rPr>
          <w:rFonts w:ascii="Times New Roman" w:hAnsi="Times New Roman"/>
          <w:sz w:val="24"/>
          <w:szCs w:val="24"/>
          <w:lang w:val="ru-RU"/>
        </w:rPr>
        <w:t xml:space="preserve">контракта </w:t>
      </w:r>
      <w:r w:rsidR="009A5AFB" w:rsidRPr="001D4BDD">
        <w:rPr>
          <w:rFonts w:ascii="Times New Roman" w:hAnsi="Times New Roman"/>
          <w:sz w:val="24"/>
          <w:szCs w:val="24"/>
        </w:rPr>
        <w:t>по 1</w:t>
      </w:r>
      <w:r w:rsidR="00BD79FF">
        <w:rPr>
          <w:rFonts w:ascii="Times New Roman" w:hAnsi="Times New Roman"/>
          <w:sz w:val="24"/>
          <w:szCs w:val="24"/>
          <w:lang w:val="ru-RU"/>
        </w:rPr>
        <w:t>1</w:t>
      </w:r>
      <w:r w:rsidR="009A5AFB" w:rsidRPr="001D4BDD">
        <w:rPr>
          <w:rFonts w:ascii="Times New Roman" w:hAnsi="Times New Roman"/>
          <w:sz w:val="24"/>
          <w:szCs w:val="24"/>
        </w:rPr>
        <w:t xml:space="preserve"> декабря 202</w:t>
      </w:r>
      <w:r w:rsidR="00642270">
        <w:rPr>
          <w:rFonts w:ascii="Times New Roman" w:hAnsi="Times New Roman"/>
          <w:sz w:val="24"/>
          <w:szCs w:val="24"/>
          <w:lang w:val="ru-RU"/>
        </w:rPr>
        <w:t>6</w:t>
      </w:r>
      <w:r w:rsidR="009A5AFB" w:rsidRPr="001D4BDD">
        <w:rPr>
          <w:rFonts w:ascii="Times New Roman" w:hAnsi="Times New Roman"/>
          <w:sz w:val="24"/>
          <w:szCs w:val="24"/>
        </w:rPr>
        <w:t xml:space="preserve"> г</w:t>
      </w:r>
      <w:r w:rsidR="009A5AFB" w:rsidRPr="001D4BDD">
        <w:rPr>
          <w:rFonts w:ascii="Times New Roman" w:hAnsi="Times New Roman"/>
          <w:iCs/>
          <w:sz w:val="24"/>
          <w:szCs w:val="24"/>
        </w:rPr>
        <w:t xml:space="preserve">. </w:t>
      </w:r>
    </w:p>
    <w:p w:rsidR="000A20ED" w:rsidRPr="00CD3ADB" w:rsidRDefault="007C06EF" w:rsidP="00F23732">
      <w:pPr>
        <w:pStyle w:val="afffff2"/>
        <w:tabs>
          <w:tab w:val="left" w:pos="709"/>
        </w:tabs>
        <w:spacing w:line="260" w:lineRule="exact"/>
        <w:ind w:left="0"/>
        <w:contextualSpacing/>
        <w:jc w:val="both"/>
        <w:rPr>
          <w:rFonts w:ascii="Times New Roman" w:hAnsi="Times New Roman"/>
          <w:sz w:val="24"/>
          <w:szCs w:val="24"/>
        </w:rPr>
      </w:pPr>
      <w:r>
        <w:rPr>
          <w:rFonts w:ascii="Times New Roman" w:hAnsi="Times New Roman"/>
          <w:iCs/>
          <w:sz w:val="24"/>
          <w:szCs w:val="24"/>
          <w:lang w:val="ru-RU"/>
        </w:rPr>
        <w:tab/>
      </w:r>
      <w:r>
        <w:rPr>
          <w:rFonts w:ascii="Times New Roman" w:hAnsi="Times New Roman"/>
          <w:sz w:val="24"/>
          <w:szCs w:val="24"/>
          <w:lang w:val="ru-RU"/>
        </w:rPr>
        <w:t>1.</w:t>
      </w:r>
      <w:r w:rsidR="00E26385">
        <w:rPr>
          <w:rFonts w:ascii="Times New Roman" w:hAnsi="Times New Roman"/>
          <w:sz w:val="24"/>
          <w:szCs w:val="24"/>
          <w:lang w:val="ru-RU"/>
        </w:rPr>
        <w:t>5</w:t>
      </w:r>
      <w:r w:rsidR="001E0128">
        <w:rPr>
          <w:rFonts w:ascii="Times New Roman" w:hAnsi="Times New Roman"/>
          <w:sz w:val="24"/>
          <w:szCs w:val="24"/>
          <w:lang w:val="ru-RU"/>
        </w:rPr>
        <w:t xml:space="preserve">. </w:t>
      </w:r>
      <w:r w:rsidR="000A20ED">
        <w:rPr>
          <w:rFonts w:ascii="Times New Roman" w:hAnsi="Times New Roman"/>
          <w:sz w:val="24"/>
          <w:szCs w:val="24"/>
          <w:lang w:val="ru-RU"/>
        </w:rPr>
        <w:t>Доставка</w:t>
      </w:r>
      <w:r w:rsidR="000A20ED" w:rsidRPr="001D4BDD">
        <w:rPr>
          <w:rFonts w:ascii="Times New Roman" w:hAnsi="Times New Roman"/>
          <w:sz w:val="24"/>
          <w:szCs w:val="24"/>
        </w:rPr>
        <w:t xml:space="preserve"> </w:t>
      </w:r>
      <w:r w:rsidR="000A20ED" w:rsidRPr="001D4BDD">
        <w:rPr>
          <w:rFonts w:ascii="Times New Roman" w:hAnsi="Times New Roman"/>
          <w:sz w:val="24"/>
          <w:szCs w:val="24"/>
          <w:lang w:val="ru-RU"/>
        </w:rPr>
        <w:t>СИ</w:t>
      </w:r>
      <w:r w:rsidR="000A20ED" w:rsidRPr="001D4BDD">
        <w:rPr>
          <w:rFonts w:ascii="Times New Roman" w:hAnsi="Times New Roman"/>
          <w:sz w:val="24"/>
          <w:szCs w:val="24"/>
        </w:rPr>
        <w:t xml:space="preserve"> от Заказчика Исполнителю</w:t>
      </w:r>
      <w:r w:rsidR="000A20ED">
        <w:rPr>
          <w:rFonts w:ascii="Times New Roman" w:hAnsi="Times New Roman"/>
          <w:sz w:val="24"/>
          <w:szCs w:val="24"/>
          <w:lang w:val="ru-RU"/>
        </w:rPr>
        <w:t xml:space="preserve"> на территории </w:t>
      </w:r>
      <w:r w:rsidR="000A20ED" w:rsidRPr="001D4BDD">
        <w:rPr>
          <w:rFonts w:ascii="Times New Roman" w:hAnsi="Times New Roman"/>
          <w:sz w:val="24"/>
          <w:szCs w:val="24"/>
        </w:rPr>
        <w:t xml:space="preserve"> </w:t>
      </w:r>
      <w:r w:rsidR="000A20ED">
        <w:rPr>
          <w:rFonts w:ascii="Times New Roman" w:hAnsi="Times New Roman"/>
          <w:sz w:val="24"/>
          <w:szCs w:val="24"/>
          <w:lang w:val="ru-RU"/>
        </w:rPr>
        <w:t xml:space="preserve">Иркутской области </w:t>
      </w:r>
      <w:r w:rsidR="000A20ED" w:rsidRPr="001D4BDD">
        <w:rPr>
          <w:rFonts w:ascii="Times New Roman" w:hAnsi="Times New Roman"/>
          <w:sz w:val="24"/>
          <w:szCs w:val="24"/>
        </w:rPr>
        <w:t>для проведения поверки и от Исполнителя Заказчику после проведения поверки осуществляется</w:t>
      </w:r>
      <w:r w:rsidR="000A20ED">
        <w:rPr>
          <w:rFonts w:ascii="Times New Roman" w:hAnsi="Times New Roman"/>
          <w:sz w:val="24"/>
          <w:szCs w:val="24"/>
          <w:lang w:val="ru-RU"/>
        </w:rPr>
        <w:t xml:space="preserve"> силами и </w:t>
      </w:r>
      <w:r w:rsidR="000A20ED" w:rsidRPr="001D4BDD">
        <w:rPr>
          <w:rFonts w:ascii="Times New Roman" w:hAnsi="Times New Roman"/>
          <w:sz w:val="24"/>
          <w:szCs w:val="24"/>
        </w:rPr>
        <w:t xml:space="preserve">за счет </w:t>
      </w:r>
      <w:r w:rsidR="00B05BB2">
        <w:rPr>
          <w:rFonts w:ascii="Times New Roman" w:hAnsi="Times New Roman"/>
          <w:sz w:val="24"/>
          <w:szCs w:val="24"/>
          <w:lang w:val="ru-RU"/>
        </w:rPr>
        <w:t xml:space="preserve">Заказчика, </w:t>
      </w:r>
      <w:r w:rsidR="002D2C8F">
        <w:rPr>
          <w:rFonts w:ascii="Times New Roman" w:hAnsi="Times New Roman"/>
          <w:sz w:val="24"/>
          <w:szCs w:val="24"/>
          <w:lang w:val="ru-RU"/>
        </w:rPr>
        <w:t>на других территориях</w:t>
      </w:r>
      <w:r w:rsidR="00B05BB2">
        <w:rPr>
          <w:rFonts w:ascii="Times New Roman" w:hAnsi="Times New Roman"/>
          <w:sz w:val="24"/>
          <w:szCs w:val="24"/>
          <w:lang w:val="ru-RU"/>
        </w:rPr>
        <w:t xml:space="preserve"> за счет Исполнителя.</w:t>
      </w:r>
    </w:p>
    <w:p w:rsidR="00733DAE" w:rsidRPr="00A32414" w:rsidRDefault="00CD3ADB" w:rsidP="00733DAE">
      <w:pPr>
        <w:widowControl w:val="0"/>
        <w:adjustRightInd w:val="0"/>
        <w:spacing w:after="0" w:line="360" w:lineRule="atLeast"/>
        <w:ind w:firstLine="708"/>
        <w:textAlignment w:val="baseline"/>
      </w:pPr>
      <w:r w:rsidRPr="00C07199">
        <w:t>1.</w:t>
      </w:r>
      <w:r w:rsidR="00E26385">
        <w:t>6</w:t>
      </w:r>
      <w:r w:rsidRPr="00C07199">
        <w:t xml:space="preserve">. </w:t>
      </w:r>
      <w:r w:rsidR="009A5AFB" w:rsidRPr="00C07199">
        <w:t>Идентификационный код закупки</w:t>
      </w:r>
      <w:r w:rsidR="00C70CC5" w:rsidRPr="00C07199">
        <w:t xml:space="preserve">: </w:t>
      </w:r>
      <w:r w:rsidR="00733DAE" w:rsidRPr="00A32414">
        <w:rPr>
          <w:rFonts w:eastAsia="Calibri"/>
          <w:color w:val="000000"/>
        </w:rPr>
        <w:t>26 1 3800000703 381101001 0040 000 0000 244</w:t>
      </w:r>
      <w:r w:rsidR="00733DAE" w:rsidRPr="00A32414">
        <w:rPr>
          <w:rFonts w:eastAsia="Arial"/>
          <w:snapToGrid w:val="0"/>
          <w:lang w:eastAsia="ar-SA"/>
        </w:rPr>
        <w:t>.</w:t>
      </w:r>
    </w:p>
    <w:p w:rsidR="0006282B" w:rsidRDefault="002D151F" w:rsidP="0072320C">
      <w:pPr>
        <w:pStyle w:val="afffff2"/>
        <w:tabs>
          <w:tab w:val="left" w:pos="709"/>
        </w:tabs>
        <w:spacing w:line="260" w:lineRule="exact"/>
        <w:ind w:left="0" w:firstLine="709"/>
        <w:contextualSpacing/>
        <w:jc w:val="both"/>
        <w:rPr>
          <w:rFonts w:ascii="Times New Roman" w:hAnsi="Times New Roman"/>
          <w:sz w:val="24"/>
          <w:szCs w:val="24"/>
          <w:lang w:val="ru-RU"/>
        </w:rPr>
      </w:pPr>
      <w:r w:rsidRPr="00F23732">
        <w:rPr>
          <w:rFonts w:ascii="Times New Roman" w:hAnsi="Times New Roman"/>
          <w:sz w:val="24"/>
          <w:szCs w:val="24"/>
        </w:rPr>
        <w:t>1.</w:t>
      </w:r>
      <w:r w:rsidR="00E26385">
        <w:rPr>
          <w:rFonts w:ascii="Times New Roman" w:hAnsi="Times New Roman"/>
          <w:sz w:val="24"/>
          <w:szCs w:val="24"/>
          <w:lang w:val="ru-RU"/>
        </w:rPr>
        <w:t>7</w:t>
      </w:r>
      <w:r w:rsidRPr="00F23732">
        <w:rPr>
          <w:rFonts w:ascii="Times New Roman" w:hAnsi="Times New Roman"/>
          <w:sz w:val="24"/>
          <w:szCs w:val="24"/>
        </w:rPr>
        <w:t xml:space="preserve">. </w:t>
      </w:r>
      <w:r w:rsidR="00E67FE6" w:rsidRPr="00F23732">
        <w:rPr>
          <w:rFonts w:ascii="Times New Roman" w:hAnsi="Times New Roman"/>
          <w:sz w:val="24"/>
          <w:szCs w:val="24"/>
        </w:rPr>
        <w:t xml:space="preserve">ОКПД 2: </w:t>
      </w:r>
      <w:r w:rsidRPr="00F23732">
        <w:rPr>
          <w:rFonts w:ascii="Times New Roman" w:hAnsi="Times New Roman"/>
          <w:sz w:val="24"/>
          <w:szCs w:val="24"/>
        </w:rPr>
        <w:t>71.12.40.120.</w:t>
      </w:r>
    </w:p>
    <w:p w:rsidR="0072320C" w:rsidRPr="0072320C" w:rsidRDefault="0072320C" w:rsidP="0072320C">
      <w:pPr>
        <w:pStyle w:val="afffff2"/>
        <w:tabs>
          <w:tab w:val="left" w:pos="709"/>
        </w:tabs>
        <w:spacing w:line="260" w:lineRule="exact"/>
        <w:ind w:left="0" w:firstLine="709"/>
        <w:contextualSpacing/>
        <w:jc w:val="both"/>
        <w:rPr>
          <w:lang w:val="ru-RU"/>
        </w:rPr>
      </w:pPr>
    </w:p>
    <w:p w:rsidR="009A5AFB" w:rsidRDefault="009A5AFB" w:rsidP="000D16A1">
      <w:pPr>
        <w:numPr>
          <w:ilvl w:val="0"/>
          <w:numId w:val="13"/>
        </w:numPr>
        <w:spacing w:after="0" w:line="260" w:lineRule="exact"/>
        <w:ind w:left="426"/>
        <w:jc w:val="center"/>
        <w:rPr>
          <w:b/>
        </w:rPr>
      </w:pPr>
      <w:r w:rsidRPr="001D4BDD">
        <w:rPr>
          <w:b/>
        </w:rPr>
        <w:t>Цена Контракта и порядок расчета</w:t>
      </w:r>
    </w:p>
    <w:p w:rsidR="009A5AFB" w:rsidRPr="001D4BDD" w:rsidRDefault="009A5AFB" w:rsidP="000D16A1">
      <w:pPr>
        <w:pStyle w:val="ad"/>
        <w:numPr>
          <w:ilvl w:val="1"/>
          <w:numId w:val="14"/>
        </w:numPr>
        <w:tabs>
          <w:tab w:val="left" w:pos="1134"/>
        </w:tabs>
        <w:spacing w:after="0" w:line="260" w:lineRule="exact"/>
        <w:ind w:left="0" w:firstLine="709"/>
      </w:pPr>
      <w:r w:rsidRPr="001D4BDD">
        <w:t xml:space="preserve">Цена настоящего Контракта составляет </w:t>
      </w:r>
      <w:r w:rsidR="00E03A0D" w:rsidRPr="001D4BDD">
        <w:rPr>
          <w:lang w:val="ru-RU"/>
        </w:rPr>
        <w:t>______________________________________</w:t>
      </w:r>
      <w:r w:rsidRPr="001D4BDD">
        <w:t xml:space="preserve">, в том числе НДС </w:t>
      </w:r>
      <w:r w:rsidR="008838DD">
        <w:rPr>
          <w:lang w:val="ru-RU"/>
        </w:rPr>
        <w:t>__</w:t>
      </w:r>
      <w:r w:rsidR="005240D2" w:rsidRPr="001D4BDD">
        <w:rPr>
          <w:lang w:val="ru-RU"/>
        </w:rPr>
        <w:t xml:space="preserve"> </w:t>
      </w:r>
      <w:r w:rsidR="002651F4">
        <w:t xml:space="preserve">% – </w:t>
      </w:r>
      <w:r w:rsidR="00E03A0D" w:rsidRPr="001D4BDD">
        <w:rPr>
          <w:lang w:val="ru-RU"/>
        </w:rPr>
        <w:t>________</w:t>
      </w:r>
      <w:r w:rsidR="00277F57">
        <w:rPr>
          <w:lang w:val="ru-RU"/>
        </w:rPr>
        <w:t xml:space="preserve"> руб. (</w:t>
      </w:r>
      <w:r w:rsidR="002651F4" w:rsidRPr="002651F4">
        <w:rPr>
          <w:i/>
        </w:rPr>
        <w:t>если</w:t>
      </w:r>
      <w:r w:rsidR="00277F57" w:rsidRPr="00B3360B">
        <w:rPr>
          <w:i/>
        </w:rPr>
        <w:t xml:space="preserve"> услуги Исполнителя НДС не облагаются, то указывается основание освобождения от уплаты НДС</w:t>
      </w:r>
      <w:r w:rsidR="00277F57">
        <w:rPr>
          <w:lang w:val="ru-RU"/>
        </w:rPr>
        <w:t>)</w:t>
      </w:r>
      <w:r w:rsidRPr="001D4BDD">
        <w:t>.</w:t>
      </w:r>
    </w:p>
    <w:p w:rsidR="009A5AFB" w:rsidRPr="00FD092B" w:rsidRDefault="009A5AFB" w:rsidP="000D16A1">
      <w:pPr>
        <w:pStyle w:val="ad"/>
        <w:numPr>
          <w:ilvl w:val="1"/>
          <w:numId w:val="14"/>
        </w:numPr>
        <w:tabs>
          <w:tab w:val="left" w:pos="1134"/>
        </w:tabs>
        <w:spacing w:after="0" w:line="260" w:lineRule="exact"/>
        <w:ind w:left="0" w:firstLine="709"/>
      </w:pPr>
      <w:r w:rsidRPr="001D4BDD">
        <w:t>Оказанные услуги оплачиваются Заказчиком в пределах выделенных лимитов бюджетных обязательств по виду расходов 244 «Прочая закупка товаров, работ и услуг».</w:t>
      </w:r>
    </w:p>
    <w:p w:rsidR="00FD092B" w:rsidRPr="00AE7C87" w:rsidRDefault="00FD092B" w:rsidP="00FD092B">
      <w:pPr>
        <w:pStyle w:val="ad"/>
        <w:numPr>
          <w:ilvl w:val="1"/>
          <w:numId w:val="14"/>
        </w:numPr>
        <w:tabs>
          <w:tab w:val="left" w:pos="1134"/>
        </w:tabs>
        <w:spacing w:after="0" w:line="260" w:lineRule="exact"/>
        <w:ind w:left="0" w:firstLine="709"/>
      </w:pPr>
      <w:r w:rsidRPr="00AE7C87">
        <w:t xml:space="preserve">Оплата по настоящему </w:t>
      </w:r>
      <w:r>
        <w:t>К</w:t>
      </w:r>
      <w:r w:rsidRPr="00AE7C87">
        <w:t>онтракту осуществляется Заказчиком путем перечисления денежных средств в валюте Российской Федерации (рубль) на расчетный счет Исполнителя за фактически оказанные услуги на основании счета, счета-фактуры (при наличии) и акта оказанных услуг или УПД, подписанного обеими Сторонами. Перечисление денежных средств осуществляется в течение 10 (десяти) рабочих дней со дня подписания обеими Сторонами акта оказанных услуг или УПД.</w:t>
      </w:r>
    </w:p>
    <w:p w:rsidR="009A5AFB" w:rsidRPr="001D4BDD" w:rsidRDefault="009A5AFB" w:rsidP="000D16A1">
      <w:pPr>
        <w:pStyle w:val="ad"/>
        <w:numPr>
          <w:ilvl w:val="1"/>
          <w:numId w:val="14"/>
        </w:numPr>
        <w:tabs>
          <w:tab w:val="left" w:pos="1134"/>
        </w:tabs>
        <w:spacing w:after="0" w:line="260" w:lineRule="exact"/>
        <w:ind w:left="0" w:firstLine="709"/>
      </w:pPr>
      <w:r w:rsidRPr="001D4BDD">
        <w:t>В цену настоящего Контракта включены все расходы, связанные с оказание</w:t>
      </w:r>
      <w:r w:rsidR="005B7CF8">
        <w:t>м услуг, включая налоги, сборы</w:t>
      </w:r>
      <w:r w:rsidR="00946262">
        <w:t xml:space="preserve"> и други</w:t>
      </w:r>
      <w:r w:rsidR="00F31F63">
        <w:rPr>
          <w:lang w:val="ru-RU"/>
        </w:rPr>
        <w:t>е</w:t>
      </w:r>
      <w:r w:rsidR="00946262">
        <w:t xml:space="preserve"> обязательны</w:t>
      </w:r>
      <w:r w:rsidR="00F31F63">
        <w:rPr>
          <w:lang w:val="ru-RU"/>
        </w:rPr>
        <w:t>е</w:t>
      </w:r>
      <w:r w:rsidR="00946262">
        <w:t xml:space="preserve"> платеж</w:t>
      </w:r>
      <w:r w:rsidR="00F31F63">
        <w:rPr>
          <w:lang w:val="ru-RU"/>
        </w:rPr>
        <w:t>и</w:t>
      </w:r>
      <w:r w:rsidR="00946262">
        <w:rPr>
          <w:lang w:val="ru-RU"/>
        </w:rPr>
        <w:t xml:space="preserve">, т.е. </w:t>
      </w:r>
      <w:r w:rsidR="007A70F8">
        <w:rPr>
          <w:lang w:val="ru-RU"/>
        </w:rPr>
        <w:t>цена Контракта является</w:t>
      </w:r>
      <w:r w:rsidR="00946262">
        <w:rPr>
          <w:lang w:val="ru-RU"/>
        </w:rPr>
        <w:t xml:space="preserve"> конечной.</w:t>
      </w:r>
    </w:p>
    <w:p w:rsidR="009A5AFB" w:rsidRPr="001D4BDD" w:rsidRDefault="009A5AFB" w:rsidP="000D16A1">
      <w:pPr>
        <w:pStyle w:val="ad"/>
        <w:numPr>
          <w:ilvl w:val="1"/>
          <w:numId w:val="14"/>
        </w:numPr>
        <w:tabs>
          <w:tab w:val="left" w:pos="1134"/>
        </w:tabs>
        <w:spacing w:after="0" w:line="260" w:lineRule="exact"/>
        <w:ind w:left="0" w:firstLine="709"/>
      </w:pPr>
      <w:r w:rsidRPr="001D4BDD">
        <w:lastRenderedPageBreak/>
        <w:t>Цена настоящего Контракта является твердой и определяется на весь срок исполнения Контракта.</w:t>
      </w:r>
    </w:p>
    <w:p w:rsidR="009A5AFB" w:rsidRPr="001D4BDD" w:rsidRDefault="009A5AFB" w:rsidP="000D16A1">
      <w:pPr>
        <w:pStyle w:val="ad"/>
        <w:numPr>
          <w:ilvl w:val="1"/>
          <w:numId w:val="14"/>
        </w:numPr>
        <w:tabs>
          <w:tab w:val="left" w:pos="1134"/>
        </w:tabs>
        <w:spacing w:after="0" w:line="260" w:lineRule="exact"/>
        <w:ind w:left="0" w:firstLine="709"/>
        <w:rPr>
          <w:lang w:val="ru-RU"/>
        </w:rPr>
      </w:pPr>
      <w:r w:rsidRPr="001D4BDD">
        <w:t>Источник финансирования – федеральный бюджет.</w:t>
      </w:r>
    </w:p>
    <w:p w:rsidR="009A5AFB" w:rsidRPr="0006282B" w:rsidRDefault="00255131" w:rsidP="000D16A1">
      <w:pPr>
        <w:pStyle w:val="ad"/>
        <w:numPr>
          <w:ilvl w:val="1"/>
          <w:numId w:val="14"/>
        </w:numPr>
        <w:tabs>
          <w:tab w:val="left" w:pos="1134"/>
        </w:tabs>
        <w:spacing w:after="0" w:line="260" w:lineRule="exact"/>
        <w:ind w:left="0" w:firstLine="709"/>
      </w:pPr>
      <w:proofErr w:type="gramStart"/>
      <w:r>
        <w:rPr>
          <w:lang w:val="ru-RU"/>
        </w:rPr>
        <w:t>Сумма</w:t>
      </w:r>
      <w:r w:rsidR="009A5AFB" w:rsidRPr="001D4BDD">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9A5AFB" w:rsidRPr="001D4BDD">
        <w:t xml:space="preserve"> Российской Федерации Заказчиком.</w:t>
      </w:r>
    </w:p>
    <w:p w:rsidR="0006282B" w:rsidRPr="001D4BDD" w:rsidRDefault="0006282B" w:rsidP="000D16A1">
      <w:pPr>
        <w:pStyle w:val="ad"/>
        <w:tabs>
          <w:tab w:val="left" w:pos="1134"/>
        </w:tabs>
        <w:spacing w:after="0" w:line="260" w:lineRule="exact"/>
        <w:ind w:left="709"/>
      </w:pPr>
    </w:p>
    <w:p w:rsidR="00096E8F" w:rsidRDefault="00096E8F" w:rsidP="000D16A1">
      <w:pPr>
        <w:numPr>
          <w:ilvl w:val="0"/>
          <w:numId w:val="14"/>
        </w:numPr>
        <w:spacing w:after="0" w:line="260" w:lineRule="exact"/>
        <w:jc w:val="center"/>
        <w:rPr>
          <w:b/>
        </w:rPr>
      </w:pPr>
      <w:r w:rsidRPr="001D4BDD">
        <w:rPr>
          <w:b/>
        </w:rPr>
        <w:t>Права и обязанности Сторон</w:t>
      </w:r>
    </w:p>
    <w:p w:rsidR="005772B8" w:rsidRPr="005772B8" w:rsidRDefault="00D21962" w:rsidP="000D16A1">
      <w:pPr>
        <w:pStyle w:val="ad"/>
        <w:tabs>
          <w:tab w:val="left" w:pos="1134"/>
        </w:tabs>
        <w:spacing w:after="0" w:line="260" w:lineRule="exact"/>
        <w:ind w:left="0" w:firstLine="709"/>
      </w:pPr>
      <w:r>
        <w:rPr>
          <w:lang w:val="ru-RU"/>
        </w:rPr>
        <w:t>3.1.</w:t>
      </w:r>
      <w:r w:rsidR="00096E8F" w:rsidRPr="001D4BDD">
        <w:t>Исполнитель обязан:</w:t>
      </w:r>
    </w:p>
    <w:p w:rsidR="00096E8F" w:rsidRPr="005772B8" w:rsidRDefault="00D21962" w:rsidP="000D16A1">
      <w:pPr>
        <w:pStyle w:val="ad"/>
        <w:tabs>
          <w:tab w:val="left" w:pos="1134"/>
        </w:tabs>
        <w:spacing w:after="0" w:line="260" w:lineRule="exact"/>
        <w:ind w:left="0" w:firstLine="709"/>
      </w:pPr>
      <w:r>
        <w:rPr>
          <w:lang w:val="ru-RU"/>
        </w:rPr>
        <w:t>3</w:t>
      </w:r>
      <w:r w:rsidR="007717D2">
        <w:rPr>
          <w:lang w:val="ru-RU"/>
        </w:rPr>
        <w:t xml:space="preserve">.1.1. </w:t>
      </w:r>
      <w:r w:rsidR="00096E8F" w:rsidRPr="005772B8">
        <w:t>Приступить к  оказанию услуг и оказать их качественно, в полном объеме в срок, указанный в пункте 1.</w:t>
      </w:r>
      <w:r w:rsidR="007A70F8">
        <w:rPr>
          <w:lang w:val="ru-RU"/>
        </w:rPr>
        <w:t>4</w:t>
      </w:r>
      <w:r w:rsidR="00096E8F" w:rsidRPr="005772B8">
        <w:t>. настоящего Контракта.</w:t>
      </w:r>
    </w:p>
    <w:p w:rsidR="00096E8F" w:rsidRPr="001D4BDD" w:rsidRDefault="00D21962" w:rsidP="000D16A1">
      <w:pPr>
        <w:pStyle w:val="afffff2"/>
        <w:tabs>
          <w:tab w:val="left" w:pos="1276"/>
        </w:tabs>
        <w:spacing w:line="260" w:lineRule="exact"/>
        <w:ind w:left="568" w:firstLine="141"/>
        <w:contextualSpacing/>
        <w:jc w:val="both"/>
        <w:rPr>
          <w:rFonts w:ascii="Times New Roman" w:hAnsi="Times New Roman"/>
          <w:sz w:val="24"/>
          <w:szCs w:val="24"/>
        </w:rPr>
      </w:pPr>
      <w:r>
        <w:rPr>
          <w:rFonts w:ascii="Times New Roman" w:hAnsi="Times New Roman"/>
          <w:sz w:val="24"/>
          <w:szCs w:val="24"/>
          <w:lang w:val="ru-RU"/>
        </w:rPr>
        <w:t>3</w:t>
      </w:r>
      <w:r w:rsidR="007717D2">
        <w:rPr>
          <w:rFonts w:ascii="Times New Roman" w:hAnsi="Times New Roman"/>
          <w:sz w:val="24"/>
          <w:szCs w:val="24"/>
          <w:lang w:val="ru-RU"/>
        </w:rPr>
        <w:t xml:space="preserve">.1.2. </w:t>
      </w:r>
      <w:r w:rsidR="00096E8F" w:rsidRPr="001D4BDD">
        <w:rPr>
          <w:rFonts w:ascii="Times New Roman" w:hAnsi="Times New Roman"/>
          <w:sz w:val="24"/>
          <w:szCs w:val="24"/>
        </w:rPr>
        <w:t xml:space="preserve">Нести риск случайной гибели или случайного повреждения </w:t>
      </w:r>
      <w:r w:rsidR="000B4132" w:rsidRPr="001D4BDD">
        <w:rPr>
          <w:rFonts w:ascii="Times New Roman" w:hAnsi="Times New Roman"/>
          <w:sz w:val="24"/>
          <w:szCs w:val="24"/>
          <w:lang w:val="ru-RU"/>
        </w:rPr>
        <w:t>СИ</w:t>
      </w:r>
      <w:r w:rsidR="00096E8F" w:rsidRPr="001D4BDD">
        <w:rPr>
          <w:rFonts w:ascii="Times New Roman" w:hAnsi="Times New Roman"/>
          <w:sz w:val="24"/>
          <w:szCs w:val="24"/>
        </w:rPr>
        <w:t>.</w:t>
      </w:r>
    </w:p>
    <w:p w:rsidR="00096E8F" w:rsidRDefault="00D21962" w:rsidP="000D16A1">
      <w:pPr>
        <w:pStyle w:val="afffff2"/>
        <w:tabs>
          <w:tab w:val="left" w:pos="1276"/>
        </w:tabs>
        <w:spacing w:line="260" w:lineRule="exact"/>
        <w:ind w:left="568" w:firstLine="141"/>
        <w:contextualSpacing/>
        <w:jc w:val="both"/>
        <w:rPr>
          <w:rFonts w:ascii="Times New Roman" w:hAnsi="Times New Roman"/>
          <w:sz w:val="24"/>
          <w:szCs w:val="24"/>
          <w:lang w:val="ru-RU"/>
        </w:rPr>
      </w:pPr>
      <w:r>
        <w:rPr>
          <w:rFonts w:ascii="Times New Roman" w:hAnsi="Times New Roman"/>
          <w:sz w:val="24"/>
          <w:szCs w:val="24"/>
          <w:lang w:val="ru-RU"/>
        </w:rPr>
        <w:t>3</w:t>
      </w:r>
      <w:r w:rsidR="00A07621">
        <w:rPr>
          <w:rFonts w:ascii="Times New Roman" w:hAnsi="Times New Roman"/>
          <w:sz w:val="24"/>
          <w:szCs w:val="24"/>
          <w:lang w:val="ru-RU"/>
        </w:rPr>
        <w:t xml:space="preserve">.1.3. </w:t>
      </w:r>
      <w:r w:rsidR="00096E8F" w:rsidRPr="001D4BDD">
        <w:rPr>
          <w:rFonts w:ascii="Times New Roman" w:hAnsi="Times New Roman"/>
          <w:sz w:val="24"/>
          <w:szCs w:val="24"/>
        </w:rPr>
        <w:t>Оказать услуги лично, своими силами и средствами.</w:t>
      </w:r>
    </w:p>
    <w:p w:rsidR="00A26ACA" w:rsidRPr="00A26ACA" w:rsidRDefault="00A26ACA" w:rsidP="000D16A1">
      <w:pPr>
        <w:pStyle w:val="afffff2"/>
        <w:tabs>
          <w:tab w:val="left" w:pos="1276"/>
        </w:tabs>
        <w:spacing w:line="260" w:lineRule="exact"/>
        <w:ind w:left="568" w:firstLine="141"/>
        <w:contextualSpacing/>
        <w:jc w:val="both"/>
        <w:rPr>
          <w:rFonts w:ascii="Times New Roman" w:hAnsi="Times New Roman"/>
          <w:sz w:val="24"/>
          <w:szCs w:val="24"/>
          <w:lang w:val="ru-RU"/>
        </w:rPr>
      </w:pPr>
      <w:r>
        <w:rPr>
          <w:rFonts w:ascii="Times New Roman" w:hAnsi="Times New Roman"/>
          <w:sz w:val="24"/>
          <w:szCs w:val="24"/>
          <w:lang w:val="ru-RU"/>
        </w:rPr>
        <w:t xml:space="preserve">3.1.4. </w:t>
      </w:r>
      <w:r w:rsidRPr="00935DBD">
        <w:rPr>
          <w:rFonts w:ascii="Times New Roman" w:hAnsi="Times New Roman"/>
          <w:sz w:val="24"/>
          <w:szCs w:val="24"/>
        </w:rPr>
        <w:t>Предоставить Заказчику акт оказанных услуг, счет и счет фактуру (при наличии)</w:t>
      </w:r>
      <w:r w:rsidR="00806275" w:rsidRPr="00806275">
        <w:t xml:space="preserve"> </w:t>
      </w:r>
      <w:r w:rsidR="00806275" w:rsidRPr="00806275">
        <w:rPr>
          <w:rFonts w:ascii="Times New Roman" w:hAnsi="Times New Roman"/>
          <w:sz w:val="24"/>
          <w:szCs w:val="24"/>
        </w:rPr>
        <w:t>или УПД</w:t>
      </w:r>
      <w:r w:rsidRPr="00935DBD">
        <w:rPr>
          <w:rFonts w:ascii="Times New Roman" w:hAnsi="Times New Roman"/>
          <w:sz w:val="24"/>
          <w:szCs w:val="24"/>
        </w:rPr>
        <w:t xml:space="preserve"> не позднее 3 рабочих дней с момента поверки СИ.</w:t>
      </w:r>
    </w:p>
    <w:p w:rsidR="00A07621" w:rsidRPr="00A07621" w:rsidRDefault="00D21962" w:rsidP="000D16A1">
      <w:pPr>
        <w:pStyle w:val="ad"/>
        <w:tabs>
          <w:tab w:val="left" w:pos="1134"/>
        </w:tabs>
        <w:spacing w:after="0" w:line="260" w:lineRule="exact"/>
        <w:ind w:left="0" w:firstLine="709"/>
      </w:pPr>
      <w:r>
        <w:rPr>
          <w:lang w:val="ru-RU"/>
        </w:rPr>
        <w:t>3.2.</w:t>
      </w:r>
      <w:r w:rsidR="00096E8F" w:rsidRPr="001D4BDD">
        <w:t>Заказчик обязан:</w:t>
      </w:r>
    </w:p>
    <w:p w:rsidR="00A07621" w:rsidRDefault="00A07621" w:rsidP="000D16A1">
      <w:pPr>
        <w:pStyle w:val="ad"/>
        <w:tabs>
          <w:tab w:val="left" w:pos="709"/>
        </w:tabs>
        <w:spacing w:after="0" w:line="260" w:lineRule="exact"/>
        <w:ind w:left="0"/>
        <w:rPr>
          <w:lang w:val="ru-RU"/>
        </w:rPr>
      </w:pPr>
      <w:r>
        <w:rPr>
          <w:lang w:val="ru-RU"/>
        </w:rPr>
        <w:tab/>
      </w:r>
      <w:r w:rsidR="00D21962">
        <w:rPr>
          <w:lang w:val="ru-RU"/>
        </w:rPr>
        <w:t>3</w:t>
      </w:r>
      <w:r>
        <w:rPr>
          <w:lang w:val="ru-RU"/>
        </w:rPr>
        <w:t xml:space="preserve">.2.1. </w:t>
      </w:r>
      <w:r w:rsidR="00096E8F" w:rsidRPr="00A07621">
        <w:t xml:space="preserve">Передать Исполнителю информацию и документацию, необходимую для проведения поверки </w:t>
      </w:r>
      <w:r w:rsidR="000B4132" w:rsidRPr="00A07621">
        <w:rPr>
          <w:lang w:val="ru-RU"/>
        </w:rPr>
        <w:t>СИ</w:t>
      </w:r>
      <w:r w:rsidR="00096E8F" w:rsidRPr="00A07621">
        <w:t>.</w:t>
      </w:r>
    </w:p>
    <w:p w:rsidR="00D82A2A" w:rsidRDefault="00A07621" w:rsidP="000D16A1">
      <w:pPr>
        <w:pStyle w:val="ad"/>
        <w:tabs>
          <w:tab w:val="left" w:pos="709"/>
        </w:tabs>
        <w:spacing w:after="0" w:line="260" w:lineRule="exact"/>
        <w:ind w:left="0"/>
        <w:rPr>
          <w:lang w:val="ru-RU"/>
        </w:rPr>
      </w:pPr>
      <w:r>
        <w:rPr>
          <w:lang w:val="ru-RU"/>
        </w:rPr>
        <w:tab/>
      </w:r>
      <w:r w:rsidR="00D21962">
        <w:rPr>
          <w:lang w:val="ru-RU"/>
        </w:rPr>
        <w:t>3</w:t>
      </w:r>
      <w:r>
        <w:rPr>
          <w:lang w:val="ru-RU"/>
        </w:rPr>
        <w:t xml:space="preserve">.2.2. </w:t>
      </w:r>
      <w:r w:rsidR="00096E8F" w:rsidRPr="001D4BDD">
        <w:t>Своевременно оплатить оказанные услуги в соответствии с требованиями раздела 2 настоящего Контракта.</w:t>
      </w:r>
    </w:p>
    <w:p w:rsidR="005742E9" w:rsidRPr="005742E9" w:rsidRDefault="005742E9" w:rsidP="000D16A1">
      <w:pPr>
        <w:pStyle w:val="ad"/>
        <w:tabs>
          <w:tab w:val="left" w:pos="709"/>
        </w:tabs>
        <w:spacing w:after="0" w:line="260" w:lineRule="exact"/>
        <w:ind w:left="0"/>
        <w:rPr>
          <w:lang w:val="ru-RU"/>
        </w:rPr>
      </w:pPr>
      <w:r>
        <w:rPr>
          <w:lang w:val="ru-RU"/>
        </w:rPr>
        <w:tab/>
        <w:t>3.2.3.</w:t>
      </w:r>
      <w:r w:rsidRPr="005742E9">
        <w:rPr>
          <w:lang w:val="ru-RU"/>
        </w:rPr>
        <w:t xml:space="preserve"> </w:t>
      </w:r>
      <w:r>
        <w:rPr>
          <w:lang w:val="ru-RU"/>
        </w:rPr>
        <w:t xml:space="preserve">Провести экспертизу оказанных услуг для проверки их соответствия условиям Контракта в соответствии с  Федеральным законом № 44-ФЗ </w:t>
      </w:r>
      <w:r w:rsidRPr="000B6781">
        <w:t>«О контрактной системе в сфере закупок товаров, работ, услуг для обеспечения государственных и муниципальных нужд»</w:t>
      </w:r>
      <w:r>
        <w:rPr>
          <w:lang w:val="ru-RU"/>
        </w:rPr>
        <w:t>.</w:t>
      </w:r>
    </w:p>
    <w:p w:rsidR="007A70F8" w:rsidRPr="007A70F8" w:rsidRDefault="007A70F8" w:rsidP="000D16A1">
      <w:pPr>
        <w:pStyle w:val="ad"/>
        <w:tabs>
          <w:tab w:val="left" w:pos="709"/>
        </w:tabs>
        <w:spacing w:after="0" w:line="260" w:lineRule="exact"/>
        <w:ind w:left="0"/>
        <w:rPr>
          <w:lang w:val="ru-RU"/>
        </w:rPr>
      </w:pPr>
      <w:r>
        <w:rPr>
          <w:lang w:val="ru-RU"/>
        </w:rPr>
        <w:tab/>
        <w:t>3.3. Заказчик вправе:</w:t>
      </w:r>
    </w:p>
    <w:p w:rsidR="00D82A2A" w:rsidRPr="00372261" w:rsidRDefault="00D82A2A" w:rsidP="000D16A1">
      <w:pPr>
        <w:pStyle w:val="ad"/>
        <w:tabs>
          <w:tab w:val="left" w:pos="709"/>
        </w:tabs>
        <w:spacing w:after="0" w:line="260" w:lineRule="exact"/>
        <w:ind w:left="0"/>
        <w:rPr>
          <w:lang w:val="ru-RU"/>
        </w:rPr>
      </w:pPr>
      <w:r>
        <w:rPr>
          <w:lang w:val="ru-RU"/>
        </w:rPr>
        <w:tab/>
      </w:r>
      <w:r w:rsidR="00D21962">
        <w:rPr>
          <w:lang w:val="ru-RU"/>
        </w:rPr>
        <w:t>3</w:t>
      </w:r>
      <w:r>
        <w:rPr>
          <w:lang w:val="ru-RU"/>
        </w:rPr>
        <w:t>.</w:t>
      </w:r>
      <w:r w:rsidR="007A70F8">
        <w:rPr>
          <w:lang w:val="ru-RU"/>
        </w:rPr>
        <w:t>3</w:t>
      </w:r>
      <w:r>
        <w:rPr>
          <w:lang w:val="ru-RU"/>
        </w:rPr>
        <w:t>.</w:t>
      </w:r>
      <w:r w:rsidR="007A70F8">
        <w:rPr>
          <w:lang w:val="ru-RU"/>
        </w:rPr>
        <w:t>1.</w:t>
      </w:r>
      <w:r>
        <w:rPr>
          <w:lang w:val="ru-RU"/>
        </w:rPr>
        <w:t xml:space="preserve"> </w:t>
      </w:r>
      <w:r w:rsidR="00096E8F" w:rsidRPr="001D4BDD">
        <w:t>Осуществлять контроль оказанных услуг, требовать устранения Исполнителем недостатков, выявленных в момент приемки оказанных услуг.</w:t>
      </w:r>
    </w:p>
    <w:p w:rsidR="005742E9" w:rsidRDefault="005742E9" w:rsidP="005742E9">
      <w:pPr>
        <w:pStyle w:val="ad"/>
        <w:tabs>
          <w:tab w:val="left" w:pos="709"/>
        </w:tabs>
        <w:spacing w:after="0" w:line="260" w:lineRule="exact"/>
        <w:ind w:left="0"/>
        <w:rPr>
          <w:lang w:val="ru-RU"/>
        </w:rPr>
      </w:pPr>
      <w:r w:rsidRPr="00372261">
        <w:rPr>
          <w:lang w:val="ru-RU"/>
        </w:rPr>
        <w:tab/>
      </w:r>
      <w:r w:rsidRPr="005742E9">
        <w:rPr>
          <w:lang w:val="ru-RU"/>
        </w:rPr>
        <w:t>3</w:t>
      </w:r>
      <w:r>
        <w:rPr>
          <w:lang w:val="ru-RU"/>
        </w:rPr>
        <w:t>.3.2. П</w:t>
      </w:r>
      <w:r w:rsidRPr="001D4BDD">
        <w:t xml:space="preserve">роверять в любое время ход и качество </w:t>
      </w:r>
      <w:proofErr w:type="gramStart"/>
      <w:r w:rsidRPr="001D4BDD">
        <w:t>оказания</w:t>
      </w:r>
      <w:proofErr w:type="gramEnd"/>
      <w:r w:rsidRPr="001D4BDD">
        <w:t xml:space="preserve"> Исполнителем услуг, не вмешиваясь при этом в его хозяйственную деятельность.</w:t>
      </w:r>
    </w:p>
    <w:p w:rsidR="005742E9" w:rsidRPr="005742E9" w:rsidRDefault="005742E9" w:rsidP="000D16A1">
      <w:pPr>
        <w:pStyle w:val="ad"/>
        <w:tabs>
          <w:tab w:val="left" w:pos="709"/>
        </w:tabs>
        <w:spacing w:after="0" w:line="260" w:lineRule="exact"/>
        <w:ind w:left="0"/>
        <w:rPr>
          <w:lang w:val="ru-RU"/>
        </w:rPr>
      </w:pPr>
    </w:p>
    <w:p w:rsidR="00096E8F" w:rsidRDefault="00D21962" w:rsidP="005742E9">
      <w:pPr>
        <w:pStyle w:val="ad"/>
        <w:tabs>
          <w:tab w:val="left" w:pos="709"/>
        </w:tabs>
        <w:spacing w:after="0" w:line="260" w:lineRule="exact"/>
        <w:ind w:left="0"/>
        <w:jc w:val="center"/>
        <w:rPr>
          <w:b/>
          <w:lang w:val="ru-RU"/>
        </w:rPr>
      </w:pPr>
      <w:r>
        <w:rPr>
          <w:b/>
          <w:lang w:val="ru-RU"/>
        </w:rPr>
        <w:t>4</w:t>
      </w:r>
      <w:r w:rsidR="00D82A2A">
        <w:rPr>
          <w:b/>
          <w:lang w:val="ru-RU"/>
        </w:rPr>
        <w:t xml:space="preserve">. </w:t>
      </w:r>
      <w:r w:rsidR="00096E8F" w:rsidRPr="001D4BDD">
        <w:rPr>
          <w:b/>
        </w:rPr>
        <w:t>Порядок сдачи и приемки оказанных услу</w:t>
      </w:r>
      <w:r w:rsidR="00937C7F" w:rsidRPr="001D4BDD">
        <w:rPr>
          <w:b/>
          <w:lang w:val="ru-RU"/>
        </w:rPr>
        <w:t>г</w:t>
      </w:r>
    </w:p>
    <w:p w:rsidR="00E83DEC" w:rsidRPr="00E83DEC" w:rsidRDefault="00187082" w:rsidP="000D16A1">
      <w:pPr>
        <w:pStyle w:val="ad"/>
        <w:numPr>
          <w:ilvl w:val="1"/>
          <w:numId w:val="34"/>
        </w:numPr>
        <w:tabs>
          <w:tab w:val="left" w:pos="1276"/>
        </w:tabs>
        <w:spacing w:after="0" w:line="260" w:lineRule="exact"/>
        <w:ind w:left="0" w:firstLine="709"/>
      </w:pPr>
      <w:r w:rsidRPr="001D4BDD">
        <w:t xml:space="preserve">По результатам оказания услуг Исполнитель предоставляет </w:t>
      </w:r>
      <w:r w:rsidR="0084552F">
        <w:rPr>
          <w:lang w:val="ru-RU"/>
        </w:rPr>
        <w:t xml:space="preserve">Заказчику </w:t>
      </w:r>
      <w:r w:rsidRPr="001D4BDD">
        <w:t>подтверждение пригодности или признания непригодным СИ к применению</w:t>
      </w:r>
      <w:r w:rsidR="008771C0">
        <w:rPr>
          <w:lang w:val="ru-RU"/>
        </w:rPr>
        <w:t xml:space="preserve"> (</w:t>
      </w:r>
      <w:r w:rsidR="00B725B2">
        <w:t>извещение о непригодности к применению СИ</w:t>
      </w:r>
      <w:r w:rsidR="00B725B2">
        <w:rPr>
          <w:lang w:val="ru-RU"/>
        </w:rPr>
        <w:t>)</w:t>
      </w:r>
      <w:r w:rsidRPr="001D4BDD">
        <w:t>. Результаты поверки СИ удостоверяются знаком поверки, и (или) свидетельством о поверке, в сроки, указанные в пункте 1.</w:t>
      </w:r>
      <w:r w:rsidR="007A70F8">
        <w:rPr>
          <w:lang w:val="ru-RU"/>
        </w:rPr>
        <w:t>4</w:t>
      </w:r>
      <w:r w:rsidRPr="001D4BDD">
        <w:t>. настоящего Контракта.</w:t>
      </w:r>
      <w:r w:rsidR="00903DFC" w:rsidRPr="00903DFC">
        <w:t xml:space="preserve"> </w:t>
      </w:r>
    </w:p>
    <w:p w:rsidR="00DC18B8" w:rsidRPr="001D4BDD" w:rsidRDefault="00903DFC" w:rsidP="000D16A1">
      <w:pPr>
        <w:pStyle w:val="ad"/>
        <w:numPr>
          <w:ilvl w:val="1"/>
          <w:numId w:val="34"/>
        </w:numPr>
        <w:tabs>
          <w:tab w:val="left" w:pos="1276"/>
        </w:tabs>
        <w:spacing w:after="0" w:line="260" w:lineRule="exact"/>
        <w:ind w:left="0" w:firstLine="709"/>
      </w:pPr>
      <w:r w:rsidRPr="00317FB5">
        <w:rPr>
          <w:lang w:val="ru-RU"/>
        </w:rPr>
        <w:t>В</w:t>
      </w:r>
      <w:r w:rsidRPr="001D4BDD">
        <w:t xml:space="preserve"> течение 3 (трех) рабочих дней со дня окончания</w:t>
      </w:r>
      <w:r w:rsidRPr="00317FB5">
        <w:rPr>
          <w:lang w:val="ru-RU"/>
        </w:rPr>
        <w:t xml:space="preserve"> оказания </w:t>
      </w:r>
      <w:r w:rsidRPr="001D4BDD">
        <w:t>услуг</w:t>
      </w:r>
      <w:r w:rsidRPr="00317FB5">
        <w:rPr>
          <w:lang w:val="ru-RU"/>
        </w:rPr>
        <w:t xml:space="preserve"> Исполнитель</w:t>
      </w:r>
      <w:r>
        <w:t xml:space="preserve"> </w:t>
      </w:r>
      <w:r w:rsidR="00824F2F" w:rsidRPr="00317FB5">
        <w:rPr>
          <w:lang w:val="ru-RU"/>
        </w:rPr>
        <w:t>предоставляет</w:t>
      </w:r>
      <w:r w:rsidR="00824F2F" w:rsidRPr="00833C22">
        <w:t xml:space="preserve"> Заказчик</w:t>
      </w:r>
      <w:r w:rsidR="00824F2F" w:rsidRPr="00317FB5">
        <w:rPr>
          <w:lang w:val="ru-RU"/>
        </w:rPr>
        <w:t>у</w:t>
      </w:r>
      <w:r w:rsidR="00824F2F" w:rsidRPr="00833C22">
        <w:t xml:space="preserve"> </w:t>
      </w:r>
      <w:r w:rsidR="00824F2F" w:rsidRPr="00317FB5">
        <w:rPr>
          <w:spacing w:val="-1"/>
        </w:rPr>
        <w:t xml:space="preserve">счет, </w:t>
      </w:r>
      <w:r w:rsidR="00824F2F" w:rsidRPr="00833C22">
        <w:t>счет-фактур</w:t>
      </w:r>
      <w:r w:rsidR="00824F2F" w:rsidRPr="00317FB5">
        <w:rPr>
          <w:lang w:val="ru-RU"/>
        </w:rPr>
        <w:t>у</w:t>
      </w:r>
      <w:r w:rsidR="00824F2F" w:rsidRPr="00833C22">
        <w:t xml:space="preserve"> (при наличии) и акт оказанных услуг</w:t>
      </w:r>
      <w:r w:rsidR="00806275" w:rsidRPr="00806275">
        <w:t xml:space="preserve"> или УПД</w:t>
      </w:r>
      <w:r w:rsidR="00824F2F" w:rsidRPr="00833C22">
        <w:t>.</w:t>
      </w:r>
      <w:r w:rsidR="00DC18B8" w:rsidRPr="00317FB5">
        <w:rPr>
          <w:lang w:val="ru-RU"/>
        </w:rPr>
        <w:t xml:space="preserve"> </w:t>
      </w:r>
      <w:r w:rsidR="00DC18B8" w:rsidRPr="00317FB5">
        <w:rPr>
          <w:lang w:val="ru-RU"/>
        </w:rPr>
        <w:tab/>
      </w:r>
    </w:p>
    <w:p w:rsidR="00D36D58" w:rsidRPr="00084029" w:rsidRDefault="00D36D58" w:rsidP="000D16A1">
      <w:pPr>
        <w:pStyle w:val="ad"/>
        <w:numPr>
          <w:ilvl w:val="1"/>
          <w:numId w:val="34"/>
        </w:numPr>
        <w:tabs>
          <w:tab w:val="left" w:pos="1134"/>
        </w:tabs>
        <w:spacing w:after="0" w:line="260" w:lineRule="exact"/>
        <w:ind w:left="0" w:firstLine="709"/>
      </w:pPr>
      <w:r w:rsidRPr="00084029">
        <w:t xml:space="preserve">Заказчик производит приемку оказанных услуг с учетом требований настоящего Контракта путем внешнего осмотра, проверки работоспособности поверенных </w:t>
      </w:r>
      <w:r w:rsidRPr="00084029">
        <w:rPr>
          <w:lang w:val="ru-RU"/>
        </w:rPr>
        <w:t>СИ</w:t>
      </w:r>
      <w:r w:rsidRPr="00084029">
        <w:t>, проверки качества оказания услуг и т.д.</w:t>
      </w:r>
    </w:p>
    <w:p w:rsidR="00FA612E" w:rsidRPr="00FA612E" w:rsidRDefault="0054305C" w:rsidP="000D16A1">
      <w:pPr>
        <w:pStyle w:val="ad"/>
        <w:numPr>
          <w:ilvl w:val="1"/>
          <w:numId w:val="34"/>
        </w:numPr>
        <w:tabs>
          <w:tab w:val="left" w:pos="1134"/>
        </w:tabs>
        <w:spacing w:after="0" w:line="260" w:lineRule="exact"/>
        <w:ind w:left="0" w:firstLine="709"/>
      </w:pPr>
      <w:r w:rsidRPr="006B60FE">
        <w:t xml:space="preserve">Для проверки </w:t>
      </w:r>
      <w:r w:rsidR="00F31F63">
        <w:rPr>
          <w:lang w:val="ru-RU"/>
        </w:rPr>
        <w:t>оказа</w:t>
      </w:r>
      <w:r w:rsidRPr="006B60FE">
        <w:t>н</w:t>
      </w:r>
      <w:r w:rsidR="00E26385">
        <w:rPr>
          <w:lang w:val="ru-RU"/>
        </w:rPr>
        <w:t>н</w:t>
      </w:r>
      <w:r w:rsidRPr="006B60FE">
        <w:t xml:space="preserve">ых Исполнителем </w:t>
      </w:r>
      <w:r w:rsidR="00F31F63">
        <w:rPr>
          <w:lang w:val="ru-RU"/>
        </w:rPr>
        <w:t>услуг</w:t>
      </w:r>
      <w:r w:rsidRPr="006B60FE">
        <w:t>, предусмотренных Контрактом, в части их соответствия условиям Контракта</w:t>
      </w:r>
      <w:r w:rsidR="00DC18B8">
        <w:rPr>
          <w:lang w:val="ru-RU"/>
        </w:rPr>
        <w:t>,</w:t>
      </w:r>
      <w:r w:rsidRPr="006B60FE">
        <w:t xml:space="preserve"> Заказчик проводит экспертизу. Эк</w:t>
      </w:r>
      <w:r>
        <w:t xml:space="preserve">спертиза </w:t>
      </w:r>
      <w:r w:rsidRPr="006B60FE">
        <w:t xml:space="preserve">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t>№ 44-ФЗ</w:t>
      </w:r>
      <w:r w:rsidR="003A4750">
        <w:rPr>
          <w:lang w:val="ru-RU"/>
        </w:rPr>
        <w:t>.</w:t>
      </w:r>
    </w:p>
    <w:p w:rsidR="00FA612E" w:rsidRPr="005336FA" w:rsidRDefault="00FA612E" w:rsidP="000D16A1">
      <w:pPr>
        <w:pStyle w:val="ad"/>
        <w:numPr>
          <w:ilvl w:val="1"/>
          <w:numId w:val="34"/>
        </w:numPr>
        <w:tabs>
          <w:tab w:val="left" w:pos="1134"/>
        </w:tabs>
        <w:spacing w:after="0" w:line="260" w:lineRule="exact"/>
        <w:ind w:left="0" w:firstLine="709"/>
      </w:pPr>
      <w:r>
        <w:t xml:space="preserve">Заказчик вправе не отказывать в приемке </w:t>
      </w:r>
      <w:r w:rsidRPr="00432C07">
        <w:rPr>
          <w:lang w:val="ru-RU"/>
        </w:rPr>
        <w:t>оказанных услуг</w:t>
      </w:r>
      <w:r>
        <w:t xml:space="preserve"> в случае выявления несоответствия </w:t>
      </w:r>
      <w:r w:rsidR="007D3099">
        <w:rPr>
          <w:lang w:val="ru-RU"/>
        </w:rPr>
        <w:t>оказанных услуг</w:t>
      </w:r>
      <w:r>
        <w:t xml:space="preserve"> условиям </w:t>
      </w:r>
      <w:r w:rsidRPr="00432C07">
        <w:rPr>
          <w:lang w:val="ru-RU"/>
        </w:rPr>
        <w:t>Контракта</w:t>
      </w:r>
      <w:r>
        <w:t xml:space="preserve">, если выявленное несоответствие не препятствует приемке </w:t>
      </w:r>
      <w:r w:rsidR="00E3705F">
        <w:rPr>
          <w:lang w:val="ru-RU"/>
        </w:rPr>
        <w:t>оказанных услуг</w:t>
      </w:r>
      <w:r>
        <w:t xml:space="preserve"> и устранено </w:t>
      </w:r>
      <w:r w:rsidR="00432C07" w:rsidRPr="00432C07">
        <w:rPr>
          <w:lang w:val="ru-RU"/>
        </w:rPr>
        <w:t>Исполнителем.</w:t>
      </w:r>
    </w:p>
    <w:p w:rsidR="005514D2" w:rsidRPr="00833C22" w:rsidRDefault="005514D2" w:rsidP="000D16A1">
      <w:pPr>
        <w:numPr>
          <w:ilvl w:val="1"/>
          <w:numId w:val="34"/>
        </w:numPr>
        <w:tabs>
          <w:tab w:val="left" w:pos="1134"/>
        </w:tabs>
        <w:spacing w:line="260" w:lineRule="exact"/>
        <w:ind w:left="0" w:firstLine="709"/>
      </w:pPr>
      <w:r w:rsidRPr="00833C22">
        <w:t>В случае</w:t>
      </w:r>
      <w:proofErr w:type="gramStart"/>
      <w:r w:rsidRPr="00833C22">
        <w:t>,</w:t>
      </w:r>
      <w:proofErr w:type="gramEnd"/>
      <w:r w:rsidRPr="00833C22">
        <w:t xml:space="preserve"> если по результатам экспертизы не установлено нарушений требований настоящего Контракта, Заказчик </w:t>
      </w:r>
      <w:r w:rsidRPr="00833C22">
        <w:rPr>
          <w:spacing w:val="-6"/>
        </w:rPr>
        <w:t xml:space="preserve">в течение одного рабочего дня со дня окончания проведения </w:t>
      </w:r>
      <w:r w:rsidRPr="00833C22">
        <w:t>приемки и экспертизы оказанных услуг</w:t>
      </w:r>
      <w:r w:rsidRPr="00833C22">
        <w:rPr>
          <w:spacing w:val="-6"/>
        </w:rPr>
        <w:t>,</w:t>
      </w:r>
      <w:r w:rsidRPr="00833C22">
        <w:t xml:space="preserve"> подписывает акт оказанных услуг</w:t>
      </w:r>
      <w:r w:rsidR="00806275" w:rsidRPr="00806275">
        <w:t xml:space="preserve"> или УПД</w:t>
      </w:r>
      <w:r w:rsidRPr="00833C22">
        <w:t xml:space="preserve"> и осуществляет оплату в соответствии с пунктом 2.3 настоящего Контракта </w:t>
      </w:r>
    </w:p>
    <w:p w:rsidR="00EF2451" w:rsidRPr="00EF2451" w:rsidRDefault="005F6008" w:rsidP="000D16A1">
      <w:pPr>
        <w:pStyle w:val="ad"/>
        <w:numPr>
          <w:ilvl w:val="1"/>
          <w:numId w:val="34"/>
        </w:numPr>
        <w:tabs>
          <w:tab w:val="left" w:pos="1134"/>
        </w:tabs>
        <w:spacing w:after="0" w:line="260" w:lineRule="exact"/>
        <w:ind w:left="0" w:firstLine="709"/>
      </w:pPr>
      <w:r>
        <w:rPr>
          <w:lang w:val="ru-RU"/>
        </w:rPr>
        <w:lastRenderedPageBreak/>
        <w:t>Датой</w:t>
      </w:r>
      <w:r>
        <w:t xml:space="preserve"> приемки </w:t>
      </w:r>
      <w:r w:rsidR="00EF2451">
        <w:rPr>
          <w:lang w:val="ru-RU"/>
        </w:rPr>
        <w:t>оказанных услуг</w:t>
      </w:r>
      <w:r>
        <w:t xml:space="preserve"> считается дата </w:t>
      </w:r>
      <w:r w:rsidR="005514D2">
        <w:rPr>
          <w:lang w:val="ru-RU"/>
        </w:rPr>
        <w:t>подписания</w:t>
      </w:r>
      <w:r>
        <w:t xml:space="preserve"> </w:t>
      </w:r>
      <w:r w:rsidR="00FE1B54">
        <w:rPr>
          <w:lang w:val="ru-RU"/>
        </w:rPr>
        <w:t>акта оказанных услуг или УПД</w:t>
      </w:r>
      <w:r w:rsidR="00EF2451">
        <w:t xml:space="preserve"> </w:t>
      </w:r>
      <w:r w:rsidR="00EF2451">
        <w:rPr>
          <w:lang w:val="ru-RU"/>
        </w:rPr>
        <w:t>Заказчиком.</w:t>
      </w:r>
    </w:p>
    <w:p w:rsidR="00FF1F61" w:rsidRPr="0006282B" w:rsidRDefault="00FF1F61" w:rsidP="000D16A1">
      <w:pPr>
        <w:pStyle w:val="ad"/>
        <w:numPr>
          <w:ilvl w:val="1"/>
          <w:numId w:val="34"/>
        </w:numPr>
        <w:tabs>
          <w:tab w:val="left" w:pos="1276"/>
        </w:tabs>
        <w:spacing w:after="0" w:line="260" w:lineRule="exact"/>
        <w:ind w:left="0" w:firstLine="709"/>
      </w:pPr>
      <w:r w:rsidRPr="001D4BDD">
        <w:t>Выявленные недостатки устраняются Исполнителем за его счет</w:t>
      </w:r>
      <w:r w:rsidR="0084552F">
        <w:rPr>
          <w:lang w:val="ru-RU"/>
        </w:rPr>
        <w:t xml:space="preserve"> в течение 10 рабочих дней</w:t>
      </w:r>
      <w:r w:rsidRPr="001D4BDD">
        <w:t>.</w:t>
      </w:r>
    </w:p>
    <w:p w:rsidR="0006282B" w:rsidRPr="001D4BDD" w:rsidRDefault="00A26ACA" w:rsidP="00F31F63">
      <w:pPr>
        <w:spacing w:after="0" w:line="300" w:lineRule="exact"/>
        <w:ind w:left="426"/>
        <w:jc w:val="center"/>
        <w:rPr>
          <w:b/>
        </w:rPr>
      </w:pPr>
      <w:r>
        <w:rPr>
          <w:b/>
        </w:rPr>
        <w:t>5</w:t>
      </w:r>
      <w:r w:rsidR="004659D6">
        <w:rPr>
          <w:b/>
        </w:rPr>
        <w:t xml:space="preserve">. </w:t>
      </w:r>
      <w:r w:rsidR="00096E8F" w:rsidRPr="001D4BDD">
        <w:rPr>
          <w:b/>
        </w:rPr>
        <w:t>Ответственность</w:t>
      </w:r>
      <w:r w:rsidR="00937C7F" w:rsidRPr="001D4BDD">
        <w:rPr>
          <w:b/>
        </w:rPr>
        <w:t xml:space="preserve"> Сторон</w:t>
      </w:r>
    </w:p>
    <w:p w:rsidR="00A26ACA" w:rsidRPr="00833C22" w:rsidRDefault="00A26ACA" w:rsidP="0072320C">
      <w:pPr>
        <w:tabs>
          <w:tab w:val="left" w:pos="0"/>
        </w:tabs>
        <w:spacing w:after="0" w:line="300" w:lineRule="exact"/>
        <w:ind w:firstLine="709"/>
      </w:pPr>
      <w:r w:rsidRPr="00833C22">
        <w:t>5.1.За просрочку,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A26ACA" w:rsidRPr="00833C22" w:rsidRDefault="00A26ACA" w:rsidP="0072320C">
      <w:pPr>
        <w:tabs>
          <w:tab w:val="left" w:pos="0"/>
        </w:tabs>
        <w:spacing w:after="0" w:line="300" w:lineRule="exact"/>
        <w:ind w:firstLine="709"/>
      </w:pPr>
      <w:r w:rsidRPr="00833C22">
        <w:t>5.2.В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пени, штрафа.</w:t>
      </w:r>
    </w:p>
    <w:p w:rsidR="00A26ACA" w:rsidRPr="00833C22" w:rsidRDefault="00A26ACA" w:rsidP="00F31F63">
      <w:pPr>
        <w:tabs>
          <w:tab w:val="left" w:pos="0"/>
        </w:tabs>
        <w:spacing w:line="300" w:lineRule="exact"/>
        <w:ind w:left="142" w:firstLine="567"/>
      </w:pPr>
      <w:proofErr w:type="gramStart"/>
      <w:r w:rsidRPr="00833C22">
        <w:t>5.3.При нарушении срока оказания услуг Исполнитель уплачивает Заказчику пеню за каждый календарный день просрочки, начиная со дня, следующего после дня истечения срока оказания услуг,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A26ACA" w:rsidRDefault="00A26ACA" w:rsidP="00F31F63">
      <w:pPr>
        <w:tabs>
          <w:tab w:val="left" w:pos="1134"/>
        </w:tabs>
        <w:spacing w:line="300" w:lineRule="exact"/>
        <w:ind w:firstLine="709"/>
      </w:pPr>
      <w:r w:rsidRPr="00833C22">
        <w:t xml:space="preserve">5.4. </w:t>
      </w:r>
      <w:r>
        <w:t>З</w:t>
      </w:r>
      <w:r w:rsidRPr="00833C22">
        <w:t xml:space="preserve">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w:t>
      </w:r>
      <w:proofErr w:type="gramStart"/>
      <w:r w:rsidRPr="00833C22">
        <w:t>обязательств, предусмотренных настоящим Контрактом</w:t>
      </w:r>
      <w:r>
        <w:t xml:space="preserve"> Исполнитель уплачивает</w:t>
      </w:r>
      <w:proofErr w:type="gramEnd"/>
      <w:r>
        <w:t xml:space="preserve"> Заказчику штраф</w:t>
      </w:r>
      <w:r w:rsidRPr="00833C22">
        <w:t xml:space="preserve">. </w:t>
      </w:r>
      <w:proofErr w:type="gramStart"/>
      <w:r>
        <w:t>Ш</w:t>
      </w:r>
      <w:r w:rsidRPr="00833C22">
        <w:t xml:space="preserve">траф устанавливается </w:t>
      </w:r>
      <w:r w:rsidRPr="00537EFE">
        <w:t xml:space="preserve">настоящим Контрактом в </w:t>
      </w:r>
      <w:r>
        <w:t xml:space="preserve"> размере</w:t>
      </w:r>
      <w:r w:rsidRPr="00537EFE">
        <w:t xml:space="preserve">: ____________ </w:t>
      </w:r>
      <w:r w:rsidRPr="00537EFE">
        <w:rPr>
          <w:i/>
        </w:rPr>
        <w:t>(сумма прописью)</w:t>
      </w:r>
      <w:r>
        <w:t xml:space="preserve"> рублей, рассчитанном</w:t>
      </w:r>
      <w:r w:rsidRPr="00537EFE">
        <w:t xml:space="preserve">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t xml:space="preserve"> (далее - Правила)</w:t>
      </w:r>
      <w:r w:rsidRPr="00537EFE">
        <w:t xml:space="preserve"> и составляет 10 % цены Контракта.</w:t>
      </w:r>
      <w:proofErr w:type="gramEnd"/>
    </w:p>
    <w:p w:rsidR="00A26ACA" w:rsidRPr="00E5245D" w:rsidRDefault="00A26ACA" w:rsidP="00F31F63">
      <w:pPr>
        <w:spacing w:after="0" w:line="300" w:lineRule="exact"/>
        <w:ind w:firstLine="708"/>
      </w:pPr>
      <w:r>
        <w:t>5.5.</w:t>
      </w:r>
      <w:r w:rsidRPr="00415797">
        <w:t>За каждый факт неисполнения или ненадлежащего исполнения Исполнителем о</w:t>
      </w:r>
      <w:r w:rsidR="00C62988">
        <w:t>бязательства, предусмотренного К</w:t>
      </w:r>
      <w:r w:rsidRPr="00415797">
        <w:t xml:space="preserve">онтрактом, которое не </w:t>
      </w:r>
      <w:proofErr w:type="gramStart"/>
      <w:r w:rsidRPr="00415797">
        <w:t>имеет стоимостного выражения Заказчик направляет</w:t>
      </w:r>
      <w:proofErr w:type="gramEnd"/>
      <w:r w:rsidRPr="00415797">
        <w:t xml:space="preserve"> Исполнителю требование об уплате штрафа. Размер штрафа определяется в соответствии с Правилами и составляет 1000,00 (одна тысяча</w:t>
      </w:r>
      <w:r>
        <w:t>)</w:t>
      </w:r>
      <w:r w:rsidRPr="00415797">
        <w:t xml:space="preserve"> рублей 00 копеек.</w:t>
      </w:r>
    </w:p>
    <w:p w:rsidR="00A26ACA" w:rsidRPr="00833C22" w:rsidRDefault="00A26ACA" w:rsidP="00F31F63">
      <w:pPr>
        <w:tabs>
          <w:tab w:val="left" w:pos="1134"/>
        </w:tabs>
        <w:spacing w:line="300" w:lineRule="exact"/>
        <w:ind w:firstLine="709"/>
      </w:pPr>
      <w:r w:rsidRPr="00833C22">
        <w:t>5.</w:t>
      </w:r>
      <w:r>
        <w:t>6</w:t>
      </w:r>
      <w:r w:rsidRPr="00833C22">
        <w:t>.В случае неоплаты Исполнителем требования об уплате неустойки, сумма неустойки может быть удержана Заказчиком из суммы оплаты по настоящему Контракту.</w:t>
      </w:r>
    </w:p>
    <w:p w:rsidR="00A26ACA" w:rsidRPr="00833C22" w:rsidRDefault="00A26ACA" w:rsidP="0072320C">
      <w:pPr>
        <w:tabs>
          <w:tab w:val="left" w:pos="1134"/>
        </w:tabs>
        <w:spacing w:after="0" w:line="300" w:lineRule="exact"/>
        <w:ind w:firstLine="709"/>
      </w:pPr>
      <w:proofErr w:type="gramStart"/>
      <w:r w:rsidRPr="00833C22">
        <w:t>5.</w:t>
      </w:r>
      <w:r>
        <w:t>7</w:t>
      </w:r>
      <w:r w:rsidRPr="00833C22">
        <w:t xml:space="preserve">.В случае несоблюдения предусмотренного настоящим Контрактом срока оплаты </w:t>
      </w:r>
      <w:r>
        <w:t xml:space="preserve">оказанных </w:t>
      </w:r>
      <w:r w:rsidRPr="00833C22">
        <w:t>услуг Исполнитель вправе потребовать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 начиная со дня, следующего после дня истечения установленного настоящим Контрактом срока оплаты.</w:t>
      </w:r>
      <w:proofErr w:type="gramEnd"/>
    </w:p>
    <w:p w:rsidR="00A26ACA" w:rsidRPr="00833C22" w:rsidRDefault="00A26ACA" w:rsidP="0072320C">
      <w:pPr>
        <w:tabs>
          <w:tab w:val="left" w:pos="1134"/>
        </w:tabs>
        <w:spacing w:after="0" w:line="300" w:lineRule="exact"/>
        <w:ind w:firstLine="709"/>
      </w:pPr>
      <w:r w:rsidRPr="00833C22">
        <w:t>5.</w:t>
      </w:r>
      <w:r>
        <w:t>8</w:t>
      </w:r>
      <w:r w:rsidRPr="00833C22">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от Заказчика уплаты штрафа, рассчитанного в соответствии с Правилами в </w:t>
      </w:r>
      <w:r>
        <w:t>размере</w:t>
      </w:r>
      <w:r w:rsidRPr="00833C22">
        <w:t xml:space="preserve"> 1000 </w:t>
      </w:r>
      <w:r>
        <w:t xml:space="preserve">(одна тысяча) </w:t>
      </w:r>
      <w:r w:rsidRPr="00833C22">
        <w:t>рублей.</w:t>
      </w:r>
    </w:p>
    <w:p w:rsidR="00F23732" w:rsidRPr="00833C22" w:rsidRDefault="00A26ACA" w:rsidP="00036279">
      <w:pPr>
        <w:spacing w:after="0" w:line="260" w:lineRule="exact"/>
        <w:ind w:firstLine="709"/>
      </w:pPr>
      <w:r w:rsidRPr="00833C22">
        <w:t>5.</w:t>
      </w:r>
      <w:r w:rsidR="00317FB5">
        <w:t>9</w:t>
      </w:r>
      <w:r w:rsidRPr="00833C22">
        <w:t>. Общая сумма начисленн</w:t>
      </w:r>
      <w:r>
        <w:t>ых</w:t>
      </w:r>
      <w:r w:rsidRPr="00833C22">
        <w:t xml:space="preserve">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A26ACA" w:rsidRPr="00833C22" w:rsidRDefault="00A26ACA" w:rsidP="000D16A1">
      <w:pPr>
        <w:spacing w:line="260" w:lineRule="exact"/>
        <w:ind w:firstLine="709"/>
      </w:pPr>
      <w:r w:rsidRPr="00833C22">
        <w:lastRenderedPageBreak/>
        <w:t>5.</w:t>
      </w:r>
      <w:r w:rsidR="00317FB5">
        <w:t>10</w:t>
      </w:r>
      <w:r w:rsidRPr="00833C22">
        <w:t>. Общая сумма начисленн</w:t>
      </w:r>
      <w:r>
        <w:t xml:space="preserve">ых </w:t>
      </w:r>
      <w:r w:rsidRPr="00833C22">
        <w:t>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A26ACA" w:rsidRPr="00833C22" w:rsidRDefault="00A26ACA" w:rsidP="000D16A1">
      <w:pPr>
        <w:tabs>
          <w:tab w:val="left" w:pos="0"/>
        </w:tabs>
        <w:spacing w:line="260" w:lineRule="exact"/>
        <w:ind w:firstLine="720"/>
      </w:pPr>
      <w:r w:rsidRPr="00833C22">
        <w:t>5.1</w:t>
      </w:r>
      <w:r w:rsidR="00317FB5">
        <w:t>1</w:t>
      </w:r>
      <w:r w:rsidRPr="00833C22">
        <w:t>.Уплата пеней и штрафов не освобождает Стороны от выполнения лежащих на них обязательств по настоящему Контракту или устранения нарушений.</w:t>
      </w:r>
    </w:p>
    <w:p w:rsidR="00A26ACA" w:rsidRPr="00833C22" w:rsidRDefault="00A26ACA" w:rsidP="000D16A1">
      <w:pPr>
        <w:tabs>
          <w:tab w:val="left" w:pos="0"/>
          <w:tab w:val="left" w:pos="1276"/>
        </w:tabs>
        <w:spacing w:line="260" w:lineRule="exact"/>
        <w:ind w:firstLine="709"/>
      </w:pPr>
      <w:r w:rsidRPr="00833C22">
        <w:t>5.1</w:t>
      </w:r>
      <w:r w:rsidR="00317FB5">
        <w:t>2</w:t>
      </w:r>
      <w:r w:rsidRPr="00833C22">
        <w:t>.Сторона освобождается от уплаты неустойки (пени, штрафа), если докажет, что просрочка, неисполнение или ненадлежащее исполнение обязательства, предусмотренного настоящим Контрактом, произошли вследствие непреодолимой силы или по вине другой Стороны.</w:t>
      </w:r>
    </w:p>
    <w:p w:rsidR="00A26ACA" w:rsidRDefault="00A26ACA" w:rsidP="000D16A1">
      <w:pPr>
        <w:tabs>
          <w:tab w:val="left" w:pos="0"/>
          <w:tab w:val="left" w:pos="1276"/>
        </w:tabs>
        <w:spacing w:line="260" w:lineRule="exact"/>
        <w:ind w:firstLine="720"/>
      </w:pPr>
      <w:r w:rsidRPr="00833C22">
        <w:t>5.1</w:t>
      </w:r>
      <w:r w:rsidR="00317FB5">
        <w:t>3</w:t>
      </w:r>
      <w:r w:rsidRPr="00833C22">
        <w:t>.Ответственность Сторон в иных случаях определяется в соответствии с законодательством Российской Федерации.</w:t>
      </w:r>
    </w:p>
    <w:p w:rsidR="0006282B" w:rsidRPr="001D4BDD" w:rsidRDefault="0006282B" w:rsidP="000D16A1">
      <w:pPr>
        <w:spacing w:after="0" w:line="260" w:lineRule="exact"/>
      </w:pPr>
    </w:p>
    <w:p w:rsidR="0006282B" w:rsidRPr="001D4BDD" w:rsidRDefault="00C62988" w:rsidP="000D16A1">
      <w:pPr>
        <w:spacing w:after="0" w:line="260" w:lineRule="exact"/>
        <w:ind w:left="426"/>
        <w:jc w:val="center"/>
        <w:rPr>
          <w:b/>
        </w:rPr>
      </w:pPr>
      <w:r>
        <w:rPr>
          <w:b/>
        </w:rPr>
        <w:t>6</w:t>
      </w:r>
      <w:r w:rsidR="004659D6">
        <w:rPr>
          <w:b/>
        </w:rPr>
        <w:t xml:space="preserve">. </w:t>
      </w:r>
      <w:r w:rsidR="00096E8F" w:rsidRPr="001D4BDD">
        <w:rPr>
          <w:b/>
        </w:rPr>
        <w:t>Действие обстоятельств непреодолимой силы</w:t>
      </w:r>
    </w:p>
    <w:p w:rsidR="00096E8F" w:rsidRPr="001D4BDD" w:rsidRDefault="00096E8F" w:rsidP="000D16A1">
      <w:pPr>
        <w:pStyle w:val="ad"/>
        <w:numPr>
          <w:ilvl w:val="1"/>
          <w:numId w:val="35"/>
        </w:numPr>
        <w:tabs>
          <w:tab w:val="left" w:pos="0"/>
        </w:tabs>
        <w:spacing w:after="0" w:line="260" w:lineRule="exact"/>
        <w:ind w:left="0" w:firstLine="708"/>
      </w:pPr>
      <w:r w:rsidRPr="001D4BDD">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096E8F" w:rsidRPr="001D4BDD" w:rsidRDefault="00096E8F" w:rsidP="000D16A1">
      <w:pPr>
        <w:pStyle w:val="ad"/>
        <w:numPr>
          <w:ilvl w:val="1"/>
          <w:numId w:val="35"/>
        </w:numPr>
        <w:tabs>
          <w:tab w:val="left" w:pos="0"/>
        </w:tabs>
        <w:spacing w:after="0" w:line="260" w:lineRule="exact"/>
        <w:ind w:left="0" w:firstLine="708"/>
      </w:pPr>
      <w:r w:rsidRPr="001D4BDD">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96E8F" w:rsidRPr="007A70F8" w:rsidRDefault="00096E8F" w:rsidP="000D16A1">
      <w:pPr>
        <w:pStyle w:val="ad"/>
        <w:numPr>
          <w:ilvl w:val="1"/>
          <w:numId w:val="35"/>
        </w:numPr>
        <w:tabs>
          <w:tab w:val="left" w:pos="1134"/>
        </w:tabs>
        <w:spacing w:after="0" w:line="260" w:lineRule="exact"/>
        <w:ind w:left="0" w:firstLine="709"/>
      </w:pPr>
      <w:r w:rsidRPr="001D4BDD">
        <w:t>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7A70F8" w:rsidRPr="0006282B" w:rsidRDefault="007A70F8" w:rsidP="000D16A1">
      <w:pPr>
        <w:pStyle w:val="ad"/>
        <w:numPr>
          <w:ilvl w:val="1"/>
          <w:numId w:val="35"/>
        </w:numPr>
        <w:tabs>
          <w:tab w:val="left" w:pos="1134"/>
        </w:tabs>
        <w:spacing w:after="0" w:line="260" w:lineRule="exact"/>
        <w:ind w:left="0" w:firstLine="709"/>
      </w:pPr>
      <w:r>
        <w:rPr>
          <w:lang w:val="ru-RU"/>
        </w:rPr>
        <w:t>Сторона, не известившая о наступлении обстоятельств непреодолимой силы, не вправе ссылаться на их наступление.</w:t>
      </w:r>
    </w:p>
    <w:p w:rsidR="0006282B" w:rsidRPr="001D4BDD" w:rsidRDefault="0006282B" w:rsidP="000D16A1">
      <w:pPr>
        <w:pStyle w:val="ad"/>
        <w:tabs>
          <w:tab w:val="left" w:pos="1134"/>
        </w:tabs>
        <w:spacing w:after="0" w:line="260" w:lineRule="exact"/>
        <w:ind w:left="709"/>
      </w:pPr>
    </w:p>
    <w:p w:rsidR="0006282B" w:rsidRPr="001D4BDD" w:rsidRDefault="00C62988" w:rsidP="000D16A1">
      <w:pPr>
        <w:spacing w:after="0" w:line="260" w:lineRule="exact"/>
        <w:ind w:left="284"/>
        <w:jc w:val="center"/>
        <w:rPr>
          <w:b/>
        </w:rPr>
      </w:pPr>
      <w:r>
        <w:rPr>
          <w:b/>
        </w:rPr>
        <w:t>7</w:t>
      </w:r>
      <w:r w:rsidR="00823B2F">
        <w:rPr>
          <w:b/>
        </w:rPr>
        <w:t xml:space="preserve">. </w:t>
      </w:r>
      <w:r w:rsidR="00096E8F" w:rsidRPr="001D4BDD">
        <w:rPr>
          <w:b/>
        </w:rPr>
        <w:t>Порядок разрешения споров</w:t>
      </w:r>
    </w:p>
    <w:p w:rsidR="00096E8F" w:rsidRPr="001D4BDD" w:rsidRDefault="00C62988" w:rsidP="000D16A1">
      <w:pPr>
        <w:pStyle w:val="ad"/>
        <w:tabs>
          <w:tab w:val="left" w:pos="1134"/>
        </w:tabs>
        <w:spacing w:after="0" w:line="260" w:lineRule="exact"/>
        <w:ind w:left="0" w:firstLine="568"/>
      </w:pPr>
      <w:r>
        <w:rPr>
          <w:lang w:val="ru-RU"/>
        </w:rPr>
        <w:t>7.1.</w:t>
      </w:r>
      <w:r w:rsidR="00096E8F" w:rsidRPr="001D4BDD">
        <w:t>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096E8F" w:rsidRPr="001D4BDD" w:rsidRDefault="00C62988" w:rsidP="000D16A1">
      <w:pPr>
        <w:pStyle w:val="ad"/>
        <w:tabs>
          <w:tab w:val="left" w:pos="1134"/>
        </w:tabs>
        <w:spacing w:after="0" w:line="260" w:lineRule="exact"/>
        <w:ind w:left="0" w:firstLine="567"/>
      </w:pPr>
      <w:r>
        <w:rPr>
          <w:lang w:val="ru-RU"/>
        </w:rPr>
        <w:t>7.2.</w:t>
      </w:r>
      <w:r w:rsidR="00096E8F" w:rsidRPr="001D4BDD">
        <w:t>Претензия в письменной форме направляется Стороне, допустившей нарушение условий настоящего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96E8F" w:rsidRPr="001D4BDD" w:rsidRDefault="00C62988" w:rsidP="000D16A1">
      <w:pPr>
        <w:pStyle w:val="ad"/>
        <w:tabs>
          <w:tab w:val="left" w:pos="1134"/>
        </w:tabs>
        <w:spacing w:after="0" w:line="260" w:lineRule="exact"/>
        <w:ind w:left="0" w:firstLine="709"/>
      </w:pPr>
      <w:r>
        <w:rPr>
          <w:lang w:val="ru-RU"/>
        </w:rPr>
        <w:t>7.3.</w:t>
      </w:r>
      <w:r w:rsidR="00096E8F" w:rsidRPr="001D4BDD">
        <w:t>Срок  рассмотрения  писем, уведомлений или претензий не может превышать 10 рабочих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096E8F" w:rsidRDefault="00C62988" w:rsidP="000D16A1">
      <w:pPr>
        <w:pStyle w:val="ad"/>
        <w:tabs>
          <w:tab w:val="left" w:pos="1134"/>
        </w:tabs>
        <w:spacing w:after="0" w:line="260" w:lineRule="exact"/>
        <w:ind w:left="0" w:firstLine="568"/>
        <w:rPr>
          <w:lang w:val="ru-RU"/>
        </w:rPr>
      </w:pPr>
      <w:r>
        <w:rPr>
          <w:lang w:val="ru-RU"/>
        </w:rPr>
        <w:t>7.4.</w:t>
      </w:r>
      <w:r w:rsidR="00096E8F" w:rsidRPr="001D4BDD">
        <w:t xml:space="preserve">При не урегулировании Сторонами в досудебном порядке спор передается на разрешение в </w:t>
      </w:r>
      <w:r w:rsidR="00475E1A" w:rsidRPr="001D4BDD">
        <w:rPr>
          <w:lang w:val="ru-RU"/>
        </w:rPr>
        <w:t>А</w:t>
      </w:r>
      <w:r w:rsidR="00096E8F" w:rsidRPr="001D4BDD">
        <w:t>рбитражный суд Иркутской области согласно порядку, установленному законодательством Российской Федерации.</w:t>
      </w:r>
    </w:p>
    <w:p w:rsidR="00C07199" w:rsidRPr="00C07199" w:rsidRDefault="00C07199" w:rsidP="000D16A1">
      <w:pPr>
        <w:pStyle w:val="ad"/>
        <w:tabs>
          <w:tab w:val="left" w:pos="1134"/>
        </w:tabs>
        <w:spacing w:after="0" w:line="260" w:lineRule="exact"/>
        <w:ind w:left="0" w:firstLine="568"/>
        <w:rPr>
          <w:lang w:val="ru-RU"/>
        </w:rPr>
      </w:pPr>
    </w:p>
    <w:p w:rsidR="0006282B" w:rsidRPr="001D4BDD" w:rsidRDefault="00C62988" w:rsidP="000D16A1">
      <w:pPr>
        <w:spacing w:after="0" w:line="260" w:lineRule="exact"/>
        <w:ind w:left="284"/>
        <w:jc w:val="center"/>
        <w:rPr>
          <w:b/>
        </w:rPr>
      </w:pPr>
      <w:r>
        <w:rPr>
          <w:b/>
        </w:rPr>
        <w:t>8</w:t>
      </w:r>
      <w:r w:rsidR="00823B2F">
        <w:rPr>
          <w:b/>
        </w:rPr>
        <w:t xml:space="preserve">. </w:t>
      </w:r>
      <w:r w:rsidR="003A7913" w:rsidRPr="001D4BDD">
        <w:rPr>
          <w:b/>
        </w:rPr>
        <w:t>Порядок изменения и расторжения Контракта</w:t>
      </w:r>
    </w:p>
    <w:p w:rsidR="003A7913" w:rsidRPr="001D4BDD" w:rsidRDefault="00C62988" w:rsidP="000D16A1">
      <w:pPr>
        <w:tabs>
          <w:tab w:val="left" w:pos="1134"/>
        </w:tabs>
        <w:spacing w:after="0" w:line="260" w:lineRule="exact"/>
        <w:ind w:firstLine="709"/>
      </w:pPr>
      <w:r>
        <w:t>8.1.</w:t>
      </w:r>
      <w:r w:rsidR="003A7913" w:rsidRPr="001D4BDD">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3A7913" w:rsidRPr="001D4BDD" w:rsidRDefault="00C62988" w:rsidP="000D16A1">
      <w:pPr>
        <w:tabs>
          <w:tab w:val="left" w:pos="1134"/>
        </w:tabs>
        <w:spacing w:after="0" w:line="260" w:lineRule="exact"/>
        <w:ind w:firstLine="709"/>
      </w:pPr>
      <w:r>
        <w:t>8.2.</w:t>
      </w:r>
      <w:r w:rsidR="003A7913" w:rsidRPr="001D4BDD">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287C9F" w:rsidRPr="001D4BDD">
        <w:t>Федерального закона № 44-ФЗ</w:t>
      </w:r>
      <w:r w:rsidR="003A7913" w:rsidRPr="001D4BDD">
        <w:t xml:space="preserve">. </w:t>
      </w:r>
    </w:p>
    <w:p w:rsidR="003A7913" w:rsidRDefault="00C62988" w:rsidP="000D16A1">
      <w:pPr>
        <w:tabs>
          <w:tab w:val="left" w:pos="1134"/>
        </w:tabs>
        <w:spacing w:after="0" w:line="260" w:lineRule="exact"/>
        <w:ind w:firstLine="709"/>
      </w:pPr>
      <w:r>
        <w:t>8.3.</w:t>
      </w:r>
      <w:r w:rsidR="00730B2C" w:rsidRPr="001D4BDD">
        <w:t xml:space="preserve">Расторжение настоящего Контракта допускается по соглашению сторон, по решению суда, в случае одностороннего отказа стороны Контракта от его исполнения в соответствии с </w:t>
      </w:r>
      <w:r w:rsidR="00730B2C" w:rsidRPr="001D4BDD">
        <w:lastRenderedPageBreak/>
        <w:t>гражданским законодательством Российской Федерации в порядке, предусмотренном частями 9-23 статьи 95 Федерального закона № 44-ФЗ</w:t>
      </w:r>
      <w:r w:rsidR="003A7913" w:rsidRPr="001D4BDD">
        <w:t>.</w:t>
      </w:r>
    </w:p>
    <w:p w:rsidR="0006282B" w:rsidRDefault="0006282B" w:rsidP="000D16A1">
      <w:pPr>
        <w:tabs>
          <w:tab w:val="left" w:pos="1134"/>
        </w:tabs>
        <w:spacing w:after="0" w:line="260" w:lineRule="exact"/>
        <w:ind w:left="709"/>
      </w:pPr>
    </w:p>
    <w:p w:rsidR="0006282B" w:rsidRPr="001D4BDD" w:rsidRDefault="00C62988" w:rsidP="000D16A1">
      <w:pPr>
        <w:spacing w:after="0" w:line="260" w:lineRule="exact"/>
        <w:ind w:left="284"/>
        <w:jc w:val="center"/>
        <w:rPr>
          <w:b/>
        </w:rPr>
      </w:pPr>
      <w:r>
        <w:rPr>
          <w:b/>
        </w:rPr>
        <w:t>9</w:t>
      </w:r>
      <w:r w:rsidR="00823B2F">
        <w:rPr>
          <w:b/>
        </w:rPr>
        <w:t xml:space="preserve">. </w:t>
      </w:r>
      <w:r w:rsidR="003A7913" w:rsidRPr="001D4BDD">
        <w:rPr>
          <w:b/>
        </w:rPr>
        <w:t>Прочие условия</w:t>
      </w:r>
    </w:p>
    <w:p w:rsidR="004171F1" w:rsidRPr="001D4BDD" w:rsidRDefault="00317FB5" w:rsidP="00317FB5">
      <w:pPr>
        <w:pStyle w:val="ad"/>
        <w:tabs>
          <w:tab w:val="left" w:pos="1276"/>
        </w:tabs>
        <w:spacing w:after="0" w:line="260" w:lineRule="exact"/>
        <w:ind w:left="0" w:firstLine="709"/>
      </w:pPr>
      <w:r>
        <w:rPr>
          <w:lang w:val="ru-RU"/>
        </w:rPr>
        <w:t>9.1.</w:t>
      </w:r>
      <w:r w:rsidR="00C62988" w:rsidRPr="00833C22">
        <w:t>Настоящий Контра</w:t>
      </w:r>
      <w:proofErr w:type="gramStart"/>
      <w:r w:rsidR="00C62988" w:rsidRPr="00833C22">
        <w:t>кт вст</w:t>
      </w:r>
      <w:proofErr w:type="gramEnd"/>
      <w:r w:rsidR="00C62988" w:rsidRPr="00833C22">
        <w:t xml:space="preserve">упает в силу с момента его </w:t>
      </w:r>
      <w:r w:rsidR="00C62988">
        <w:t xml:space="preserve">подписания обеими Сторонами </w:t>
      </w:r>
      <w:r w:rsidR="00C62988" w:rsidRPr="00833C22">
        <w:t xml:space="preserve"> и действует </w:t>
      </w:r>
      <w:r w:rsidR="00C62988">
        <w:t>п</w:t>
      </w:r>
      <w:r w:rsidR="00C62988" w:rsidRPr="00833C22">
        <w:t xml:space="preserve">о </w:t>
      </w:r>
      <w:r w:rsidR="00D651A5" w:rsidRPr="001D4BDD">
        <w:t>31 декабря 202</w:t>
      </w:r>
      <w:r w:rsidR="00E26385">
        <w:rPr>
          <w:lang w:val="ru-RU"/>
        </w:rPr>
        <w:t>6</w:t>
      </w:r>
      <w:r w:rsidR="00D651A5" w:rsidRPr="001D4BDD">
        <w:t xml:space="preserve"> г.</w:t>
      </w:r>
    </w:p>
    <w:p w:rsidR="003A7913" w:rsidRDefault="00317FB5" w:rsidP="00317FB5">
      <w:pPr>
        <w:pStyle w:val="ad"/>
        <w:tabs>
          <w:tab w:val="left" w:pos="1276"/>
        </w:tabs>
        <w:spacing w:after="0" w:line="260" w:lineRule="exact"/>
        <w:ind w:left="0"/>
        <w:rPr>
          <w:lang w:val="ru-RU"/>
        </w:rPr>
      </w:pPr>
      <w:r>
        <w:rPr>
          <w:lang w:val="ru-RU"/>
        </w:rPr>
        <w:t xml:space="preserve">            9.2.</w:t>
      </w:r>
      <w:r w:rsidR="003A7913" w:rsidRPr="001D4BDD">
        <w:t>При  изменен</w:t>
      </w:r>
      <w:proofErr w:type="gramStart"/>
      <w:r w:rsidR="003A7913" w:rsidRPr="001D4BDD">
        <w:t>ии у о</w:t>
      </w:r>
      <w:proofErr w:type="gramEnd"/>
      <w:r w:rsidR="003A7913" w:rsidRPr="001D4BDD">
        <w:t xml:space="preserve">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w:t>
      </w:r>
    </w:p>
    <w:p w:rsidR="00CE1910" w:rsidRPr="00CE1910" w:rsidRDefault="00CE1910" w:rsidP="00CE1910">
      <w:pPr>
        <w:tabs>
          <w:tab w:val="left" w:pos="1276"/>
        </w:tabs>
        <w:spacing w:after="0"/>
        <w:ind w:firstLine="709"/>
      </w:pPr>
      <w:r>
        <w:t xml:space="preserve">9.3. </w:t>
      </w:r>
      <w:r w:rsidRPr="00CE1910">
        <w:rPr>
          <w:bCs/>
          <w:snapToGrid w:val="0"/>
        </w:rPr>
        <w:t xml:space="preserve">При заключении настоящего контракта </w:t>
      </w:r>
      <w:r w:rsidR="0065261E">
        <w:rPr>
          <w:bCs/>
          <w:snapToGrid w:val="0"/>
        </w:rPr>
        <w:t>Исполнитель</w:t>
      </w:r>
      <w:r w:rsidRPr="00CE1910">
        <w:rPr>
          <w:bCs/>
          <w:snapToGrid w:val="0"/>
        </w:rPr>
        <w:t xml:space="preserve"> подтверждает свое соответствие требованиям части 1 статьи 31 </w:t>
      </w:r>
      <w:r w:rsidRPr="00CE1910">
        <w:t>Федерального закона № 44-ФЗ.</w:t>
      </w:r>
    </w:p>
    <w:p w:rsidR="00C62988" w:rsidRPr="00F27CD1" w:rsidRDefault="00317FB5" w:rsidP="000D16A1">
      <w:pPr>
        <w:pStyle w:val="ab"/>
        <w:spacing w:after="0" w:line="260" w:lineRule="exact"/>
        <w:ind w:firstLine="709"/>
      </w:pPr>
      <w:r>
        <w:rPr>
          <w:lang w:val="ru-RU"/>
        </w:rPr>
        <w:t>9</w:t>
      </w:r>
      <w:r w:rsidR="00C62988">
        <w:rPr>
          <w:lang w:val="ru-RU"/>
        </w:rPr>
        <w:t>.</w:t>
      </w:r>
      <w:r w:rsidR="00CE1910">
        <w:rPr>
          <w:lang w:val="ru-RU"/>
        </w:rPr>
        <w:t>4</w:t>
      </w:r>
      <w:r w:rsidR="00C62988">
        <w:rPr>
          <w:lang w:val="ru-RU"/>
        </w:rPr>
        <w:t>.</w:t>
      </w:r>
      <w:r w:rsidR="00C62988" w:rsidRPr="00F27CD1">
        <w:t xml:space="preserve">Настоящий Контракт составлен в двух экземплярах, имеющих </w:t>
      </w:r>
      <w:r w:rsidR="00C62988">
        <w:t>равную</w:t>
      </w:r>
      <w:r w:rsidR="00C62988" w:rsidRPr="00F27CD1">
        <w:t xml:space="preserve"> юридическую силу, по одному экземпляру для каждой из Сторон.</w:t>
      </w:r>
    </w:p>
    <w:p w:rsidR="00C46CEB" w:rsidRPr="00C46CEB" w:rsidRDefault="00317FB5" w:rsidP="000D16A1">
      <w:pPr>
        <w:pStyle w:val="ad"/>
        <w:tabs>
          <w:tab w:val="left" w:pos="1276"/>
        </w:tabs>
        <w:spacing w:after="0" w:line="260" w:lineRule="exact"/>
        <w:ind w:left="0" w:firstLine="710"/>
      </w:pPr>
      <w:r>
        <w:rPr>
          <w:lang w:val="ru-RU"/>
        </w:rPr>
        <w:t>9</w:t>
      </w:r>
      <w:r w:rsidR="00C62988">
        <w:rPr>
          <w:lang w:val="ru-RU"/>
        </w:rPr>
        <w:t>.</w:t>
      </w:r>
      <w:r w:rsidR="00CE1910">
        <w:rPr>
          <w:lang w:val="ru-RU"/>
        </w:rPr>
        <w:t>5</w:t>
      </w:r>
      <w:r w:rsidR="00C62988">
        <w:rPr>
          <w:lang w:val="ru-RU"/>
        </w:rPr>
        <w:t>.</w:t>
      </w:r>
      <w:r w:rsidR="008814AE" w:rsidRPr="001D4BDD">
        <w:t>Неотъемлемой  ч</w:t>
      </w:r>
      <w:r w:rsidR="005174EE">
        <w:t>астью настоящего Контракта явля</w:t>
      </w:r>
      <w:r w:rsidR="005174EE">
        <w:rPr>
          <w:lang w:val="ru-RU"/>
        </w:rPr>
        <w:t>е</w:t>
      </w:r>
      <w:r w:rsidR="008814AE" w:rsidRPr="001D4BDD">
        <w:t>тся:</w:t>
      </w:r>
    </w:p>
    <w:p w:rsidR="008814AE" w:rsidRPr="00C46CEB" w:rsidRDefault="00C46CEB" w:rsidP="00140FDA">
      <w:pPr>
        <w:spacing w:after="0"/>
        <w:ind w:firstLine="708"/>
      </w:pPr>
      <w:r>
        <w:t xml:space="preserve">- </w:t>
      </w:r>
      <w:r w:rsidR="008814AE" w:rsidRPr="00C46CEB">
        <w:t xml:space="preserve">Приложение № 1: </w:t>
      </w:r>
      <w:r w:rsidR="009E63C0" w:rsidRPr="00C46CEB">
        <w:t>«</w:t>
      </w:r>
      <w:r w:rsidR="00140FDA" w:rsidRPr="00140FDA">
        <w:t>Перечень и стоимость услуг по поверке средств измерений Иркутской таможни</w:t>
      </w:r>
      <w:r w:rsidR="009E63C0" w:rsidRPr="00C46CEB">
        <w:t>».</w:t>
      </w:r>
    </w:p>
    <w:p w:rsidR="008814AE" w:rsidRPr="001D4BDD" w:rsidRDefault="008E72C6" w:rsidP="000D16A1">
      <w:pPr>
        <w:spacing w:after="0" w:line="260" w:lineRule="exact"/>
        <w:ind w:firstLine="709"/>
      </w:pPr>
      <w:r>
        <w:t>9.</w:t>
      </w:r>
      <w:r w:rsidR="00CE1910">
        <w:t>6</w:t>
      </w:r>
      <w:r>
        <w:t>.</w:t>
      </w:r>
      <w:r w:rsidR="008814AE" w:rsidRPr="001D4BDD">
        <w:t>По вопроса</w:t>
      </w:r>
      <w:r w:rsidR="00DC5A8E">
        <w:t>м, связанным с оказанием услуг</w:t>
      </w:r>
      <w:r w:rsidR="008814AE" w:rsidRPr="001D4BDD">
        <w:t xml:space="preserve"> по Контракту, Стороны выделяют ответственных представителей: </w:t>
      </w:r>
    </w:p>
    <w:p w:rsidR="008814AE" w:rsidRPr="001D4BDD" w:rsidRDefault="008814AE" w:rsidP="000D16A1">
      <w:pPr>
        <w:spacing w:after="0" w:line="260" w:lineRule="exact"/>
        <w:ind w:firstLine="709"/>
      </w:pPr>
      <w:r w:rsidRPr="001D4BDD">
        <w:t>От Исполнителя:  ________________________________________</w:t>
      </w:r>
    </w:p>
    <w:p w:rsidR="008814AE" w:rsidRDefault="008814AE" w:rsidP="000D16A1">
      <w:pPr>
        <w:spacing w:after="0" w:line="260" w:lineRule="exact"/>
        <w:ind w:firstLine="709"/>
      </w:pPr>
      <w:r w:rsidRPr="001D4BDD">
        <w:t xml:space="preserve">От Заказчика:  </w:t>
      </w:r>
      <w:r w:rsidR="00DB2F83">
        <w:t>Любавин Александр Александрович</w:t>
      </w:r>
      <w:r w:rsidRPr="001D4BDD">
        <w:t xml:space="preserve"> тел. (395-2) 26-15-</w:t>
      </w:r>
      <w:r w:rsidR="00DB2F83">
        <w:t>8</w:t>
      </w:r>
      <w:r w:rsidR="00E26385">
        <w:t>8</w:t>
      </w:r>
      <w:r w:rsidRPr="001D4BDD">
        <w:t>.</w:t>
      </w:r>
    </w:p>
    <w:p w:rsidR="0006282B" w:rsidRPr="001D4BDD" w:rsidRDefault="0006282B" w:rsidP="000D16A1">
      <w:pPr>
        <w:spacing w:after="0" w:line="260" w:lineRule="exact"/>
        <w:ind w:firstLine="709"/>
      </w:pPr>
    </w:p>
    <w:p w:rsidR="008814AE" w:rsidRDefault="00072B1D" w:rsidP="000D16A1">
      <w:pPr>
        <w:pStyle w:val="afffff2"/>
        <w:spacing w:line="260" w:lineRule="exact"/>
        <w:ind w:left="360"/>
        <w:contextualSpacing/>
        <w:jc w:val="center"/>
        <w:rPr>
          <w:rFonts w:ascii="Times New Roman" w:hAnsi="Times New Roman"/>
          <w:b/>
          <w:sz w:val="24"/>
          <w:szCs w:val="24"/>
          <w:lang w:val="ru-RU"/>
        </w:rPr>
      </w:pPr>
      <w:r w:rsidRPr="001D4BDD">
        <w:rPr>
          <w:rFonts w:ascii="Times New Roman" w:hAnsi="Times New Roman"/>
          <w:b/>
          <w:sz w:val="24"/>
          <w:szCs w:val="24"/>
          <w:lang w:val="ru-RU"/>
        </w:rPr>
        <w:t>1</w:t>
      </w:r>
      <w:r w:rsidR="00317FB5">
        <w:rPr>
          <w:rFonts w:ascii="Times New Roman" w:hAnsi="Times New Roman"/>
          <w:b/>
          <w:sz w:val="24"/>
          <w:szCs w:val="24"/>
          <w:lang w:val="ru-RU"/>
        </w:rPr>
        <w:t>0</w:t>
      </w:r>
      <w:r w:rsidRPr="001D4BDD">
        <w:rPr>
          <w:rFonts w:ascii="Times New Roman" w:hAnsi="Times New Roman"/>
          <w:b/>
          <w:sz w:val="24"/>
          <w:szCs w:val="24"/>
          <w:lang w:val="ru-RU"/>
        </w:rPr>
        <w:t>.</w:t>
      </w:r>
      <w:r w:rsidR="008814AE" w:rsidRPr="001D4BDD">
        <w:rPr>
          <w:rFonts w:ascii="Times New Roman" w:hAnsi="Times New Roman"/>
          <w:b/>
          <w:sz w:val="24"/>
          <w:szCs w:val="24"/>
        </w:rPr>
        <w:t>Местонахождение и банковские реквизиты Сторон</w:t>
      </w:r>
    </w:p>
    <w:tbl>
      <w:tblPr>
        <w:tblW w:w="0" w:type="auto"/>
        <w:tblInd w:w="108" w:type="dxa"/>
        <w:tblLook w:val="04A0"/>
      </w:tblPr>
      <w:tblGrid>
        <w:gridCol w:w="4729"/>
        <w:gridCol w:w="4906"/>
      </w:tblGrid>
      <w:tr w:rsidR="00AC3DAE" w:rsidRPr="001B2C7B" w:rsidTr="001B2C7B">
        <w:tc>
          <w:tcPr>
            <w:tcW w:w="4729" w:type="dxa"/>
            <w:shd w:val="clear" w:color="auto" w:fill="auto"/>
          </w:tcPr>
          <w:p w:rsidR="00AC3DAE" w:rsidRPr="001B2C7B" w:rsidRDefault="00AC3DAE" w:rsidP="001B2C7B">
            <w:pPr>
              <w:pStyle w:val="afffff2"/>
              <w:spacing w:line="260" w:lineRule="exact"/>
              <w:ind w:left="0"/>
              <w:contextualSpacing/>
              <w:rPr>
                <w:rFonts w:ascii="Times New Roman" w:hAnsi="Times New Roman"/>
                <w:b/>
                <w:sz w:val="24"/>
                <w:lang w:val="ru-RU"/>
              </w:rPr>
            </w:pPr>
            <w:r w:rsidRPr="001B2C7B">
              <w:rPr>
                <w:rFonts w:ascii="Times New Roman" w:hAnsi="Times New Roman"/>
                <w:b/>
                <w:sz w:val="24"/>
              </w:rPr>
              <w:t>Заказчик:</w:t>
            </w:r>
          </w:p>
          <w:p w:rsidR="00AC3DAE" w:rsidRPr="00AC3DAE" w:rsidRDefault="00AC3DAE" w:rsidP="001B2C7B">
            <w:pPr>
              <w:spacing w:after="0" w:line="260" w:lineRule="exact"/>
              <w:jc w:val="left"/>
            </w:pPr>
            <w:r w:rsidRPr="00AC3DAE">
              <w:t>Иркутская таможня</w:t>
            </w:r>
          </w:p>
          <w:p w:rsidR="00AC3DAE" w:rsidRPr="00AC3DAE" w:rsidRDefault="00AC3DAE" w:rsidP="001B2C7B">
            <w:pPr>
              <w:spacing w:after="0" w:line="260" w:lineRule="exact"/>
              <w:jc w:val="left"/>
            </w:pPr>
            <w:r w:rsidRPr="00AC3DAE">
              <w:t xml:space="preserve">664081, г. Иркутск, </w:t>
            </w:r>
          </w:p>
          <w:p w:rsidR="00AC3DAE" w:rsidRPr="00AC3DAE" w:rsidRDefault="00AC3DAE" w:rsidP="001B2C7B">
            <w:pPr>
              <w:spacing w:after="0" w:line="260" w:lineRule="exact"/>
              <w:jc w:val="left"/>
            </w:pPr>
            <w:r w:rsidRPr="00AC3DAE">
              <w:t>ул. Александра Невского, 78</w:t>
            </w:r>
          </w:p>
          <w:p w:rsidR="00AC3DAE" w:rsidRPr="00AC3DAE" w:rsidRDefault="00AC3DAE" w:rsidP="001B2C7B">
            <w:pPr>
              <w:spacing w:after="0" w:line="260" w:lineRule="exact"/>
              <w:jc w:val="left"/>
            </w:pPr>
            <w:r w:rsidRPr="00AC3DAE">
              <w:t>ИНН 3800000703 КПП 381101001</w:t>
            </w:r>
          </w:p>
          <w:p w:rsidR="00AC3DAE" w:rsidRPr="00AC3DAE" w:rsidRDefault="00AC3DAE" w:rsidP="001B2C7B">
            <w:pPr>
              <w:spacing w:after="0"/>
              <w:jc w:val="left"/>
            </w:pPr>
            <w:r w:rsidRPr="00AC3DAE">
              <w:t xml:space="preserve">Управление Федерального казначейства </w:t>
            </w:r>
            <w:proofErr w:type="gramStart"/>
            <w:r w:rsidRPr="00AC3DAE">
              <w:t>по</w:t>
            </w:r>
            <w:proofErr w:type="gramEnd"/>
          </w:p>
          <w:p w:rsidR="00AC3DAE" w:rsidRPr="00AC3DAE" w:rsidRDefault="00AC3DAE" w:rsidP="001B2C7B">
            <w:pPr>
              <w:spacing w:after="0"/>
              <w:jc w:val="left"/>
            </w:pPr>
            <w:r w:rsidRPr="00AC3DAE">
              <w:t>Приморскому краю</w:t>
            </w:r>
          </w:p>
          <w:p w:rsidR="00AC3DAE" w:rsidRPr="001B2C7B" w:rsidRDefault="00AC3DAE" w:rsidP="001B2C7B">
            <w:pPr>
              <w:spacing w:after="0"/>
              <w:jc w:val="left"/>
              <w:rPr>
                <w:b/>
              </w:rPr>
            </w:pPr>
            <w:r w:rsidRPr="00AC3DAE">
              <w:t xml:space="preserve">(Иркутская таможня, </w:t>
            </w:r>
            <w:proofErr w:type="gramStart"/>
            <w:r w:rsidRPr="00AC3DAE">
              <w:t>л</w:t>
            </w:r>
            <w:proofErr w:type="gramEnd"/>
            <w:r w:rsidRPr="00AC3DAE">
              <w:t>/с 03341180960)</w:t>
            </w:r>
          </w:p>
          <w:p w:rsidR="00AC3DAE" w:rsidRPr="00AC3DAE" w:rsidRDefault="00AC3DAE" w:rsidP="001B2C7B">
            <w:pPr>
              <w:spacing w:after="0"/>
              <w:jc w:val="left"/>
            </w:pPr>
            <w:r w:rsidRPr="00AC3DAE">
              <w:t>Единый счет бюджета 03211643000000012010</w:t>
            </w:r>
          </w:p>
          <w:p w:rsidR="00AC3DAE" w:rsidRPr="00AC3DAE" w:rsidRDefault="00AC3DAE" w:rsidP="001B2C7B">
            <w:pPr>
              <w:suppressAutoHyphens/>
              <w:autoSpaceDN w:val="0"/>
              <w:spacing w:after="0"/>
              <w:jc w:val="left"/>
              <w:textAlignment w:val="baseline"/>
            </w:pPr>
            <w:r w:rsidRPr="00AC3DAE">
              <w:t>Банковский счет 40102810545370000012</w:t>
            </w:r>
          </w:p>
          <w:p w:rsidR="00AC3DAE" w:rsidRPr="00AC3DAE" w:rsidRDefault="00AC3DAE" w:rsidP="001B2C7B">
            <w:pPr>
              <w:suppressAutoHyphens/>
              <w:autoSpaceDN w:val="0"/>
              <w:spacing w:after="0"/>
              <w:jc w:val="left"/>
              <w:textAlignment w:val="baseline"/>
            </w:pPr>
            <w:r w:rsidRPr="00AC3DAE">
              <w:t>ОКЦ №1 ДГУ БАНКА РОССИИ//</w:t>
            </w:r>
          </w:p>
          <w:p w:rsidR="00AC3DAE" w:rsidRDefault="00AC3DAE" w:rsidP="001B2C7B">
            <w:pPr>
              <w:suppressAutoHyphens/>
              <w:autoSpaceDN w:val="0"/>
              <w:spacing w:after="0"/>
              <w:jc w:val="left"/>
              <w:textAlignment w:val="baseline"/>
            </w:pPr>
            <w:r w:rsidRPr="00AC3DAE">
              <w:t xml:space="preserve">УФК по Приморскому краю, </w:t>
            </w:r>
          </w:p>
          <w:p w:rsidR="00AC3DAE" w:rsidRPr="00AC3DAE" w:rsidRDefault="00AC3DAE" w:rsidP="001B2C7B">
            <w:pPr>
              <w:suppressAutoHyphens/>
              <w:autoSpaceDN w:val="0"/>
              <w:spacing w:after="0"/>
              <w:jc w:val="left"/>
              <w:textAlignment w:val="baseline"/>
            </w:pPr>
            <w:r w:rsidRPr="00AC3DAE">
              <w:t>г. Владивосток</w:t>
            </w:r>
          </w:p>
          <w:p w:rsidR="00AC3DAE" w:rsidRPr="001B2C7B" w:rsidRDefault="00AC3DAE" w:rsidP="001B2C7B">
            <w:pPr>
              <w:spacing w:after="0"/>
              <w:jc w:val="left"/>
              <w:rPr>
                <w:lang w:val="en-US"/>
              </w:rPr>
            </w:pPr>
            <w:r w:rsidRPr="00AC3DAE">
              <w:t>БИК</w:t>
            </w:r>
            <w:r w:rsidRPr="001B2C7B">
              <w:rPr>
                <w:lang w:val="en-US"/>
              </w:rPr>
              <w:t xml:space="preserve"> 010507002</w:t>
            </w:r>
          </w:p>
          <w:p w:rsidR="00AC3DAE" w:rsidRPr="001B2C7B" w:rsidRDefault="00AC3DAE" w:rsidP="001B2C7B">
            <w:pPr>
              <w:spacing w:after="0"/>
              <w:jc w:val="left"/>
              <w:rPr>
                <w:lang w:val="en-US"/>
              </w:rPr>
            </w:pPr>
            <w:r w:rsidRPr="00AC3DAE">
              <w:t>тел</w:t>
            </w:r>
            <w:r w:rsidRPr="001B2C7B">
              <w:rPr>
                <w:lang w:val="en-US"/>
              </w:rPr>
              <w:t>. (3952)26-15-88</w:t>
            </w:r>
          </w:p>
          <w:p w:rsidR="00AC3DAE" w:rsidRPr="001B2C7B" w:rsidRDefault="00AC3DAE" w:rsidP="001B2C7B">
            <w:pPr>
              <w:pStyle w:val="afffff2"/>
              <w:spacing w:line="260" w:lineRule="exact"/>
              <w:ind w:left="0"/>
              <w:contextualSpacing/>
              <w:rPr>
                <w:rFonts w:ascii="Times New Roman" w:hAnsi="Times New Roman"/>
                <w:b/>
                <w:sz w:val="24"/>
                <w:szCs w:val="24"/>
                <w:lang w:val="ru-RU"/>
              </w:rPr>
            </w:pPr>
            <w:r w:rsidRPr="001B2C7B">
              <w:rPr>
                <w:rFonts w:ascii="Times New Roman" w:hAnsi="Times New Roman"/>
                <w:lang w:val="en-US"/>
              </w:rPr>
              <w:t xml:space="preserve">e-mail: </w:t>
            </w:r>
            <w:hyperlink r:id="rId8" w:history="1">
              <w:r w:rsidRPr="001B2C7B">
                <w:rPr>
                  <w:rStyle w:val="af9"/>
                  <w:rFonts w:ascii="Times New Roman" w:hAnsi="Times New Roman"/>
                  <w:color w:val="000000"/>
                  <w:u w:val="none"/>
                  <w:lang w:val="en-US"/>
                </w:rPr>
                <w:t>LyubavinAA@stu.customs.gov.ru</w:t>
              </w:r>
            </w:hyperlink>
          </w:p>
        </w:tc>
        <w:tc>
          <w:tcPr>
            <w:tcW w:w="4906" w:type="dxa"/>
            <w:shd w:val="clear" w:color="auto" w:fill="auto"/>
          </w:tcPr>
          <w:p w:rsidR="00AC3DAE" w:rsidRPr="001B2C7B" w:rsidRDefault="00AC3DAE" w:rsidP="001B2C7B">
            <w:pPr>
              <w:pStyle w:val="afffff2"/>
              <w:spacing w:line="260" w:lineRule="exact"/>
              <w:ind w:left="0"/>
              <w:contextualSpacing/>
              <w:rPr>
                <w:rFonts w:ascii="Times New Roman" w:hAnsi="Times New Roman"/>
                <w:b/>
                <w:sz w:val="24"/>
                <w:szCs w:val="24"/>
                <w:lang w:val="ru-RU"/>
              </w:rPr>
            </w:pPr>
            <w:r w:rsidRPr="001B2C7B">
              <w:rPr>
                <w:rFonts w:ascii="Times New Roman" w:hAnsi="Times New Roman"/>
                <w:b/>
                <w:sz w:val="24"/>
                <w:szCs w:val="24"/>
              </w:rPr>
              <w:t>Исполнител</w:t>
            </w:r>
            <w:r w:rsidRPr="001B2C7B">
              <w:rPr>
                <w:rFonts w:ascii="Times New Roman" w:hAnsi="Times New Roman"/>
                <w:b/>
                <w:sz w:val="24"/>
                <w:szCs w:val="24"/>
                <w:lang w:val="ru-RU"/>
              </w:rPr>
              <w:t>ь:</w:t>
            </w:r>
          </w:p>
        </w:tc>
      </w:tr>
    </w:tbl>
    <w:p w:rsidR="001B2C7B" w:rsidRPr="001B2C7B" w:rsidRDefault="001B2C7B" w:rsidP="001B2C7B">
      <w:pPr>
        <w:spacing w:after="0"/>
        <w:rPr>
          <w:vanish/>
        </w:rPr>
      </w:pPr>
    </w:p>
    <w:tbl>
      <w:tblPr>
        <w:tblW w:w="9989" w:type="dxa"/>
        <w:tblLook w:val="00A0"/>
      </w:tblPr>
      <w:tblGrid>
        <w:gridCol w:w="4928"/>
        <w:gridCol w:w="5061"/>
      </w:tblGrid>
      <w:tr w:rsidR="000D16A1" w:rsidRPr="001D4BDD" w:rsidTr="000507F8">
        <w:tc>
          <w:tcPr>
            <w:tcW w:w="4928" w:type="dxa"/>
          </w:tcPr>
          <w:p w:rsidR="00AC3DAE" w:rsidRDefault="00AC3DAE" w:rsidP="003B62AA">
            <w:pPr>
              <w:pStyle w:val="4"/>
              <w:jc w:val="both"/>
              <w:rPr>
                <w:lang w:val="ru-RU"/>
              </w:rPr>
            </w:pPr>
          </w:p>
          <w:p w:rsidR="000D16A1" w:rsidRPr="00C07199" w:rsidRDefault="000D16A1" w:rsidP="003B62AA">
            <w:pPr>
              <w:pStyle w:val="4"/>
              <w:jc w:val="both"/>
            </w:pPr>
            <w:r w:rsidRPr="00C07199">
              <w:t>От Заказчика:</w:t>
            </w:r>
          </w:p>
          <w:p w:rsidR="000D16A1" w:rsidRPr="00C07199" w:rsidRDefault="000D16A1" w:rsidP="003B62AA">
            <w:pPr>
              <w:spacing w:after="0"/>
              <w:rPr>
                <w:b/>
              </w:rPr>
            </w:pPr>
          </w:p>
          <w:p w:rsidR="001C6F30" w:rsidRPr="00A65B40" w:rsidRDefault="001C6F30" w:rsidP="003B62AA">
            <w:pPr>
              <w:spacing w:after="0"/>
            </w:pPr>
          </w:p>
          <w:p w:rsidR="000D16A1" w:rsidRPr="00A65B40" w:rsidRDefault="000D16A1" w:rsidP="003B62AA">
            <w:pPr>
              <w:spacing w:after="0"/>
            </w:pPr>
            <w:r w:rsidRPr="00A65B40">
              <w:t>___________  /_________________/</w:t>
            </w:r>
          </w:p>
          <w:p w:rsidR="000D16A1" w:rsidRPr="00A65B40" w:rsidRDefault="000D16A1" w:rsidP="003B62AA">
            <w:pPr>
              <w:spacing w:after="0"/>
              <w:rPr>
                <w:sz w:val="10"/>
                <w:szCs w:val="10"/>
              </w:rPr>
            </w:pPr>
          </w:p>
          <w:p w:rsidR="000D16A1" w:rsidRPr="00A65B40" w:rsidRDefault="000D16A1" w:rsidP="003B62AA">
            <w:pPr>
              <w:spacing w:after="0"/>
              <w:rPr>
                <w:sz w:val="10"/>
                <w:szCs w:val="10"/>
              </w:rPr>
            </w:pPr>
          </w:p>
          <w:p w:rsidR="000D16A1" w:rsidRPr="00A65B40" w:rsidRDefault="000D16A1" w:rsidP="003B62AA">
            <w:pPr>
              <w:spacing w:after="0"/>
            </w:pPr>
            <w:r w:rsidRPr="00A65B40">
              <w:t xml:space="preserve"> «____» _________________ 20</w:t>
            </w:r>
            <w:r>
              <w:t>2</w:t>
            </w:r>
            <w:r w:rsidR="00E26385">
              <w:t>6</w:t>
            </w:r>
            <w:r w:rsidRPr="00A65B40">
              <w:t>г.</w:t>
            </w:r>
          </w:p>
          <w:p w:rsidR="000D16A1" w:rsidRPr="00632DC7" w:rsidRDefault="000D16A1" w:rsidP="003B62AA">
            <w:pPr>
              <w:spacing w:after="0"/>
              <w:rPr>
                <w:sz w:val="20"/>
                <w:szCs w:val="20"/>
              </w:rPr>
            </w:pPr>
            <w:r w:rsidRPr="00632DC7">
              <w:rPr>
                <w:sz w:val="20"/>
                <w:szCs w:val="20"/>
              </w:rPr>
              <w:t>М.П.</w:t>
            </w:r>
          </w:p>
        </w:tc>
        <w:tc>
          <w:tcPr>
            <w:tcW w:w="5061" w:type="dxa"/>
          </w:tcPr>
          <w:p w:rsidR="00AC3DAE" w:rsidRDefault="00AC3DAE" w:rsidP="003B62AA">
            <w:pPr>
              <w:spacing w:after="0"/>
              <w:rPr>
                <w:b/>
              </w:rPr>
            </w:pPr>
          </w:p>
          <w:p w:rsidR="000D16A1" w:rsidRPr="00C07199" w:rsidRDefault="00C07199" w:rsidP="003B62AA">
            <w:pPr>
              <w:spacing w:after="0"/>
              <w:rPr>
                <w:b/>
              </w:rPr>
            </w:pPr>
            <w:r>
              <w:rPr>
                <w:b/>
              </w:rPr>
              <w:t>О</w:t>
            </w:r>
            <w:r w:rsidR="000D16A1" w:rsidRPr="00C07199">
              <w:rPr>
                <w:b/>
              </w:rPr>
              <w:t>т Исполнителя</w:t>
            </w:r>
            <w:r>
              <w:rPr>
                <w:b/>
              </w:rPr>
              <w:t>:</w:t>
            </w:r>
            <w:r w:rsidR="000D16A1" w:rsidRPr="00C07199">
              <w:rPr>
                <w:b/>
              </w:rPr>
              <w:t xml:space="preserve"> </w:t>
            </w:r>
          </w:p>
          <w:p w:rsidR="000D16A1" w:rsidRPr="00A65B40" w:rsidRDefault="000D16A1" w:rsidP="003B62AA">
            <w:pPr>
              <w:spacing w:after="0"/>
              <w:rPr>
                <w:color w:val="FFFFFF"/>
              </w:rPr>
            </w:pPr>
            <w:r w:rsidRPr="00A65B40">
              <w:rPr>
                <w:color w:val="FFFFFF"/>
              </w:rPr>
              <w:t>Директор ФБУ «Иркутский ЦСМ»</w:t>
            </w:r>
          </w:p>
          <w:p w:rsidR="000D16A1" w:rsidRPr="00A65B40" w:rsidRDefault="000D16A1" w:rsidP="003B62AA">
            <w:pPr>
              <w:spacing w:after="0"/>
            </w:pPr>
          </w:p>
          <w:p w:rsidR="000D16A1" w:rsidRPr="00A65B40" w:rsidRDefault="000D16A1" w:rsidP="003B62AA">
            <w:pPr>
              <w:spacing w:after="0"/>
            </w:pPr>
            <w:r w:rsidRPr="00A65B40">
              <w:t>_____________  /_________________/</w:t>
            </w:r>
          </w:p>
          <w:p w:rsidR="000D16A1" w:rsidRDefault="000D16A1" w:rsidP="003B62AA">
            <w:pPr>
              <w:spacing w:after="0"/>
              <w:rPr>
                <w:sz w:val="10"/>
                <w:szCs w:val="10"/>
              </w:rPr>
            </w:pPr>
          </w:p>
          <w:p w:rsidR="000D16A1" w:rsidRPr="00A65B40" w:rsidRDefault="000D16A1" w:rsidP="003B62AA">
            <w:pPr>
              <w:spacing w:after="0"/>
              <w:rPr>
                <w:sz w:val="10"/>
                <w:szCs w:val="10"/>
              </w:rPr>
            </w:pPr>
          </w:p>
          <w:p w:rsidR="000D16A1" w:rsidRPr="00A65B40" w:rsidRDefault="000D16A1" w:rsidP="003B62AA">
            <w:pPr>
              <w:spacing w:after="0"/>
            </w:pPr>
            <w:r w:rsidRPr="00A65B40">
              <w:t xml:space="preserve"> «____» __________________ 20</w:t>
            </w:r>
            <w:r>
              <w:t>2</w:t>
            </w:r>
            <w:r w:rsidR="00E26385">
              <w:t>6</w:t>
            </w:r>
            <w:r w:rsidRPr="00A65B40">
              <w:t>г.</w:t>
            </w:r>
          </w:p>
          <w:p w:rsidR="000D16A1" w:rsidRPr="00632DC7" w:rsidRDefault="000D16A1" w:rsidP="003B62AA">
            <w:pPr>
              <w:spacing w:after="0"/>
              <w:rPr>
                <w:b/>
                <w:sz w:val="20"/>
                <w:szCs w:val="20"/>
              </w:rPr>
            </w:pPr>
            <w:r w:rsidRPr="00632DC7">
              <w:rPr>
                <w:sz w:val="20"/>
                <w:szCs w:val="20"/>
              </w:rPr>
              <w:t>М.П.</w:t>
            </w:r>
          </w:p>
        </w:tc>
      </w:tr>
    </w:tbl>
    <w:p w:rsidR="008814AE" w:rsidRDefault="008814AE" w:rsidP="000D16A1">
      <w:pPr>
        <w:spacing w:after="0" w:line="260" w:lineRule="exact"/>
        <w:jc w:val="right"/>
      </w:pPr>
    </w:p>
    <w:p w:rsidR="00317FB5" w:rsidRDefault="00317FB5" w:rsidP="000D16A1">
      <w:pPr>
        <w:spacing w:after="0" w:line="260" w:lineRule="exact"/>
        <w:jc w:val="right"/>
      </w:pPr>
    </w:p>
    <w:p w:rsidR="00317FB5" w:rsidRDefault="00317FB5" w:rsidP="000D16A1">
      <w:pPr>
        <w:spacing w:after="0" w:line="260" w:lineRule="exact"/>
        <w:jc w:val="right"/>
      </w:pPr>
    </w:p>
    <w:p w:rsidR="00317FB5" w:rsidRPr="001D4BDD" w:rsidRDefault="00317FB5" w:rsidP="000D16A1">
      <w:pPr>
        <w:spacing w:after="0" w:line="260" w:lineRule="exact"/>
        <w:jc w:val="right"/>
      </w:pPr>
    </w:p>
    <w:p w:rsidR="00BD79FF" w:rsidRDefault="00BD79FF" w:rsidP="001D4BDD">
      <w:pPr>
        <w:spacing w:after="0"/>
        <w:ind w:firstLine="6096"/>
      </w:pPr>
    </w:p>
    <w:p w:rsidR="00BD79FF" w:rsidRDefault="00BD79FF" w:rsidP="001D4BDD">
      <w:pPr>
        <w:spacing w:after="0"/>
        <w:ind w:firstLine="6096"/>
      </w:pPr>
    </w:p>
    <w:p w:rsidR="00BD79FF" w:rsidRDefault="00BD79FF" w:rsidP="001D4BDD">
      <w:pPr>
        <w:spacing w:after="0"/>
        <w:ind w:firstLine="6096"/>
      </w:pPr>
    </w:p>
    <w:p w:rsidR="008814AE" w:rsidRPr="001D4BDD" w:rsidRDefault="008814AE" w:rsidP="001D4BDD">
      <w:pPr>
        <w:spacing w:after="0"/>
        <w:ind w:firstLine="6096"/>
      </w:pPr>
      <w:r w:rsidRPr="001D4BDD">
        <w:lastRenderedPageBreak/>
        <w:t xml:space="preserve">Приложение </w:t>
      </w:r>
      <w:r w:rsidR="002F5384" w:rsidRPr="001D4BDD">
        <w:t>№1</w:t>
      </w:r>
    </w:p>
    <w:p w:rsidR="008814AE" w:rsidRPr="001D4BDD" w:rsidRDefault="008814AE" w:rsidP="001D4BDD">
      <w:pPr>
        <w:spacing w:after="0"/>
        <w:ind w:left="6096"/>
      </w:pPr>
      <w:r w:rsidRPr="001D4BDD">
        <w:t xml:space="preserve">к Государственному контракту </w:t>
      </w:r>
    </w:p>
    <w:p w:rsidR="005C7184" w:rsidRPr="001D4BDD" w:rsidRDefault="005C7184" w:rsidP="00E6171B">
      <w:pPr>
        <w:spacing w:after="0"/>
        <w:ind w:left="6096"/>
      </w:pPr>
      <w:r w:rsidRPr="001D4BDD">
        <w:t xml:space="preserve">№ </w:t>
      </w:r>
      <w:r w:rsidR="00C67E53" w:rsidRPr="001D4BDD">
        <w:t>________________________</w:t>
      </w:r>
      <w:r w:rsidRPr="001D4BDD">
        <w:t xml:space="preserve"> </w:t>
      </w:r>
    </w:p>
    <w:p w:rsidR="008814AE" w:rsidRPr="001D4BDD" w:rsidRDefault="008814AE" w:rsidP="001D4BDD">
      <w:pPr>
        <w:spacing w:after="0"/>
        <w:ind w:left="6096"/>
      </w:pPr>
      <w:r w:rsidRPr="001D4BDD">
        <w:t>от "_____"____________ 202</w:t>
      </w:r>
      <w:r w:rsidR="00E26385">
        <w:t>6</w:t>
      </w:r>
      <w:r w:rsidRPr="001D4BDD">
        <w:t xml:space="preserve"> г.</w:t>
      </w:r>
    </w:p>
    <w:p w:rsidR="00E03A0D" w:rsidRPr="001D4BDD" w:rsidRDefault="00E03A0D" w:rsidP="001D4BDD">
      <w:pPr>
        <w:autoSpaceDE w:val="0"/>
        <w:autoSpaceDN w:val="0"/>
        <w:spacing w:after="0"/>
      </w:pPr>
    </w:p>
    <w:p w:rsidR="00C67E53" w:rsidRPr="001D4BDD" w:rsidRDefault="0000657B" w:rsidP="001D4BDD">
      <w:pPr>
        <w:spacing w:after="0"/>
        <w:jc w:val="center"/>
      </w:pPr>
      <w:r w:rsidRPr="00140FDA">
        <w:rPr>
          <w:b/>
        </w:rPr>
        <w:t>Перечень и стоимость усл</w:t>
      </w:r>
      <w:r w:rsidR="00140FDA" w:rsidRPr="00140FDA">
        <w:rPr>
          <w:b/>
        </w:rPr>
        <w:t xml:space="preserve">уг по поверке средств измерений </w:t>
      </w:r>
      <w:r w:rsidRPr="00140FDA">
        <w:rPr>
          <w:b/>
        </w:rPr>
        <w:t>Иркутской таможн</w:t>
      </w:r>
      <w:r w:rsidR="00140FDA" w:rsidRPr="00140FDA">
        <w:rPr>
          <w:b/>
        </w:rPr>
        <w:t>и</w:t>
      </w:r>
    </w:p>
    <w:tbl>
      <w:tblPr>
        <w:tblW w:w="10363" w:type="dxa"/>
        <w:tblInd w:w="93" w:type="dxa"/>
        <w:tblLayout w:type="fixed"/>
        <w:tblLook w:val="04A0"/>
      </w:tblPr>
      <w:tblGrid>
        <w:gridCol w:w="157"/>
        <w:gridCol w:w="284"/>
        <w:gridCol w:w="2835"/>
        <w:gridCol w:w="1957"/>
        <w:gridCol w:w="1019"/>
        <w:gridCol w:w="851"/>
        <w:gridCol w:w="1276"/>
        <w:gridCol w:w="1915"/>
        <w:gridCol w:w="69"/>
      </w:tblGrid>
      <w:tr w:rsidR="009A1187" w:rsidRPr="00A0738E" w:rsidTr="00BF1B96">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9A1187" w:rsidRPr="00A0738E" w:rsidRDefault="009A1187" w:rsidP="00FE39EA">
            <w:pPr>
              <w:spacing w:after="0"/>
              <w:jc w:val="center"/>
              <w:rPr>
                <w:b/>
                <w:bCs/>
                <w:color w:val="000000"/>
                <w:sz w:val="20"/>
                <w:szCs w:val="20"/>
              </w:rPr>
            </w:pPr>
            <w:r w:rsidRPr="00A0738E">
              <w:rPr>
                <w:b/>
                <w:bCs/>
                <w:color w:val="000000"/>
                <w:sz w:val="20"/>
                <w:szCs w:val="20"/>
              </w:rPr>
              <w:t xml:space="preserve">№ </w:t>
            </w:r>
            <w:proofErr w:type="gramStart"/>
            <w:r w:rsidRPr="00A0738E">
              <w:rPr>
                <w:b/>
                <w:bCs/>
                <w:color w:val="000000"/>
                <w:sz w:val="20"/>
                <w:szCs w:val="20"/>
              </w:rPr>
              <w:t>п</w:t>
            </w:r>
            <w:proofErr w:type="gramEnd"/>
            <w:r w:rsidRPr="00A0738E">
              <w:rPr>
                <w:b/>
                <w:bCs/>
                <w:color w:val="000000"/>
                <w:sz w:val="20"/>
                <w:szCs w:val="20"/>
              </w:rPr>
              <w:t>/п</w:t>
            </w:r>
          </w:p>
        </w:tc>
        <w:tc>
          <w:tcPr>
            <w:tcW w:w="2835" w:type="dxa"/>
            <w:tcBorders>
              <w:top w:val="single" w:sz="4" w:space="0" w:color="auto"/>
              <w:left w:val="nil"/>
              <w:bottom w:val="single" w:sz="4" w:space="0" w:color="auto"/>
              <w:right w:val="single" w:sz="4" w:space="0" w:color="auto"/>
            </w:tcBorders>
            <w:shd w:val="clear" w:color="auto" w:fill="auto"/>
            <w:hideMark/>
          </w:tcPr>
          <w:p w:rsidR="009A1187" w:rsidRPr="00A0738E" w:rsidRDefault="009A1187" w:rsidP="00FE39EA">
            <w:pPr>
              <w:spacing w:after="0"/>
              <w:jc w:val="center"/>
              <w:rPr>
                <w:b/>
                <w:bCs/>
                <w:color w:val="000000"/>
                <w:sz w:val="20"/>
                <w:szCs w:val="20"/>
              </w:rPr>
            </w:pPr>
            <w:r w:rsidRPr="00A0738E">
              <w:rPr>
                <w:b/>
                <w:bCs/>
                <w:color w:val="000000"/>
                <w:sz w:val="20"/>
                <w:szCs w:val="20"/>
              </w:rPr>
              <w:t>Наименование средств измерений</w:t>
            </w:r>
          </w:p>
        </w:tc>
        <w:tc>
          <w:tcPr>
            <w:tcW w:w="2976" w:type="dxa"/>
            <w:gridSpan w:val="2"/>
            <w:tcBorders>
              <w:top w:val="single" w:sz="4" w:space="0" w:color="auto"/>
              <w:left w:val="nil"/>
              <w:bottom w:val="single" w:sz="4" w:space="0" w:color="auto"/>
              <w:right w:val="single" w:sz="4" w:space="0" w:color="auto"/>
            </w:tcBorders>
            <w:shd w:val="clear" w:color="auto" w:fill="auto"/>
            <w:hideMark/>
          </w:tcPr>
          <w:p w:rsidR="009A1187" w:rsidRPr="00A0738E" w:rsidRDefault="009A1187" w:rsidP="00FE39EA">
            <w:pPr>
              <w:spacing w:after="0"/>
              <w:jc w:val="center"/>
              <w:rPr>
                <w:b/>
                <w:bCs/>
                <w:color w:val="000000"/>
                <w:sz w:val="20"/>
                <w:szCs w:val="20"/>
              </w:rPr>
            </w:pPr>
            <w:proofErr w:type="gramStart"/>
            <w:r w:rsidRPr="00A0738E">
              <w:rPr>
                <w:b/>
                <w:bCs/>
                <w:color w:val="000000"/>
                <w:sz w:val="20"/>
                <w:szCs w:val="20"/>
              </w:rPr>
              <w:t>Место</w:t>
            </w:r>
            <w:r>
              <w:rPr>
                <w:b/>
                <w:bCs/>
                <w:color w:val="000000"/>
                <w:sz w:val="20"/>
                <w:szCs w:val="20"/>
              </w:rPr>
              <w:t xml:space="preserve"> </w:t>
            </w:r>
            <w:r w:rsidRPr="00A0738E">
              <w:rPr>
                <w:b/>
                <w:bCs/>
                <w:color w:val="000000"/>
                <w:sz w:val="20"/>
                <w:szCs w:val="20"/>
              </w:rPr>
              <w:t>нахождение</w:t>
            </w:r>
            <w:proofErr w:type="gramEnd"/>
            <w:r w:rsidRPr="00A0738E">
              <w:rPr>
                <w:b/>
                <w:bCs/>
                <w:color w:val="000000"/>
                <w:sz w:val="20"/>
                <w:szCs w:val="20"/>
              </w:rPr>
              <w:t xml:space="preserve"> средств измерений</w:t>
            </w:r>
          </w:p>
        </w:tc>
        <w:tc>
          <w:tcPr>
            <w:tcW w:w="851" w:type="dxa"/>
            <w:tcBorders>
              <w:top w:val="single" w:sz="4" w:space="0" w:color="auto"/>
              <w:left w:val="nil"/>
              <w:bottom w:val="single" w:sz="4" w:space="0" w:color="auto"/>
              <w:right w:val="single" w:sz="4" w:space="0" w:color="auto"/>
            </w:tcBorders>
            <w:vAlign w:val="center"/>
          </w:tcPr>
          <w:p w:rsidR="009A1187" w:rsidRPr="00157B24" w:rsidRDefault="009A1187" w:rsidP="00FE39EA">
            <w:pPr>
              <w:spacing w:after="0"/>
              <w:jc w:val="center"/>
              <w:rPr>
                <w:b/>
                <w:sz w:val="20"/>
                <w:szCs w:val="20"/>
              </w:rPr>
            </w:pPr>
            <w:r w:rsidRPr="00157B24">
              <w:rPr>
                <w:b/>
                <w:sz w:val="20"/>
                <w:szCs w:val="20"/>
              </w:rPr>
              <w:t>Кол-во,</w:t>
            </w:r>
          </w:p>
          <w:p w:rsidR="009A1187" w:rsidRPr="00157B24" w:rsidRDefault="009A1187" w:rsidP="00FE39EA">
            <w:pPr>
              <w:spacing w:after="0"/>
              <w:jc w:val="center"/>
              <w:rPr>
                <w:b/>
                <w:sz w:val="20"/>
                <w:szCs w:val="20"/>
              </w:rPr>
            </w:pPr>
            <w:r w:rsidRPr="00157B24">
              <w:rPr>
                <w:b/>
                <w:sz w:val="20"/>
                <w:szCs w:val="20"/>
              </w:rPr>
              <w:t>шт.</w:t>
            </w:r>
          </w:p>
        </w:tc>
        <w:tc>
          <w:tcPr>
            <w:tcW w:w="1276" w:type="dxa"/>
            <w:tcBorders>
              <w:top w:val="single" w:sz="4" w:space="0" w:color="auto"/>
              <w:left w:val="nil"/>
              <w:bottom w:val="single" w:sz="4" w:space="0" w:color="auto"/>
              <w:right w:val="single" w:sz="4" w:space="0" w:color="auto"/>
            </w:tcBorders>
            <w:vAlign w:val="center"/>
          </w:tcPr>
          <w:p w:rsidR="009A1187" w:rsidRPr="00DD0C97" w:rsidRDefault="009A1187" w:rsidP="00FE39EA">
            <w:pPr>
              <w:spacing w:after="0"/>
              <w:jc w:val="center"/>
              <w:rPr>
                <w:b/>
                <w:sz w:val="20"/>
                <w:szCs w:val="20"/>
              </w:rPr>
            </w:pPr>
            <w:r w:rsidRPr="00157B24">
              <w:rPr>
                <w:b/>
                <w:sz w:val="20"/>
                <w:szCs w:val="20"/>
              </w:rPr>
              <w:t xml:space="preserve">Цена поверки одного </w:t>
            </w:r>
            <w:proofErr w:type="gramStart"/>
            <w:r w:rsidRPr="00157B24">
              <w:rPr>
                <w:b/>
                <w:sz w:val="20"/>
                <w:szCs w:val="20"/>
                <w:lang w:val="en-US"/>
              </w:rPr>
              <w:t>C</w:t>
            </w:r>
            <w:proofErr w:type="gramEnd"/>
            <w:r w:rsidRPr="00157B24">
              <w:rPr>
                <w:b/>
                <w:sz w:val="20"/>
                <w:szCs w:val="20"/>
              </w:rPr>
              <w:t>И</w:t>
            </w:r>
            <w:r w:rsidR="00DD0C97">
              <w:rPr>
                <w:b/>
                <w:sz w:val="20"/>
                <w:szCs w:val="20"/>
              </w:rPr>
              <w:t xml:space="preserve"> без НДС</w:t>
            </w:r>
          </w:p>
        </w:tc>
        <w:tc>
          <w:tcPr>
            <w:tcW w:w="1984" w:type="dxa"/>
            <w:gridSpan w:val="2"/>
            <w:tcBorders>
              <w:top w:val="single" w:sz="4" w:space="0" w:color="auto"/>
              <w:left w:val="nil"/>
              <w:bottom w:val="single" w:sz="4" w:space="0" w:color="auto"/>
              <w:right w:val="single" w:sz="4" w:space="0" w:color="auto"/>
            </w:tcBorders>
            <w:vAlign w:val="center"/>
          </w:tcPr>
          <w:p w:rsidR="009A1187" w:rsidRPr="00157B24" w:rsidRDefault="009A1187" w:rsidP="00FE39EA">
            <w:pPr>
              <w:spacing w:after="0"/>
              <w:jc w:val="center"/>
              <w:rPr>
                <w:b/>
                <w:sz w:val="20"/>
                <w:szCs w:val="20"/>
              </w:rPr>
            </w:pPr>
            <w:r w:rsidRPr="00157B24">
              <w:rPr>
                <w:b/>
                <w:sz w:val="20"/>
                <w:szCs w:val="20"/>
              </w:rPr>
              <w:t>Итоговая стоимость</w:t>
            </w:r>
          </w:p>
          <w:p w:rsidR="009A1187" w:rsidRPr="00157B24" w:rsidRDefault="009A1187" w:rsidP="00FE39EA">
            <w:pPr>
              <w:spacing w:after="0"/>
              <w:jc w:val="center"/>
              <w:rPr>
                <w:b/>
                <w:sz w:val="20"/>
                <w:szCs w:val="20"/>
              </w:rPr>
            </w:pPr>
            <w:r w:rsidRPr="00157B24">
              <w:rPr>
                <w:b/>
                <w:sz w:val="20"/>
                <w:szCs w:val="20"/>
              </w:rPr>
              <w:t>руб., в том числе НДС %, руб.</w:t>
            </w:r>
          </w:p>
        </w:tc>
      </w:tr>
      <w:tr w:rsidR="00161942" w:rsidRPr="00A0738E" w:rsidTr="00D975A7">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161942" w:rsidRPr="00A0738E" w:rsidRDefault="00161942" w:rsidP="00FE39EA">
            <w:pPr>
              <w:spacing w:after="0"/>
              <w:jc w:val="center"/>
              <w:rPr>
                <w:b/>
                <w:bCs/>
                <w:color w:val="000000"/>
                <w:sz w:val="20"/>
                <w:szCs w:val="20"/>
              </w:rPr>
            </w:pPr>
            <w:r>
              <w:rPr>
                <w:b/>
                <w:bCs/>
                <w:color w:val="000000"/>
                <w:sz w:val="20"/>
                <w:szCs w:val="20"/>
              </w:rPr>
              <w:t>1</w:t>
            </w:r>
          </w:p>
        </w:tc>
        <w:tc>
          <w:tcPr>
            <w:tcW w:w="2835" w:type="dxa"/>
            <w:tcBorders>
              <w:top w:val="single" w:sz="4" w:space="0" w:color="auto"/>
              <w:left w:val="nil"/>
              <w:bottom w:val="single" w:sz="4" w:space="0" w:color="auto"/>
              <w:right w:val="single" w:sz="4" w:space="0" w:color="auto"/>
            </w:tcBorders>
            <w:shd w:val="clear" w:color="auto" w:fill="auto"/>
          </w:tcPr>
          <w:p w:rsidR="00161942" w:rsidRPr="00BF1B96" w:rsidRDefault="00161942" w:rsidP="00036279">
            <w:pPr>
              <w:spacing w:after="0"/>
              <w:jc w:val="left"/>
              <w:rPr>
                <w:bCs/>
                <w:color w:val="000000"/>
                <w:sz w:val="20"/>
                <w:szCs w:val="20"/>
              </w:rPr>
            </w:pPr>
            <w:r w:rsidRPr="00BF1B96">
              <w:rPr>
                <w:bCs/>
                <w:color w:val="000000"/>
                <w:sz w:val="20"/>
                <w:szCs w:val="20"/>
              </w:rPr>
              <w:t>Теплосчетчик ТЭМ-104</w:t>
            </w:r>
            <w:r>
              <w:rPr>
                <w:bCs/>
                <w:color w:val="000000"/>
                <w:sz w:val="20"/>
                <w:szCs w:val="20"/>
              </w:rPr>
              <w:t xml:space="preserve"> з/н 1544282, первичные преобразователи ПРПМ-32/32 з/н 84402/84406</w:t>
            </w:r>
          </w:p>
        </w:tc>
        <w:tc>
          <w:tcPr>
            <w:tcW w:w="2976" w:type="dxa"/>
            <w:gridSpan w:val="2"/>
            <w:vMerge w:val="restart"/>
            <w:tcBorders>
              <w:top w:val="single" w:sz="4" w:space="0" w:color="auto"/>
              <w:left w:val="nil"/>
              <w:right w:val="single" w:sz="4" w:space="0" w:color="auto"/>
            </w:tcBorders>
            <w:shd w:val="clear" w:color="auto" w:fill="auto"/>
          </w:tcPr>
          <w:p w:rsidR="00161942" w:rsidRDefault="00161942" w:rsidP="00BF1B96">
            <w:pPr>
              <w:spacing w:after="0"/>
              <w:jc w:val="left"/>
              <w:rPr>
                <w:bCs/>
                <w:color w:val="000000"/>
                <w:sz w:val="20"/>
                <w:szCs w:val="20"/>
              </w:rPr>
            </w:pPr>
            <w:r w:rsidRPr="00BF1B96">
              <w:rPr>
                <w:bCs/>
                <w:color w:val="000000"/>
                <w:sz w:val="20"/>
                <w:szCs w:val="20"/>
              </w:rPr>
              <w:t xml:space="preserve">База материально-технического обеспечения Иркутской таможни, </w:t>
            </w:r>
            <w:proofErr w:type="gramStart"/>
            <w:r w:rsidRPr="00BF1B96">
              <w:rPr>
                <w:bCs/>
                <w:color w:val="000000"/>
                <w:sz w:val="20"/>
                <w:szCs w:val="20"/>
              </w:rPr>
              <w:t>г</w:t>
            </w:r>
            <w:proofErr w:type="gramEnd"/>
            <w:r w:rsidRPr="00BF1B96">
              <w:rPr>
                <w:bCs/>
                <w:color w:val="000000"/>
                <w:sz w:val="20"/>
                <w:szCs w:val="20"/>
              </w:rPr>
              <w:t xml:space="preserve">. Иркутск, </w:t>
            </w:r>
          </w:p>
          <w:p w:rsidR="00161942" w:rsidRPr="00BF1B96" w:rsidRDefault="00161942" w:rsidP="00BF1B96">
            <w:pPr>
              <w:spacing w:after="0"/>
              <w:jc w:val="left"/>
              <w:rPr>
                <w:bCs/>
                <w:color w:val="000000"/>
                <w:sz w:val="20"/>
                <w:szCs w:val="20"/>
              </w:rPr>
            </w:pPr>
            <w:r w:rsidRPr="00BF1B96">
              <w:rPr>
                <w:bCs/>
                <w:color w:val="000000"/>
                <w:sz w:val="20"/>
                <w:szCs w:val="20"/>
              </w:rPr>
              <w:t>ул. Набережная Иркута, 30А</w:t>
            </w:r>
          </w:p>
        </w:tc>
        <w:tc>
          <w:tcPr>
            <w:tcW w:w="851" w:type="dxa"/>
            <w:tcBorders>
              <w:top w:val="single" w:sz="4" w:space="0" w:color="auto"/>
              <w:left w:val="nil"/>
              <w:bottom w:val="single" w:sz="4" w:space="0" w:color="auto"/>
              <w:right w:val="single" w:sz="4" w:space="0" w:color="auto"/>
            </w:tcBorders>
            <w:vAlign w:val="center"/>
          </w:tcPr>
          <w:p w:rsidR="00161942" w:rsidRPr="00BF1B96" w:rsidRDefault="00161942">
            <w:pPr>
              <w:jc w:val="center"/>
              <w:rPr>
                <w:sz w:val="20"/>
                <w:szCs w:val="20"/>
              </w:rPr>
            </w:pPr>
            <w:r w:rsidRPr="00BF1B96">
              <w:rPr>
                <w:sz w:val="20"/>
                <w:szCs w:val="20"/>
              </w:rPr>
              <w:t>1</w:t>
            </w:r>
          </w:p>
        </w:tc>
        <w:tc>
          <w:tcPr>
            <w:tcW w:w="1276" w:type="dxa"/>
            <w:tcBorders>
              <w:top w:val="single" w:sz="4" w:space="0" w:color="auto"/>
              <w:left w:val="nil"/>
              <w:bottom w:val="single" w:sz="4" w:space="0" w:color="auto"/>
              <w:right w:val="single" w:sz="4" w:space="0" w:color="auto"/>
            </w:tcBorders>
            <w:vAlign w:val="center"/>
          </w:tcPr>
          <w:p w:rsidR="00161942" w:rsidRDefault="00161942">
            <w:pPr>
              <w:jc w:val="center"/>
              <w:rPr>
                <w:rFonts w:ascii="Arial CYR" w:hAnsi="Arial CYR" w:cs="Arial CYR"/>
                <w:sz w:val="20"/>
                <w:szCs w:val="20"/>
              </w:rPr>
            </w:pPr>
          </w:p>
        </w:tc>
        <w:tc>
          <w:tcPr>
            <w:tcW w:w="1984" w:type="dxa"/>
            <w:gridSpan w:val="2"/>
            <w:tcBorders>
              <w:top w:val="single" w:sz="4" w:space="0" w:color="auto"/>
              <w:left w:val="nil"/>
              <w:bottom w:val="single" w:sz="4" w:space="0" w:color="auto"/>
              <w:right w:val="single" w:sz="4" w:space="0" w:color="auto"/>
            </w:tcBorders>
            <w:vAlign w:val="center"/>
          </w:tcPr>
          <w:p w:rsidR="00161942" w:rsidRDefault="00161942">
            <w:pPr>
              <w:jc w:val="center"/>
              <w:rPr>
                <w:rFonts w:ascii="Arial CYR" w:hAnsi="Arial CYR" w:cs="Arial CYR"/>
                <w:sz w:val="16"/>
                <w:szCs w:val="16"/>
              </w:rPr>
            </w:pPr>
          </w:p>
        </w:tc>
      </w:tr>
      <w:tr w:rsidR="00161942" w:rsidRPr="00A0738E" w:rsidTr="00D975A7">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161942" w:rsidRDefault="00161942" w:rsidP="00FE39EA">
            <w:pPr>
              <w:spacing w:after="0"/>
              <w:jc w:val="center"/>
              <w:rPr>
                <w:b/>
                <w:bCs/>
                <w:color w:val="000000"/>
                <w:sz w:val="20"/>
                <w:szCs w:val="20"/>
              </w:rPr>
            </w:pPr>
            <w:r>
              <w:rPr>
                <w:b/>
                <w:bCs/>
                <w:color w:val="000000"/>
                <w:sz w:val="20"/>
                <w:szCs w:val="20"/>
              </w:rPr>
              <w:t>2</w:t>
            </w:r>
          </w:p>
        </w:tc>
        <w:tc>
          <w:tcPr>
            <w:tcW w:w="2835" w:type="dxa"/>
            <w:tcBorders>
              <w:top w:val="single" w:sz="4" w:space="0" w:color="auto"/>
              <w:left w:val="nil"/>
              <w:bottom w:val="single" w:sz="4" w:space="0" w:color="auto"/>
              <w:right w:val="single" w:sz="4" w:space="0" w:color="auto"/>
            </w:tcBorders>
            <w:shd w:val="clear" w:color="auto" w:fill="auto"/>
          </w:tcPr>
          <w:p w:rsidR="00161942" w:rsidRDefault="00161942" w:rsidP="00036279">
            <w:pPr>
              <w:spacing w:after="0"/>
              <w:jc w:val="left"/>
              <w:rPr>
                <w:rFonts w:eastAsia="Calibri"/>
                <w:color w:val="000000"/>
                <w:sz w:val="20"/>
                <w:szCs w:val="20"/>
                <w:lang w:eastAsia="en-US"/>
              </w:rPr>
            </w:pPr>
            <w:r>
              <w:rPr>
                <w:rFonts w:eastAsia="Calibri"/>
                <w:color w:val="000000"/>
                <w:sz w:val="20"/>
                <w:szCs w:val="20"/>
                <w:lang w:eastAsia="en-US"/>
              </w:rPr>
              <w:t xml:space="preserve">Термопреобразователь </w:t>
            </w:r>
          </w:p>
          <w:p w:rsidR="00161942" w:rsidRPr="00AE4EC6" w:rsidRDefault="00161942" w:rsidP="00161942">
            <w:pPr>
              <w:spacing w:after="0"/>
              <w:jc w:val="left"/>
              <w:rPr>
                <w:rFonts w:eastAsia="Calibri"/>
                <w:color w:val="000000"/>
                <w:sz w:val="20"/>
                <w:szCs w:val="20"/>
                <w:lang w:eastAsia="en-US"/>
              </w:rPr>
            </w:pPr>
            <w:r>
              <w:rPr>
                <w:rFonts w:eastAsia="Calibri"/>
                <w:color w:val="000000"/>
                <w:sz w:val="20"/>
                <w:szCs w:val="20"/>
                <w:lang w:eastAsia="en-US"/>
              </w:rPr>
              <w:t>ТСПА-К з/н 66901х</w:t>
            </w:r>
          </w:p>
        </w:tc>
        <w:tc>
          <w:tcPr>
            <w:tcW w:w="2976" w:type="dxa"/>
            <w:gridSpan w:val="2"/>
            <w:vMerge/>
            <w:tcBorders>
              <w:left w:val="nil"/>
              <w:right w:val="single" w:sz="4" w:space="0" w:color="auto"/>
            </w:tcBorders>
            <w:shd w:val="clear" w:color="auto" w:fill="auto"/>
            <w:vAlign w:val="center"/>
          </w:tcPr>
          <w:p w:rsidR="00161942" w:rsidRPr="00AE4EC6" w:rsidRDefault="00161942" w:rsidP="00BF1B96">
            <w:pPr>
              <w:spacing w:after="0"/>
              <w:jc w:val="left"/>
              <w:rPr>
                <w:rFonts w:eastAsia="Calibri"/>
                <w:color w:val="000000"/>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rsidR="00161942" w:rsidRPr="00BF1B96" w:rsidRDefault="00161942">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161942" w:rsidRDefault="00161942">
            <w:pPr>
              <w:jc w:val="center"/>
              <w:rPr>
                <w:rFonts w:ascii="Arial CYR" w:hAnsi="Arial CYR" w:cs="Arial CYR"/>
                <w:sz w:val="20"/>
                <w:szCs w:val="20"/>
              </w:rPr>
            </w:pPr>
          </w:p>
        </w:tc>
        <w:tc>
          <w:tcPr>
            <w:tcW w:w="1984" w:type="dxa"/>
            <w:gridSpan w:val="2"/>
            <w:tcBorders>
              <w:top w:val="single" w:sz="4" w:space="0" w:color="auto"/>
              <w:left w:val="nil"/>
              <w:bottom w:val="single" w:sz="4" w:space="0" w:color="auto"/>
              <w:right w:val="single" w:sz="4" w:space="0" w:color="auto"/>
            </w:tcBorders>
            <w:vAlign w:val="center"/>
          </w:tcPr>
          <w:p w:rsidR="00161942" w:rsidRDefault="00161942">
            <w:pPr>
              <w:jc w:val="center"/>
              <w:rPr>
                <w:rFonts w:ascii="Arial CYR" w:hAnsi="Arial CYR" w:cs="Arial CYR"/>
                <w:sz w:val="16"/>
                <w:szCs w:val="16"/>
              </w:rPr>
            </w:pPr>
          </w:p>
        </w:tc>
      </w:tr>
      <w:tr w:rsidR="007A70F8" w:rsidRPr="00A0738E" w:rsidTr="00362C4D">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3</w:t>
            </w:r>
          </w:p>
        </w:tc>
        <w:tc>
          <w:tcPr>
            <w:tcW w:w="2835" w:type="dxa"/>
            <w:tcBorders>
              <w:top w:val="single" w:sz="4" w:space="0" w:color="auto"/>
              <w:left w:val="nil"/>
              <w:bottom w:val="single" w:sz="4" w:space="0" w:color="auto"/>
              <w:right w:val="single" w:sz="4" w:space="0" w:color="auto"/>
            </w:tcBorders>
            <w:shd w:val="clear" w:color="auto" w:fill="auto"/>
          </w:tcPr>
          <w:p w:rsidR="007A70F8" w:rsidRDefault="007A70F8" w:rsidP="00362C4D">
            <w:pPr>
              <w:spacing w:after="0"/>
              <w:jc w:val="left"/>
              <w:rPr>
                <w:rFonts w:eastAsia="Calibri"/>
                <w:color w:val="000000"/>
                <w:sz w:val="20"/>
                <w:szCs w:val="20"/>
                <w:lang w:eastAsia="en-US"/>
              </w:rPr>
            </w:pPr>
            <w:r>
              <w:rPr>
                <w:rFonts w:eastAsia="Calibri"/>
                <w:color w:val="000000"/>
                <w:sz w:val="20"/>
                <w:szCs w:val="20"/>
                <w:lang w:eastAsia="en-US"/>
              </w:rPr>
              <w:t xml:space="preserve">Термопреобразователь </w:t>
            </w:r>
          </w:p>
          <w:p w:rsidR="007A70F8" w:rsidRDefault="007A70F8" w:rsidP="00362C4D">
            <w:pPr>
              <w:spacing w:after="0"/>
              <w:jc w:val="left"/>
              <w:rPr>
                <w:rFonts w:eastAsia="Calibri"/>
                <w:color w:val="000000"/>
                <w:sz w:val="20"/>
                <w:szCs w:val="20"/>
                <w:lang w:eastAsia="en-US"/>
              </w:rPr>
            </w:pPr>
            <w:r>
              <w:rPr>
                <w:rFonts w:eastAsia="Calibri"/>
                <w:color w:val="000000"/>
                <w:sz w:val="20"/>
                <w:szCs w:val="20"/>
                <w:lang w:eastAsia="en-US"/>
              </w:rPr>
              <w:t>ТСПА-К з/н 66901г</w:t>
            </w:r>
          </w:p>
        </w:tc>
        <w:tc>
          <w:tcPr>
            <w:tcW w:w="2976" w:type="dxa"/>
            <w:gridSpan w:val="2"/>
            <w:vMerge/>
            <w:tcBorders>
              <w:left w:val="nil"/>
              <w:bottom w:val="single" w:sz="4" w:space="0" w:color="auto"/>
              <w:right w:val="single" w:sz="4" w:space="0" w:color="auto"/>
            </w:tcBorders>
            <w:shd w:val="clear" w:color="auto" w:fill="auto"/>
            <w:vAlign w:val="center"/>
          </w:tcPr>
          <w:p w:rsidR="007A70F8" w:rsidRPr="00AE4EC6" w:rsidRDefault="007A70F8" w:rsidP="00BF1B96">
            <w:pPr>
              <w:spacing w:after="0"/>
              <w:jc w:val="left"/>
              <w:rPr>
                <w:rFonts w:eastAsia="Calibri"/>
                <w:color w:val="000000"/>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Default="007A70F8">
            <w:pPr>
              <w:jc w:val="center"/>
              <w:rPr>
                <w:rFonts w:ascii="Arial CYR" w:hAnsi="Arial CYR" w:cs="Arial CYR"/>
                <w:sz w:val="20"/>
                <w:szCs w:val="20"/>
              </w:rPr>
            </w:pPr>
          </w:p>
        </w:tc>
        <w:tc>
          <w:tcPr>
            <w:tcW w:w="1984" w:type="dxa"/>
            <w:gridSpan w:val="2"/>
            <w:tcBorders>
              <w:top w:val="single" w:sz="4" w:space="0" w:color="auto"/>
              <w:left w:val="nil"/>
              <w:bottom w:val="single" w:sz="4" w:space="0" w:color="auto"/>
              <w:right w:val="single" w:sz="4" w:space="0" w:color="auto"/>
            </w:tcBorders>
            <w:vAlign w:val="center"/>
          </w:tcPr>
          <w:p w:rsidR="007A70F8" w:rsidRDefault="007A70F8">
            <w:pPr>
              <w:jc w:val="center"/>
              <w:rPr>
                <w:rFonts w:ascii="Arial CYR" w:hAnsi="Arial CYR" w:cs="Arial CYR"/>
                <w:sz w:val="16"/>
                <w:szCs w:val="16"/>
              </w:rPr>
            </w:pPr>
          </w:p>
        </w:tc>
      </w:tr>
      <w:tr w:rsidR="007A70F8" w:rsidRPr="00A0738E" w:rsidTr="00D975A7">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4</w:t>
            </w:r>
          </w:p>
        </w:tc>
        <w:tc>
          <w:tcPr>
            <w:tcW w:w="2835" w:type="dxa"/>
            <w:tcBorders>
              <w:top w:val="single" w:sz="4" w:space="0" w:color="auto"/>
              <w:left w:val="nil"/>
              <w:bottom w:val="single" w:sz="4" w:space="0" w:color="auto"/>
              <w:right w:val="single" w:sz="4" w:space="0" w:color="auto"/>
            </w:tcBorders>
            <w:shd w:val="clear" w:color="auto" w:fill="auto"/>
          </w:tcPr>
          <w:p w:rsidR="007A70F8" w:rsidRDefault="007A70F8" w:rsidP="00362C4D">
            <w:pPr>
              <w:jc w:val="left"/>
              <w:rPr>
                <w:sz w:val="20"/>
                <w:szCs w:val="20"/>
              </w:rPr>
            </w:pPr>
            <w:r w:rsidRPr="00362C4D">
              <w:rPr>
                <w:sz w:val="20"/>
                <w:szCs w:val="20"/>
              </w:rPr>
              <w:t>Термопреобразователь</w:t>
            </w:r>
            <w:r>
              <w:rPr>
                <w:sz w:val="20"/>
                <w:szCs w:val="20"/>
              </w:rPr>
              <w:t xml:space="preserve"> </w:t>
            </w:r>
          </w:p>
          <w:p w:rsidR="007A70F8" w:rsidRPr="00362C4D" w:rsidRDefault="007A70F8" w:rsidP="00362C4D">
            <w:pPr>
              <w:jc w:val="left"/>
              <w:rPr>
                <w:sz w:val="20"/>
                <w:szCs w:val="20"/>
              </w:rPr>
            </w:pPr>
            <w:r>
              <w:rPr>
                <w:sz w:val="20"/>
                <w:szCs w:val="20"/>
              </w:rPr>
              <w:t>КТСП-Н з/н 4953х</w:t>
            </w:r>
          </w:p>
        </w:tc>
        <w:tc>
          <w:tcPr>
            <w:tcW w:w="2976" w:type="dxa"/>
            <w:gridSpan w:val="2"/>
            <w:vMerge w:val="restart"/>
            <w:tcBorders>
              <w:top w:val="single" w:sz="4" w:space="0" w:color="auto"/>
              <w:left w:val="nil"/>
              <w:right w:val="single" w:sz="4" w:space="0" w:color="auto"/>
            </w:tcBorders>
            <w:shd w:val="clear" w:color="auto" w:fill="auto"/>
          </w:tcPr>
          <w:p w:rsidR="007A70F8" w:rsidRPr="00AE4EC6" w:rsidRDefault="007A70F8" w:rsidP="00036279">
            <w:pPr>
              <w:spacing w:after="0"/>
              <w:jc w:val="left"/>
              <w:rPr>
                <w:rFonts w:eastAsia="Calibri"/>
                <w:color w:val="000000"/>
                <w:sz w:val="20"/>
                <w:szCs w:val="20"/>
                <w:lang w:eastAsia="en-US"/>
              </w:rPr>
            </w:pPr>
            <w:r w:rsidRPr="00AE4EC6">
              <w:rPr>
                <w:rFonts w:eastAsia="Calibri"/>
                <w:color w:val="000000"/>
                <w:sz w:val="20"/>
                <w:szCs w:val="20"/>
                <w:lang w:eastAsia="en-US"/>
              </w:rPr>
              <w:t xml:space="preserve">Братский таможенный пост, теплая стоянка, Иркутская область, </w:t>
            </w:r>
            <w:proofErr w:type="gramStart"/>
            <w:r w:rsidRPr="00AE4EC6">
              <w:rPr>
                <w:rFonts w:eastAsia="Calibri"/>
                <w:color w:val="000000"/>
                <w:sz w:val="20"/>
                <w:szCs w:val="20"/>
                <w:lang w:eastAsia="en-US"/>
              </w:rPr>
              <w:t>г</w:t>
            </w:r>
            <w:proofErr w:type="gramEnd"/>
            <w:r w:rsidRPr="00AE4EC6">
              <w:rPr>
                <w:rFonts w:eastAsia="Calibri"/>
                <w:color w:val="000000"/>
                <w:sz w:val="20"/>
                <w:szCs w:val="20"/>
                <w:lang w:eastAsia="en-US"/>
              </w:rPr>
              <w:t>. Братск, ул. Парковая, 12</w:t>
            </w: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Default="007A70F8">
            <w:pPr>
              <w:jc w:val="center"/>
              <w:rPr>
                <w:rFonts w:ascii="Arial CYR" w:hAnsi="Arial CYR" w:cs="Arial CYR"/>
                <w:sz w:val="16"/>
                <w:szCs w:val="16"/>
              </w:rPr>
            </w:pPr>
          </w:p>
        </w:tc>
        <w:tc>
          <w:tcPr>
            <w:tcW w:w="1984" w:type="dxa"/>
            <w:gridSpan w:val="2"/>
            <w:tcBorders>
              <w:top w:val="single" w:sz="4" w:space="0" w:color="auto"/>
              <w:left w:val="nil"/>
              <w:bottom w:val="single" w:sz="4" w:space="0" w:color="auto"/>
              <w:right w:val="single" w:sz="4" w:space="0" w:color="auto"/>
            </w:tcBorders>
            <w:vAlign w:val="center"/>
          </w:tcPr>
          <w:p w:rsidR="007A70F8" w:rsidRDefault="007A70F8">
            <w:pPr>
              <w:jc w:val="center"/>
              <w:rPr>
                <w:rFonts w:ascii="Arial CYR" w:hAnsi="Arial CYR" w:cs="Arial CYR"/>
                <w:sz w:val="16"/>
                <w:szCs w:val="16"/>
              </w:rPr>
            </w:pPr>
          </w:p>
        </w:tc>
      </w:tr>
      <w:tr w:rsidR="007A70F8" w:rsidRPr="00A0738E" w:rsidTr="007A70F8">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5</w:t>
            </w:r>
          </w:p>
        </w:tc>
        <w:tc>
          <w:tcPr>
            <w:tcW w:w="2835" w:type="dxa"/>
            <w:tcBorders>
              <w:top w:val="single" w:sz="4" w:space="0" w:color="auto"/>
              <w:left w:val="nil"/>
              <w:bottom w:val="single" w:sz="4" w:space="0" w:color="auto"/>
              <w:right w:val="single" w:sz="4" w:space="0" w:color="auto"/>
            </w:tcBorders>
            <w:shd w:val="clear" w:color="auto" w:fill="auto"/>
          </w:tcPr>
          <w:p w:rsidR="007A70F8" w:rsidRDefault="007A70F8" w:rsidP="00362C4D">
            <w:pPr>
              <w:jc w:val="left"/>
              <w:rPr>
                <w:sz w:val="20"/>
                <w:szCs w:val="20"/>
              </w:rPr>
            </w:pPr>
            <w:r w:rsidRPr="00362C4D">
              <w:rPr>
                <w:sz w:val="20"/>
                <w:szCs w:val="20"/>
              </w:rPr>
              <w:t>Термопреобразователь</w:t>
            </w:r>
            <w:r>
              <w:rPr>
                <w:sz w:val="20"/>
                <w:szCs w:val="20"/>
              </w:rPr>
              <w:t xml:space="preserve"> </w:t>
            </w:r>
          </w:p>
          <w:p w:rsidR="007A70F8" w:rsidRPr="00362C4D" w:rsidRDefault="007A70F8" w:rsidP="00362C4D">
            <w:pPr>
              <w:jc w:val="left"/>
              <w:rPr>
                <w:sz w:val="20"/>
                <w:szCs w:val="20"/>
              </w:rPr>
            </w:pPr>
            <w:r>
              <w:rPr>
                <w:sz w:val="20"/>
                <w:szCs w:val="20"/>
              </w:rPr>
              <w:t>КТСП-Н з/н 4953г</w:t>
            </w:r>
          </w:p>
        </w:tc>
        <w:tc>
          <w:tcPr>
            <w:tcW w:w="2976" w:type="dxa"/>
            <w:gridSpan w:val="2"/>
            <w:vMerge/>
            <w:tcBorders>
              <w:left w:val="nil"/>
              <w:bottom w:val="single" w:sz="4" w:space="0" w:color="auto"/>
              <w:right w:val="single" w:sz="4" w:space="0" w:color="auto"/>
            </w:tcBorders>
            <w:shd w:val="clear" w:color="auto" w:fill="auto"/>
          </w:tcPr>
          <w:p w:rsidR="007A70F8" w:rsidRPr="00DD0C97" w:rsidRDefault="007A70F8" w:rsidP="00036279">
            <w:pPr>
              <w:spacing w:after="0"/>
              <w:jc w:val="left"/>
              <w:rPr>
                <w:b/>
                <w:bCs/>
                <w:color w:val="000000"/>
                <w:sz w:val="20"/>
                <w:szCs w:val="20"/>
              </w:rPr>
            </w:pPr>
          </w:p>
        </w:tc>
        <w:tc>
          <w:tcPr>
            <w:tcW w:w="851"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pPr>
            <w:r w:rsidRPr="00DD0C97">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rPr>
                <w:b/>
                <w:sz w:val="20"/>
                <w:szCs w:val="20"/>
              </w:rPr>
            </w:pPr>
          </w:p>
        </w:tc>
        <w:tc>
          <w:tcPr>
            <w:tcW w:w="1984" w:type="dxa"/>
            <w:gridSpan w:val="2"/>
            <w:tcBorders>
              <w:top w:val="single" w:sz="4" w:space="0" w:color="auto"/>
              <w:left w:val="nil"/>
              <w:bottom w:val="single" w:sz="4" w:space="0" w:color="auto"/>
              <w:right w:val="single" w:sz="4" w:space="0" w:color="auto"/>
            </w:tcBorders>
            <w:vAlign w:val="center"/>
          </w:tcPr>
          <w:p w:rsidR="007A70F8" w:rsidRPr="00DD0C97" w:rsidRDefault="007A70F8" w:rsidP="00BF1B96">
            <w:pPr>
              <w:spacing w:after="0"/>
              <w:jc w:val="center"/>
              <w:rPr>
                <w:b/>
                <w:sz w:val="20"/>
                <w:szCs w:val="20"/>
              </w:rPr>
            </w:pPr>
          </w:p>
        </w:tc>
      </w:tr>
      <w:tr w:rsidR="007A70F8" w:rsidRPr="00A0738E" w:rsidTr="007A70F8">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6</w:t>
            </w:r>
          </w:p>
        </w:tc>
        <w:tc>
          <w:tcPr>
            <w:tcW w:w="2835" w:type="dxa"/>
            <w:tcBorders>
              <w:top w:val="single" w:sz="4" w:space="0" w:color="auto"/>
              <w:left w:val="nil"/>
              <w:bottom w:val="single" w:sz="4" w:space="0" w:color="auto"/>
              <w:right w:val="single" w:sz="4" w:space="0" w:color="auto"/>
            </w:tcBorders>
            <w:shd w:val="clear" w:color="auto" w:fill="auto"/>
          </w:tcPr>
          <w:p w:rsidR="007A70F8" w:rsidRPr="00DD0C97" w:rsidRDefault="007A70F8" w:rsidP="00036279">
            <w:pPr>
              <w:spacing w:after="0"/>
              <w:jc w:val="left"/>
              <w:rPr>
                <w:b/>
                <w:bCs/>
                <w:color w:val="000000"/>
                <w:sz w:val="20"/>
                <w:szCs w:val="20"/>
              </w:rPr>
            </w:pPr>
            <w:r>
              <w:rPr>
                <w:rFonts w:eastAsia="Calibri"/>
                <w:color w:val="000000"/>
                <w:sz w:val="20"/>
                <w:szCs w:val="20"/>
                <w:lang w:eastAsia="en-US"/>
              </w:rPr>
              <w:t>С</w:t>
            </w:r>
            <w:r w:rsidRPr="00AE4EC6">
              <w:rPr>
                <w:rFonts w:eastAsia="Calibri"/>
                <w:color w:val="000000"/>
                <w:sz w:val="20"/>
                <w:szCs w:val="20"/>
                <w:lang w:eastAsia="en-US"/>
              </w:rPr>
              <w:t>четчик воды</w:t>
            </w:r>
          </w:p>
          <w:p w:rsidR="007A70F8" w:rsidRPr="00362C4D" w:rsidRDefault="007A70F8" w:rsidP="00362C4D">
            <w:pPr>
              <w:jc w:val="left"/>
              <w:rPr>
                <w:sz w:val="20"/>
                <w:szCs w:val="20"/>
              </w:rPr>
            </w:pPr>
            <w:r w:rsidRPr="00362C4D">
              <w:rPr>
                <w:sz w:val="20"/>
                <w:szCs w:val="20"/>
              </w:rPr>
              <w:t>ВСКМ-15</w:t>
            </w:r>
            <w:r>
              <w:rPr>
                <w:sz w:val="20"/>
                <w:szCs w:val="20"/>
              </w:rPr>
              <w:t xml:space="preserve"> з/н</w:t>
            </w:r>
            <w:r>
              <w:t xml:space="preserve"> </w:t>
            </w:r>
            <w:r w:rsidRPr="00362C4D">
              <w:rPr>
                <w:sz w:val="20"/>
                <w:szCs w:val="20"/>
              </w:rPr>
              <w:t>200713310</w:t>
            </w:r>
          </w:p>
          <w:p w:rsidR="007A70F8" w:rsidRPr="00DD0C97" w:rsidRDefault="007A70F8" w:rsidP="00036279">
            <w:pPr>
              <w:spacing w:after="0"/>
              <w:jc w:val="left"/>
              <w:rPr>
                <w:b/>
                <w:bCs/>
                <w:color w:val="000000"/>
                <w:sz w:val="20"/>
                <w:szCs w:val="20"/>
              </w:rPr>
            </w:pPr>
          </w:p>
        </w:tc>
        <w:tc>
          <w:tcPr>
            <w:tcW w:w="2976" w:type="dxa"/>
            <w:gridSpan w:val="2"/>
            <w:tcBorders>
              <w:top w:val="single" w:sz="4" w:space="0" w:color="auto"/>
              <w:left w:val="nil"/>
              <w:bottom w:val="single" w:sz="4" w:space="0" w:color="auto"/>
              <w:right w:val="single" w:sz="4" w:space="0" w:color="auto"/>
            </w:tcBorders>
            <w:shd w:val="clear" w:color="auto" w:fill="auto"/>
          </w:tcPr>
          <w:p w:rsidR="007A70F8" w:rsidRPr="00AE4EC6" w:rsidRDefault="007A70F8" w:rsidP="00362C4D">
            <w:pPr>
              <w:spacing w:after="0" w:line="276" w:lineRule="auto"/>
              <w:jc w:val="left"/>
              <w:rPr>
                <w:rFonts w:eastAsia="Calibri"/>
                <w:color w:val="000000"/>
                <w:sz w:val="20"/>
                <w:szCs w:val="20"/>
                <w:lang w:eastAsia="en-US"/>
              </w:rPr>
            </w:pPr>
            <w:r w:rsidRPr="00AE4EC6">
              <w:rPr>
                <w:rFonts w:eastAsia="Calibri"/>
                <w:color w:val="000000"/>
                <w:sz w:val="20"/>
                <w:szCs w:val="20"/>
                <w:lang w:eastAsia="en-US"/>
              </w:rPr>
              <w:t xml:space="preserve">Служебная квартира, </w:t>
            </w:r>
          </w:p>
          <w:p w:rsidR="007A70F8" w:rsidRPr="00DD0C97" w:rsidRDefault="007A70F8" w:rsidP="00362C4D">
            <w:pPr>
              <w:spacing w:after="0"/>
              <w:jc w:val="left"/>
              <w:rPr>
                <w:sz w:val="20"/>
                <w:szCs w:val="20"/>
              </w:rPr>
            </w:pPr>
            <w:r w:rsidRPr="00AE4EC6">
              <w:rPr>
                <w:rFonts w:eastAsia="Calibri"/>
                <w:color w:val="000000"/>
                <w:sz w:val="20"/>
                <w:szCs w:val="20"/>
                <w:lang w:eastAsia="en-US"/>
              </w:rPr>
              <w:t>г. Иркутск, ул.</w:t>
            </w:r>
            <w:r>
              <w:t xml:space="preserve"> </w:t>
            </w:r>
            <w:r w:rsidRPr="00362C4D">
              <w:rPr>
                <w:rFonts w:eastAsia="Calibri"/>
                <w:color w:val="000000"/>
                <w:sz w:val="20"/>
                <w:szCs w:val="20"/>
                <w:lang w:eastAsia="en-US"/>
              </w:rPr>
              <w:t>Трудовая, д.126/3 кв. 10</w:t>
            </w: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rsidP="00D975A7">
            <w:pPr>
              <w:jc w:val="center"/>
              <w:rPr>
                <w:sz w:val="20"/>
                <w:szCs w:val="20"/>
              </w:rPr>
            </w:pPr>
            <w:r w:rsidRPr="00BF1B96">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rPr>
                <w:b/>
                <w:sz w:val="20"/>
                <w:szCs w:val="20"/>
              </w:rPr>
            </w:pPr>
          </w:p>
        </w:tc>
        <w:tc>
          <w:tcPr>
            <w:tcW w:w="1984" w:type="dxa"/>
            <w:gridSpan w:val="2"/>
            <w:tcBorders>
              <w:top w:val="single" w:sz="4" w:space="0" w:color="auto"/>
              <w:left w:val="nil"/>
              <w:bottom w:val="single" w:sz="4" w:space="0" w:color="auto"/>
              <w:right w:val="single" w:sz="4" w:space="0" w:color="auto"/>
            </w:tcBorders>
          </w:tcPr>
          <w:p w:rsidR="007A70F8" w:rsidRPr="00AE4EC6" w:rsidRDefault="007A70F8" w:rsidP="00D975A7">
            <w:pPr>
              <w:spacing w:after="0"/>
              <w:jc w:val="left"/>
              <w:rPr>
                <w:rFonts w:eastAsia="Calibri"/>
                <w:color w:val="000000"/>
                <w:sz w:val="20"/>
                <w:szCs w:val="20"/>
                <w:lang w:eastAsia="en-US"/>
              </w:rPr>
            </w:pPr>
          </w:p>
        </w:tc>
      </w:tr>
      <w:tr w:rsidR="007A70F8" w:rsidRPr="00A0738E" w:rsidTr="007A70F8">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7</w:t>
            </w:r>
          </w:p>
        </w:tc>
        <w:tc>
          <w:tcPr>
            <w:tcW w:w="2835" w:type="dxa"/>
            <w:tcBorders>
              <w:top w:val="single" w:sz="4" w:space="0" w:color="auto"/>
              <w:left w:val="nil"/>
              <w:bottom w:val="single" w:sz="4" w:space="0" w:color="auto"/>
              <w:right w:val="single" w:sz="4" w:space="0" w:color="auto"/>
            </w:tcBorders>
            <w:shd w:val="clear" w:color="auto" w:fill="auto"/>
          </w:tcPr>
          <w:p w:rsidR="007A70F8" w:rsidRPr="00DD0C97" w:rsidRDefault="007A70F8" w:rsidP="00161942">
            <w:pPr>
              <w:spacing w:after="0"/>
              <w:jc w:val="left"/>
              <w:rPr>
                <w:b/>
                <w:bCs/>
                <w:color w:val="000000"/>
                <w:sz w:val="20"/>
                <w:szCs w:val="20"/>
              </w:rPr>
            </w:pPr>
            <w:r>
              <w:rPr>
                <w:rFonts w:eastAsia="Calibri"/>
                <w:color w:val="000000"/>
                <w:sz w:val="20"/>
                <w:szCs w:val="20"/>
                <w:lang w:eastAsia="en-US"/>
              </w:rPr>
              <w:t>С</w:t>
            </w:r>
            <w:r w:rsidRPr="00AE4EC6">
              <w:rPr>
                <w:rFonts w:eastAsia="Calibri"/>
                <w:color w:val="000000"/>
                <w:sz w:val="20"/>
                <w:szCs w:val="20"/>
                <w:lang w:eastAsia="en-US"/>
              </w:rPr>
              <w:t>четчик воды</w:t>
            </w:r>
          </w:p>
          <w:p w:rsidR="007A70F8" w:rsidRPr="00AE4EC6" w:rsidRDefault="007A70F8" w:rsidP="00036279">
            <w:pPr>
              <w:spacing w:after="0" w:line="276" w:lineRule="auto"/>
              <w:jc w:val="left"/>
              <w:rPr>
                <w:rFonts w:eastAsia="Calibri"/>
                <w:color w:val="000000"/>
                <w:sz w:val="20"/>
                <w:szCs w:val="20"/>
                <w:lang w:eastAsia="en-US"/>
              </w:rPr>
            </w:pPr>
            <w:r>
              <w:rPr>
                <w:rFonts w:eastAsia="Calibri"/>
                <w:color w:val="000000"/>
                <w:sz w:val="20"/>
                <w:szCs w:val="20"/>
                <w:lang w:eastAsia="en-US"/>
              </w:rPr>
              <w:t xml:space="preserve">ОСВУ-15 з/н </w:t>
            </w:r>
            <w:r w:rsidRPr="00161942">
              <w:rPr>
                <w:sz w:val="20"/>
                <w:szCs w:val="20"/>
              </w:rPr>
              <w:t>529314828</w:t>
            </w:r>
          </w:p>
        </w:tc>
        <w:tc>
          <w:tcPr>
            <w:tcW w:w="2976" w:type="dxa"/>
            <w:gridSpan w:val="2"/>
            <w:vMerge w:val="restart"/>
            <w:tcBorders>
              <w:top w:val="single" w:sz="4" w:space="0" w:color="auto"/>
              <w:left w:val="nil"/>
              <w:right w:val="single" w:sz="4" w:space="0" w:color="auto"/>
            </w:tcBorders>
            <w:shd w:val="clear" w:color="auto" w:fill="auto"/>
          </w:tcPr>
          <w:p w:rsidR="007A70F8" w:rsidRPr="00AE4EC6" w:rsidRDefault="007A70F8" w:rsidP="00161942">
            <w:pPr>
              <w:spacing w:after="0" w:line="276" w:lineRule="auto"/>
              <w:jc w:val="left"/>
              <w:rPr>
                <w:rFonts w:eastAsia="Calibri"/>
                <w:color w:val="000000"/>
                <w:sz w:val="20"/>
                <w:szCs w:val="20"/>
                <w:lang w:eastAsia="en-US"/>
              </w:rPr>
            </w:pPr>
            <w:r w:rsidRPr="00AE4EC6">
              <w:rPr>
                <w:rFonts w:eastAsia="Calibri"/>
                <w:color w:val="000000"/>
                <w:sz w:val="20"/>
                <w:szCs w:val="20"/>
                <w:lang w:eastAsia="en-US"/>
              </w:rPr>
              <w:t xml:space="preserve">Служебная квартира, </w:t>
            </w:r>
          </w:p>
          <w:p w:rsidR="007A70F8" w:rsidRPr="00DD0C97" w:rsidRDefault="007A70F8" w:rsidP="00161942">
            <w:pPr>
              <w:spacing w:after="0"/>
              <w:jc w:val="left"/>
              <w:rPr>
                <w:sz w:val="20"/>
                <w:szCs w:val="20"/>
              </w:rPr>
            </w:pPr>
            <w:r w:rsidRPr="00AE4EC6">
              <w:rPr>
                <w:rFonts w:eastAsia="Calibri"/>
                <w:color w:val="000000"/>
                <w:sz w:val="20"/>
                <w:szCs w:val="20"/>
                <w:lang w:eastAsia="en-US"/>
              </w:rPr>
              <w:t>г. Иркутск, ул.</w:t>
            </w:r>
            <w:r>
              <w:t xml:space="preserve"> </w:t>
            </w:r>
            <w:r w:rsidRPr="00161942">
              <w:rPr>
                <w:rFonts w:eastAsia="Calibri"/>
                <w:color w:val="000000"/>
                <w:sz w:val="20"/>
                <w:szCs w:val="20"/>
                <w:lang w:eastAsia="en-US"/>
              </w:rPr>
              <w:t>Р</w:t>
            </w:r>
            <w:r>
              <w:rPr>
                <w:rFonts w:eastAsia="Calibri"/>
                <w:color w:val="000000"/>
                <w:sz w:val="20"/>
                <w:szCs w:val="20"/>
                <w:lang w:eastAsia="en-US"/>
              </w:rPr>
              <w:t xml:space="preserve">озы </w:t>
            </w:r>
            <w:r w:rsidRPr="00161942">
              <w:rPr>
                <w:rFonts w:eastAsia="Calibri"/>
                <w:color w:val="000000"/>
                <w:sz w:val="20"/>
                <w:szCs w:val="20"/>
                <w:lang w:eastAsia="en-US"/>
              </w:rPr>
              <w:t>Люксембург, 227/25</w:t>
            </w: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rsidP="00D975A7">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rPr>
                <w:b/>
                <w:sz w:val="20"/>
                <w:szCs w:val="20"/>
              </w:rPr>
            </w:pPr>
          </w:p>
        </w:tc>
        <w:tc>
          <w:tcPr>
            <w:tcW w:w="1984" w:type="dxa"/>
            <w:gridSpan w:val="2"/>
            <w:tcBorders>
              <w:top w:val="single" w:sz="4" w:space="0" w:color="auto"/>
              <w:left w:val="nil"/>
              <w:bottom w:val="single" w:sz="4" w:space="0" w:color="auto"/>
              <w:right w:val="single" w:sz="4" w:space="0" w:color="auto"/>
            </w:tcBorders>
          </w:tcPr>
          <w:p w:rsidR="007A70F8" w:rsidRPr="00AE4EC6" w:rsidRDefault="007A70F8" w:rsidP="00D975A7">
            <w:pPr>
              <w:spacing w:after="0"/>
              <w:jc w:val="left"/>
              <w:rPr>
                <w:rFonts w:eastAsia="Calibri"/>
                <w:color w:val="000000"/>
                <w:sz w:val="20"/>
                <w:szCs w:val="20"/>
                <w:lang w:eastAsia="en-US"/>
              </w:rPr>
            </w:pPr>
          </w:p>
        </w:tc>
      </w:tr>
      <w:tr w:rsidR="007A70F8" w:rsidRPr="00A0738E" w:rsidTr="00D975A7">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473B89">
            <w:pPr>
              <w:spacing w:after="0"/>
              <w:jc w:val="center"/>
              <w:rPr>
                <w:b/>
                <w:bCs/>
                <w:color w:val="000000"/>
                <w:sz w:val="20"/>
                <w:szCs w:val="20"/>
              </w:rPr>
            </w:pPr>
            <w:r>
              <w:rPr>
                <w:b/>
                <w:bCs/>
                <w:color w:val="000000"/>
                <w:sz w:val="20"/>
                <w:szCs w:val="20"/>
              </w:rPr>
              <w:t>8</w:t>
            </w:r>
          </w:p>
        </w:tc>
        <w:tc>
          <w:tcPr>
            <w:tcW w:w="2835" w:type="dxa"/>
            <w:tcBorders>
              <w:top w:val="single" w:sz="4" w:space="0" w:color="auto"/>
              <w:left w:val="nil"/>
              <w:bottom w:val="single" w:sz="4" w:space="0" w:color="auto"/>
              <w:right w:val="single" w:sz="4" w:space="0" w:color="auto"/>
            </w:tcBorders>
            <w:shd w:val="clear" w:color="auto" w:fill="auto"/>
          </w:tcPr>
          <w:p w:rsidR="007A70F8" w:rsidRPr="00DD0C97" w:rsidRDefault="007A70F8" w:rsidP="00161942">
            <w:pPr>
              <w:spacing w:after="0"/>
              <w:jc w:val="left"/>
              <w:rPr>
                <w:b/>
                <w:bCs/>
                <w:color w:val="000000"/>
                <w:sz w:val="20"/>
                <w:szCs w:val="20"/>
              </w:rPr>
            </w:pPr>
            <w:r>
              <w:rPr>
                <w:rFonts w:eastAsia="Calibri"/>
                <w:color w:val="000000"/>
                <w:sz w:val="20"/>
                <w:szCs w:val="20"/>
                <w:lang w:eastAsia="en-US"/>
              </w:rPr>
              <w:t>С</w:t>
            </w:r>
            <w:r w:rsidRPr="00AE4EC6">
              <w:rPr>
                <w:rFonts w:eastAsia="Calibri"/>
                <w:color w:val="000000"/>
                <w:sz w:val="20"/>
                <w:szCs w:val="20"/>
                <w:lang w:eastAsia="en-US"/>
              </w:rPr>
              <w:t>четчик воды</w:t>
            </w:r>
          </w:p>
          <w:p w:rsidR="007A70F8" w:rsidRPr="00DD0C97" w:rsidRDefault="007A70F8" w:rsidP="00161942">
            <w:pPr>
              <w:spacing w:after="0"/>
              <w:jc w:val="left"/>
              <w:rPr>
                <w:sz w:val="20"/>
                <w:szCs w:val="20"/>
              </w:rPr>
            </w:pPr>
            <w:r>
              <w:rPr>
                <w:rFonts w:eastAsia="Calibri"/>
                <w:color w:val="000000"/>
                <w:sz w:val="20"/>
                <w:szCs w:val="20"/>
                <w:lang w:eastAsia="en-US"/>
              </w:rPr>
              <w:t xml:space="preserve">ОСВУ-15 з/н </w:t>
            </w:r>
            <w:r w:rsidRPr="00161942">
              <w:rPr>
                <w:sz w:val="20"/>
                <w:szCs w:val="20"/>
              </w:rPr>
              <w:t>529314835</w:t>
            </w:r>
          </w:p>
        </w:tc>
        <w:tc>
          <w:tcPr>
            <w:tcW w:w="2976" w:type="dxa"/>
            <w:gridSpan w:val="2"/>
            <w:vMerge/>
            <w:tcBorders>
              <w:left w:val="nil"/>
              <w:bottom w:val="single" w:sz="4" w:space="0" w:color="auto"/>
              <w:right w:val="single" w:sz="4" w:space="0" w:color="auto"/>
            </w:tcBorders>
            <w:shd w:val="clear" w:color="auto" w:fill="auto"/>
          </w:tcPr>
          <w:p w:rsidR="007A70F8" w:rsidRPr="00DD0C97" w:rsidRDefault="007A70F8" w:rsidP="00036279">
            <w:pPr>
              <w:spacing w:after="0"/>
              <w:rPr>
                <w:sz w:val="20"/>
                <w:szCs w:val="20"/>
              </w:rPr>
            </w:pP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rsidP="00D975A7">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rPr>
                <w:b/>
                <w:sz w:val="20"/>
                <w:szCs w:val="20"/>
              </w:rPr>
            </w:pPr>
          </w:p>
        </w:tc>
        <w:tc>
          <w:tcPr>
            <w:tcW w:w="1984" w:type="dxa"/>
            <w:gridSpan w:val="2"/>
            <w:tcBorders>
              <w:top w:val="single" w:sz="4" w:space="0" w:color="auto"/>
              <w:left w:val="nil"/>
              <w:bottom w:val="single" w:sz="4" w:space="0" w:color="auto"/>
              <w:right w:val="single" w:sz="4" w:space="0" w:color="auto"/>
            </w:tcBorders>
          </w:tcPr>
          <w:p w:rsidR="007A70F8" w:rsidRPr="00DD0C97" w:rsidRDefault="007A70F8" w:rsidP="00D975A7">
            <w:pPr>
              <w:spacing w:after="0"/>
              <w:jc w:val="left"/>
              <w:rPr>
                <w:b/>
                <w:bCs/>
                <w:color w:val="000000"/>
                <w:sz w:val="20"/>
                <w:szCs w:val="20"/>
              </w:rPr>
            </w:pPr>
          </w:p>
        </w:tc>
      </w:tr>
      <w:tr w:rsidR="007A70F8" w:rsidRPr="00A0738E" w:rsidTr="008A586D">
        <w:trPr>
          <w:trHeight w:val="525"/>
        </w:trPr>
        <w:tc>
          <w:tcPr>
            <w:tcW w:w="8379" w:type="dxa"/>
            <w:gridSpan w:val="7"/>
            <w:tcBorders>
              <w:top w:val="single" w:sz="4" w:space="0" w:color="auto"/>
              <w:left w:val="single" w:sz="4" w:space="0" w:color="auto"/>
              <w:bottom w:val="single" w:sz="4" w:space="0" w:color="auto"/>
              <w:right w:val="single" w:sz="4" w:space="0" w:color="auto"/>
            </w:tcBorders>
            <w:shd w:val="clear" w:color="auto" w:fill="auto"/>
          </w:tcPr>
          <w:p w:rsidR="007A70F8" w:rsidRPr="007124CC" w:rsidRDefault="007A70F8" w:rsidP="007124CC">
            <w:pPr>
              <w:jc w:val="left"/>
              <w:rPr>
                <w:b/>
                <w:color w:val="000000"/>
                <w:sz w:val="20"/>
                <w:szCs w:val="20"/>
              </w:rPr>
            </w:pPr>
            <w:r w:rsidRPr="007124CC">
              <w:rPr>
                <w:b/>
                <w:color w:val="000000"/>
                <w:sz w:val="20"/>
                <w:szCs w:val="20"/>
              </w:rPr>
              <w:t>Итого</w:t>
            </w:r>
          </w:p>
        </w:tc>
        <w:tc>
          <w:tcPr>
            <w:tcW w:w="1984" w:type="dxa"/>
            <w:gridSpan w:val="2"/>
            <w:tcBorders>
              <w:top w:val="single" w:sz="4" w:space="0" w:color="auto"/>
              <w:left w:val="nil"/>
              <w:bottom w:val="single" w:sz="4" w:space="0" w:color="auto"/>
              <w:right w:val="single" w:sz="4" w:space="0" w:color="auto"/>
            </w:tcBorders>
          </w:tcPr>
          <w:p w:rsidR="007A70F8" w:rsidRPr="00A0738E" w:rsidRDefault="007A70F8" w:rsidP="00FE39EA">
            <w:pPr>
              <w:spacing w:after="0"/>
              <w:rPr>
                <w:color w:val="000000"/>
                <w:sz w:val="20"/>
                <w:szCs w:val="20"/>
              </w:rPr>
            </w:pPr>
          </w:p>
        </w:tc>
      </w:tr>
      <w:tr w:rsidR="007A70F8" w:rsidRPr="00A0738E" w:rsidTr="008A586D">
        <w:trPr>
          <w:trHeight w:val="525"/>
        </w:trPr>
        <w:tc>
          <w:tcPr>
            <w:tcW w:w="8379" w:type="dxa"/>
            <w:gridSpan w:val="7"/>
            <w:tcBorders>
              <w:top w:val="single" w:sz="4" w:space="0" w:color="auto"/>
              <w:left w:val="single" w:sz="4" w:space="0" w:color="auto"/>
              <w:bottom w:val="single" w:sz="4" w:space="0" w:color="auto"/>
              <w:right w:val="single" w:sz="4" w:space="0" w:color="auto"/>
            </w:tcBorders>
            <w:shd w:val="clear" w:color="auto" w:fill="auto"/>
          </w:tcPr>
          <w:p w:rsidR="007A70F8" w:rsidRPr="00036279" w:rsidRDefault="007A70F8" w:rsidP="007124CC">
            <w:pPr>
              <w:jc w:val="left"/>
              <w:rPr>
                <w:b/>
                <w:color w:val="000000"/>
                <w:sz w:val="20"/>
                <w:szCs w:val="20"/>
                <w:lang w:val="en-US"/>
              </w:rPr>
            </w:pPr>
            <w:r>
              <w:rPr>
                <w:b/>
                <w:color w:val="000000"/>
                <w:sz w:val="20"/>
                <w:szCs w:val="20"/>
              </w:rPr>
              <w:t>В том числе НДС____%</w:t>
            </w:r>
          </w:p>
        </w:tc>
        <w:tc>
          <w:tcPr>
            <w:tcW w:w="1984" w:type="dxa"/>
            <w:gridSpan w:val="2"/>
            <w:tcBorders>
              <w:top w:val="single" w:sz="4" w:space="0" w:color="auto"/>
              <w:left w:val="nil"/>
              <w:bottom w:val="single" w:sz="4" w:space="0" w:color="auto"/>
              <w:right w:val="single" w:sz="4" w:space="0" w:color="auto"/>
            </w:tcBorders>
          </w:tcPr>
          <w:p w:rsidR="007A70F8" w:rsidRPr="00A0738E" w:rsidRDefault="007A70F8" w:rsidP="00FE39EA">
            <w:pPr>
              <w:spacing w:after="0"/>
              <w:rPr>
                <w:color w:val="000000"/>
                <w:sz w:val="20"/>
                <w:szCs w:val="20"/>
              </w:rPr>
            </w:pPr>
          </w:p>
        </w:tc>
      </w:tr>
      <w:tr w:rsidR="007A70F8" w:rsidRPr="001D4BDD" w:rsidTr="00BD79FF">
        <w:tblPrEx>
          <w:tblLook w:val="00A0"/>
        </w:tblPrEx>
        <w:trPr>
          <w:gridBefore w:val="1"/>
          <w:gridAfter w:val="1"/>
          <w:wBefore w:w="157" w:type="dxa"/>
          <w:wAfter w:w="69" w:type="dxa"/>
        </w:trPr>
        <w:tc>
          <w:tcPr>
            <w:tcW w:w="5076" w:type="dxa"/>
            <w:gridSpan w:val="3"/>
          </w:tcPr>
          <w:p w:rsidR="007A70F8" w:rsidRDefault="007A70F8" w:rsidP="001D4BDD">
            <w:pPr>
              <w:pStyle w:val="4"/>
              <w:jc w:val="left"/>
              <w:rPr>
                <w:lang w:val="ru-RU"/>
              </w:rPr>
            </w:pPr>
          </w:p>
          <w:p w:rsidR="007A70F8" w:rsidRPr="00C833D8" w:rsidRDefault="007A70F8" w:rsidP="00C833D8">
            <w:pPr>
              <w:rPr>
                <w:lang/>
              </w:rPr>
            </w:pPr>
          </w:p>
          <w:p w:rsidR="007A70F8" w:rsidRPr="00E6171B" w:rsidRDefault="007A70F8" w:rsidP="001D4BDD">
            <w:pPr>
              <w:pStyle w:val="4"/>
              <w:jc w:val="left"/>
            </w:pPr>
            <w:r w:rsidRPr="00E6171B">
              <w:t>От Заказчика:</w:t>
            </w:r>
          </w:p>
          <w:p w:rsidR="007A70F8" w:rsidRDefault="007A70F8" w:rsidP="001D4BDD">
            <w:pPr>
              <w:spacing w:after="0"/>
            </w:pPr>
          </w:p>
          <w:p w:rsidR="007A70F8" w:rsidRPr="001D4BDD" w:rsidRDefault="007A70F8" w:rsidP="001D4BDD">
            <w:pPr>
              <w:spacing w:after="0"/>
            </w:pPr>
            <w:r w:rsidRPr="001D4BDD">
              <w:t>____________ /</w:t>
            </w:r>
            <w:r>
              <w:t>_____________</w:t>
            </w:r>
            <w:r w:rsidRPr="001D4BDD">
              <w:t xml:space="preserve"> /</w:t>
            </w:r>
          </w:p>
          <w:p w:rsidR="007A70F8" w:rsidRPr="00D341B5" w:rsidRDefault="007A70F8" w:rsidP="001D4BDD">
            <w:pPr>
              <w:pStyle w:val="17"/>
              <w:spacing w:after="0"/>
              <w:ind w:left="0" w:firstLine="0"/>
              <w:rPr>
                <w:sz w:val="16"/>
                <w:szCs w:val="16"/>
              </w:rPr>
            </w:pPr>
            <w:r w:rsidRPr="00D341B5">
              <w:rPr>
                <w:b w:val="0"/>
                <w:sz w:val="16"/>
                <w:szCs w:val="16"/>
              </w:rPr>
              <w:t>М.П.</w:t>
            </w:r>
          </w:p>
        </w:tc>
        <w:tc>
          <w:tcPr>
            <w:tcW w:w="5061" w:type="dxa"/>
            <w:gridSpan w:val="4"/>
          </w:tcPr>
          <w:p w:rsidR="007A70F8" w:rsidRDefault="007A70F8" w:rsidP="000D16A1">
            <w:pPr>
              <w:spacing w:after="0"/>
              <w:ind w:firstLine="1195"/>
              <w:jc w:val="left"/>
              <w:rPr>
                <w:b/>
              </w:rPr>
            </w:pPr>
          </w:p>
          <w:p w:rsidR="007A70F8" w:rsidRDefault="007A70F8" w:rsidP="000D16A1">
            <w:pPr>
              <w:spacing w:after="0"/>
              <w:ind w:firstLine="1195"/>
              <w:jc w:val="left"/>
              <w:rPr>
                <w:b/>
              </w:rPr>
            </w:pPr>
          </w:p>
          <w:p w:rsidR="007A70F8" w:rsidRPr="001D4BDD" w:rsidRDefault="007A70F8" w:rsidP="000D16A1">
            <w:pPr>
              <w:spacing w:after="0"/>
              <w:ind w:firstLine="1195"/>
              <w:jc w:val="left"/>
            </w:pPr>
            <w:r w:rsidRPr="001D4BDD">
              <w:rPr>
                <w:b/>
              </w:rPr>
              <w:t>От Исполнителя</w:t>
            </w:r>
            <w:r w:rsidRPr="001D4BDD">
              <w:t>:</w:t>
            </w:r>
          </w:p>
          <w:p w:rsidR="007A70F8" w:rsidRPr="001D4BDD" w:rsidRDefault="007A70F8" w:rsidP="000D16A1">
            <w:pPr>
              <w:spacing w:after="0"/>
              <w:ind w:firstLine="1195"/>
              <w:jc w:val="left"/>
            </w:pPr>
          </w:p>
          <w:p w:rsidR="007A70F8" w:rsidRPr="001D4BDD" w:rsidRDefault="007A70F8" w:rsidP="000D16A1">
            <w:pPr>
              <w:spacing w:after="0"/>
              <w:ind w:firstLine="1195"/>
              <w:jc w:val="left"/>
            </w:pPr>
            <w:r w:rsidRPr="001D4BDD">
              <w:t>_________ / ________________/</w:t>
            </w:r>
          </w:p>
          <w:p w:rsidR="007A70F8" w:rsidRPr="00D341B5" w:rsidRDefault="007A70F8" w:rsidP="000D16A1">
            <w:pPr>
              <w:spacing w:after="0"/>
              <w:ind w:firstLine="1195"/>
              <w:jc w:val="left"/>
              <w:rPr>
                <w:sz w:val="16"/>
                <w:szCs w:val="16"/>
              </w:rPr>
            </w:pPr>
            <w:r w:rsidRPr="00D341B5">
              <w:rPr>
                <w:sz w:val="16"/>
                <w:szCs w:val="16"/>
              </w:rPr>
              <w:t>М.П.</w:t>
            </w:r>
          </w:p>
        </w:tc>
      </w:tr>
    </w:tbl>
    <w:p w:rsidR="00E03A0D" w:rsidRPr="001D4BDD" w:rsidRDefault="00E03A0D" w:rsidP="001D4BDD">
      <w:pPr>
        <w:autoSpaceDE w:val="0"/>
        <w:autoSpaceDN w:val="0"/>
        <w:spacing w:after="0"/>
      </w:pPr>
    </w:p>
    <w:sectPr w:rsidR="00E03A0D" w:rsidRPr="001D4BDD" w:rsidSect="00BD79FF">
      <w:headerReference w:type="default" r:id="rId9"/>
      <w:footerReference w:type="even" r:id="rId10"/>
      <w:footerReference w:type="default" r:id="rId11"/>
      <w:headerReference w:type="first" r:id="rId12"/>
      <w:footerReference w:type="first" r:id="rId13"/>
      <w:pgSz w:w="11906" w:h="16838"/>
      <w:pgMar w:top="1134" w:right="851" w:bottom="1134" w:left="1134" w:header="284" w:footer="62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69E" w:rsidRDefault="003F269E">
      <w:r>
        <w:separator/>
      </w:r>
    </w:p>
  </w:endnote>
  <w:endnote w:type="continuationSeparator" w:id="1">
    <w:p w:rsidR="003F269E" w:rsidRDefault="003F26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Antiqua">
    <w:altName w:val="Times New Roman"/>
    <w:charset w:val="00"/>
    <w:family w:val="auto"/>
    <w:pitch w:val="variable"/>
    <w:sig w:usb0="00000007" w:usb1="00000000" w:usb2="00000000" w:usb3="00000000" w:csb0="0000001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Nimbus Sans L">
    <w:altName w:val="Arial"/>
    <w:charset w:val="00"/>
    <w:family w:val="swiss"/>
    <w:pitch w:val="variable"/>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Default="0084552F" w:rsidP="003A6B3A">
    <w:pPr>
      <w:pStyle w:val="af4"/>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60</w:t>
    </w:r>
    <w:r>
      <w:rPr>
        <w:rStyle w:val="af6"/>
      </w:rPr>
      <w:fldChar w:fldCharType="end"/>
    </w:r>
  </w:p>
  <w:p w:rsidR="0084552F" w:rsidRDefault="0084552F">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Default="0084552F">
    <w:pPr>
      <w:pStyle w:val="af4"/>
      <w:jc w:val="right"/>
    </w:pPr>
  </w:p>
  <w:p w:rsidR="0084552F" w:rsidRDefault="0084552F" w:rsidP="00B554BA">
    <w:pPr>
      <w:pStyle w:val="af4"/>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Default="0084552F">
    <w:pPr>
      <w:pStyle w:val="af4"/>
      <w:jc w:val="center"/>
    </w:pPr>
  </w:p>
  <w:p w:rsidR="0084552F" w:rsidRDefault="0084552F">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69E" w:rsidRDefault="003F269E">
      <w:r>
        <w:separator/>
      </w:r>
    </w:p>
  </w:footnote>
  <w:footnote w:type="continuationSeparator" w:id="1">
    <w:p w:rsidR="003F269E" w:rsidRDefault="003F26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Default="0084552F">
    <w:pPr>
      <w:pStyle w:val="af1"/>
      <w:jc w:val="center"/>
    </w:pPr>
    <w:fldSimple w:instr=" PAGE   \* MERGEFORMAT ">
      <w:r w:rsidR="008710CB">
        <w:rPr>
          <w:noProof/>
        </w:rPr>
        <w:t>6</w:t>
      </w:r>
    </w:fldSimple>
  </w:p>
  <w:p w:rsidR="0084552F" w:rsidRDefault="0084552F">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Pr="00250358" w:rsidRDefault="0084552F" w:rsidP="005D3E28">
    <w:pPr>
      <w:pStyle w:val="af1"/>
      <w:jc w:val="right"/>
      <w:rPr>
        <w:sz w:val="24"/>
        <w:szCs w:val="24"/>
      </w:rPr>
    </w:pPr>
    <w:r w:rsidRPr="00250358">
      <w:rPr>
        <w:sz w:val="24"/>
        <w:szCs w:val="24"/>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53AA"/>
    <w:multiLevelType w:val="hybridMultilevel"/>
    <w:tmpl w:val="B9CA159E"/>
    <w:lvl w:ilvl="0" w:tplc="B6567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535E"/>
    <w:multiLevelType w:val="multilevel"/>
    <w:tmpl w:val="CF0463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E62E5F"/>
    <w:multiLevelType w:val="multilevel"/>
    <w:tmpl w:val="950095C8"/>
    <w:lvl w:ilvl="0">
      <w:start w:val="4"/>
      <w:numFmt w:val="decimal"/>
      <w:lvlText w:val="%1."/>
      <w:lvlJc w:val="left"/>
      <w:pPr>
        <w:ind w:left="644" w:hanging="360"/>
      </w:pPr>
      <w:rPr>
        <w:rFonts w:hint="default"/>
        <w:b/>
        <w:i w:val="0"/>
      </w:rPr>
    </w:lvl>
    <w:lvl w:ilvl="1">
      <w:start w:val="2"/>
      <w:numFmt w:val="decimal"/>
      <w:isLgl/>
      <w:lvlText w:val="%1.%2."/>
      <w:lvlJc w:val="left"/>
      <w:pPr>
        <w:ind w:left="1770" w:hanging="1236"/>
      </w:pPr>
      <w:rPr>
        <w:rFonts w:hint="default"/>
      </w:rPr>
    </w:lvl>
    <w:lvl w:ilvl="2">
      <w:start w:val="1"/>
      <w:numFmt w:val="decimal"/>
      <w:lvlText w:val="4.3.%3."/>
      <w:lvlJc w:val="left"/>
      <w:pPr>
        <w:ind w:left="1804" w:hanging="1236"/>
      </w:pPr>
      <w:rPr>
        <w:rFonts w:hint="default"/>
      </w:rPr>
    </w:lvl>
    <w:lvl w:ilvl="3">
      <w:start w:val="1"/>
      <w:numFmt w:val="decimal"/>
      <w:isLgl/>
      <w:lvlText w:val="%1.%2.%3.%4."/>
      <w:lvlJc w:val="left"/>
      <w:pPr>
        <w:ind w:left="2118" w:hanging="1236"/>
      </w:pPr>
      <w:rPr>
        <w:rFonts w:hint="default"/>
      </w:rPr>
    </w:lvl>
    <w:lvl w:ilvl="4">
      <w:start w:val="1"/>
      <w:numFmt w:val="decimal"/>
      <w:isLgl/>
      <w:lvlText w:val="%1.%2.%3.%4.%5."/>
      <w:lvlJc w:val="left"/>
      <w:pPr>
        <w:ind w:left="2292" w:hanging="1236"/>
      </w:pPr>
      <w:rPr>
        <w:rFonts w:hint="default"/>
      </w:rPr>
    </w:lvl>
    <w:lvl w:ilvl="5">
      <w:start w:val="1"/>
      <w:numFmt w:val="decimal"/>
      <w:isLgl/>
      <w:lvlText w:val="%1.%2.%3.%4.%5.%6."/>
      <w:lvlJc w:val="left"/>
      <w:pPr>
        <w:ind w:left="2466" w:hanging="1236"/>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3">
    <w:nsid w:val="15E519CF"/>
    <w:multiLevelType w:val="multilevel"/>
    <w:tmpl w:val="68923288"/>
    <w:lvl w:ilvl="0">
      <w:start w:val="1"/>
      <w:numFmt w:val="decimal"/>
      <w:lvlText w:val="5.3.%1."/>
      <w:lvlJc w:val="left"/>
      <w:pPr>
        <w:ind w:left="720" w:hanging="360"/>
      </w:pPr>
      <w:rPr>
        <w:rFonts w:hint="default"/>
        <w:b w:val="0"/>
      </w:rPr>
    </w:lvl>
    <w:lvl w:ilvl="1">
      <w:start w:val="1"/>
      <w:numFmt w:val="decimal"/>
      <w:lvlText w:val="10.%2."/>
      <w:lvlJc w:val="left"/>
      <w:pPr>
        <w:ind w:left="1260" w:hanging="552"/>
      </w:pPr>
      <w:rPr>
        <w:rFonts w:hint="default"/>
        <w:b w:val="0"/>
        <w:i w:val="0"/>
      </w:rPr>
    </w:lvl>
    <w:lvl w:ilvl="2">
      <w:start w:val="1"/>
      <w:numFmt w:val="decimal"/>
      <w:lvlText w:val="11.%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nsid w:val="18314118"/>
    <w:multiLevelType w:val="multilevel"/>
    <w:tmpl w:val="F7087084"/>
    <w:lvl w:ilvl="0">
      <w:start w:val="1"/>
      <w:numFmt w:val="decimal"/>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9F466D0"/>
    <w:multiLevelType w:val="multilevel"/>
    <w:tmpl w:val="1E88C91E"/>
    <w:lvl w:ilvl="0">
      <w:start w:val="1"/>
      <w:numFmt w:val="decimal"/>
      <w:lvlText w:val="%1."/>
      <w:lvlJc w:val="left"/>
      <w:pPr>
        <w:ind w:left="720" w:hanging="360"/>
      </w:pPr>
    </w:lvl>
    <w:lvl w:ilvl="1">
      <w:start w:val="5"/>
      <w:numFmt w:val="decimal"/>
      <w:lvlText w:val="%1.%2."/>
      <w:lvlJc w:val="left"/>
      <w:pPr>
        <w:ind w:left="1110" w:hanging="660"/>
      </w:pPr>
    </w:lvl>
    <w:lvl w:ilvl="2">
      <w:start w:val="3"/>
      <w:numFmt w:val="decimal"/>
      <w:lvlText w:val="%1.%2.%3."/>
      <w:lvlJc w:val="left"/>
      <w:pPr>
        <w:ind w:left="1260" w:hanging="720"/>
      </w:pPr>
    </w:lvl>
    <w:lvl w:ilvl="3">
      <w:start w:val="1"/>
      <w:numFmt w:val="decimal"/>
      <w:lvlText w:val="%1.%2.%3.%4."/>
      <w:lvlJc w:val="left"/>
      <w:pPr>
        <w:ind w:left="1350" w:hanging="720"/>
      </w:pPr>
    </w:lvl>
    <w:lvl w:ilvl="4">
      <w:start w:val="1"/>
      <w:numFmt w:val="decimal"/>
      <w:lvlText w:val="%1.%2.%3.%4.%5."/>
      <w:lvlJc w:val="left"/>
      <w:pPr>
        <w:ind w:left="1800" w:hanging="1080"/>
      </w:pPr>
    </w:lvl>
    <w:lvl w:ilvl="5">
      <w:start w:val="1"/>
      <w:numFmt w:val="decimal"/>
      <w:lvlText w:val="%1.%2.%3.%4.%5.%6."/>
      <w:lvlJc w:val="left"/>
      <w:pPr>
        <w:ind w:left="1890" w:hanging="1080"/>
      </w:pPr>
    </w:lvl>
    <w:lvl w:ilvl="6">
      <w:start w:val="1"/>
      <w:numFmt w:val="decimal"/>
      <w:lvlText w:val="%1.%2.%3.%4.%5.%6.%7."/>
      <w:lvlJc w:val="left"/>
      <w:pPr>
        <w:ind w:left="2340" w:hanging="1440"/>
      </w:pPr>
    </w:lvl>
    <w:lvl w:ilvl="7">
      <w:start w:val="1"/>
      <w:numFmt w:val="decimal"/>
      <w:lvlText w:val="%1.%2.%3.%4.%5.%6.%7.%8."/>
      <w:lvlJc w:val="left"/>
      <w:pPr>
        <w:ind w:left="2430" w:hanging="1440"/>
      </w:pPr>
    </w:lvl>
    <w:lvl w:ilvl="8">
      <w:start w:val="1"/>
      <w:numFmt w:val="decimal"/>
      <w:lvlText w:val="%1.%2.%3.%4.%5.%6.%7.%8.%9."/>
      <w:lvlJc w:val="left"/>
      <w:pPr>
        <w:ind w:left="2880" w:hanging="1800"/>
      </w:pPr>
    </w:lvl>
  </w:abstractNum>
  <w:abstractNum w:abstractNumId="6">
    <w:nsid w:val="1EDE745E"/>
    <w:multiLevelType w:val="multilevel"/>
    <w:tmpl w:val="030418AC"/>
    <w:lvl w:ilvl="0">
      <w:start w:val="1"/>
      <w:numFmt w:val="decimal"/>
      <w:lvlText w:val="%1."/>
      <w:lvlJc w:val="left"/>
      <w:pPr>
        <w:ind w:left="4613" w:hanging="360"/>
      </w:pPr>
    </w:lvl>
    <w:lvl w:ilvl="1">
      <w:start w:val="1"/>
      <w:numFmt w:val="decimal"/>
      <w:lvlText w:val="%1.%2."/>
      <w:lvlJc w:val="left"/>
      <w:pPr>
        <w:ind w:left="4962" w:hanging="360"/>
      </w:pPr>
      <w:rPr>
        <w:b w:val="0"/>
        <w:i w:val="0"/>
      </w:rPr>
    </w:lvl>
    <w:lvl w:ilvl="2">
      <w:start w:val="1"/>
      <w:numFmt w:val="decimal"/>
      <w:lvlText w:val="%1.%2.%3."/>
      <w:lvlJc w:val="left"/>
      <w:pPr>
        <w:ind w:left="5671" w:hanging="720"/>
      </w:pPr>
      <w:rPr>
        <w:i w:val="0"/>
      </w:rPr>
    </w:lvl>
    <w:lvl w:ilvl="3">
      <w:start w:val="1"/>
      <w:numFmt w:val="decimal"/>
      <w:lvlText w:val="%1.%2.%3.%4."/>
      <w:lvlJc w:val="left"/>
      <w:pPr>
        <w:ind w:left="6020" w:hanging="720"/>
      </w:pPr>
      <w:rPr>
        <w:i w:val="0"/>
      </w:rPr>
    </w:lvl>
    <w:lvl w:ilvl="4">
      <w:start w:val="1"/>
      <w:numFmt w:val="decimal"/>
      <w:lvlText w:val="%1.%2.%3.%4.%5."/>
      <w:lvlJc w:val="left"/>
      <w:pPr>
        <w:ind w:left="6729" w:hanging="1080"/>
      </w:pPr>
      <w:rPr>
        <w:i w:val="0"/>
      </w:rPr>
    </w:lvl>
    <w:lvl w:ilvl="5">
      <w:start w:val="1"/>
      <w:numFmt w:val="decimal"/>
      <w:lvlText w:val="%1.%2.%3.%4.%5.%6."/>
      <w:lvlJc w:val="left"/>
      <w:pPr>
        <w:ind w:left="7078" w:hanging="1080"/>
      </w:pPr>
      <w:rPr>
        <w:i w:val="0"/>
      </w:rPr>
    </w:lvl>
    <w:lvl w:ilvl="6">
      <w:start w:val="1"/>
      <w:numFmt w:val="decimal"/>
      <w:lvlText w:val="%1.%2.%3.%4.%5.%6.%7."/>
      <w:lvlJc w:val="left"/>
      <w:pPr>
        <w:ind w:left="7787" w:hanging="1440"/>
      </w:pPr>
      <w:rPr>
        <w:i w:val="0"/>
      </w:rPr>
    </w:lvl>
    <w:lvl w:ilvl="7">
      <w:start w:val="1"/>
      <w:numFmt w:val="decimal"/>
      <w:lvlText w:val="%1.%2.%3.%4.%5.%6.%7.%8."/>
      <w:lvlJc w:val="left"/>
      <w:pPr>
        <w:ind w:left="8136" w:hanging="1440"/>
      </w:pPr>
      <w:rPr>
        <w:i w:val="0"/>
      </w:rPr>
    </w:lvl>
    <w:lvl w:ilvl="8">
      <w:start w:val="1"/>
      <w:numFmt w:val="decimal"/>
      <w:lvlText w:val="%1.%2.%3.%4.%5.%6.%7.%8.%9."/>
      <w:lvlJc w:val="left"/>
      <w:pPr>
        <w:ind w:left="8845" w:hanging="1800"/>
      </w:pPr>
      <w:rPr>
        <w:i w:val="0"/>
      </w:rPr>
    </w:lvl>
  </w:abstractNum>
  <w:abstractNum w:abstractNumId="7">
    <w:nsid w:val="21AC7919"/>
    <w:multiLevelType w:val="multilevel"/>
    <w:tmpl w:val="F8A695B0"/>
    <w:lvl w:ilvl="0">
      <w:start w:val="1"/>
      <w:numFmt w:val="decimal"/>
      <w:lvlText w:val="%1."/>
      <w:lvlJc w:val="left"/>
      <w:pPr>
        <w:ind w:left="720" w:hanging="360"/>
      </w:pPr>
      <w:rPr>
        <w:rFonts w:hint="default"/>
      </w:rPr>
    </w:lvl>
    <w:lvl w:ilvl="1">
      <w:start w:val="1"/>
      <w:numFmt w:val="decimal"/>
      <w:lvlText w:val="7.%2."/>
      <w:lvlJc w:val="left"/>
      <w:pPr>
        <w:ind w:left="1932"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nsid w:val="24AA51C7"/>
    <w:multiLevelType w:val="multilevel"/>
    <w:tmpl w:val="6172C20E"/>
    <w:lvl w:ilvl="0">
      <w:start w:val="1"/>
      <w:numFmt w:val="decimal"/>
      <w:lvlText w:val="%1."/>
      <w:lvlJc w:val="left"/>
      <w:pPr>
        <w:ind w:left="720" w:hanging="360"/>
      </w:pPr>
      <w:rPr>
        <w:rFonts w:hint="default"/>
      </w:rPr>
    </w:lvl>
    <w:lvl w:ilvl="1">
      <w:start w:val="1"/>
      <w:numFmt w:val="decimal"/>
      <w:lvlText w:val="5.%2."/>
      <w:lvlJc w:val="left"/>
      <w:pPr>
        <w:ind w:left="1366"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nsid w:val="27051D23"/>
    <w:multiLevelType w:val="multilevel"/>
    <w:tmpl w:val="813A300E"/>
    <w:lvl w:ilvl="0">
      <w:start w:val="1"/>
      <w:numFmt w:val="decimal"/>
      <w:lvlText w:val="%1."/>
      <w:lvlJc w:val="left"/>
      <w:pPr>
        <w:ind w:left="720" w:hanging="360"/>
      </w:pPr>
      <w:rPr>
        <w:rFonts w:hint="default"/>
      </w:rPr>
    </w:lvl>
    <w:lvl w:ilvl="1">
      <w:start w:val="1"/>
      <w:numFmt w:val="decimal"/>
      <w:lvlText w:val="5.2.%2."/>
      <w:lvlJc w:val="left"/>
      <w:pPr>
        <w:ind w:left="1366"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27FB778D"/>
    <w:multiLevelType w:val="multilevel"/>
    <w:tmpl w:val="6C64D850"/>
    <w:lvl w:ilvl="0">
      <w:start w:val="8"/>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1">
    <w:nsid w:val="29C2308C"/>
    <w:multiLevelType w:val="multilevel"/>
    <w:tmpl w:val="1CF66BD6"/>
    <w:lvl w:ilvl="0">
      <w:start w:val="1"/>
      <w:numFmt w:val="decimal"/>
      <w:lvlText w:val="%1."/>
      <w:lvlJc w:val="left"/>
      <w:pPr>
        <w:ind w:left="720" w:hanging="360"/>
      </w:pPr>
      <w:rPr>
        <w:rFonts w:hint="default"/>
        <w:b/>
        <w:i w:val="0"/>
      </w:rPr>
    </w:lvl>
    <w:lvl w:ilvl="1">
      <w:start w:val="5"/>
      <w:numFmt w:val="decimal"/>
      <w:isLgl/>
      <w:lvlText w:val="%1.%2."/>
      <w:lvlJc w:val="left"/>
      <w:pPr>
        <w:ind w:left="1511" w:hanging="660"/>
      </w:pPr>
      <w:rPr>
        <w:rFonts w:hint="default"/>
        <w:i w:val="0"/>
      </w:rPr>
    </w:lvl>
    <w:lvl w:ilvl="2">
      <w:start w:val="3"/>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2">
    <w:nsid w:val="2CB601AE"/>
    <w:multiLevelType w:val="multilevel"/>
    <w:tmpl w:val="813A300E"/>
    <w:lvl w:ilvl="0">
      <w:start w:val="1"/>
      <w:numFmt w:val="decimal"/>
      <w:lvlText w:val="%1."/>
      <w:lvlJc w:val="left"/>
      <w:pPr>
        <w:ind w:left="720" w:hanging="360"/>
      </w:pPr>
      <w:rPr>
        <w:rFonts w:hint="default"/>
      </w:rPr>
    </w:lvl>
    <w:lvl w:ilvl="1">
      <w:start w:val="1"/>
      <w:numFmt w:val="decimal"/>
      <w:lvlText w:val="5.2.%2."/>
      <w:lvlJc w:val="left"/>
      <w:pPr>
        <w:ind w:left="1366"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nsid w:val="2FB5695B"/>
    <w:multiLevelType w:val="multilevel"/>
    <w:tmpl w:val="4348B59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26B7332"/>
    <w:multiLevelType w:val="singleLevel"/>
    <w:tmpl w:val="5112A52C"/>
    <w:lvl w:ilvl="0">
      <w:start w:val="13"/>
      <w:numFmt w:val="bullet"/>
      <w:lvlText w:val="-"/>
      <w:lvlJc w:val="left"/>
      <w:pPr>
        <w:tabs>
          <w:tab w:val="num" w:pos="927"/>
        </w:tabs>
        <w:ind w:left="927" w:hanging="360"/>
      </w:pPr>
      <w:rPr>
        <w:rFonts w:hint="default"/>
      </w:rPr>
    </w:lvl>
  </w:abstractNum>
  <w:abstractNum w:abstractNumId="15">
    <w:nsid w:val="3D273768"/>
    <w:multiLevelType w:val="multilevel"/>
    <w:tmpl w:val="9B767036"/>
    <w:lvl w:ilvl="0">
      <w:start w:val="1"/>
      <w:numFmt w:val="decimal"/>
      <w:lvlText w:val="%1."/>
      <w:lvlJc w:val="left"/>
      <w:pPr>
        <w:ind w:left="1152" w:hanging="1152"/>
      </w:pPr>
      <w:rPr>
        <w:rFonts w:hint="default"/>
      </w:rPr>
    </w:lvl>
    <w:lvl w:ilvl="1">
      <w:start w:val="1"/>
      <w:numFmt w:val="decimal"/>
      <w:lvlText w:val="%1.%2."/>
      <w:lvlJc w:val="left"/>
      <w:pPr>
        <w:ind w:left="2145" w:hanging="1152"/>
      </w:pPr>
      <w:rPr>
        <w:rFonts w:hint="default"/>
      </w:rPr>
    </w:lvl>
    <w:lvl w:ilvl="2">
      <w:start w:val="1"/>
      <w:numFmt w:val="decimal"/>
      <w:lvlText w:val="%1.%2.%3."/>
      <w:lvlJc w:val="left"/>
      <w:pPr>
        <w:ind w:left="2568" w:hanging="1152"/>
      </w:pPr>
      <w:rPr>
        <w:rFonts w:hint="default"/>
      </w:rPr>
    </w:lvl>
    <w:lvl w:ilvl="3">
      <w:start w:val="1"/>
      <w:numFmt w:val="decimal"/>
      <w:lvlText w:val="%1.%2.%3.%4."/>
      <w:lvlJc w:val="left"/>
      <w:pPr>
        <w:ind w:left="3276" w:hanging="1152"/>
      </w:pPr>
      <w:rPr>
        <w:rFonts w:hint="default"/>
      </w:rPr>
    </w:lvl>
    <w:lvl w:ilvl="4">
      <w:start w:val="1"/>
      <w:numFmt w:val="decimal"/>
      <w:lvlText w:val="%1.%2.%3.%4.%5."/>
      <w:lvlJc w:val="left"/>
      <w:pPr>
        <w:ind w:left="3984" w:hanging="1152"/>
      </w:pPr>
      <w:rPr>
        <w:rFonts w:hint="default"/>
      </w:rPr>
    </w:lvl>
    <w:lvl w:ilvl="5">
      <w:start w:val="1"/>
      <w:numFmt w:val="decimal"/>
      <w:lvlText w:val="%1.%2.%3.%4.%5.%6."/>
      <w:lvlJc w:val="left"/>
      <w:pPr>
        <w:ind w:left="4692" w:hanging="1152"/>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46975F39"/>
    <w:multiLevelType w:val="hybridMultilevel"/>
    <w:tmpl w:val="BBECC4BC"/>
    <w:lvl w:ilvl="0" w:tplc="D2246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3B12EA"/>
    <w:multiLevelType w:val="multilevel"/>
    <w:tmpl w:val="6B2E33C4"/>
    <w:lvl w:ilvl="0">
      <w:start w:val="1"/>
      <w:numFmt w:val="decimal"/>
      <w:lvlText w:val="4.2.%1."/>
      <w:lvlJc w:val="left"/>
      <w:pPr>
        <w:tabs>
          <w:tab w:val="num" w:pos="360"/>
        </w:tabs>
        <w:ind w:left="360" w:hanging="360"/>
      </w:pPr>
      <w:rPr>
        <w:rFonts w:hint="default"/>
        <w:b/>
      </w:rPr>
    </w:lvl>
    <w:lvl w:ilvl="1">
      <w:start w:val="1"/>
      <w:numFmt w:val="decimal"/>
      <w:lvlText w:val="9.%2."/>
      <w:lvlJc w:val="left"/>
      <w:pPr>
        <w:tabs>
          <w:tab w:val="num" w:pos="1697"/>
        </w:tabs>
        <w:ind w:left="1697" w:hanging="420"/>
      </w:pPr>
      <w:rPr>
        <w:rFonts w:hint="default"/>
      </w:rPr>
    </w:lvl>
    <w:lvl w:ilvl="2">
      <w:start w:val="1"/>
      <w:numFmt w:val="decimal"/>
      <w:isLgl/>
      <w:lvlText w:val="%1.4.%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nsid w:val="514F04C3"/>
    <w:multiLevelType w:val="singleLevel"/>
    <w:tmpl w:val="F05A4804"/>
    <w:lvl w:ilvl="0">
      <w:start w:val="1"/>
      <w:numFmt w:val="decimal"/>
      <w:lvlText w:val="%1."/>
      <w:lvlJc w:val="left"/>
      <w:pPr>
        <w:tabs>
          <w:tab w:val="num" w:pos="4046"/>
        </w:tabs>
        <w:ind w:left="4046" w:hanging="360"/>
      </w:pPr>
      <w:rPr>
        <w:b/>
        <w:bCs/>
      </w:rPr>
    </w:lvl>
  </w:abstractNum>
  <w:abstractNum w:abstractNumId="19">
    <w:nsid w:val="525C56AE"/>
    <w:multiLevelType w:val="multilevel"/>
    <w:tmpl w:val="2E388530"/>
    <w:lvl w:ilvl="0">
      <w:start w:val="4"/>
      <w:numFmt w:val="decimal"/>
      <w:lvlText w:val="%1."/>
      <w:lvlJc w:val="left"/>
      <w:pPr>
        <w:ind w:left="720" w:hanging="360"/>
      </w:pPr>
      <w:rPr>
        <w:rFonts w:hint="default"/>
      </w:rPr>
    </w:lvl>
    <w:lvl w:ilvl="1">
      <w:start w:val="2"/>
      <w:numFmt w:val="decimal"/>
      <w:isLgl/>
      <w:lvlText w:val="%1.%2."/>
      <w:lvlJc w:val="left"/>
      <w:pPr>
        <w:ind w:left="1770" w:hanging="1236"/>
      </w:pPr>
      <w:rPr>
        <w:rFonts w:hint="default"/>
      </w:rPr>
    </w:lvl>
    <w:lvl w:ilvl="2">
      <w:start w:val="1"/>
      <w:numFmt w:val="decimal"/>
      <w:isLgl/>
      <w:lvlText w:val="%1.%2.%3."/>
      <w:lvlJc w:val="left"/>
      <w:pPr>
        <w:ind w:left="1804" w:hanging="1236"/>
      </w:pPr>
      <w:rPr>
        <w:rFonts w:hint="default"/>
        <w:lang w:val="ru-RU"/>
      </w:rPr>
    </w:lvl>
    <w:lvl w:ilvl="3">
      <w:start w:val="1"/>
      <w:numFmt w:val="decimal"/>
      <w:isLgl/>
      <w:lvlText w:val="%1.%2.%3.%4."/>
      <w:lvlJc w:val="left"/>
      <w:pPr>
        <w:ind w:left="2118" w:hanging="1236"/>
      </w:pPr>
      <w:rPr>
        <w:rFonts w:hint="default"/>
      </w:rPr>
    </w:lvl>
    <w:lvl w:ilvl="4">
      <w:start w:val="1"/>
      <w:numFmt w:val="decimal"/>
      <w:isLgl/>
      <w:lvlText w:val="%1.%2.%3.%4.%5."/>
      <w:lvlJc w:val="left"/>
      <w:pPr>
        <w:ind w:left="2292" w:hanging="1236"/>
      </w:pPr>
      <w:rPr>
        <w:rFonts w:hint="default"/>
      </w:rPr>
    </w:lvl>
    <w:lvl w:ilvl="5">
      <w:start w:val="1"/>
      <w:numFmt w:val="decimal"/>
      <w:isLgl/>
      <w:lvlText w:val="%1.%2.%3.%4.%5.%6."/>
      <w:lvlJc w:val="left"/>
      <w:pPr>
        <w:ind w:left="2466" w:hanging="1236"/>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20">
    <w:nsid w:val="541C6C26"/>
    <w:multiLevelType w:val="hybridMultilevel"/>
    <w:tmpl w:val="FBAEC4FE"/>
    <w:lvl w:ilvl="0" w:tplc="4AF05F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4FE68CF"/>
    <w:multiLevelType w:val="multilevel"/>
    <w:tmpl w:val="3B7A3702"/>
    <w:lvl w:ilvl="0">
      <w:start w:val="1"/>
      <w:numFmt w:val="decimal"/>
      <w:lvlText w:val="%1."/>
      <w:lvlJc w:val="left"/>
      <w:pPr>
        <w:tabs>
          <w:tab w:val="num" w:pos="360"/>
        </w:tabs>
        <w:ind w:left="360" w:hanging="360"/>
      </w:pPr>
      <w:rPr>
        <w:rFonts w:hint="default"/>
        <w:b/>
      </w:rPr>
    </w:lvl>
    <w:lvl w:ilvl="1">
      <w:start w:val="1"/>
      <w:numFmt w:val="decimal"/>
      <w:lvlText w:val="6.%2."/>
      <w:lvlJc w:val="left"/>
      <w:pPr>
        <w:tabs>
          <w:tab w:val="num" w:pos="420"/>
        </w:tabs>
        <w:ind w:left="420" w:hanging="420"/>
      </w:pPr>
      <w:rPr>
        <w:rFonts w:hint="default"/>
        <w:i w:val="0"/>
      </w:rPr>
    </w:lvl>
    <w:lvl w:ilvl="2">
      <w:start w:val="1"/>
      <w:numFmt w:val="decimal"/>
      <w:isLgl/>
      <w:lvlText w:val="%1.4.%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5FAB7D59"/>
    <w:multiLevelType w:val="hybridMultilevel"/>
    <w:tmpl w:val="A6045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352532"/>
    <w:multiLevelType w:val="multilevel"/>
    <w:tmpl w:val="BDBEAC1A"/>
    <w:lvl w:ilvl="0">
      <w:start w:val="1"/>
      <w:numFmt w:val="decimal"/>
      <w:lvlText w:val="%1."/>
      <w:lvlJc w:val="left"/>
      <w:pPr>
        <w:ind w:left="720" w:hanging="360"/>
      </w:pPr>
      <w:rPr>
        <w:rFonts w:hint="default"/>
      </w:rPr>
    </w:lvl>
    <w:lvl w:ilvl="1">
      <w:start w:val="1"/>
      <w:numFmt w:val="decimal"/>
      <w:lvlText w:val="3.%2."/>
      <w:lvlJc w:val="left"/>
      <w:pPr>
        <w:ind w:left="1932"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4">
    <w:nsid w:val="6397667D"/>
    <w:multiLevelType w:val="multilevel"/>
    <w:tmpl w:val="3FAABA10"/>
    <w:lvl w:ilvl="0">
      <w:start w:val="1"/>
      <w:numFmt w:val="decimal"/>
      <w:lvlText w:val="%1."/>
      <w:lvlJc w:val="left"/>
      <w:pPr>
        <w:ind w:left="720" w:hanging="360"/>
      </w:pPr>
      <w:rPr>
        <w:rFonts w:hint="default"/>
      </w:rPr>
    </w:lvl>
    <w:lvl w:ilvl="1">
      <w:start w:val="1"/>
      <w:numFmt w:val="decimal"/>
      <w:lvlText w:val="10.%2."/>
      <w:lvlJc w:val="left"/>
      <w:pPr>
        <w:ind w:left="2075"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5">
    <w:nsid w:val="6494565D"/>
    <w:multiLevelType w:val="multilevel"/>
    <w:tmpl w:val="E266264A"/>
    <w:lvl w:ilvl="0">
      <w:start w:val="1"/>
      <w:numFmt w:val="decimal"/>
      <w:lvlText w:val="%1."/>
      <w:lvlJc w:val="left"/>
      <w:pPr>
        <w:ind w:left="720" w:hanging="360"/>
      </w:pPr>
      <w:rPr>
        <w:rFonts w:hint="default"/>
      </w:rPr>
    </w:lvl>
    <w:lvl w:ilvl="1">
      <w:start w:val="1"/>
      <w:numFmt w:val="decimal"/>
      <w:lvlText w:val="5.%2."/>
      <w:lvlJc w:val="left"/>
      <w:pPr>
        <w:ind w:left="3351" w:hanging="1224"/>
      </w:pPr>
      <w:rPr>
        <w:rFonts w:hint="default"/>
        <w:i w:val="0"/>
        <w:lang w:val="ru-RU"/>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6">
    <w:nsid w:val="64E458CC"/>
    <w:multiLevelType w:val="multilevel"/>
    <w:tmpl w:val="85744176"/>
    <w:lvl w:ilvl="0">
      <w:start w:val="1"/>
      <w:numFmt w:val="decimal"/>
      <w:lvlText w:val="%1."/>
      <w:lvlJc w:val="left"/>
      <w:pPr>
        <w:ind w:left="720" w:hanging="360"/>
      </w:pPr>
      <w:rPr>
        <w:rFonts w:hint="default"/>
      </w:rPr>
    </w:lvl>
    <w:lvl w:ilvl="1">
      <w:start w:val="1"/>
      <w:numFmt w:val="decimal"/>
      <w:lvlText w:val="8.%2."/>
      <w:lvlJc w:val="left"/>
      <w:pPr>
        <w:ind w:left="1792"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nsid w:val="651943CF"/>
    <w:multiLevelType w:val="multilevel"/>
    <w:tmpl w:val="59D821BA"/>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nsid w:val="6870536B"/>
    <w:multiLevelType w:val="multilevel"/>
    <w:tmpl w:val="296EED8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260" w:hanging="552"/>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nsid w:val="6D147943"/>
    <w:multiLevelType w:val="multilevel"/>
    <w:tmpl w:val="928CAABA"/>
    <w:lvl w:ilvl="0">
      <w:start w:val="12"/>
      <w:numFmt w:val="decimal"/>
      <w:lvlText w:val="%1."/>
      <w:lvlJc w:val="left"/>
      <w:pPr>
        <w:ind w:left="480" w:hanging="480"/>
      </w:pPr>
      <w:rPr>
        <w:rFonts w:ascii="Times New Roman" w:hAnsi="Times New Roman"/>
      </w:rPr>
    </w:lvl>
    <w:lvl w:ilvl="1">
      <w:start w:val="2"/>
      <w:numFmt w:val="decimal"/>
      <w:lvlText w:val="%1.%2."/>
      <w:lvlJc w:val="left"/>
      <w:pPr>
        <w:ind w:left="2138" w:hanging="720"/>
      </w:pPr>
      <w:rPr>
        <w:rFonts w:ascii="Times New Roman" w:hAnsi="Times New Roman"/>
      </w:rPr>
    </w:lvl>
    <w:lvl w:ilvl="2">
      <w:start w:val="1"/>
      <w:numFmt w:val="decimal"/>
      <w:lvlText w:val="%1.%2.%3."/>
      <w:lvlJc w:val="left"/>
      <w:pPr>
        <w:ind w:left="3556" w:hanging="720"/>
      </w:pPr>
      <w:rPr>
        <w:rFonts w:ascii="Times New Roman" w:hAnsi="Times New Roman"/>
      </w:rPr>
    </w:lvl>
    <w:lvl w:ilvl="3">
      <w:start w:val="1"/>
      <w:numFmt w:val="decimal"/>
      <w:lvlText w:val="%1.%2.%3.%4."/>
      <w:lvlJc w:val="left"/>
      <w:pPr>
        <w:ind w:left="5334" w:hanging="1080"/>
      </w:pPr>
      <w:rPr>
        <w:rFonts w:ascii="Times New Roman" w:hAnsi="Times New Roman"/>
      </w:rPr>
    </w:lvl>
    <w:lvl w:ilvl="4">
      <w:start w:val="1"/>
      <w:numFmt w:val="decimal"/>
      <w:lvlText w:val="%1.%2.%3.%4.%5."/>
      <w:lvlJc w:val="left"/>
      <w:pPr>
        <w:ind w:left="6752" w:hanging="1080"/>
      </w:pPr>
      <w:rPr>
        <w:rFonts w:ascii="Times New Roman" w:hAnsi="Times New Roman"/>
      </w:rPr>
    </w:lvl>
    <w:lvl w:ilvl="5">
      <w:start w:val="1"/>
      <w:numFmt w:val="decimal"/>
      <w:lvlText w:val="%1.%2.%3.%4.%5.%6."/>
      <w:lvlJc w:val="left"/>
      <w:pPr>
        <w:ind w:left="8530" w:hanging="1440"/>
      </w:pPr>
      <w:rPr>
        <w:rFonts w:ascii="Times New Roman" w:hAnsi="Times New Roman"/>
      </w:rPr>
    </w:lvl>
    <w:lvl w:ilvl="6">
      <w:start w:val="1"/>
      <w:numFmt w:val="decimal"/>
      <w:lvlText w:val="%1.%2.%3.%4.%5.%6.%7."/>
      <w:lvlJc w:val="left"/>
      <w:pPr>
        <w:ind w:left="9948" w:hanging="1440"/>
      </w:pPr>
      <w:rPr>
        <w:rFonts w:ascii="Times New Roman" w:hAnsi="Times New Roman"/>
      </w:rPr>
    </w:lvl>
    <w:lvl w:ilvl="7">
      <w:start w:val="1"/>
      <w:numFmt w:val="decimal"/>
      <w:lvlText w:val="%1.%2.%3.%4.%5.%6.%7.%8."/>
      <w:lvlJc w:val="left"/>
      <w:pPr>
        <w:ind w:left="11726" w:hanging="1800"/>
      </w:pPr>
      <w:rPr>
        <w:rFonts w:ascii="Times New Roman" w:hAnsi="Times New Roman"/>
      </w:rPr>
    </w:lvl>
    <w:lvl w:ilvl="8">
      <w:start w:val="1"/>
      <w:numFmt w:val="decimal"/>
      <w:lvlText w:val="%1.%2.%3.%4.%5.%6.%7.%8.%9."/>
      <w:lvlJc w:val="left"/>
      <w:pPr>
        <w:ind w:left="13504" w:hanging="2160"/>
      </w:pPr>
      <w:rPr>
        <w:rFonts w:ascii="Times New Roman" w:hAnsi="Times New Roman"/>
      </w:rPr>
    </w:lvl>
  </w:abstractNum>
  <w:abstractNum w:abstractNumId="30">
    <w:nsid w:val="6DB4551E"/>
    <w:multiLevelType w:val="multilevel"/>
    <w:tmpl w:val="381288C2"/>
    <w:lvl w:ilvl="0">
      <w:start w:val="1"/>
      <w:numFmt w:val="decimal"/>
      <w:lvlText w:val="%1."/>
      <w:lvlJc w:val="left"/>
      <w:pPr>
        <w:ind w:left="480" w:hanging="480"/>
      </w:pPr>
      <w:rPr>
        <w:rFonts w:hint="default"/>
      </w:rPr>
    </w:lvl>
    <w:lvl w:ilvl="1">
      <w:start w:val="1"/>
      <w:numFmt w:val="decimal"/>
      <w:lvlText w:val="%1.%2."/>
      <w:lvlJc w:val="left"/>
      <w:pPr>
        <w:ind w:left="1140" w:hanging="48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1">
    <w:nsid w:val="73136A6F"/>
    <w:multiLevelType w:val="multilevel"/>
    <w:tmpl w:val="EC9E244E"/>
    <w:lvl w:ilvl="0">
      <w:start w:val="1"/>
      <w:numFmt w:val="decimal"/>
      <w:lvlText w:val="%1)"/>
      <w:lvlJc w:val="left"/>
      <w:pPr>
        <w:ind w:left="928" w:hanging="360"/>
      </w:pPr>
      <w:rPr>
        <w:b w:val="0"/>
      </w:rPr>
    </w:lvl>
    <w:lvl w:ilvl="1">
      <w:numFmt w:val="bullet"/>
      <w:lvlText w:val="o"/>
      <w:lvlJc w:val="left"/>
      <w:pPr>
        <w:ind w:left="2215" w:hanging="360"/>
      </w:pPr>
      <w:rPr>
        <w:rFonts w:ascii="Courier New" w:hAnsi="Courier New" w:cs="Courier New"/>
      </w:rPr>
    </w:lvl>
    <w:lvl w:ilvl="2">
      <w:numFmt w:val="bullet"/>
      <w:lvlText w:val=""/>
      <w:lvlJc w:val="left"/>
      <w:pPr>
        <w:ind w:left="2935" w:hanging="360"/>
      </w:pPr>
      <w:rPr>
        <w:rFonts w:ascii="Wingdings" w:hAnsi="Wingdings"/>
      </w:rPr>
    </w:lvl>
    <w:lvl w:ilvl="3">
      <w:numFmt w:val="bullet"/>
      <w:lvlText w:val=""/>
      <w:lvlJc w:val="left"/>
      <w:pPr>
        <w:ind w:left="3655" w:hanging="360"/>
      </w:pPr>
      <w:rPr>
        <w:rFonts w:ascii="Symbol" w:hAnsi="Symbol"/>
      </w:rPr>
    </w:lvl>
    <w:lvl w:ilvl="4">
      <w:numFmt w:val="bullet"/>
      <w:lvlText w:val="o"/>
      <w:lvlJc w:val="left"/>
      <w:pPr>
        <w:ind w:left="4375" w:hanging="360"/>
      </w:pPr>
      <w:rPr>
        <w:rFonts w:ascii="Courier New" w:hAnsi="Courier New" w:cs="Courier New"/>
      </w:rPr>
    </w:lvl>
    <w:lvl w:ilvl="5">
      <w:numFmt w:val="bullet"/>
      <w:lvlText w:val=""/>
      <w:lvlJc w:val="left"/>
      <w:pPr>
        <w:ind w:left="5095" w:hanging="360"/>
      </w:pPr>
      <w:rPr>
        <w:rFonts w:ascii="Wingdings" w:hAnsi="Wingdings"/>
      </w:rPr>
    </w:lvl>
    <w:lvl w:ilvl="6">
      <w:numFmt w:val="bullet"/>
      <w:lvlText w:val=""/>
      <w:lvlJc w:val="left"/>
      <w:pPr>
        <w:ind w:left="5815" w:hanging="360"/>
      </w:pPr>
      <w:rPr>
        <w:rFonts w:ascii="Symbol" w:hAnsi="Symbol"/>
      </w:rPr>
    </w:lvl>
    <w:lvl w:ilvl="7">
      <w:numFmt w:val="bullet"/>
      <w:lvlText w:val="o"/>
      <w:lvlJc w:val="left"/>
      <w:pPr>
        <w:ind w:left="6535" w:hanging="360"/>
      </w:pPr>
      <w:rPr>
        <w:rFonts w:ascii="Courier New" w:hAnsi="Courier New" w:cs="Courier New"/>
      </w:rPr>
    </w:lvl>
    <w:lvl w:ilvl="8">
      <w:numFmt w:val="bullet"/>
      <w:lvlText w:val=""/>
      <w:lvlJc w:val="left"/>
      <w:pPr>
        <w:ind w:left="7255" w:hanging="360"/>
      </w:pPr>
      <w:rPr>
        <w:rFonts w:ascii="Wingdings" w:hAnsi="Wingdings"/>
      </w:rPr>
    </w:lvl>
  </w:abstractNum>
  <w:abstractNum w:abstractNumId="32">
    <w:nsid w:val="757549B1"/>
    <w:multiLevelType w:val="multilevel"/>
    <w:tmpl w:val="63E028A8"/>
    <w:lvl w:ilvl="0">
      <w:start w:val="1"/>
      <w:numFmt w:val="decimal"/>
      <w:lvlText w:val="%1."/>
      <w:lvlJc w:val="left"/>
      <w:pPr>
        <w:ind w:left="720" w:hanging="360"/>
      </w:pPr>
      <w:rPr>
        <w:rFonts w:hint="default"/>
      </w:rPr>
    </w:lvl>
    <w:lvl w:ilvl="1">
      <w:start w:val="1"/>
      <w:numFmt w:val="decimal"/>
      <w:lvlText w:val="4.%2."/>
      <w:lvlJc w:val="left"/>
      <w:pPr>
        <w:ind w:left="1224"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3">
    <w:nsid w:val="75E23BE8"/>
    <w:multiLevelType w:val="multilevel"/>
    <w:tmpl w:val="45A09CB8"/>
    <w:lvl w:ilvl="0">
      <w:start w:val="1"/>
      <w:numFmt w:val="decimal"/>
      <w:lvlText w:val="%1."/>
      <w:lvlJc w:val="left"/>
      <w:pPr>
        <w:ind w:left="720" w:hanging="360"/>
      </w:pPr>
      <w:rPr>
        <w:rFonts w:hint="default"/>
      </w:rPr>
    </w:lvl>
    <w:lvl w:ilvl="1">
      <w:start w:val="1"/>
      <w:numFmt w:val="decimal"/>
      <w:lvlText w:val="5.7.%2."/>
      <w:lvlJc w:val="left"/>
      <w:pPr>
        <w:ind w:left="1366"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4">
    <w:nsid w:val="783A0A48"/>
    <w:multiLevelType w:val="hybridMultilevel"/>
    <w:tmpl w:val="260E7050"/>
    <w:lvl w:ilvl="0" w:tplc="9500878A">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E1E1E54"/>
    <w:multiLevelType w:val="multilevel"/>
    <w:tmpl w:val="CF0463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31"/>
  </w:num>
  <w:num w:numId="4">
    <w:abstractNumId w:val="4"/>
  </w:num>
  <w:num w:numId="5">
    <w:abstractNumId w:val="29"/>
  </w:num>
  <w:num w:numId="6">
    <w:abstractNumId w:val="14"/>
  </w:num>
  <w:num w:numId="7">
    <w:abstractNumId w:val="22"/>
  </w:num>
  <w:num w:numId="8">
    <w:abstractNumId w:val="20"/>
  </w:num>
  <w:num w:numId="9">
    <w:abstractNumId w:val="34"/>
  </w:num>
  <w:num w:numId="10">
    <w:abstractNumId w:val="18"/>
    <w:lvlOverride w:ilvl="0">
      <w:startOverride w:val="1"/>
    </w:lvlOverride>
  </w:num>
  <w:num w:numId="11">
    <w:abstractNumId w:val="15"/>
  </w:num>
  <w:num w:numId="12">
    <w:abstractNumId w:val="21"/>
  </w:num>
  <w:num w:numId="13">
    <w:abstractNumId w:val="11"/>
  </w:num>
  <w:num w:numId="14">
    <w:abstractNumId w:val="1"/>
  </w:num>
  <w:num w:numId="15">
    <w:abstractNumId w:val="23"/>
  </w:num>
  <w:num w:numId="16">
    <w:abstractNumId w:val="19"/>
  </w:num>
  <w:num w:numId="17">
    <w:abstractNumId w:val="32"/>
  </w:num>
  <w:num w:numId="18">
    <w:abstractNumId w:val="2"/>
  </w:num>
  <w:num w:numId="19">
    <w:abstractNumId w:val="25"/>
  </w:num>
  <w:num w:numId="20">
    <w:abstractNumId w:val="0"/>
  </w:num>
  <w:num w:numId="21">
    <w:abstractNumId w:val="7"/>
  </w:num>
  <w:num w:numId="22">
    <w:abstractNumId w:val="26"/>
  </w:num>
  <w:num w:numId="23">
    <w:abstractNumId w:val="17"/>
  </w:num>
  <w:num w:numId="24">
    <w:abstractNumId w:val="24"/>
  </w:num>
  <w:num w:numId="25">
    <w:abstractNumId w:val="28"/>
  </w:num>
  <w:num w:numId="26">
    <w:abstractNumId w:val="16"/>
  </w:num>
  <w:num w:numId="27">
    <w:abstractNumId w:val="3"/>
  </w:num>
  <w:num w:numId="28">
    <w:abstractNumId w:val="8"/>
  </w:num>
  <w:num w:numId="29">
    <w:abstractNumId w:val="9"/>
  </w:num>
  <w:num w:numId="30">
    <w:abstractNumId w:val="12"/>
  </w:num>
  <w:num w:numId="31">
    <w:abstractNumId w:val="33"/>
  </w:num>
  <w:num w:numId="32">
    <w:abstractNumId w:val="35"/>
  </w:num>
  <w:num w:numId="33">
    <w:abstractNumId w:val="30"/>
  </w:num>
  <w:num w:numId="34">
    <w:abstractNumId w:val="13"/>
  </w:num>
  <w:num w:numId="35">
    <w:abstractNumId w:val="27"/>
  </w:num>
  <w:num w:numId="36">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embedSystemFonts/>
  <w:proofState w:grammar="clean"/>
  <w:stylePaneFormatFilter w:val="3F01"/>
  <w:defaultTabStop w:val="708"/>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960D88"/>
    <w:rsid w:val="0000003D"/>
    <w:rsid w:val="000007EF"/>
    <w:rsid w:val="00000AB6"/>
    <w:rsid w:val="000019DE"/>
    <w:rsid w:val="00001D76"/>
    <w:rsid w:val="0000237C"/>
    <w:rsid w:val="00002488"/>
    <w:rsid w:val="0000257A"/>
    <w:rsid w:val="000031AA"/>
    <w:rsid w:val="00003E01"/>
    <w:rsid w:val="00004197"/>
    <w:rsid w:val="000047B5"/>
    <w:rsid w:val="000050AD"/>
    <w:rsid w:val="000052E0"/>
    <w:rsid w:val="00005584"/>
    <w:rsid w:val="00005720"/>
    <w:rsid w:val="0000574D"/>
    <w:rsid w:val="000059F5"/>
    <w:rsid w:val="00005BDA"/>
    <w:rsid w:val="00005F05"/>
    <w:rsid w:val="000060CF"/>
    <w:rsid w:val="0000657B"/>
    <w:rsid w:val="00006C6B"/>
    <w:rsid w:val="00006CC4"/>
    <w:rsid w:val="000071D1"/>
    <w:rsid w:val="0000760B"/>
    <w:rsid w:val="00007D8F"/>
    <w:rsid w:val="00007F3C"/>
    <w:rsid w:val="00010C8A"/>
    <w:rsid w:val="0001118E"/>
    <w:rsid w:val="000116A5"/>
    <w:rsid w:val="0001186D"/>
    <w:rsid w:val="00011A94"/>
    <w:rsid w:val="00011BF5"/>
    <w:rsid w:val="00012162"/>
    <w:rsid w:val="00012D7E"/>
    <w:rsid w:val="00013F1A"/>
    <w:rsid w:val="00014151"/>
    <w:rsid w:val="000145D9"/>
    <w:rsid w:val="00014871"/>
    <w:rsid w:val="00014CF8"/>
    <w:rsid w:val="00014F56"/>
    <w:rsid w:val="00014FE7"/>
    <w:rsid w:val="00015297"/>
    <w:rsid w:val="00015827"/>
    <w:rsid w:val="0001582A"/>
    <w:rsid w:val="00015E6C"/>
    <w:rsid w:val="00015FD6"/>
    <w:rsid w:val="0001648D"/>
    <w:rsid w:val="00016D1E"/>
    <w:rsid w:val="000171A8"/>
    <w:rsid w:val="000174E3"/>
    <w:rsid w:val="000175CD"/>
    <w:rsid w:val="00017985"/>
    <w:rsid w:val="00017A63"/>
    <w:rsid w:val="00017E9B"/>
    <w:rsid w:val="00017F73"/>
    <w:rsid w:val="0002080B"/>
    <w:rsid w:val="00020ADC"/>
    <w:rsid w:val="00020AE1"/>
    <w:rsid w:val="00020DEF"/>
    <w:rsid w:val="00021118"/>
    <w:rsid w:val="000216D9"/>
    <w:rsid w:val="000229EB"/>
    <w:rsid w:val="00023522"/>
    <w:rsid w:val="0002379C"/>
    <w:rsid w:val="00024A93"/>
    <w:rsid w:val="000253DE"/>
    <w:rsid w:val="000254E4"/>
    <w:rsid w:val="00025A10"/>
    <w:rsid w:val="00025C0D"/>
    <w:rsid w:val="00025C25"/>
    <w:rsid w:val="00025EC0"/>
    <w:rsid w:val="000261BD"/>
    <w:rsid w:val="00026937"/>
    <w:rsid w:val="00026B97"/>
    <w:rsid w:val="0002782F"/>
    <w:rsid w:val="000300F4"/>
    <w:rsid w:val="00030202"/>
    <w:rsid w:val="00031317"/>
    <w:rsid w:val="00031697"/>
    <w:rsid w:val="00031DB9"/>
    <w:rsid w:val="00032504"/>
    <w:rsid w:val="00032540"/>
    <w:rsid w:val="000328A3"/>
    <w:rsid w:val="00032A92"/>
    <w:rsid w:val="000334AB"/>
    <w:rsid w:val="00033838"/>
    <w:rsid w:val="00033FC0"/>
    <w:rsid w:val="00034542"/>
    <w:rsid w:val="00034AA0"/>
    <w:rsid w:val="000354D9"/>
    <w:rsid w:val="0003575F"/>
    <w:rsid w:val="000359A5"/>
    <w:rsid w:val="00035D8E"/>
    <w:rsid w:val="00036279"/>
    <w:rsid w:val="000366C9"/>
    <w:rsid w:val="000369EC"/>
    <w:rsid w:val="00036B8C"/>
    <w:rsid w:val="00036CE9"/>
    <w:rsid w:val="00036E74"/>
    <w:rsid w:val="00037169"/>
    <w:rsid w:val="000377FF"/>
    <w:rsid w:val="00037807"/>
    <w:rsid w:val="00040057"/>
    <w:rsid w:val="00040F83"/>
    <w:rsid w:val="000411E8"/>
    <w:rsid w:val="00041347"/>
    <w:rsid w:val="0004151D"/>
    <w:rsid w:val="00041771"/>
    <w:rsid w:val="00042134"/>
    <w:rsid w:val="00043E1B"/>
    <w:rsid w:val="0004420D"/>
    <w:rsid w:val="000451C3"/>
    <w:rsid w:val="000455AF"/>
    <w:rsid w:val="00045AD4"/>
    <w:rsid w:val="000460B1"/>
    <w:rsid w:val="0004674A"/>
    <w:rsid w:val="00047BC5"/>
    <w:rsid w:val="00050700"/>
    <w:rsid w:val="000507F8"/>
    <w:rsid w:val="00050F1A"/>
    <w:rsid w:val="00052190"/>
    <w:rsid w:val="0005259F"/>
    <w:rsid w:val="000528DB"/>
    <w:rsid w:val="00052F96"/>
    <w:rsid w:val="000534D3"/>
    <w:rsid w:val="000537DF"/>
    <w:rsid w:val="000539D7"/>
    <w:rsid w:val="00053FAD"/>
    <w:rsid w:val="000545DD"/>
    <w:rsid w:val="00054779"/>
    <w:rsid w:val="00054BA8"/>
    <w:rsid w:val="0005554F"/>
    <w:rsid w:val="000557F6"/>
    <w:rsid w:val="000561A3"/>
    <w:rsid w:val="0005625A"/>
    <w:rsid w:val="000563A1"/>
    <w:rsid w:val="00057C58"/>
    <w:rsid w:val="000601A5"/>
    <w:rsid w:val="000603BD"/>
    <w:rsid w:val="000609C7"/>
    <w:rsid w:val="00060AD5"/>
    <w:rsid w:val="00061252"/>
    <w:rsid w:val="00061386"/>
    <w:rsid w:val="000614B2"/>
    <w:rsid w:val="0006282B"/>
    <w:rsid w:val="000628CB"/>
    <w:rsid w:val="00062908"/>
    <w:rsid w:val="00062BDD"/>
    <w:rsid w:val="0006365A"/>
    <w:rsid w:val="000639CB"/>
    <w:rsid w:val="00063AA9"/>
    <w:rsid w:val="00063E40"/>
    <w:rsid w:val="00063E45"/>
    <w:rsid w:val="0006443A"/>
    <w:rsid w:val="000648E5"/>
    <w:rsid w:val="00064F24"/>
    <w:rsid w:val="000650A8"/>
    <w:rsid w:val="000651A5"/>
    <w:rsid w:val="0006524A"/>
    <w:rsid w:val="0006602D"/>
    <w:rsid w:val="000667AF"/>
    <w:rsid w:val="00066862"/>
    <w:rsid w:val="00066910"/>
    <w:rsid w:val="00066A17"/>
    <w:rsid w:val="00066C4D"/>
    <w:rsid w:val="0006752C"/>
    <w:rsid w:val="000705E0"/>
    <w:rsid w:val="00071FB8"/>
    <w:rsid w:val="00072381"/>
    <w:rsid w:val="00072B1D"/>
    <w:rsid w:val="00072CBB"/>
    <w:rsid w:val="00073275"/>
    <w:rsid w:val="000736E9"/>
    <w:rsid w:val="000741E0"/>
    <w:rsid w:val="00074D58"/>
    <w:rsid w:val="0007585E"/>
    <w:rsid w:val="000758D4"/>
    <w:rsid w:val="00075A6D"/>
    <w:rsid w:val="00076256"/>
    <w:rsid w:val="00076DB7"/>
    <w:rsid w:val="00077193"/>
    <w:rsid w:val="00077BD2"/>
    <w:rsid w:val="00077D2B"/>
    <w:rsid w:val="00077DBC"/>
    <w:rsid w:val="00080E6D"/>
    <w:rsid w:val="00080EE9"/>
    <w:rsid w:val="00080F43"/>
    <w:rsid w:val="00080F80"/>
    <w:rsid w:val="000821EC"/>
    <w:rsid w:val="00083742"/>
    <w:rsid w:val="00084029"/>
    <w:rsid w:val="000840A4"/>
    <w:rsid w:val="00084134"/>
    <w:rsid w:val="00084965"/>
    <w:rsid w:val="00084D2D"/>
    <w:rsid w:val="0008520D"/>
    <w:rsid w:val="000858D5"/>
    <w:rsid w:val="00085D7E"/>
    <w:rsid w:val="0008626B"/>
    <w:rsid w:val="000862AD"/>
    <w:rsid w:val="00087414"/>
    <w:rsid w:val="000876F6"/>
    <w:rsid w:val="00090259"/>
    <w:rsid w:val="00090549"/>
    <w:rsid w:val="00090716"/>
    <w:rsid w:val="00090E98"/>
    <w:rsid w:val="0009112A"/>
    <w:rsid w:val="00091192"/>
    <w:rsid w:val="0009135F"/>
    <w:rsid w:val="00091429"/>
    <w:rsid w:val="0009146F"/>
    <w:rsid w:val="000914E6"/>
    <w:rsid w:val="00091C7F"/>
    <w:rsid w:val="00091CA2"/>
    <w:rsid w:val="000922C3"/>
    <w:rsid w:val="00092E4F"/>
    <w:rsid w:val="000930ED"/>
    <w:rsid w:val="00093353"/>
    <w:rsid w:val="000934F5"/>
    <w:rsid w:val="00093870"/>
    <w:rsid w:val="00093AB7"/>
    <w:rsid w:val="00094572"/>
    <w:rsid w:val="000945E5"/>
    <w:rsid w:val="00094A2C"/>
    <w:rsid w:val="000950E9"/>
    <w:rsid w:val="00095133"/>
    <w:rsid w:val="000956D4"/>
    <w:rsid w:val="00095713"/>
    <w:rsid w:val="0009583B"/>
    <w:rsid w:val="000958BD"/>
    <w:rsid w:val="0009613F"/>
    <w:rsid w:val="000962CB"/>
    <w:rsid w:val="000962D8"/>
    <w:rsid w:val="00096E8F"/>
    <w:rsid w:val="00097086"/>
    <w:rsid w:val="000974D3"/>
    <w:rsid w:val="00097502"/>
    <w:rsid w:val="00097563"/>
    <w:rsid w:val="00097970"/>
    <w:rsid w:val="00097F56"/>
    <w:rsid w:val="000A0F02"/>
    <w:rsid w:val="000A112E"/>
    <w:rsid w:val="000A1216"/>
    <w:rsid w:val="000A1860"/>
    <w:rsid w:val="000A19B2"/>
    <w:rsid w:val="000A1CD0"/>
    <w:rsid w:val="000A1D4D"/>
    <w:rsid w:val="000A1E25"/>
    <w:rsid w:val="000A1FF4"/>
    <w:rsid w:val="000A20ED"/>
    <w:rsid w:val="000A24ED"/>
    <w:rsid w:val="000A29C2"/>
    <w:rsid w:val="000A3244"/>
    <w:rsid w:val="000A3903"/>
    <w:rsid w:val="000A3E8E"/>
    <w:rsid w:val="000A3FCC"/>
    <w:rsid w:val="000A496A"/>
    <w:rsid w:val="000A4E88"/>
    <w:rsid w:val="000A52EE"/>
    <w:rsid w:val="000A57A5"/>
    <w:rsid w:val="000A5ACE"/>
    <w:rsid w:val="000A61A2"/>
    <w:rsid w:val="000A70C4"/>
    <w:rsid w:val="000A7C7C"/>
    <w:rsid w:val="000A7D80"/>
    <w:rsid w:val="000A7EE9"/>
    <w:rsid w:val="000B089A"/>
    <w:rsid w:val="000B0D2A"/>
    <w:rsid w:val="000B1F08"/>
    <w:rsid w:val="000B24AD"/>
    <w:rsid w:val="000B355E"/>
    <w:rsid w:val="000B367E"/>
    <w:rsid w:val="000B399F"/>
    <w:rsid w:val="000B4132"/>
    <w:rsid w:val="000B4B1E"/>
    <w:rsid w:val="000B4FDA"/>
    <w:rsid w:val="000B50D3"/>
    <w:rsid w:val="000B550E"/>
    <w:rsid w:val="000B590F"/>
    <w:rsid w:val="000B5AF1"/>
    <w:rsid w:val="000B5F15"/>
    <w:rsid w:val="000B6CA9"/>
    <w:rsid w:val="000B7324"/>
    <w:rsid w:val="000C000F"/>
    <w:rsid w:val="000C0B1E"/>
    <w:rsid w:val="000C11F2"/>
    <w:rsid w:val="000C1A5D"/>
    <w:rsid w:val="000C1A6F"/>
    <w:rsid w:val="000C1AF8"/>
    <w:rsid w:val="000C21FA"/>
    <w:rsid w:val="000C22FC"/>
    <w:rsid w:val="000C25F3"/>
    <w:rsid w:val="000C28CE"/>
    <w:rsid w:val="000C2907"/>
    <w:rsid w:val="000C3044"/>
    <w:rsid w:val="000C32BA"/>
    <w:rsid w:val="000C33F2"/>
    <w:rsid w:val="000C34FF"/>
    <w:rsid w:val="000C3E16"/>
    <w:rsid w:val="000C417B"/>
    <w:rsid w:val="000C5A5C"/>
    <w:rsid w:val="000C5BF8"/>
    <w:rsid w:val="000C626E"/>
    <w:rsid w:val="000C7142"/>
    <w:rsid w:val="000C79E6"/>
    <w:rsid w:val="000D069F"/>
    <w:rsid w:val="000D0C3F"/>
    <w:rsid w:val="000D138B"/>
    <w:rsid w:val="000D16A1"/>
    <w:rsid w:val="000D1BFA"/>
    <w:rsid w:val="000D1FD2"/>
    <w:rsid w:val="000D22CA"/>
    <w:rsid w:val="000D2444"/>
    <w:rsid w:val="000D25EA"/>
    <w:rsid w:val="000D26A5"/>
    <w:rsid w:val="000D2E22"/>
    <w:rsid w:val="000D34CC"/>
    <w:rsid w:val="000D3E2A"/>
    <w:rsid w:val="000D49BD"/>
    <w:rsid w:val="000D4A86"/>
    <w:rsid w:val="000D5D35"/>
    <w:rsid w:val="000D5EF6"/>
    <w:rsid w:val="000D6F51"/>
    <w:rsid w:val="000D7341"/>
    <w:rsid w:val="000D7687"/>
    <w:rsid w:val="000D7B44"/>
    <w:rsid w:val="000D7B83"/>
    <w:rsid w:val="000E04A4"/>
    <w:rsid w:val="000E065D"/>
    <w:rsid w:val="000E0688"/>
    <w:rsid w:val="000E07A4"/>
    <w:rsid w:val="000E1D8B"/>
    <w:rsid w:val="000E2056"/>
    <w:rsid w:val="000E262C"/>
    <w:rsid w:val="000E2C4B"/>
    <w:rsid w:val="000E361E"/>
    <w:rsid w:val="000E3893"/>
    <w:rsid w:val="000E3EEE"/>
    <w:rsid w:val="000E41B8"/>
    <w:rsid w:val="000E444F"/>
    <w:rsid w:val="000E4718"/>
    <w:rsid w:val="000E4CBB"/>
    <w:rsid w:val="000E5469"/>
    <w:rsid w:val="000E6111"/>
    <w:rsid w:val="000E6263"/>
    <w:rsid w:val="000E628C"/>
    <w:rsid w:val="000E7166"/>
    <w:rsid w:val="000E72D2"/>
    <w:rsid w:val="000E783D"/>
    <w:rsid w:val="000E7AB1"/>
    <w:rsid w:val="000E7E82"/>
    <w:rsid w:val="000F024F"/>
    <w:rsid w:val="000F0369"/>
    <w:rsid w:val="000F0710"/>
    <w:rsid w:val="000F10D0"/>
    <w:rsid w:val="000F1489"/>
    <w:rsid w:val="000F3A9A"/>
    <w:rsid w:val="000F41BC"/>
    <w:rsid w:val="000F4250"/>
    <w:rsid w:val="000F4A21"/>
    <w:rsid w:val="000F4B51"/>
    <w:rsid w:val="000F54B0"/>
    <w:rsid w:val="000F5616"/>
    <w:rsid w:val="000F5F56"/>
    <w:rsid w:val="000F6148"/>
    <w:rsid w:val="000F68E4"/>
    <w:rsid w:val="000F6EB1"/>
    <w:rsid w:val="000F76BE"/>
    <w:rsid w:val="000F7812"/>
    <w:rsid w:val="000F7AA8"/>
    <w:rsid w:val="000F7C8F"/>
    <w:rsid w:val="001002CE"/>
    <w:rsid w:val="0010058A"/>
    <w:rsid w:val="0010079F"/>
    <w:rsid w:val="0010083D"/>
    <w:rsid w:val="00100B32"/>
    <w:rsid w:val="00100B86"/>
    <w:rsid w:val="0010185D"/>
    <w:rsid w:val="001022B6"/>
    <w:rsid w:val="001029FB"/>
    <w:rsid w:val="00103059"/>
    <w:rsid w:val="00103C3A"/>
    <w:rsid w:val="00103EBE"/>
    <w:rsid w:val="00104327"/>
    <w:rsid w:val="00104580"/>
    <w:rsid w:val="001046A4"/>
    <w:rsid w:val="00104C41"/>
    <w:rsid w:val="001054C6"/>
    <w:rsid w:val="0010655D"/>
    <w:rsid w:val="00106685"/>
    <w:rsid w:val="001067AA"/>
    <w:rsid w:val="00106AEA"/>
    <w:rsid w:val="0010702F"/>
    <w:rsid w:val="00107173"/>
    <w:rsid w:val="00107BAA"/>
    <w:rsid w:val="00107D66"/>
    <w:rsid w:val="00111102"/>
    <w:rsid w:val="00111369"/>
    <w:rsid w:val="00111380"/>
    <w:rsid w:val="00111EE0"/>
    <w:rsid w:val="00111EFF"/>
    <w:rsid w:val="001131DE"/>
    <w:rsid w:val="0011378C"/>
    <w:rsid w:val="00113BAE"/>
    <w:rsid w:val="00113BF0"/>
    <w:rsid w:val="00113E1A"/>
    <w:rsid w:val="001141FC"/>
    <w:rsid w:val="0011431D"/>
    <w:rsid w:val="0011438B"/>
    <w:rsid w:val="00114E0B"/>
    <w:rsid w:val="00114EB4"/>
    <w:rsid w:val="00115180"/>
    <w:rsid w:val="001156DA"/>
    <w:rsid w:val="001164FB"/>
    <w:rsid w:val="0011784D"/>
    <w:rsid w:val="00117CE6"/>
    <w:rsid w:val="00117E88"/>
    <w:rsid w:val="0012049E"/>
    <w:rsid w:val="00120529"/>
    <w:rsid w:val="001208E8"/>
    <w:rsid w:val="001215FA"/>
    <w:rsid w:val="00121705"/>
    <w:rsid w:val="001219BA"/>
    <w:rsid w:val="00121EFD"/>
    <w:rsid w:val="00121F10"/>
    <w:rsid w:val="0012201F"/>
    <w:rsid w:val="001220AE"/>
    <w:rsid w:val="00122AED"/>
    <w:rsid w:val="001241D5"/>
    <w:rsid w:val="00124204"/>
    <w:rsid w:val="001244BB"/>
    <w:rsid w:val="0012451B"/>
    <w:rsid w:val="001253C2"/>
    <w:rsid w:val="0012570D"/>
    <w:rsid w:val="00125A2E"/>
    <w:rsid w:val="00125CFE"/>
    <w:rsid w:val="0012628E"/>
    <w:rsid w:val="001262B8"/>
    <w:rsid w:val="00126DAF"/>
    <w:rsid w:val="001272B7"/>
    <w:rsid w:val="001305E7"/>
    <w:rsid w:val="00130AA3"/>
    <w:rsid w:val="00130B2F"/>
    <w:rsid w:val="00131055"/>
    <w:rsid w:val="0013125D"/>
    <w:rsid w:val="00131899"/>
    <w:rsid w:val="0013280A"/>
    <w:rsid w:val="001328F2"/>
    <w:rsid w:val="00133748"/>
    <w:rsid w:val="00133965"/>
    <w:rsid w:val="00133A39"/>
    <w:rsid w:val="00133C20"/>
    <w:rsid w:val="00133CA8"/>
    <w:rsid w:val="00133D8F"/>
    <w:rsid w:val="00134DCA"/>
    <w:rsid w:val="0013503E"/>
    <w:rsid w:val="00135146"/>
    <w:rsid w:val="00135525"/>
    <w:rsid w:val="00135A89"/>
    <w:rsid w:val="001361A0"/>
    <w:rsid w:val="0013723F"/>
    <w:rsid w:val="0013787E"/>
    <w:rsid w:val="00137F79"/>
    <w:rsid w:val="00140E87"/>
    <w:rsid w:val="00140FDA"/>
    <w:rsid w:val="00140FF4"/>
    <w:rsid w:val="00141399"/>
    <w:rsid w:val="001414FC"/>
    <w:rsid w:val="001419AD"/>
    <w:rsid w:val="00141ABD"/>
    <w:rsid w:val="00141C82"/>
    <w:rsid w:val="00141FFD"/>
    <w:rsid w:val="00142451"/>
    <w:rsid w:val="00142DE3"/>
    <w:rsid w:val="00142EC3"/>
    <w:rsid w:val="00143655"/>
    <w:rsid w:val="00143DB9"/>
    <w:rsid w:val="00144022"/>
    <w:rsid w:val="0014407C"/>
    <w:rsid w:val="0014428E"/>
    <w:rsid w:val="00144B07"/>
    <w:rsid w:val="001459ED"/>
    <w:rsid w:val="00145D87"/>
    <w:rsid w:val="00145F10"/>
    <w:rsid w:val="001462E6"/>
    <w:rsid w:val="0014665A"/>
    <w:rsid w:val="001470AB"/>
    <w:rsid w:val="00147123"/>
    <w:rsid w:val="00147BF9"/>
    <w:rsid w:val="00147C1C"/>
    <w:rsid w:val="00147E5B"/>
    <w:rsid w:val="00150C56"/>
    <w:rsid w:val="001510D2"/>
    <w:rsid w:val="001518B2"/>
    <w:rsid w:val="001522A0"/>
    <w:rsid w:val="00152879"/>
    <w:rsid w:val="00152B45"/>
    <w:rsid w:val="0015340D"/>
    <w:rsid w:val="00153674"/>
    <w:rsid w:val="00153975"/>
    <w:rsid w:val="00153C51"/>
    <w:rsid w:val="00154024"/>
    <w:rsid w:val="00154E7E"/>
    <w:rsid w:val="001554F7"/>
    <w:rsid w:val="00155725"/>
    <w:rsid w:val="0015710A"/>
    <w:rsid w:val="00160A32"/>
    <w:rsid w:val="00161942"/>
    <w:rsid w:val="001619B1"/>
    <w:rsid w:val="00162892"/>
    <w:rsid w:val="00163144"/>
    <w:rsid w:val="001632A5"/>
    <w:rsid w:val="00163771"/>
    <w:rsid w:val="001638C8"/>
    <w:rsid w:val="00163A51"/>
    <w:rsid w:val="00163B18"/>
    <w:rsid w:val="00163B9B"/>
    <w:rsid w:val="00163BE6"/>
    <w:rsid w:val="0016421F"/>
    <w:rsid w:val="0016445C"/>
    <w:rsid w:val="00164549"/>
    <w:rsid w:val="001645DA"/>
    <w:rsid w:val="001650E8"/>
    <w:rsid w:val="0016572F"/>
    <w:rsid w:val="001658F2"/>
    <w:rsid w:val="00165A77"/>
    <w:rsid w:val="00165BD4"/>
    <w:rsid w:val="00165D93"/>
    <w:rsid w:val="001666DA"/>
    <w:rsid w:val="00167291"/>
    <w:rsid w:val="00167B38"/>
    <w:rsid w:val="0017038C"/>
    <w:rsid w:val="0017089E"/>
    <w:rsid w:val="00170DCB"/>
    <w:rsid w:val="00171260"/>
    <w:rsid w:val="001717A7"/>
    <w:rsid w:val="00172634"/>
    <w:rsid w:val="00172A5B"/>
    <w:rsid w:val="001733B1"/>
    <w:rsid w:val="00173A1B"/>
    <w:rsid w:val="00173DCA"/>
    <w:rsid w:val="00174254"/>
    <w:rsid w:val="001746E3"/>
    <w:rsid w:val="00175030"/>
    <w:rsid w:val="00175090"/>
    <w:rsid w:val="001756F1"/>
    <w:rsid w:val="00175E1E"/>
    <w:rsid w:val="001762E1"/>
    <w:rsid w:val="00176707"/>
    <w:rsid w:val="00176E4A"/>
    <w:rsid w:val="0017704A"/>
    <w:rsid w:val="0017781C"/>
    <w:rsid w:val="00177BFC"/>
    <w:rsid w:val="00177E3E"/>
    <w:rsid w:val="0018018D"/>
    <w:rsid w:val="0018045E"/>
    <w:rsid w:val="00180523"/>
    <w:rsid w:val="00181083"/>
    <w:rsid w:val="001813E6"/>
    <w:rsid w:val="00181666"/>
    <w:rsid w:val="0018202E"/>
    <w:rsid w:val="001820A3"/>
    <w:rsid w:val="00182176"/>
    <w:rsid w:val="001821F4"/>
    <w:rsid w:val="0018297F"/>
    <w:rsid w:val="00183318"/>
    <w:rsid w:val="00183489"/>
    <w:rsid w:val="00183519"/>
    <w:rsid w:val="001837AE"/>
    <w:rsid w:val="00184575"/>
    <w:rsid w:val="00184D81"/>
    <w:rsid w:val="00184E4E"/>
    <w:rsid w:val="001856FD"/>
    <w:rsid w:val="001860A9"/>
    <w:rsid w:val="00186613"/>
    <w:rsid w:val="00186F20"/>
    <w:rsid w:val="00187082"/>
    <w:rsid w:val="001902FB"/>
    <w:rsid w:val="00190E8C"/>
    <w:rsid w:val="00191366"/>
    <w:rsid w:val="00191381"/>
    <w:rsid w:val="00191BDB"/>
    <w:rsid w:val="00192E27"/>
    <w:rsid w:val="00193276"/>
    <w:rsid w:val="00194035"/>
    <w:rsid w:val="001944D9"/>
    <w:rsid w:val="00195016"/>
    <w:rsid w:val="001950F3"/>
    <w:rsid w:val="001955A9"/>
    <w:rsid w:val="00195C63"/>
    <w:rsid w:val="00195F0F"/>
    <w:rsid w:val="0019601E"/>
    <w:rsid w:val="00196BA7"/>
    <w:rsid w:val="00196C6C"/>
    <w:rsid w:val="00196C94"/>
    <w:rsid w:val="001A0B73"/>
    <w:rsid w:val="001A0C61"/>
    <w:rsid w:val="001A0F14"/>
    <w:rsid w:val="001A116D"/>
    <w:rsid w:val="001A11C9"/>
    <w:rsid w:val="001A1512"/>
    <w:rsid w:val="001A1691"/>
    <w:rsid w:val="001A1BAA"/>
    <w:rsid w:val="001A1E6D"/>
    <w:rsid w:val="001A215A"/>
    <w:rsid w:val="001A2275"/>
    <w:rsid w:val="001A239C"/>
    <w:rsid w:val="001A2F1F"/>
    <w:rsid w:val="001A31D4"/>
    <w:rsid w:val="001A406E"/>
    <w:rsid w:val="001A407A"/>
    <w:rsid w:val="001A4309"/>
    <w:rsid w:val="001A454A"/>
    <w:rsid w:val="001A4865"/>
    <w:rsid w:val="001A4E19"/>
    <w:rsid w:val="001A4E42"/>
    <w:rsid w:val="001A54B8"/>
    <w:rsid w:val="001A5CC9"/>
    <w:rsid w:val="001A64D7"/>
    <w:rsid w:val="001A6AC5"/>
    <w:rsid w:val="001A6C67"/>
    <w:rsid w:val="001A793E"/>
    <w:rsid w:val="001B0C31"/>
    <w:rsid w:val="001B1368"/>
    <w:rsid w:val="001B2975"/>
    <w:rsid w:val="001B2C7B"/>
    <w:rsid w:val="001B3003"/>
    <w:rsid w:val="001B3071"/>
    <w:rsid w:val="001B30DE"/>
    <w:rsid w:val="001B3518"/>
    <w:rsid w:val="001B3590"/>
    <w:rsid w:val="001B525C"/>
    <w:rsid w:val="001B5466"/>
    <w:rsid w:val="001B5A18"/>
    <w:rsid w:val="001B5D0B"/>
    <w:rsid w:val="001B6E3A"/>
    <w:rsid w:val="001B710C"/>
    <w:rsid w:val="001B71F1"/>
    <w:rsid w:val="001B753C"/>
    <w:rsid w:val="001B7644"/>
    <w:rsid w:val="001C0924"/>
    <w:rsid w:val="001C1670"/>
    <w:rsid w:val="001C185F"/>
    <w:rsid w:val="001C1E71"/>
    <w:rsid w:val="001C2D79"/>
    <w:rsid w:val="001C3085"/>
    <w:rsid w:val="001C349E"/>
    <w:rsid w:val="001C3DDF"/>
    <w:rsid w:val="001C4951"/>
    <w:rsid w:val="001C55CF"/>
    <w:rsid w:val="001C59DA"/>
    <w:rsid w:val="001C5B26"/>
    <w:rsid w:val="001C6274"/>
    <w:rsid w:val="001C655A"/>
    <w:rsid w:val="001C6F1A"/>
    <w:rsid w:val="001C6F30"/>
    <w:rsid w:val="001C72B2"/>
    <w:rsid w:val="001D00E0"/>
    <w:rsid w:val="001D078F"/>
    <w:rsid w:val="001D0868"/>
    <w:rsid w:val="001D0A2E"/>
    <w:rsid w:val="001D0CAB"/>
    <w:rsid w:val="001D1318"/>
    <w:rsid w:val="001D1679"/>
    <w:rsid w:val="001D1899"/>
    <w:rsid w:val="001D1BE7"/>
    <w:rsid w:val="001D21AA"/>
    <w:rsid w:val="001D2C5B"/>
    <w:rsid w:val="001D3076"/>
    <w:rsid w:val="001D31AB"/>
    <w:rsid w:val="001D3295"/>
    <w:rsid w:val="001D3364"/>
    <w:rsid w:val="001D35DE"/>
    <w:rsid w:val="001D39A6"/>
    <w:rsid w:val="001D4057"/>
    <w:rsid w:val="001D4364"/>
    <w:rsid w:val="001D4BDD"/>
    <w:rsid w:val="001D4C65"/>
    <w:rsid w:val="001D4DBD"/>
    <w:rsid w:val="001D51E7"/>
    <w:rsid w:val="001D591A"/>
    <w:rsid w:val="001D6B79"/>
    <w:rsid w:val="001D6D86"/>
    <w:rsid w:val="001D70C8"/>
    <w:rsid w:val="001D7940"/>
    <w:rsid w:val="001D79B8"/>
    <w:rsid w:val="001D7D6D"/>
    <w:rsid w:val="001E0128"/>
    <w:rsid w:val="001E0144"/>
    <w:rsid w:val="001E0371"/>
    <w:rsid w:val="001E0984"/>
    <w:rsid w:val="001E0B01"/>
    <w:rsid w:val="001E15FF"/>
    <w:rsid w:val="001E189D"/>
    <w:rsid w:val="001E2467"/>
    <w:rsid w:val="001E276E"/>
    <w:rsid w:val="001E28FA"/>
    <w:rsid w:val="001E3B54"/>
    <w:rsid w:val="001E3C2E"/>
    <w:rsid w:val="001E40D7"/>
    <w:rsid w:val="001E4892"/>
    <w:rsid w:val="001E491F"/>
    <w:rsid w:val="001E51F2"/>
    <w:rsid w:val="001E520B"/>
    <w:rsid w:val="001E5D6C"/>
    <w:rsid w:val="001E63D7"/>
    <w:rsid w:val="001E6E79"/>
    <w:rsid w:val="001E7302"/>
    <w:rsid w:val="001E7400"/>
    <w:rsid w:val="001E749F"/>
    <w:rsid w:val="001E7ADD"/>
    <w:rsid w:val="001E7BB0"/>
    <w:rsid w:val="001F0A34"/>
    <w:rsid w:val="001F0C04"/>
    <w:rsid w:val="001F1133"/>
    <w:rsid w:val="001F171A"/>
    <w:rsid w:val="001F2415"/>
    <w:rsid w:val="001F26A4"/>
    <w:rsid w:val="001F2DB0"/>
    <w:rsid w:val="001F410B"/>
    <w:rsid w:val="001F44F6"/>
    <w:rsid w:val="001F530F"/>
    <w:rsid w:val="001F5A3E"/>
    <w:rsid w:val="001F5E56"/>
    <w:rsid w:val="001F69A7"/>
    <w:rsid w:val="001F6B87"/>
    <w:rsid w:val="001F6F26"/>
    <w:rsid w:val="001F7231"/>
    <w:rsid w:val="001F727A"/>
    <w:rsid w:val="001F73DD"/>
    <w:rsid w:val="001F74C7"/>
    <w:rsid w:val="001F78AE"/>
    <w:rsid w:val="002003B7"/>
    <w:rsid w:val="002003E6"/>
    <w:rsid w:val="0020091A"/>
    <w:rsid w:val="00201B8C"/>
    <w:rsid w:val="00201EC8"/>
    <w:rsid w:val="0020235F"/>
    <w:rsid w:val="0020248A"/>
    <w:rsid w:val="002027CD"/>
    <w:rsid w:val="002029EE"/>
    <w:rsid w:val="002033A2"/>
    <w:rsid w:val="00206D53"/>
    <w:rsid w:val="00206EB9"/>
    <w:rsid w:val="002072D1"/>
    <w:rsid w:val="00207C81"/>
    <w:rsid w:val="00207EC6"/>
    <w:rsid w:val="00211CAF"/>
    <w:rsid w:val="00212624"/>
    <w:rsid w:val="00212C02"/>
    <w:rsid w:val="00212D7B"/>
    <w:rsid w:val="002131DB"/>
    <w:rsid w:val="002132CF"/>
    <w:rsid w:val="002132E2"/>
    <w:rsid w:val="002136E6"/>
    <w:rsid w:val="0021481C"/>
    <w:rsid w:val="00215207"/>
    <w:rsid w:val="002152BE"/>
    <w:rsid w:val="00215B35"/>
    <w:rsid w:val="00216391"/>
    <w:rsid w:val="00216505"/>
    <w:rsid w:val="00217823"/>
    <w:rsid w:val="00220CCD"/>
    <w:rsid w:val="00220F41"/>
    <w:rsid w:val="0022129E"/>
    <w:rsid w:val="00221A9E"/>
    <w:rsid w:val="00221C4E"/>
    <w:rsid w:val="00221FEC"/>
    <w:rsid w:val="00222133"/>
    <w:rsid w:val="002223D9"/>
    <w:rsid w:val="002225CB"/>
    <w:rsid w:val="00222DDC"/>
    <w:rsid w:val="0022321F"/>
    <w:rsid w:val="00223CC6"/>
    <w:rsid w:val="002242BB"/>
    <w:rsid w:val="00224303"/>
    <w:rsid w:val="002245E3"/>
    <w:rsid w:val="00224DAC"/>
    <w:rsid w:val="00225D41"/>
    <w:rsid w:val="0022652B"/>
    <w:rsid w:val="00226D36"/>
    <w:rsid w:val="002277D6"/>
    <w:rsid w:val="00227A00"/>
    <w:rsid w:val="00230D0D"/>
    <w:rsid w:val="00230F10"/>
    <w:rsid w:val="00230F3F"/>
    <w:rsid w:val="00231251"/>
    <w:rsid w:val="0023177F"/>
    <w:rsid w:val="00231F6D"/>
    <w:rsid w:val="002324A4"/>
    <w:rsid w:val="00232810"/>
    <w:rsid w:val="00232A55"/>
    <w:rsid w:val="00232B12"/>
    <w:rsid w:val="0023301C"/>
    <w:rsid w:val="00233268"/>
    <w:rsid w:val="00233E07"/>
    <w:rsid w:val="0023476F"/>
    <w:rsid w:val="00234803"/>
    <w:rsid w:val="00234B79"/>
    <w:rsid w:val="00234F23"/>
    <w:rsid w:val="00235034"/>
    <w:rsid w:val="00236093"/>
    <w:rsid w:val="00236252"/>
    <w:rsid w:val="0023658C"/>
    <w:rsid w:val="00236FDE"/>
    <w:rsid w:val="002371DB"/>
    <w:rsid w:val="002379AF"/>
    <w:rsid w:val="00237A0C"/>
    <w:rsid w:val="00237BD3"/>
    <w:rsid w:val="00240446"/>
    <w:rsid w:val="0024082B"/>
    <w:rsid w:val="00240835"/>
    <w:rsid w:val="002409D5"/>
    <w:rsid w:val="00240F30"/>
    <w:rsid w:val="00241A9B"/>
    <w:rsid w:val="0024266C"/>
    <w:rsid w:val="002434C2"/>
    <w:rsid w:val="00243546"/>
    <w:rsid w:val="00243BFE"/>
    <w:rsid w:val="002440C7"/>
    <w:rsid w:val="0024417E"/>
    <w:rsid w:val="002445E9"/>
    <w:rsid w:val="00244DDF"/>
    <w:rsid w:val="00244FF2"/>
    <w:rsid w:val="002455C9"/>
    <w:rsid w:val="00245C33"/>
    <w:rsid w:val="0024600E"/>
    <w:rsid w:val="002462E9"/>
    <w:rsid w:val="00246749"/>
    <w:rsid w:val="0024727B"/>
    <w:rsid w:val="0024796D"/>
    <w:rsid w:val="00250358"/>
    <w:rsid w:val="0025091F"/>
    <w:rsid w:val="00251BE4"/>
    <w:rsid w:val="002522CD"/>
    <w:rsid w:val="00252465"/>
    <w:rsid w:val="00252702"/>
    <w:rsid w:val="002529FD"/>
    <w:rsid w:val="00252AA8"/>
    <w:rsid w:val="002540B9"/>
    <w:rsid w:val="00254C08"/>
    <w:rsid w:val="00255131"/>
    <w:rsid w:val="00255701"/>
    <w:rsid w:val="00255822"/>
    <w:rsid w:val="00255B3A"/>
    <w:rsid w:val="00256036"/>
    <w:rsid w:val="00256111"/>
    <w:rsid w:val="00256B38"/>
    <w:rsid w:val="00257412"/>
    <w:rsid w:val="00257C8C"/>
    <w:rsid w:val="00260221"/>
    <w:rsid w:val="0026116F"/>
    <w:rsid w:val="00261644"/>
    <w:rsid w:val="0026174E"/>
    <w:rsid w:val="0026196C"/>
    <w:rsid w:val="00261A08"/>
    <w:rsid w:val="00261C99"/>
    <w:rsid w:val="00262046"/>
    <w:rsid w:val="00262D78"/>
    <w:rsid w:val="00263B27"/>
    <w:rsid w:val="002651F4"/>
    <w:rsid w:val="00266D75"/>
    <w:rsid w:val="002675FD"/>
    <w:rsid w:val="00267D2D"/>
    <w:rsid w:val="00270083"/>
    <w:rsid w:val="00270740"/>
    <w:rsid w:val="00270919"/>
    <w:rsid w:val="002711D7"/>
    <w:rsid w:val="00271BAC"/>
    <w:rsid w:val="00272FE4"/>
    <w:rsid w:val="0027328F"/>
    <w:rsid w:val="002735FE"/>
    <w:rsid w:val="00273BE6"/>
    <w:rsid w:val="00273FDA"/>
    <w:rsid w:val="00274654"/>
    <w:rsid w:val="0027552A"/>
    <w:rsid w:val="0027558C"/>
    <w:rsid w:val="0027562C"/>
    <w:rsid w:val="00275634"/>
    <w:rsid w:val="00275B75"/>
    <w:rsid w:val="0027627A"/>
    <w:rsid w:val="00276358"/>
    <w:rsid w:val="0027647D"/>
    <w:rsid w:val="00276A34"/>
    <w:rsid w:val="0027751D"/>
    <w:rsid w:val="002778A6"/>
    <w:rsid w:val="00277BBE"/>
    <w:rsid w:val="00277E4F"/>
    <w:rsid w:val="00277F57"/>
    <w:rsid w:val="00280215"/>
    <w:rsid w:val="00280380"/>
    <w:rsid w:val="00280A3B"/>
    <w:rsid w:val="00280AF9"/>
    <w:rsid w:val="00280DA6"/>
    <w:rsid w:val="00281BB3"/>
    <w:rsid w:val="00281D9B"/>
    <w:rsid w:val="00281F4A"/>
    <w:rsid w:val="00281FAA"/>
    <w:rsid w:val="002824BB"/>
    <w:rsid w:val="00283999"/>
    <w:rsid w:val="00283B4E"/>
    <w:rsid w:val="0028400F"/>
    <w:rsid w:val="002840B1"/>
    <w:rsid w:val="002842FB"/>
    <w:rsid w:val="00284BBB"/>
    <w:rsid w:val="00285554"/>
    <w:rsid w:val="002855C4"/>
    <w:rsid w:val="00285E51"/>
    <w:rsid w:val="00286820"/>
    <w:rsid w:val="00286D67"/>
    <w:rsid w:val="00287C9F"/>
    <w:rsid w:val="00290E60"/>
    <w:rsid w:val="002910A5"/>
    <w:rsid w:val="00292759"/>
    <w:rsid w:val="00292F87"/>
    <w:rsid w:val="00293E4D"/>
    <w:rsid w:val="00294022"/>
    <w:rsid w:val="0029403B"/>
    <w:rsid w:val="002941BC"/>
    <w:rsid w:val="002941EC"/>
    <w:rsid w:val="00294F32"/>
    <w:rsid w:val="00294F49"/>
    <w:rsid w:val="00294F6F"/>
    <w:rsid w:val="00295699"/>
    <w:rsid w:val="00295849"/>
    <w:rsid w:val="002974EE"/>
    <w:rsid w:val="00297F16"/>
    <w:rsid w:val="002A0192"/>
    <w:rsid w:val="002A0A8D"/>
    <w:rsid w:val="002A100C"/>
    <w:rsid w:val="002A1244"/>
    <w:rsid w:val="002A1451"/>
    <w:rsid w:val="002A1BE8"/>
    <w:rsid w:val="002A2FA5"/>
    <w:rsid w:val="002A40B9"/>
    <w:rsid w:val="002A437D"/>
    <w:rsid w:val="002A4604"/>
    <w:rsid w:val="002A4946"/>
    <w:rsid w:val="002A5577"/>
    <w:rsid w:val="002A573E"/>
    <w:rsid w:val="002A69B6"/>
    <w:rsid w:val="002A6FF6"/>
    <w:rsid w:val="002A71C1"/>
    <w:rsid w:val="002A76BE"/>
    <w:rsid w:val="002A7791"/>
    <w:rsid w:val="002A7E1A"/>
    <w:rsid w:val="002B06AF"/>
    <w:rsid w:val="002B06C8"/>
    <w:rsid w:val="002B0B52"/>
    <w:rsid w:val="002B0F7C"/>
    <w:rsid w:val="002B1C09"/>
    <w:rsid w:val="002B21C7"/>
    <w:rsid w:val="002B22B8"/>
    <w:rsid w:val="002B22F0"/>
    <w:rsid w:val="002B2D42"/>
    <w:rsid w:val="002B36A3"/>
    <w:rsid w:val="002B3872"/>
    <w:rsid w:val="002B3FAA"/>
    <w:rsid w:val="002B4A88"/>
    <w:rsid w:val="002B6F38"/>
    <w:rsid w:val="002B7C71"/>
    <w:rsid w:val="002B7EC5"/>
    <w:rsid w:val="002C07C8"/>
    <w:rsid w:val="002C0BE9"/>
    <w:rsid w:val="002C1241"/>
    <w:rsid w:val="002C17C7"/>
    <w:rsid w:val="002C1AA2"/>
    <w:rsid w:val="002C26C7"/>
    <w:rsid w:val="002C3325"/>
    <w:rsid w:val="002C3365"/>
    <w:rsid w:val="002C3DBD"/>
    <w:rsid w:val="002C5770"/>
    <w:rsid w:val="002C5EEC"/>
    <w:rsid w:val="002C6048"/>
    <w:rsid w:val="002C6191"/>
    <w:rsid w:val="002C67B1"/>
    <w:rsid w:val="002C6F61"/>
    <w:rsid w:val="002C70AC"/>
    <w:rsid w:val="002C745C"/>
    <w:rsid w:val="002C7B24"/>
    <w:rsid w:val="002C7B59"/>
    <w:rsid w:val="002D08F6"/>
    <w:rsid w:val="002D0B50"/>
    <w:rsid w:val="002D151F"/>
    <w:rsid w:val="002D15C0"/>
    <w:rsid w:val="002D1925"/>
    <w:rsid w:val="002D21D5"/>
    <w:rsid w:val="002D25DE"/>
    <w:rsid w:val="002D2C8F"/>
    <w:rsid w:val="002D3660"/>
    <w:rsid w:val="002D394A"/>
    <w:rsid w:val="002D3F56"/>
    <w:rsid w:val="002D439F"/>
    <w:rsid w:val="002D460C"/>
    <w:rsid w:val="002D482B"/>
    <w:rsid w:val="002D4B28"/>
    <w:rsid w:val="002D4D7C"/>
    <w:rsid w:val="002D4E08"/>
    <w:rsid w:val="002D5388"/>
    <w:rsid w:val="002D541E"/>
    <w:rsid w:val="002D5737"/>
    <w:rsid w:val="002D5997"/>
    <w:rsid w:val="002D5C54"/>
    <w:rsid w:val="002D608A"/>
    <w:rsid w:val="002D612E"/>
    <w:rsid w:val="002D6A91"/>
    <w:rsid w:val="002E07A5"/>
    <w:rsid w:val="002E1467"/>
    <w:rsid w:val="002E176C"/>
    <w:rsid w:val="002E1910"/>
    <w:rsid w:val="002E1F7A"/>
    <w:rsid w:val="002E1FC2"/>
    <w:rsid w:val="002E22BC"/>
    <w:rsid w:val="002E292F"/>
    <w:rsid w:val="002E2B4C"/>
    <w:rsid w:val="002E2BED"/>
    <w:rsid w:val="002E2C44"/>
    <w:rsid w:val="002E3132"/>
    <w:rsid w:val="002E31E6"/>
    <w:rsid w:val="002E3264"/>
    <w:rsid w:val="002E32CC"/>
    <w:rsid w:val="002E37B0"/>
    <w:rsid w:val="002E37E7"/>
    <w:rsid w:val="002E3D89"/>
    <w:rsid w:val="002E3EAB"/>
    <w:rsid w:val="002E4DEF"/>
    <w:rsid w:val="002E4EA7"/>
    <w:rsid w:val="002E57D4"/>
    <w:rsid w:val="002E614C"/>
    <w:rsid w:val="002E630A"/>
    <w:rsid w:val="002E63B3"/>
    <w:rsid w:val="002E6509"/>
    <w:rsid w:val="002E68B1"/>
    <w:rsid w:val="002E71BE"/>
    <w:rsid w:val="002E7772"/>
    <w:rsid w:val="002E79DE"/>
    <w:rsid w:val="002F02AD"/>
    <w:rsid w:val="002F0951"/>
    <w:rsid w:val="002F12DF"/>
    <w:rsid w:val="002F160B"/>
    <w:rsid w:val="002F1776"/>
    <w:rsid w:val="002F19DB"/>
    <w:rsid w:val="002F1CEB"/>
    <w:rsid w:val="002F1E80"/>
    <w:rsid w:val="002F1F24"/>
    <w:rsid w:val="002F2019"/>
    <w:rsid w:val="002F242C"/>
    <w:rsid w:val="002F3126"/>
    <w:rsid w:val="002F33C9"/>
    <w:rsid w:val="002F3750"/>
    <w:rsid w:val="002F3922"/>
    <w:rsid w:val="002F3D36"/>
    <w:rsid w:val="002F4037"/>
    <w:rsid w:val="002F4A77"/>
    <w:rsid w:val="002F5384"/>
    <w:rsid w:val="002F547F"/>
    <w:rsid w:val="002F5913"/>
    <w:rsid w:val="002F5E98"/>
    <w:rsid w:val="002F60DC"/>
    <w:rsid w:val="002F6963"/>
    <w:rsid w:val="002F7D14"/>
    <w:rsid w:val="00300847"/>
    <w:rsid w:val="00300D78"/>
    <w:rsid w:val="00300E6C"/>
    <w:rsid w:val="003017FA"/>
    <w:rsid w:val="00301860"/>
    <w:rsid w:val="00302709"/>
    <w:rsid w:val="00302ADA"/>
    <w:rsid w:val="0030330F"/>
    <w:rsid w:val="003035CC"/>
    <w:rsid w:val="0030384E"/>
    <w:rsid w:val="0030386C"/>
    <w:rsid w:val="00303A5D"/>
    <w:rsid w:val="00303C6E"/>
    <w:rsid w:val="00304127"/>
    <w:rsid w:val="003044FA"/>
    <w:rsid w:val="003047A3"/>
    <w:rsid w:val="00304A3B"/>
    <w:rsid w:val="00304B39"/>
    <w:rsid w:val="00304F4D"/>
    <w:rsid w:val="003055FB"/>
    <w:rsid w:val="00305A44"/>
    <w:rsid w:val="00305C48"/>
    <w:rsid w:val="00306B60"/>
    <w:rsid w:val="00306C2F"/>
    <w:rsid w:val="003076DE"/>
    <w:rsid w:val="00307B86"/>
    <w:rsid w:val="003100B0"/>
    <w:rsid w:val="00310A47"/>
    <w:rsid w:val="00310D6D"/>
    <w:rsid w:val="00310F8E"/>
    <w:rsid w:val="003110A9"/>
    <w:rsid w:val="00311619"/>
    <w:rsid w:val="003132D7"/>
    <w:rsid w:val="00314155"/>
    <w:rsid w:val="00315C20"/>
    <w:rsid w:val="00316191"/>
    <w:rsid w:val="00317FB5"/>
    <w:rsid w:val="003200BE"/>
    <w:rsid w:val="0032041B"/>
    <w:rsid w:val="00320638"/>
    <w:rsid w:val="00320D7D"/>
    <w:rsid w:val="00321BFA"/>
    <w:rsid w:val="003224E2"/>
    <w:rsid w:val="003227BA"/>
    <w:rsid w:val="00322DEB"/>
    <w:rsid w:val="00323CC8"/>
    <w:rsid w:val="003242D6"/>
    <w:rsid w:val="00325A69"/>
    <w:rsid w:val="00325F23"/>
    <w:rsid w:val="00326098"/>
    <w:rsid w:val="003268CD"/>
    <w:rsid w:val="0032698F"/>
    <w:rsid w:val="00326FCA"/>
    <w:rsid w:val="003275DA"/>
    <w:rsid w:val="00327F54"/>
    <w:rsid w:val="00330CA6"/>
    <w:rsid w:val="00330D3C"/>
    <w:rsid w:val="00331BAF"/>
    <w:rsid w:val="00331E64"/>
    <w:rsid w:val="00332208"/>
    <w:rsid w:val="003334A5"/>
    <w:rsid w:val="00333979"/>
    <w:rsid w:val="00333E13"/>
    <w:rsid w:val="00333EB2"/>
    <w:rsid w:val="00334B0B"/>
    <w:rsid w:val="00335BE1"/>
    <w:rsid w:val="003362B7"/>
    <w:rsid w:val="003403F6"/>
    <w:rsid w:val="003404E8"/>
    <w:rsid w:val="003409A9"/>
    <w:rsid w:val="003416EE"/>
    <w:rsid w:val="003417A4"/>
    <w:rsid w:val="00341D90"/>
    <w:rsid w:val="003423CA"/>
    <w:rsid w:val="003425BB"/>
    <w:rsid w:val="003428F4"/>
    <w:rsid w:val="00343094"/>
    <w:rsid w:val="003430F6"/>
    <w:rsid w:val="0034416B"/>
    <w:rsid w:val="00345D10"/>
    <w:rsid w:val="003465E9"/>
    <w:rsid w:val="00346AAF"/>
    <w:rsid w:val="00346E4F"/>
    <w:rsid w:val="00347097"/>
    <w:rsid w:val="003472BF"/>
    <w:rsid w:val="00347463"/>
    <w:rsid w:val="003478B7"/>
    <w:rsid w:val="00347EF5"/>
    <w:rsid w:val="00347FC8"/>
    <w:rsid w:val="003503F5"/>
    <w:rsid w:val="00350626"/>
    <w:rsid w:val="0035080B"/>
    <w:rsid w:val="00350E77"/>
    <w:rsid w:val="00350EF1"/>
    <w:rsid w:val="00350F5C"/>
    <w:rsid w:val="003515A6"/>
    <w:rsid w:val="00351AB1"/>
    <w:rsid w:val="00351D51"/>
    <w:rsid w:val="00351F41"/>
    <w:rsid w:val="00352461"/>
    <w:rsid w:val="003529C0"/>
    <w:rsid w:val="00352FFD"/>
    <w:rsid w:val="003537CE"/>
    <w:rsid w:val="00353F2C"/>
    <w:rsid w:val="00353F5E"/>
    <w:rsid w:val="00354008"/>
    <w:rsid w:val="0035412F"/>
    <w:rsid w:val="003553AC"/>
    <w:rsid w:val="003553CA"/>
    <w:rsid w:val="00355475"/>
    <w:rsid w:val="003568BA"/>
    <w:rsid w:val="00357B97"/>
    <w:rsid w:val="003609B7"/>
    <w:rsid w:val="00360B15"/>
    <w:rsid w:val="00361C1C"/>
    <w:rsid w:val="00362256"/>
    <w:rsid w:val="00362328"/>
    <w:rsid w:val="0036268A"/>
    <w:rsid w:val="00362860"/>
    <w:rsid w:val="0036296B"/>
    <w:rsid w:val="00362C4D"/>
    <w:rsid w:val="00362E83"/>
    <w:rsid w:val="00362EFE"/>
    <w:rsid w:val="00362F1E"/>
    <w:rsid w:val="003630BC"/>
    <w:rsid w:val="00363127"/>
    <w:rsid w:val="00363CD4"/>
    <w:rsid w:val="00363E08"/>
    <w:rsid w:val="00364C4A"/>
    <w:rsid w:val="00365579"/>
    <w:rsid w:val="003656A9"/>
    <w:rsid w:val="00365D09"/>
    <w:rsid w:val="003668C6"/>
    <w:rsid w:val="003674AD"/>
    <w:rsid w:val="00371F66"/>
    <w:rsid w:val="00372261"/>
    <w:rsid w:val="00372431"/>
    <w:rsid w:val="0037336F"/>
    <w:rsid w:val="0037346D"/>
    <w:rsid w:val="00373521"/>
    <w:rsid w:val="003735DF"/>
    <w:rsid w:val="003738AC"/>
    <w:rsid w:val="00373D7B"/>
    <w:rsid w:val="00373F38"/>
    <w:rsid w:val="0037443B"/>
    <w:rsid w:val="003744E9"/>
    <w:rsid w:val="003745AF"/>
    <w:rsid w:val="00374DF8"/>
    <w:rsid w:val="003752A1"/>
    <w:rsid w:val="00375920"/>
    <w:rsid w:val="00375A92"/>
    <w:rsid w:val="00375FD3"/>
    <w:rsid w:val="00376B9E"/>
    <w:rsid w:val="00376DA6"/>
    <w:rsid w:val="0037713E"/>
    <w:rsid w:val="00377514"/>
    <w:rsid w:val="003779F0"/>
    <w:rsid w:val="00380304"/>
    <w:rsid w:val="003806F2"/>
    <w:rsid w:val="00380858"/>
    <w:rsid w:val="00380D43"/>
    <w:rsid w:val="00380DBC"/>
    <w:rsid w:val="00380F26"/>
    <w:rsid w:val="00381982"/>
    <w:rsid w:val="00381C7A"/>
    <w:rsid w:val="00381FF8"/>
    <w:rsid w:val="003826A9"/>
    <w:rsid w:val="00383370"/>
    <w:rsid w:val="00383559"/>
    <w:rsid w:val="003845CC"/>
    <w:rsid w:val="003848CD"/>
    <w:rsid w:val="003849B4"/>
    <w:rsid w:val="00384F29"/>
    <w:rsid w:val="00384F2F"/>
    <w:rsid w:val="00385A4A"/>
    <w:rsid w:val="00385DC7"/>
    <w:rsid w:val="00386061"/>
    <w:rsid w:val="003867A0"/>
    <w:rsid w:val="0038706E"/>
    <w:rsid w:val="00387125"/>
    <w:rsid w:val="00387309"/>
    <w:rsid w:val="00387D16"/>
    <w:rsid w:val="00390DBE"/>
    <w:rsid w:val="0039157B"/>
    <w:rsid w:val="003917CD"/>
    <w:rsid w:val="003927EC"/>
    <w:rsid w:val="00392A22"/>
    <w:rsid w:val="00392E67"/>
    <w:rsid w:val="003931A3"/>
    <w:rsid w:val="00393296"/>
    <w:rsid w:val="003935C0"/>
    <w:rsid w:val="00393B15"/>
    <w:rsid w:val="003943B0"/>
    <w:rsid w:val="00394827"/>
    <w:rsid w:val="00394A9D"/>
    <w:rsid w:val="00395F36"/>
    <w:rsid w:val="003960F7"/>
    <w:rsid w:val="00396379"/>
    <w:rsid w:val="0039694B"/>
    <w:rsid w:val="00396E38"/>
    <w:rsid w:val="0039720F"/>
    <w:rsid w:val="0039732F"/>
    <w:rsid w:val="003A0337"/>
    <w:rsid w:val="003A1516"/>
    <w:rsid w:val="003A1DE8"/>
    <w:rsid w:val="003A1F5D"/>
    <w:rsid w:val="003A2CAD"/>
    <w:rsid w:val="003A2DA3"/>
    <w:rsid w:val="003A2EC6"/>
    <w:rsid w:val="003A3062"/>
    <w:rsid w:val="003A460C"/>
    <w:rsid w:val="003A4750"/>
    <w:rsid w:val="003A4912"/>
    <w:rsid w:val="003A49B3"/>
    <w:rsid w:val="003A51B4"/>
    <w:rsid w:val="003A5B3A"/>
    <w:rsid w:val="003A6B3A"/>
    <w:rsid w:val="003A6D36"/>
    <w:rsid w:val="003A70A3"/>
    <w:rsid w:val="003A7913"/>
    <w:rsid w:val="003B017C"/>
    <w:rsid w:val="003B0ACD"/>
    <w:rsid w:val="003B0BF9"/>
    <w:rsid w:val="003B0C88"/>
    <w:rsid w:val="003B1241"/>
    <w:rsid w:val="003B207B"/>
    <w:rsid w:val="003B2672"/>
    <w:rsid w:val="003B2AF8"/>
    <w:rsid w:val="003B314B"/>
    <w:rsid w:val="003B3BB7"/>
    <w:rsid w:val="003B5415"/>
    <w:rsid w:val="003B5886"/>
    <w:rsid w:val="003B5FD5"/>
    <w:rsid w:val="003B62AA"/>
    <w:rsid w:val="003B6C2D"/>
    <w:rsid w:val="003B6CBE"/>
    <w:rsid w:val="003B6D1A"/>
    <w:rsid w:val="003B6E3B"/>
    <w:rsid w:val="003B72C0"/>
    <w:rsid w:val="003B774B"/>
    <w:rsid w:val="003B79AB"/>
    <w:rsid w:val="003B7A1D"/>
    <w:rsid w:val="003C0579"/>
    <w:rsid w:val="003C0FD1"/>
    <w:rsid w:val="003C134B"/>
    <w:rsid w:val="003C1386"/>
    <w:rsid w:val="003C13EE"/>
    <w:rsid w:val="003C1A8A"/>
    <w:rsid w:val="003C1C96"/>
    <w:rsid w:val="003C1E36"/>
    <w:rsid w:val="003C27F9"/>
    <w:rsid w:val="003C2C15"/>
    <w:rsid w:val="003C2FF6"/>
    <w:rsid w:val="003C3660"/>
    <w:rsid w:val="003C3E18"/>
    <w:rsid w:val="003C4171"/>
    <w:rsid w:val="003C4839"/>
    <w:rsid w:val="003C5564"/>
    <w:rsid w:val="003C5DC3"/>
    <w:rsid w:val="003C5E55"/>
    <w:rsid w:val="003C601E"/>
    <w:rsid w:val="003C6B96"/>
    <w:rsid w:val="003C7185"/>
    <w:rsid w:val="003C7E1F"/>
    <w:rsid w:val="003C7F4F"/>
    <w:rsid w:val="003D06A8"/>
    <w:rsid w:val="003D0D54"/>
    <w:rsid w:val="003D0DBB"/>
    <w:rsid w:val="003D13BD"/>
    <w:rsid w:val="003D214C"/>
    <w:rsid w:val="003D256E"/>
    <w:rsid w:val="003D2E1A"/>
    <w:rsid w:val="003D4A7B"/>
    <w:rsid w:val="003D4B9A"/>
    <w:rsid w:val="003D5F73"/>
    <w:rsid w:val="003D61C5"/>
    <w:rsid w:val="003D68CD"/>
    <w:rsid w:val="003D6BC0"/>
    <w:rsid w:val="003D6CDE"/>
    <w:rsid w:val="003D755B"/>
    <w:rsid w:val="003D7607"/>
    <w:rsid w:val="003D7724"/>
    <w:rsid w:val="003E034A"/>
    <w:rsid w:val="003E0AC2"/>
    <w:rsid w:val="003E0CDD"/>
    <w:rsid w:val="003E0F7D"/>
    <w:rsid w:val="003E13D7"/>
    <w:rsid w:val="003E145A"/>
    <w:rsid w:val="003E14A5"/>
    <w:rsid w:val="003E1914"/>
    <w:rsid w:val="003E1F8D"/>
    <w:rsid w:val="003E2664"/>
    <w:rsid w:val="003E29C4"/>
    <w:rsid w:val="003E2D0C"/>
    <w:rsid w:val="003E37EA"/>
    <w:rsid w:val="003E39F8"/>
    <w:rsid w:val="003E3A4E"/>
    <w:rsid w:val="003E3F3F"/>
    <w:rsid w:val="003E3FE5"/>
    <w:rsid w:val="003E40AA"/>
    <w:rsid w:val="003E41B6"/>
    <w:rsid w:val="003E4A54"/>
    <w:rsid w:val="003E4ABE"/>
    <w:rsid w:val="003E541B"/>
    <w:rsid w:val="003E55DB"/>
    <w:rsid w:val="003E582F"/>
    <w:rsid w:val="003E6685"/>
    <w:rsid w:val="003F134C"/>
    <w:rsid w:val="003F1553"/>
    <w:rsid w:val="003F1850"/>
    <w:rsid w:val="003F1BD1"/>
    <w:rsid w:val="003F1C5A"/>
    <w:rsid w:val="003F2047"/>
    <w:rsid w:val="003F238E"/>
    <w:rsid w:val="003F2559"/>
    <w:rsid w:val="003F269E"/>
    <w:rsid w:val="003F2B01"/>
    <w:rsid w:val="003F3BFF"/>
    <w:rsid w:val="003F3D5C"/>
    <w:rsid w:val="003F589C"/>
    <w:rsid w:val="003F7300"/>
    <w:rsid w:val="0040053B"/>
    <w:rsid w:val="004007CF"/>
    <w:rsid w:val="0040085E"/>
    <w:rsid w:val="00400E4C"/>
    <w:rsid w:val="00402C44"/>
    <w:rsid w:val="00402E73"/>
    <w:rsid w:val="00403E81"/>
    <w:rsid w:val="00403EF3"/>
    <w:rsid w:val="004057B9"/>
    <w:rsid w:val="00405B76"/>
    <w:rsid w:val="00405C1A"/>
    <w:rsid w:val="004060AD"/>
    <w:rsid w:val="00406216"/>
    <w:rsid w:val="0040643E"/>
    <w:rsid w:val="0040673E"/>
    <w:rsid w:val="00406960"/>
    <w:rsid w:val="00406B05"/>
    <w:rsid w:val="00406FB3"/>
    <w:rsid w:val="00407234"/>
    <w:rsid w:val="00407430"/>
    <w:rsid w:val="004076C3"/>
    <w:rsid w:val="00407B3A"/>
    <w:rsid w:val="00407CBF"/>
    <w:rsid w:val="00410880"/>
    <w:rsid w:val="00410B50"/>
    <w:rsid w:val="00410C48"/>
    <w:rsid w:val="00410DD0"/>
    <w:rsid w:val="004111E1"/>
    <w:rsid w:val="00411343"/>
    <w:rsid w:val="004116EC"/>
    <w:rsid w:val="0041260F"/>
    <w:rsid w:val="00412D79"/>
    <w:rsid w:val="00413F82"/>
    <w:rsid w:val="0041442C"/>
    <w:rsid w:val="0041499E"/>
    <w:rsid w:val="00414A33"/>
    <w:rsid w:val="00414D1B"/>
    <w:rsid w:val="00414E03"/>
    <w:rsid w:val="00416170"/>
    <w:rsid w:val="00416BE0"/>
    <w:rsid w:val="004171F1"/>
    <w:rsid w:val="0041737D"/>
    <w:rsid w:val="00420237"/>
    <w:rsid w:val="00420447"/>
    <w:rsid w:val="00420B85"/>
    <w:rsid w:val="00421563"/>
    <w:rsid w:val="00421DDF"/>
    <w:rsid w:val="00422A85"/>
    <w:rsid w:val="00422AFB"/>
    <w:rsid w:val="00422EE7"/>
    <w:rsid w:val="00423044"/>
    <w:rsid w:val="004230FC"/>
    <w:rsid w:val="00423618"/>
    <w:rsid w:val="004240F6"/>
    <w:rsid w:val="004242C7"/>
    <w:rsid w:val="0042508E"/>
    <w:rsid w:val="004251F0"/>
    <w:rsid w:val="00425685"/>
    <w:rsid w:val="00425E87"/>
    <w:rsid w:val="00426122"/>
    <w:rsid w:val="0042621C"/>
    <w:rsid w:val="00426557"/>
    <w:rsid w:val="004274DD"/>
    <w:rsid w:val="00430DE6"/>
    <w:rsid w:val="00431D95"/>
    <w:rsid w:val="00432A61"/>
    <w:rsid w:val="00432C07"/>
    <w:rsid w:val="00432EC6"/>
    <w:rsid w:val="00433D66"/>
    <w:rsid w:val="004342DC"/>
    <w:rsid w:val="00434683"/>
    <w:rsid w:val="00434E9D"/>
    <w:rsid w:val="00435112"/>
    <w:rsid w:val="00435180"/>
    <w:rsid w:val="004353E6"/>
    <w:rsid w:val="004363A1"/>
    <w:rsid w:val="00437360"/>
    <w:rsid w:val="004374FE"/>
    <w:rsid w:val="00437A1F"/>
    <w:rsid w:val="00437A53"/>
    <w:rsid w:val="00437E55"/>
    <w:rsid w:val="004407CF"/>
    <w:rsid w:val="0044196C"/>
    <w:rsid w:val="00441BFB"/>
    <w:rsid w:val="00442668"/>
    <w:rsid w:val="00442CB7"/>
    <w:rsid w:val="00443C58"/>
    <w:rsid w:val="00444489"/>
    <w:rsid w:val="00446487"/>
    <w:rsid w:val="00446BAA"/>
    <w:rsid w:val="00446D3C"/>
    <w:rsid w:val="00447264"/>
    <w:rsid w:val="004476F0"/>
    <w:rsid w:val="004478F6"/>
    <w:rsid w:val="00447E33"/>
    <w:rsid w:val="004504A4"/>
    <w:rsid w:val="00450571"/>
    <w:rsid w:val="004509E2"/>
    <w:rsid w:val="004513A2"/>
    <w:rsid w:val="0045150D"/>
    <w:rsid w:val="00451728"/>
    <w:rsid w:val="00452872"/>
    <w:rsid w:val="00453198"/>
    <w:rsid w:val="00453A0A"/>
    <w:rsid w:val="00454237"/>
    <w:rsid w:val="00454968"/>
    <w:rsid w:val="00454C9E"/>
    <w:rsid w:val="00455694"/>
    <w:rsid w:val="00455AB2"/>
    <w:rsid w:val="00455C6E"/>
    <w:rsid w:val="00455DEB"/>
    <w:rsid w:val="004563DF"/>
    <w:rsid w:val="00456E0B"/>
    <w:rsid w:val="004571B0"/>
    <w:rsid w:val="0045770B"/>
    <w:rsid w:val="004579EE"/>
    <w:rsid w:val="0046012C"/>
    <w:rsid w:val="004610FC"/>
    <w:rsid w:val="00462E0E"/>
    <w:rsid w:val="00463099"/>
    <w:rsid w:val="00463CCE"/>
    <w:rsid w:val="00464385"/>
    <w:rsid w:val="00464682"/>
    <w:rsid w:val="0046479F"/>
    <w:rsid w:val="004649F2"/>
    <w:rsid w:val="004659D6"/>
    <w:rsid w:val="00466741"/>
    <w:rsid w:val="00466C92"/>
    <w:rsid w:val="00467862"/>
    <w:rsid w:val="00467A27"/>
    <w:rsid w:val="00467B46"/>
    <w:rsid w:val="00470A62"/>
    <w:rsid w:val="00470DFD"/>
    <w:rsid w:val="004713DE"/>
    <w:rsid w:val="00471F18"/>
    <w:rsid w:val="00472141"/>
    <w:rsid w:val="00472FDD"/>
    <w:rsid w:val="004739F7"/>
    <w:rsid w:val="00473B89"/>
    <w:rsid w:val="00473C78"/>
    <w:rsid w:val="00473F12"/>
    <w:rsid w:val="00474125"/>
    <w:rsid w:val="004751B7"/>
    <w:rsid w:val="0047586F"/>
    <w:rsid w:val="00475E1A"/>
    <w:rsid w:val="004760A1"/>
    <w:rsid w:val="00476B5B"/>
    <w:rsid w:val="00476DAA"/>
    <w:rsid w:val="00477058"/>
    <w:rsid w:val="00480155"/>
    <w:rsid w:val="004803A4"/>
    <w:rsid w:val="00481391"/>
    <w:rsid w:val="00481559"/>
    <w:rsid w:val="0048165C"/>
    <w:rsid w:val="00482D11"/>
    <w:rsid w:val="004835E3"/>
    <w:rsid w:val="004845EB"/>
    <w:rsid w:val="004846A4"/>
    <w:rsid w:val="00484ED5"/>
    <w:rsid w:val="0048557B"/>
    <w:rsid w:val="00485620"/>
    <w:rsid w:val="00485D5B"/>
    <w:rsid w:val="00485DF1"/>
    <w:rsid w:val="00485F44"/>
    <w:rsid w:val="00486064"/>
    <w:rsid w:val="00486449"/>
    <w:rsid w:val="0048672B"/>
    <w:rsid w:val="00486D92"/>
    <w:rsid w:val="00486ECF"/>
    <w:rsid w:val="00487099"/>
    <w:rsid w:val="00487E7D"/>
    <w:rsid w:val="004903BE"/>
    <w:rsid w:val="00490EED"/>
    <w:rsid w:val="00492317"/>
    <w:rsid w:val="00492782"/>
    <w:rsid w:val="004928AB"/>
    <w:rsid w:val="004930D4"/>
    <w:rsid w:val="004933D4"/>
    <w:rsid w:val="004933EE"/>
    <w:rsid w:val="00493BAB"/>
    <w:rsid w:val="0049441E"/>
    <w:rsid w:val="00494887"/>
    <w:rsid w:val="00494A3F"/>
    <w:rsid w:val="00494A4F"/>
    <w:rsid w:val="00494FF9"/>
    <w:rsid w:val="00495164"/>
    <w:rsid w:val="004956EA"/>
    <w:rsid w:val="00495990"/>
    <w:rsid w:val="00495DEE"/>
    <w:rsid w:val="00496055"/>
    <w:rsid w:val="00496507"/>
    <w:rsid w:val="0049658A"/>
    <w:rsid w:val="0049684F"/>
    <w:rsid w:val="00497082"/>
    <w:rsid w:val="00497925"/>
    <w:rsid w:val="004A0945"/>
    <w:rsid w:val="004A1750"/>
    <w:rsid w:val="004A1A35"/>
    <w:rsid w:val="004A1AEE"/>
    <w:rsid w:val="004A1B5E"/>
    <w:rsid w:val="004A23C4"/>
    <w:rsid w:val="004A2DB1"/>
    <w:rsid w:val="004A2DD6"/>
    <w:rsid w:val="004A2E48"/>
    <w:rsid w:val="004A3509"/>
    <w:rsid w:val="004A45F9"/>
    <w:rsid w:val="004A469B"/>
    <w:rsid w:val="004A4E6F"/>
    <w:rsid w:val="004A4FA0"/>
    <w:rsid w:val="004A5132"/>
    <w:rsid w:val="004A52F0"/>
    <w:rsid w:val="004A63E1"/>
    <w:rsid w:val="004A659C"/>
    <w:rsid w:val="004A669F"/>
    <w:rsid w:val="004A6721"/>
    <w:rsid w:val="004A6886"/>
    <w:rsid w:val="004A68B6"/>
    <w:rsid w:val="004A6A16"/>
    <w:rsid w:val="004A7E3E"/>
    <w:rsid w:val="004B043D"/>
    <w:rsid w:val="004B04C4"/>
    <w:rsid w:val="004B05EE"/>
    <w:rsid w:val="004B0890"/>
    <w:rsid w:val="004B098F"/>
    <w:rsid w:val="004B1799"/>
    <w:rsid w:val="004B1B93"/>
    <w:rsid w:val="004B1C3C"/>
    <w:rsid w:val="004B1EDD"/>
    <w:rsid w:val="004B20C3"/>
    <w:rsid w:val="004B22D7"/>
    <w:rsid w:val="004B3369"/>
    <w:rsid w:val="004B364F"/>
    <w:rsid w:val="004B39C2"/>
    <w:rsid w:val="004B3E80"/>
    <w:rsid w:val="004B4A32"/>
    <w:rsid w:val="004B5B58"/>
    <w:rsid w:val="004B6014"/>
    <w:rsid w:val="004B7842"/>
    <w:rsid w:val="004B79DC"/>
    <w:rsid w:val="004C05AD"/>
    <w:rsid w:val="004C1C41"/>
    <w:rsid w:val="004C2932"/>
    <w:rsid w:val="004C2EF1"/>
    <w:rsid w:val="004C3ACF"/>
    <w:rsid w:val="004C3FF0"/>
    <w:rsid w:val="004C4928"/>
    <w:rsid w:val="004C4C18"/>
    <w:rsid w:val="004C4E57"/>
    <w:rsid w:val="004C4F17"/>
    <w:rsid w:val="004C524B"/>
    <w:rsid w:val="004C539B"/>
    <w:rsid w:val="004C5723"/>
    <w:rsid w:val="004C5A29"/>
    <w:rsid w:val="004C61E4"/>
    <w:rsid w:val="004C62EF"/>
    <w:rsid w:val="004C6479"/>
    <w:rsid w:val="004C77F1"/>
    <w:rsid w:val="004C7D1A"/>
    <w:rsid w:val="004D13A1"/>
    <w:rsid w:val="004D27B5"/>
    <w:rsid w:val="004D2AA1"/>
    <w:rsid w:val="004D2C0F"/>
    <w:rsid w:val="004D2D98"/>
    <w:rsid w:val="004D331C"/>
    <w:rsid w:val="004D38CE"/>
    <w:rsid w:val="004D3A16"/>
    <w:rsid w:val="004D3FC9"/>
    <w:rsid w:val="004D4528"/>
    <w:rsid w:val="004D4649"/>
    <w:rsid w:val="004D4A30"/>
    <w:rsid w:val="004D4E8F"/>
    <w:rsid w:val="004D50EF"/>
    <w:rsid w:val="004D5C47"/>
    <w:rsid w:val="004D61CB"/>
    <w:rsid w:val="004D63EE"/>
    <w:rsid w:val="004D6814"/>
    <w:rsid w:val="004D6F2F"/>
    <w:rsid w:val="004D756B"/>
    <w:rsid w:val="004D758D"/>
    <w:rsid w:val="004D7761"/>
    <w:rsid w:val="004D7B13"/>
    <w:rsid w:val="004E0205"/>
    <w:rsid w:val="004E05B3"/>
    <w:rsid w:val="004E1043"/>
    <w:rsid w:val="004E1A86"/>
    <w:rsid w:val="004E26D7"/>
    <w:rsid w:val="004E3F1C"/>
    <w:rsid w:val="004E4454"/>
    <w:rsid w:val="004E484E"/>
    <w:rsid w:val="004E4957"/>
    <w:rsid w:val="004E4D3D"/>
    <w:rsid w:val="004E4EA6"/>
    <w:rsid w:val="004E5D7B"/>
    <w:rsid w:val="004E5DE8"/>
    <w:rsid w:val="004E6A60"/>
    <w:rsid w:val="004E7555"/>
    <w:rsid w:val="004F0059"/>
    <w:rsid w:val="004F18C3"/>
    <w:rsid w:val="004F1ED4"/>
    <w:rsid w:val="004F2487"/>
    <w:rsid w:val="004F29D3"/>
    <w:rsid w:val="004F3085"/>
    <w:rsid w:val="004F3545"/>
    <w:rsid w:val="004F38D1"/>
    <w:rsid w:val="004F3B5E"/>
    <w:rsid w:val="004F3C56"/>
    <w:rsid w:val="004F4051"/>
    <w:rsid w:val="004F49EC"/>
    <w:rsid w:val="004F4B20"/>
    <w:rsid w:val="004F5DBE"/>
    <w:rsid w:val="004F69C7"/>
    <w:rsid w:val="004F6AEF"/>
    <w:rsid w:val="004F6F00"/>
    <w:rsid w:val="004F75E6"/>
    <w:rsid w:val="004F79E7"/>
    <w:rsid w:val="004F7B93"/>
    <w:rsid w:val="005001BF"/>
    <w:rsid w:val="00500603"/>
    <w:rsid w:val="00500D30"/>
    <w:rsid w:val="0050142B"/>
    <w:rsid w:val="00501B4F"/>
    <w:rsid w:val="005022F9"/>
    <w:rsid w:val="00502B4F"/>
    <w:rsid w:val="00502D54"/>
    <w:rsid w:val="0050319F"/>
    <w:rsid w:val="00503592"/>
    <w:rsid w:val="00504253"/>
    <w:rsid w:val="00504403"/>
    <w:rsid w:val="005047AB"/>
    <w:rsid w:val="00504F23"/>
    <w:rsid w:val="005050C1"/>
    <w:rsid w:val="005056A4"/>
    <w:rsid w:val="00505949"/>
    <w:rsid w:val="00505CB0"/>
    <w:rsid w:val="0050671A"/>
    <w:rsid w:val="0050690F"/>
    <w:rsid w:val="0050715F"/>
    <w:rsid w:val="0050725E"/>
    <w:rsid w:val="0050785D"/>
    <w:rsid w:val="00510737"/>
    <w:rsid w:val="00510B3F"/>
    <w:rsid w:val="00510F5C"/>
    <w:rsid w:val="0051105B"/>
    <w:rsid w:val="005114AA"/>
    <w:rsid w:val="00511F32"/>
    <w:rsid w:val="00512A66"/>
    <w:rsid w:val="00512AD4"/>
    <w:rsid w:val="00513CD6"/>
    <w:rsid w:val="00513CFF"/>
    <w:rsid w:val="005140F3"/>
    <w:rsid w:val="00514129"/>
    <w:rsid w:val="0051441D"/>
    <w:rsid w:val="0051468C"/>
    <w:rsid w:val="005155AE"/>
    <w:rsid w:val="00515E71"/>
    <w:rsid w:val="00516112"/>
    <w:rsid w:val="005164F7"/>
    <w:rsid w:val="00516EB0"/>
    <w:rsid w:val="005174EE"/>
    <w:rsid w:val="00517725"/>
    <w:rsid w:val="0052088D"/>
    <w:rsid w:val="005208F6"/>
    <w:rsid w:val="00521744"/>
    <w:rsid w:val="005217E4"/>
    <w:rsid w:val="005223B2"/>
    <w:rsid w:val="005225A2"/>
    <w:rsid w:val="00522D22"/>
    <w:rsid w:val="00522E29"/>
    <w:rsid w:val="00523195"/>
    <w:rsid w:val="00523402"/>
    <w:rsid w:val="0052370A"/>
    <w:rsid w:val="00523AC9"/>
    <w:rsid w:val="005240D2"/>
    <w:rsid w:val="00527286"/>
    <w:rsid w:val="005274AA"/>
    <w:rsid w:val="005277B9"/>
    <w:rsid w:val="00527A2B"/>
    <w:rsid w:val="00527AF8"/>
    <w:rsid w:val="00527C0C"/>
    <w:rsid w:val="00527D1F"/>
    <w:rsid w:val="00530FCB"/>
    <w:rsid w:val="0053151F"/>
    <w:rsid w:val="00531D78"/>
    <w:rsid w:val="0053209F"/>
    <w:rsid w:val="005336FA"/>
    <w:rsid w:val="0053398F"/>
    <w:rsid w:val="005339B4"/>
    <w:rsid w:val="00533F4A"/>
    <w:rsid w:val="005345EC"/>
    <w:rsid w:val="005359CF"/>
    <w:rsid w:val="0054032B"/>
    <w:rsid w:val="0054036C"/>
    <w:rsid w:val="005405A4"/>
    <w:rsid w:val="0054069C"/>
    <w:rsid w:val="0054082A"/>
    <w:rsid w:val="00540A37"/>
    <w:rsid w:val="00540B4E"/>
    <w:rsid w:val="005410C2"/>
    <w:rsid w:val="00542194"/>
    <w:rsid w:val="005426C5"/>
    <w:rsid w:val="00542A4B"/>
    <w:rsid w:val="0054305C"/>
    <w:rsid w:val="005431DA"/>
    <w:rsid w:val="005434E8"/>
    <w:rsid w:val="005435CE"/>
    <w:rsid w:val="00543CED"/>
    <w:rsid w:val="00544057"/>
    <w:rsid w:val="0054448B"/>
    <w:rsid w:val="005445EE"/>
    <w:rsid w:val="00544833"/>
    <w:rsid w:val="00544D00"/>
    <w:rsid w:val="00545168"/>
    <w:rsid w:val="005456B8"/>
    <w:rsid w:val="00545B08"/>
    <w:rsid w:val="00546190"/>
    <w:rsid w:val="0054697C"/>
    <w:rsid w:val="00546E14"/>
    <w:rsid w:val="005474DE"/>
    <w:rsid w:val="00547FF9"/>
    <w:rsid w:val="00550229"/>
    <w:rsid w:val="005503D1"/>
    <w:rsid w:val="0055127F"/>
    <w:rsid w:val="0055137F"/>
    <w:rsid w:val="005514D2"/>
    <w:rsid w:val="0055167C"/>
    <w:rsid w:val="00551F32"/>
    <w:rsid w:val="0055205D"/>
    <w:rsid w:val="0055249B"/>
    <w:rsid w:val="00552673"/>
    <w:rsid w:val="005528FF"/>
    <w:rsid w:val="00553598"/>
    <w:rsid w:val="00553DD0"/>
    <w:rsid w:val="0055487C"/>
    <w:rsid w:val="00554D16"/>
    <w:rsid w:val="005556E6"/>
    <w:rsid w:val="00555B22"/>
    <w:rsid w:val="00555BD0"/>
    <w:rsid w:val="00556705"/>
    <w:rsid w:val="00557A48"/>
    <w:rsid w:val="0056008F"/>
    <w:rsid w:val="005604FD"/>
    <w:rsid w:val="005609BC"/>
    <w:rsid w:val="00560AF4"/>
    <w:rsid w:val="00561359"/>
    <w:rsid w:val="005615AE"/>
    <w:rsid w:val="005618E0"/>
    <w:rsid w:val="005626FC"/>
    <w:rsid w:val="005627D9"/>
    <w:rsid w:val="00562A33"/>
    <w:rsid w:val="00562C5D"/>
    <w:rsid w:val="00563355"/>
    <w:rsid w:val="00563E13"/>
    <w:rsid w:val="005645FA"/>
    <w:rsid w:val="005648D7"/>
    <w:rsid w:val="00564B1B"/>
    <w:rsid w:val="0056542C"/>
    <w:rsid w:val="00565A45"/>
    <w:rsid w:val="00565B23"/>
    <w:rsid w:val="00565DA6"/>
    <w:rsid w:val="005663E5"/>
    <w:rsid w:val="005664B2"/>
    <w:rsid w:val="0056675F"/>
    <w:rsid w:val="00566B23"/>
    <w:rsid w:val="00566C79"/>
    <w:rsid w:val="00567559"/>
    <w:rsid w:val="00567ABE"/>
    <w:rsid w:val="00567AC4"/>
    <w:rsid w:val="0057019D"/>
    <w:rsid w:val="0057091D"/>
    <w:rsid w:val="00570930"/>
    <w:rsid w:val="00570CC3"/>
    <w:rsid w:val="00570D43"/>
    <w:rsid w:val="0057171B"/>
    <w:rsid w:val="00571A19"/>
    <w:rsid w:val="005735BF"/>
    <w:rsid w:val="00573BA9"/>
    <w:rsid w:val="00573D73"/>
    <w:rsid w:val="00573F43"/>
    <w:rsid w:val="0057413D"/>
    <w:rsid w:val="005742E9"/>
    <w:rsid w:val="00574356"/>
    <w:rsid w:val="00574729"/>
    <w:rsid w:val="00575034"/>
    <w:rsid w:val="0057531C"/>
    <w:rsid w:val="00575701"/>
    <w:rsid w:val="00575844"/>
    <w:rsid w:val="00575F51"/>
    <w:rsid w:val="00576CB9"/>
    <w:rsid w:val="00576E8B"/>
    <w:rsid w:val="005772B8"/>
    <w:rsid w:val="00577493"/>
    <w:rsid w:val="00577CC4"/>
    <w:rsid w:val="00580ECA"/>
    <w:rsid w:val="00580F29"/>
    <w:rsid w:val="005810B4"/>
    <w:rsid w:val="00581C9E"/>
    <w:rsid w:val="005822F0"/>
    <w:rsid w:val="00582745"/>
    <w:rsid w:val="0058274C"/>
    <w:rsid w:val="0058335A"/>
    <w:rsid w:val="00584CD5"/>
    <w:rsid w:val="0058520F"/>
    <w:rsid w:val="00585517"/>
    <w:rsid w:val="0058564F"/>
    <w:rsid w:val="0058567A"/>
    <w:rsid w:val="00586354"/>
    <w:rsid w:val="00586AE8"/>
    <w:rsid w:val="005906C9"/>
    <w:rsid w:val="00590A52"/>
    <w:rsid w:val="00590ACB"/>
    <w:rsid w:val="00590AFC"/>
    <w:rsid w:val="00590CBC"/>
    <w:rsid w:val="00591290"/>
    <w:rsid w:val="00591E08"/>
    <w:rsid w:val="00592293"/>
    <w:rsid w:val="005939C2"/>
    <w:rsid w:val="00593E62"/>
    <w:rsid w:val="00595623"/>
    <w:rsid w:val="0059566A"/>
    <w:rsid w:val="00595C91"/>
    <w:rsid w:val="00595E00"/>
    <w:rsid w:val="00595E88"/>
    <w:rsid w:val="005962BC"/>
    <w:rsid w:val="0059646A"/>
    <w:rsid w:val="0059652D"/>
    <w:rsid w:val="00596A20"/>
    <w:rsid w:val="0059727E"/>
    <w:rsid w:val="0059730A"/>
    <w:rsid w:val="00597D3F"/>
    <w:rsid w:val="005A032A"/>
    <w:rsid w:val="005A22C4"/>
    <w:rsid w:val="005A2785"/>
    <w:rsid w:val="005A29AA"/>
    <w:rsid w:val="005A2A76"/>
    <w:rsid w:val="005A2D61"/>
    <w:rsid w:val="005A3203"/>
    <w:rsid w:val="005A35C8"/>
    <w:rsid w:val="005A436B"/>
    <w:rsid w:val="005A462D"/>
    <w:rsid w:val="005A4E32"/>
    <w:rsid w:val="005A4F06"/>
    <w:rsid w:val="005A54B9"/>
    <w:rsid w:val="005A5E25"/>
    <w:rsid w:val="005A5FC2"/>
    <w:rsid w:val="005A6041"/>
    <w:rsid w:val="005A648D"/>
    <w:rsid w:val="005A6BF5"/>
    <w:rsid w:val="005A6D45"/>
    <w:rsid w:val="005A6D6D"/>
    <w:rsid w:val="005A70F6"/>
    <w:rsid w:val="005B0042"/>
    <w:rsid w:val="005B0DD3"/>
    <w:rsid w:val="005B1ECE"/>
    <w:rsid w:val="005B2DCB"/>
    <w:rsid w:val="005B3302"/>
    <w:rsid w:val="005B366E"/>
    <w:rsid w:val="005B374B"/>
    <w:rsid w:val="005B3CF7"/>
    <w:rsid w:val="005B4369"/>
    <w:rsid w:val="005B4853"/>
    <w:rsid w:val="005B5244"/>
    <w:rsid w:val="005B5505"/>
    <w:rsid w:val="005B58E8"/>
    <w:rsid w:val="005B5C81"/>
    <w:rsid w:val="005B602A"/>
    <w:rsid w:val="005B6A3C"/>
    <w:rsid w:val="005B6B9F"/>
    <w:rsid w:val="005B6FA4"/>
    <w:rsid w:val="005B7734"/>
    <w:rsid w:val="005B7A35"/>
    <w:rsid w:val="005B7CF8"/>
    <w:rsid w:val="005C03D0"/>
    <w:rsid w:val="005C0B03"/>
    <w:rsid w:val="005C16E8"/>
    <w:rsid w:val="005C1BEE"/>
    <w:rsid w:val="005C2080"/>
    <w:rsid w:val="005C23B7"/>
    <w:rsid w:val="005C3127"/>
    <w:rsid w:val="005C3572"/>
    <w:rsid w:val="005C39C3"/>
    <w:rsid w:val="005C4410"/>
    <w:rsid w:val="005C482D"/>
    <w:rsid w:val="005C4A56"/>
    <w:rsid w:val="005C4EB8"/>
    <w:rsid w:val="005C5834"/>
    <w:rsid w:val="005C5C7E"/>
    <w:rsid w:val="005C5C9E"/>
    <w:rsid w:val="005C5F6A"/>
    <w:rsid w:val="005C60F8"/>
    <w:rsid w:val="005C666E"/>
    <w:rsid w:val="005C7184"/>
    <w:rsid w:val="005C7FCA"/>
    <w:rsid w:val="005D04ED"/>
    <w:rsid w:val="005D0A4D"/>
    <w:rsid w:val="005D0E62"/>
    <w:rsid w:val="005D1BB8"/>
    <w:rsid w:val="005D29B4"/>
    <w:rsid w:val="005D2DDA"/>
    <w:rsid w:val="005D32AE"/>
    <w:rsid w:val="005D3E28"/>
    <w:rsid w:val="005D4B0A"/>
    <w:rsid w:val="005D4C84"/>
    <w:rsid w:val="005D51D4"/>
    <w:rsid w:val="005D52CC"/>
    <w:rsid w:val="005D53AB"/>
    <w:rsid w:val="005D6024"/>
    <w:rsid w:val="005D6CBD"/>
    <w:rsid w:val="005D6F59"/>
    <w:rsid w:val="005E048C"/>
    <w:rsid w:val="005E0F7B"/>
    <w:rsid w:val="005E11A4"/>
    <w:rsid w:val="005E2114"/>
    <w:rsid w:val="005E2C28"/>
    <w:rsid w:val="005E2CC7"/>
    <w:rsid w:val="005E2F47"/>
    <w:rsid w:val="005E3AC0"/>
    <w:rsid w:val="005E3D0C"/>
    <w:rsid w:val="005E4B67"/>
    <w:rsid w:val="005E4FEC"/>
    <w:rsid w:val="005E5082"/>
    <w:rsid w:val="005E52E4"/>
    <w:rsid w:val="005E5664"/>
    <w:rsid w:val="005E5845"/>
    <w:rsid w:val="005E5A30"/>
    <w:rsid w:val="005E64A4"/>
    <w:rsid w:val="005E6AD9"/>
    <w:rsid w:val="005E75D2"/>
    <w:rsid w:val="005F0087"/>
    <w:rsid w:val="005F024F"/>
    <w:rsid w:val="005F09CC"/>
    <w:rsid w:val="005F127F"/>
    <w:rsid w:val="005F13E3"/>
    <w:rsid w:val="005F142B"/>
    <w:rsid w:val="005F1B68"/>
    <w:rsid w:val="005F1E95"/>
    <w:rsid w:val="005F25B7"/>
    <w:rsid w:val="005F2C91"/>
    <w:rsid w:val="005F38E1"/>
    <w:rsid w:val="005F3FF4"/>
    <w:rsid w:val="005F477F"/>
    <w:rsid w:val="005F4F62"/>
    <w:rsid w:val="005F5403"/>
    <w:rsid w:val="005F545B"/>
    <w:rsid w:val="005F6008"/>
    <w:rsid w:val="005F673B"/>
    <w:rsid w:val="005F6DE8"/>
    <w:rsid w:val="005F6F48"/>
    <w:rsid w:val="005F751B"/>
    <w:rsid w:val="005F7849"/>
    <w:rsid w:val="005F7AA0"/>
    <w:rsid w:val="005F7AE4"/>
    <w:rsid w:val="005F7B07"/>
    <w:rsid w:val="006012E4"/>
    <w:rsid w:val="00601968"/>
    <w:rsid w:val="00601A8E"/>
    <w:rsid w:val="006023F9"/>
    <w:rsid w:val="006025B0"/>
    <w:rsid w:val="00604396"/>
    <w:rsid w:val="00604999"/>
    <w:rsid w:val="00604B12"/>
    <w:rsid w:val="00604DC8"/>
    <w:rsid w:val="00606184"/>
    <w:rsid w:val="006062BA"/>
    <w:rsid w:val="0060633A"/>
    <w:rsid w:val="0060654D"/>
    <w:rsid w:val="00610031"/>
    <w:rsid w:val="0061064E"/>
    <w:rsid w:val="00610749"/>
    <w:rsid w:val="006110BB"/>
    <w:rsid w:val="00611C55"/>
    <w:rsid w:val="006120A8"/>
    <w:rsid w:val="0061384E"/>
    <w:rsid w:val="0061723C"/>
    <w:rsid w:val="00617247"/>
    <w:rsid w:val="006176DD"/>
    <w:rsid w:val="00617725"/>
    <w:rsid w:val="0061797E"/>
    <w:rsid w:val="00617E29"/>
    <w:rsid w:val="00617F22"/>
    <w:rsid w:val="0062046E"/>
    <w:rsid w:val="006206FC"/>
    <w:rsid w:val="006207DA"/>
    <w:rsid w:val="00621074"/>
    <w:rsid w:val="0062189B"/>
    <w:rsid w:val="006219E0"/>
    <w:rsid w:val="00621B88"/>
    <w:rsid w:val="00622211"/>
    <w:rsid w:val="006226B0"/>
    <w:rsid w:val="00622786"/>
    <w:rsid w:val="0062343C"/>
    <w:rsid w:val="006234B7"/>
    <w:rsid w:val="006236E5"/>
    <w:rsid w:val="00624154"/>
    <w:rsid w:val="00624947"/>
    <w:rsid w:val="00624C65"/>
    <w:rsid w:val="00624E8C"/>
    <w:rsid w:val="00625279"/>
    <w:rsid w:val="0062655C"/>
    <w:rsid w:val="0062760E"/>
    <w:rsid w:val="00627847"/>
    <w:rsid w:val="00627E93"/>
    <w:rsid w:val="0063004D"/>
    <w:rsid w:val="00630ED0"/>
    <w:rsid w:val="006316C2"/>
    <w:rsid w:val="006322AA"/>
    <w:rsid w:val="006322BE"/>
    <w:rsid w:val="006322CD"/>
    <w:rsid w:val="0063324F"/>
    <w:rsid w:val="006335BC"/>
    <w:rsid w:val="006335CC"/>
    <w:rsid w:val="00634109"/>
    <w:rsid w:val="00635E24"/>
    <w:rsid w:val="00636A66"/>
    <w:rsid w:val="00636E81"/>
    <w:rsid w:val="006370D5"/>
    <w:rsid w:val="006372B0"/>
    <w:rsid w:val="006373D1"/>
    <w:rsid w:val="00637950"/>
    <w:rsid w:val="00637F4A"/>
    <w:rsid w:val="00640145"/>
    <w:rsid w:val="006403BA"/>
    <w:rsid w:val="006407B6"/>
    <w:rsid w:val="00640FAB"/>
    <w:rsid w:val="00641369"/>
    <w:rsid w:val="00641729"/>
    <w:rsid w:val="00641844"/>
    <w:rsid w:val="00642270"/>
    <w:rsid w:val="00642652"/>
    <w:rsid w:val="00642A55"/>
    <w:rsid w:val="00642FB5"/>
    <w:rsid w:val="00643901"/>
    <w:rsid w:val="00643C65"/>
    <w:rsid w:val="00643EF2"/>
    <w:rsid w:val="00643F07"/>
    <w:rsid w:val="00644457"/>
    <w:rsid w:val="006446AB"/>
    <w:rsid w:val="00644905"/>
    <w:rsid w:val="00644979"/>
    <w:rsid w:val="00645537"/>
    <w:rsid w:val="006457FC"/>
    <w:rsid w:val="0064581B"/>
    <w:rsid w:val="00645B2D"/>
    <w:rsid w:val="0064622D"/>
    <w:rsid w:val="00646721"/>
    <w:rsid w:val="00646EE9"/>
    <w:rsid w:val="006478B8"/>
    <w:rsid w:val="00647EDF"/>
    <w:rsid w:val="00650154"/>
    <w:rsid w:val="00651085"/>
    <w:rsid w:val="00651DAF"/>
    <w:rsid w:val="00651FE3"/>
    <w:rsid w:val="006521FA"/>
    <w:rsid w:val="0065250C"/>
    <w:rsid w:val="0065261E"/>
    <w:rsid w:val="006526CE"/>
    <w:rsid w:val="0065287D"/>
    <w:rsid w:val="00653A33"/>
    <w:rsid w:val="00653F49"/>
    <w:rsid w:val="00654513"/>
    <w:rsid w:val="00654558"/>
    <w:rsid w:val="006548A5"/>
    <w:rsid w:val="006548FC"/>
    <w:rsid w:val="00655AB3"/>
    <w:rsid w:val="00655C1E"/>
    <w:rsid w:val="00656399"/>
    <w:rsid w:val="006566FC"/>
    <w:rsid w:val="00656AA7"/>
    <w:rsid w:val="00656DC4"/>
    <w:rsid w:val="0065709E"/>
    <w:rsid w:val="006571D8"/>
    <w:rsid w:val="00657874"/>
    <w:rsid w:val="00657D9A"/>
    <w:rsid w:val="00660158"/>
    <w:rsid w:val="00660AE3"/>
    <w:rsid w:val="00660D71"/>
    <w:rsid w:val="00660DEA"/>
    <w:rsid w:val="00660E4B"/>
    <w:rsid w:val="00661039"/>
    <w:rsid w:val="0066115D"/>
    <w:rsid w:val="00661C38"/>
    <w:rsid w:val="0066245C"/>
    <w:rsid w:val="00662840"/>
    <w:rsid w:val="00662855"/>
    <w:rsid w:val="00662AA5"/>
    <w:rsid w:val="00662BE7"/>
    <w:rsid w:val="006634B9"/>
    <w:rsid w:val="00663C70"/>
    <w:rsid w:val="006650F6"/>
    <w:rsid w:val="00665886"/>
    <w:rsid w:val="00666768"/>
    <w:rsid w:val="006667CA"/>
    <w:rsid w:val="006668C3"/>
    <w:rsid w:val="00666A6A"/>
    <w:rsid w:val="00666B73"/>
    <w:rsid w:val="00666F7C"/>
    <w:rsid w:val="0066706C"/>
    <w:rsid w:val="00667718"/>
    <w:rsid w:val="006677AF"/>
    <w:rsid w:val="00667DBF"/>
    <w:rsid w:val="00667F2C"/>
    <w:rsid w:val="00667FA5"/>
    <w:rsid w:val="006703ED"/>
    <w:rsid w:val="00670503"/>
    <w:rsid w:val="00670BF8"/>
    <w:rsid w:val="00671127"/>
    <w:rsid w:val="0067139E"/>
    <w:rsid w:val="00671E28"/>
    <w:rsid w:val="00671EA9"/>
    <w:rsid w:val="00671F74"/>
    <w:rsid w:val="00671F95"/>
    <w:rsid w:val="0067216E"/>
    <w:rsid w:val="006724C2"/>
    <w:rsid w:val="00672D6E"/>
    <w:rsid w:val="00672DCB"/>
    <w:rsid w:val="00672F93"/>
    <w:rsid w:val="00673293"/>
    <w:rsid w:val="006733DE"/>
    <w:rsid w:val="0067389E"/>
    <w:rsid w:val="0067417B"/>
    <w:rsid w:val="006748E7"/>
    <w:rsid w:val="00674BBD"/>
    <w:rsid w:val="006757F6"/>
    <w:rsid w:val="006759B1"/>
    <w:rsid w:val="006759B4"/>
    <w:rsid w:val="00675FAA"/>
    <w:rsid w:val="006769D1"/>
    <w:rsid w:val="00676AA5"/>
    <w:rsid w:val="006777E8"/>
    <w:rsid w:val="006779CB"/>
    <w:rsid w:val="00680033"/>
    <w:rsid w:val="006807AD"/>
    <w:rsid w:val="00680C00"/>
    <w:rsid w:val="00681454"/>
    <w:rsid w:val="006818B6"/>
    <w:rsid w:val="00681CD0"/>
    <w:rsid w:val="00682102"/>
    <w:rsid w:val="006824EC"/>
    <w:rsid w:val="0068384B"/>
    <w:rsid w:val="00684116"/>
    <w:rsid w:val="00684D64"/>
    <w:rsid w:val="00685692"/>
    <w:rsid w:val="006856BA"/>
    <w:rsid w:val="00685A02"/>
    <w:rsid w:val="00685A63"/>
    <w:rsid w:val="0068650C"/>
    <w:rsid w:val="006867BD"/>
    <w:rsid w:val="00687196"/>
    <w:rsid w:val="00687587"/>
    <w:rsid w:val="00687C38"/>
    <w:rsid w:val="0069083F"/>
    <w:rsid w:val="00690F6A"/>
    <w:rsid w:val="0069212F"/>
    <w:rsid w:val="006925BA"/>
    <w:rsid w:val="0069297C"/>
    <w:rsid w:val="00692EAF"/>
    <w:rsid w:val="00693141"/>
    <w:rsid w:val="006932C6"/>
    <w:rsid w:val="006934C8"/>
    <w:rsid w:val="00693B06"/>
    <w:rsid w:val="00693F5B"/>
    <w:rsid w:val="006945FC"/>
    <w:rsid w:val="00694766"/>
    <w:rsid w:val="00694A6F"/>
    <w:rsid w:val="00694E07"/>
    <w:rsid w:val="00694F9A"/>
    <w:rsid w:val="0069522B"/>
    <w:rsid w:val="00695863"/>
    <w:rsid w:val="00695A3C"/>
    <w:rsid w:val="00695E49"/>
    <w:rsid w:val="00696037"/>
    <w:rsid w:val="00696CBC"/>
    <w:rsid w:val="00696F55"/>
    <w:rsid w:val="00697E06"/>
    <w:rsid w:val="006A0474"/>
    <w:rsid w:val="006A0932"/>
    <w:rsid w:val="006A0CE8"/>
    <w:rsid w:val="006A0E6B"/>
    <w:rsid w:val="006A0E74"/>
    <w:rsid w:val="006A11D4"/>
    <w:rsid w:val="006A1630"/>
    <w:rsid w:val="006A1755"/>
    <w:rsid w:val="006A18C2"/>
    <w:rsid w:val="006A190D"/>
    <w:rsid w:val="006A2BD8"/>
    <w:rsid w:val="006A2E88"/>
    <w:rsid w:val="006A31DD"/>
    <w:rsid w:val="006A3534"/>
    <w:rsid w:val="006A3742"/>
    <w:rsid w:val="006A3813"/>
    <w:rsid w:val="006A3D47"/>
    <w:rsid w:val="006A3E5F"/>
    <w:rsid w:val="006A4105"/>
    <w:rsid w:val="006A44E5"/>
    <w:rsid w:val="006A470F"/>
    <w:rsid w:val="006A5700"/>
    <w:rsid w:val="006A57E8"/>
    <w:rsid w:val="006A58E4"/>
    <w:rsid w:val="006A6CB2"/>
    <w:rsid w:val="006A754D"/>
    <w:rsid w:val="006A7B0D"/>
    <w:rsid w:val="006A7F7D"/>
    <w:rsid w:val="006B0361"/>
    <w:rsid w:val="006B08D7"/>
    <w:rsid w:val="006B0BA0"/>
    <w:rsid w:val="006B128A"/>
    <w:rsid w:val="006B17D2"/>
    <w:rsid w:val="006B1E41"/>
    <w:rsid w:val="006B2E17"/>
    <w:rsid w:val="006B36B8"/>
    <w:rsid w:val="006B3F44"/>
    <w:rsid w:val="006B457D"/>
    <w:rsid w:val="006B495A"/>
    <w:rsid w:val="006B4992"/>
    <w:rsid w:val="006B4A42"/>
    <w:rsid w:val="006B5335"/>
    <w:rsid w:val="006B5510"/>
    <w:rsid w:val="006B5C5E"/>
    <w:rsid w:val="006B6139"/>
    <w:rsid w:val="006B63AA"/>
    <w:rsid w:val="006B6B6F"/>
    <w:rsid w:val="006B75F8"/>
    <w:rsid w:val="006B7E98"/>
    <w:rsid w:val="006C0A2C"/>
    <w:rsid w:val="006C0AD7"/>
    <w:rsid w:val="006C0DE0"/>
    <w:rsid w:val="006C107C"/>
    <w:rsid w:val="006C1DD1"/>
    <w:rsid w:val="006C2B03"/>
    <w:rsid w:val="006C2E17"/>
    <w:rsid w:val="006C2ECF"/>
    <w:rsid w:val="006C3381"/>
    <w:rsid w:val="006C3384"/>
    <w:rsid w:val="006C3474"/>
    <w:rsid w:val="006C3E67"/>
    <w:rsid w:val="006C3EBC"/>
    <w:rsid w:val="006C4820"/>
    <w:rsid w:val="006C4B51"/>
    <w:rsid w:val="006C513E"/>
    <w:rsid w:val="006C663B"/>
    <w:rsid w:val="006C6B73"/>
    <w:rsid w:val="006C7758"/>
    <w:rsid w:val="006C7902"/>
    <w:rsid w:val="006C7C13"/>
    <w:rsid w:val="006D053C"/>
    <w:rsid w:val="006D0ACF"/>
    <w:rsid w:val="006D14BE"/>
    <w:rsid w:val="006D1536"/>
    <w:rsid w:val="006D2637"/>
    <w:rsid w:val="006D274E"/>
    <w:rsid w:val="006D2B25"/>
    <w:rsid w:val="006D3AA0"/>
    <w:rsid w:val="006D42B2"/>
    <w:rsid w:val="006D48BD"/>
    <w:rsid w:val="006D4D6E"/>
    <w:rsid w:val="006D5126"/>
    <w:rsid w:val="006D5BC4"/>
    <w:rsid w:val="006D61FA"/>
    <w:rsid w:val="006D62D9"/>
    <w:rsid w:val="006D6AB3"/>
    <w:rsid w:val="006D6EBA"/>
    <w:rsid w:val="006D6F1D"/>
    <w:rsid w:val="006D7BCF"/>
    <w:rsid w:val="006D7E21"/>
    <w:rsid w:val="006D7F13"/>
    <w:rsid w:val="006E0E49"/>
    <w:rsid w:val="006E3027"/>
    <w:rsid w:val="006E39E0"/>
    <w:rsid w:val="006E3B59"/>
    <w:rsid w:val="006E3C74"/>
    <w:rsid w:val="006E3FB4"/>
    <w:rsid w:val="006E41E7"/>
    <w:rsid w:val="006E552B"/>
    <w:rsid w:val="006E5BDA"/>
    <w:rsid w:val="006E60F8"/>
    <w:rsid w:val="006E66CF"/>
    <w:rsid w:val="006E6A15"/>
    <w:rsid w:val="006E6DE5"/>
    <w:rsid w:val="006E725C"/>
    <w:rsid w:val="006E74A6"/>
    <w:rsid w:val="006E771D"/>
    <w:rsid w:val="006E7A87"/>
    <w:rsid w:val="006F02F7"/>
    <w:rsid w:val="006F0549"/>
    <w:rsid w:val="006F0614"/>
    <w:rsid w:val="006F08E5"/>
    <w:rsid w:val="006F08FE"/>
    <w:rsid w:val="006F1C81"/>
    <w:rsid w:val="006F2025"/>
    <w:rsid w:val="006F252C"/>
    <w:rsid w:val="006F27F1"/>
    <w:rsid w:val="006F3764"/>
    <w:rsid w:val="006F3D80"/>
    <w:rsid w:val="006F4E3C"/>
    <w:rsid w:val="006F5BCC"/>
    <w:rsid w:val="006F5BDA"/>
    <w:rsid w:val="006F610B"/>
    <w:rsid w:val="006F6B93"/>
    <w:rsid w:val="006F6E55"/>
    <w:rsid w:val="006F72E9"/>
    <w:rsid w:val="006F75D2"/>
    <w:rsid w:val="007010BB"/>
    <w:rsid w:val="0070165F"/>
    <w:rsid w:val="00701BA8"/>
    <w:rsid w:val="00701E4A"/>
    <w:rsid w:val="0070217F"/>
    <w:rsid w:val="00702B90"/>
    <w:rsid w:val="00703205"/>
    <w:rsid w:val="007035A9"/>
    <w:rsid w:val="00703F38"/>
    <w:rsid w:val="00705116"/>
    <w:rsid w:val="007051BF"/>
    <w:rsid w:val="00705850"/>
    <w:rsid w:val="00705E0B"/>
    <w:rsid w:val="007060A2"/>
    <w:rsid w:val="00706C27"/>
    <w:rsid w:val="00707A8C"/>
    <w:rsid w:val="0071055B"/>
    <w:rsid w:val="00710CB7"/>
    <w:rsid w:val="00710CC0"/>
    <w:rsid w:val="00710D5E"/>
    <w:rsid w:val="00711B40"/>
    <w:rsid w:val="00712173"/>
    <w:rsid w:val="007124CC"/>
    <w:rsid w:val="007129CC"/>
    <w:rsid w:val="0071313D"/>
    <w:rsid w:val="0071375D"/>
    <w:rsid w:val="00713C30"/>
    <w:rsid w:val="00714BCA"/>
    <w:rsid w:val="0071510A"/>
    <w:rsid w:val="0071519A"/>
    <w:rsid w:val="00715A6D"/>
    <w:rsid w:val="00715A8A"/>
    <w:rsid w:val="00716DD5"/>
    <w:rsid w:val="00717349"/>
    <w:rsid w:val="007176B3"/>
    <w:rsid w:val="00717756"/>
    <w:rsid w:val="00717ACF"/>
    <w:rsid w:val="00720136"/>
    <w:rsid w:val="007206B1"/>
    <w:rsid w:val="0072160A"/>
    <w:rsid w:val="007217D4"/>
    <w:rsid w:val="007218EE"/>
    <w:rsid w:val="007221F4"/>
    <w:rsid w:val="00722FC9"/>
    <w:rsid w:val="0072320C"/>
    <w:rsid w:val="007237B1"/>
    <w:rsid w:val="00723A66"/>
    <w:rsid w:val="00726D34"/>
    <w:rsid w:val="0072749A"/>
    <w:rsid w:val="00727572"/>
    <w:rsid w:val="00730247"/>
    <w:rsid w:val="00730773"/>
    <w:rsid w:val="00730B2C"/>
    <w:rsid w:val="007320B7"/>
    <w:rsid w:val="00732E96"/>
    <w:rsid w:val="00733C67"/>
    <w:rsid w:val="00733DAE"/>
    <w:rsid w:val="00733ED8"/>
    <w:rsid w:val="00733F03"/>
    <w:rsid w:val="0073405E"/>
    <w:rsid w:val="00734095"/>
    <w:rsid w:val="00735455"/>
    <w:rsid w:val="007357A2"/>
    <w:rsid w:val="00735E9B"/>
    <w:rsid w:val="0073601D"/>
    <w:rsid w:val="007361E6"/>
    <w:rsid w:val="007366EC"/>
    <w:rsid w:val="007369D2"/>
    <w:rsid w:val="00737131"/>
    <w:rsid w:val="007375DA"/>
    <w:rsid w:val="0073780D"/>
    <w:rsid w:val="00737903"/>
    <w:rsid w:val="00740300"/>
    <w:rsid w:val="00740597"/>
    <w:rsid w:val="00740612"/>
    <w:rsid w:val="007410D3"/>
    <w:rsid w:val="007414FD"/>
    <w:rsid w:val="007419AA"/>
    <w:rsid w:val="00741D8C"/>
    <w:rsid w:val="0074222A"/>
    <w:rsid w:val="0074223D"/>
    <w:rsid w:val="00742938"/>
    <w:rsid w:val="00742C16"/>
    <w:rsid w:val="007432A3"/>
    <w:rsid w:val="007433D1"/>
    <w:rsid w:val="007435FE"/>
    <w:rsid w:val="00743AD9"/>
    <w:rsid w:val="00743C5E"/>
    <w:rsid w:val="00743CB2"/>
    <w:rsid w:val="007445FF"/>
    <w:rsid w:val="007447C6"/>
    <w:rsid w:val="00744A21"/>
    <w:rsid w:val="00745510"/>
    <w:rsid w:val="007456B1"/>
    <w:rsid w:val="0074581C"/>
    <w:rsid w:val="00745A94"/>
    <w:rsid w:val="00745ECE"/>
    <w:rsid w:val="00745F1F"/>
    <w:rsid w:val="00747C4F"/>
    <w:rsid w:val="00747CC7"/>
    <w:rsid w:val="00747E2B"/>
    <w:rsid w:val="0075008E"/>
    <w:rsid w:val="00750A2F"/>
    <w:rsid w:val="00751A4F"/>
    <w:rsid w:val="00752B4E"/>
    <w:rsid w:val="00753569"/>
    <w:rsid w:val="00753E0C"/>
    <w:rsid w:val="007540C7"/>
    <w:rsid w:val="0075448F"/>
    <w:rsid w:val="0075464D"/>
    <w:rsid w:val="00754CB3"/>
    <w:rsid w:val="007552DF"/>
    <w:rsid w:val="007566E1"/>
    <w:rsid w:val="00756894"/>
    <w:rsid w:val="007569F0"/>
    <w:rsid w:val="00756C6B"/>
    <w:rsid w:val="00756F3B"/>
    <w:rsid w:val="0075745B"/>
    <w:rsid w:val="007574C0"/>
    <w:rsid w:val="00757A72"/>
    <w:rsid w:val="00760544"/>
    <w:rsid w:val="00761440"/>
    <w:rsid w:val="00761CF9"/>
    <w:rsid w:val="00761D54"/>
    <w:rsid w:val="00761D83"/>
    <w:rsid w:val="0076450F"/>
    <w:rsid w:val="00765A81"/>
    <w:rsid w:val="00765FA6"/>
    <w:rsid w:val="0076617D"/>
    <w:rsid w:val="00766774"/>
    <w:rsid w:val="00766908"/>
    <w:rsid w:val="007709AD"/>
    <w:rsid w:val="00770ACE"/>
    <w:rsid w:val="007711A4"/>
    <w:rsid w:val="007717D2"/>
    <w:rsid w:val="00772A9B"/>
    <w:rsid w:val="00772EA0"/>
    <w:rsid w:val="0077374F"/>
    <w:rsid w:val="0077376D"/>
    <w:rsid w:val="00773DDA"/>
    <w:rsid w:val="0077426C"/>
    <w:rsid w:val="0077513D"/>
    <w:rsid w:val="0077584E"/>
    <w:rsid w:val="00775D93"/>
    <w:rsid w:val="00776CF0"/>
    <w:rsid w:val="00776F8F"/>
    <w:rsid w:val="00776FD7"/>
    <w:rsid w:val="0077762B"/>
    <w:rsid w:val="007804E0"/>
    <w:rsid w:val="007808B0"/>
    <w:rsid w:val="00780B0D"/>
    <w:rsid w:val="00780E99"/>
    <w:rsid w:val="007811EE"/>
    <w:rsid w:val="00781EA7"/>
    <w:rsid w:val="007820E0"/>
    <w:rsid w:val="007821EC"/>
    <w:rsid w:val="00782683"/>
    <w:rsid w:val="0078288C"/>
    <w:rsid w:val="00783C3F"/>
    <w:rsid w:val="007843A6"/>
    <w:rsid w:val="00784AC4"/>
    <w:rsid w:val="0078546C"/>
    <w:rsid w:val="00785CB7"/>
    <w:rsid w:val="007864F7"/>
    <w:rsid w:val="007868F4"/>
    <w:rsid w:val="00786BB2"/>
    <w:rsid w:val="00786C26"/>
    <w:rsid w:val="00787BAB"/>
    <w:rsid w:val="007904D4"/>
    <w:rsid w:val="007906B6"/>
    <w:rsid w:val="007912FB"/>
    <w:rsid w:val="007917CD"/>
    <w:rsid w:val="007919DA"/>
    <w:rsid w:val="007923D5"/>
    <w:rsid w:val="007935BC"/>
    <w:rsid w:val="00794684"/>
    <w:rsid w:val="007951C3"/>
    <w:rsid w:val="0079527B"/>
    <w:rsid w:val="007952D9"/>
    <w:rsid w:val="007959ED"/>
    <w:rsid w:val="00795A52"/>
    <w:rsid w:val="0079660D"/>
    <w:rsid w:val="00796A4B"/>
    <w:rsid w:val="007977C2"/>
    <w:rsid w:val="00797B73"/>
    <w:rsid w:val="007A08E8"/>
    <w:rsid w:val="007A0EC7"/>
    <w:rsid w:val="007A0FD4"/>
    <w:rsid w:val="007A1049"/>
    <w:rsid w:val="007A12A8"/>
    <w:rsid w:val="007A1816"/>
    <w:rsid w:val="007A2B22"/>
    <w:rsid w:val="007A2C9A"/>
    <w:rsid w:val="007A2DB6"/>
    <w:rsid w:val="007A2FA2"/>
    <w:rsid w:val="007A3890"/>
    <w:rsid w:val="007A38D6"/>
    <w:rsid w:val="007A3DFE"/>
    <w:rsid w:val="007A3FB4"/>
    <w:rsid w:val="007A4B8A"/>
    <w:rsid w:val="007A5362"/>
    <w:rsid w:val="007A5624"/>
    <w:rsid w:val="007A5D76"/>
    <w:rsid w:val="007A6061"/>
    <w:rsid w:val="007A60B7"/>
    <w:rsid w:val="007A62F0"/>
    <w:rsid w:val="007A6CDC"/>
    <w:rsid w:val="007A6D39"/>
    <w:rsid w:val="007A70F8"/>
    <w:rsid w:val="007A7C92"/>
    <w:rsid w:val="007A7D5D"/>
    <w:rsid w:val="007B0F2D"/>
    <w:rsid w:val="007B1184"/>
    <w:rsid w:val="007B1277"/>
    <w:rsid w:val="007B16AD"/>
    <w:rsid w:val="007B1DF4"/>
    <w:rsid w:val="007B2235"/>
    <w:rsid w:val="007B268E"/>
    <w:rsid w:val="007B2997"/>
    <w:rsid w:val="007B2D93"/>
    <w:rsid w:val="007B3979"/>
    <w:rsid w:val="007B553A"/>
    <w:rsid w:val="007B5544"/>
    <w:rsid w:val="007B5AA9"/>
    <w:rsid w:val="007B679E"/>
    <w:rsid w:val="007B6DDC"/>
    <w:rsid w:val="007B74F5"/>
    <w:rsid w:val="007B77B0"/>
    <w:rsid w:val="007C00C3"/>
    <w:rsid w:val="007C06EF"/>
    <w:rsid w:val="007C0FB0"/>
    <w:rsid w:val="007C0FCC"/>
    <w:rsid w:val="007C1496"/>
    <w:rsid w:val="007C1604"/>
    <w:rsid w:val="007C19A4"/>
    <w:rsid w:val="007C1C1B"/>
    <w:rsid w:val="007C23EF"/>
    <w:rsid w:val="007C24DE"/>
    <w:rsid w:val="007C2E95"/>
    <w:rsid w:val="007C30E0"/>
    <w:rsid w:val="007C4217"/>
    <w:rsid w:val="007C430A"/>
    <w:rsid w:val="007C46EF"/>
    <w:rsid w:val="007C4CBB"/>
    <w:rsid w:val="007C4DFC"/>
    <w:rsid w:val="007C50F6"/>
    <w:rsid w:val="007C55F8"/>
    <w:rsid w:val="007C5E06"/>
    <w:rsid w:val="007C5EED"/>
    <w:rsid w:val="007C7AA8"/>
    <w:rsid w:val="007D1EFD"/>
    <w:rsid w:val="007D2F95"/>
    <w:rsid w:val="007D3099"/>
    <w:rsid w:val="007D3490"/>
    <w:rsid w:val="007D373B"/>
    <w:rsid w:val="007D3CB6"/>
    <w:rsid w:val="007D3E56"/>
    <w:rsid w:val="007D3FF2"/>
    <w:rsid w:val="007D45FF"/>
    <w:rsid w:val="007D4902"/>
    <w:rsid w:val="007D4A82"/>
    <w:rsid w:val="007D4E1D"/>
    <w:rsid w:val="007D4EFF"/>
    <w:rsid w:val="007D5A06"/>
    <w:rsid w:val="007D6005"/>
    <w:rsid w:val="007D710F"/>
    <w:rsid w:val="007E134C"/>
    <w:rsid w:val="007E1681"/>
    <w:rsid w:val="007E1958"/>
    <w:rsid w:val="007E1C48"/>
    <w:rsid w:val="007E1FEA"/>
    <w:rsid w:val="007E20DB"/>
    <w:rsid w:val="007E2BAB"/>
    <w:rsid w:val="007E2BD3"/>
    <w:rsid w:val="007E2F40"/>
    <w:rsid w:val="007E30E3"/>
    <w:rsid w:val="007E399A"/>
    <w:rsid w:val="007E3F8A"/>
    <w:rsid w:val="007E4379"/>
    <w:rsid w:val="007E48CE"/>
    <w:rsid w:val="007E5791"/>
    <w:rsid w:val="007E5EF2"/>
    <w:rsid w:val="007E6369"/>
    <w:rsid w:val="007E69ED"/>
    <w:rsid w:val="007E6FEC"/>
    <w:rsid w:val="007E70F2"/>
    <w:rsid w:val="007E74C3"/>
    <w:rsid w:val="007E781D"/>
    <w:rsid w:val="007F0673"/>
    <w:rsid w:val="007F0C33"/>
    <w:rsid w:val="007F0C9F"/>
    <w:rsid w:val="007F140D"/>
    <w:rsid w:val="007F1677"/>
    <w:rsid w:val="007F1A4D"/>
    <w:rsid w:val="007F1C7A"/>
    <w:rsid w:val="007F1E08"/>
    <w:rsid w:val="007F1E82"/>
    <w:rsid w:val="007F2859"/>
    <w:rsid w:val="007F2BFD"/>
    <w:rsid w:val="007F2FC5"/>
    <w:rsid w:val="007F35FB"/>
    <w:rsid w:val="007F39CF"/>
    <w:rsid w:val="007F3E05"/>
    <w:rsid w:val="007F42F2"/>
    <w:rsid w:val="007F436D"/>
    <w:rsid w:val="007F4B1C"/>
    <w:rsid w:val="007F630B"/>
    <w:rsid w:val="007F636C"/>
    <w:rsid w:val="007F657F"/>
    <w:rsid w:val="007F6C03"/>
    <w:rsid w:val="007F6FDD"/>
    <w:rsid w:val="007F7E89"/>
    <w:rsid w:val="0080058F"/>
    <w:rsid w:val="008005FC"/>
    <w:rsid w:val="00800D12"/>
    <w:rsid w:val="00801735"/>
    <w:rsid w:val="00801AE7"/>
    <w:rsid w:val="00801DAD"/>
    <w:rsid w:val="00801F6F"/>
    <w:rsid w:val="0080202F"/>
    <w:rsid w:val="0080380D"/>
    <w:rsid w:val="00804574"/>
    <w:rsid w:val="00804C01"/>
    <w:rsid w:val="00805129"/>
    <w:rsid w:val="00805141"/>
    <w:rsid w:val="00805331"/>
    <w:rsid w:val="00805807"/>
    <w:rsid w:val="00805CDD"/>
    <w:rsid w:val="00805F33"/>
    <w:rsid w:val="00806275"/>
    <w:rsid w:val="0080654D"/>
    <w:rsid w:val="00807143"/>
    <w:rsid w:val="008079E4"/>
    <w:rsid w:val="00807A35"/>
    <w:rsid w:val="00807BBE"/>
    <w:rsid w:val="00807D18"/>
    <w:rsid w:val="008103E5"/>
    <w:rsid w:val="008110FF"/>
    <w:rsid w:val="0081165A"/>
    <w:rsid w:val="00811880"/>
    <w:rsid w:val="008118EC"/>
    <w:rsid w:val="00811BA2"/>
    <w:rsid w:val="00811C1C"/>
    <w:rsid w:val="00811E3A"/>
    <w:rsid w:val="00811F3F"/>
    <w:rsid w:val="00812780"/>
    <w:rsid w:val="00812C95"/>
    <w:rsid w:val="00813039"/>
    <w:rsid w:val="008132EA"/>
    <w:rsid w:val="00813BB8"/>
    <w:rsid w:val="00813DE2"/>
    <w:rsid w:val="0081515F"/>
    <w:rsid w:val="00815535"/>
    <w:rsid w:val="0081560F"/>
    <w:rsid w:val="00815FC3"/>
    <w:rsid w:val="008167B4"/>
    <w:rsid w:val="00817426"/>
    <w:rsid w:val="008176B3"/>
    <w:rsid w:val="00817739"/>
    <w:rsid w:val="00817F59"/>
    <w:rsid w:val="008217C2"/>
    <w:rsid w:val="0082219E"/>
    <w:rsid w:val="008230A9"/>
    <w:rsid w:val="0082340F"/>
    <w:rsid w:val="008235FA"/>
    <w:rsid w:val="008238D3"/>
    <w:rsid w:val="00823B2F"/>
    <w:rsid w:val="008248B5"/>
    <w:rsid w:val="00824F2F"/>
    <w:rsid w:val="0082501B"/>
    <w:rsid w:val="00825023"/>
    <w:rsid w:val="008258E6"/>
    <w:rsid w:val="00825AE7"/>
    <w:rsid w:val="00825C26"/>
    <w:rsid w:val="008262D7"/>
    <w:rsid w:val="00826324"/>
    <w:rsid w:val="00826399"/>
    <w:rsid w:val="00827127"/>
    <w:rsid w:val="00827407"/>
    <w:rsid w:val="00827AAE"/>
    <w:rsid w:val="00827D28"/>
    <w:rsid w:val="008303D1"/>
    <w:rsid w:val="00830831"/>
    <w:rsid w:val="00830A03"/>
    <w:rsid w:val="00830A59"/>
    <w:rsid w:val="00830AE7"/>
    <w:rsid w:val="00831065"/>
    <w:rsid w:val="0083258C"/>
    <w:rsid w:val="0083272E"/>
    <w:rsid w:val="008332F2"/>
    <w:rsid w:val="00833A08"/>
    <w:rsid w:val="00833E30"/>
    <w:rsid w:val="00834013"/>
    <w:rsid w:val="00834347"/>
    <w:rsid w:val="00834BF9"/>
    <w:rsid w:val="008352B0"/>
    <w:rsid w:val="00835347"/>
    <w:rsid w:val="008354C7"/>
    <w:rsid w:val="00835DEF"/>
    <w:rsid w:val="00836345"/>
    <w:rsid w:val="008365CC"/>
    <w:rsid w:val="00836C86"/>
    <w:rsid w:val="00836C8B"/>
    <w:rsid w:val="00837AE0"/>
    <w:rsid w:val="00837B1E"/>
    <w:rsid w:val="008400FA"/>
    <w:rsid w:val="00840435"/>
    <w:rsid w:val="00840C1A"/>
    <w:rsid w:val="00840E9E"/>
    <w:rsid w:val="00841657"/>
    <w:rsid w:val="008417CD"/>
    <w:rsid w:val="00841923"/>
    <w:rsid w:val="00841971"/>
    <w:rsid w:val="00841FF7"/>
    <w:rsid w:val="008434A6"/>
    <w:rsid w:val="00843603"/>
    <w:rsid w:val="008440DD"/>
    <w:rsid w:val="00844819"/>
    <w:rsid w:val="0084552F"/>
    <w:rsid w:val="0084562B"/>
    <w:rsid w:val="00845CC2"/>
    <w:rsid w:val="00846996"/>
    <w:rsid w:val="00846D5A"/>
    <w:rsid w:val="00846F0A"/>
    <w:rsid w:val="00847206"/>
    <w:rsid w:val="00851395"/>
    <w:rsid w:val="00851DC0"/>
    <w:rsid w:val="0085250F"/>
    <w:rsid w:val="008525A8"/>
    <w:rsid w:val="00852A33"/>
    <w:rsid w:val="00853C0A"/>
    <w:rsid w:val="00855015"/>
    <w:rsid w:val="0085545E"/>
    <w:rsid w:val="008558BA"/>
    <w:rsid w:val="00855D70"/>
    <w:rsid w:val="00855DC2"/>
    <w:rsid w:val="00855F7F"/>
    <w:rsid w:val="0085639E"/>
    <w:rsid w:val="008564BD"/>
    <w:rsid w:val="00856D1F"/>
    <w:rsid w:val="008574DC"/>
    <w:rsid w:val="008577DC"/>
    <w:rsid w:val="0086003A"/>
    <w:rsid w:val="00860A2F"/>
    <w:rsid w:val="00860E87"/>
    <w:rsid w:val="00861A21"/>
    <w:rsid w:val="00861E5C"/>
    <w:rsid w:val="00862E65"/>
    <w:rsid w:val="00862E69"/>
    <w:rsid w:val="00863203"/>
    <w:rsid w:val="008635D1"/>
    <w:rsid w:val="008639D3"/>
    <w:rsid w:val="00863AEB"/>
    <w:rsid w:val="0086405E"/>
    <w:rsid w:val="00864311"/>
    <w:rsid w:val="008653FD"/>
    <w:rsid w:val="0086733E"/>
    <w:rsid w:val="00867884"/>
    <w:rsid w:val="00870FCD"/>
    <w:rsid w:val="0087102C"/>
    <w:rsid w:val="008710CB"/>
    <w:rsid w:val="0087138B"/>
    <w:rsid w:val="008727B4"/>
    <w:rsid w:val="00873051"/>
    <w:rsid w:val="00873B50"/>
    <w:rsid w:val="00873B62"/>
    <w:rsid w:val="00873D76"/>
    <w:rsid w:val="00873DA4"/>
    <w:rsid w:val="00874298"/>
    <w:rsid w:val="008743C2"/>
    <w:rsid w:val="00874547"/>
    <w:rsid w:val="008749EB"/>
    <w:rsid w:val="00874D85"/>
    <w:rsid w:val="00874F34"/>
    <w:rsid w:val="0087516F"/>
    <w:rsid w:val="00875378"/>
    <w:rsid w:val="0087551C"/>
    <w:rsid w:val="0087552F"/>
    <w:rsid w:val="0087560E"/>
    <w:rsid w:val="00875857"/>
    <w:rsid w:val="00875D3D"/>
    <w:rsid w:val="00875E57"/>
    <w:rsid w:val="00875FC7"/>
    <w:rsid w:val="00876452"/>
    <w:rsid w:val="00876611"/>
    <w:rsid w:val="008768B6"/>
    <w:rsid w:val="008768EA"/>
    <w:rsid w:val="00876A3A"/>
    <w:rsid w:val="0087718F"/>
    <w:rsid w:val="008771C0"/>
    <w:rsid w:val="0087796D"/>
    <w:rsid w:val="0088016D"/>
    <w:rsid w:val="00880698"/>
    <w:rsid w:val="00880CAB"/>
    <w:rsid w:val="008814AE"/>
    <w:rsid w:val="00881B1F"/>
    <w:rsid w:val="00881ECA"/>
    <w:rsid w:val="00882035"/>
    <w:rsid w:val="008824E9"/>
    <w:rsid w:val="008826E6"/>
    <w:rsid w:val="0088323A"/>
    <w:rsid w:val="008838DD"/>
    <w:rsid w:val="00883E26"/>
    <w:rsid w:val="008841B8"/>
    <w:rsid w:val="00884C34"/>
    <w:rsid w:val="0088549F"/>
    <w:rsid w:val="00885AF1"/>
    <w:rsid w:val="00885CD8"/>
    <w:rsid w:val="00885EE8"/>
    <w:rsid w:val="00886294"/>
    <w:rsid w:val="008866DE"/>
    <w:rsid w:val="00886895"/>
    <w:rsid w:val="00887559"/>
    <w:rsid w:val="008875E9"/>
    <w:rsid w:val="00890766"/>
    <w:rsid w:val="0089104F"/>
    <w:rsid w:val="0089148D"/>
    <w:rsid w:val="008915C3"/>
    <w:rsid w:val="0089191C"/>
    <w:rsid w:val="00891A82"/>
    <w:rsid w:val="0089205C"/>
    <w:rsid w:val="00892757"/>
    <w:rsid w:val="00892B57"/>
    <w:rsid w:val="00892D50"/>
    <w:rsid w:val="0089307D"/>
    <w:rsid w:val="00893105"/>
    <w:rsid w:val="0089346F"/>
    <w:rsid w:val="00893909"/>
    <w:rsid w:val="00894462"/>
    <w:rsid w:val="0089466C"/>
    <w:rsid w:val="008948C3"/>
    <w:rsid w:val="00894FFB"/>
    <w:rsid w:val="00895979"/>
    <w:rsid w:val="008961FA"/>
    <w:rsid w:val="00896983"/>
    <w:rsid w:val="008970DC"/>
    <w:rsid w:val="00897361"/>
    <w:rsid w:val="00897600"/>
    <w:rsid w:val="008A0FF1"/>
    <w:rsid w:val="008A1BD6"/>
    <w:rsid w:val="008A1D8C"/>
    <w:rsid w:val="008A25D6"/>
    <w:rsid w:val="008A28D2"/>
    <w:rsid w:val="008A2B47"/>
    <w:rsid w:val="008A2CF1"/>
    <w:rsid w:val="008A32A2"/>
    <w:rsid w:val="008A361F"/>
    <w:rsid w:val="008A3AD4"/>
    <w:rsid w:val="008A4558"/>
    <w:rsid w:val="008A494B"/>
    <w:rsid w:val="008A4C89"/>
    <w:rsid w:val="008A5457"/>
    <w:rsid w:val="008A586D"/>
    <w:rsid w:val="008A5C9C"/>
    <w:rsid w:val="008A5D85"/>
    <w:rsid w:val="008A617C"/>
    <w:rsid w:val="008A61AD"/>
    <w:rsid w:val="008A6425"/>
    <w:rsid w:val="008A6663"/>
    <w:rsid w:val="008A7383"/>
    <w:rsid w:val="008A764D"/>
    <w:rsid w:val="008A7CB6"/>
    <w:rsid w:val="008A7D96"/>
    <w:rsid w:val="008B1CFC"/>
    <w:rsid w:val="008B364E"/>
    <w:rsid w:val="008B3A27"/>
    <w:rsid w:val="008B41CF"/>
    <w:rsid w:val="008B4732"/>
    <w:rsid w:val="008B48D8"/>
    <w:rsid w:val="008B4E2E"/>
    <w:rsid w:val="008B4E4D"/>
    <w:rsid w:val="008B56FD"/>
    <w:rsid w:val="008B6195"/>
    <w:rsid w:val="008B646D"/>
    <w:rsid w:val="008B6599"/>
    <w:rsid w:val="008B66AA"/>
    <w:rsid w:val="008C05A0"/>
    <w:rsid w:val="008C06BC"/>
    <w:rsid w:val="008C08F8"/>
    <w:rsid w:val="008C09B5"/>
    <w:rsid w:val="008C09C9"/>
    <w:rsid w:val="008C0AB6"/>
    <w:rsid w:val="008C0CAB"/>
    <w:rsid w:val="008C1CB6"/>
    <w:rsid w:val="008C21DC"/>
    <w:rsid w:val="008C227F"/>
    <w:rsid w:val="008C2890"/>
    <w:rsid w:val="008C2D26"/>
    <w:rsid w:val="008C3D56"/>
    <w:rsid w:val="008C40AB"/>
    <w:rsid w:val="008C50B4"/>
    <w:rsid w:val="008C53A4"/>
    <w:rsid w:val="008C5B1A"/>
    <w:rsid w:val="008C5B33"/>
    <w:rsid w:val="008C6404"/>
    <w:rsid w:val="008C6BDD"/>
    <w:rsid w:val="008C7005"/>
    <w:rsid w:val="008C7A2B"/>
    <w:rsid w:val="008C7AF4"/>
    <w:rsid w:val="008C7E44"/>
    <w:rsid w:val="008D02FF"/>
    <w:rsid w:val="008D0640"/>
    <w:rsid w:val="008D0751"/>
    <w:rsid w:val="008D25D4"/>
    <w:rsid w:val="008D27A8"/>
    <w:rsid w:val="008D3EB9"/>
    <w:rsid w:val="008D446B"/>
    <w:rsid w:val="008D4561"/>
    <w:rsid w:val="008D4CBB"/>
    <w:rsid w:val="008D5114"/>
    <w:rsid w:val="008D53D5"/>
    <w:rsid w:val="008D5BC9"/>
    <w:rsid w:val="008D5F9C"/>
    <w:rsid w:val="008D61CF"/>
    <w:rsid w:val="008D6D4F"/>
    <w:rsid w:val="008D751E"/>
    <w:rsid w:val="008D7EF2"/>
    <w:rsid w:val="008E176B"/>
    <w:rsid w:val="008E1BA5"/>
    <w:rsid w:val="008E236D"/>
    <w:rsid w:val="008E23D4"/>
    <w:rsid w:val="008E2631"/>
    <w:rsid w:val="008E2653"/>
    <w:rsid w:val="008E2907"/>
    <w:rsid w:val="008E36ED"/>
    <w:rsid w:val="008E3B92"/>
    <w:rsid w:val="008E407A"/>
    <w:rsid w:val="008E431E"/>
    <w:rsid w:val="008E46F8"/>
    <w:rsid w:val="008E522A"/>
    <w:rsid w:val="008E5B5F"/>
    <w:rsid w:val="008E5DD1"/>
    <w:rsid w:val="008E616C"/>
    <w:rsid w:val="008E6AD4"/>
    <w:rsid w:val="008E7068"/>
    <w:rsid w:val="008E72C6"/>
    <w:rsid w:val="008F04D2"/>
    <w:rsid w:val="008F0EC7"/>
    <w:rsid w:val="008F0FCD"/>
    <w:rsid w:val="008F1A98"/>
    <w:rsid w:val="008F2291"/>
    <w:rsid w:val="008F2D71"/>
    <w:rsid w:val="008F367D"/>
    <w:rsid w:val="008F39AB"/>
    <w:rsid w:val="008F3A08"/>
    <w:rsid w:val="008F4030"/>
    <w:rsid w:val="008F43FA"/>
    <w:rsid w:val="008F492D"/>
    <w:rsid w:val="008F494A"/>
    <w:rsid w:val="008F4AB6"/>
    <w:rsid w:val="008F4C31"/>
    <w:rsid w:val="008F4E76"/>
    <w:rsid w:val="008F579E"/>
    <w:rsid w:val="008F58AC"/>
    <w:rsid w:val="008F68E4"/>
    <w:rsid w:val="008F6B89"/>
    <w:rsid w:val="008F76B6"/>
    <w:rsid w:val="008F7995"/>
    <w:rsid w:val="008F79E2"/>
    <w:rsid w:val="008F7E62"/>
    <w:rsid w:val="009000A4"/>
    <w:rsid w:val="009009B2"/>
    <w:rsid w:val="00900B4C"/>
    <w:rsid w:val="00900C2A"/>
    <w:rsid w:val="00901D59"/>
    <w:rsid w:val="00902B9F"/>
    <w:rsid w:val="00902D3F"/>
    <w:rsid w:val="0090378A"/>
    <w:rsid w:val="00903DFC"/>
    <w:rsid w:val="00904398"/>
    <w:rsid w:val="0090468C"/>
    <w:rsid w:val="00904B55"/>
    <w:rsid w:val="00905285"/>
    <w:rsid w:val="00905AC8"/>
    <w:rsid w:val="00905B8F"/>
    <w:rsid w:val="00905D1D"/>
    <w:rsid w:val="00906788"/>
    <w:rsid w:val="00906AD2"/>
    <w:rsid w:val="00906E0D"/>
    <w:rsid w:val="0090783D"/>
    <w:rsid w:val="0090792A"/>
    <w:rsid w:val="00910A82"/>
    <w:rsid w:val="00910E0A"/>
    <w:rsid w:val="00911BE5"/>
    <w:rsid w:val="00912011"/>
    <w:rsid w:val="0091226C"/>
    <w:rsid w:val="0091239A"/>
    <w:rsid w:val="009125A4"/>
    <w:rsid w:val="00912BE1"/>
    <w:rsid w:val="009139D0"/>
    <w:rsid w:val="00914089"/>
    <w:rsid w:val="009143F1"/>
    <w:rsid w:val="009153B4"/>
    <w:rsid w:val="009154A7"/>
    <w:rsid w:val="0091556F"/>
    <w:rsid w:val="009156AB"/>
    <w:rsid w:val="00915FEB"/>
    <w:rsid w:val="00916024"/>
    <w:rsid w:val="00916603"/>
    <w:rsid w:val="00916E47"/>
    <w:rsid w:val="00917102"/>
    <w:rsid w:val="009171E3"/>
    <w:rsid w:val="00917B37"/>
    <w:rsid w:val="0092007B"/>
    <w:rsid w:val="0092030E"/>
    <w:rsid w:val="00920526"/>
    <w:rsid w:val="0092075C"/>
    <w:rsid w:val="00921059"/>
    <w:rsid w:val="0092127B"/>
    <w:rsid w:val="009218DF"/>
    <w:rsid w:val="00921D3E"/>
    <w:rsid w:val="00922600"/>
    <w:rsid w:val="009228D3"/>
    <w:rsid w:val="00922B34"/>
    <w:rsid w:val="00923446"/>
    <w:rsid w:val="0092473D"/>
    <w:rsid w:val="009253DC"/>
    <w:rsid w:val="00925B9F"/>
    <w:rsid w:val="00925DB2"/>
    <w:rsid w:val="00925FB0"/>
    <w:rsid w:val="00926878"/>
    <w:rsid w:val="009268FB"/>
    <w:rsid w:val="009276E3"/>
    <w:rsid w:val="00927A45"/>
    <w:rsid w:val="00927B54"/>
    <w:rsid w:val="00927C05"/>
    <w:rsid w:val="00927C81"/>
    <w:rsid w:val="0093009B"/>
    <w:rsid w:val="009300A2"/>
    <w:rsid w:val="00930FDC"/>
    <w:rsid w:val="009310A0"/>
    <w:rsid w:val="00931403"/>
    <w:rsid w:val="00931E9B"/>
    <w:rsid w:val="00932A15"/>
    <w:rsid w:val="00932A29"/>
    <w:rsid w:val="00932AE7"/>
    <w:rsid w:val="00932BDF"/>
    <w:rsid w:val="009345C5"/>
    <w:rsid w:val="009346A4"/>
    <w:rsid w:val="00934875"/>
    <w:rsid w:val="00934916"/>
    <w:rsid w:val="009351D4"/>
    <w:rsid w:val="00935BFB"/>
    <w:rsid w:val="00935FC3"/>
    <w:rsid w:val="00936B16"/>
    <w:rsid w:val="00936C55"/>
    <w:rsid w:val="009379EB"/>
    <w:rsid w:val="00937C7F"/>
    <w:rsid w:val="00940230"/>
    <w:rsid w:val="00940413"/>
    <w:rsid w:val="00940DE8"/>
    <w:rsid w:val="00940E65"/>
    <w:rsid w:val="00941296"/>
    <w:rsid w:val="009419D6"/>
    <w:rsid w:val="00942313"/>
    <w:rsid w:val="009427E6"/>
    <w:rsid w:val="00942E04"/>
    <w:rsid w:val="009434AA"/>
    <w:rsid w:val="00943826"/>
    <w:rsid w:val="00943AB0"/>
    <w:rsid w:val="00943CCD"/>
    <w:rsid w:val="009442B0"/>
    <w:rsid w:val="00944437"/>
    <w:rsid w:val="00945168"/>
    <w:rsid w:val="00945718"/>
    <w:rsid w:val="00945823"/>
    <w:rsid w:val="00946262"/>
    <w:rsid w:val="009465A4"/>
    <w:rsid w:val="00946754"/>
    <w:rsid w:val="00946D42"/>
    <w:rsid w:val="009476E7"/>
    <w:rsid w:val="009477AE"/>
    <w:rsid w:val="009477BF"/>
    <w:rsid w:val="00947A6C"/>
    <w:rsid w:val="00950C04"/>
    <w:rsid w:val="00950D78"/>
    <w:rsid w:val="0095159D"/>
    <w:rsid w:val="00951672"/>
    <w:rsid w:val="00951C05"/>
    <w:rsid w:val="00952445"/>
    <w:rsid w:val="0095252B"/>
    <w:rsid w:val="009525A7"/>
    <w:rsid w:val="009527B0"/>
    <w:rsid w:val="009527D2"/>
    <w:rsid w:val="0095282C"/>
    <w:rsid w:val="00952DA2"/>
    <w:rsid w:val="009538E7"/>
    <w:rsid w:val="009557E0"/>
    <w:rsid w:val="00955F60"/>
    <w:rsid w:val="0096043D"/>
    <w:rsid w:val="00960D88"/>
    <w:rsid w:val="00960DAC"/>
    <w:rsid w:val="0096164E"/>
    <w:rsid w:val="009618B7"/>
    <w:rsid w:val="00961BCD"/>
    <w:rsid w:val="009621E8"/>
    <w:rsid w:val="009625DF"/>
    <w:rsid w:val="00962752"/>
    <w:rsid w:val="00962D79"/>
    <w:rsid w:val="009634B4"/>
    <w:rsid w:val="009639F5"/>
    <w:rsid w:val="00964225"/>
    <w:rsid w:val="00964BBC"/>
    <w:rsid w:val="00964BC5"/>
    <w:rsid w:val="00964DDD"/>
    <w:rsid w:val="00964E94"/>
    <w:rsid w:val="009652CB"/>
    <w:rsid w:val="00965E0A"/>
    <w:rsid w:val="00965E29"/>
    <w:rsid w:val="00965E5C"/>
    <w:rsid w:val="00966009"/>
    <w:rsid w:val="00966730"/>
    <w:rsid w:val="009667F3"/>
    <w:rsid w:val="00966A02"/>
    <w:rsid w:val="00966A42"/>
    <w:rsid w:val="0096781D"/>
    <w:rsid w:val="00967888"/>
    <w:rsid w:val="00970CB3"/>
    <w:rsid w:val="009715C4"/>
    <w:rsid w:val="009718BC"/>
    <w:rsid w:val="00971BF5"/>
    <w:rsid w:val="00971E37"/>
    <w:rsid w:val="009720CB"/>
    <w:rsid w:val="00972117"/>
    <w:rsid w:val="00972151"/>
    <w:rsid w:val="00972248"/>
    <w:rsid w:val="00972C4A"/>
    <w:rsid w:val="0097327A"/>
    <w:rsid w:val="00973598"/>
    <w:rsid w:val="009735FD"/>
    <w:rsid w:val="0097386F"/>
    <w:rsid w:val="00973E12"/>
    <w:rsid w:val="0097497D"/>
    <w:rsid w:val="00974E2C"/>
    <w:rsid w:val="00975AB9"/>
    <w:rsid w:val="00976040"/>
    <w:rsid w:val="0097691D"/>
    <w:rsid w:val="00976AE6"/>
    <w:rsid w:val="0097707A"/>
    <w:rsid w:val="00977454"/>
    <w:rsid w:val="00980382"/>
    <w:rsid w:val="00980966"/>
    <w:rsid w:val="00980AA6"/>
    <w:rsid w:val="00980D68"/>
    <w:rsid w:val="009814FE"/>
    <w:rsid w:val="0098164C"/>
    <w:rsid w:val="00981788"/>
    <w:rsid w:val="009818D2"/>
    <w:rsid w:val="00981B57"/>
    <w:rsid w:val="00981E9D"/>
    <w:rsid w:val="009823BC"/>
    <w:rsid w:val="0098281C"/>
    <w:rsid w:val="00983085"/>
    <w:rsid w:val="00983631"/>
    <w:rsid w:val="00983E1B"/>
    <w:rsid w:val="00983EDE"/>
    <w:rsid w:val="00984025"/>
    <w:rsid w:val="0098416E"/>
    <w:rsid w:val="00984D8E"/>
    <w:rsid w:val="00985BDE"/>
    <w:rsid w:val="00985C6C"/>
    <w:rsid w:val="00986D27"/>
    <w:rsid w:val="00986D55"/>
    <w:rsid w:val="00986E10"/>
    <w:rsid w:val="009871BB"/>
    <w:rsid w:val="0098731A"/>
    <w:rsid w:val="00987A6A"/>
    <w:rsid w:val="00990A8E"/>
    <w:rsid w:val="0099116A"/>
    <w:rsid w:val="009914E8"/>
    <w:rsid w:val="00991FAB"/>
    <w:rsid w:val="0099233E"/>
    <w:rsid w:val="00992610"/>
    <w:rsid w:val="00992CAE"/>
    <w:rsid w:val="00993188"/>
    <w:rsid w:val="0099350D"/>
    <w:rsid w:val="00993E04"/>
    <w:rsid w:val="00994191"/>
    <w:rsid w:val="00994218"/>
    <w:rsid w:val="00994359"/>
    <w:rsid w:val="00994588"/>
    <w:rsid w:val="0099485A"/>
    <w:rsid w:val="00995600"/>
    <w:rsid w:val="00995B02"/>
    <w:rsid w:val="00995FDE"/>
    <w:rsid w:val="009961B5"/>
    <w:rsid w:val="00996464"/>
    <w:rsid w:val="00996856"/>
    <w:rsid w:val="00996BB4"/>
    <w:rsid w:val="0099703D"/>
    <w:rsid w:val="00997821"/>
    <w:rsid w:val="009A0136"/>
    <w:rsid w:val="009A0359"/>
    <w:rsid w:val="009A10C0"/>
    <w:rsid w:val="009A1187"/>
    <w:rsid w:val="009A156C"/>
    <w:rsid w:val="009A1800"/>
    <w:rsid w:val="009A19B1"/>
    <w:rsid w:val="009A20C9"/>
    <w:rsid w:val="009A21DA"/>
    <w:rsid w:val="009A27E1"/>
    <w:rsid w:val="009A2E41"/>
    <w:rsid w:val="009A4198"/>
    <w:rsid w:val="009A43C0"/>
    <w:rsid w:val="009A45D2"/>
    <w:rsid w:val="009A49E5"/>
    <w:rsid w:val="009A4CCB"/>
    <w:rsid w:val="009A4FC6"/>
    <w:rsid w:val="009A586D"/>
    <w:rsid w:val="009A5AFB"/>
    <w:rsid w:val="009A5BA8"/>
    <w:rsid w:val="009A652D"/>
    <w:rsid w:val="009A68AD"/>
    <w:rsid w:val="009A699D"/>
    <w:rsid w:val="009A6D71"/>
    <w:rsid w:val="009A6F70"/>
    <w:rsid w:val="009A7201"/>
    <w:rsid w:val="009A72DE"/>
    <w:rsid w:val="009A7727"/>
    <w:rsid w:val="009A7A42"/>
    <w:rsid w:val="009A7DB8"/>
    <w:rsid w:val="009B0135"/>
    <w:rsid w:val="009B018C"/>
    <w:rsid w:val="009B0874"/>
    <w:rsid w:val="009B09A7"/>
    <w:rsid w:val="009B0CED"/>
    <w:rsid w:val="009B0F7A"/>
    <w:rsid w:val="009B20FB"/>
    <w:rsid w:val="009B26E9"/>
    <w:rsid w:val="009B39E1"/>
    <w:rsid w:val="009B3E92"/>
    <w:rsid w:val="009B4151"/>
    <w:rsid w:val="009B463F"/>
    <w:rsid w:val="009B4698"/>
    <w:rsid w:val="009B4BC7"/>
    <w:rsid w:val="009B54D6"/>
    <w:rsid w:val="009B5BA7"/>
    <w:rsid w:val="009B5D2B"/>
    <w:rsid w:val="009B5F5E"/>
    <w:rsid w:val="009B64CB"/>
    <w:rsid w:val="009B64D0"/>
    <w:rsid w:val="009B6618"/>
    <w:rsid w:val="009B6E0A"/>
    <w:rsid w:val="009B7203"/>
    <w:rsid w:val="009B7486"/>
    <w:rsid w:val="009B79D4"/>
    <w:rsid w:val="009B7A57"/>
    <w:rsid w:val="009B7BE5"/>
    <w:rsid w:val="009B7C4B"/>
    <w:rsid w:val="009C06F3"/>
    <w:rsid w:val="009C089F"/>
    <w:rsid w:val="009C0978"/>
    <w:rsid w:val="009C1403"/>
    <w:rsid w:val="009C2388"/>
    <w:rsid w:val="009C2C17"/>
    <w:rsid w:val="009C306E"/>
    <w:rsid w:val="009C38DA"/>
    <w:rsid w:val="009C39F5"/>
    <w:rsid w:val="009C48BD"/>
    <w:rsid w:val="009C4A31"/>
    <w:rsid w:val="009C5505"/>
    <w:rsid w:val="009C5534"/>
    <w:rsid w:val="009C5BB4"/>
    <w:rsid w:val="009C5CBB"/>
    <w:rsid w:val="009C5ED0"/>
    <w:rsid w:val="009C60CE"/>
    <w:rsid w:val="009C6263"/>
    <w:rsid w:val="009D155A"/>
    <w:rsid w:val="009D1966"/>
    <w:rsid w:val="009D2646"/>
    <w:rsid w:val="009D2F64"/>
    <w:rsid w:val="009D3BCE"/>
    <w:rsid w:val="009D4B50"/>
    <w:rsid w:val="009D5825"/>
    <w:rsid w:val="009D623D"/>
    <w:rsid w:val="009D63B1"/>
    <w:rsid w:val="009D6966"/>
    <w:rsid w:val="009D6BE4"/>
    <w:rsid w:val="009D6C7F"/>
    <w:rsid w:val="009D7811"/>
    <w:rsid w:val="009D7EC4"/>
    <w:rsid w:val="009E05AD"/>
    <w:rsid w:val="009E0DC9"/>
    <w:rsid w:val="009E0F0E"/>
    <w:rsid w:val="009E0FA8"/>
    <w:rsid w:val="009E15D2"/>
    <w:rsid w:val="009E17E8"/>
    <w:rsid w:val="009E19AD"/>
    <w:rsid w:val="009E1D67"/>
    <w:rsid w:val="009E1FA9"/>
    <w:rsid w:val="009E27B1"/>
    <w:rsid w:val="009E293E"/>
    <w:rsid w:val="009E2BBD"/>
    <w:rsid w:val="009E2CD9"/>
    <w:rsid w:val="009E34EA"/>
    <w:rsid w:val="009E4389"/>
    <w:rsid w:val="009E4D37"/>
    <w:rsid w:val="009E51E7"/>
    <w:rsid w:val="009E548C"/>
    <w:rsid w:val="009E5AF9"/>
    <w:rsid w:val="009E5EC8"/>
    <w:rsid w:val="009E5F24"/>
    <w:rsid w:val="009E63C0"/>
    <w:rsid w:val="009E650F"/>
    <w:rsid w:val="009E65C7"/>
    <w:rsid w:val="009E700E"/>
    <w:rsid w:val="009E778C"/>
    <w:rsid w:val="009E7A1A"/>
    <w:rsid w:val="009E7A7A"/>
    <w:rsid w:val="009E7B20"/>
    <w:rsid w:val="009F00CD"/>
    <w:rsid w:val="009F0B42"/>
    <w:rsid w:val="009F0C12"/>
    <w:rsid w:val="009F12A8"/>
    <w:rsid w:val="009F1411"/>
    <w:rsid w:val="009F2029"/>
    <w:rsid w:val="009F20E3"/>
    <w:rsid w:val="009F221C"/>
    <w:rsid w:val="009F2803"/>
    <w:rsid w:val="009F3B56"/>
    <w:rsid w:val="009F401A"/>
    <w:rsid w:val="009F494D"/>
    <w:rsid w:val="009F566C"/>
    <w:rsid w:val="009F5A6D"/>
    <w:rsid w:val="009F5D27"/>
    <w:rsid w:val="009F653B"/>
    <w:rsid w:val="009F6835"/>
    <w:rsid w:val="009F6F2E"/>
    <w:rsid w:val="009F7A38"/>
    <w:rsid w:val="009F7BCD"/>
    <w:rsid w:val="009F7DD1"/>
    <w:rsid w:val="00A0196C"/>
    <w:rsid w:val="00A01FF2"/>
    <w:rsid w:val="00A0247D"/>
    <w:rsid w:val="00A024EB"/>
    <w:rsid w:val="00A02654"/>
    <w:rsid w:val="00A0289B"/>
    <w:rsid w:val="00A02D34"/>
    <w:rsid w:val="00A02FF5"/>
    <w:rsid w:val="00A0326C"/>
    <w:rsid w:val="00A033C0"/>
    <w:rsid w:val="00A035A0"/>
    <w:rsid w:val="00A03A46"/>
    <w:rsid w:val="00A045AF"/>
    <w:rsid w:val="00A049F2"/>
    <w:rsid w:val="00A04E62"/>
    <w:rsid w:val="00A0501A"/>
    <w:rsid w:val="00A050D4"/>
    <w:rsid w:val="00A05D92"/>
    <w:rsid w:val="00A05DD9"/>
    <w:rsid w:val="00A06382"/>
    <w:rsid w:val="00A063A1"/>
    <w:rsid w:val="00A06E26"/>
    <w:rsid w:val="00A07621"/>
    <w:rsid w:val="00A100B7"/>
    <w:rsid w:val="00A103E9"/>
    <w:rsid w:val="00A1040C"/>
    <w:rsid w:val="00A10456"/>
    <w:rsid w:val="00A104F7"/>
    <w:rsid w:val="00A109BC"/>
    <w:rsid w:val="00A116DA"/>
    <w:rsid w:val="00A11A7C"/>
    <w:rsid w:val="00A11AE7"/>
    <w:rsid w:val="00A11C7D"/>
    <w:rsid w:val="00A11CD4"/>
    <w:rsid w:val="00A128E0"/>
    <w:rsid w:val="00A135A4"/>
    <w:rsid w:val="00A13A18"/>
    <w:rsid w:val="00A14485"/>
    <w:rsid w:val="00A156C2"/>
    <w:rsid w:val="00A15B3E"/>
    <w:rsid w:val="00A15B83"/>
    <w:rsid w:val="00A15FCD"/>
    <w:rsid w:val="00A16935"/>
    <w:rsid w:val="00A16A17"/>
    <w:rsid w:val="00A171CC"/>
    <w:rsid w:val="00A174D1"/>
    <w:rsid w:val="00A20E64"/>
    <w:rsid w:val="00A20ED9"/>
    <w:rsid w:val="00A212AC"/>
    <w:rsid w:val="00A212C0"/>
    <w:rsid w:val="00A221A1"/>
    <w:rsid w:val="00A22231"/>
    <w:rsid w:val="00A22620"/>
    <w:rsid w:val="00A234DD"/>
    <w:rsid w:val="00A23675"/>
    <w:rsid w:val="00A23810"/>
    <w:rsid w:val="00A23D86"/>
    <w:rsid w:val="00A23E63"/>
    <w:rsid w:val="00A24250"/>
    <w:rsid w:val="00A242D6"/>
    <w:rsid w:val="00A24975"/>
    <w:rsid w:val="00A24A80"/>
    <w:rsid w:val="00A24DB4"/>
    <w:rsid w:val="00A24E84"/>
    <w:rsid w:val="00A252DA"/>
    <w:rsid w:val="00A26131"/>
    <w:rsid w:val="00A26ACA"/>
    <w:rsid w:val="00A26B31"/>
    <w:rsid w:val="00A26BD4"/>
    <w:rsid w:val="00A26E8E"/>
    <w:rsid w:val="00A273F8"/>
    <w:rsid w:val="00A27708"/>
    <w:rsid w:val="00A300C6"/>
    <w:rsid w:val="00A3039D"/>
    <w:rsid w:val="00A305FE"/>
    <w:rsid w:val="00A30616"/>
    <w:rsid w:val="00A31114"/>
    <w:rsid w:val="00A31195"/>
    <w:rsid w:val="00A3143B"/>
    <w:rsid w:val="00A31911"/>
    <w:rsid w:val="00A31FE5"/>
    <w:rsid w:val="00A324BD"/>
    <w:rsid w:val="00A32D62"/>
    <w:rsid w:val="00A33091"/>
    <w:rsid w:val="00A3320B"/>
    <w:rsid w:val="00A345DA"/>
    <w:rsid w:val="00A349A6"/>
    <w:rsid w:val="00A34FD2"/>
    <w:rsid w:val="00A354CB"/>
    <w:rsid w:val="00A35BA3"/>
    <w:rsid w:val="00A36025"/>
    <w:rsid w:val="00A362B7"/>
    <w:rsid w:val="00A36BEB"/>
    <w:rsid w:val="00A36EED"/>
    <w:rsid w:val="00A37806"/>
    <w:rsid w:val="00A4083D"/>
    <w:rsid w:val="00A412A3"/>
    <w:rsid w:val="00A4324B"/>
    <w:rsid w:val="00A43694"/>
    <w:rsid w:val="00A43A01"/>
    <w:rsid w:val="00A44C81"/>
    <w:rsid w:val="00A44E20"/>
    <w:rsid w:val="00A451B5"/>
    <w:rsid w:val="00A460EB"/>
    <w:rsid w:val="00A463B3"/>
    <w:rsid w:val="00A46E2B"/>
    <w:rsid w:val="00A4717B"/>
    <w:rsid w:val="00A474BB"/>
    <w:rsid w:val="00A474E2"/>
    <w:rsid w:val="00A47737"/>
    <w:rsid w:val="00A51688"/>
    <w:rsid w:val="00A517E1"/>
    <w:rsid w:val="00A519EE"/>
    <w:rsid w:val="00A51F0E"/>
    <w:rsid w:val="00A52A33"/>
    <w:rsid w:val="00A53227"/>
    <w:rsid w:val="00A534F0"/>
    <w:rsid w:val="00A535EF"/>
    <w:rsid w:val="00A53E60"/>
    <w:rsid w:val="00A54F7C"/>
    <w:rsid w:val="00A55364"/>
    <w:rsid w:val="00A563C2"/>
    <w:rsid w:val="00A565AA"/>
    <w:rsid w:val="00A56C2E"/>
    <w:rsid w:val="00A56F01"/>
    <w:rsid w:val="00A571D0"/>
    <w:rsid w:val="00A57DC0"/>
    <w:rsid w:val="00A613E2"/>
    <w:rsid w:val="00A61B12"/>
    <w:rsid w:val="00A61BD3"/>
    <w:rsid w:val="00A61E0C"/>
    <w:rsid w:val="00A61F93"/>
    <w:rsid w:val="00A6215F"/>
    <w:rsid w:val="00A625D7"/>
    <w:rsid w:val="00A62A56"/>
    <w:rsid w:val="00A62E40"/>
    <w:rsid w:val="00A62F5D"/>
    <w:rsid w:val="00A6320E"/>
    <w:rsid w:val="00A636B4"/>
    <w:rsid w:val="00A63C55"/>
    <w:rsid w:val="00A63D4B"/>
    <w:rsid w:val="00A63F27"/>
    <w:rsid w:val="00A63F31"/>
    <w:rsid w:val="00A64140"/>
    <w:rsid w:val="00A6461C"/>
    <w:rsid w:val="00A6526C"/>
    <w:rsid w:val="00A662DB"/>
    <w:rsid w:val="00A66692"/>
    <w:rsid w:val="00A66C4B"/>
    <w:rsid w:val="00A66F15"/>
    <w:rsid w:val="00A67898"/>
    <w:rsid w:val="00A67C43"/>
    <w:rsid w:val="00A708FD"/>
    <w:rsid w:val="00A70D19"/>
    <w:rsid w:val="00A725A0"/>
    <w:rsid w:val="00A727E4"/>
    <w:rsid w:val="00A735E3"/>
    <w:rsid w:val="00A736B9"/>
    <w:rsid w:val="00A7405B"/>
    <w:rsid w:val="00A741D5"/>
    <w:rsid w:val="00A74680"/>
    <w:rsid w:val="00A7507B"/>
    <w:rsid w:val="00A75770"/>
    <w:rsid w:val="00A75DF2"/>
    <w:rsid w:val="00A76C72"/>
    <w:rsid w:val="00A7722A"/>
    <w:rsid w:val="00A77583"/>
    <w:rsid w:val="00A77B20"/>
    <w:rsid w:val="00A77F65"/>
    <w:rsid w:val="00A80106"/>
    <w:rsid w:val="00A80542"/>
    <w:rsid w:val="00A80848"/>
    <w:rsid w:val="00A816C0"/>
    <w:rsid w:val="00A81892"/>
    <w:rsid w:val="00A81CBC"/>
    <w:rsid w:val="00A82520"/>
    <w:rsid w:val="00A82564"/>
    <w:rsid w:val="00A82714"/>
    <w:rsid w:val="00A8305C"/>
    <w:rsid w:val="00A832F5"/>
    <w:rsid w:val="00A833DC"/>
    <w:rsid w:val="00A8361E"/>
    <w:rsid w:val="00A83CDD"/>
    <w:rsid w:val="00A84026"/>
    <w:rsid w:val="00A8443F"/>
    <w:rsid w:val="00A844CB"/>
    <w:rsid w:val="00A84695"/>
    <w:rsid w:val="00A84CEB"/>
    <w:rsid w:val="00A84EE6"/>
    <w:rsid w:val="00A853D1"/>
    <w:rsid w:val="00A85501"/>
    <w:rsid w:val="00A85907"/>
    <w:rsid w:val="00A8695E"/>
    <w:rsid w:val="00A87969"/>
    <w:rsid w:val="00A87B9A"/>
    <w:rsid w:val="00A87C2E"/>
    <w:rsid w:val="00A917E1"/>
    <w:rsid w:val="00A918F7"/>
    <w:rsid w:val="00A91EAD"/>
    <w:rsid w:val="00A92D11"/>
    <w:rsid w:val="00A92E97"/>
    <w:rsid w:val="00A931D3"/>
    <w:rsid w:val="00A93DF1"/>
    <w:rsid w:val="00A93E87"/>
    <w:rsid w:val="00A947AE"/>
    <w:rsid w:val="00A94891"/>
    <w:rsid w:val="00A94A50"/>
    <w:rsid w:val="00A94D55"/>
    <w:rsid w:val="00A956B9"/>
    <w:rsid w:val="00A968E2"/>
    <w:rsid w:val="00A96B14"/>
    <w:rsid w:val="00A977A1"/>
    <w:rsid w:val="00A97D93"/>
    <w:rsid w:val="00AA037A"/>
    <w:rsid w:val="00AA0386"/>
    <w:rsid w:val="00AA08E7"/>
    <w:rsid w:val="00AA1CB3"/>
    <w:rsid w:val="00AA1ED4"/>
    <w:rsid w:val="00AA31B6"/>
    <w:rsid w:val="00AA3BB2"/>
    <w:rsid w:val="00AA42FE"/>
    <w:rsid w:val="00AA49EC"/>
    <w:rsid w:val="00AA5046"/>
    <w:rsid w:val="00AA52E1"/>
    <w:rsid w:val="00AA5A6E"/>
    <w:rsid w:val="00AA605E"/>
    <w:rsid w:val="00AA607D"/>
    <w:rsid w:val="00AA62D0"/>
    <w:rsid w:val="00AA6B6C"/>
    <w:rsid w:val="00AA6B6F"/>
    <w:rsid w:val="00AA716B"/>
    <w:rsid w:val="00AA72A1"/>
    <w:rsid w:val="00AA7945"/>
    <w:rsid w:val="00AA798D"/>
    <w:rsid w:val="00AA7E03"/>
    <w:rsid w:val="00AB0F55"/>
    <w:rsid w:val="00AB0FDE"/>
    <w:rsid w:val="00AB2DF0"/>
    <w:rsid w:val="00AB302E"/>
    <w:rsid w:val="00AB33AA"/>
    <w:rsid w:val="00AB4744"/>
    <w:rsid w:val="00AB47B8"/>
    <w:rsid w:val="00AB492D"/>
    <w:rsid w:val="00AB5541"/>
    <w:rsid w:val="00AB559A"/>
    <w:rsid w:val="00AB5BDA"/>
    <w:rsid w:val="00AB5D8A"/>
    <w:rsid w:val="00AB5F9B"/>
    <w:rsid w:val="00AB6319"/>
    <w:rsid w:val="00AB6D5E"/>
    <w:rsid w:val="00AC02E2"/>
    <w:rsid w:val="00AC0331"/>
    <w:rsid w:val="00AC0491"/>
    <w:rsid w:val="00AC074D"/>
    <w:rsid w:val="00AC0DB7"/>
    <w:rsid w:val="00AC102A"/>
    <w:rsid w:val="00AC17FD"/>
    <w:rsid w:val="00AC1B18"/>
    <w:rsid w:val="00AC248D"/>
    <w:rsid w:val="00AC274D"/>
    <w:rsid w:val="00AC2852"/>
    <w:rsid w:val="00AC2AE2"/>
    <w:rsid w:val="00AC3A4E"/>
    <w:rsid w:val="00AC3DAE"/>
    <w:rsid w:val="00AC498F"/>
    <w:rsid w:val="00AC5354"/>
    <w:rsid w:val="00AC5C25"/>
    <w:rsid w:val="00AC63CB"/>
    <w:rsid w:val="00AC725A"/>
    <w:rsid w:val="00AC75DF"/>
    <w:rsid w:val="00AD0900"/>
    <w:rsid w:val="00AD0B2B"/>
    <w:rsid w:val="00AD0B8B"/>
    <w:rsid w:val="00AD0C8D"/>
    <w:rsid w:val="00AD0D3B"/>
    <w:rsid w:val="00AD123F"/>
    <w:rsid w:val="00AD16F2"/>
    <w:rsid w:val="00AD1B40"/>
    <w:rsid w:val="00AD1B72"/>
    <w:rsid w:val="00AD1CEC"/>
    <w:rsid w:val="00AD2DC2"/>
    <w:rsid w:val="00AD3354"/>
    <w:rsid w:val="00AD33D6"/>
    <w:rsid w:val="00AD37A0"/>
    <w:rsid w:val="00AD3B92"/>
    <w:rsid w:val="00AD3BF2"/>
    <w:rsid w:val="00AD3CC9"/>
    <w:rsid w:val="00AD458C"/>
    <w:rsid w:val="00AD4833"/>
    <w:rsid w:val="00AD4A31"/>
    <w:rsid w:val="00AD523E"/>
    <w:rsid w:val="00AD5300"/>
    <w:rsid w:val="00AD5396"/>
    <w:rsid w:val="00AD59D5"/>
    <w:rsid w:val="00AD59FB"/>
    <w:rsid w:val="00AD5AFB"/>
    <w:rsid w:val="00AD5B42"/>
    <w:rsid w:val="00AD5E7F"/>
    <w:rsid w:val="00AD5E8C"/>
    <w:rsid w:val="00AD6053"/>
    <w:rsid w:val="00AD6168"/>
    <w:rsid w:val="00AD65E0"/>
    <w:rsid w:val="00AD6693"/>
    <w:rsid w:val="00AD6812"/>
    <w:rsid w:val="00AD68A8"/>
    <w:rsid w:val="00AD7172"/>
    <w:rsid w:val="00AD7BA3"/>
    <w:rsid w:val="00AD7BCE"/>
    <w:rsid w:val="00AD7D7A"/>
    <w:rsid w:val="00AE0196"/>
    <w:rsid w:val="00AE0C54"/>
    <w:rsid w:val="00AE0FB7"/>
    <w:rsid w:val="00AE1405"/>
    <w:rsid w:val="00AE185D"/>
    <w:rsid w:val="00AE2DB7"/>
    <w:rsid w:val="00AE3342"/>
    <w:rsid w:val="00AE3C91"/>
    <w:rsid w:val="00AE3E3F"/>
    <w:rsid w:val="00AE4193"/>
    <w:rsid w:val="00AE42A8"/>
    <w:rsid w:val="00AE4EC6"/>
    <w:rsid w:val="00AE5781"/>
    <w:rsid w:val="00AE57F6"/>
    <w:rsid w:val="00AE5F1C"/>
    <w:rsid w:val="00AE634C"/>
    <w:rsid w:val="00AE68E9"/>
    <w:rsid w:val="00AE75F1"/>
    <w:rsid w:val="00AE77A2"/>
    <w:rsid w:val="00AF109C"/>
    <w:rsid w:val="00AF15B0"/>
    <w:rsid w:val="00AF1D42"/>
    <w:rsid w:val="00AF1EAF"/>
    <w:rsid w:val="00AF239D"/>
    <w:rsid w:val="00AF246D"/>
    <w:rsid w:val="00AF25ED"/>
    <w:rsid w:val="00AF28E4"/>
    <w:rsid w:val="00AF2F86"/>
    <w:rsid w:val="00AF2FE8"/>
    <w:rsid w:val="00AF33B9"/>
    <w:rsid w:val="00AF3586"/>
    <w:rsid w:val="00AF3F8A"/>
    <w:rsid w:val="00AF44D8"/>
    <w:rsid w:val="00AF4627"/>
    <w:rsid w:val="00AF4BE0"/>
    <w:rsid w:val="00AF5931"/>
    <w:rsid w:val="00AF5FBF"/>
    <w:rsid w:val="00AF6777"/>
    <w:rsid w:val="00AF6CA5"/>
    <w:rsid w:val="00AF761F"/>
    <w:rsid w:val="00AF76AA"/>
    <w:rsid w:val="00B00C03"/>
    <w:rsid w:val="00B02137"/>
    <w:rsid w:val="00B02392"/>
    <w:rsid w:val="00B026A2"/>
    <w:rsid w:val="00B0297B"/>
    <w:rsid w:val="00B02AD4"/>
    <w:rsid w:val="00B02B1C"/>
    <w:rsid w:val="00B035BA"/>
    <w:rsid w:val="00B037BF"/>
    <w:rsid w:val="00B03964"/>
    <w:rsid w:val="00B03DDE"/>
    <w:rsid w:val="00B041D9"/>
    <w:rsid w:val="00B04393"/>
    <w:rsid w:val="00B046D5"/>
    <w:rsid w:val="00B04F38"/>
    <w:rsid w:val="00B057DD"/>
    <w:rsid w:val="00B05BB2"/>
    <w:rsid w:val="00B062E7"/>
    <w:rsid w:val="00B06DA5"/>
    <w:rsid w:val="00B06E22"/>
    <w:rsid w:val="00B07E7C"/>
    <w:rsid w:val="00B1062A"/>
    <w:rsid w:val="00B10796"/>
    <w:rsid w:val="00B10E7A"/>
    <w:rsid w:val="00B10EAD"/>
    <w:rsid w:val="00B10EFC"/>
    <w:rsid w:val="00B1181F"/>
    <w:rsid w:val="00B119A2"/>
    <w:rsid w:val="00B11A53"/>
    <w:rsid w:val="00B11B35"/>
    <w:rsid w:val="00B11E62"/>
    <w:rsid w:val="00B126C3"/>
    <w:rsid w:val="00B1436E"/>
    <w:rsid w:val="00B1473F"/>
    <w:rsid w:val="00B156C1"/>
    <w:rsid w:val="00B15887"/>
    <w:rsid w:val="00B163FA"/>
    <w:rsid w:val="00B16BE9"/>
    <w:rsid w:val="00B1753A"/>
    <w:rsid w:val="00B17654"/>
    <w:rsid w:val="00B17BDC"/>
    <w:rsid w:val="00B17F18"/>
    <w:rsid w:val="00B20385"/>
    <w:rsid w:val="00B21763"/>
    <w:rsid w:val="00B219B2"/>
    <w:rsid w:val="00B229B2"/>
    <w:rsid w:val="00B22BB7"/>
    <w:rsid w:val="00B23408"/>
    <w:rsid w:val="00B2432C"/>
    <w:rsid w:val="00B24522"/>
    <w:rsid w:val="00B249AA"/>
    <w:rsid w:val="00B24A5A"/>
    <w:rsid w:val="00B24B0F"/>
    <w:rsid w:val="00B24FEE"/>
    <w:rsid w:val="00B2572A"/>
    <w:rsid w:val="00B257B0"/>
    <w:rsid w:val="00B25AC4"/>
    <w:rsid w:val="00B25B9D"/>
    <w:rsid w:val="00B25CB5"/>
    <w:rsid w:val="00B26112"/>
    <w:rsid w:val="00B2638A"/>
    <w:rsid w:val="00B2723A"/>
    <w:rsid w:val="00B306BF"/>
    <w:rsid w:val="00B307A7"/>
    <w:rsid w:val="00B307BF"/>
    <w:rsid w:val="00B30AC7"/>
    <w:rsid w:val="00B30C6C"/>
    <w:rsid w:val="00B317E4"/>
    <w:rsid w:val="00B31871"/>
    <w:rsid w:val="00B31B38"/>
    <w:rsid w:val="00B31B75"/>
    <w:rsid w:val="00B3267E"/>
    <w:rsid w:val="00B326BC"/>
    <w:rsid w:val="00B329A7"/>
    <w:rsid w:val="00B33560"/>
    <w:rsid w:val="00B3400D"/>
    <w:rsid w:val="00B351F9"/>
    <w:rsid w:val="00B35ADC"/>
    <w:rsid w:val="00B36846"/>
    <w:rsid w:val="00B368C3"/>
    <w:rsid w:val="00B36CBA"/>
    <w:rsid w:val="00B36F59"/>
    <w:rsid w:val="00B37433"/>
    <w:rsid w:val="00B37F66"/>
    <w:rsid w:val="00B37FE4"/>
    <w:rsid w:val="00B40320"/>
    <w:rsid w:val="00B408CC"/>
    <w:rsid w:val="00B40F1C"/>
    <w:rsid w:val="00B40FF0"/>
    <w:rsid w:val="00B41D6F"/>
    <w:rsid w:val="00B436F5"/>
    <w:rsid w:val="00B4375B"/>
    <w:rsid w:val="00B444FC"/>
    <w:rsid w:val="00B44681"/>
    <w:rsid w:val="00B4471B"/>
    <w:rsid w:val="00B44B35"/>
    <w:rsid w:val="00B44D5B"/>
    <w:rsid w:val="00B4515F"/>
    <w:rsid w:val="00B4552C"/>
    <w:rsid w:val="00B45A9C"/>
    <w:rsid w:val="00B45CBF"/>
    <w:rsid w:val="00B45DBE"/>
    <w:rsid w:val="00B45F3A"/>
    <w:rsid w:val="00B45FFB"/>
    <w:rsid w:val="00B4603A"/>
    <w:rsid w:val="00B463E7"/>
    <w:rsid w:val="00B46617"/>
    <w:rsid w:val="00B46A70"/>
    <w:rsid w:val="00B46A71"/>
    <w:rsid w:val="00B46A94"/>
    <w:rsid w:val="00B4721D"/>
    <w:rsid w:val="00B47403"/>
    <w:rsid w:val="00B47479"/>
    <w:rsid w:val="00B475E9"/>
    <w:rsid w:val="00B47C4D"/>
    <w:rsid w:val="00B47F37"/>
    <w:rsid w:val="00B508B6"/>
    <w:rsid w:val="00B5139A"/>
    <w:rsid w:val="00B523A2"/>
    <w:rsid w:val="00B53D14"/>
    <w:rsid w:val="00B5427E"/>
    <w:rsid w:val="00B5464C"/>
    <w:rsid w:val="00B54CFB"/>
    <w:rsid w:val="00B54DBC"/>
    <w:rsid w:val="00B554BA"/>
    <w:rsid w:val="00B55BD9"/>
    <w:rsid w:val="00B55C0A"/>
    <w:rsid w:val="00B55CE1"/>
    <w:rsid w:val="00B55F72"/>
    <w:rsid w:val="00B55F89"/>
    <w:rsid w:val="00B56031"/>
    <w:rsid w:val="00B56153"/>
    <w:rsid w:val="00B565CE"/>
    <w:rsid w:val="00B5690F"/>
    <w:rsid w:val="00B56C03"/>
    <w:rsid w:val="00B570DD"/>
    <w:rsid w:val="00B571DB"/>
    <w:rsid w:val="00B57559"/>
    <w:rsid w:val="00B57699"/>
    <w:rsid w:val="00B578A2"/>
    <w:rsid w:val="00B57A9E"/>
    <w:rsid w:val="00B57B3C"/>
    <w:rsid w:val="00B60503"/>
    <w:rsid w:val="00B607BF"/>
    <w:rsid w:val="00B609BF"/>
    <w:rsid w:val="00B61866"/>
    <w:rsid w:val="00B619B0"/>
    <w:rsid w:val="00B61D56"/>
    <w:rsid w:val="00B6241C"/>
    <w:rsid w:val="00B63611"/>
    <w:rsid w:val="00B63E25"/>
    <w:rsid w:val="00B64198"/>
    <w:rsid w:val="00B64356"/>
    <w:rsid w:val="00B64B38"/>
    <w:rsid w:val="00B665FA"/>
    <w:rsid w:val="00B66A50"/>
    <w:rsid w:val="00B6744F"/>
    <w:rsid w:val="00B67EE0"/>
    <w:rsid w:val="00B709CB"/>
    <w:rsid w:val="00B70C99"/>
    <w:rsid w:val="00B71940"/>
    <w:rsid w:val="00B71992"/>
    <w:rsid w:val="00B71B0D"/>
    <w:rsid w:val="00B72284"/>
    <w:rsid w:val="00B725B2"/>
    <w:rsid w:val="00B72D41"/>
    <w:rsid w:val="00B732D2"/>
    <w:rsid w:val="00B7355D"/>
    <w:rsid w:val="00B746EF"/>
    <w:rsid w:val="00B748A9"/>
    <w:rsid w:val="00B748FE"/>
    <w:rsid w:val="00B75676"/>
    <w:rsid w:val="00B75D84"/>
    <w:rsid w:val="00B75F5A"/>
    <w:rsid w:val="00B76F4C"/>
    <w:rsid w:val="00B76FC4"/>
    <w:rsid w:val="00B802C3"/>
    <w:rsid w:val="00B81547"/>
    <w:rsid w:val="00B81FE3"/>
    <w:rsid w:val="00B82950"/>
    <w:rsid w:val="00B82CD8"/>
    <w:rsid w:val="00B82DEB"/>
    <w:rsid w:val="00B83332"/>
    <w:rsid w:val="00B83744"/>
    <w:rsid w:val="00B8459E"/>
    <w:rsid w:val="00B86452"/>
    <w:rsid w:val="00B86C1C"/>
    <w:rsid w:val="00B86E18"/>
    <w:rsid w:val="00B87D66"/>
    <w:rsid w:val="00B909B9"/>
    <w:rsid w:val="00B91D2E"/>
    <w:rsid w:val="00B9222E"/>
    <w:rsid w:val="00B92232"/>
    <w:rsid w:val="00B938FA"/>
    <w:rsid w:val="00B941C9"/>
    <w:rsid w:val="00B942E4"/>
    <w:rsid w:val="00B94BD3"/>
    <w:rsid w:val="00B9531B"/>
    <w:rsid w:val="00B955B4"/>
    <w:rsid w:val="00B956DC"/>
    <w:rsid w:val="00B965ED"/>
    <w:rsid w:val="00B96850"/>
    <w:rsid w:val="00B96A55"/>
    <w:rsid w:val="00B97BAC"/>
    <w:rsid w:val="00BA0672"/>
    <w:rsid w:val="00BA143D"/>
    <w:rsid w:val="00BA1535"/>
    <w:rsid w:val="00BA166B"/>
    <w:rsid w:val="00BA18CE"/>
    <w:rsid w:val="00BA1933"/>
    <w:rsid w:val="00BA194D"/>
    <w:rsid w:val="00BA252E"/>
    <w:rsid w:val="00BA2C19"/>
    <w:rsid w:val="00BA2C29"/>
    <w:rsid w:val="00BA34C3"/>
    <w:rsid w:val="00BA41CA"/>
    <w:rsid w:val="00BA4672"/>
    <w:rsid w:val="00BA4707"/>
    <w:rsid w:val="00BA492B"/>
    <w:rsid w:val="00BA4ACF"/>
    <w:rsid w:val="00BA4F47"/>
    <w:rsid w:val="00BA50EA"/>
    <w:rsid w:val="00BA70AF"/>
    <w:rsid w:val="00BA7974"/>
    <w:rsid w:val="00BB0CFE"/>
    <w:rsid w:val="00BB0FDD"/>
    <w:rsid w:val="00BB1098"/>
    <w:rsid w:val="00BB149B"/>
    <w:rsid w:val="00BB18DB"/>
    <w:rsid w:val="00BB27D7"/>
    <w:rsid w:val="00BB2B16"/>
    <w:rsid w:val="00BB31AA"/>
    <w:rsid w:val="00BB33A8"/>
    <w:rsid w:val="00BB49FE"/>
    <w:rsid w:val="00BB5060"/>
    <w:rsid w:val="00BB53BD"/>
    <w:rsid w:val="00BB54C2"/>
    <w:rsid w:val="00BB56FF"/>
    <w:rsid w:val="00BB6AC4"/>
    <w:rsid w:val="00BB7B20"/>
    <w:rsid w:val="00BC00C2"/>
    <w:rsid w:val="00BC1913"/>
    <w:rsid w:val="00BC1BC6"/>
    <w:rsid w:val="00BC1BC9"/>
    <w:rsid w:val="00BC1D52"/>
    <w:rsid w:val="00BC2DBC"/>
    <w:rsid w:val="00BC3131"/>
    <w:rsid w:val="00BC3466"/>
    <w:rsid w:val="00BC3F5F"/>
    <w:rsid w:val="00BC4263"/>
    <w:rsid w:val="00BC4479"/>
    <w:rsid w:val="00BC4600"/>
    <w:rsid w:val="00BC476E"/>
    <w:rsid w:val="00BC47A3"/>
    <w:rsid w:val="00BC48C4"/>
    <w:rsid w:val="00BC49E8"/>
    <w:rsid w:val="00BC4EC8"/>
    <w:rsid w:val="00BC5124"/>
    <w:rsid w:val="00BC54CA"/>
    <w:rsid w:val="00BC55CC"/>
    <w:rsid w:val="00BC5FDC"/>
    <w:rsid w:val="00BC6018"/>
    <w:rsid w:val="00BC61E5"/>
    <w:rsid w:val="00BC68A1"/>
    <w:rsid w:val="00BC7408"/>
    <w:rsid w:val="00BC7645"/>
    <w:rsid w:val="00BC788D"/>
    <w:rsid w:val="00BD0C93"/>
    <w:rsid w:val="00BD123B"/>
    <w:rsid w:val="00BD15EC"/>
    <w:rsid w:val="00BD18C1"/>
    <w:rsid w:val="00BD1FF7"/>
    <w:rsid w:val="00BD24A5"/>
    <w:rsid w:val="00BD284D"/>
    <w:rsid w:val="00BD2E51"/>
    <w:rsid w:val="00BD2EC8"/>
    <w:rsid w:val="00BD3A3A"/>
    <w:rsid w:val="00BD4258"/>
    <w:rsid w:val="00BD4D43"/>
    <w:rsid w:val="00BD4F6C"/>
    <w:rsid w:val="00BD5786"/>
    <w:rsid w:val="00BD58F1"/>
    <w:rsid w:val="00BD62ED"/>
    <w:rsid w:val="00BD7857"/>
    <w:rsid w:val="00BD78EF"/>
    <w:rsid w:val="00BD79FF"/>
    <w:rsid w:val="00BD7A34"/>
    <w:rsid w:val="00BD7ADF"/>
    <w:rsid w:val="00BD7AF9"/>
    <w:rsid w:val="00BD7EEC"/>
    <w:rsid w:val="00BE0087"/>
    <w:rsid w:val="00BE05D6"/>
    <w:rsid w:val="00BE07D2"/>
    <w:rsid w:val="00BE0C01"/>
    <w:rsid w:val="00BE0D9F"/>
    <w:rsid w:val="00BE1140"/>
    <w:rsid w:val="00BE12C6"/>
    <w:rsid w:val="00BE1B7B"/>
    <w:rsid w:val="00BE3210"/>
    <w:rsid w:val="00BE3D70"/>
    <w:rsid w:val="00BE3F45"/>
    <w:rsid w:val="00BE44DF"/>
    <w:rsid w:val="00BE45AB"/>
    <w:rsid w:val="00BE45DD"/>
    <w:rsid w:val="00BE4872"/>
    <w:rsid w:val="00BE5623"/>
    <w:rsid w:val="00BE5C1A"/>
    <w:rsid w:val="00BE5ED6"/>
    <w:rsid w:val="00BE6830"/>
    <w:rsid w:val="00BE6ADB"/>
    <w:rsid w:val="00BE7366"/>
    <w:rsid w:val="00BE77B9"/>
    <w:rsid w:val="00BE7C1E"/>
    <w:rsid w:val="00BE7F39"/>
    <w:rsid w:val="00BF0C3D"/>
    <w:rsid w:val="00BF13C8"/>
    <w:rsid w:val="00BF1783"/>
    <w:rsid w:val="00BF1AF3"/>
    <w:rsid w:val="00BF1B96"/>
    <w:rsid w:val="00BF1FA4"/>
    <w:rsid w:val="00BF2796"/>
    <w:rsid w:val="00BF28B6"/>
    <w:rsid w:val="00BF3A16"/>
    <w:rsid w:val="00BF4279"/>
    <w:rsid w:val="00BF4367"/>
    <w:rsid w:val="00BF436E"/>
    <w:rsid w:val="00BF5064"/>
    <w:rsid w:val="00BF554E"/>
    <w:rsid w:val="00BF5934"/>
    <w:rsid w:val="00BF60D7"/>
    <w:rsid w:val="00BF628C"/>
    <w:rsid w:val="00BF6620"/>
    <w:rsid w:val="00BF6904"/>
    <w:rsid w:val="00BF6DFA"/>
    <w:rsid w:val="00BF6E8B"/>
    <w:rsid w:val="00BF713F"/>
    <w:rsid w:val="00BF7495"/>
    <w:rsid w:val="00C00111"/>
    <w:rsid w:val="00C0073C"/>
    <w:rsid w:val="00C01D5E"/>
    <w:rsid w:val="00C028C4"/>
    <w:rsid w:val="00C030F4"/>
    <w:rsid w:val="00C03139"/>
    <w:rsid w:val="00C033D8"/>
    <w:rsid w:val="00C034E7"/>
    <w:rsid w:val="00C03F17"/>
    <w:rsid w:val="00C04751"/>
    <w:rsid w:val="00C04A90"/>
    <w:rsid w:val="00C04EC4"/>
    <w:rsid w:val="00C05F46"/>
    <w:rsid w:val="00C06418"/>
    <w:rsid w:val="00C064B2"/>
    <w:rsid w:val="00C06BB2"/>
    <w:rsid w:val="00C06DFC"/>
    <w:rsid w:val="00C07034"/>
    <w:rsid w:val="00C07182"/>
    <w:rsid w:val="00C07199"/>
    <w:rsid w:val="00C074ED"/>
    <w:rsid w:val="00C07A41"/>
    <w:rsid w:val="00C10162"/>
    <w:rsid w:val="00C108FF"/>
    <w:rsid w:val="00C1142A"/>
    <w:rsid w:val="00C12E2D"/>
    <w:rsid w:val="00C13727"/>
    <w:rsid w:val="00C140B0"/>
    <w:rsid w:val="00C14391"/>
    <w:rsid w:val="00C14794"/>
    <w:rsid w:val="00C14CCD"/>
    <w:rsid w:val="00C14D8B"/>
    <w:rsid w:val="00C15700"/>
    <w:rsid w:val="00C15D61"/>
    <w:rsid w:val="00C15F22"/>
    <w:rsid w:val="00C1603A"/>
    <w:rsid w:val="00C16672"/>
    <w:rsid w:val="00C168EE"/>
    <w:rsid w:val="00C1697D"/>
    <w:rsid w:val="00C17022"/>
    <w:rsid w:val="00C1798B"/>
    <w:rsid w:val="00C17F02"/>
    <w:rsid w:val="00C20A35"/>
    <w:rsid w:val="00C20BFE"/>
    <w:rsid w:val="00C21245"/>
    <w:rsid w:val="00C216D3"/>
    <w:rsid w:val="00C21EC1"/>
    <w:rsid w:val="00C2270C"/>
    <w:rsid w:val="00C23002"/>
    <w:rsid w:val="00C23455"/>
    <w:rsid w:val="00C237D5"/>
    <w:rsid w:val="00C238B6"/>
    <w:rsid w:val="00C23E06"/>
    <w:rsid w:val="00C23FC0"/>
    <w:rsid w:val="00C2420E"/>
    <w:rsid w:val="00C2485D"/>
    <w:rsid w:val="00C2495C"/>
    <w:rsid w:val="00C24EF0"/>
    <w:rsid w:val="00C2523F"/>
    <w:rsid w:val="00C256F2"/>
    <w:rsid w:val="00C25E24"/>
    <w:rsid w:val="00C2608F"/>
    <w:rsid w:val="00C27AFE"/>
    <w:rsid w:val="00C27B25"/>
    <w:rsid w:val="00C3005F"/>
    <w:rsid w:val="00C3038E"/>
    <w:rsid w:val="00C31463"/>
    <w:rsid w:val="00C31FDB"/>
    <w:rsid w:val="00C325B9"/>
    <w:rsid w:val="00C32A40"/>
    <w:rsid w:val="00C32F34"/>
    <w:rsid w:val="00C32F8C"/>
    <w:rsid w:val="00C33185"/>
    <w:rsid w:val="00C33802"/>
    <w:rsid w:val="00C33CEC"/>
    <w:rsid w:val="00C34B2E"/>
    <w:rsid w:val="00C353A4"/>
    <w:rsid w:val="00C35C99"/>
    <w:rsid w:val="00C37653"/>
    <w:rsid w:val="00C3790A"/>
    <w:rsid w:val="00C405A4"/>
    <w:rsid w:val="00C40C6C"/>
    <w:rsid w:val="00C40CBC"/>
    <w:rsid w:val="00C40D3A"/>
    <w:rsid w:val="00C40D57"/>
    <w:rsid w:val="00C412DE"/>
    <w:rsid w:val="00C4135E"/>
    <w:rsid w:val="00C41D88"/>
    <w:rsid w:val="00C4215C"/>
    <w:rsid w:val="00C4265B"/>
    <w:rsid w:val="00C42776"/>
    <w:rsid w:val="00C42B50"/>
    <w:rsid w:val="00C43423"/>
    <w:rsid w:val="00C435CC"/>
    <w:rsid w:val="00C449C6"/>
    <w:rsid w:val="00C44CBF"/>
    <w:rsid w:val="00C4501B"/>
    <w:rsid w:val="00C45472"/>
    <w:rsid w:val="00C454D9"/>
    <w:rsid w:val="00C45B3B"/>
    <w:rsid w:val="00C45D00"/>
    <w:rsid w:val="00C46CEB"/>
    <w:rsid w:val="00C46DE5"/>
    <w:rsid w:val="00C46E61"/>
    <w:rsid w:val="00C47053"/>
    <w:rsid w:val="00C4718E"/>
    <w:rsid w:val="00C47977"/>
    <w:rsid w:val="00C47DA3"/>
    <w:rsid w:val="00C50C16"/>
    <w:rsid w:val="00C5136D"/>
    <w:rsid w:val="00C514BE"/>
    <w:rsid w:val="00C51541"/>
    <w:rsid w:val="00C515BE"/>
    <w:rsid w:val="00C51E5E"/>
    <w:rsid w:val="00C522D6"/>
    <w:rsid w:val="00C5243E"/>
    <w:rsid w:val="00C527AB"/>
    <w:rsid w:val="00C52828"/>
    <w:rsid w:val="00C53194"/>
    <w:rsid w:val="00C53804"/>
    <w:rsid w:val="00C54E0E"/>
    <w:rsid w:val="00C552D4"/>
    <w:rsid w:val="00C55357"/>
    <w:rsid w:val="00C55CDD"/>
    <w:rsid w:val="00C56D4E"/>
    <w:rsid w:val="00C5715C"/>
    <w:rsid w:val="00C574BB"/>
    <w:rsid w:val="00C608FE"/>
    <w:rsid w:val="00C61B71"/>
    <w:rsid w:val="00C622DA"/>
    <w:rsid w:val="00C62988"/>
    <w:rsid w:val="00C63221"/>
    <w:rsid w:val="00C633F8"/>
    <w:rsid w:val="00C635AD"/>
    <w:rsid w:val="00C6372F"/>
    <w:rsid w:val="00C639FD"/>
    <w:rsid w:val="00C63D68"/>
    <w:rsid w:val="00C648E2"/>
    <w:rsid w:val="00C64AF9"/>
    <w:rsid w:val="00C657D1"/>
    <w:rsid w:val="00C65AFE"/>
    <w:rsid w:val="00C65C2D"/>
    <w:rsid w:val="00C6628A"/>
    <w:rsid w:val="00C66369"/>
    <w:rsid w:val="00C66521"/>
    <w:rsid w:val="00C6660D"/>
    <w:rsid w:val="00C66764"/>
    <w:rsid w:val="00C6676B"/>
    <w:rsid w:val="00C66E27"/>
    <w:rsid w:val="00C67BC6"/>
    <w:rsid w:val="00C67E53"/>
    <w:rsid w:val="00C70CC5"/>
    <w:rsid w:val="00C70EF5"/>
    <w:rsid w:val="00C72747"/>
    <w:rsid w:val="00C72C0D"/>
    <w:rsid w:val="00C73641"/>
    <w:rsid w:val="00C73C6D"/>
    <w:rsid w:val="00C7433D"/>
    <w:rsid w:val="00C75643"/>
    <w:rsid w:val="00C756CA"/>
    <w:rsid w:val="00C757DB"/>
    <w:rsid w:val="00C7623C"/>
    <w:rsid w:val="00C76549"/>
    <w:rsid w:val="00C76932"/>
    <w:rsid w:val="00C76F80"/>
    <w:rsid w:val="00C804E0"/>
    <w:rsid w:val="00C80522"/>
    <w:rsid w:val="00C80BEC"/>
    <w:rsid w:val="00C80E08"/>
    <w:rsid w:val="00C810A5"/>
    <w:rsid w:val="00C81402"/>
    <w:rsid w:val="00C81DA3"/>
    <w:rsid w:val="00C81EF6"/>
    <w:rsid w:val="00C8208C"/>
    <w:rsid w:val="00C82AC4"/>
    <w:rsid w:val="00C82C3E"/>
    <w:rsid w:val="00C831C3"/>
    <w:rsid w:val="00C8332D"/>
    <w:rsid w:val="00C833A5"/>
    <w:rsid w:val="00C833D8"/>
    <w:rsid w:val="00C842F3"/>
    <w:rsid w:val="00C845C0"/>
    <w:rsid w:val="00C85136"/>
    <w:rsid w:val="00C85959"/>
    <w:rsid w:val="00C85B87"/>
    <w:rsid w:val="00C86368"/>
    <w:rsid w:val="00C863B1"/>
    <w:rsid w:val="00C871EA"/>
    <w:rsid w:val="00C87C09"/>
    <w:rsid w:val="00C90ABD"/>
    <w:rsid w:val="00C90BEF"/>
    <w:rsid w:val="00C90F49"/>
    <w:rsid w:val="00C91FBC"/>
    <w:rsid w:val="00C934CB"/>
    <w:rsid w:val="00C93556"/>
    <w:rsid w:val="00C93C9D"/>
    <w:rsid w:val="00C93CF8"/>
    <w:rsid w:val="00C941EC"/>
    <w:rsid w:val="00C94229"/>
    <w:rsid w:val="00C9449E"/>
    <w:rsid w:val="00C947E7"/>
    <w:rsid w:val="00C94910"/>
    <w:rsid w:val="00C951A5"/>
    <w:rsid w:val="00C95A5C"/>
    <w:rsid w:val="00C95EC9"/>
    <w:rsid w:val="00C961EB"/>
    <w:rsid w:val="00C96857"/>
    <w:rsid w:val="00C96A0E"/>
    <w:rsid w:val="00C96C3B"/>
    <w:rsid w:val="00C96F50"/>
    <w:rsid w:val="00C97324"/>
    <w:rsid w:val="00C97895"/>
    <w:rsid w:val="00C97F9C"/>
    <w:rsid w:val="00C97FB1"/>
    <w:rsid w:val="00CA2701"/>
    <w:rsid w:val="00CA3136"/>
    <w:rsid w:val="00CA31D3"/>
    <w:rsid w:val="00CA37E9"/>
    <w:rsid w:val="00CA4D7F"/>
    <w:rsid w:val="00CA5323"/>
    <w:rsid w:val="00CA5777"/>
    <w:rsid w:val="00CA5E46"/>
    <w:rsid w:val="00CA6080"/>
    <w:rsid w:val="00CA6953"/>
    <w:rsid w:val="00CA782B"/>
    <w:rsid w:val="00CA7EDE"/>
    <w:rsid w:val="00CB0031"/>
    <w:rsid w:val="00CB017E"/>
    <w:rsid w:val="00CB05BE"/>
    <w:rsid w:val="00CB06DD"/>
    <w:rsid w:val="00CB1256"/>
    <w:rsid w:val="00CB1A5C"/>
    <w:rsid w:val="00CB1B0E"/>
    <w:rsid w:val="00CB23A7"/>
    <w:rsid w:val="00CB2D20"/>
    <w:rsid w:val="00CB32EE"/>
    <w:rsid w:val="00CB33EF"/>
    <w:rsid w:val="00CB3743"/>
    <w:rsid w:val="00CB3CAD"/>
    <w:rsid w:val="00CB3D3F"/>
    <w:rsid w:val="00CB3F5D"/>
    <w:rsid w:val="00CB44BD"/>
    <w:rsid w:val="00CB4731"/>
    <w:rsid w:val="00CB53FC"/>
    <w:rsid w:val="00CB54F1"/>
    <w:rsid w:val="00CB6DA0"/>
    <w:rsid w:val="00CB7E20"/>
    <w:rsid w:val="00CC0625"/>
    <w:rsid w:val="00CC0FF4"/>
    <w:rsid w:val="00CC1537"/>
    <w:rsid w:val="00CC2378"/>
    <w:rsid w:val="00CC3C9B"/>
    <w:rsid w:val="00CC4247"/>
    <w:rsid w:val="00CC4FCB"/>
    <w:rsid w:val="00CC6906"/>
    <w:rsid w:val="00CC79B8"/>
    <w:rsid w:val="00CC7AE1"/>
    <w:rsid w:val="00CC7D57"/>
    <w:rsid w:val="00CC7DC7"/>
    <w:rsid w:val="00CD05C3"/>
    <w:rsid w:val="00CD0707"/>
    <w:rsid w:val="00CD1077"/>
    <w:rsid w:val="00CD10DD"/>
    <w:rsid w:val="00CD1ECD"/>
    <w:rsid w:val="00CD1F03"/>
    <w:rsid w:val="00CD2035"/>
    <w:rsid w:val="00CD2252"/>
    <w:rsid w:val="00CD28B6"/>
    <w:rsid w:val="00CD29C7"/>
    <w:rsid w:val="00CD3294"/>
    <w:rsid w:val="00CD3ADB"/>
    <w:rsid w:val="00CD469F"/>
    <w:rsid w:val="00CD5128"/>
    <w:rsid w:val="00CD57D4"/>
    <w:rsid w:val="00CD5D91"/>
    <w:rsid w:val="00CD63FE"/>
    <w:rsid w:val="00CD66BE"/>
    <w:rsid w:val="00CD6FD6"/>
    <w:rsid w:val="00CD7D69"/>
    <w:rsid w:val="00CE01A5"/>
    <w:rsid w:val="00CE0A70"/>
    <w:rsid w:val="00CE16E6"/>
    <w:rsid w:val="00CE1910"/>
    <w:rsid w:val="00CE192D"/>
    <w:rsid w:val="00CE1DC4"/>
    <w:rsid w:val="00CE24C0"/>
    <w:rsid w:val="00CE2615"/>
    <w:rsid w:val="00CE3FE5"/>
    <w:rsid w:val="00CE400C"/>
    <w:rsid w:val="00CE435C"/>
    <w:rsid w:val="00CE4488"/>
    <w:rsid w:val="00CE45C5"/>
    <w:rsid w:val="00CE4AAE"/>
    <w:rsid w:val="00CE505E"/>
    <w:rsid w:val="00CE51D5"/>
    <w:rsid w:val="00CE52FF"/>
    <w:rsid w:val="00CE5418"/>
    <w:rsid w:val="00CE57C9"/>
    <w:rsid w:val="00CE5CDD"/>
    <w:rsid w:val="00CE5E8D"/>
    <w:rsid w:val="00CE5EEA"/>
    <w:rsid w:val="00CE6A8F"/>
    <w:rsid w:val="00CE6FEF"/>
    <w:rsid w:val="00CE7575"/>
    <w:rsid w:val="00CE75DB"/>
    <w:rsid w:val="00CE7F65"/>
    <w:rsid w:val="00CF0618"/>
    <w:rsid w:val="00CF07F6"/>
    <w:rsid w:val="00CF1BBD"/>
    <w:rsid w:val="00CF1E37"/>
    <w:rsid w:val="00CF207B"/>
    <w:rsid w:val="00CF218D"/>
    <w:rsid w:val="00CF229B"/>
    <w:rsid w:val="00CF233B"/>
    <w:rsid w:val="00CF256E"/>
    <w:rsid w:val="00CF279A"/>
    <w:rsid w:val="00CF2F57"/>
    <w:rsid w:val="00CF2FD7"/>
    <w:rsid w:val="00CF3349"/>
    <w:rsid w:val="00CF3E91"/>
    <w:rsid w:val="00CF3FB0"/>
    <w:rsid w:val="00CF3FB7"/>
    <w:rsid w:val="00CF3FDB"/>
    <w:rsid w:val="00CF44FF"/>
    <w:rsid w:val="00CF46A6"/>
    <w:rsid w:val="00CF4FF2"/>
    <w:rsid w:val="00CF523C"/>
    <w:rsid w:val="00CF532E"/>
    <w:rsid w:val="00CF5A0F"/>
    <w:rsid w:val="00CF6689"/>
    <w:rsid w:val="00CF6B33"/>
    <w:rsid w:val="00CF6E76"/>
    <w:rsid w:val="00CF7128"/>
    <w:rsid w:val="00CF7952"/>
    <w:rsid w:val="00D004B0"/>
    <w:rsid w:val="00D0098B"/>
    <w:rsid w:val="00D012BA"/>
    <w:rsid w:val="00D01D5E"/>
    <w:rsid w:val="00D01F0C"/>
    <w:rsid w:val="00D02171"/>
    <w:rsid w:val="00D0249E"/>
    <w:rsid w:val="00D03DFC"/>
    <w:rsid w:val="00D04263"/>
    <w:rsid w:val="00D04346"/>
    <w:rsid w:val="00D052A6"/>
    <w:rsid w:val="00D05B0B"/>
    <w:rsid w:val="00D061E9"/>
    <w:rsid w:val="00D062E6"/>
    <w:rsid w:val="00D063C8"/>
    <w:rsid w:val="00D064CE"/>
    <w:rsid w:val="00D074AB"/>
    <w:rsid w:val="00D1005D"/>
    <w:rsid w:val="00D1019A"/>
    <w:rsid w:val="00D106BC"/>
    <w:rsid w:val="00D10787"/>
    <w:rsid w:val="00D10DEB"/>
    <w:rsid w:val="00D120FD"/>
    <w:rsid w:val="00D12531"/>
    <w:rsid w:val="00D12F34"/>
    <w:rsid w:val="00D13722"/>
    <w:rsid w:val="00D1397B"/>
    <w:rsid w:val="00D13CF9"/>
    <w:rsid w:val="00D13F7D"/>
    <w:rsid w:val="00D14516"/>
    <w:rsid w:val="00D14550"/>
    <w:rsid w:val="00D15839"/>
    <w:rsid w:val="00D15848"/>
    <w:rsid w:val="00D15873"/>
    <w:rsid w:val="00D15AAC"/>
    <w:rsid w:val="00D16240"/>
    <w:rsid w:val="00D1675D"/>
    <w:rsid w:val="00D16A55"/>
    <w:rsid w:val="00D17238"/>
    <w:rsid w:val="00D17ED0"/>
    <w:rsid w:val="00D20037"/>
    <w:rsid w:val="00D20073"/>
    <w:rsid w:val="00D20217"/>
    <w:rsid w:val="00D203D7"/>
    <w:rsid w:val="00D207DD"/>
    <w:rsid w:val="00D21481"/>
    <w:rsid w:val="00D216B2"/>
    <w:rsid w:val="00D21757"/>
    <w:rsid w:val="00D218AF"/>
    <w:rsid w:val="00D21962"/>
    <w:rsid w:val="00D21D72"/>
    <w:rsid w:val="00D21F51"/>
    <w:rsid w:val="00D241FB"/>
    <w:rsid w:val="00D242C6"/>
    <w:rsid w:val="00D24756"/>
    <w:rsid w:val="00D24EC6"/>
    <w:rsid w:val="00D25A98"/>
    <w:rsid w:val="00D25C78"/>
    <w:rsid w:val="00D25E06"/>
    <w:rsid w:val="00D25F6C"/>
    <w:rsid w:val="00D264D6"/>
    <w:rsid w:val="00D2684E"/>
    <w:rsid w:val="00D27E43"/>
    <w:rsid w:val="00D27EED"/>
    <w:rsid w:val="00D300C5"/>
    <w:rsid w:val="00D3067B"/>
    <w:rsid w:val="00D30C85"/>
    <w:rsid w:val="00D314C0"/>
    <w:rsid w:val="00D31C84"/>
    <w:rsid w:val="00D31E79"/>
    <w:rsid w:val="00D3251F"/>
    <w:rsid w:val="00D337B6"/>
    <w:rsid w:val="00D33942"/>
    <w:rsid w:val="00D33B48"/>
    <w:rsid w:val="00D33BF2"/>
    <w:rsid w:val="00D341B5"/>
    <w:rsid w:val="00D35149"/>
    <w:rsid w:val="00D35221"/>
    <w:rsid w:val="00D35518"/>
    <w:rsid w:val="00D3566B"/>
    <w:rsid w:val="00D35A08"/>
    <w:rsid w:val="00D35C46"/>
    <w:rsid w:val="00D35D22"/>
    <w:rsid w:val="00D35E7B"/>
    <w:rsid w:val="00D35F3C"/>
    <w:rsid w:val="00D368F4"/>
    <w:rsid w:val="00D36C55"/>
    <w:rsid w:val="00D36D58"/>
    <w:rsid w:val="00D3732E"/>
    <w:rsid w:val="00D377CD"/>
    <w:rsid w:val="00D37E7B"/>
    <w:rsid w:val="00D37F59"/>
    <w:rsid w:val="00D40185"/>
    <w:rsid w:val="00D40325"/>
    <w:rsid w:val="00D4032C"/>
    <w:rsid w:val="00D40500"/>
    <w:rsid w:val="00D40EE0"/>
    <w:rsid w:val="00D41094"/>
    <w:rsid w:val="00D41249"/>
    <w:rsid w:val="00D41277"/>
    <w:rsid w:val="00D41A12"/>
    <w:rsid w:val="00D41B6F"/>
    <w:rsid w:val="00D41C5B"/>
    <w:rsid w:val="00D41D68"/>
    <w:rsid w:val="00D425B8"/>
    <w:rsid w:val="00D42C02"/>
    <w:rsid w:val="00D43601"/>
    <w:rsid w:val="00D4386A"/>
    <w:rsid w:val="00D43D3D"/>
    <w:rsid w:val="00D44D0F"/>
    <w:rsid w:val="00D45035"/>
    <w:rsid w:val="00D453E7"/>
    <w:rsid w:val="00D45893"/>
    <w:rsid w:val="00D45B8F"/>
    <w:rsid w:val="00D45FAF"/>
    <w:rsid w:val="00D46919"/>
    <w:rsid w:val="00D4712A"/>
    <w:rsid w:val="00D47844"/>
    <w:rsid w:val="00D47B67"/>
    <w:rsid w:val="00D47DB5"/>
    <w:rsid w:val="00D47DDB"/>
    <w:rsid w:val="00D50568"/>
    <w:rsid w:val="00D50B87"/>
    <w:rsid w:val="00D50F27"/>
    <w:rsid w:val="00D51155"/>
    <w:rsid w:val="00D51178"/>
    <w:rsid w:val="00D51B3B"/>
    <w:rsid w:val="00D51BA9"/>
    <w:rsid w:val="00D51BC1"/>
    <w:rsid w:val="00D522BF"/>
    <w:rsid w:val="00D525A1"/>
    <w:rsid w:val="00D52A98"/>
    <w:rsid w:val="00D53041"/>
    <w:rsid w:val="00D5427D"/>
    <w:rsid w:val="00D5464F"/>
    <w:rsid w:val="00D54829"/>
    <w:rsid w:val="00D54A07"/>
    <w:rsid w:val="00D54FDA"/>
    <w:rsid w:val="00D550B4"/>
    <w:rsid w:val="00D55345"/>
    <w:rsid w:val="00D57357"/>
    <w:rsid w:val="00D577B2"/>
    <w:rsid w:val="00D57F62"/>
    <w:rsid w:val="00D602B1"/>
    <w:rsid w:val="00D60355"/>
    <w:rsid w:val="00D60446"/>
    <w:rsid w:val="00D60F7B"/>
    <w:rsid w:val="00D6111F"/>
    <w:rsid w:val="00D624F5"/>
    <w:rsid w:val="00D62A97"/>
    <w:rsid w:val="00D62C93"/>
    <w:rsid w:val="00D63514"/>
    <w:rsid w:val="00D636A3"/>
    <w:rsid w:val="00D63949"/>
    <w:rsid w:val="00D64135"/>
    <w:rsid w:val="00D641EE"/>
    <w:rsid w:val="00D6477C"/>
    <w:rsid w:val="00D65005"/>
    <w:rsid w:val="00D651A5"/>
    <w:rsid w:val="00D655EB"/>
    <w:rsid w:val="00D65AE7"/>
    <w:rsid w:val="00D65B75"/>
    <w:rsid w:val="00D65D7B"/>
    <w:rsid w:val="00D6688D"/>
    <w:rsid w:val="00D66E40"/>
    <w:rsid w:val="00D67398"/>
    <w:rsid w:val="00D7129B"/>
    <w:rsid w:val="00D717EF"/>
    <w:rsid w:val="00D7236B"/>
    <w:rsid w:val="00D726B5"/>
    <w:rsid w:val="00D72BDE"/>
    <w:rsid w:val="00D72EE0"/>
    <w:rsid w:val="00D7330D"/>
    <w:rsid w:val="00D737B0"/>
    <w:rsid w:val="00D74000"/>
    <w:rsid w:val="00D749BA"/>
    <w:rsid w:val="00D75384"/>
    <w:rsid w:val="00D7559F"/>
    <w:rsid w:val="00D75F71"/>
    <w:rsid w:val="00D7634E"/>
    <w:rsid w:val="00D76668"/>
    <w:rsid w:val="00D771F4"/>
    <w:rsid w:val="00D772E6"/>
    <w:rsid w:val="00D7746B"/>
    <w:rsid w:val="00D77500"/>
    <w:rsid w:val="00D77AD9"/>
    <w:rsid w:val="00D80084"/>
    <w:rsid w:val="00D806E9"/>
    <w:rsid w:val="00D808A9"/>
    <w:rsid w:val="00D81244"/>
    <w:rsid w:val="00D81767"/>
    <w:rsid w:val="00D81DEA"/>
    <w:rsid w:val="00D81EC9"/>
    <w:rsid w:val="00D82295"/>
    <w:rsid w:val="00D82985"/>
    <w:rsid w:val="00D82A2A"/>
    <w:rsid w:val="00D83124"/>
    <w:rsid w:val="00D834D0"/>
    <w:rsid w:val="00D83A60"/>
    <w:rsid w:val="00D83AA4"/>
    <w:rsid w:val="00D8557F"/>
    <w:rsid w:val="00D85AE5"/>
    <w:rsid w:val="00D85C10"/>
    <w:rsid w:val="00D863C0"/>
    <w:rsid w:val="00D86AAC"/>
    <w:rsid w:val="00D86F5A"/>
    <w:rsid w:val="00D86F8B"/>
    <w:rsid w:val="00D871CC"/>
    <w:rsid w:val="00D87313"/>
    <w:rsid w:val="00D879EA"/>
    <w:rsid w:val="00D90ABB"/>
    <w:rsid w:val="00D90B48"/>
    <w:rsid w:val="00D90D1B"/>
    <w:rsid w:val="00D9138E"/>
    <w:rsid w:val="00D914C4"/>
    <w:rsid w:val="00D919DC"/>
    <w:rsid w:val="00D9254A"/>
    <w:rsid w:val="00D92B31"/>
    <w:rsid w:val="00D932C5"/>
    <w:rsid w:val="00D93349"/>
    <w:rsid w:val="00D935EA"/>
    <w:rsid w:val="00D93B5F"/>
    <w:rsid w:val="00D94457"/>
    <w:rsid w:val="00D94800"/>
    <w:rsid w:val="00D94A74"/>
    <w:rsid w:val="00D94D60"/>
    <w:rsid w:val="00D950DB"/>
    <w:rsid w:val="00D9537A"/>
    <w:rsid w:val="00D9540E"/>
    <w:rsid w:val="00D954BC"/>
    <w:rsid w:val="00D95BF8"/>
    <w:rsid w:val="00D960F4"/>
    <w:rsid w:val="00D9678B"/>
    <w:rsid w:val="00D96922"/>
    <w:rsid w:val="00D969CE"/>
    <w:rsid w:val="00D96C10"/>
    <w:rsid w:val="00D97201"/>
    <w:rsid w:val="00D975A7"/>
    <w:rsid w:val="00D975C9"/>
    <w:rsid w:val="00D975CB"/>
    <w:rsid w:val="00D97655"/>
    <w:rsid w:val="00D97D5C"/>
    <w:rsid w:val="00DA04A4"/>
    <w:rsid w:val="00DA1067"/>
    <w:rsid w:val="00DA1252"/>
    <w:rsid w:val="00DA2388"/>
    <w:rsid w:val="00DA26C2"/>
    <w:rsid w:val="00DA30D7"/>
    <w:rsid w:val="00DA38A2"/>
    <w:rsid w:val="00DA3B30"/>
    <w:rsid w:val="00DA4BC5"/>
    <w:rsid w:val="00DA5642"/>
    <w:rsid w:val="00DA58A8"/>
    <w:rsid w:val="00DA5C02"/>
    <w:rsid w:val="00DA5EAC"/>
    <w:rsid w:val="00DA600D"/>
    <w:rsid w:val="00DA6270"/>
    <w:rsid w:val="00DA64FE"/>
    <w:rsid w:val="00DA794D"/>
    <w:rsid w:val="00DA7AEF"/>
    <w:rsid w:val="00DA7F3F"/>
    <w:rsid w:val="00DA7F58"/>
    <w:rsid w:val="00DB0954"/>
    <w:rsid w:val="00DB10E8"/>
    <w:rsid w:val="00DB1308"/>
    <w:rsid w:val="00DB1A4C"/>
    <w:rsid w:val="00DB1F6E"/>
    <w:rsid w:val="00DB2045"/>
    <w:rsid w:val="00DB2193"/>
    <w:rsid w:val="00DB21AE"/>
    <w:rsid w:val="00DB2306"/>
    <w:rsid w:val="00DB27E9"/>
    <w:rsid w:val="00DB2D24"/>
    <w:rsid w:val="00DB2F83"/>
    <w:rsid w:val="00DB320E"/>
    <w:rsid w:val="00DB38B2"/>
    <w:rsid w:val="00DB3CE0"/>
    <w:rsid w:val="00DB4B04"/>
    <w:rsid w:val="00DB4C02"/>
    <w:rsid w:val="00DB4C54"/>
    <w:rsid w:val="00DB4FFF"/>
    <w:rsid w:val="00DB5258"/>
    <w:rsid w:val="00DB5762"/>
    <w:rsid w:val="00DB5B25"/>
    <w:rsid w:val="00DB6046"/>
    <w:rsid w:val="00DB621D"/>
    <w:rsid w:val="00DB6296"/>
    <w:rsid w:val="00DB66A5"/>
    <w:rsid w:val="00DB6942"/>
    <w:rsid w:val="00DB6DC5"/>
    <w:rsid w:val="00DB703F"/>
    <w:rsid w:val="00DB790D"/>
    <w:rsid w:val="00DB7FB3"/>
    <w:rsid w:val="00DC026C"/>
    <w:rsid w:val="00DC072E"/>
    <w:rsid w:val="00DC0AC1"/>
    <w:rsid w:val="00DC1110"/>
    <w:rsid w:val="00DC18B8"/>
    <w:rsid w:val="00DC191E"/>
    <w:rsid w:val="00DC19C9"/>
    <w:rsid w:val="00DC1C17"/>
    <w:rsid w:val="00DC2565"/>
    <w:rsid w:val="00DC2C8A"/>
    <w:rsid w:val="00DC33F0"/>
    <w:rsid w:val="00DC36AD"/>
    <w:rsid w:val="00DC3769"/>
    <w:rsid w:val="00DC4101"/>
    <w:rsid w:val="00DC4646"/>
    <w:rsid w:val="00DC477A"/>
    <w:rsid w:val="00DC4932"/>
    <w:rsid w:val="00DC50C2"/>
    <w:rsid w:val="00DC5553"/>
    <w:rsid w:val="00DC5A8E"/>
    <w:rsid w:val="00DC5AAE"/>
    <w:rsid w:val="00DC6245"/>
    <w:rsid w:val="00DC628E"/>
    <w:rsid w:val="00DC6633"/>
    <w:rsid w:val="00DC6BC2"/>
    <w:rsid w:val="00DC6BFD"/>
    <w:rsid w:val="00DC7046"/>
    <w:rsid w:val="00DC7198"/>
    <w:rsid w:val="00DC73FC"/>
    <w:rsid w:val="00DD0C97"/>
    <w:rsid w:val="00DD0D21"/>
    <w:rsid w:val="00DD1082"/>
    <w:rsid w:val="00DD10D7"/>
    <w:rsid w:val="00DD12FA"/>
    <w:rsid w:val="00DD1548"/>
    <w:rsid w:val="00DD1658"/>
    <w:rsid w:val="00DD1759"/>
    <w:rsid w:val="00DD24D0"/>
    <w:rsid w:val="00DD267C"/>
    <w:rsid w:val="00DD3FB8"/>
    <w:rsid w:val="00DD41F1"/>
    <w:rsid w:val="00DD47C9"/>
    <w:rsid w:val="00DD4DE1"/>
    <w:rsid w:val="00DD55BC"/>
    <w:rsid w:val="00DD5738"/>
    <w:rsid w:val="00DD5C61"/>
    <w:rsid w:val="00DD5CB0"/>
    <w:rsid w:val="00DD6F3B"/>
    <w:rsid w:val="00DD75E9"/>
    <w:rsid w:val="00DD7717"/>
    <w:rsid w:val="00DD782A"/>
    <w:rsid w:val="00DD7989"/>
    <w:rsid w:val="00DD7CC4"/>
    <w:rsid w:val="00DE0292"/>
    <w:rsid w:val="00DE03C7"/>
    <w:rsid w:val="00DE07E9"/>
    <w:rsid w:val="00DE08AD"/>
    <w:rsid w:val="00DE0E6D"/>
    <w:rsid w:val="00DE1550"/>
    <w:rsid w:val="00DE1DFC"/>
    <w:rsid w:val="00DE1F81"/>
    <w:rsid w:val="00DE211B"/>
    <w:rsid w:val="00DE2465"/>
    <w:rsid w:val="00DE266E"/>
    <w:rsid w:val="00DE4412"/>
    <w:rsid w:val="00DE5208"/>
    <w:rsid w:val="00DE5251"/>
    <w:rsid w:val="00DE5285"/>
    <w:rsid w:val="00DE5540"/>
    <w:rsid w:val="00DE5608"/>
    <w:rsid w:val="00DE6056"/>
    <w:rsid w:val="00DE629E"/>
    <w:rsid w:val="00DE62BD"/>
    <w:rsid w:val="00DE65B5"/>
    <w:rsid w:val="00DE6BF6"/>
    <w:rsid w:val="00DE75CE"/>
    <w:rsid w:val="00DF09F4"/>
    <w:rsid w:val="00DF10E6"/>
    <w:rsid w:val="00DF1609"/>
    <w:rsid w:val="00DF1D17"/>
    <w:rsid w:val="00DF30BE"/>
    <w:rsid w:val="00DF3180"/>
    <w:rsid w:val="00DF393C"/>
    <w:rsid w:val="00DF40BA"/>
    <w:rsid w:val="00DF41E0"/>
    <w:rsid w:val="00DF41FD"/>
    <w:rsid w:val="00DF42B4"/>
    <w:rsid w:val="00DF4EA7"/>
    <w:rsid w:val="00DF5B0F"/>
    <w:rsid w:val="00DF6D87"/>
    <w:rsid w:val="00DF7BAE"/>
    <w:rsid w:val="00DF7EC8"/>
    <w:rsid w:val="00E0014C"/>
    <w:rsid w:val="00E00258"/>
    <w:rsid w:val="00E01088"/>
    <w:rsid w:val="00E0118A"/>
    <w:rsid w:val="00E016C8"/>
    <w:rsid w:val="00E01B4A"/>
    <w:rsid w:val="00E020F7"/>
    <w:rsid w:val="00E02406"/>
    <w:rsid w:val="00E02BDF"/>
    <w:rsid w:val="00E02C79"/>
    <w:rsid w:val="00E03A0D"/>
    <w:rsid w:val="00E04C42"/>
    <w:rsid w:val="00E05441"/>
    <w:rsid w:val="00E05986"/>
    <w:rsid w:val="00E05EDF"/>
    <w:rsid w:val="00E0607D"/>
    <w:rsid w:val="00E06380"/>
    <w:rsid w:val="00E06BB8"/>
    <w:rsid w:val="00E06F19"/>
    <w:rsid w:val="00E071D9"/>
    <w:rsid w:val="00E077A6"/>
    <w:rsid w:val="00E07901"/>
    <w:rsid w:val="00E07CC9"/>
    <w:rsid w:val="00E106FA"/>
    <w:rsid w:val="00E10730"/>
    <w:rsid w:val="00E10B3B"/>
    <w:rsid w:val="00E10EEF"/>
    <w:rsid w:val="00E11DF4"/>
    <w:rsid w:val="00E12110"/>
    <w:rsid w:val="00E1253A"/>
    <w:rsid w:val="00E12855"/>
    <w:rsid w:val="00E12AAA"/>
    <w:rsid w:val="00E12CB6"/>
    <w:rsid w:val="00E137AD"/>
    <w:rsid w:val="00E13BF4"/>
    <w:rsid w:val="00E13C3E"/>
    <w:rsid w:val="00E13D2C"/>
    <w:rsid w:val="00E14883"/>
    <w:rsid w:val="00E1488E"/>
    <w:rsid w:val="00E14A93"/>
    <w:rsid w:val="00E1517C"/>
    <w:rsid w:val="00E15B84"/>
    <w:rsid w:val="00E15C2E"/>
    <w:rsid w:val="00E15E1D"/>
    <w:rsid w:val="00E162F1"/>
    <w:rsid w:val="00E1651C"/>
    <w:rsid w:val="00E1678B"/>
    <w:rsid w:val="00E16DC6"/>
    <w:rsid w:val="00E172D0"/>
    <w:rsid w:val="00E177B4"/>
    <w:rsid w:val="00E20155"/>
    <w:rsid w:val="00E207D2"/>
    <w:rsid w:val="00E2090D"/>
    <w:rsid w:val="00E20FE5"/>
    <w:rsid w:val="00E21615"/>
    <w:rsid w:val="00E224CB"/>
    <w:rsid w:val="00E23C51"/>
    <w:rsid w:val="00E245BC"/>
    <w:rsid w:val="00E2494C"/>
    <w:rsid w:val="00E2565B"/>
    <w:rsid w:val="00E26127"/>
    <w:rsid w:val="00E26194"/>
    <w:rsid w:val="00E26385"/>
    <w:rsid w:val="00E26662"/>
    <w:rsid w:val="00E267DF"/>
    <w:rsid w:val="00E27451"/>
    <w:rsid w:val="00E2799F"/>
    <w:rsid w:val="00E27A8D"/>
    <w:rsid w:val="00E27BAF"/>
    <w:rsid w:val="00E30B30"/>
    <w:rsid w:val="00E30F2A"/>
    <w:rsid w:val="00E315EF"/>
    <w:rsid w:val="00E326C4"/>
    <w:rsid w:val="00E32740"/>
    <w:rsid w:val="00E32897"/>
    <w:rsid w:val="00E32952"/>
    <w:rsid w:val="00E33217"/>
    <w:rsid w:val="00E33F9F"/>
    <w:rsid w:val="00E33FC0"/>
    <w:rsid w:val="00E34CB3"/>
    <w:rsid w:val="00E35494"/>
    <w:rsid w:val="00E35A2E"/>
    <w:rsid w:val="00E35C13"/>
    <w:rsid w:val="00E35EBF"/>
    <w:rsid w:val="00E35FAD"/>
    <w:rsid w:val="00E3705F"/>
    <w:rsid w:val="00E37222"/>
    <w:rsid w:val="00E377B4"/>
    <w:rsid w:val="00E3784F"/>
    <w:rsid w:val="00E414CA"/>
    <w:rsid w:val="00E42229"/>
    <w:rsid w:val="00E42D76"/>
    <w:rsid w:val="00E4359E"/>
    <w:rsid w:val="00E43C61"/>
    <w:rsid w:val="00E43ECD"/>
    <w:rsid w:val="00E44524"/>
    <w:rsid w:val="00E4594C"/>
    <w:rsid w:val="00E45EDF"/>
    <w:rsid w:val="00E473C1"/>
    <w:rsid w:val="00E47F50"/>
    <w:rsid w:val="00E50053"/>
    <w:rsid w:val="00E50226"/>
    <w:rsid w:val="00E50586"/>
    <w:rsid w:val="00E50928"/>
    <w:rsid w:val="00E50AE2"/>
    <w:rsid w:val="00E50FAD"/>
    <w:rsid w:val="00E52002"/>
    <w:rsid w:val="00E52136"/>
    <w:rsid w:val="00E52DC8"/>
    <w:rsid w:val="00E52F7F"/>
    <w:rsid w:val="00E5300C"/>
    <w:rsid w:val="00E53320"/>
    <w:rsid w:val="00E537BC"/>
    <w:rsid w:val="00E53A81"/>
    <w:rsid w:val="00E55D40"/>
    <w:rsid w:val="00E56100"/>
    <w:rsid w:val="00E5618B"/>
    <w:rsid w:val="00E56229"/>
    <w:rsid w:val="00E567B3"/>
    <w:rsid w:val="00E56A85"/>
    <w:rsid w:val="00E56F01"/>
    <w:rsid w:val="00E57BED"/>
    <w:rsid w:val="00E6057C"/>
    <w:rsid w:val="00E60B0E"/>
    <w:rsid w:val="00E60B35"/>
    <w:rsid w:val="00E60E0F"/>
    <w:rsid w:val="00E6171B"/>
    <w:rsid w:val="00E62CCE"/>
    <w:rsid w:val="00E62DD8"/>
    <w:rsid w:val="00E63AFF"/>
    <w:rsid w:val="00E64FC8"/>
    <w:rsid w:val="00E65007"/>
    <w:rsid w:val="00E6585A"/>
    <w:rsid w:val="00E65A3B"/>
    <w:rsid w:val="00E65B6A"/>
    <w:rsid w:val="00E65F08"/>
    <w:rsid w:val="00E661AB"/>
    <w:rsid w:val="00E66DC0"/>
    <w:rsid w:val="00E6704C"/>
    <w:rsid w:val="00E670CC"/>
    <w:rsid w:val="00E67359"/>
    <w:rsid w:val="00E673BA"/>
    <w:rsid w:val="00E673F4"/>
    <w:rsid w:val="00E6784C"/>
    <w:rsid w:val="00E67A09"/>
    <w:rsid w:val="00E67FE6"/>
    <w:rsid w:val="00E70459"/>
    <w:rsid w:val="00E70898"/>
    <w:rsid w:val="00E70FE1"/>
    <w:rsid w:val="00E71336"/>
    <w:rsid w:val="00E7138C"/>
    <w:rsid w:val="00E719DC"/>
    <w:rsid w:val="00E71CDC"/>
    <w:rsid w:val="00E72BED"/>
    <w:rsid w:val="00E72E9B"/>
    <w:rsid w:val="00E72ED2"/>
    <w:rsid w:val="00E7325E"/>
    <w:rsid w:val="00E7346A"/>
    <w:rsid w:val="00E73DA8"/>
    <w:rsid w:val="00E73F0F"/>
    <w:rsid w:val="00E74409"/>
    <w:rsid w:val="00E744D6"/>
    <w:rsid w:val="00E74D47"/>
    <w:rsid w:val="00E74F09"/>
    <w:rsid w:val="00E7508E"/>
    <w:rsid w:val="00E76610"/>
    <w:rsid w:val="00E76C52"/>
    <w:rsid w:val="00E77206"/>
    <w:rsid w:val="00E772EC"/>
    <w:rsid w:val="00E77425"/>
    <w:rsid w:val="00E775FC"/>
    <w:rsid w:val="00E7786D"/>
    <w:rsid w:val="00E77AAC"/>
    <w:rsid w:val="00E77CF1"/>
    <w:rsid w:val="00E77E6F"/>
    <w:rsid w:val="00E80108"/>
    <w:rsid w:val="00E801A1"/>
    <w:rsid w:val="00E80311"/>
    <w:rsid w:val="00E80749"/>
    <w:rsid w:val="00E80F0E"/>
    <w:rsid w:val="00E80FA0"/>
    <w:rsid w:val="00E8149C"/>
    <w:rsid w:val="00E82A1B"/>
    <w:rsid w:val="00E82B4D"/>
    <w:rsid w:val="00E83B48"/>
    <w:rsid w:val="00E83DEC"/>
    <w:rsid w:val="00E859DA"/>
    <w:rsid w:val="00E862A6"/>
    <w:rsid w:val="00E86309"/>
    <w:rsid w:val="00E86DE6"/>
    <w:rsid w:val="00E87DFB"/>
    <w:rsid w:val="00E90489"/>
    <w:rsid w:val="00E90C8C"/>
    <w:rsid w:val="00E911FF"/>
    <w:rsid w:val="00E91708"/>
    <w:rsid w:val="00E91EE7"/>
    <w:rsid w:val="00E92143"/>
    <w:rsid w:val="00E92153"/>
    <w:rsid w:val="00E9248F"/>
    <w:rsid w:val="00E93564"/>
    <w:rsid w:val="00E93A6C"/>
    <w:rsid w:val="00E941DF"/>
    <w:rsid w:val="00E943AD"/>
    <w:rsid w:val="00E94FAB"/>
    <w:rsid w:val="00E956DC"/>
    <w:rsid w:val="00E95851"/>
    <w:rsid w:val="00E95DF2"/>
    <w:rsid w:val="00E95F95"/>
    <w:rsid w:val="00E971A8"/>
    <w:rsid w:val="00E97988"/>
    <w:rsid w:val="00EA01D8"/>
    <w:rsid w:val="00EA0918"/>
    <w:rsid w:val="00EA2007"/>
    <w:rsid w:val="00EA251A"/>
    <w:rsid w:val="00EA2867"/>
    <w:rsid w:val="00EA43E0"/>
    <w:rsid w:val="00EA4C7E"/>
    <w:rsid w:val="00EA4CC6"/>
    <w:rsid w:val="00EA4D54"/>
    <w:rsid w:val="00EA4FB8"/>
    <w:rsid w:val="00EA512A"/>
    <w:rsid w:val="00EA5777"/>
    <w:rsid w:val="00EA58D3"/>
    <w:rsid w:val="00EA5FA6"/>
    <w:rsid w:val="00EA6114"/>
    <w:rsid w:val="00EA7128"/>
    <w:rsid w:val="00EA7811"/>
    <w:rsid w:val="00EB0927"/>
    <w:rsid w:val="00EB0982"/>
    <w:rsid w:val="00EB1383"/>
    <w:rsid w:val="00EB1611"/>
    <w:rsid w:val="00EB1692"/>
    <w:rsid w:val="00EB1808"/>
    <w:rsid w:val="00EB1C88"/>
    <w:rsid w:val="00EB22E3"/>
    <w:rsid w:val="00EB3365"/>
    <w:rsid w:val="00EB348C"/>
    <w:rsid w:val="00EB3700"/>
    <w:rsid w:val="00EB4222"/>
    <w:rsid w:val="00EB4226"/>
    <w:rsid w:val="00EB4564"/>
    <w:rsid w:val="00EB4672"/>
    <w:rsid w:val="00EB4F7E"/>
    <w:rsid w:val="00EB598F"/>
    <w:rsid w:val="00EB5F9A"/>
    <w:rsid w:val="00EB603A"/>
    <w:rsid w:val="00EB61E8"/>
    <w:rsid w:val="00EB694A"/>
    <w:rsid w:val="00EB6D9C"/>
    <w:rsid w:val="00EB6FAE"/>
    <w:rsid w:val="00EB7098"/>
    <w:rsid w:val="00EB7BD0"/>
    <w:rsid w:val="00EC020F"/>
    <w:rsid w:val="00EC031D"/>
    <w:rsid w:val="00EC0A62"/>
    <w:rsid w:val="00EC13C8"/>
    <w:rsid w:val="00EC13F8"/>
    <w:rsid w:val="00EC1513"/>
    <w:rsid w:val="00EC1BED"/>
    <w:rsid w:val="00EC20D3"/>
    <w:rsid w:val="00EC30B1"/>
    <w:rsid w:val="00EC30F3"/>
    <w:rsid w:val="00EC3146"/>
    <w:rsid w:val="00EC362E"/>
    <w:rsid w:val="00EC380B"/>
    <w:rsid w:val="00EC3848"/>
    <w:rsid w:val="00EC3D0C"/>
    <w:rsid w:val="00EC3FCC"/>
    <w:rsid w:val="00EC4D56"/>
    <w:rsid w:val="00EC51AC"/>
    <w:rsid w:val="00EC539E"/>
    <w:rsid w:val="00EC54D9"/>
    <w:rsid w:val="00EC5F9A"/>
    <w:rsid w:val="00EC6A4B"/>
    <w:rsid w:val="00EC6B3D"/>
    <w:rsid w:val="00EC6BFA"/>
    <w:rsid w:val="00EC755E"/>
    <w:rsid w:val="00EC7B5A"/>
    <w:rsid w:val="00ED053A"/>
    <w:rsid w:val="00ED0868"/>
    <w:rsid w:val="00ED1369"/>
    <w:rsid w:val="00ED14EA"/>
    <w:rsid w:val="00ED184B"/>
    <w:rsid w:val="00ED197B"/>
    <w:rsid w:val="00ED1AF8"/>
    <w:rsid w:val="00ED1B41"/>
    <w:rsid w:val="00ED1C5A"/>
    <w:rsid w:val="00ED25C4"/>
    <w:rsid w:val="00ED291D"/>
    <w:rsid w:val="00ED2A83"/>
    <w:rsid w:val="00ED2FF4"/>
    <w:rsid w:val="00ED3A54"/>
    <w:rsid w:val="00ED3E20"/>
    <w:rsid w:val="00ED4319"/>
    <w:rsid w:val="00ED48D6"/>
    <w:rsid w:val="00ED4C04"/>
    <w:rsid w:val="00ED502F"/>
    <w:rsid w:val="00ED5A17"/>
    <w:rsid w:val="00ED5E0B"/>
    <w:rsid w:val="00ED61E5"/>
    <w:rsid w:val="00ED68DA"/>
    <w:rsid w:val="00ED6956"/>
    <w:rsid w:val="00ED6AD9"/>
    <w:rsid w:val="00ED6CBF"/>
    <w:rsid w:val="00ED6DDC"/>
    <w:rsid w:val="00ED6F7B"/>
    <w:rsid w:val="00ED742E"/>
    <w:rsid w:val="00ED7682"/>
    <w:rsid w:val="00ED7F3C"/>
    <w:rsid w:val="00EE0473"/>
    <w:rsid w:val="00EE0624"/>
    <w:rsid w:val="00EE074A"/>
    <w:rsid w:val="00EE0CD3"/>
    <w:rsid w:val="00EE0E88"/>
    <w:rsid w:val="00EE2457"/>
    <w:rsid w:val="00EE270E"/>
    <w:rsid w:val="00EE290B"/>
    <w:rsid w:val="00EE3078"/>
    <w:rsid w:val="00EE37D4"/>
    <w:rsid w:val="00EE4076"/>
    <w:rsid w:val="00EE4294"/>
    <w:rsid w:val="00EE43D2"/>
    <w:rsid w:val="00EE46AD"/>
    <w:rsid w:val="00EE57A4"/>
    <w:rsid w:val="00EE5B4B"/>
    <w:rsid w:val="00EE668B"/>
    <w:rsid w:val="00EE6C48"/>
    <w:rsid w:val="00EE6FA8"/>
    <w:rsid w:val="00EF03C8"/>
    <w:rsid w:val="00EF0797"/>
    <w:rsid w:val="00EF1820"/>
    <w:rsid w:val="00EF2123"/>
    <w:rsid w:val="00EF2451"/>
    <w:rsid w:val="00EF27C0"/>
    <w:rsid w:val="00EF3043"/>
    <w:rsid w:val="00EF3CEF"/>
    <w:rsid w:val="00EF4328"/>
    <w:rsid w:val="00EF4560"/>
    <w:rsid w:val="00EF4C99"/>
    <w:rsid w:val="00EF4DF0"/>
    <w:rsid w:val="00EF5107"/>
    <w:rsid w:val="00EF603E"/>
    <w:rsid w:val="00EF6127"/>
    <w:rsid w:val="00EF6617"/>
    <w:rsid w:val="00EF69E8"/>
    <w:rsid w:val="00EF71A5"/>
    <w:rsid w:val="00EF7888"/>
    <w:rsid w:val="00EF78C8"/>
    <w:rsid w:val="00EF7A76"/>
    <w:rsid w:val="00EF7B00"/>
    <w:rsid w:val="00F0086D"/>
    <w:rsid w:val="00F00B3D"/>
    <w:rsid w:val="00F00E99"/>
    <w:rsid w:val="00F00F27"/>
    <w:rsid w:val="00F01055"/>
    <w:rsid w:val="00F020E8"/>
    <w:rsid w:val="00F0253A"/>
    <w:rsid w:val="00F02723"/>
    <w:rsid w:val="00F02CB2"/>
    <w:rsid w:val="00F02CDD"/>
    <w:rsid w:val="00F02FEE"/>
    <w:rsid w:val="00F03867"/>
    <w:rsid w:val="00F03ED3"/>
    <w:rsid w:val="00F0503A"/>
    <w:rsid w:val="00F05185"/>
    <w:rsid w:val="00F05C77"/>
    <w:rsid w:val="00F05DB9"/>
    <w:rsid w:val="00F0605A"/>
    <w:rsid w:val="00F07D3A"/>
    <w:rsid w:val="00F07E01"/>
    <w:rsid w:val="00F10336"/>
    <w:rsid w:val="00F10F92"/>
    <w:rsid w:val="00F11BBB"/>
    <w:rsid w:val="00F11DD0"/>
    <w:rsid w:val="00F11E23"/>
    <w:rsid w:val="00F1249D"/>
    <w:rsid w:val="00F12663"/>
    <w:rsid w:val="00F132F4"/>
    <w:rsid w:val="00F135CD"/>
    <w:rsid w:val="00F139C6"/>
    <w:rsid w:val="00F13D28"/>
    <w:rsid w:val="00F14395"/>
    <w:rsid w:val="00F144BC"/>
    <w:rsid w:val="00F15515"/>
    <w:rsid w:val="00F15B6B"/>
    <w:rsid w:val="00F16164"/>
    <w:rsid w:val="00F16978"/>
    <w:rsid w:val="00F16CC7"/>
    <w:rsid w:val="00F17302"/>
    <w:rsid w:val="00F173A3"/>
    <w:rsid w:val="00F17478"/>
    <w:rsid w:val="00F17E55"/>
    <w:rsid w:val="00F17FC8"/>
    <w:rsid w:val="00F2098C"/>
    <w:rsid w:val="00F211A0"/>
    <w:rsid w:val="00F215ED"/>
    <w:rsid w:val="00F21815"/>
    <w:rsid w:val="00F22B02"/>
    <w:rsid w:val="00F22BF5"/>
    <w:rsid w:val="00F23732"/>
    <w:rsid w:val="00F24A8F"/>
    <w:rsid w:val="00F25237"/>
    <w:rsid w:val="00F252D8"/>
    <w:rsid w:val="00F268DB"/>
    <w:rsid w:val="00F26980"/>
    <w:rsid w:val="00F273DB"/>
    <w:rsid w:val="00F274AC"/>
    <w:rsid w:val="00F274C2"/>
    <w:rsid w:val="00F2758C"/>
    <w:rsid w:val="00F27B4A"/>
    <w:rsid w:val="00F30533"/>
    <w:rsid w:val="00F30907"/>
    <w:rsid w:val="00F3094F"/>
    <w:rsid w:val="00F30B7F"/>
    <w:rsid w:val="00F30DAC"/>
    <w:rsid w:val="00F3175D"/>
    <w:rsid w:val="00F31F52"/>
    <w:rsid w:val="00F31F63"/>
    <w:rsid w:val="00F32281"/>
    <w:rsid w:val="00F327CD"/>
    <w:rsid w:val="00F32870"/>
    <w:rsid w:val="00F33056"/>
    <w:rsid w:val="00F3307F"/>
    <w:rsid w:val="00F338C1"/>
    <w:rsid w:val="00F3412C"/>
    <w:rsid w:val="00F3447A"/>
    <w:rsid w:val="00F34E89"/>
    <w:rsid w:val="00F35236"/>
    <w:rsid w:val="00F355FD"/>
    <w:rsid w:val="00F358AD"/>
    <w:rsid w:val="00F35FF2"/>
    <w:rsid w:val="00F360C4"/>
    <w:rsid w:val="00F36143"/>
    <w:rsid w:val="00F364F8"/>
    <w:rsid w:val="00F3675F"/>
    <w:rsid w:val="00F367ED"/>
    <w:rsid w:val="00F368CD"/>
    <w:rsid w:val="00F36DB4"/>
    <w:rsid w:val="00F37463"/>
    <w:rsid w:val="00F375B4"/>
    <w:rsid w:val="00F377C4"/>
    <w:rsid w:val="00F37A13"/>
    <w:rsid w:val="00F37C4B"/>
    <w:rsid w:val="00F37CB4"/>
    <w:rsid w:val="00F40DC1"/>
    <w:rsid w:val="00F410AC"/>
    <w:rsid w:val="00F4120A"/>
    <w:rsid w:val="00F418F6"/>
    <w:rsid w:val="00F4273D"/>
    <w:rsid w:val="00F43098"/>
    <w:rsid w:val="00F43EBE"/>
    <w:rsid w:val="00F4413E"/>
    <w:rsid w:val="00F44652"/>
    <w:rsid w:val="00F4494E"/>
    <w:rsid w:val="00F44FBC"/>
    <w:rsid w:val="00F45846"/>
    <w:rsid w:val="00F45D8A"/>
    <w:rsid w:val="00F46020"/>
    <w:rsid w:val="00F46766"/>
    <w:rsid w:val="00F46836"/>
    <w:rsid w:val="00F46A74"/>
    <w:rsid w:val="00F504BD"/>
    <w:rsid w:val="00F5133F"/>
    <w:rsid w:val="00F514F0"/>
    <w:rsid w:val="00F516DD"/>
    <w:rsid w:val="00F51F75"/>
    <w:rsid w:val="00F52504"/>
    <w:rsid w:val="00F52FCF"/>
    <w:rsid w:val="00F530DC"/>
    <w:rsid w:val="00F53240"/>
    <w:rsid w:val="00F53FF6"/>
    <w:rsid w:val="00F54006"/>
    <w:rsid w:val="00F54481"/>
    <w:rsid w:val="00F55BCD"/>
    <w:rsid w:val="00F55F40"/>
    <w:rsid w:val="00F55FDD"/>
    <w:rsid w:val="00F5683E"/>
    <w:rsid w:val="00F56E3B"/>
    <w:rsid w:val="00F56EB9"/>
    <w:rsid w:val="00F5707D"/>
    <w:rsid w:val="00F578C9"/>
    <w:rsid w:val="00F60158"/>
    <w:rsid w:val="00F60292"/>
    <w:rsid w:val="00F6081F"/>
    <w:rsid w:val="00F61018"/>
    <w:rsid w:val="00F623F3"/>
    <w:rsid w:val="00F62831"/>
    <w:rsid w:val="00F635E2"/>
    <w:rsid w:val="00F63757"/>
    <w:rsid w:val="00F64630"/>
    <w:rsid w:val="00F6500E"/>
    <w:rsid w:val="00F656F2"/>
    <w:rsid w:val="00F65CC1"/>
    <w:rsid w:val="00F66119"/>
    <w:rsid w:val="00F6678E"/>
    <w:rsid w:val="00F66795"/>
    <w:rsid w:val="00F667A3"/>
    <w:rsid w:val="00F67791"/>
    <w:rsid w:val="00F67817"/>
    <w:rsid w:val="00F67D59"/>
    <w:rsid w:val="00F704A9"/>
    <w:rsid w:val="00F71689"/>
    <w:rsid w:val="00F7231A"/>
    <w:rsid w:val="00F72DAD"/>
    <w:rsid w:val="00F75678"/>
    <w:rsid w:val="00F77816"/>
    <w:rsid w:val="00F77B13"/>
    <w:rsid w:val="00F77B3F"/>
    <w:rsid w:val="00F80054"/>
    <w:rsid w:val="00F802C0"/>
    <w:rsid w:val="00F8044E"/>
    <w:rsid w:val="00F8057D"/>
    <w:rsid w:val="00F808B3"/>
    <w:rsid w:val="00F80C97"/>
    <w:rsid w:val="00F811AB"/>
    <w:rsid w:val="00F81262"/>
    <w:rsid w:val="00F813CD"/>
    <w:rsid w:val="00F81BE6"/>
    <w:rsid w:val="00F81EBC"/>
    <w:rsid w:val="00F825F8"/>
    <w:rsid w:val="00F82A29"/>
    <w:rsid w:val="00F8320D"/>
    <w:rsid w:val="00F83CF6"/>
    <w:rsid w:val="00F8467C"/>
    <w:rsid w:val="00F84FEC"/>
    <w:rsid w:val="00F8500F"/>
    <w:rsid w:val="00F856DB"/>
    <w:rsid w:val="00F858DE"/>
    <w:rsid w:val="00F8613E"/>
    <w:rsid w:val="00F861CD"/>
    <w:rsid w:val="00F86296"/>
    <w:rsid w:val="00F865FB"/>
    <w:rsid w:val="00F86852"/>
    <w:rsid w:val="00F86DD6"/>
    <w:rsid w:val="00F8707B"/>
    <w:rsid w:val="00F877F0"/>
    <w:rsid w:val="00F878F2"/>
    <w:rsid w:val="00F87904"/>
    <w:rsid w:val="00F87F29"/>
    <w:rsid w:val="00F90403"/>
    <w:rsid w:val="00F90A9E"/>
    <w:rsid w:val="00F910F1"/>
    <w:rsid w:val="00F91145"/>
    <w:rsid w:val="00F914AC"/>
    <w:rsid w:val="00F91E33"/>
    <w:rsid w:val="00F92E0D"/>
    <w:rsid w:val="00F93411"/>
    <w:rsid w:val="00F934C7"/>
    <w:rsid w:val="00F938FF"/>
    <w:rsid w:val="00F93E53"/>
    <w:rsid w:val="00F93F20"/>
    <w:rsid w:val="00F93F66"/>
    <w:rsid w:val="00F94348"/>
    <w:rsid w:val="00F94502"/>
    <w:rsid w:val="00F94B62"/>
    <w:rsid w:val="00F94D94"/>
    <w:rsid w:val="00F950CA"/>
    <w:rsid w:val="00F954F0"/>
    <w:rsid w:val="00F95803"/>
    <w:rsid w:val="00F9657C"/>
    <w:rsid w:val="00F97029"/>
    <w:rsid w:val="00F9727A"/>
    <w:rsid w:val="00FA117F"/>
    <w:rsid w:val="00FA15DB"/>
    <w:rsid w:val="00FA287F"/>
    <w:rsid w:val="00FA2C7D"/>
    <w:rsid w:val="00FA2D6A"/>
    <w:rsid w:val="00FA2EC0"/>
    <w:rsid w:val="00FA2FC5"/>
    <w:rsid w:val="00FA35BE"/>
    <w:rsid w:val="00FA35E7"/>
    <w:rsid w:val="00FA3D04"/>
    <w:rsid w:val="00FA4013"/>
    <w:rsid w:val="00FA43D7"/>
    <w:rsid w:val="00FA59BA"/>
    <w:rsid w:val="00FA5C32"/>
    <w:rsid w:val="00FA6077"/>
    <w:rsid w:val="00FA612E"/>
    <w:rsid w:val="00FA6284"/>
    <w:rsid w:val="00FA6794"/>
    <w:rsid w:val="00FA74AE"/>
    <w:rsid w:val="00FA78ED"/>
    <w:rsid w:val="00FA7CD9"/>
    <w:rsid w:val="00FA7E58"/>
    <w:rsid w:val="00FB0194"/>
    <w:rsid w:val="00FB0F26"/>
    <w:rsid w:val="00FB0F90"/>
    <w:rsid w:val="00FB11F6"/>
    <w:rsid w:val="00FB131D"/>
    <w:rsid w:val="00FB1375"/>
    <w:rsid w:val="00FB13E3"/>
    <w:rsid w:val="00FB169B"/>
    <w:rsid w:val="00FB1778"/>
    <w:rsid w:val="00FB184D"/>
    <w:rsid w:val="00FB1E0A"/>
    <w:rsid w:val="00FB2FF6"/>
    <w:rsid w:val="00FB3205"/>
    <w:rsid w:val="00FB369C"/>
    <w:rsid w:val="00FB37E8"/>
    <w:rsid w:val="00FB4621"/>
    <w:rsid w:val="00FB4750"/>
    <w:rsid w:val="00FB4884"/>
    <w:rsid w:val="00FB5E1B"/>
    <w:rsid w:val="00FB67CC"/>
    <w:rsid w:val="00FB7C59"/>
    <w:rsid w:val="00FC004F"/>
    <w:rsid w:val="00FC032B"/>
    <w:rsid w:val="00FC1A2E"/>
    <w:rsid w:val="00FC2B27"/>
    <w:rsid w:val="00FC2F1A"/>
    <w:rsid w:val="00FC345D"/>
    <w:rsid w:val="00FC36BF"/>
    <w:rsid w:val="00FC37E8"/>
    <w:rsid w:val="00FC38E5"/>
    <w:rsid w:val="00FC3DAF"/>
    <w:rsid w:val="00FC4226"/>
    <w:rsid w:val="00FC4E36"/>
    <w:rsid w:val="00FC53C1"/>
    <w:rsid w:val="00FC5AB2"/>
    <w:rsid w:val="00FC645E"/>
    <w:rsid w:val="00FC6546"/>
    <w:rsid w:val="00FC73EB"/>
    <w:rsid w:val="00FC73FC"/>
    <w:rsid w:val="00FC74F4"/>
    <w:rsid w:val="00FC7D09"/>
    <w:rsid w:val="00FD0055"/>
    <w:rsid w:val="00FD01A8"/>
    <w:rsid w:val="00FD088D"/>
    <w:rsid w:val="00FD092B"/>
    <w:rsid w:val="00FD0F01"/>
    <w:rsid w:val="00FD0FF9"/>
    <w:rsid w:val="00FD1616"/>
    <w:rsid w:val="00FD17BF"/>
    <w:rsid w:val="00FD17DB"/>
    <w:rsid w:val="00FD18DA"/>
    <w:rsid w:val="00FD1B2B"/>
    <w:rsid w:val="00FD1BD2"/>
    <w:rsid w:val="00FD1D20"/>
    <w:rsid w:val="00FD2BCB"/>
    <w:rsid w:val="00FD2E60"/>
    <w:rsid w:val="00FD2FD4"/>
    <w:rsid w:val="00FD3A20"/>
    <w:rsid w:val="00FD40F8"/>
    <w:rsid w:val="00FD41A7"/>
    <w:rsid w:val="00FD45BE"/>
    <w:rsid w:val="00FD5250"/>
    <w:rsid w:val="00FD62BE"/>
    <w:rsid w:val="00FD6FD3"/>
    <w:rsid w:val="00FD7643"/>
    <w:rsid w:val="00FD7FCD"/>
    <w:rsid w:val="00FE04A1"/>
    <w:rsid w:val="00FE0D10"/>
    <w:rsid w:val="00FE0FFF"/>
    <w:rsid w:val="00FE18B2"/>
    <w:rsid w:val="00FE1ABE"/>
    <w:rsid w:val="00FE1B54"/>
    <w:rsid w:val="00FE1CA3"/>
    <w:rsid w:val="00FE1DF3"/>
    <w:rsid w:val="00FE275F"/>
    <w:rsid w:val="00FE293B"/>
    <w:rsid w:val="00FE3005"/>
    <w:rsid w:val="00FE351C"/>
    <w:rsid w:val="00FE39EA"/>
    <w:rsid w:val="00FE3F16"/>
    <w:rsid w:val="00FE455F"/>
    <w:rsid w:val="00FE4637"/>
    <w:rsid w:val="00FE4684"/>
    <w:rsid w:val="00FE51EE"/>
    <w:rsid w:val="00FE5236"/>
    <w:rsid w:val="00FE54DA"/>
    <w:rsid w:val="00FE56C2"/>
    <w:rsid w:val="00FE72CA"/>
    <w:rsid w:val="00FF0897"/>
    <w:rsid w:val="00FF10D6"/>
    <w:rsid w:val="00FF1147"/>
    <w:rsid w:val="00FF1839"/>
    <w:rsid w:val="00FF1E99"/>
    <w:rsid w:val="00FF1F40"/>
    <w:rsid w:val="00FF1F61"/>
    <w:rsid w:val="00FF2151"/>
    <w:rsid w:val="00FF23F3"/>
    <w:rsid w:val="00FF2566"/>
    <w:rsid w:val="00FF2CB9"/>
    <w:rsid w:val="00FF2E65"/>
    <w:rsid w:val="00FF3B63"/>
    <w:rsid w:val="00FF3BBE"/>
    <w:rsid w:val="00FF4208"/>
    <w:rsid w:val="00FF4811"/>
    <w:rsid w:val="00FF4C3E"/>
    <w:rsid w:val="00FF4CA5"/>
    <w:rsid w:val="00FF4DB8"/>
    <w:rsid w:val="00FF4DED"/>
    <w:rsid w:val="00FF4EDC"/>
    <w:rsid w:val="00FF560D"/>
    <w:rsid w:val="00FF5810"/>
    <w:rsid w:val="00FF5A24"/>
    <w:rsid w:val="00FF5E27"/>
    <w:rsid w:val="00FF6141"/>
    <w:rsid w:val="00FF7B52"/>
    <w:rsid w:val="00FF7D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0D30"/>
    <w:pPr>
      <w:spacing w:after="60"/>
      <w:jc w:val="both"/>
    </w:pPr>
    <w:rPr>
      <w:sz w:val="24"/>
      <w:szCs w:val="24"/>
    </w:rPr>
  </w:style>
  <w:style w:type="paragraph" w:styleId="1">
    <w:name w:val="heading 1"/>
    <w:basedOn w:val="a"/>
    <w:next w:val="a"/>
    <w:link w:val="11"/>
    <w:qFormat/>
    <w:rsid w:val="005B0042"/>
    <w:pPr>
      <w:keepNext/>
      <w:spacing w:before="240"/>
      <w:jc w:val="center"/>
      <w:outlineLvl w:val="0"/>
    </w:pPr>
    <w:rPr>
      <w:b/>
      <w:kern w:val="28"/>
      <w:sz w:val="36"/>
      <w:szCs w:val="20"/>
      <w:lang/>
    </w:rPr>
  </w:style>
  <w:style w:type="paragraph" w:styleId="2">
    <w:name w:val="heading 2"/>
    <w:basedOn w:val="a"/>
    <w:next w:val="a"/>
    <w:link w:val="20"/>
    <w:qFormat/>
    <w:rsid w:val="005B0042"/>
    <w:pPr>
      <w:keepNext/>
      <w:spacing w:before="240"/>
      <w:outlineLvl w:val="1"/>
    </w:pPr>
    <w:rPr>
      <w:rFonts w:ascii="Arial" w:hAnsi="Arial"/>
      <w:b/>
      <w:bCs/>
      <w:i/>
      <w:iCs/>
      <w:sz w:val="28"/>
      <w:szCs w:val="28"/>
      <w:lang/>
    </w:rPr>
  </w:style>
  <w:style w:type="paragraph" w:styleId="3">
    <w:name w:val="heading 3"/>
    <w:basedOn w:val="a"/>
    <w:next w:val="a"/>
    <w:link w:val="30"/>
    <w:qFormat/>
    <w:rsid w:val="005B0042"/>
    <w:pPr>
      <w:keepNext/>
      <w:spacing w:before="240"/>
      <w:outlineLvl w:val="2"/>
    </w:pPr>
    <w:rPr>
      <w:rFonts w:ascii="Arial" w:hAnsi="Arial"/>
      <w:b/>
      <w:bCs/>
      <w:sz w:val="26"/>
      <w:szCs w:val="26"/>
      <w:lang/>
    </w:rPr>
  </w:style>
  <w:style w:type="paragraph" w:styleId="4">
    <w:name w:val="heading 4"/>
    <w:basedOn w:val="a"/>
    <w:next w:val="a"/>
    <w:link w:val="40"/>
    <w:qFormat/>
    <w:rsid w:val="005B0042"/>
    <w:pPr>
      <w:keepNext/>
      <w:spacing w:after="0"/>
      <w:jc w:val="center"/>
      <w:outlineLvl w:val="3"/>
    </w:pPr>
    <w:rPr>
      <w:b/>
      <w:lang/>
    </w:rPr>
  </w:style>
  <w:style w:type="paragraph" w:styleId="5">
    <w:name w:val="heading 5"/>
    <w:basedOn w:val="a"/>
    <w:next w:val="a"/>
    <w:link w:val="50"/>
    <w:qFormat/>
    <w:rsid w:val="005B0042"/>
    <w:pPr>
      <w:keepNext/>
      <w:overflowPunct w:val="0"/>
      <w:autoSpaceDE w:val="0"/>
      <w:autoSpaceDN w:val="0"/>
      <w:adjustRightInd w:val="0"/>
      <w:spacing w:before="460" w:after="0" w:line="288" w:lineRule="auto"/>
      <w:ind w:left="2840"/>
      <w:jc w:val="right"/>
      <w:textAlignment w:val="baseline"/>
      <w:outlineLvl w:val="4"/>
    </w:pPr>
    <w:rPr>
      <w:rFonts w:ascii="Times New Roman CYR" w:hAnsi="Times New Roman CYR"/>
      <w:sz w:val="28"/>
      <w:szCs w:val="20"/>
      <w:lang/>
    </w:rPr>
  </w:style>
  <w:style w:type="paragraph" w:styleId="6">
    <w:name w:val="heading 6"/>
    <w:basedOn w:val="a"/>
    <w:next w:val="a"/>
    <w:link w:val="60"/>
    <w:qFormat/>
    <w:rsid w:val="005B0042"/>
    <w:pPr>
      <w:spacing w:before="240"/>
      <w:jc w:val="left"/>
      <w:outlineLvl w:val="5"/>
    </w:pPr>
    <w:rPr>
      <w:b/>
      <w:bCs/>
      <w:sz w:val="22"/>
      <w:szCs w:val="22"/>
      <w:lang/>
    </w:rPr>
  </w:style>
  <w:style w:type="paragraph" w:styleId="7">
    <w:name w:val="heading 7"/>
    <w:basedOn w:val="a"/>
    <w:next w:val="a"/>
    <w:link w:val="70"/>
    <w:qFormat/>
    <w:rsid w:val="005B0042"/>
    <w:pPr>
      <w:spacing w:before="240"/>
      <w:outlineLvl w:val="6"/>
    </w:pPr>
    <w:rPr>
      <w:lang/>
    </w:rPr>
  </w:style>
  <w:style w:type="paragraph" w:styleId="8">
    <w:name w:val="heading 8"/>
    <w:basedOn w:val="a"/>
    <w:next w:val="a"/>
    <w:link w:val="80"/>
    <w:qFormat/>
    <w:rsid w:val="005B0042"/>
    <w:pPr>
      <w:spacing w:before="240"/>
      <w:outlineLvl w:val="7"/>
    </w:pPr>
    <w:rPr>
      <w:i/>
      <w:iCs/>
      <w:lang/>
    </w:rPr>
  </w:style>
  <w:style w:type="paragraph" w:styleId="9">
    <w:name w:val="heading 9"/>
    <w:basedOn w:val="a"/>
    <w:next w:val="a"/>
    <w:link w:val="90"/>
    <w:qFormat/>
    <w:rsid w:val="005B0042"/>
    <w:pPr>
      <w:keepNext/>
      <w:spacing w:after="0"/>
      <w:outlineLvl w:val="8"/>
    </w:pPr>
    <w:rPr>
      <w:b/>
      <w:bCs/>
      <w:i/>
      <w:iCs/>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92127B"/>
    <w:rPr>
      <w:b/>
      <w:kern w:val="28"/>
      <w:sz w:val="36"/>
    </w:rPr>
  </w:style>
  <w:style w:type="character" w:customStyle="1" w:styleId="20">
    <w:name w:val="Заголовок 2 Знак"/>
    <w:link w:val="2"/>
    <w:rsid w:val="0092127B"/>
    <w:rPr>
      <w:rFonts w:ascii="Arial" w:hAnsi="Arial" w:cs="Arial"/>
      <w:b/>
      <w:bCs/>
      <w:i/>
      <w:iCs/>
      <w:sz w:val="28"/>
      <w:szCs w:val="28"/>
    </w:rPr>
  </w:style>
  <w:style w:type="character" w:customStyle="1" w:styleId="30">
    <w:name w:val="Заголовок 3 Знак"/>
    <w:link w:val="3"/>
    <w:rsid w:val="0092127B"/>
    <w:rPr>
      <w:rFonts w:ascii="Arial" w:hAnsi="Arial" w:cs="Arial"/>
      <w:b/>
      <w:bCs/>
      <w:sz w:val="26"/>
      <w:szCs w:val="26"/>
    </w:rPr>
  </w:style>
  <w:style w:type="character" w:customStyle="1" w:styleId="40">
    <w:name w:val="Заголовок 4 Знак"/>
    <w:link w:val="4"/>
    <w:rsid w:val="0092127B"/>
    <w:rPr>
      <w:b/>
      <w:sz w:val="24"/>
      <w:szCs w:val="24"/>
    </w:rPr>
  </w:style>
  <w:style w:type="character" w:customStyle="1" w:styleId="50">
    <w:name w:val="Заголовок 5 Знак"/>
    <w:link w:val="5"/>
    <w:rsid w:val="0092127B"/>
    <w:rPr>
      <w:rFonts w:ascii="Times New Roman CYR" w:hAnsi="Times New Roman CYR"/>
      <w:sz w:val="28"/>
    </w:rPr>
  </w:style>
  <w:style w:type="character" w:customStyle="1" w:styleId="60">
    <w:name w:val="Заголовок 6 Знак"/>
    <w:link w:val="6"/>
    <w:rsid w:val="0092127B"/>
    <w:rPr>
      <w:b/>
      <w:bCs/>
      <w:sz w:val="22"/>
      <w:szCs w:val="22"/>
    </w:rPr>
  </w:style>
  <w:style w:type="character" w:customStyle="1" w:styleId="70">
    <w:name w:val="Заголовок 7 Знак"/>
    <w:link w:val="7"/>
    <w:rsid w:val="000E6263"/>
    <w:rPr>
      <w:sz w:val="24"/>
      <w:szCs w:val="24"/>
    </w:rPr>
  </w:style>
  <w:style w:type="character" w:customStyle="1" w:styleId="80">
    <w:name w:val="Заголовок 8 Знак"/>
    <w:link w:val="8"/>
    <w:rsid w:val="0092127B"/>
    <w:rPr>
      <w:i/>
      <w:iCs/>
      <w:sz w:val="24"/>
      <w:szCs w:val="24"/>
    </w:rPr>
  </w:style>
  <w:style w:type="character" w:customStyle="1" w:styleId="90">
    <w:name w:val="Заголовок 9 Знак"/>
    <w:link w:val="9"/>
    <w:rsid w:val="0092127B"/>
    <w:rPr>
      <w:b/>
      <w:bCs/>
      <w:i/>
      <w:iCs/>
      <w:sz w:val="24"/>
      <w:szCs w:val="24"/>
    </w:rPr>
  </w:style>
  <w:style w:type="paragraph" w:customStyle="1" w:styleId="a3">
    <w:name w:val="Знак Знак Знак Знак Знак Знак Знак"/>
    <w:basedOn w:val="a"/>
    <w:rsid w:val="009153B4"/>
    <w:pPr>
      <w:spacing w:after="160" w:line="240" w:lineRule="exact"/>
    </w:pPr>
    <w:rPr>
      <w:rFonts w:ascii="Verdana" w:hAnsi="Verdana"/>
      <w:sz w:val="22"/>
      <w:szCs w:val="20"/>
      <w:lang w:val="en-US" w:eastAsia="en-US"/>
    </w:rPr>
  </w:style>
  <w:style w:type="paragraph" w:customStyle="1" w:styleId="a4">
    <w:name w:val="Знак Знак Знак Знак"/>
    <w:basedOn w:val="a"/>
    <w:rsid w:val="00BC1BC9"/>
    <w:pPr>
      <w:spacing w:after="160" w:line="240" w:lineRule="exact"/>
    </w:pPr>
    <w:rPr>
      <w:rFonts w:ascii="Verdana" w:hAnsi="Verdana"/>
      <w:sz w:val="22"/>
      <w:szCs w:val="20"/>
      <w:lang w:val="en-US" w:eastAsia="en-US"/>
    </w:rPr>
  </w:style>
  <w:style w:type="paragraph" w:styleId="a5">
    <w:name w:val="Title"/>
    <w:basedOn w:val="a"/>
    <w:link w:val="a6"/>
    <w:qFormat/>
    <w:rsid w:val="005B0042"/>
    <w:pPr>
      <w:tabs>
        <w:tab w:val="num" w:pos="567"/>
      </w:tabs>
      <w:spacing w:before="240"/>
      <w:jc w:val="center"/>
      <w:outlineLvl w:val="0"/>
    </w:pPr>
    <w:rPr>
      <w:rFonts w:ascii="Arial" w:hAnsi="Arial"/>
      <w:b/>
      <w:kern w:val="28"/>
      <w:sz w:val="32"/>
      <w:szCs w:val="20"/>
    </w:rPr>
  </w:style>
  <w:style w:type="character" w:customStyle="1" w:styleId="a6">
    <w:name w:val="Название Знак"/>
    <w:link w:val="a5"/>
    <w:rsid w:val="00D577B2"/>
    <w:rPr>
      <w:rFonts w:ascii="Arial" w:hAnsi="Arial"/>
      <w:b/>
      <w:kern w:val="28"/>
      <w:sz w:val="32"/>
      <w:lang w:val="ru-RU" w:eastAsia="ru-RU" w:bidi="ar-SA"/>
    </w:rPr>
  </w:style>
  <w:style w:type="paragraph" w:styleId="21">
    <w:name w:val="Body Text 2"/>
    <w:basedOn w:val="a"/>
    <w:link w:val="22"/>
    <w:rsid w:val="005B0042"/>
    <w:pPr>
      <w:tabs>
        <w:tab w:val="num" w:pos="927"/>
      </w:tabs>
      <w:ind w:left="927" w:hanging="567"/>
    </w:pPr>
    <w:rPr>
      <w:szCs w:val="20"/>
      <w:lang/>
    </w:rPr>
  </w:style>
  <w:style w:type="character" w:customStyle="1" w:styleId="22">
    <w:name w:val="Основной текст 2 Знак"/>
    <w:link w:val="21"/>
    <w:rsid w:val="000E6263"/>
    <w:rPr>
      <w:sz w:val="24"/>
    </w:rPr>
  </w:style>
  <w:style w:type="paragraph" w:styleId="23">
    <w:name w:val="Body Text Indent 2"/>
    <w:basedOn w:val="a"/>
    <w:link w:val="210"/>
    <w:rsid w:val="005B0042"/>
    <w:pPr>
      <w:spacing w:after="120" w:line="480" w:lineRule="auto"/>
      <w:ind w:left="283"/>
    </w:pPr>
  </w:style>
  <w:style w:type="character" w:customStyle="1" w:styleId="210">
    <w:name w:val="Основной текст с отступом 2 Знак1"/>
    <w:link w:val="23"/>
    <w:rsid w:val="00CF1E37"/>
    <w:rPr>
      <w:sz w:val="24"/>
      <w:szCs w:val="24"/>
      <w:lang w:val="ru-RU" w:eastAsia="ru-RU" w:bidi="ar-SA"/>
    </w:rPr>
  </w:style>
  <w:style w:type="paragraph" w:styleId="31">
    <w:name w:val="toc 3"/>
    <w:basedOn w:val="a"/>
    <w:next w:val="a"/>
    <w:autoRedefine/>
    <w:semiHidden/>
    <w:rsid w:val="005B0042"/>
    <w:pPr>
      <w:spacing w:after="0"/>
      <w:ind w:left="240"/>
      <w:jc w:val="left"/>
    </w:pPr>
    <w:rPr>
      <w:sz w:val="20"/>
      <w:szCs w:val="20"/>
    </w:rPr>
  </w:style>
  <w:style w:type="paragraph" w:styleId="a7">
    <w:name w:val="Date"/>
    <w:basedOn w:val="a"/>
    <w:next w:val="a"/>
    <w:link w:val="a8"/>
    <w:rsid w:val="005B0042"/>
    <w:rPr>
      <w:szCs w:val="20"/>
      <w:lang/>
    </w:rPr>
  </w:style>
  <w:style w:type="character" w:customStyle="1" w:styleId="a8">
    <w:name w:val="Дата Знак"/>
    <w:link w:val="a7"/>
    <w:rsid w:val="0092127B"/>
    <w:rPr>
      <w:sz w:val="24"/>
    </w:rPr>
  </w:style>
  <w:style w:type="paragraph" w:styleId="a9">
    <w:name w:val="Plain Text"/>
    <w:basedOn w:val="a"/>
    <w:link w:val="aa"/>
    <w:rsid w:val="005B0042"/>
    <w:pPr>
      <w:spacing w:after="0"/>
      <w:jc w:val="left"/>
    </w:pPr>
    <w:rPr>
      <w:rFonts w:ascii="Courier New" w:hAnsi="Courier New"/>
      <w:sz w:val="20"/>
      <w:szCs w:val="20"/>
      <w:lang/>
    </w:rPr>
  </w:style>
  <w:style w:type="character" w:customStyle="1" w:styleId="aa">
    <w:name w:val="Текст Знак"/>
    <w:link w:val="a9"/>
    <w:locked/>
    <w:rsid w:val="00904398"/>
    <w:rPr>
      <w:rFonts w:ascii="Courier New" w:hAnsi="Courier New" w:cs="Courier New"/>
    </w:rPr>
  </w:style>
  <w:style w:type="paragraph" w:customStyle="1" w:styleId="24">
    <w:name w:val="Стиль2"/>
    <w:basedOn w:val="25"/>
    <w:rsid w:val="005B0042"/>
    <w:pPr>
      <w:keepNext/>
      <w:keepLines/>
      <w:widowControl w:val="0"/>
      <w:suppressLineNumbers/>
      <w:tabs>
        <w:tab w:val="clear" w:pos="567"/>
        <w:tab w:val="num" w:pos="360"/>
      </w:tabs>
      <w:suppressAutoHyphens/>
      <w:ind w:left="0" w:firstLine="0"/>
    </w:pPr>
    <w:rPr>
      <w:b/>
      <w:szCs w:val="20"/>
    </w:rPr>
  </w:style>
  <w:style w:type="paragraph" w:styleId="25">
    <w:name w:val="List Number 2"/>
    <w:basedOn w:val="a"/>
    <w:rsid w:val="005B0042"/>
    <w:pPr>
      <w:tabs>
        <w:tab w:val="num" w:pos="567"/>
      </w:tabs>
      <w:ind w:left="567" w:hanging="567"/>
    </w:pPr>
  </w:style>
  <w:style w:type="paragraph" w:customStyle="1" w:styleId="32">
    <w:name w:val="Стиль3"/>
    <w:basedOn w:val="23"/>
    <w:rsid w:val="005B0042"/>
    <w:pPr>
      <w:widowControl w:val="0"/>
      <w:tabs>
        <w:tab w:val="num" w:pos="360"/>
      </w:tabs>
      <w:adjustRightInd w:val="0"/>
      <w:spacing w:after="0" w:line="240" w:lineRule="auto"/>
      <w:textAlignment w:val="baseline"/>
    </w:pPr>
    <w:rPr>
      <w:szCs w:val="20"/>
    </w:rPr>
  </w:style>
  <w:style w:type="paragraph" w:customStyle="1" w:styleId="2-11">
    <w:name w:val="содержание2-11"/>
    <w:basedOn w:val="a"/>
    <w:rsid w:val="005B0042"/>
  </w:style>
  <w:style w:type="paragraph" w:customStyle="1" w:styleId="ConsNormal">
    <w:name w:val="ConsNormal"/>
    <w:link w:val="ConsNormal0"/>
    <w:rsid w:val="005B0042"/>
    <w:pPr>
      <w:widowControl w:val="0"/>
      <w:autoSpaceDE w:val="0"/>
      <w:autoSpaceDN w:val="0"/>
      <w:adjustRightInd w:val="0"/>
      <w:ind w:right="19772" w:firstLine="720"/>
    </w:pPr>
    <w:rPr>
      <w:rFonts w:ascii="Arial" w:hAnsi="Arial" w:cs="Arial"/>
    </w:rPr>
  </w:style>
  <w:style w:type="paragraph" w:styleId="ab">
    <w:name w:val="Body Text"/>
    <w:aliases w:val="SecondColumn,body text,Body Text Char,Знак2,Основной текст Знак Знак Знак Знак,Основной текст Знак Знак Знак Знак Знак Знак,Основной текст Знак Знак Знак Знак Знак Знак Знак Знак Знак"/>
    <w:basedOn w:val="a"/>
    <w:link w:val="ac"/>
    <w:rsid w:val="005B0042"/>
    <w:pPr>
      <w:spacing w:after="120"/>
    </w:pPr>
    <w:rPr>
      <w:lang/>
    </w:rPr>
  </w:style>
  <w:style w:type="character" w:customStyle="1" w:styleId="ac">
    <w:name w:val="Основной текст Знак"/>
    <w:aliases w:val="SecondColumn Знак,body text Знак,Body Text Char Знак,Знак2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w:link w:val="ab"/>
    <w:rsid w:val="000E6263"/>
    <w:rPr>
      <w:sz w:val="24"/>
      <w:szCs w:val="24"/>
    </w:rPr>
  </w:style>
  <w:style w:type="paragraph" w:styleId="10">
    <w:name w:val="toc 1"/>
    <w:basedOn w:val="a"/>
    <w:next w:val="a"/>
    <w:autoRedefine/>
    <w:uiPriority w:val="39"/>
    <w:rsid w:val="00CC4247"/>
    <w:pPr>
      <w:tabs>
        <w:tab w:val="right" w:leader="dot" w:pos="9965"/>
      </w:tabs>
      <w:overflowPunct w:val="0"/>
      <w:autoSpaceDE w:val="0"/>
      <w:autoSpaceDN w:val="0"/>
      <w:adjustRightInd w:val="0"/>
      <w:spacing w:before="120" w:after="120"/>
      <w:jc w:val="left"/>
      <w:textAlignment w:val="baseline"/>
    </w:pPr>
    <w:rPr>
      <w:rFonts w:cs="Arial"/>
      <w:b/>
      <w:bCs/>
      <w:caps/>
    </w:rPr>
  </w:style>
  <w:style w:type="paragraph" w:styleId="ad">
    <w:name w:val="Body Text Indent"/>
    <w:aliases w:val=" Знак3,Знак3"/>
    <w:basedOn w:val="a"/>
    <w:link w:val="ae"/>
    <w:rsid w:val="005B0042"/>
    <w:pPr>
      <w:spacing w:after="120"/>
      <w:ind w:left="283"/>
    </w:pPr>
    <w:rPr>
      <w:lang/>
    </w:rPr>
  </w:style>
  <w:style w:type="character" w:customStyle="1" w:styleId="ae">
    <w:name w:val="Основной текст с отступом Знак"/>
    <w:aliases w:val=" Знак3 Знак,Знак3 Знак"/>
    <w:link w:val="ad"/>
    <w:rsid w:val="000E6263"/>
    <w:rPr>
      <w:sz w:val="24"/>
      <w:szCs w:val="24"/>
    </w:rPr>
  </w:style>
  <w:style w:type="paragraph" w:styleId="33">
    <w:name w:val="Body Text 3"/>
    <w:basedOn w:val="a"/>
    <w:link w:val="34"/>
    <w:rsid w:val="005B0042"/>
    <w:pPr>
      <w:spacing w:after="120"/>
    </w:pPr>
    <w:rPr>
      <w:sz w:val="16"/>
      <w:szCs w:val="16"/>
    </w:rPr>
  </w:style>
  <w:style w:type="character" w:customStyle="1" w:styleId="34">
    <w:name w:val="Основной текст 3 Знак"/>
    <w:link w:val="33"/>
    <w:rsid w:val="00D577B2"/>
    <w:rPr>
      <w:sz w:val="16"/>
      <w:szCs w:val="16"/>
      <w:lang w:val="ru-RU" w:eastAsia="ru-RU" w:bidi="ar-SA"/>
    </w:rPr>
  </w:style>
  <w:style w:type="paragraph" w:styleId="af">
    <w:name w:val="footnote text"/>
    <w:aliases w:val="fn,Footnote Text Char1,Footnote Text Char Char,Footnote Text Char Char1,Footnote Text Char3 Char Char,Footnote Text Char2 Char Char1 Char,Footnote Text Char Char1 Char Char1 Char,FT,Style 50,ft,FT Char Cha,SD Footnote Text,Footnote Text A"/>
    <w:basedOn w:val="a"/>
    <w:link w:val="12"/>
    <w:rsid w:val="005B0042"/>
    <w:pPr>
      <w:spacing w:after="0"/>
      <w:jc w:val="left"/>
    </w:pPr>
    <w:rPr>
      <w:sz w:val="20"/>
      <w:szCs w:val="20"/>
    </w:rPr>
  </w:style>
  <w:style w:type="character" w:customStyle="1" w:styleId="12">
    <w:name w:val="Текст сноски Знак1"/>
    <w:aliases w:val="fn Знак1,Footnote Text Char1 Знак1,Footnote Text Char Char Знак1,Footnote Text Char Char1 Знак1,Footnote Text Char3 Char Char Знак1,Footnote Text Char2 Char Char1 Char Знак1,Footnote Text Char Char1 Char Char1 Char Знак1,FT Знак1"/>
    <w:link w:val="af"/>
    <w:locked/>
    <w:rsid w:val="0092127B"/>
  </w:style>
  <w:style w:type="character" w:styleId="af0">
    <w:name w:val="footnote reference"/>
    <w:rsid w:val="005B0042"/>
    <w:rPr>
      <w:vertAlign w:val="superscript"/>
    </w:rPr>
  </w:style>
  <w:style w:type="paragraph" w:customStyle="1" w:styleId="211">
    <w:name w:val="Основной текст 21"/>
    <w:basedOn w:val="a"/>
    <w:link w:val="BodyText2"/>
    <w:rsid w:val="005B0042"/>
    <w:pPr>
      <w:widowControl w:val="0"/>
      <w:spacing w:after="0"/>
    </w:pPr>
    <w:rPr>
      <w:szCs w:val="18"/>
      <w:lang/>
    </w:rPr>
  </w:style>
  <w:style w:type="character" w:customStyle="1" w:styleId="BodyText2">
    <w:name w:val="Body Text 2 Знак"/>
    <w:link w:val="211"/>
    <w:locked/>
    <w:rsid w:val="009465A4"/>
    <w:rPr>
      <w:rFonts w:cs="Arial"/>
      <w:sz w:val="24"/>
      <w:szCs w:val="18"/>
    </w:rPr>
  </w:style>
  <w:style w:type="paragraph" w:customStyle="1" w:styleId="Iauiue">
    <w:name w:val="Iau?iue"/>
    <w:rsid w:val="005B0042"/>
    <w:rPr>
      <w:lang w:val="en-US"/>
    </w:rPr>
  </w:style>
  <w:style w:type="paragraph" w:styleId="35">
    <w:name w:val="Body Text Indent 3"/>
    <w:basedOn w:val="a"/>
    <w:link w:val="36"/>
    <w:rsid w:val="005B0042"/>
    <w:pPr>
      <w:spacing w:after="120"/>
      <w:ind w:left="283"/>
    </w:pPr>
    <w:rPr>
      <w:sz w:val="16"/>
      <w:szCs w:val="16"/>
      <w:lang/>
    </w:rPr>
  </w:style>
  <w:style w:type="character" w:customStyle="1" w:styleId="36">
    <w:name w:val="Основной текст с отступом 3 Знак"/>
    <w:link w:val="35"/>
    <w:rsid w:val="00C27AFE"/>
    <w:rPr>
      <w:sz w:val="16"/>
      <w:szCs w:val="16"/>
    </w:rPr>
  </w:style>
  <w:style w:type="paragraph" w:styleId="af1">
    <w:name w:val="header"/>
    <w:aliases w:val="ho,header odd,first,heading one,H1,h"/>
    <w:basedOn w:val="a"/>
    <w:link w:val="af2"/>
    <w:uiPriority w:val="99"/>
    <w:rsid w:val="005B0042"/>
    <w:pPr>
      <w:tabs>
        <w:tab w:val="center" w:pos="4153"/>
        <w:tab w:val="right" w:pos="8306"/>
      </w:tabs>
      <w:spacing w:after="0"/>
      <w:jc w:val="left"/>
    </w:pPr>
    <w:rPr>
      <w:sz w:val="20"/>
      <w:szCs w:val="20"/>
    </w:rPr>
  </w:style>
  <w:style w:type="character" w:customStyle="1" w:styleId="af2">
    <w:name w:val="Верхний колонтитул Знак"/>
    <w:aliases w:val="ho Знак,header odd Знак,first Знак,heading one Знак,H1 Знак,h Знак"/>
    <w:basedOn w:val="a0"/>
    <w:link w:val="af1"/>
    <w:uiPriority w:val="99"/>
    <w:rsid w:val="00C27AFE"/>
  </w:style>
  <w:style w:type="paragraph" w:customStyle="1" w:styleId="af3">
    <w:name w:val="Обычный.Нормальный абзац"/>
    <w:rsid w:val="005B0042"/>
    <w:pPr>
      <w:widowControl w:val="0"/>
      <w:ind w:firstLine="709"/>
      <w:jc w:val="both"/>
    </w:pPr>
    <w:rPr>
      <w:sz w:val="24"/>
      <w:szCs w:val="24"/>
    </w:rPr>
  </w:style>
  <w:style w:type="paragraph" w:styleId="af4">
    <w:name w:val="footer"/>
    <w:basedOn w:val="a"/>
    <w:link w:val="af5"/>
    <w:uiPriority w:val="99"/>
    <w:rsid w:val="005B0042"/>
    <w:pPr>
      <w:tabs>
        <w:tab w:val="center" w:pos="4677"/>
        <w:tab w:val="right" w:pos="9355"/>
      </w:tabs>
    </w:pPr>
    <w:rPr>
      <w:lang/>
    </w:rPr>
  </w:style>
  <w:style w:type="character" w:customStyle="1" w:styleId="af5">
    <w:name w:val="Нижний колонтитул Знак"/>
    <w:link w:val="af4"/>
    <w:uiPriority w:val="99"/>
    <w:rsid w:val="000E6263"/>
    <w:rPr>
      <w:sz w:val="24"/>
      <w:szCs w:val="24"/>
    </w:rPr>
  </w:style>
  <w:style w:type="character" w:styleId="af6">
    <w:name w:val="page number"/>
    <w:basedOn w:val="a0"/>
    <w:rsid w:val="005B0042"/>
  </w:style>
  <w:style w:type="paragraph" w:styleId="af7">
    <w:name w:val="Balloon Text"/>
    <w:basedOn w:val="a"/>
    <w:link w:val="af8"/>
    <w:rsid w:val="005B0042"/>
    <w:rPr>
      <w:rFonts w:ascii="Tahoma" w:hAnsi="Tahoma"/>
      <w:sz w:val="16"/>
      <w:szCs w:val="16"/>
      <w:lang/>
    </w:rPr>
  </w:style>
  <w:style w:type="character" w:customStyle="1" w:styleId="af8">
    <w:name w:val="Текст выноски Знак"/>
    <w:link w:val="af7"/>
    <w:rsid w:val="000E6263"/>
    <w:rPr>
      <w:rFonts w:ascii="Tahoma" w:hAnsi="Tahoma" w:cs="Tahoma"/>
      <w:sz w:val="16"/>
      <w:szCs w:val="16"/>
    </w:rPr>
  </w:style>
  <w:style w:type="paragraph" w:customStyle="1" w:styleId="13">
    <w:name w:val="Обычный1"/>
    <w:link w:val="Normal"/>
    <w:rsid w:val="005B0042"/>
    <w:pPr>
      <w:jc w:val="both"/>
    </w:pPr>
    <w:rPr>
      <w:rFonts w:ascii="Arial" w:hAnsi="Arial"/>
      <w:sz w:val="28"/>
    </w:rPr>
  </w:style>
  <w:style w:type="character" w:customStyle="1" w:styleId="Normal">
    <w:name w:val="Normal Знак"/>
    <w:link w:val="13"/>
    <w:rsid w:val="00476DAA"/>
    <w:rPr>
      <w:rFonts w:ascii="Arial" w:hAnsi="Arial"/>
      <w:sz w:val="28"/>
      <w:lang w:val="ru-RU" w:eastAsia="ru-RU" w:bidi="ar-SA"/>
    </w:rPr>
  </w:style>
  <w:style w:type="paragraph" w:customStyle="1" w:styleId="220">
    <w:name w:val="Основной текст 22"/>
    <w:basedOn w:val="a"/>
    <w:rsid w:val="005B0042"/>
    <w:pPr>
      <w:overflowPunct w:val="0"/>
      <w:autoSpaceDE w:val="0"/>
      <w:autoSpaceDN w:val="0"/>
      <w:adjustRightInd w:val="0"/>
      <w:spacing w:after="0"/>
      <w:jc w:val="center"/>
      <w:textAlignment w:val="baseline"/>
    </w:pPr>
    <w:rPr>
      <w:rFonts w:ascii="Arial" w:hAnsi="Arial"/>
      <w:b/>
      <w:sz w:val="28"/>
      <w:szCs w:val="20"/>
    </w:rPr>
  </w:style>
  <w:style w:type="character" w:styleId="af9">
    <w:name w:val="Hyperlink"/>
    <w:uiPriority w:val="99"/>
    <w:rsid w:val="005B0042"/>
    <w:rPr>
      <w:color w:val="0000FF"/>
      <w:u w:val="single"/>
    </w:rPr>
  </w:style>
  <w:style w:type="paragraph" w:customStyle="1" w:styleId="37">
    <w:name w:val="Стиль3 Знак Знак"/>
    <w:basedOn w:val="23"/>
    <w:rsid w:val="005B0042"/>
    <w:pPr>
      <w:widowControl w:val="0"/>
      <w:tabs>
        <w:tab w:val="num" w:pos="227"/>
      </w:tabs>
      <w:adjustRightInd w:val="0"/>
      <w:spacing w:after="0" w:line="240" w:lineRule="auto"/>
      <w:ind w:left="0"/>
      <w:textAlignment w:val="baseline"/>
    </w:pPr>
    <w:rPr>
      <w:szCs w:val="20"/>
    </w:rPr>
  </w:style>
  <w:style w:type="paragraph" w:customStyle="1" w:styleId="1KGK9">
    <w:name w:val="1KG=K9"/>
    <w:rsid w:val="005B0042"/>
    <w:pPr>
      <w:autoSpaceDE w:val="0"/>
      <w:autoSpaceDN w:val="0"/>
      <w:adjustRightInd w:val="0"/>
    </w:pPr>
    <w:rPr>
      <w:rFonts w:ascii="MS Sans Serif" w:hAnsi="MS Sans Serif"/>
      <w:szCs w:val="24"/>
    </w:rPr>
  </w:style>
  <w:style w:type="paragraph" w:customStyle="1" w:styleId="FR1">
    <w:name w:val="FR1"/>
    <w:next w:val="1KGK9"/>
    <w:rsid w:val="005B0042"/>
    <w:pPr>
      <w:autoSpaceDE w:val="0"/>
      <w:autoSpaceDN w:val="0"/>
      <w:adjustRightInd w:val="0"/>
      <w:jc w:val="both"/>
    </w:pPr>
    <w:rPr>
      <w:rFonts w:ascii="MS Sans Serif" w:hAnsi="MS Sans Serif"/>
      <w:szCs w:val="24"/>
    </w:rPr>
  </w:style>
  <w:style w:type="paragraph" w:customStyle="1" w:styleId="310">
    <w:name w:val="Основной текст с отступом 31"/>
    <w:basedOn w:val="a"/>
    <w:rsid w:val="005B0042"/>
    <w:pPr>
      <w:overflowPunct w:val="0"/>
      <w:autoSpaceDE w:val="0"/>
      <w:autoSpaceDN w:val="0"/>
      <w:adjustRightInd w:val="0"/>
      <w:spacing w:after="0" w:line="288" w:lineRule="auto"/>
      <w:ind w:firstLine="567"/>
      <w:textAlignment w:val="baseline"/>
    </w:pPr>
    <w:rPr>
      <w:sz w:val="28"/>
      <w:szCs w:val="20"/>
    </w:rPr>
  </w:style>
  <w:style w:type="paragraph" w:customStyle="1" w:styleId="Iauiueoaeno">
    <w:name w:val="Iau?iue_oaeno"/>
    <w:basedOn w:val="a"/>
    <w:rsid w:val="005B0042"/>
    <w:pPr>
      <w:widowControl w:val="0"/>
      <w:tabs>
        <w:tab w:val="left" w:pos="1134"/>
      </w:tabs>
      <w:overflowPunct w:val="0"/>
      <w:autoSpaceDE w:val="0"/>
      <w:autoSpaceDN w:val="0"/>
      <w:adjustRightInd w:val="0"/>
      <w:spacing w:before="60"/>
      <w:ind w:firstLine="567"/>
      <w:textAlignment w:val="baseline"/>
    </w:pPr>
    <w:rPr>
      <w:sz w:val="28"/>
      <w:szCs w:val="20"/>
      <w:lang w:val="en-US"/>
    </w:rPr>
  </w:style>
  <w:style w:type="paragraph" w:customStyle="1" w:styleId="38">
    <w:name w:val="Основной нумерованный (3 уровень)"/>
    <w:basedOn w:val="3"/>
    <w:rsid w:val="005B0042"/>
    <w:pPr>
      <w:tabs>
        <w:tab w:val="num" w:pos="360"/>
      </w:tabs>
      <w:spacing w:before="0" w:after="0"/>
      <w:ind w:firstLine="720"/>
    </w:pPr>
    <w:rPr>
      <w:rFonts w:ascii="Times New Roman" w:hAnsi="Times New Roman"/>
      <w:b w:val="0"/>
      <w:bCs w:val="0"/>
      <w:sz w:val="28"/>
    </w:rPr>
  </w:style>
  <w:style w:type="paragraph" w:customStyle="1" w:styleId="110">
    <w:name w:val="Заголовок 11"/>
    <w:basedOn w:val="13"/>
    <w:next w:val="13"/>
    <w:rsid w:val="005B0042"/>
    <w:pPr>
      <w:keepNext/>
      <w:jc w:val="center"/>
    </w:pPr>
    <w:rPr>
      <w:rFonts w:ascii="Times New Roman" w:hAnsi="Times New Roman"/>
      <w:b/>
    </w:rPr>
  </w:style>
  <w:style w:type="paragraph" w:customStyle="1" w:styleId="212">
    <w:name w:val="Заголовок 21"/>
    <w:basedOn w:val="13"/>
    <w:next w:val="13"/>
    <w:rsid w:val="005B0042"/>
    <w:pPr>
      <w:keepNext/>
      <w:tabs>
        <w:tab w:val="num" w:pos="576"/>
      </w:tabs>
      <w:spacing w:before="240" w:after="60"/>
      <w:ind w:left="576" w:hanging="576"/>
      <w:jc w:val="left"/>
    </w:pPr>
    <w:rPr>
      <w:rFonts w:ascii="Times New Roman" w:hAnsi="Times New Roman"/>
      <w:b/>
      <w:sz w:val="24"/>
      <w:lang w:val="en-US"/>
    </w:rPr>
  </w:style>
  <w:style w:type="paragraph" w:customStyle="1" w:styleId="311">
    <w:name w:val="Заголовок 31"/>
    <w:basedOn w:val="13"/>
    <w:next w:val="13"/>
    <w:rsid w:val="005B0042"/>
    <w:pPr>
      <w:keepNext/>
      <w:tabs>
        <w:tab w:val="num" w:pos="720"/>
      </w:tabs>
      <w:spacing w:before="240" w:after="60"/>
      <w:ind w:left="720" w:hanging="720"/>
      <w:jc w:val="left"/>
    </w:pPr>
    <w:rPr>
      <w:rFonts w:ascii="Times New Roman" w:hAnsi="Times New Roman"/>
      <w:b/>
      <w:sz w:val="24"/>
      <w:lang w:val="en-US"/>
    </w:rPr>
  </w:style>
  <w:style w:type="paragraph" w:customStyle="1" w:styleId="41">
    <w:name w:val="Заголовок 41"/>
    <w:basedOn w:val="13"/>
    <w:next w:val="13"/>
    <w:rsid w:val="005B0042"/>
    <w:pPr>
      <w:keepNext/>
      <w:tabs>
        <w:tab w:val="num" w:pos="864"/>
      </w:tabs>
      <w:ind w:left="864" w:hanging="864"/>
    </w:pPr>
    <w:rPr>
      <w:rFonts w:ascii="Times New Roman" w:hAnsi="Times New Roman"/>
      <w:b/>
      <w:sz w:val="24"/>
    </w:rPr>
  </w:style>
  <w:style w:type="paragraph" w:customStyle="1" w:styleId="71">
    <w:name w:val="Заголовок 71"/>
    <w:basedOn w:val="13"/>
    <w:next w:val="13"/>
    <w:rsid w:val="005B0042"/>
    <w:pPr>
      <w:tabs>
        <w:tab w:val="num" w:pos="1296"/>
      </w:tabs>
      <w:spacing w:before="240" w:after="60"/>
      <w:ind w:left="1296" w:hanging="1296"/>
      <w:jc w:val="left"/>
    </w:pPr>
    <w:rPr>
      <w:sz w:val="20"/>
      <w:lang w:val="en-US"/>
    </w:rPr>
  </w:style>
  <w:style w:type="paragraph" w:customStyle="1" w:styleId="81">
    <w:name w:val="Заголовок 81"/>
    <w:basedOn w:val="13"/>
    <w:next w:val="13"/>
    <w:rsid w:val="005B0042"/>
    <w:pPr>
      <w:tabs>
        <w:tab w:val="num" w:pos="1440"/>
      </w:tabs>
      <w:spacing w:before="240" w:after="60"/>
      <w:ind w:left="1440" w:hanging="1440"/>
      <w:jc w:val="left"/>
    </w:pPr>
    <w:rPr>
      <w:i/>
      <w:sz w:val="20"/>
      <w:lang w:val="en-US"/>
    </w:rPr>
  </w:style>
  <w:style w:type="paragraph" w:customStyle="1" w:styleId="91">
    <w:name w:val="Заголовок 91"/>
    <w:basedOn w:val="13"/>
    <w:next w:val="13"/>
    <w:rsid w:val="005B0042"/>
    <w:pPr>
      <w:tabs>
        <w:tab w:val="num" w:pos="1584"/>
      </w:tabs>
      <w:spacing w:before="240" w:after="60"/>
      <w:ind w:left="1584" w:hanging="1584"/>
      <w:jc w:val="left"/>
    </w:pPr>
    <w:rPr>
      <w:b/>
      <w:i/>
      <w:sz w:val="18"/>
      <w:lang w:val="en-US"/>
    </w:rPr>
  </w:style>
  <w:style w:type="paragraph" w:customStyle="1" w:styleId="indent2">
    <w:name w:val="indent2"/>
    <w:basedOn w:val="a"/>
    <w:rsid w:val="005B0042"/>
    <w:pPr>
      <w:spacing w:before="48" w:after="0"/>
      <w:ind w:left="1886" w:hanging="763"/>
      <w:jc w:val="left"/>
    </w:pPr>
    <w:rPr>
      <w:rFonts w:ascii="Arial" w:hAnsi="Arial"/>
      <w:sz w:val="22"/>
      <w:szCs w:val="20"/>
      <w:lang w:val="en-GB" w:eastAsia="en-US"/>
    </w:rPr>
  </w:style>
  <w:style w:type="paragraph" w:customStyle="1" w:styleId="DefinitionBody">
    <w:name w:val="DefinitionBody"/>
    <w:basedOn w:val="indent2"/>
    <w:rsid w:val="005B0042"/>
    <w:pPr>
      <w:spacing w:before="0"/>
      <w:ind w:left="0" w:firstLine="0"/>
      <w:jc w:val="both"/>
    </w:pPr>
    <w:rPr>
      <w:lang w:val="ru-RU"/>
    </w:rPr>
  </w:style>
  <w:style w:type="paragraph" w:customStyle="1" w:styleId="level3">
    <w:name w:val="level 3"/>
    <w:basedOn w:val="afa"/>
    <w:rsid w:val="005B0042"/>
    <w:pPr>
      <w:spacing w:before="48"/>
      <w:ind w:left="2340" w:hanging="810"/>
    </w:pPr>
    <w:rPr>
      <w:rFonts w:ascii="Arial" w:hAnsi="Arial"/>
      <w:sz w:val="22"/>
      <w:szCs w:val="20"/>
      <w:lang w:val="en-GB" w:eastAsia="en-US"/>
    </w:rPr>
  </w:style>
  <w:style w:type="paragraph" w:styleId="afa">
    <w:name w:val="Normal Indent"/>
    <w:basedOn w:val="a"/>
    <w:rsid w:val="005B0042"/>
    <w:pPr>
      <w:spacing w:after="0"/>
      <w:ind w:left="708"/>
      <w:jc w:val="left"/>
    </w:pPr>
  </w:style>
  <w:style w:type="paragraph" w:customStyle="1" w:styleId="afb">
    <w:name w:val="Îñíîâíîé òåêñò"/>
    <w:basedOn w:val="a"/>
    <w:rsid w:val="005B0042"/>
    <w:pPr>
      <w:spacing w:before="120" w:after="0"/>
    </w:pPr>
    <w:rPr>
      <w:rFonts w:ascii="Arial" w:hAnsi="Arial"/>
      <w:sz w:val="22"/>
      <w:szCs w:val="20"/>
      <w:lang w:eastAsia="en-US"/>
    </w:rPr>
  </w:style>
  <w:style w:type="paragraph" w:styleId="afc">
    <w:name w:val="annotation text"/>
    <w:basedOn w:val="a"/>
    <w:link w:val="14"/>
    <w:rsid w:val="005B0042"/>
    <w:pPr>
      <w:spacing w:before="120" w:after="120"/>
    </w:pPr>
    <w:rPr>
      <w:rFonts w:ascii="Arial" w:hAnsi="Arial"/>
      <w:sz w:val="22"/>
      <w:szCs w:val="20"/>
      <w:lang w:val="en-US" w:eastAsia="da-DK"/>
    </w:rPr>
  </w:style>
  <w:style w:type="character" w:customStyle="1" w:styleId="14">
    <w:name w:val="Текст примечания Знак1"/>
    <w:link w:val="afc"/>
    <w:rsid w:val="000E6263"/>
    <w:rPr>
      <w:rFonts w:ascii="Arial" w:hAnsi="Arial"/>
      <w:sz w:val="22"/>
      <w:lang w:val="en-US" w:eastAsia="da-DK"/>
    </w:rPr>
  </w:style>
  <w:style w:type="paragraph" w:customStyle="1" w:styleId="caaieiaie1">
    <w:name w:val="caaieiaie 1"/>
    <w:basedOn w:val="a"/>
    <w:next w:val="a"/>
    <w:rsid w:val="005B0042"/>
    <w:pPr>
      <w:keepNext/>
      <w:widowControl w:val="0"/>
      <w:spacing w:after="0"/>
    </w:pPr>
    <w:rPr>
      <w:szCs w:val="20"/>
      <w:lang w:eastAsia="en-US"/>
    </w:rPr>
  </w:style>
  <w:style w:type="paragraph" w:customStyle="1" w:styleId="afd">
    <w:name w:val="Îáû÷íûé"/>
    <w:rsid w:val="005B0042"/>
    <w:rPr>
      <w:lang w:val="en-US" w:eastAsia="en-US"/>
    </w:rPr>
  </w:style>
  <w:style w:type="paragraph" w:customStyle="1" w:styleId="afe">
    <w:name w:val="Заголовок"/>
    <w:basedOn w:val="4"/>
    <w:rsid w:val="005B0042"/>
    <w:pPr>
      <w:keepNext w:val="0"/>
      <w:widowControl w:val="0"/>
      <w:tabs>
        <w:tab w:val="left" w:pos="743"/>
      </w:tabs>
      <w:ind w:left="851" w:right="34"/>
      <w:jc w:val="both"/>
    </w:pPr>
    <w:rPr>
      <w:b w:val="0"/>
      <w:bCs/>
      <w:iCs/>
      <w:snapToGrid w:val="0"/>
      <w:color w:val="000000"/>
      <w:sz w:val="22"/>
      <w:szCs w:val="20"/>
    </w:rPr>
  </w:style>
  <w:style w:type="paragraph" w:customStyle="1" w:styleId="A29B5AB3">
    <w:name w:val="A=&gt;2=&gt;9 B5:AB 3"/>
    <w:basedOn w:val="1KGK9"/>
    <w:next w:val="1KGK9"/>
    <w:rsid w:val="005B0042"/>
    <w:pPr>
      <w:jc w:val="center"/>
    </w:pPr>
    <w:rPr>
      <w:b/>
      <w:bCs/>
    </w:rPr>
  </w:style>
  <w:style w:type="paragraph" w:customStyle="1" w:styleId="703">
    <w:name w:val="703&gt;"/>
    <w:basedOn w:val="1KGK9"/>
    <w:next w:val="1KGK9"/>
    <w:rsid w:val="005B0042"/>
    <w:pPr>
      <w:jc w:val="both"/>
    </w:pPr>
  </w:style>
  <w:style w:type="paragraph" w:customStyle="1" w:styleId="normalred">
    <w:name w:val="normalred"/>
    <w:basedOn w:val="a"/>
    <w:rsid w:val="005B0042"/>
    <w:pPr>
      <w:spacing w:after="0" w:line="360" w:lineRule="exact"/>
      <w:ind w:firstLine="709"/>
    </w:pPr>
    <w:rPr>
      <w:rFonts w:ascii="Antiqua" w:hAnsi="Antiqua"/>
      <w:szCs w:val="20"/>
    </w:rPr>
  </w:style>
  <w:style w:type="paragraph" w:styleId="aff">
    <w:name w:val="caption"/>
    <w:basedOn w:val="a"/>
    <w:next w:val="a"/>
    <w:qFormat/>
    <w:rsid w:val="00960D88"/>
    <w:pPr>
      <w:spacing w:before="120" w:after="120"/>
    </w:pPr>
    <w:rPr>
      <w:b/>
      <w:bCs/>
      <w:sz w:val="20"/>
      <w:szCs w:val="20"/>
    </w:rPr>
  </w:style>
  <w:style w:type="paragraph" w:styleId="26">
    <w:name w:val="toc 2"/>
    <w:basedOn w:val="a"/>
    <w:next w:val="a"/>
    <w:autoRedefine/>
    <w:semiHidden/>
    <w:rsid w:val="005B0042"/>
  </w:style>
  <w:style w:type="paragraph" w:styleId="42">
    <w:name w:val="toc 4"/>
    <w:basedOn w:val="a"/>
    <w:next w:val="a"/>
    <w:autoRedefine/>
    <w:semiHidden/>
    <w:rsid w:val="005B0042"/>
    <w:pPr>
      <w:overflowPunct w:val="0"/>
      <w:autoSpaceDE w:val="0"/>
      <w:autoSpaceDN w:val="0"/>
      <w:adjustRightInd w:val="0"/>
      <w:spacing w:after="0"/>
      <w:ind w:left="600"/>
      <w:jc w:val="left"/>
      <w:textAlignment w:val="baseline"/>
    </w:pPr>
    <w:rPr>
      <w:sz w:val="20"/>
      <w:szCs w:val="20"/>
    </w:rPr>
  </w:style>
  <w:style w:type="paragraph" w:customStyle="1" w:styleId="aff0">
    <w:name w:val="Заголовок колонки"/>
    <w:basedOn w:val="a"/>
    <w:rsid w:val="005B0042"/>
    <w:pPr>
      <w:widowControl w:val="0"/>
      <w:suppressAutoHyphens/>
      <w:spacing w:after="0"/>
      <w:jc w:val="center"/>
    </w:pPr>
    <w:rPr>
      <w:b/>
      <w:sz w:val="28"/>
    </w:rPr>
  </w:style>
  <w:style w:type="paragraph" w:customStyle="1" w:styleId="111">
    <w:name w:val="1.1 подпункт Знак"/>
    <w:basedOn w:val="a"/>
    <w:link w:val="112"/>
    <w:autoRedefine/>
    <w:rsid w:val="00A3039D"/>
    <w:pPr>
      <w:widowControl w:val="0"/>
      <w:tabs>
        <w:tab w:val="left" w:pos="720"/>
      </w:tabs>
      <w:spacing w:before="120" w:after="0"/>
      <w:ind w:hanging="480"/>
      <w:outlineLvl w:val="1"/>
    </w:pPr>
  </w:style>
  <w:style w:type="character" w:customStyle="1" w:styleId="112">
    <w:name w:val="1.1 подпункт Знак Знак"/>
    <w:link w:val="111"/>
    <w:rsid w:val="00A3039D"/>
    <w:rPr>
      <w:sz w:val="24"/>
      <w:szCs w:val="24"/>
      <w:lang w:val="ru-RU" w:eastAsia="ru-RU" w:bidi="ar-SA"/>
    </w:rPr>
  </w:style>
  <w:style w:type="paragraph" w:styleId="aff1">
    <w:name w:val="Block Text"/>
    <w:basedOn w:val="a"/>
    <w:rsid w:val="00BC4EC8"/>
    <w:pPr>
      <w:spacing w:after="0" w:line="360" w:lineRule="auto"/>
      <w:ind w:left="851" w:right="140"/>
    </w:pPr>
    <w:rPr>
      <w:sz w:val="28"/>
      <w:szCs w:val="20"/>
    </w:rPr>
  </w:style>
  <w:style w:type="character" w:styleId="aff2">
    <w:name w:val="FollowedHyperlink"/>
    <w:uiPriority w:val="99"/>
    <w:rsid w:val="00BC4EC8"/>
    <w:rPr>
      <w:color w:val="800080"/>
      <w:u w:val="single"/>
    </w:rPr>
  </w:style>
  <w:style w:type="paragraph" w:customStyle="1" w:styleId="03">
    <w:name w:val="03&gt;"/>
    <w:basedOn w:val="1KGK9"/>
    <w:next w:val="1KGK9"/>
    <w:rsid w:val="00BC4EC8"/>
    <w:pPr>
      <w:jc w:val="center"/>
    </w:pPr>
    <w:rPr>
      <w:b/>
      <w:bCs/>
    </w:rPr>
  </w:style>
  <w:style w:type="paragraph" w:styleId="aff3">
    <w:name w:val="List"/>
    <w:basedOn w:val="a"/>
    <w:rsid w:val="00BC4EC8"/>
    <w:pPr>
      <w:ind w:left="283" w:hanging="283"/>
    </w:pPr>
  </w:style>
  <w:style w:type="paragraph" w:styleId="27">
    <w:name w:val="List 2"/>
    <w:basedOn w:val="a"/>
    <w:rsid w:val="00BC4EC8"/>
    <w:pPr>
      <w:ind w:left="566" w:hanging="283"/>
    </w:pPr>
  </w:style>
  <w:style w:type="paragraph" w:styleId="39">
    <w:name w:val="List 3"/>
    <w:basedOn w:val="a"/>
    <w:rsid w:val="00BC4EC8"/>
    <w:pPr>
      <w:ind w:left="849" w:hanging="283"/>
    </w:pPr>
  </w:style>
  <w:style w:type="paragraph" w:styleId="43">
    <w:name w:val="List 4"/>
    <w:basedOn w:val="a"/>
    <w:rsid w:val="00BC4EC8"/>
    <w:pPr>
      <w:ind w:left="1132" w:hanging="283"/>
    </w:pPr>
  </w:style>
  <w:style w:type="paragraph" w:styleId="51">
    <w:name w:val="List 5"/>
    <w:basedOn w:val="a"/>
    <w:rsid w:val="00BC4EC8"/>
    <w:pPr>
      <w:ind w:left="1415" w:hanging="283"/>
    </w:pPr>
  </w:style>
  <w:style w:type="paragraph" w:styleId="aff4">
    <w:name w:val="List Bullet"/>
    <w:aliases w:val="UL,Маркированный список 1,Маркированный список Знак Знак Знак Знак Знак Знак Знак Знак Знак Знак Знак Знак Знак Знак Знак Знак"/>
    <w:basedOn w:val="a"/>
    <w:autoRedefine/>
    <w:rsid w:val="00BC4EC8"/>
    <w:pPr>
      <w:tabs>
        <w:tab w:val="num" w:pos="360"/>
      </w:tabs>
      <w:ind w:left="360" w:hanging="360"/>
    </w:pPr>
  </w:style>
  <w:style w:type="paragraph" w:styleId="28">
    <w:name w:val="List Bullet 2"/>
    <w:basedOn w:val="a"/>
    <w:autoRedefine/>
    <w:rsid w:val="00B22BB7"/>
    <w:pPr>
      <w:tabs>
        <w:tab w:val="left" w:pos="0"/>
      </w:tabs>
      <w:spacing w:after="0"/>
      <w:ind w:firstLine="709"/>
    </w:pPr>
  </w:style>
  <w:style w:type="paragraph" w:styleId="3a">
    <w:name w:val="List Bullet 3"/>
    <w:basedOn w:val="a"/>
    <w:autoRedefine/>
    <w:rsid w:val="00BC4EC8"/>
    <w:pPr>
      <w:ind w:firstLine="720"/>
    </w:pPr>
  </w:style>
  <w:style w:type="paragraph" w:styleId="29">
    <w:name w:val="List Continue 2"/>
    <w:basedOn w:val="a"/>
    <w:rsid w:val="00BC4EC8"/>
    <w:pPr>
      <w:spacing w:after="120"/>
      <w:ind w:left="566"/>
    </w:pPr>
  </w:style>
  <w:style w:type="paragraph" w:customStyle="1" w:styleId="2a">
    <w:name w:val="заголовок 2"/>
    <w:basedOn w:val="a"/>
    <w:next w:val="a"/>
    <w:rsid w:val="00BC4EC8"/>
    <w:pPr>
      <w:keepNext/>
      <w:overflowPunct w:val="0"/>
      <w:autoSpaceDE w:val="0"/>
      <w:autoSpaceDN w:val="0"/>
      <w:adjustRightInd w:val="0"/>
      <w:spacing w:after="0" w:line="360" w:lineRule="auto"/>
      <w:jc w:val="center"/>
      <w:textAlignment w:val="baseline"/>
    </w:pPr>
    <w:rPr>
      <w:b/>
      <w:sz w:val="20"/>
      <w:szCs w:val="20"/>
    </w:rPr>
  </w:style>
  <w:style w:type="paragraph" w:customStyle="1" w:styleId="3b">
    <w:name w:val="заголовок 3"/>
    <w:basedOn w:val="a"/>
    <w:next w:val="a"/>
    <w:rsid w:val="00BC4EC8"/>
    <w:pPr>
      <w:keepNext/>
      <w:overflowPunct w:val="0"/>
      <w:autoSpaceDE w:val="0"/>
      <w:autoSpaceDN w:val="0"/>
      <w:adjustRightInd w:val="0"/>
      <w:spacing w:before="60"/>
      <w:jc w:val="center"/>
      <w:textAlignment w:val="baseline"/>
    </w:pPr>
    <w:rPr>
      <w:b/>
      <w:sz w:val="18"/>
      <w:szCs w:val="20"/>
    </w:rPr>
  </w:style>
  <w:style w:type="paragraph" w:styleId="aff5">
    <w:name w:val="List Continue"/>
    <w:basedOn w:val="a"/>
    <w:rsid w:val="00BC4EC8"/>
    <w:pPr>
      <w:overflowPunct w:val="0"/>
      <w:autoSpaceDE w:val="0"/>
      <w:autoSpaceDN w:val="0"/>
      <w:adjustRightInd w:val="0"/>
      <w:spacing w:after="120"/>
      <w:ind w:left="283"/>
      <w:jc w:val="left"/>
      <w:textAlignment w:val="baseline"/>
    </w:pPr>
    <w:rPr>
      <w:sz w:val="20"/>
      <w:szCs w:val="20"/>
    </w:rPr>
  </w:style>
  <w:style w:type="paragraph" w:customStyle="1" w:styleId="aff6">
    <w:name w:val="перечисления"/>
    <w:basedOn w:val="a"/>
    <w:rsid w:val="00BC4EC8"/>
    <w:pPr>
      <w:tabs>
        <w:tab w:val="num" w:pos="735"/>
      </w:tabs>
      <w:spacing w:after="0" w:line="240" w:lineRule="atLeast"/>
      <w:ind w:left="735" w:hanging="360"/>
    </w:pPr>
    <w:rPr>
      <w:sz w:val="28"/>
      <w:szCs w:val="28"/>
    </w:rPr>
  </w:style>
  <w:style w:type="paragraph" w:customStyle="1" w:styleId="1KGK90">
    <w:name w:val="1KG=K9.&gt;@&lt;0"/>
    <w:next w:val="1KGK9"/>
    <w:rsid w:val="00BC4EC8"/>
    <w:pPr>
      <w:autoSpaceDE w:val="0"/>
      <w:autoSpaceDN w:val="0"/>
      <w:adjustRightInd w:val="0"/>
    </w:pPr>
    <w:rPr>
      <w:rFonts w:ascii="MS Sans Serif" w:hAnsi="MS Sans Serif"/>
      <w:szCs w:val="24"/>
    </w:rPr>
  </w:style>
  <w:style w:type="paragraph" w:customStyle="1" w:styleId="A29B5ABABABC">
    <w:name w:val="A=&gt;2=&gt;9 B5:AB A &gt;BABC?&gt;&lt;"/>
    <w:basedOn w:val="1KGK9"/>
    <w:next w:val="1KGK9"/>
    <w:rsid w:val="00BC4EC8"/>
    <w:pPr>
      <w:jc w:val="both"/>
    </w:pPr>
  </w:style>
  <w:style w:type="character" w:styleId="aff7">
    <w:name w:val="line number"/>
    <w:basedOn w:val="a0"/>
    <w:rsid w:val="00BC4EC8"/>
  </w:style>
  <w:style w:type="paragraph" w:customStyle="1" w:styleId="072085">
    <w:name w:val="0720=85"/>
    <w:basedOn w:val="1KGK9"/>
    <w:next w:val="1KGK9"/>
    <w:rsid w:val="00BC4EC8"/>
    <w:pPr>
      <w:jc w:val="center"/>
    </w:pPr>
    <w:rPr>
      <w:b/>
      <w:bCs/>
    </w:rPr>
  </w:style>
  <w:style w:type="paragraph" w:customStyle="1" w:styleId="Style2">
    <w:name w:val="Style2"/>
    <w:rsid w:val="00BC4EC8"/>
    <w:pPr>
      <w:autoSpaceDE w:val="0"/>
      <w:autoSpaceDN w:val="0"/>
      <w:adjustRightInd w:val="0"/>
    </w:pPr>
    <w:rPr>
      <w:rFonts w:ascii="MS Sans Serif" w:hAnsi="MS Sans Serif"/>
      <w:szCs w:val="24"/>
    </w:rPr>
  </w:style>
  <w:style w:type="paragraph" w:customStyle="1" w:styleId="Style113">
    <w:name w:val="Style113"/>
    <w:rsid w:val="00BC4EC8"/>
    <w:pPr>
      <w:autoSpaceDE w:val="0"/>
      <w:autoSpaceDN w:val="0"/>
      <w:adjustRightInd w:val="0"/>
    </w:pPr>
    <w:rPr>
      <w:rFonts w:ascii="MS Sans Serif" w:hAnsi="MS Sans Serif"/>
      <w:szCs w:val="24"/>
    </w:rPr>
  </w:style>
  <w:style w:type="paragraph" w:customStyle="1" w:styleId="Style170">
    <w:name w:val="Style170"/>
    <w:rsid w:val="00BC4EC8"/>
    <w:pPr>
      <w:autoSpaceDE w:val="0"/>
      <w:autoSpaceDN w:val="0"/>
      <w:adjustRightInd w:val="0"/>
    </w:pPr>
    <w:rPr>
      <w:rFonts w:ascii="MS Sans Serif" w:hAnsi="MS Sans Serif"/>
      <w:szCs w:val="24"/>
    </w:rPr>
  </w:style>
  <w:style w:type="paragraph" w:customStyle="1" w:styleId="Head92">
    <w:name w:val="Head 9.2"/>
    <w:basedOn w:val="Head62"/>
    <w:next w:val="1KGK9"/>
    <w:rsid w:val="00BC4EC8"/>
  </w:style>
  <w:style w:type="paragraph" w:customStyle="1" w:styleId="Head62">
    <w:name w:val="Head 6.2"/>
    <w:rsid w:val="00BC4EC8"/>
    <w:pPr>
      <w:autoSpaceDE w:val="0"/>
      <w:autoSpaceDN w:val="0"/>
      <w:adjustRightInd w:val="0"/>
    </w:pPr>
    <w:rPr>
      <w:rFonts w:ascii="MS Sans Serif" w:hAnsi="MS Sans Serif"/>
      <w:b/>
      <w:bCs/>
      <w:szCs w:val="24"/>
    </w:rPr>
  </w:style>
  <w:style w:type="paragraph" w:customStyle="1" w:styleId="A29B5AB">
    <w:name w:val="A=&gt;2=&gt;9 B5:AB"/>
    <w:basedOn w:val="1KGK9"/>
    <w:next w:val="1KGK9"/>
    <w:rsid w:val="00BC4EC8"/>
    <w:pPr>
      <w:jc w:val="both"/>
    </w:pPr>
  </w:style>
  <w:style w:type="paragraph" w:customStyle="1" w:styleId="Style12">
    <w:name w:val="Style12"/>
    <w:rsid w:val="00BC4EC8"/>
    <w:pPr>
      <w:autoSpaceDE w:val="0"/>
      <w:autoSpaceDN w:val="0"/>
      <w:adjustRightInd w:val="0"/>
    </w:pPr>
    <w:rPr>
      <w:rFonts w:ascii="MS Sans Serif" w:hAnsi="MS Sans Serif"/>
      <w:szCs w:val="24"/>
    </w:rPr>
  </w:style>
  <w:style w:type="paragraph" w:customStyle="1" w:styleId="Style20">
    <w:name w:val="Style20"/>
    <w:rsid w:val="00BC4EC8"/>
    <w:pPr>
      <w:autoSpaceDE w:val="0"/>
      <w:autoSpaceDN w:val="0"/>
      <w:adjustRightInd w:val="0"/>
    </w:pPr>
    <w:rPr>
      <w:rFonts w:ascii="MS Sans Serif" w:hAnsi="MS Sans Serif"/>
      <w:szCs w:val="24"/>
    </w:rPr>
  </w:style>
  <w:style w:type="paragraph" w:customStyle="1" w:styleId="1KGK91">
    <w:name w:val="1KG=K91"/>
    <w:next w:val="1KGK9"/>
    <w:rsid w:val="00BC4EC8"/>
    <w:pPr>
      <w:autoSpaceDE w:val="0"/>
      <w:autoSpaceDN w:val="0"/>
      <w:adjustRightInd w:val="0"/>
    </w:pPr>
    <w:rPr>
      <w:rFonts w:ascii="MS Sans Serif" w:hAnsi="MS Sans Serif"/>
      <w:szCs w:val="24"/>
    </w:rPr>
  </w:style>
  <w:style w:type="paragraph" w:customStyle="1" w:styleId="0720851J5B0">
    <w:name w:val="0720=85 &gt;1J5:B0"/>
    <w:basedOn w:val="1KGK9"/>
    <w:next w:val="1KGK9"/>
    <w:rsid w:val="00BC4EC8"/>
    <w:pPr>
      <w:jc w:val="both"/>
    </w:pPr>
    <w:rPr>
      <w:b/>
      <w:bCs/>
    </w:rPr>
  </w:style>
  <w:style w:type="paragraph" w:customStyle="1" w:styleId="A29B5ABABABC2">
    <w:name w:val="A=&gt;2=&gt;9 B5:AB A &gt;BABC?&gt;&lt; 2"/>
    <w:basedOn w:val="1KGK9"/>
    <w:next w:val="1KGK9"/>
    <w:rsid w:val="00BC4EC8"/>
    <w:pPr>
      <w:jc w:val="both"/>
    </w:pPr>
  </w:style>
  <w:style w:type="paragraph" w:customStyle="1" w:styleId="15">
    <w:name w:val="Список маркированный 1"/>
    <w:basedOn w:val="a"/>
    <w:rsid w:val="00BC4EC8"/>
    <w:pPr>
      <w:tabs>
        <w:tab w:val="num" w:pos="751"/>
      </w:tabs>
      <w:suppressAutoHyphens/>
      <w:spacing w:before="60" w:after="0"/>
      <w:ind w:left="675" w:hanging="284"/>
    </w:pPr>
  </w:style>
  <w:style w:type="paragraph" w:customStyle="1" w:styleId="Head63">
    <w:name w:val="Head 6.3"/>
    <w:basedOn w:val="3"/>
    <w:next w:val="a"/>
    <w:rsid w:val="00BC4EC8"/>
    <w:pPr>
      <w:keepNext w:val="0"/>
      <w:widowControl w:val="0"/>
      <w:suppressAutoHyphens/>
      <w:spacing w:before="120"/>
      <w:ind w:firstLine="709"/>
      <w:jc w:val="center"/>
      <w:outlineLvl w:val="9"/>
    </w:pPr>
    <w:rPr>
      <w:rFonts w:ascii="Times New Roman Bold" w:hAnsi="Times New Roman Bold"/>
      <w:sz w:val="28"/>
      <w:szCs w:val="28"/>
      <w:lang w:val="en-US"/>
    </w:rPr>
  </w:style>
  <w:style w:type="paragraph" w:customStyle="1" w:styleId="aff8">
    <w:name w:val="Текст таблицы"/>
    <w:basedOn w:val="a"/>
    <w:rsid w:val="00BC4EC8"/>
    <w:pPr>
      <w:widowControl w:val="0"/>
      <w:tabs>
        <w:tab w:val="left" w:pos="459"/>
      </w:tabs>
      <w:spacing w:before="60" w:line="288" w:lineRule="auto"/>
      <w:ind w:left="34" w:right="165"/>
    </w:pPr>
    <w:rPr>
      <w:bCs/>
      <w:snapToGrid w:val="0"/>
      <w:color w:val="000000"/>
      <w:szCs w:val="20"/>
    </w:rPr>
  </w:style>
  <w:style w:type="paragraph" w:customStyle="1" w:styleId="312">
    <w:name w:val="Основной текст 31"/>
    <w:basedOn w:val="a"/>
    <w:rsid w:val="00BC4EC8"/>
    <w:pPr>
      <w:spacing w:after="0"/>
    </w:pPr>
    <w:rPr>
      <w:szCs w:val="20"/>
    </w:rPr>
  </w:style>
  <w:style w:type="paragraph" w:customStyle="1" w:styleId="xl46">
    <w:name w:val="xl46"/>
    <w:basedOn w:val="a"/>
    <w:rsid w:val="00BC4EC8"/>
    <w:pPr>
      <w:spacing w:before="100" w:beforeAutospacing="1" w:after="100" w:afterAutospacing="1"/>
      <w:jc w:val="center"/>
      <w:textAlignment w:val="center"/>
    </w:pPr>
    <w:rPr>
      <w:rFonts w:ascii="Times New Roman CYR" w:eastAsia="Arial Unicode MS" w:hAnsi="Times New Roman CYR" w:cs="Times New Roman CYR"/>
      <w:sz w:val="28"/>
      <w:szCs w:val="28"/>
    </w:rPr>
  </w:style>
  <w:style w:type="paragraph" w:customStyle="1" w:styleId="xl24">
    <w:name w:val="xl24"/>
    <w:basedOn w:val="a"/>
    <w:rsid w:val="00BC4EC8"/>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BodyText21">
    <w:name w:val="Body Text 21"/>
    <w:basedOn w:val="a"/>
    <w:rsid w:val="00BC4EC8"/>
    <w:pPr>
      <w:overflowPunct w:val="0"/>
      <w:autoSpaceDE w:val="0"/>
      <w:autoSpaceDN w:val="0"/>
      <w:adjustRightInd w:val="0"/>
      <w:spacing w:after="0"/>
      <w:jc w:val="center"/>
      <w:textAlignment w:val="baseline"/>
    </w:pPr>
    <w:rPr>
      <w:rFonts w:ascii="Arial" w:hAnsi="Arial"/>
      <w:b/>
      <w:sz w:val="28"/>
      <w:szCs w:val="20"/>
    </w:rPr>
  </w:style>
  <w:style w:type="paragraph" w:customStyle="1" w:styleId="Normal2">
    <w:name w:val="Normal2"/>
    <w:rsid w:val="00BC4EC8"/>
    <w:rPr>
      <w:sz w:val="24"/>
    </w:rPr>
  </w:style>
  <w:style w:type="paragraph" w:styleId="3c">
    <w:name w:val="List Number 3"/>
    <w:basedOn w:val="a"/>
    <w:rsid w:val="00BC4EC8"/>
    <w:pPr>
      <w:tabs>
        <w:tab w:val="num" w:pos="926"/>
      </w:tabs>
      <w:overflowPunct w:val="0"/>
      <w:autoSpaceDE w:val="0"/>
      <w:autoSpaceDN w:val="0"/>
      <w:adjustRightInd w:val="0"/>
      <w:spacing w:after="0"/>
      <w:ind w:left="926" w:hanging="360"/>
      <w:jc w:val="left"/>
      <w:textAlignment w:val="baseline"/>
    </w:pPr>
    <w:rPr>
      <w:sz w:val="20"/>
      <w:szCs w:val="20"/>
    </w:rPr>
  </w:style>
  <w:style w:type="paragraph" w:styleId="44">
    <w:name w:val="List Bullet 4"/>
    <w:basedOn w:val="a"/>
    <w:autoRedefine/>
    <w:rsid w:val="00BC4EC8"/>
    <w:pPr>
      <w:tabs>
        <w:tab w:val="num" w:pos="1209"/>
      </w:tabs>
      <w:ind w:left="1209" w:hanging="360"/>
    </w:pPr>
    <w:rPr>
      <w:szCs w:val="20"/>
    </w:rPr>
  </w:style>
  <w:style w:type="paragraph" w:styleId="52">
    <w:name w:val="List Bullet 5"/>
    <w:basedOn w:val="a"/>
    <w:autoRedefine/>
    <w:rsid w:val="00BC4EC8"/>
    <w:pPr>
      <w:tabs>
        <w:tab w:val="num" w:pos="1492"/>
      </w:tabs>
      <w:ind w:left="1492" w:hanging="360"/>
    </w:pPr>
    <w:rPr>
      <w:szCs w:val="20"/>
    </w:rPr>
  </w:style>
  <w:style w:type="paragraph" w:styleId="aff9">
    <w:name w:val="List Number"/>
    <w:basedOn w:val="a"/>
    <w:rsid w:val="00BC4EC8"/>
    <w:pPr>
      <w:tabs>
        <w:tab w:val="num" w:pos="360"/>
      </w:tabs>
      <w:ind w:left="360" w:hanging="360"/>
    </w:pPr>
    <w:rPr>
      <w:szCs w:val="20"/>
    </w:rPr>
  </w:style>
  <w:style w:type="paragraph" w:styleId="45">
    <w:name w:val="List Number 4"/>
    <w:basedOn w:val="a"/>
    <w:rsid w:val="00BC4EC8"/>
    <w:pPr>
      <w:tabs>
        <w:tab w:val="num" w:pos="1209"/>
      </w:tabs>
      <w:ind w:left="1209" w:hanging="360"/>
    </w:pPr>
    <w:rPr>
      <w:szCs w:val="20"/>
    </w:rPr>
  </w:style>
  <w:style w:type="paragraph" w:styleId="53">
    <w:name w:val="List Number 5"/>
    <w:basedOn w:val="a"/>
    <w:rsid w:val="00BC4EC8"/>
    <w:pPr>
      <w:tabs>
        <w:tab w:val="num" w:pos="1492"/>
      </w:tabs>
      <w:ind w:left="1492" w:hanging="360"/>
    </w:pPr>
    <w:rPr>
      <w:szCs w:val="20"/>
    </w:rPr>
  </w:style>
  <w:style w:type="paragraph" w:customStyle="1" w:styleId="affa">
    <w:name w:val="Раздел"/>
    <w:basedOn w:val="a"/>
    <w:semiHidden/>
    <w:rsid w:val="00BC4EC8"/>
    <w:pPr>
      <w:tabs>
        <w:tab w:val="num" w:pos="1440"/>
      </w:tabs>
      <w:spacing w:before="120" w:after="120"/>
      <w:ind w:left="720" w:hanging="720"/>
      <w:jc w:val="center"/>
    </w:pPr>
    <w:rPr>
      <w:rFonts w:ascii="Arial Narrow" w:hAnsi="Arial Narrow"/>
      <w:b/>
      <w:sz w:val="28"/>
      <w:szCs w:val="20"/>
    </w:rPr>
  </w:style>
  <w:style w:type="paragraph" w:customStyle="1" w:styleId="3d">
    <w:name w:val="Раздел 3"/>
    <w:basedOn w:val="a"/>
    <w:semiHidden/>
    <w:rsid w:val="00BC4EC8"/>
    <w:pPr>
      <w:tabs>
        <w:tab w:val="num" w:pos="360"/>
      </w:tabs>
      <w:spacing w:before="120" w:after="120"/>
      <w:ind w:left="360" w:hanging="360"/>
      <w:jc w:val="center"/>
    </w:pPr>
    <w:rPr>
      <w:b/>
      <w:szCs w:val="20"/>
    </w:rPr>
  </w:style>
  <w:style w:type="paragraph" w:styleId="affb">
    <w:name w:val="Subtitle"/>
    <w:basedOn w:val="a"/>
    <w:link w:val="affc"/>
    <w:qFormat/>
    <w:rsid w:val="00BC4EC8"/>
    <w:pPr>
      <w:jc w:val="center"/>
      <w:outlineLvl w:val="1"/>
    </w:pPr>
    <w:rPr>
      <w:rFonts w:ascii="Arial" w:hAnsi="Arial"/>
      <w:szCs w:val="20"/>
      <w:lang/>
    </w:rPr>
  </w:style>
  <w:style w:type="character" w:customStyle="1" w:styleId="affc">
    <w:name w:val="Подзаголовок Знак"/>
    <w:link w:val="affb"/>
    <w:rsid w:val="0092127B"/>
    <w:rPr>
      <w:rFonts w:ascii="Arial" w:hAnsi="Arial"/>
      <w:sz w:val="24"/>
    </w:rPr>
  </w:style>
  <w:style w:type="paragraph" w:styleId="affd">
    <w:name w:val="Normal (Web)"/>
    <w:basedOn w:val="a"/>
    <w:rsid w:val="00BC4EC8"/>
    <w:pPr>
      <w:spacing w:before="100" w:beforeAutospacing="1" w:after="100" w:afterAutospacing="1"/>
      <w:jc w:val="left"/>
    </w:pPr>
  </w:style>
  <w:style w:type="paragraph" w:styleId="HTML">
    <w:name w:val="HTML Address"/>
    <w:basedOn w:val="a"/>
    <w:link w:val="HTML0"/>
    <w:rsid w:val="00BC4EC8"/>
    <w:rPr>
      <w:i/>
      <w:iCs/>
      <w:lang/>
    </w:rPr>
  </w:style>
  <w:style w:type="character" w:customStyle="1" w:styleId="HTML0">
    <w:name w:val="Адрес HTML Знак"/>
    <w:link w:val="HTML"/>
    <w:rsid w:val="0092127B"/>
    <w:rPr>
      <w:i/>
      <w:iCs/>
      <w:sz w:val="24"/>
      <w:szCs w:val="24"/>
    </w:rPr>
  </w:style>
  <w:style w:type="paragraph" w:styleId="affe">
    <w:name w:val="envelope address"/>
    <w:basedOn w:val="a"/>
    <w:rsid w:val="00BC4EC8"/>
    <w:pPr>
      <w:framePr w:w="7920" w:h="1980" w:hRule="exact" w:hSpace="180" w:wrap="auto" w:hAnchor="page" w:xAlign="center" w:yAlign="bottom"/>
      <w:ind w:left="2880"/>
    </w:pPr>
    <w:rPr>
      <w:rFonts w:ascii="Arial" w:hAnsi="Arial" w:cs="Arial"/>
    </w:rPr>
  </w:style>
  <w:style w:type="character" w:styleId="HTML1">
    <w:name w:val="HTML Acronym"/>
    <w:basedOn w:val="a0"/>
    <w:rsid w:val="00BC4EC8"/>
  </w:style>
  <w:style w:type="character" w:styleId="afff">
    <w:name w:val="Emphasis"/>
    <w:qFormat/>
    <w:rsid w:val="00BC4EC8"/>
    <w:rPr>
      <w:i/>
      <w:iCs/>
    </w:rPr>
  </w:style>
  <w:style w:type="paragraph" w:styleId="afff0">
    <w:name w:val="Note Heading"/>
    <w:basedOn w:val="a"/>
    <w:next w:val="a"/>
    <w:link w:val="afff1"/>
    <w:rsid w:val="00BC4EC8"/>
    <w:rPr>
      <w:lang/>
    </w:rPr>
  </w:style>
  <w:style w:type="character" w:customStyle="1" w:styleId="afff1">
    <w:name w:val="Заголовок записки Знак"/>
    <w:link w:val="afff0"/>
    <w:rsid w:val="0092127B"/>
    <w:rPr>
      <w:sz w:val="24"/>
      <w:szCs w:val="24"/>
    </w:rPr>
  </w:style>
  <w:style w:type="character" w:styleId="HTML2">
    <w:name w:val="HTML Keyboard"/>
    <w:rsid w:val="00BC4EC8"/>
    <w:rPr>
      <w:rFonts w:ascii="Courier New" w:hAnsi="Courier New" w:cs="Courier New"/>
      <w:sz w:val="20"/>
      <w:szCs w:val="20"/>
    </w:rPr>
  </w:style>
  <w:style w:type="character" w:styleId="HTML3">
    <w:name w:val="HTML Code"/>
    <w:rsid w:val="00BC4EC8"/>
    <w:rPr>
      <w:rFonts w:ascii="Courier New" w:hAnsi="Courier New" w:cs="Courier New"/>
      <w:sz w:val="20"/>
      <w:szCs w:val="20"/>
    </w:rPr>
  </w:style>
  <w:style w:type="paragraph" w:styleId="afff2">
    <w:name w:val="Body Text First Indent"/>
    <w:basedOn w:val="ab"/>
    <w:link w:val="afff3"/>
    <w:rsid w:val="00BC4EC8"/>
    <w:pPr>
      <w:ind w:firstLine="210"/>
    </w:pPr>
  </w:style>
  <w:style w:type="character" w:customStyle="1" w:styleId="afff3">
    <w:name w:val="Красная строка Знак"/>
    <w:link w:val="afff2"/>
    <w:rsid w:val="0092127B"/>
    <w:rPr>
      <w:rFonts w:eastAsia="Times New Roman"/>
      <w:sz w:val="24"/>
      <w:szCs w:val="24"/>
    </w:rPr>
  </w:style>
  <w:style w:type="character" w:customStyle="1" w:styleId="16">
    <w:name w:val="Основной текст Знак1"/>
    <w:aliases w:val="SecondColumn Знак1"/>
    <w:rsid w:val="0092127B"/>
    <w:rPr>
      <w:rFonts w:eastAsia="Times New Roman"/>
      <w:sz w:val="20"/>
      <w:szCs w:val="20"/>
      <w:lang w:eastAsia="ru-RU"/>
    </w:rPr>
  </w:style>
  <w:style w:type="paragraph" w:styleId="2b">
    <w:name w:val="Body Text First Indent 2"/>
    <w:basedOn w:val="ad"/>
    <w:link w:val="2c"/>
    <w:rsid w:val="00BC4EC8"/>
    <w:pPr>
      <w:ind w:firstLine="210"/>
    </w:pPr>
  </w:style>
  <w:style w:type="character" w:customStyle="1" w:styleId="2c">
    <w:name w:val="Красная строка 2 Знак"/>
    <w:link w:val="2b"/>
    <w:rsid w:val="0092127B"/>
    <w:rPr>
      <w:sz w:val="24"/>
      <w:szCs w:val="24"/>
    </w:rPr>
  </w:style>
  <w:style w:type="character" w:styleId="HTML4">
    <w:name w:val="HTML Sample"/>
    <w:rsid w:val="00BC4EC8"/>
    <w:rPr>
      <w:rFonts w:ascii="Courier New" w:hAnsi="Courier New" w:cs="Courier New"/>
    </w:rPr>
  </w:style>
  <w:style w:type="paragraph" w:styleId="2d">
    <w:name w:val="envelope return"/>
    <w:basedOn w:val="a"/>
    <w:rsid w:val="00BC4EC8"/>
    <w:rPr>
      <w:rFonts w:ascii="Arial" w:hAnsi="Arial" w:cs="Arial"/>
      <w:sz w:val="20"/>
      <w:szCs w:val="20"/>
    </w:rPr>
  </w:style>
  <w:style w:type="character" w:styleId="HTML5">
    <w:name w:val="HTML Definition"/>
    <w:rsid w:val="00BC4EC8"/>
    <w:rPr>
      <w:i/>
      <w:iCs/>
    </w:rPr>
  </w:style>
  <w:style w:type="character" w:styleId="HTML6">
    <w:name w:val="HTML Variable"/>
    <w:rsid w:val="00BC4EC8"/>
    <w:rPr>
      <w:i/>
      <w:iCs/>
    </w:rPr>
  </w:style>
  <w:style w:type="character" w:styleId="HTML7">
    <w:name w:val="HTML Typewriter"/>
    <w:rsid w:val="00BC4EC8"/>
    <w:rPr>
      <w:rFonts w:ascii="Courier New" w:hAnsi="Courier New" w:cs="Courier New"/>
      <w:sz w:val="20"/>
      <w:szCs w:val="20"/>
    </w:rPr>
  </w:style>
  <w:style w:type="paragraph" w:styleId="afff4">
    <w:name w:val="Signature"/>
    <w:basedOn w:val="a"/>
    <w:link w:val="afff5"/>
    <w:rsid w:val="00BC4EC8"/>
    <w:pPr>
      <w:ind w:left="4252"/>
    </w:pPr>
    <w:rPr>
      <w:lang/>
    </w:rPr>
  </w:style>
  <w:style w:type="character" w:customStyle="1" w:styleId="afff5">
    <w:name w:val="Подпись Знак"/>
    <w:link w:val="afff4"/>
    <w:rsid w:val="0092127B"/>
    <w:rPr>
      <w:sz w:val="24"/>
      <w:szCs w:val="24"/>
    </w:rPr>
  </w:style>
  <w:style w:type="paragraph" w:styleId="afff6">
    <w:name w:val="Salutation"/>
    <w:basedOn w:val="a"/>
    <w:next w:val="a"/>
    <w:link w:val="afff7"/>
    <w:rsid w:val="00BC4EC8"/>
    <w:rPr>
      <w:lang/>
    </w:rPr>
  </w:style>
  <w:style w:type="character" w:customStyle="1" w:styleId="afff7">
    <w:name w:val="Приветствие Знак"/>
    <w:link w:val="afff6"/>
    <w:rsid w:val="0092127B"/>
    <w:rPr>
      <w:sz w:val="24"/>
      <w:szCs w:val="24"/>
    </w:rPr>
  </w:style>
  <w:style w:type="paragraph" w:styleId="3e">
    <w:name w:val="List Continue 3"/>
    <w:basedOn w:val="a"/>
    <w:rsid w:val="00BC4EC8"/>
    <w:pPr>
      <w:spacing w:after="120"/>
      <w:ind w:left="849"/>
    </w:pPr>
  </w:style>
  <w:style w:type="paragraph" w:styleId="46">
    <w:name w:val="List Continue 4"/>
    <w:basedOn w:val="a"/>
    <w:rsid w:val="00BC4EC8"/>
    <w:pPr>
      <w:spacing w:after="120"/>
      <w:ind w:left="1132"/>
    </w:pPr>
  </w:style>
  <w:style w:type="paragraph" w:styleId="54">
    <w:name w:val="List Continue 5"/>
    <w:basedOn w:val="a"/>
    <w:rsid w:val="00BC4EC8"/>
    <w:pPr>
      <w:spacing w:after="120"/>
      <w:ind w:left="1415"/>
    </w:pPr>
  </w:style>
  <w:style w:type="paragraph" w:styleId="afff8">
    <w:name w:val="Closing"/>
    <w:basedOn w:val="a"/>
    <w:link w:val="afff9"/>
    <w:rsid w:val="00BC4EC8"/>
    <w:pPr>
      <w:ind w:left="4252"/>
    </w:pPr>
    <w:rPr>
      <w:lang/>
    </w:rPr>
  </w:style>
  <w:style w:type="character" w:customStyle="1" w:styleId="afff9">
    <w:name w:val="Прощание Знак"/>
    <w:link w:val="afff8"/>
    <w:rsid w:val="0092127B"/>
    <w:rPr>
      <w:sz w:val="24"/>
      <w:szCs w:val="24"/>
    </w:rPr>
  </w:style>
  <w:style w:type="paragraph" w:styleId="HTML8">
    <w:name w:val="HTML Preformatted"/>
    <w:basedOn w:val="a"/>
    <w:link w:val="HTML9"/>
    <w:rsid w:val="00BC4EC8"/>
    <w:rPr>
      <w:rFonts w:ascii="Courier New" w:hAnsi="Courier New"/>
      <w:sz w:val="20"/>
      <w:szCs w:val="20"/>
      <w:lang/>
    </w:rPr>
  </w:style>
  <w:style w:type="character" w:customStyle="1" w:styleId="HTML9">
    <w:name w:val="Стандартный HTML Знак"/>
    <w:link w:val="HTML8"/>
    <w:rsid w:val="0092127B"/>
    <w:rPr>
      <w:rFonts w:ascii="Courier New" w:hAnsi="Courier New" w:cs="Courier New"/>
    </w:rPr>
  </w:style>
  <w:style w:type="character" w:styleId="afffa">
    <w:name w:val="Strong"/>
    <w:qFormat/>
    <w:rsid w:val="00BC4EC8"/>
    <w:rPr>
      <w:b/>
      <w:bCs/>
    </w:rPr>
  </w:style>
  <w:style w:type="character" w:styleId="HTMLa">
    <w:name w:val="HTML Cite"/>
    <w:rsid w:val="00BC4EC8"/>
    <w:rPr>
      <w:i/>
      <w:iCs/>
    </w:rPr>
  </w:style>
  <w:style w:type="paragraph" w:styleId="afffb">
    <w:name w:val="Message Header"/>
    <w:basedOn w:val="a"/>
    <w:link w:val="afffc"/>
    <w:rsid w:val="00BC4EC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rPr>
  </w:style>
  <w:style w:type="character" w:customStyle="1" w:styleId="afffc">
    <w:name w:val="Шапка Знак"/>
    <w:link w:val="afffb"/>
    <w:rsid w:val="0092127B"/>
    <w:rPr>
      <w:rFonts w:ascii="Arial" w:hAnsi="Arial" w:cs="Arial"/>
      <w:sz w:val="24"/>
      <w:szCs w:val="24"/>
      <w:shd w:val="pct20" w:color="auto" w:fill="auto"/>
    </w:rPr>
  </w:style>
  <w:style w:type="paragraph" w:styleId="afffd">
    <w:name w:val="E-mail Signature"/>
    <w:basedOn w:val="a"/>
    <w:link w:val="afffe"/>
    <w:rsid w:val="00BC4EC8"/>
    <w:rPr>
      <w:lang/>
    </w:rPr>
  </w:style>
  <w:style w:type="character" w:customStyle="1" w:styleId="afffe">
    <w:name w:val="Электронная подпись Знак"/>
    <w:link w:val="afffd"/>
    <w:rsid w:val="0092127B"/>
    <w:rPr>
      <w:sz w:val="24"/>
      <w:szCs w:val="24"/>
    </w:rPr>
  </w:style>
  <w:style w:type="paragraph" w:customStyle="1" w:styleId="17">
    <w:name w:val="Стиль1"/>
    <w:basedOn w:val="a"/>
    <w:rsid w:val="00BC4EC8"/>
    <w:pPr>
      <w:keepNext/>
      <w:keepLines/>
      <w:widowControl w:val="0"/>
      <w:suppressLineNumbers/>
      <w:tabs>
        <w:tab w:val="num" w:pos="720"/>
      </w:tabs>
      <w:suppressAutoHyphens/>
      <w:ind w:left="720" w:hanging="360"/>
      <w:jc w:val="left"/>
    </w:pPr>
    <w:rPr>
      <w:b/>
      <w:sz w:val="28"/>
    </w:rPr>
  </w:style>
  <w:style w:type="paragraph" w:customStyle="1" w:styleId="2-1">
    <w:name w:val="содержание2-1"/>
    <w:basedOn w:val="3"/>
    <w:next w:val="a"/>
    <w:rsid w:val="00BC4EC8"/>
    <w:pPr>
      <w:numPr>
        <w:ilvl w:val="2"/>
      </w:numPr>
      <w:tabs>
        <w:tab w:val="num" w:pos="720"/>
      </w:tabs>
      <w:ind w:left="720" w:hanging="720"/>
    </w:pPr>
    <w:rPr>
      <w:bCs w:val="0"/>
      <w:sz w:val="24"/>
      <w:szCs w:val="20"/>
    </w:rPr>
  </w:style>
  <w:style w:type="paragraph" w:customStyle="1" w:styleId="213">
    <w:name w:val="Заголовок 2.1"/>
    <w:basedOn w:val="1"/>
    <w:rsid w:val="00BC4EC8"/>
    <w:pPr>
      <w:keepLines/>
      <w:widowControl w:val="0"/>
      <w:suppressLineNumbers/>
      <w:suppressAutoHyphens/>
    </w:pPr>
    <w:rPr>
      <w:caps/>
      <w:szCs w:val="28"/>
    </w:rPr>
  </w:style>
  <w:style w:type="character" w:customStyle="1" w:styleId="2e">
    <w:name w:val="Основной текст с отступом 2 Знак"/>
    <w:aliases w:val=" Знак Знак1"/>
    <w:rsid w:val="00BC4EC8"/>
    <w:rPr>
      <w:rFonts w:ascii="Times New Roman CYR" w:hAnsi="Times New Roman CYR"/>
      <w:sz w:val="28"/>
      <w:lang w:val="ru-RU" w:eastAsia="ru-RU" w:bidi="ar-SA"/>
    </w:rPr>
  </w:style>
  <w:style w:type="character" w:customStyle="1" w:styleId="3f">
    <w:name w:val="Стиль3 Знак Знак Знак"/>
    <w:rsid w:val="00BC4EC8"/>
    <w:rPr>
      <w:rFonts w:ascii="Times New Roman CYR" w:hAnsi="Times New Roman CYR"/>
      <w:sz w:val="24"/>
      <w:lang w:val="ru-RU" w:eastAsia="ru-RU" w:bidi="ar-SA"/>
    </w:rPr>
  </w:style>
  <w:style w:type="paragraph" w:customStyle="1" w:styleId="47">
    <w:name w:val="Стиль4"/>
    <w:basedOn w:val="2"/>
    <w:next w:val="a"/>
    <w:rsid w:val="00BC4EC8"/>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
    <w:name w:val="Таблица заголовок"/>
    <w:basedOn w:val="a"/>
    <w:rsid w:val="00BC4EC8"/>
    <w:pPr>
      <w:spacing w:before="120" w:after="120" w:line="360" w:lineRule="auto"/>
      <w:jc w:val="right"/>
    </w:pPr>
    <w:rPr>
      <w:b/>
      <w:sz w:val="28"/>
      <w:szCs w:val="28"/>
    </w:rPr>
  </w:style>
  <w:style w:type="paragraph" w:customStyle="1" w:styleId="affff0">
    <w:name w:val="текст таблицы"/>
    <w:basedOn w:val="a"/>
    <w:rsid w:val="00BC4EC8"/>
    <w:pPr>
      <w:spacing w:before="120" w:after="0"/>
      <w:ind w:right="-102"/>
      <w:jc w:val="left"/>
    </w:pPr>
  </w:style>
  <w:style w:type="paragraph" w:customStyle="1" w:styleId="affff1">
    <w:name w:val="Пункт Знак"/>
    <w:basedOn w:val="a"/>
    <w:rsid w:val="00BC4EC8"/>
    <w:pPr>
      <w:tabs>
        <w:tab w:val="num" w:pos="1134"/>
        <w:tab w:val="left" w:pos="1701"/>
      </w:tabs>
      <w:snapToGrid w:val="0"/>
      <w:spacing w:after="0" w:line="360" w:lineRule="auto"/>
      <w:ind w:left="1134" w:hanging="567"/>
    </w:pPr>
    <w:rPr>
      <w:sz w:val="28"/>
      <w:szCs w:val="20"/>
    </w:rPr>
  </w:style>
  <w:style w:type="paragraph" w:customStyle="1" w:styleId="3f0">
    <w:name w:val="Стиль3 Знак"/>
    <w:basedOn w:val="23"/>
    <w:rsid w:val="00BC4EC8"/>
    <w:pPr>
      <w:widowControl w:val="0"/>
      <w:tabs>
        <w:tab w:val="num" w:pos="1307"/>
      </w:tabs>
      <w:adjustRightInd w:val="0"/>
      <w:spacing w:after="0" w:line="240" w:lineRule="auto"/>
      <w:ind w:left="1080"/>
      <w:textAlignment w:val="baseline"/>
    </w:pPr>
    <w:rPr>
      <w:szCs w:val="20"/>
    </w:rPr>
  </w:style>
  <w:style w:type="character" w:customStyle="1" w:styleId="313">
    <w:name w:val="Стиль3 Знак Знак1"/>
    <w:rsid w:val="00BC4EC8"/>
    <w:rPr>
      <w:sz w:val="24"/>
      <w:lang w:val="ru-RU" w:eastAsia="ru-RU" w:bidi="ar-SA"/>
    </w:rPr>
  </w:style>
  <w:style w:type="paragraph" w:customStyle="1" w:styleId="affff2">
    <w:name w:val="текст"/>
    <w:rsid w:val="00BC4EC8"/>
    <w:pPr>
      <w:autoSpaceDE w:val="0"/>
      <w:autoSpaceDN w:val="0"/>
      <w:adjustRightInd w:val="0"/>
      <w:jc w:val="both"/>
    </w:pPr>
    <w:rPr>
      <w:rFonts w:ascii="SchoolBookC" w:hAnsi="SchoolBookC" w:cs="SchoolBookC"/>
      <w:color w:val="000000"/>
      <w:sz w:val="24"/>
      <w:szCs w:val="24"/>
    </w:rPr>
  </w:style>
  <w:style w:type="paragraph" w:customStyle="1" w:styleId="affff3">
    <w:name w:val="Пункт"/>
    <w:basedOn w:val="a"/>
    <w:rsid w:val="00BC4EC8"/>
    <w:pPr>
      <w:tabs>
        <w:tab w:val="num" w:pos="1134"/>
      </w:tabs>
      <w:spacing w:after="0"/>
      <w:ind w:left="1134" w:hanging="1134"/>
    </w:pPr>
  </w:style>
  <w:style w:type="paragraph" w:customStyle="1" w:styleId="affff4">
    <w:name w:val="Подподпункт"/>
    <w:basedOn w:val="a"/>
    <w:rsid w:val="00BC4EC8"/>
    <w:pPr>
      <w:tabs>
        <w:tab w:val="num" w:pos="1701"/>
        <w:tab w:val="num" w:pos="5585"/>
      </w:tabs>
      <w:spacing w:after="0"/>
      <w:ind w:left="1701" w:hanging="567"/>
    </w:pPr>
  </w:style>
  <w:style w:type="character" w:customStyle="1" w:styleId="18">
    <w:name w:val="Заголовок 1 Знак"/>
    <w:rsid w:val="00BC4EC8"/>
    <w:rPr>
      <w:rFonts w:ascii="Arial" w:hAnsi="Arial"/>
      <w:b/>
      <w:kern w:val="28"/>
      <w:sz w:val="28"/>
      <w:lang w:val="ru-RU" w:eastAsia="ru-RU" w:bidi="ar-SA"/>
    </w:rPr>
  </w:style>
  <w:style w:type="paragraph" w:customStyle="1" w:styleId="19">
    <w:name w:val="текст1"/>
    <w:rsid w:val="00BC4EC8"/>
    <w:pPr>
      <w:autoSpaceDE w:val="0"/>
      <w:autoSpaceDN w:val="0"/>
      <w:adjustRightInd w:val="0"/>
      <w:ind w:firstLine="397"/>
      <w:jc w:val="both"/>
    </w:pPr>
    <w:rPr>
      <w:rFonts w:ascii="SchoolBookC" w:hAnsi="SchoolBookC" w:cs="SchoolBookC"/>
      <w:sz w:val="24"/>
      <w:szCs w:val="24"/>
    </w:rPr>
  </w:style>
  <w:style w:type="paragraph" w:customStyle="1" w:styleId="affff5">
    <w:name w:val="раздел"/>
    <w:basedOn w:val="a"/>
    <w:next w:val="a"/>
    <w:rsid w:val="00BC4EC8"/>
    <w:pPr>
      <w:tabs>
        <w:tab w:val="num" w:pos="2444"/>
      </w:tabs>
      <w:spacing w:before="240" w:after="120"/>
      <w:ind w:left="284" w:right="284" w:hanging="283"/>
      <w:jc w:val="center"/>
    </w:pPr>
    <w:rPr>
      <w:b/>
      <w:smallCaps/>
      <w:sz w:val="28"/>
      <w:szCs w:val="20"/>
    </w:rPr>
  </w:style>
  <w:style w:type="paragraph" w:customStyle="1" w:styleId="48">
    <w:name w:val="заг4"/>
    <w:basedOn w:val="a"/>
    <w:next w:val="a"/>
    <w:rsid w:val="00BC4EC8"/>
    <w:pPr>
      <w:spacing w:before="227" w:after="113"/>
      <w:jc w:val="left"/>
    </w:pPr>
    <w:rPr>
      <w:rFonts w:ascii="SchoolBookC" w:hAnsi="SchoolBookC"/>
      <w:b/>
      <w:szCs w:val="20"/>
    </w:rPr>
  </w:style>
  <w:style w:type="paragraph" w:customStyle="1" w:styleId="affff6">
    <w:name w:val="Словарная статья"/>
    <w:basedOn w:val="a"/>
    <w:next w:val="a"/>
    <w:rsid w:val="00BC4EC8"/>
    <w:pPr>
      <w:autoSpaceDE w:val="0"/>
      <w:autoSpaceDN w:val="0"/>
      <w:adjustRightInd w:val="0"/>
      <w:spacing w:after="0"/>
      <w:ind w:right="118"/>
    </w:pPr>
    <w:rPr>
      <w:rFonts w:ascii="Arial" w:hAnsi="Arial"/>
      <w:sz w:val="20"/>
      <w:szCs w:val="20"/>
    </w:rPr>
  </w:style>
  <w:style w:type="paragraph" w:customStyle="1" w:styleId="Normal1">
    <w:name w:val="Normal1"/>
    <w:rsid w:val="00BC4EC8"/>
    <w:pPr>
      <w:jc w:val="both"/>
    </w:pPr>
    <w:rPr>
      <w:rFonts w:ascii="Arial" w:hAnsi="Arial"/>
      <w:sz w:val="28"/>
    </w:rPr>
  </w:style>
  <w:style w:type="paragraph" w:customStyle="1" w:styleId="ConsPlusNormal">
    <w:name w:val="ConsPlusNormal"/>
    <w:link w:val="ConsPlusNormal0"/>
    <w:rsid w:val="00BC4EC8"/>
    <w:pPr>
      <w:autoSpaceDE w:val="0"/>
      <w:autoSpaceDN w:val="0"/>
      <w:adjustRightInd w:val="0"/>
      <w:ind w:firstLine="720"/>
    </w:pPr>
    <w:rPr>
      <w:rFonts w:ascii="Arial" w:hAnsi="Arial" w:cs="Arial"/>
    </w:rPr>
  </w:style>
  <w:style w:type="character" w:customStyle="1" w:styleId="ConsPlusNormal0">
    <w:name w:val="ConsPlusNormal Знак"/>
    <w:link w:val="ConsPlusNormal"/>
    <w:rsid w:val="0049658A"/>
    <w:rPr>
      <w:rFonts w:ascii="Arial" w:hAnsi="Arial" w:cs="Arial"/>
      <w:lang w:val="ru-RU" w:eastAsia="ru-RU" w:bidi="ar-SA"/>
    </w:rPr>
  </w:style>
  <w:style w:type="paragraph" w:customStyle="1" w:styleId="ConsPlusNonformat">
    <w:name w:val="ConsPlusNonformat"/>
    <w:link w:val="ConsPlusNonformat0"/>
    <w:rsid w:val="00BC4EC8"/>
    <w:pPr>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A234DD"/>
    <w:rPr>
      <w:rFonts w:ascii="Courier New" w:hAnsi="Courier New" w:cs="Courier New"/>
      <w:lang w:val="ru-RU" w:eastAsia="ru-RU" w:bidi="ar-SA"/>
    </w:rPr>
  </w:style>
  <w:style w:type="paragraph" w:customStyle="1" w:styleId="ConsPlusTitle">
    <w:name w:val="ConsPlusTitle"/>
    <w:uiPriority w:val="99"/>
    <w:rsid w:val="00BC4EC8"/>
    <w:pPr>
      <w:autoSpaceDE w:val="0"/>
      <w:autoSpaceDN w:val="0"/>
      <w:adjustRightInd w:val="0"/>
    </w:pPr>
    <w:rPr>
      <w:rFonts w:ascii="Arial" w:hAnsi="Arial" w:cs="Arial"/>
      <w:b/>
      <w:bCs/>
    </w:rPr>
  </w:style>
  <w:style w:type="paragraph" w:customStyle="1" w:styleId="BodyText22">
    <w:name w:val="Body Text 22"/>
    <w:basedOn w:val="a"/>
    <w:rsid w:val="00BC4EC8"/>
    <w:pPr>
      <w:overflowPunct w:val="0"/>
      <w:autoSpaceDE w:val="0"/>
      <w:autoSpaceDN w:val="0"/>
      <w:adjustRightInd w:val="0"/>
      <w:spacing w:after="0"/>
      <w:jc w:val="center"/>
      <w:textAlignment w:val="baseline"/>
    </w:pPr>
    <w:rPr>
      <w:rFonts w:ascii="Arial" w:hAnsi="Arial"/>
      <w:b/>
      <w:sz w:val="28"/>
      <w:szCs w:val="20"/>
    </w:rPr>
  </w:style>
  <w:style w:type="character" w:customStyle="1" w:styleId="affff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rsid w:val="00BC4EC8"/>
    <w:rPr>
      <w:lang w:val="ru-RU" w:eastAsia="ru-RU" w:bidi="ar-SA"/>
    </w:rPr>
  </w:style>
  <w:style w:type="paragraph" w:customStyle="1" w:styleId="-">
    <w:name w:val="Титульный лист - Заголовок"/>
    <w:basedOn w:val="a"/>
    <w:rsid w:val="00BC4EC8"/>
    <w:pPr>
      <w:spacing w:after="0" w:line="360" w:lineRule="auto"/>
      <w:jc w:val="center"/>
    </w:pPr>
    <w:rPr>
      <w:b/>
      <w:bCs/>
      <w:caps/>
      <w:sz w:val="28"/>
      <w:szCs w:val="28"/>
    </w:rPr>
  </w:style>
  <w:style w:type="paragraph" w:customStyle="1" w:styleId="affff8">
    <w:name w:val="Текст в таблице"/>
    <w:basedOn w:val="a"/>
    <w:rsid w:val="00BC4EC8"/>
    <w:pPr>
      <w:keepLines/>
      <w:spacing w:before="40" w:after="40" w:line="288" w:lineRule="auto"/>
      <w:jc w:val="left"/>
    </w:pPr>
    <w:rPr>
      <w:sz w:val="22"/>
      <w:szCs w:val="22"/>
      <w:lang w:eastAsia="en-US"/>
    </w:rPr>
  </w:style>
  <w:style w:type="character" w:customStyle="1" w:styleId="Char">
    <w:name w:val="Текст в таблице Char"/>
    <w:rsid w:val="00BC4EC8"/>
    <w:rPr>
      <w:sz w:val="22"/>
      <w:szCs w:val="22"/>
      <w:lang w:val="ru-RU" w:eastAsia="en-US" w:bidi="ar-SA"/>
    </w:rPr>
  </w:style>
  <w:style w:type="paragraph" w:customStyle="1" w:styleId="affff9">
    <w:name w:val="ГОСТ Шрифт таблицы"/>
    <w:rsid w:val="00BC4EC8"/>
    <w:rPr>
      <w:szCs w:val="24"/>
    </w:rPr>
  </w:style>
  <w:style w:type="paragraph" w:customStyle="1" w:styleId="Style0">
    <w:name w:val="Style0"/>
    <w:rsid w:val="00BC4EC8"/>
    <w:rPr>
      <w:rFonts w:ascii="MS Sans Serif" w:hAnsi="MS Sans Serif"/>
      <w:lang w:val="en-US"/>
    </w:rPr>
  </w:style>
  <w:style w:type="character" w:customStyle="1" w:styleId="Chapterhead">
    <w:name w:val="Chapter head"/>
    <w:rsid w:val="00BC4EC8"/>
    <w:rPr>
      <w:b/>
      <w:bCs/>
      <w:sz w:val="36"/>
      <w:szCs w:val="36"/>
    </w:rPr>
  </w:style>
  <w:style w:type="character" w:customStyle="1" w:styleId="footnote">
    <w:name w:val="footnote"/>
    <w:rsid w:val="00BC4EC8"/>
    <w:rPr>
      <w:rFonts w:ascii="Gelvetsky 12pt" w:hAnsi="Gelvetsky 12pt"/>
      <w:b/>
      <w:bCs/>
      <w:sz w:val="19"/>
      <w:szCs w:val="19"/>
      <w:vertAlign w:val="superscript"/>
      <w:lang w:val="en-US"/>
    </w:rPr>
  </w:style>
  <w:style w:type="paragraph" w:customStyle="1" w:styleId="1a">
    <w:name w:val="Список 1"/>
    <w:basedOn w:val="ab"/>
    <w:rsid w:val="00BC4EC8"/>
    <w:pPr>
      <w:spacing w:before="60" w:after="0" w:line="360" w:lineRule="auto"/>
      <w:ind w:left="1135" w:hanging="284"/>
    </w:pPr>
    <w:rPr>
      <w:sz w:val="22"/>
      <w:szCs w:val="20"/>
    </w:rPr>
  </w:style>
  <w:style w:type="paragraph" w:customStyle="1" w:styleId="affffa">
    <w:name w:val="Заголовок приложения"/>
    <w:basedOn w:val="a"/>
    <w:next w:val="a"/>
    <w:rsid w:val="000C21FA"/>
    <w:pPr>
      <w:widowControl w:val="0"/>
      <w:spacing w:before="60" w:after="0"/>
      <w:jc w:val="center"/>
    </w:pPr>
    <w:rPr>
      <w:b/>
      <w:sz w:val="28"/>
      <w:szCs w:val="20"/>
    </w:rPr>
  </w:style>
  <w:style w:type="paragraph" w:customStyle="1" w:styleId="affffb">
    <w:name w:val="Îñíîâí"/>
    <w:basedOn w:val="a"/>
    <w:link w:val="affffc"/>
    <w:rsid w:val="000C21FA"/>
    <w:pPr>
      <w:widowControl w:val="0"/>
      <w:spacing w:after="0"/>
    </w:pPr>
    <w:rPr>
      <w:rFonts w:ascii="Arial" w:hAnsi="Arial" w:cs="Arial"/>
      <w:sz w:val="22"/>
      <w:szCs w:val="20"/>
    </w:rPr>
  </w:style>
  <w:style w:type="character" w:customStyle="1" w:styleId="affffc">
    <w:name w:val="Îñíîâí Знак"/>
    <w:link w:val="affffb"/>
    <w:rsid w:val="00836C86"/>
    <w:rPr>
      <w:rFonts w:ascii="Arial" w:hAnsi="Arial" w:cs="Arial"/>
      <w:sz w:val="22"/>
      <w:lang w:val="ru-RU" w:eastAsia="ru-RU" w:bidi="ar-SA"/>
    </w:rPr>
  </w:style>
  <w:style w:type="paragraph" w:customStyle="1" w:styleId="11pt-01">
    <w:name w:val="Стиль 11 pt влево Справа:  -01 см"/>
    <w:basedOn w:val="a"/>
    <w:rsid w:val="004F75E6"/>
    <w:pPr>
      <w:spacing w:after="0"/>
      <w:ind w:left="720" w:right="-58" w:hanging="720"/>
    </w:pPr>
    <w:rPr>
      <w:rFonts w:ascii="Arial" w:hAnsi="Arial"/>
      <w:szCs w:val="20"/>
    </w:rPr>
  </w:style>
  <w:style w:type="paragraph" w:customStyle="1" w:styleId="ConsNonformat">
    <w:name w:val="ConsNonformat"/>
    <w:rsid w:val="00CE16E6"/>
    <w:pPr>
      <w:widowControl w:val="0"/>
    </w:pPr>
    <w:rPr>
      <w:rFonts w:ascii="Courier New" w:hAnsi="Courier New"/>
      <w:snapToGrid w:val="0"/>
    </w:rPr>
  </w:style>
  <w:style w:type="paragraph" w:customStyle="1" w:styleId="affffd">
    <w:name w:val="Знак"/>
    <w:basedOn w:val="a"/>
    <w:rsid w:val="00A15B3E"/>
    <w:pPr>
      <w:spacing w:after="160" w:line="240" w:lineRule="exact"/>
    </w:pPr>
    <w:rPr>
      <w:rFonts w:ascii="Verdana" w:hAnsi="Verdana"/>
      <w:sz w:val="22"/>
      <w:szCs w:val="20"/>
      <w:lang w:val="en-US" w:eastAsia="en-US"/>
    </w:rPr>
  </w:style>
  <w:style w:type="table" w:styleId="affffe">
    <w:name w:val="Table Grid"/>
    <w:basedOn w:val="a1"/>
    <w:rsid w:val="00D410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Знак Знак Знак Знак2"/>
    <w:basedOn w:val="a"/>
    <w:rsid w:val="00201B8C"/>
    <w:pPr>
      <w:spacing w:after="160" w:line="240" w:lineRule="exact"/>
    </w:pPr>
    <w:rPr>
      <w:rFonts w:ascii="Verdana" w:hAnsi="Verdana"/>
      <w:sz w:val="22"/>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47053"/>
    <w:pPr>
      <w:spacing w:before="100" w:beforeAutospacing="1" w:after="100" w:afterAutospacing="1"/>
      <w:jc w:val="left"/>
    </w:pPr>
    <w:rPr>
      <w:rFonts w:ascii="Tahoma" w:hAnsi="Tahoma"/>
      <w:sz w:val="20"/>
      <w:szCs w:val="20"/>
      <w:lang w:val="en-US" w:eastAsia="en-US"/>
    </w:rPr>
  </w:style>
  <w:style w:type="paragraph" w:customStyle="1" w:styleId="1b">
    <w:name w:val="заголовок 1"/>
    <w:basedOn w:val="a"/>
    <w:next w:val="a"/>
    <w:rsid w:val="00DF7BAE"/>
    <w:pPr>
      <w:keepNext/>
      <w:autoSpaceDE w:val="0"/>
      <w:autoSpaceDN w:val="0"/>
      <w:spacing w:after="0"/>
      <w:outlineLvl w:val="0"/>
    </w:pPr>
  </w:style>
  <w:style w:type="paragraph" w:customStyle="1" w:styleId="1c">
    <w:name w:val="Знак Знак Знак Знак Знак Знак Знак1"/>
    <w:basedOn w:val="a"/>
    <w:rsid w:val="00DF7BAE"/>
    <w:pPr>
      <w:spacing w:after="160" w:line="240" w:lineRule="exact"/>
    </w:pPr>
    <w:rPr>
      <w:rFonts w:ascii="Verdana" w:hAnsi="Verdana"/>
      <w:sz w:val="22"/>
      <w:szCs w:val="20"/>
      <w:lang w:val="en-US" w:eastAsia="en-US"/>
    </w:rPr>
  </w:style>
  <w:style w:type="paragraph" w:customStyle="1" w:styleId="221">
    <w:name w:val="Основной текст с отступом 22"/>
    <w:basedOn w:val="a"/>
    <w:rsid w:val="00DF7BAE"/>
    <w:pPr>
      <w:suppressAutoHyphens/>
      <w:spacing w:after="0"/>
      <w:ind w:firstLine="708"/>
    </w:pPr>
    <w:rPr>
      <w:rFonts w:cs="Nimbus Sans L"/>
      <w:lang w:eastAsia="ar-SA"/>
    </w:rPr>
  </w:style>
  <w:style w:type="paragraph" w:customStyle="1" w:styleId="1d">
    <w:name w:val="Основной текст с отступом1"/>
    <w:basedOn w:val="a"/>
    <w:rsid w:val="00DF7BAE"/>
    <w:pPr>
      <w:spacing w:after="120"/>
      <w:ind w:left="283"/>
      <w:jc w:val="left"/>
    </w:pPr>
    <w:rPr>
      <w:sz w:val="20"/>
      <w:szCs w:val="20"/>
    </w:rPr>
  </w:style>
  <w:style w:type="paragraph" w:customStyle="1" w:styleId="afffff">
    <w:name w:val="Знак Знак Знак Знак Знак Знак Знак Знак Знак Знак"/>
    <w:basedOn w:val="a"/>
    <w:rsid w:val="00DF7BAE"/>
    <w:pPr>
      <w:spacing w:after="160" w:line="240" w:lineRule="exact"/>
    </w:pPr>
    <w:rPr>
      <w:rFonts w:ascii="Verdana" w:hAnsi="Verdana"/>
      <w:sz w:val="22"/>
      <w:szCs w:val="20"/>
      <w:lang w:val="en-US" w:eastAsia="en-US"/>
    </w:rPr>
  </w:style>
  <w:style w:type="paragraph" w:customStyle="1" w:styleId="1e">
    <w:name w:val="Знак Знак Знак Знак Знак Знак1 Знак"/>
    <w:basedOn w:val="a"/>
    <w:rsid w:val="002F3126"/>
    <w:pPr>
      <w:spacing w:after="160" w:line="240" w:lineRule="exact"/>
    </w:pPr>
    <w:rPr>
      <w:rFonts w:ascii="Verdana" w:hAnsi="Verdana"/>
      <w:sz w:val="22"/>
      <w:szCs w:val="20"/>
      <w:lang w:val="en-US" w:eastAsia="en-US"/>
    </w:rPr>
  </w:style>
  <w:style w:type="paragraph" w:customStyle="1" w:styleId="afffff0">
    <w:name w:val="Знак Знак Знак Знак Знак Знак Знак Знак Знак Знак Знак Знак Знак Знак Знак Знак Знак Знак Знак Знак Знак Знак"/>
    <w:basedOn w:val="a"/>
    <w:rsid w:val="002379AF"/>
    <w:pPr>
      <w:spacing w:after="160" w:line="240" w:lineRule="exact"/>
    </w:pPr>
    <w:rPr>
      <w:rFonts w:ascii="Verdana" w:hAnsi="Verdana"/>
      <w:sz w:val="22"/>
      <w:szCs w:val="20"/>
      <w:lang w:val="en-US" w:eastAsia="en-US"/>
    </w:rPr>
  </w:style>
  <w:style w:type="paragraph" w:customStyle="1" w:styleId="1f">
    <w:name w:val="1"/>
    <w:basedOn w:val="a"/>
    <w:rsid w:val="001A4309"/>
    <w:pPr>
      <w:spacing w:after="160" w:line="240" w:lineRule="exact"/>
    </w:pPr>
    <w:rPr>
      <w:rFonts w:ascii="Verdana" w:hAnsi="Verdana"/>
      <w:sz w:val="22"/>
      <w:szCs w:val="20"/>
      <w:lang w:val="en-US" w:eastAsia="en-US"/>
    </w:rPr>
  </w:style>
  <w:style w:type="paragraph" w:customStyle="1" w:styleId="afffff1">
    <w:name w:val="Знак Знак Знак Знак Знак Знак Знак Знак Знак Знак Знак Знак Знак"/>
    <w:basedOn w:val="a"/>
    <w:rsid w:val="0098164C"/>
    <w:pPr>
      <w:spacing w:after="160" w:line="240" w:lineRule="exact"/>
    </w:pPr>
    <w:rPr>
      <w:rFonts w:ascii="Verdana" w:hAnsi="Verdana"/>
      <w:sz w:val="22"/>
      <w:szCs w:val="20"/>
      <w:lang w:val="en-US" w:eastAsia="en-US"/>
    </w:rPr>
  </w:style>
  <w:style w:type="paragraph" w:customStyle="1" w:styleId="1f0">
    <w:name w:val="Цитата1"/>
    <w:basedOn w:val="a"/>
    <w:rsid w:val="005C7FCA"/>
    <w:pPr>
      <w:spacing w:after="0"/>
      <w:ind w:left="284" w:right="397"/>
    </w:pPr>
    <w:rPr>
      <w:szCs w:val="20"/>
    </w:rPr>
  </w:style>
  <w:style w:type="paragraph" w:customStyle="1" w:styleId="ConsCell">
    <w:name w:val="ConsCell"/>
    <w:rsid w:val="00A01FF2"/>
    <w:pPr>
      <w:widowControl w:val="0"/>
      <w:autoSpaceDE w:val="0"/>
      <w:autoSpaceDN w:val="0"/>
      <w:adjustRightInd w:val="0"/>
      <w:ind w:right="19772"/>
    </w:pPr>
    <w:rPr>
      <w:rFonts w:ascii="Arial" w:hAnsi="Arial" w:cs="Arial"/>
    </w:rPr>
  </w:style>
  <w:style w:type="paragraph" w:customStyle="1" w:styleId="2f0">
    <w:name w:val="2"/>
    <w:basedOn w:val="a"/>
    <w:rsid w:val="000A52EE"/>
    <w:pPr>
      <w:spacing w:after="160" w:line="240" w:lineRule="exact"/>
    </w:pPr>
    <w:rPr>
      <w:rFonts w:ascii="Verdana" w:hAnsi="Verdana"/>
      <w:sz w:val="22"/>
      <w:szCs w:val="20"/>
      <w:lang w:val="en-US" w:eastAsia="en-US"/>
    </w:rPr>
  </w:style>
  <w:style w:type="paragraph" w:customStyle="1" w:styleId="CharCharCharChar">
    <w:name w:val="Char Char Знак Знак Char Char Знак Знак Знак Знак Знак Знак"/>
    <w:basedOn w:val="a"/>
    <w:rsid w:val="0010655D"/>
    <w:pPr>
      <w:spacing w:after="0"/>
      <w:jc w:val="left"/>
    </w:pPr>
    <w:rPr>
      <w:rFonts w:ascii="Verdana" w:hAnsi="Verdana" w:cs="Verdana"/>
      <w:sz w:val="20"/>
      <w:szCs w:val="20"/>
      <w:lang w:val="en-US" w:eastAsia="en-US"/>
    </w:rPr>
  </w:style>
  <w:style w:type="paragraph" w:customStyle="1" w:styleId="lparagraph">
    <w:name w:val="lparagraph"/>
    <w:basedOn w:val="a"/>
    <w:rsid w:val="007F636C"/>
    <w:pPr>
      <w:spacing w:before="100" w:beforeAutospacing="1" w:after="100" w:afterAutospacing="1"/>
      <w:ind w:firstLine="240"/>
      <w:jc w:val="left"/>
    </w:pPr>
  </w:style>
  <w:style w:type="paragraph" w:customStyle="1" w:styleId="CharCharCharChar1">
    <w:name w:val="Char Char Знак Знак Char Char Знак Знак Знак Знак Знак Знак1"/>
    <w:basedOn w:val="a"/>
    <w:rsid w:val="007808B0"/>
    <w:pPr>
      <w:spacing w:after="0"/>
      <w:jc w:val="left"/>
    </w:pPr>
    <w:rPr>
      <w:rFonts w:ascii="Verdana" w:hAnsi="Verdana" w:cs="Verdana"/>
      <w:sz w:val="20"/>
      <w:szCs w:val="20"/>
      <w:lang w:val="en-US" w:eastAsia="en-US"/>
    </w:rPr>
  </w:style>
  <w:style w:type="paragraph" w:styleId="afffff2">
    <w:name w:val="List Paragraph"/>
    <w:basedOn w:val="a"/>
    <w:link w:val="afffff3"/>
    <w:uiPriority w:val="99"/>
    <w:qFormat/>
    <w:rsid w:val="006F5BDA"/>
    <w:pPr>
      <w:spacing w:after="0"/>
      <w:ind w:left="720"/>
      <w:jc w:val="left"/>
    </w:pPr>
    <w:rPr>
      <w:rFonts w:ascii="Calibri" w:hAnsi="Calibri"/>
      <w:sz w:val="22"/>
      <w:szCs w:val="22"/>
      <w:lang w:eastAsia="en-US"/>
    </w:rPr>
  </w:style>
  <w:style w:type="character" w:customStyle="1" w:styleId="afffff3">
    <w:name w:val="Абзац списка Знак"/>
    <w:link w:val="afffff2"/>
    <w:uiPriority w:val="99"/>
    <w:locked/>
    <w:rsid w:val="00EC1BED"/>
    <w:rPr>
      <w:rFonts w:ascii="Calibri" w:hAnsi="Calibri"/>
      <w:sz w:val="22"/>
      <w:szCs w:val="22"/>
      <w:lang w:eastAsia="en-US"/>
    </w:rPr>
  </w:style>
  <w:style w:type="character" w:customStyle="1" w:styleId="3f1">
    <w:name w:val="Знак Знак3"/>
    <w:rsid w:val="002131DB"/>
    <w:rPr>
      <w:rFonts w:ascii="Arial" w:hAnsi="Arial"/>
      <w:b/>
      <w:kern w:val="28"/>
      <w:sz w:val="32"/>
      <w:lang w:val="ru-RU" w:eastAsia="ru-RU" w:bidi="ar-SA"/>
    </w:rPr>
  </w:style>
  <w:style w:type="paragraph" w:customStyle="1" w:styleId="2f1">
    <w:name w:val="Знак Знак Знак Знак Знак Знак Знак2"/>
    <w:basedOn w:val="a"/>
    <w:rsid w:val="00E50586"/>
    <w:pPr>
      <w:spacing w:after="160" w:line="240" w:lineRule="exact"/>
    </w:pPr>
    <w:rPr>
      <w:rFonts w:ascii="Verdana" w:hAnsi="Verdana"/>
      <w:sz w:val="22"/>
      <w:szCs w:val="20"/>
      <w:lang w:val="en-US" w:eastAsia="en-US"/>
    </w:rPr>
  </w:style>
  <w:style w:type="character" w:customStyle="1" w:styleId="49">
    <w:name w:val="Знак Знак4"/>
    <w:rsid w:val="008D25D4"/>
    <w:rPr>
      <w:rFonts w:ascii="Arial" w:hAnsi="Arial"/>
      <w:b/>
      <w:kern w:val="28"/>
      <w:sz w:val="32"/>
      <w:lang w:val="ru-RU" w:eastAsia="ru-RU" w:bidi="ar-SA"/>
    </w:rPr>
  </w:style>
  <w:style w:type="character" w:customStyle="1" w:styleId="afffff4">
    <w:name w:val="Основной текст_"/>
    <w:link w:val="2f2"/>
    <w:rsid w:val="00CF1E37"/>
    <w:rPr>
      <w:shd w:val="clear" w:color="auto" w:fill="FFFFFF"/>
      <w:lang w:bidi="ar-SA"/>
    </w:rPr>
  </w:style>
  <w:style w:type="paragraph" w:customStyle="1" w:styleId="2f2">
    <w:name w:val="Основной текст2"/>
    <w:basedOn w:val="a"/>
    <w:link w:val="afffff4"/>
    <w:rsid w:val="00CF1E37"/>
    <w:pPr>
      <w:widowControl w:val="0"/>
      <w:shd w:val="clear" w:color="auto" w:fill="FFFFFF"/>
      <w:spacing w:before="240" w:after="660" w:line="0" w:lineRule="atLeast"/>
    </w:pPr>
    <w:rPr>
      <w:sz w:val="20"/>
      <w:szCs w:val="20"/>
      <w:shd w:val="clear" w:color="auto" w:fill="FFFFFF"/>
      <w:lang/>
    </w:rPr>
  </w:style>
  <w:style w:type="character" w:customStyle="1" w:styleId="170">
    <w:name w:val="Знак Знак17"/>
    <w:rsid w:val="00CF1E37"/>
    <w:rPr>
      <w:rFonts w:ascii="Arial" w:hAnsi="Arial"/>
      <w:b/>
      <w:kern w:val="28"/>
      <w:sz w:val="32"/>
    </w:rPr>
  </w:style>
  <w:style w:type="character" w:customStyle="1" w:styleId="FontStyle26">
    <w:name w:val="Font Style26"/>
    <w:rsid w:val="00CC1537"/>
    <w:rPr>
      <w:rFonts w:ascii="Times New Roman" w:hAnsi="Times New Roman" w:cs="Times New Roman"/>
      <w:sz w:val="18"/>
      <w:szCs w:val="18"/>
    </w:rPr>
  </w:style>
  <w:style w:type="paragraph" w:customStyle="1" w:styleId="Style17">
    <w:name w:val="Style17"/>
    <w:basedOn w:val="a"/>
    <w:rsid w:val="00CC1537"/>
    <w:pPr>
      <w:widowControl w:val="0"/>
      <w:autoSpaceDE w:val="0"/>
      <w:autoSpaceDN w:val="0"/>
      <w:adjustRightInd w:val="0"/>
      <w:spacing w:after="0" w:line="226" w:lineRule="exact"/>
      <w:ind w:firstLine="490"/>
      <w:jc w:val="left"/>
    </w:pPr>
  </w:style>
  <w:style w:type="paragraph" w:customStyle="1" w:styleId="Style5">
    <w:name w:val="Style5"/>
    <w:basedOn w:val="a"/>
    <w:rsid w:val="00CC1537"/>
    <w:pPr>
      <w:widowControl w:val="0"/>
      <w:autoSpaceDE w:val="0"/>
      <w:autoSpaceDN w:val="0"/>
      <w:adjustRightInd w:val="0"/>
      <w:spacing w:after="0" w:line="240" w:lineRule="exact"/>
      <w:ind w:firstLine="514"/>
      <w:jc w:val="left"/>
    </w:pPr>
  </w:style>
  <w:style w:type="paragraph" w:customStyle="1" w:styleId="Style16">
    <w:name w:val="Style16"/>
    <w:basedOn w:val="a"/>
    <w:rsid w:val="00CC1537"/>
    <w:pPr>
      <w:widowControl w:val="0"/>
      <w:autoSpaceDE w:val="0"/>
      <w:autoSpaceDN w:val="0"/>
      <w:adjustRightInd w:val="0"/>
      <w:spacing w:after="0" w:line="226" w:lineRule="exact"/>
      <w:ind w:firstLine="480"/>
    </w:pPr>
  </w:style>
  <w:style w:type="paragraph" w:customStyle="1" w:styleId="1f1">
    <w:name w:val="Знак1 Знак"/>
    <w:basedOn w:val="a"/>
    <w:rsid w:val="00C31FDB"/>
    <w:pPr>
      <w:tabs>
        <w:tab w:val="num" w:pos="720"/>
      </w:tabs>
      <w:spacing w:after="160" w:line="240" w:lineRule="exact"/>
      <w:ind w:left="720" w:hanging="360"/>
    </w:pPr>
    <w:rPr>
      <w:rFonts w:ascii="Verdana" w:hAnsi="Verdana" w:cs="Verdana"/>
      <w:sz w:val="20"/>
      <w:szCs w:val="20"/>
      <w:lang w:val="en-US" w:eastAsia="en-US"/>
    </w:rPr>
  </w:style>
  <w:style w:type="paragraph" w:customStyle="1" w:styleId="ConsPlusCell">
    <w:name w:val="ConsPlusCell"/>
    <w:rsid w:val="00CF532E"/>
    <w:pPr>
      <w:autoSpaceDE w:val="0"/>
      <w:autoSpaceDN w:val="0"/>
      <w:adjustRightInd w:val="0"/>
    </w:pPr>
    <w:rPr>
      <w:sz w:val="28"/>
      <w:szCs w:val="28"/>
    </w:rPr>
  </w:style>
  <w:style w:type="character" w:customStyle="1" w:styleId="r">
    <w:name w:val="r"/>
    <w:basedOn w:val="a0"/>
    <w:rsid w:val="00DB27E9"/>
  </w:style>
  <w:style w:type="character" w:customStyle="1" w:styleId="61">
    <w:name w:val="Знак Знак6"/>
    <w:rsid w:val="00836C86"/>
    <w:rPr>
      <w:rFonts w:ascii="Arial" w:hAnsi="Arial"/>
      <w:b/>
      <w:kern w:val="28"/>
      <w:sz w:val="32"/>
      <w:lang w:val="ru-RU" w:eastAsia="ru-RU" w:bidi="ar-SA"/>
    </w:rPr>
  </w:style>
  <w:style w:type="paragraph" w:customStyle="1" w:styleId="240">
    <w:name w:val="Основной текст 24"/>
    <w:basedOn w:val="a"/>
    <w:rsid w:val="009465A4"/>
    <w:pPr>
      <w:overflowPunct w:val="0"/>
      <w:autoSpaceDE w:val="0"/>
      <w:autoSpaceDN w:val="0"/>
      <w:adjustRightInd w:val="0"/>
      <w:spacing w:after="0"/>
      <w:jc w:val="center"/>
      <w:textAlignment w:val="baseline"/>
    </w:pPr>
    <w:rPr>
      <w:rFonts w:ascii="Arial" w:hAnsi="Arial"/>
      <w:b/>
      <w:sz w:val="28"/>
      <w:szCs w:val="20"/>
    </w:rPr>
  </w:style>
  <w:style w:type="paragraph" w:customStyle="1" w:styleId="ListNumberedMy">
    <w:name w:val="ListNumberedMy"/>
    <w:basedOn w:val="a"/>
    <w:uiPriority w:val="99"/>
    <w:rsid w:val="000E6263"/>
    <w:pPr>
      <w:widowControl w:val="0"/>
      <w:tabs>
        <w:tab w:val="num" w:pos="720"/>
      </w:tabs>
      <w:spacing w:after="0"/>
    </w:pPr>
    <w:rPr>
      <w:rFonts w:ascii="Times New Roman CYR" w:hAnsi="Times New Roman CYR"/>
      <w:sz w:val="20"/>
      <w:szCs w:val="20"/>
      <w:lang w:val="en-GB" w:eastAsia="en-US"/>
    </w:rPr>
  </w:style>
  <w:style w:type="paragraph" w:customStyle="1" w:styleId="afffff5">
    <w:name w:val="Нормальный"/>
    <w:uiPriority w:val="99"/>
    <w:rsid w:val="000E6263"/>
    <w:pPr>
      <w:autoSpaceDE w:val="0"/>
      <w:autoSpaceDN w:val="0"/>
    </w:pPr>
  </w:style>
  <w:style w:type="paragraph" w:customStyle="1" w:styleId="Iiiaeuiue">
    <w:name w:val="Ii?iaeuiue"/>
    <w:uiPriority w:val="99"/>
    <w:rsid w:val="000E6263"/>
    <w:pPr>
      <w:autoSpaceDE w:val="0"/>
      <w:autoSpaceDN w:val="0"/>
    </w:pPr>
  </w:style>
  <w:style w:type="paragraph" w:customStyle="1" w:styleId="Noeeu">
    <w:name w:val="Noeeu"/>
    <w:uiPriority w:val="99"/>
    <w:rsid w:val="000E6263"/>
    <w:pPr>
      <w:widowControl w:val="0"/>
      <w:autoSpaceDE w:val="0"/>
      <w:autoSpaceDN w:val="0"/>
    </w:pPr>
    <w:rPr>
      <w:spacing w:val="-1"/>
      <w:kern w:val="65535"/>
      <w:position w:val="-1"/>
      <w:sz w:val="24"/>
      <w:szCs w:val="24"/>
      <w:lang w:val="en-US"/>
    </w:rPr>
  </w:style>
  <w:style w:type="paragraph" w:customStyle="1" w:styleId="-0">
    <w:name w:val="Исток-требования"/>
    <w:basedOn w:val="a"/>
    <w:uiPriority w:val="99"/>
    <w:rsid w:val="000E6263"/>
    <w:pPr>
      <w:widowControl w:val="0"/>
      <w:autoSpaceDE w:val="0"/>
      <w:autoSpaceDN w:val="0"/>
      <w:spacing w:after="0"/>
      <w:jc w:val="center"/>
    </w:pPr>
  </w:style>
  <w:style w:type="paragraph" w:customStyle="1" w:styleId="55">
    <w:name w:val="çàãîëîâîê 5"/>
    <w:basedOn w:val="a"/>
    <w:next w:val="a"/>
    <w:uiPriority w:val="99"/>
    <w:rsid w:val="000E6263"/>
    <w:pPr>
      <w:spacing w:before="240"/>
    </w:pPr>
    <w:rPr>
      <w:rFonts w:ascii="Arial" w:hAnsi="Arial" w:cs="Arial"/>
      <w:sz w:val="22"/>
      <w:szCs w:val="22"/>
    </w:rPr>
  </w:style>
  <w:style w:type="paragraph" w:customStyle="1" w:styleId="Noeeu1">
    <w:name w:val="Noeeu1"/>
    <w:basedOn w:val="a"/>
    <w:uiPriority w:val="99"/>
    <w:rsid w:val="000E6263"/>
    <w:pPr>
      <w:autoSpaceDE w:val="0"/>
      <w:autoSpaceDN w:val="0"/>
      <w:spacing w:after="0"/>
    </w:pPr>
  </w:style>
  <w:style w:type="paragraph" w:customStyle="1" w:styleId="afffff6">
    <w:name w:val="текст сноски"/>
    <w:uiPriority w:val="99"/>
    <w:rsid w:val="000E6263"/>
    <w:pPr>
      <w:keepNext/>
      <w:tabs>
        <w:tab w:val="left" w:pos="720"/>
      </w:tabs>
      <w:autoSpaceDE w:val="0"/>
      <w:autoSpaceDN w:val="0"/>
      <w:jc w:val="both"/>
    </w:pPr>
  </w:style>
  <w:style w:type="character" w:styleId="afffff7">
    <w:name w:val="annotation reference"/>
    <w:uiPriority w:val="99"/>
    <w:rsid w:val="000E6263"/>
    <w:rPr>
      <w:rFonts w:cs="Times New Roman"/>
      <w:sz w:val="16"/>
    </w:rPr>
  </w:style>
  <w:style w:type="character" w:customStyle="1" w:styleId="afffff8">
    <w:name w:val="Текст примечания Знак"/>
    <w:rsid w:val="000E6263"/>
    <w:rPr>
      <w:sz w:val="20"/>
      <w:szCs w:val="20"/>
    </w:rPr>
  </w:style>
  <w:style w:type="paragraph" w:customStyle="1" w:styleId="Default">
    <w:name w:val="Default"/>
    <w:uiPriority w:val="99"/>
    <w:rsid w:val="000E6263"/>
    <w:pPr>
      <w:autoSpaceDE w:val="0"/>
      <w:autoSpaceDN w:val="0"/>
      <w:adjustRightInd w:val="0"/>
    </w:pPr>
    <w:rPr>
      <w:color w:val="000000"/>
      <w:sz w:val="24"/>
      <w:szCs w:val="24"/>
    </w:rPr>
  </w:style>
  <w:style w:type="paragraph" w:customStyle="1" w:styleId="afffff9">
    <w:name w:val="бычный"/>
    <w:uiPriority w:val="99"/>
    <w:rsid w:val="000E6263"/>
    <w:pPr>
      <w:autoSpaceDE w:val="0"/>
      <w:autoSpaceDN w:val="0"/>
    </w:pPr>
    <w:rPr>
      <w:sz w:val="24"/>
      <w:szCs w:val="24"/>
      <w:lang w:eastAsia="en-US"/>
    </w:rPr>
  </w:style>
  <w:style w:type="paragraph" w:styleId="afffffa">
    <w:name w:val="annotation subject"/>
    <w:basedOn w:val="afc"/>
    <w:next w:val="afc"/>
    <w:link w:val="afffffb"/>
    <w:uiPriority w:val="99"/>
    <w:rsid w:val="000E6263"/>
    <w:pPr>
      <w:spacing w:before="0" w:after="0"/>
      <w:jc w:val="left"/>
    </w:pPr>
    <w:rPr>
      <w:b/>
      <w:bCs/>
    </w:rPr>
  </w:style>
  <w:style w:type="character" w:customStyle="1" w:styleId="afffffb">
    <w:name w:val="Тема примечания Знак"/>
    <w:link w:val="afffffa"/>
    <w:uiPriority w:val="99"/>
    <w:rsid w:val="000E6263"/>
    <w:rPr>
      <w:rFonts w:ascii="Arial" w:hAnsi="Arial"/>
      <w:b/>
      <w:bCs/>
      <w:sz w:val="22"/>
      <w:lang w:val="en-US" w:eastAsia="da-DK"/>
    </w:rPr>
  </w:style>
  <w:style w:type="character" w:customStyle="1" w:styleId="epm">
    <w:name w:val="epm"/>
    <w:uiPriority w:val="99"/>
    <w:rsid w:val="000E6263"/>
  </w:style>
  <w:style w:type="paragraph" w:customStyle="1" w:styleId="1f2">
    <w:name w:val="Абзац списка1"/>
    <w:basedOn w:val="a"/>
    <w:rsid w:val="00B97BAC"/>
    <w:pPr>
      <w:spacing w:after="200" w:line="276" w:lineRule="auto"/>
      <w:ind w:left="720"/>
      <w:contextualSpacing/>
      <w:jc w:val="left"/>
    </w:pPr>
    <w:rPr>
      <w:rFonts w:ascii="Calibri" w:hAnsi="Calibri"/>
      <w:sz w:val="22"/>
      <w:szCs w:val="22"/>
    </w:rPr>
  </w:style>
  <w:style w:type="character" w:customStyle="1" w:styleId="abc">
    <w:name w:val="abc"/>
    <w:basedOn w:val="a0"/>
    <w:rsid w:val="00B97BAC"/>
  </w:style>
  <w:style w:type="character" w:customStyle="1" w:styleId="apple-converted-space">
    <w:name w:val="apple-converted-space"/>
    <w:basedOn w:val="a0"/>
    <w:rsid w:val="00B97BAC"/>
  </w:style>
  <w:style w:type="character" w:customStyle="1" w:styleId="postbody1">
    <w:name w:val="postbody1"/>
    <w:rsid w:val="00B97BAC"/>
    <w:rPr>
      <w:sz w:val="18"/>
      <w:szCs w:val="18"/>
    </w:rPr>
  </w:style>
  <w:style w:type="character" w:customStyle="1" w:styleId="apple-style-span">
    <w:name w:val="apple-style-span"/>
    <w:rsid w:val="00B97BAC"/>
    <w:rPr>
      <w:rFonts w:cs="Times New Roman"/>
    </w:rPr>
  </w:style>
  <w:style w:type="paragraph" w:styleId="afffffc">
    <w:name w:val="No Spacing"/>
    <w:qFormat/>
    <w:rsid w:val="00B97BAC"/>
    <w:rPr>
      <w:rFonts w:ascii="Calibri" w:hAnsi="Calibri"/>
      <w:sz w:val="22"/>
      <w:szCs w:val="22"/>
    </w:rPr>
  </w:style>
  <w:style w:type="paragraph" w:customStyle="1" w:styleId="xl25">
    <w:name w:val="xl25"/>
    <w:basedOn w:val="a"/>
    <w:rsid w:val="00B97BAC"/>
    <w:pPr>
      <w:spacing w:before="100" w:beforeAutospacing="1" w:after="100" w:afterAutospacing="1"/>
      <w:jc w:val="left"/>
    </w:pPr>
    <w:rPr>
      <w:b/>
      <w:bCs/>
    </w:rPr>
  </w:style>
  <w:style w:type="paragraph" w:customStyle="1" w:styleId="xl26">
    <w:name w:val="xl26"/>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8">
    <w:name w:val="xl28"/>
    <w:basedOn w:val="a"/>
    <w:rsid w:val="00B97BAC"/>
    <w:pPr>
      <w:pBdr>
        <w:top w:val="single" w:sz="4" w:space="0" w:color="auto"/>
        <w:bottom w:val="single" w:sz="4" w:space="0" w:color="auto"/>
      </w:pBdr>
      <w:spacing w:before="100" w:beforeAutospacing="1" w:after="100" w:afterAutospacing="1"/>
      <w:jc w:val="center"/>
    </w:pPr>
  </w:style>
  <w:style w:type="paragraph" w:customStyle="1" w:styleId="xl29">
    <w:name w:val="xl29"/>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
    <w:name w:val="xl30"/>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2">
    <w:name w:val="xl32"/>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4"/>
      <w:szCs w:val="14"/>
    </w:rPr>
  </w:style>
  <w:style w:type="paragraph" w:customStyle="1" w:styleId="xl33">
    <w:name w:val="xl33"/>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4"/>
      <w:szCs w:val="14"/>
    </w:rPr>
  </w:style>
  <w:style w:type="paragraph" w:customStyle="1" w:styleId="xl34">
    <w:name w:val="xl34"/>
    <w:basedOn w:val="a"/>
    <w:rsid w:val="00B97BAC"/>
    <w:pPr>
      <w:pBdr>
        <w:top w:val="single" w:sz="4" w:space="0" w:color="auto"/>
        <w:bottom w:val="single" w:sz="4" w:space="0" w:color="auto"/>
      </w:pBdr>
      <w:spacing w:before="100" w:beforeAutospacing="1" w:after="100" w:afterAutospacing="1"/>
      <w:jc w:val="center"/>
    </w:pPr>
  </w:style>
  <w:style w:type="paragraph" w:customStyle="1" w:styleId="xl35">
    <w:name w:val="xl35"/>
    <w:basedOn w:val="a"/>
    <w:rsid w:val="00B97BAC"/>
    <w:pPr>
      <w:spacing w:before="100" w:beforeAutospacing="1" w:after="100" w:afterAutospacing="1"/>
      <w:jc w:val="left"/>
    </w:pPr>
    <w:rPr>
      <w:color w:val="FF0000"/>
    </w:rPr>
  </w:style>
  <w:style w:type="paragraph" w:customStyle="1" w:styleId="xl36">
    <w:name w:val="xl36"/>
    <w:basedOn w:val="a"/>
    <w:rsid w:val="00B97BAC"/>
    <w:pPr>
      <w:spacing w:before="100" w:beforeAutospacing="1" w:after="100" w:afterAutospacing="1"/>
      <w:jc w:val="left"/>
    </w:pPr>
    <w:rPr>
      <w:b/>
      <w:bCs/>
      <w:color w:val="FF0000"/>
    </w:rPr>
  </w:style>
  <w:style w:type="paragraph" w:customStyle="1" w:styleId="xl37">
    <w:name w:val="xl3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38">
    <w:name w:val="xl38"/>
    <w:basedOn w:val="a"/>
    <w:rsid w:val="00B97BAC"/>
    <w:pPr>
      <w:pBdr>
        <w:top w:val="single" w:sz="4" w:space="0" w:color="auto"/>
        <w:bottom w:val="single" w:sz="4" w:space="0" w:color="auto"/>
      </w:pBdr>
      <w:spacing w:before="100" w:beforeAutospacing="1" w:after="100" w:afterAutospacing="1"/>
      <w:jc w:val="center"/>
    </w:pPr>
    <w:rPr>
      <w:color w:val="FF0000"/>
    </w:rPr>
  </w:style>
  <w:style w:type="paragraph" w:customStyle="1" w:styleId="xl39">
    <w:name w:val="xl39"/>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0">
    <w:name w:val="xl40"/>
    <w:basedOn w:val="a"/>
    <w:rsid w:val="00B97BAC"/>
    <w:pPr>
      <w:pBdr>
        <w:top w:val="single" w:sz="4" w:space="0" w:color="auto"/>
        <w:bottom w:val="single" w:sz="4" w:space="0" w:color="auto"/>
      </w:pBdr>
      <w:spacing w:before="100" w:beforeAutospacing="1" w:after="100" w:afterAutospacing="1"/>
      <w:jc w:val="center"/>
    </w:pPr>
    <w:rPr>
      <w:b/>
      <w:bCs/>
    </w:rPr>
  </w:style>
  <w:style w:type="paragraph" w:customStyle="1" w:styleId="xl41">
    <w:name w:val="xl41"/>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2">
    <w:name w:val="xl42"/>
    <w:basedOn w:val="a"/>
    <w:rsid w:val="00B97BA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3">
    <w:name w:val="xl43"/>
    <w:basedOn w:val="a"/>
    <w:rsid w:val="00B97BAC"/>
    <w:pPr>
      <w:pBdr>
        <w:top w:val="single" w:sz="4" w:space="0" w:color="auto"/>
        <w:bottom w:val="single" w:sz="4" w:space="0" w:color="auto"/>
      </w:pBdr>
      <w:spacing w:before="100" w:beforeAutospacing="1" w:after="100" w:afterAutospacing="1"/>
      <w:jc w:val="left"/>
    </w:pPr>
    <w:rPr>
      <w:b/>
      <w:bCs/>
    </w:rPr>
  </w:style>
  <w:style w:type="paragraph" w:customStyle="1" w:styleId="xl44">
    <w:name w:val="xl44"/>
    <w:basedOn w:val="a"/>
    <w:rsid w:val="00B97BAC"/>
    <w:pPr>
      <w:pBdr>
        <w:top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45">
    <w:name w:val="xl45"/>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7">
    <w:name w:val="xl4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8">
    <w:name w:val="xl48"/>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49">
    <w:name w:val="xl49"/>
    <w:basedOn w:val="a"/>
    <w:rsid w:val="00B97BAC"/>
    <w:pPr>
      <w:pBdr>
        <w:top w:val="single" w:sz="4" w:space="0" w:color="auto"/>
        <w:bottom w:val="single" w:sz="4" w:space="0" w:color="auto"/>
      </w:pBdr>
      <w:spacing w:before="100" w:beforeAutospacing="1" w:after="100" w:afterAutospacing="1"/>
      <w:jc w:val="center"/>
    </w:pPr>
    <w:rPr>
      <w:b/>
      <w:bCs/>
    </w:rPr>
  </w:style>
  <w:style w:type="paragraph" w:customStyle="1" w:styleId="xl50">
    <w:name w:val="xl50"/>
    <w:basedOn w:val="a"/>
    <w:rsid w:val="00B97BAC"/>
    <w:pPr>
      <w:pBdr>
        <w:top w:val="single" w:sz="4" w:space="0" w:color="auto"/>
        <w:bottom w:val="single" w:sz="4" w:space="0" w:color="auto"/>
      </w:pBdr>
      <w:spacing w:before="100" w:beforeAutospacing="1" w:after="100" w:afterAutospacing="1"/>
      <w:jc w:val="left"/>
    </w:pPr>
    <w:rPr>
      <w:b/>
      <w:bCs/>
      <w:color w:val="FF0000"/>
    </w:rPr>
  </w:style>
  <w:style w:type="paragraph" w:customStyle="1" w:styleId="xl51">
    <w:name w:val="xl51"/>
    <w:basedOn w:val="a"/>
    <w:rsid w:val="00B97BAC"/>
    <w:pPr>
      <w:pBdr>
        <w:top w:val="single" w:sz="4" w:space="0" w:color="auto"/>
        <w:left w:val="single" w:sz="4" w:space="0" w:color="auto"/>
        <w:bottom w:val="single" w:sz="4" w:space="0" w:color="auto"/>
      </w:pBdr>
      <w:spacing w:before="100" w:beforeAutospacing="1" w:after="100" w:afterAutospacing="1"/>
      <w:jc w:val="right"/>
    </w:pPr>
    <w:rPr>
      <w:b/>
      <w:bCs/>
    </w:rPr>
  </w:style>
  <w:style w:type="paragraph" w:customStyle="1" w:styleId="xl52">
    <w:name w:val="xl52"/>
    <w:basedOn w:val="a"/>
    <w:rsid w:val="00B97BAC"/>
    <w:pPr>
      <w:spacing w:before="100" w:beforeAutospacing="1" w:after="100" w:afterAutospacing="1"/>
      <w:jc w:val="center"/>
    </w:pPr>
  </w:style>
  <w:style w:type="paragraph" w:customStyle="1" w:styleId="xl53">
    <w:name w:val="xl53"/>
    <w:basedOn w:val="a"/>
    <w:rsid w:val="00B97BAC"/>
    <w:pPr>
      <w:spacing w:before="100" w:beforeAutospacing="1" w:after="100" w:afterAutospacing="1"/>
      <w:jc w:val="center"/>
    </w:pPr>
    <w:rPr>
      <w:b/>
      <w:bCs/>
    </w:rPr>
  </w:style>
  <w:style w:type="paragraph" w:customStyle="1" w:styleId="xl54">
    <w:name w:val="xl54"/>
    <w:basedOn w:val="a"/>
    <w:rsid w:val="00B97BAC"/>
    <w:pPr>
      <w:pBdr>
        <w:left w:val="single" w:sz="4" w:space="0" w:color="auto"/>
        <w:bottom w:val="single" w:sz="4" w:space="0" w:color="auto"/>
      </w:pBdr>
      <w:spacing w:before="100" w:beforeAutospacing="1" w:after="100" w:afterAutospacing="1"/>
      <w:jc w:val="left"/>
    </w:pPr>
    <w:rPr>
      <w:b/>
      <w:bCs/>
      <w:sz w:val="16"/>
      <w:szCs w:val="16"/>
    </w:rPr>
  </w:style>
  <w:style w:type="paragraph" w:customStyle="1" w:styleId="xl55">
    <w:name w:val="xl55"/>
    <w:basedOn w:val="a"/>
    <w:rsid w:val="00B97BAC"/>
    <w:pPr>
      <w:pBdr>
        <w:top w:val="single" w:sz="4" w:space="0" w:color="auto"/>
        <w:left w:val="single" w:sz="4" w:space="0" w:color="auto"/>
        <w:bottom w:val="single" w:sz="4" w:space="0" w:color="auto"/>
      </w:pBdr>
      <w:spacing w:before="100" w:beforeAutospacing="1" w:after="100" w:afterAutospacing="1"/>
      <w:jc w:val="right"/>
    </w:pPr>
    <w:rPr>
      <w:b/>
      <w:bCs/>
      <w:sz w:val="16"/>
      <w:szCs w:val="16"/>
    </w:rPr>
  </w:style>
  <w:style w:type="paragraph" w:customStyle="1" w:styleId="xl56">
    <w:name w:val="xl56"/>
    <w:basedOn w:val="a"/>
    <w:rsid w:val="00B97BAC"/>
    <w:pPr>
      <w:pBdr>
        <w:top w:val="single" w:sz="4" w:space="0" w:color="auto"/>
        <w:left w:val="single" w:sz="4" w:space="0" w:color="auto"/>
        <w:bottom w:val="single" w:sz="4" w:space="0" w:color="auto"/>
      </w:pBdr>
      <w:spacing w:before="100" w:beforeAutospacing="1" w:after="100" w:afterAutospacing="1"/>
      <w:jc w:val="left"/>
    </w:pPr>
    <w:rPr>
      <w:b/>
      <w:bCs/>
      <w:sz w:val="16"/>
      <w:szCs w:val="16"/>
    </w:rPr>
  </w:style>
  <w:style w:type="paragraph" w:customStyle="1" w:styleId="xl57">
    <w:name w:val="xl57"/>
    <w:basedOn w:val="a"/>
    <w:rsid w:val="00B97BAC"/>
    <w:pPr>
      <w:pBdr>
        <w:bottom w:val="single" w:sz="4" w:space="0" w:color="auto"/>
      </w:pBdr>
      <w:spacing w:before="100" w:beforeAutospacing="1" w:after="100" w:afterAutospacing="1"/>
      <w:jc w:val="right"/>
    </w:pPr>
  </w:style>
  <w:style w:type="paragraph" w:customStyle="1" w:styleId="xl58">
    <w:name w:val="xl58"/>
    <w:basedOn w:val="a"/>
    <w:rsid w:val="00B97BAC"/>
    <w:pPr>
      <w:spacing w:before="100" w:beforeAutospacing="1" w:after="100" w:afterAutospacing="1"/>
      <w:jc w:val="left"/>
    </w:pPr>
  </w:style>
  <w:style w:type="character" w:customStyle="1" w:styleId="160">
    <w:name w:val="Знак Знак16"/>
    <w:rsid w:val="00B97BAC"/>
    <w:rPr>
      <w:sz w:val="24"/>
      <w:szCs w:val="24"/>
      <w:lang w:val="ru-RU" w:eastAsia="ru-RU" w:bidi="ar-SA"/>
    </w:rPr>
  </w:style>
  <w:style w:type="paragraph" w:customStyle="1" w:styleId="xl65">
    <w:name w:val="xl65"/>
    <w:basedOn w:val="a"/>
    <w:rsid w:val="00B97BAC"/>
    <w:pPr>
      <w:spacing w:before="100" w:beforeAutospacing="1" w:after="100" w:afterAutospacing="1"/>
      <w:jc w:val="left"/>
    </w:pPr>
  </w:style>
  <w:style w:type="paragraph" w:customStyle="1" w:styleId="xl66">
    <w:name w:val="xl66"/>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68">
    <w:name w:val="xl68"/>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9">
    <w:name w:val="xl69"/>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70">
    <w:name w:val="xl70"/>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71">
    <w:name w:val="xl71"/>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72">
    <w:name w:val="xl72"/>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3">
    <w:name w:val="xl73"/>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74">
    <w:name w:val="xl74"/>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75">
    <w:name w:val="xl75"/>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76">
    <w:name w:val="xl76"/>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7">
    <w:name w:val="xl7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8">
    <w:name w:val="xl78"/>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9">
    <w:name w:val="xl79"/>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0">
    <w:name w:val="xl80"/>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81">
    <w:name w:val="xl81"/>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2">
    <w:name w:val="xl82"/>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FFFF"/>
    </w:rPr>
  </w:style>
  <w:style w:type="paragraph" w:customStyle="1" w:styleId="xl83">
    <w:name w:val="xl83"/>
    <w:basedOn w:val="a"/>
    <w:rsid w:val="00B97BA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84">
    <w:name w:val="xl84"/>
    <w:basedOn w:val="a"/>
    <w:rsid w:val="00B97BAC"/>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
    <w:rsid w:val="00B97BAC"/>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86">
    <w:name w:val="xl86"/>
    <w:basedOn w:val="a"/>
    <w:rsid w:val="00B97BAC"/>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B97BA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8">
    <w:name w:val="xl88"/>
    <w:basedOn w:val="a"/>
    <w:rsid w:val="00B97BA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89">
    <w:name w:val="xl89"/>
    <w:basedOn w:val="a"/>
    <w:rsid w:val="00B97BA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FR2">
    <w:name w:val="FR2"/>
    <w:rsid w:val="00B97BAC"/>
    <w:pPr>
      <w:widowControl w:val="0"/>
      <w:autoSpaceDE w:val="0"/>
      <w:autoSpaceDN w:val="0"/>
      <w:adjustRightInd w:val="0"/>
      <w:spacing w:line="280" w:lineRule="auto"/>
      <w:ind w:left="40" w:firstLine="300"/>
    </w:pPr>
  </w:style>
  <w:style w:type="character" w:customStyle="1" w:styleId="HeaderChar">
    <w:name w:val="Header Char"/>
    <w:aliases w:val="ho Char,header odd Char,first Char,heading one Char,H1 Char,h Char"/>
    <w:locked/>
    <w:rsid w:val="00B97BAC"/>
    <w:rPr>
      <w:rFonts w:cs="Times New Roman"/>
    </w:rPr>
  </w:style>
  <w:style w:type="paragraph" w:customStyle="1" w:styleId="113">
    <w:name w:val="Обычный11"/>
    <w:rsid w:val="0092127B"/>
    <w:pPr>
      <w:jc w:val="both"/>
    </w:pPr>
    <w:rPr>
      <w:rFonts w:ascii="Arial" w:hAnsi="Arial"/>
      <w:sz w:val="28"/>
    </w:rPr>
  </w:style>
  <w:style w:type="paragraph" w:customStyle="1" w:styleId="2210">
    <w:name w:val="Основной текст 221"/>
    <w:basedOn w:val="a"/>
    <w:rsid w:val="0092127B"/>
    <w:pPr>
      <w:overflowPunct w:val="0"/>
      <w:autoSpaceDE w:val="0"/>
      <w:autoSpaceDN w:val="0"/>
      <w:adjustRightInd w:val="0"/>
      <w:spacing w:after="0"/>
      <w:jc w:val="center"/>
    </w:pPr>
    <w:rPr>
      <w:rFonts w:ascii="Arial" w:hAnsi="Arial"/>
      <w:b/>
      <w:sz w:val="28"/>
      <w:szCs w:val="20"/>
    </w:rPr>
  </w:style>
  <w:style w:type="paragraph" w:customStyle="1" w:styleId="3110">
    <w:name w:val="Основной текст с отступом 311"/>
    <w:basedOn w:val="a"/>
    <w:rsid w:val="0092127B"/>
    <w:pPr>
      <w:overflowPunct w:val="0"/>
      <w:autoSpaceDE w:val="0"/>
      <w:autoSpaceDN w:val="0"/>
      <w:adjustRightInd w:val="0"/>
      <w:spacing w:after="0" w:line="288" w:lineRule="auto"/>
      <w:ind w:firstLine="567"/>
    </w:pPr>
    <w:rPr>
      <w:sz w:val="28"/>
      <w:szCs w:val="20"/>
    </w:rPr>
  </w:style>
  <w:style w:type="paragraph" w:customStyle="1" w:styleId="1110">
    <w:name w:val="Заголовок 111"/>
    <w:basedOn w:val="113"/>
    <w:next w:val="113"/>
    <w:rsid w:val="0092127B"/>
    <w:pPr>
      <w:keepNext/>
      <w:jc w:val="center"/>
    </w:pPr>
    <w:rPr>
      <w:rFonts w:ascii="Times New Roman" w:hAnsi="Times New Roman"/>
      <w:b/>
    </w:rPr>
  </w:style>
  <w:style w:type="paragraph" w:customStyle="1" w:styleId="2110">
    <w:name w:val="Заголовок 211"/>
    <w:basedOn w:val="113"/>
    <w:next w:val="113"/>
    <w:rsid w:val="0092127B"/>
    <w:pPr>
      <w:keepNext/>
      <w:tabs>
        <w:tab w:val="num" w:pos="576"/>
      </w:tabs>
      <w:spacing w:before="240" w:after="60"/>
      <w:ind w:left="576" w:hanging="576"/>
      <w:jc w:val="left"/>
    </w:pPr>
    <w:rPr>
      <w:rFonts w:ascii="Times New Roman" w:hAnsi="Times New Roman"/>
      <w:b/>
      <w:sz w:val="24"/>
      <w:lang w:val="en-US"/>
    </w:rPr>
  </w:style>
  <w:style w:type="paragraph" w:customStyle="1" w:styleId="3111">
    <w:name w:val="Заголовок 311"/>
    <w:basedOn w:val="113"/>
    <w:next w:val="113"/>
    <w:rsid w:val="0092127B"/>
    <w:pPr>
      <w:keepNext/>
      <w:tabs>
        <w:tab w:val="num" w:pos="720"/>
      </w:tabs>
      <w:spacing w:before="240" w:after="60"/>
      <w:ind w:left="720" w:hanging="720"/>
      <w:jc w:val="left"/>
    </w:pPr>
    <w:rPr>
      <w:rFonts w:ascii="Times New Roman" w:hAnsi="Times New Roman"/>
      <w:b/>
      <w:sz w:val="24"/>
      <w:lang w:val="en-US"/>
    </w:rPr>
  </w:style>
  <w:style w:type="paragraph" w:customStyle="1" w:styleId="411">
    <w:name w:val="Заголовок 411"/>
    <w:basedOn w:val="113"/>
    <w:next w:val="113"/>
    <w:rsid w:val="0092127B"/>
    <w:pPr>
      <w:keepNext/>
      <w:tabs>
        <w:tab w:val="num" w:pos="864"/>
      </w:tabs>
      <w:ind w:left="864" w:hanging="864"/>
    </w:pPr>
    <w:rPr>
      <w:rFonts w:ascii="Times New Roman" w:hAnsi="Times New Roman"/>
      <w:b/>
      <w:sz w:val="24"/>
    </w:rPr>
  </w:style>
  <w:style w:type="paragraph" w:customStyle="1" w:styleId="711">
    <w:name w:val="Заголовок 711"/>
    <w:basedOn w:val="113"/>
    <w:next w:val="113"/>
    <w:rsid w:val="0092127B"/>
    <w:pPr>
      <w:tabs>
        <w:tab w:val="num" w:pos="1296"/>
      </w:tabs>
      <w:spacing w:before="240" w:after="60"/>
      <w:ind w:left="1296" w:hanging="1296"/>
      <w:jc w:val="left"/>
    </w:pPr>
    <w:rPr>
      <w:sz w:val="20"/>
      <w:lang w:val="en-US"/>
    </w:rPr>
  </w:style>
  <w:style w:type="paragraph" w:customStyle="1" w:styleId="811">
    <w:name w:val="Заголовок 811"/>
    <w:basedOn w:val="113"/>
    <w:next w:val="113"/>
    <w:rsid w:val="0092127B"/>
    <w:pPr>
      <w:tabs>
        <w:tab w:val="num" w:pos="1440"/>
      </w:tabs>
      <w:spacing w:before="240" w:after="60"/>
      <w:ind w:left="1440" w:hanging="1440"/>
      <w:jc w:val="left"/>
    </w:pPr>
    <w:rPr>
      <w:i/>
      <w:sz w:val="20"/>
      <w:lang w:val="en-US"/>
    </w:rPr>
  </w:style>
  <w:style w:type="paragraph" w:customStyle="1" w:styleId="911">
    <w:name w:val="Заголовок 911"/>
    <w:basedOn w:val="113"/>
    <w:next w:val="113"/>
    <w:rsid w:val="0092127B"/>
    <w:pPr>
      <w:tabs>
        <w:tab w:val="num" w:pos="1584"/>
      </w:tabs>
      <w:spacing w:before="240" w:after="60"/>
      <w:ind w:left="1584" w:hanging="1584"/>
      <w:jc w:val="left"/>
    </w:pPr>
    <w:rPr>
      <w:b/>
      <w:i/>
      <w:sz w:val="18"/>
      <w:lang w:val="en-US"/>
    </w:rPr>
  </w:style>
  <w:style w:type="paragraph" w:customStyle="1" w:styleId="3112">
    <w:name w:val="Основной текст 311"/>
    <w:basedOn w:val="a"/>
    <w:rsid w:val="0092127B"/>
    <w:pPr>
      <w:spacing w:after="0"/>
    </w:pPr>
    <w:rPr>
      <w:szCs w:val="20"/>
    </w:rPr>
  </w:style>
  <w:style w:type="paragraph" w:customStyle="1" w:styleId="1f3">
    <w:name w:val="Знак1"/>
    <w:basedOn w:val="a"/>
    <w:rsid w:val="0092127B"/>
    <w:pPr>
      <w:spacing w:after="160" w:line="240" w:lineRule="exact"/>
    </w:pPr>
    <w:rPr>
      <w:rFonts w:ascii="Verdana" w:hAnsi="Verdana"/>
      <w:sz w:val="22"/>
      <w:szCs w:val="20"/>
      <w:lang w:val="en-US" w:eastAsia="en-US"/>
    </w:rPr>
  </w:style>
  <w:style w:type="paragraph" w:customStyle="1" w:styleId="114">
    <w:name w:val="Знак Знак Знак Знак Знак Знак Знак11"/>
    <w:basedOn w:val="a"/>
    <w:rsid w:val="0092127B"/>
    <w:pPr>
      <w:spacing w:after="160" w:line="240" w:lineRule="exact"/>
    </w:pPr>
    <w:rPr>
      <w:rFonts w:ascii="Verdana" w:hAnsi="Verdana"/>
      <w:sz w:val="22"/>
      <w:szCs w:val="20"/>
      <w:lang w:val="en-US" w:eastAsia="en-US"/>
    </w:rPr>
  </w:style>
  <w:style w:type="paragraph" w:customStyle="1" w:styleId="115">
    <w:name w:val="Основной текст с отступом11"/>
    <w:basedOn w:val="a"/>
    <w:rsid w:val="0092127B"/>
    <w:pPr>
      <w:spacing w:after="120"/>
      <w:ind w:left="283"/>
      <w:jc w:val="left"/>
    </w:pPr>
    <w:rPr>
      <w:sz w:val="20"/>
      <w:szCs w:val="20"/>
    </w:rPr>
  </w:style>
  <w:style w:type="paragraph" w:customStyle="1" w:styleId="116">
    <w:name w:val="Знак Знак Знак Знак Знак Знак1 Знак1"/>
    <w:basedOn w:val="a"/>
    <w:rsid w:val="0092127B"/>
    <w:pPr>
      <w:spacing w:after="160" w:line="240" w:lineRule="exact"/>
    </w:pPr>
    <w:rPr>
      <w:rFonts w:ascii="Verdana" w:hAnsi="Verdana"/>
      <w:sz w:val="22"/>
      <w:szCs w:val="20"/>
      <w:lang w:val="en-US" w:eastAsia="en-US"/>
    </w:rPr>
  </w:style>
  <w:style w:type="paragraph" w:customStyle="1" w:styleId="1f4">
    <w:name w:val="Знак Знак Знак Знак Знак Знак Знак Знак Знак Знак Знак Знак Знак Знак Знак Знак Знак Знак Знак Знак Знак Знак1"/>
    <w:basedOn w:val="a"/>
    <w:rsid w:val="0092127B"/>
    <w:pPr>
      <w:spacing w:after="160" w:line="240" w:lineRule="exact"/>
    </w:pPr>
    <w:rPr>
      <w:rFonts w:ascii="Verdana" w:hAnsi="Verdana"/>
      <w:sz w:val="22"/>
      <w:szCs w:val="20"/>
      <w:lang w:val="en-US" w:eastAsia="en-US"/>
    </w:rPr>
  </w:style>
  <w:style w:type="paragraph" w:customStyle="1" w:styleId="1f5">
    <w:name w:val="Знак Знак Знак Знак Знак Знак Знак Знак Знак Знак Знак Знак Знак1"/>
    <w:basedOn w:val="a"/>
    <w:rsid w:val="0092127B"/>
    <w:pPr>
      <w:spacing w:after="160" w:line="240" w:lineRule="exact"/>
    </w:pPr>
    <w:rPr>
      <w:rFonts w:ascii="Verdana" w:hAnsi="Verdana"/>
      <w:sz w:val="22"/>
      <w:szCs w:val="20"/>
      <w:lang w:val="en-US" w:eastAsia="en-US"/>
    </w:rPr>
  </w:style>
  <w:style w:type="paragraph" w:customStyle="1" w:styleId="117">
    <w:name w:val="Цитата11"/>
    <w:basedOn w:val="a"/>
    <w:rsid w:val="0092127B"/>
    <w:pPr>
      <w:spacing w:after="0"/>
      <w:ind w:left="284" w:right="397"/>
    </w:pPr>
    <w:rPr>
      <w:szCs w:val="20"/>
    </w:rPr>
  </w:style>
  <w:style w:type="character" w:customStyle="1" w:styleId="320">
    <w:name w:val="Знак Знак32"/>
    <w:rsid w:val="0092127B"/>
    <w:rPr>
      <w:rFonts w:ascii="Arial" w:hAnsi="Arial" w:cs="Arial" w:hint="default"/>
      <w:b/>
      <w:bCs w:val="0"/>
      <w:kern w:val="28"/>
      <w:sz w:val="32"/>
      <w:lang w:val="ru-RU" w:eastAsia="ru-RU" w:bidi="ar-SA"/>
    </w:rPr>
  </w:style>
  <w:style w:type="character" w:customStyle="1" w:styleId="214">
    <w:name w:val="Знак Знак21"/>
    <w:rsid w:val="0092127B"/>
    <w:rPr>
      <w:rFonts w:ascii="Arial" w:eastAsia="Times New Roman" w:hAnsi="Arial" w:cs="Times New Roman" w:hint="default"/>
      <w:b/>
      <w:bCs w:val="0"/>
      <w:kern w:val="28"/>
      <w:sz w:val="32"/>
      <w:szCs w:val="20"/>
      <w:lang w:eastAsia="ru-RU"/>
    </w:rPr>
  </w:style>
  <w:style w:type="character" w:customStyle="1" w:styleId="171">
    <w:name w:val="Знак Знак171"/>
    <w:rsid w:val="0092127B"/>
    <w:rPr>
      <w:rFonts w:ascii="Times New Roman" w:eastAsia="Times New Roman" w:hAnsi="Times New Roman" w:cs="Times New Roman" w:hint="default"/>
      <w:sz w:val="16"/>
      <w:szCs w:val="16"/>
      <w:lang w:eastAsia="ru-RU"/>
    </w:rPr>
  </w:style>
  <w:style w:type="character" w:customStyle="1" w:styleId="TitleChar">
    <w:name w:val="Title Char"/>
    <w:locked/>
    <w:rsid w:val="0092127B"/>
    <w:rPr>
      <w:rFonts w:ascii="Arial" w:hAnsi="Arial" w:cs="Arial" w:hint="default"/>
      <w:b/>
      <w:bCs/>
      <w:kern w:val="28"/>
      <w:sz w:val="20"/>
      <w:szCs w:val="20"/>
    </w:rPr>
  </w:style>
  <w:style w:type="character" w:customStyle="1" w:styleId="222">
    <w:name w:val="Знак Знак22"/>
    <w:locked/>
    <w:rsid w:val="0092127B"/>
    <w:rPr>
      <w:rFonts w:ascii="Arial" w:hAnsi="Arial" w:cs="Arial" w:hint="default"/>
      <w:b/>
      <w:bCs/>
      <w:kern w:val="28"/>
      <w:sz w:val="32"/>
      <w:szCs w:val="32"/>
      <w:lang w:val="ru-RU" w:eastAsia="ru-RU"/>
    </w:rPr>
  </w:style>
  <w:style w:type="character" w:customStyle="1" w:styleId="314">
    <w:name w:val="Знак Знак31"/>
    <w:rsid w:val="0092127B"/>
    <w:rPr>
      <w:rFonts w:ascii="Times New Roman" w:hAnsi="Times New Roman" w:cs="Times New Roman" w:hint="default"/>
      <w:b/>
      <w:bCs/>
      <w:kern w:val="28"/>
      <w:sz w:val="20"/>
      <w:szCs w:val="20"/>
      <w:lang w:eastAsia="ru-RU"/>
    </w:rPr>
  </w:style>
  <w:style w:type="character" w:customStyle="1" w:styleId="300">
    <w:name w:val="Знак Знак30"/>
    <w:rsid w:val="0092127B"/>
    <w:rPr>
      <w:rFonts w:ascii="Arial" w:hAnsi="Arial" w:cs="Arial" w:hint="default"/>
      <w:b/>
      <w:bCs/>
      <w:i/>
      <w:iCs/>
      <w:sz w:val="28"/>
      <w:szCs w:val="28"/>
      <w:lang w:eastAsia="ru-RU"/>
    </w:rPr>
  </w:style>
  <w:style w:type="character" w:customStyle="1" w:styleId="290">
    <w:name w:val="Знак Знак29"/>
    <w:rsid w:val="0092127B"/>
    <w:rPr>
      <w:rFonts w:ascii="Arial" w:hAnsi="Arial" w:cs="Arial" w:hint="default"/>
      <w:b/>
      <w:bCs/>
      <w:sz w:val="26"/>
      <w:szCs w:val="26"/>
      <w:lang w:eastAsia="ru-RU"/>
    </w:rPr>
  </w:style>
  <w:style w:type="character" w:customStyle="1" w:styleId="280">
    <w:name w:val="Знак Знак28"/>
    <w:rsid w:val="0092127B"/>
    <w:rPr>
      <w:rFonts w:ascii="Times New Roman" w:hAnsi="Times New Roman" w:cs="Times New Roman" w:hint="default"/>
      <w:b/>
      <w:bCs/>
      <w:sz w:val="24"/>
      <w:szCs w:val="24"/>
      <w:lang w:eastAsia="ru-RU"/>
    </w:rPr>
  </w:style>
  <w:style w:type="character" w:customStyle="1" w:styleId="270">
    <w:name w:val="Знак Знак27"/>
    <w:rsid w:val="0092127B"/>
    <w:rPr>
      <w:rFonts w:ascii="Times New Roman CYR" w:hAnsi="Times New Roman CYR" w:cs="Times New Roman CYR" w:hint="default"/>
      <w:sz w:val="20"/>
      <w:szCs w:val="20"/>
      <w:lang w:eastAsia="ru-RU"/>
    </w:rPr>
  </w:style>
  <w:style w:type="character" w:customStyle="1" w:styleId="260">
    <w:name w:val="Знак Знак26"/>
    <w:rsid w:val="0092127B"/>
    <w:rPr>
      <w:rFonts w:ascii="Times New Roman" w:hAnsi="Times New Roman" w:cs="Times New Roman" w:hint="default"/>
      <w:b/>
      <w:bCs/>
      <w:lang w:eastAsia="ru-RU"/>
    </w:rPr>
  </w:style>
  <w:style w:type="character" w:customStyle="1" w:styleId="250">
    <w:name w:val="Знак Знак25"/>
    <w:rsid w:val="0092127B"/>
    <w:rPr>
      <w:rFonts w:ascii="Times New Roman" w:hAnsi="Times New Roman" w:cs="Times New Roman" w:hint="default"/>
      <w:sz w:val="24"/>
      <w:szCs w:val="24"/>
      <w:lang w:eastAsia="ru-RU"/>
    </w:rPr>
  </w:style>
  <w:style w:type="character" w:customStyle="1" w:styleId="241">
    <w:name w:val="Знак Знак24"/>
    <w:rsid w:val="0092127B"/>
    <w:rPr>
      <w:rFonts w:ascii="Times New Roman" w:hAnsi="Times New Roman" w:cs="Times New Roman" w:hint="default"/>
      <w:i/>
      <w:iCs/>
      <w:sz w:val="24"/>
      <w:szCs w:val="24"/>
      <w:lang w:eastAsia="ru-RU"/>
    </w:rPr>
  </w:style>
  <w:style w:type="character" w:customStyle="1" w:styleId="230">
    <w:name w:val="Знак Знак23"/>
    <w:rsid w:val="0092127B"/>
    <w:rPr>
      <w:rFonts w:ascii="Times New Roman" w:hAnsi="Times New Roman" w:cs="Times New Roman" w:hint="default"/>
      <w:b/>
      <w:bCs/>
      <w:i/>
      <w:iCs/>
      <w:sz w:val="24"/>
      <w:szCs w:val="24"/>
      <w:lang w:eastAsia="ru-RU"/>
    </w:rPr>
  </w:style>
  <w:style w:type="character" w:customStyle="1" w:styleId="200">
    <w:name w:val="Знак Знак20"/>
    <w:rsid w:val="0092127B"/>
    <w:rPr>
      <w:rFonts w:ascii="Times New Roman" w:hAnsi="Times New Roman" w:cs="Times New Roman" w:hint="default"/>
      <w:sz w:val="20"/>
      <w:szCs w:val="20"/>
      <w:lang w:eastAsia="ru-RU"/>
    </w:rPr>
  </w:style>
  <w:style w:type="character" w:customStyle="1" w:styleId="190">
    <w:name w:val="Знак Знак19"/>
    <w:rsid w:val="0092127B"/>
    <w:rPr>
      <w:rFonts w:ascii="Courier New" w:hAnsi="Courier New" w:cs="Courier New" w:hint="default"/>
      <w:sz w:val="20"/>
      <w:szCs w:val="20"/>
      <w:lang w:eastAsia="ru-RU"/>
    </w:rPr>
  </w:style>
  <w:style w:type="character" w:customStyle="1" w:styleId="180">
    <w:name w:val="Знак Знак18"/>
    <w:rsid w:val="0092127B"/>
    <w:rPr>
      <w:rFonts w:ascii="Times New Roman" w:hAnsi="Times New Roman" w:cs="Times New Roman" w:hint="default"/>
      <w:sz w:val="24"/>
      <w:szCs w:val="24"/>
      <w:lang w:eastAsia="ru-RU"/>
    </w:rPr>
  </w:style>
  <w:style w:type="character" w:customStyle="1" w:styleId="150">
    <w:name w:val="Знак Знак15"/>
    <w:rsid w:val="0092127B"/>
    <w:rPr>
      <w:rFonts w:ascii="Times New Roman" w:hAnsi="Times New Roman" w:cs="Times New Roman" w:hint="default"/>
      <w:sz w:val="16"/>
      <w:szCs w:val="16"/>
      <w:lang w:eastAsia="ru-RU"/>
    </w:rPr>
  </w:style>
  <w:style w:type="character" w:customStyle="1" w:styleId="140">
    <w:name w:val="Знак Знак14"/>
    <w:rsid w:val="0092127B"/>
    <w:rPr>
      <w:rFonts w:ascii="Times New Roman" w:hAnsi="Times New Roman" w:cs="Times New Roman" w:hint="default"/>
      <w:sz w:val="24"/>
      <w:szCs w:val="24"/>
      <w:lang w:eastAsia="ru-RU"/>
    </w:rPr>
  </w:style>
  <w:style w:type="character" w:customStyle="1" w:styleId="118">
    <w:name w:val="Знак Знак11"/>
    <w:rsid w:val="0092127B"/>
    <w:rPr>
      <w:rFonts w:ascii="Arial" w:hAnsi="Arial" w:cs="Arial" w:hint="default"/>
      <w:sz w:val="20"/>
      <w:szCs w:val="20"/>
      <w:lang w:eastAsia="ru-RU"/>
    </w:rPr>
  </w:style>
  <w:style w:type="character" w:customStyle="1" w:styleId="100">
    <w:name w:val="Знак Знак10"/>
    <w:rsid w:val="0092127B"/>
    <w:rPr>
      <w:rFonts w:ascii="Times New Roman" w:hAnsi="Times New Roman" w:cs="Times New Roman" w:hint="default"/>
      <w:i/>
      <w:iCs/>
      <w:sz w:val="24"/>
      <w:szCs w:val="24"/>
      <w:lang w:eastAsia="ru-RU"/>
    </w:rPr>
  </w:style>
  <w:style w:type="character" w:customStyle="1" w:styleId="92">
    <w:name w:val="Знак Знак9"/>
    <w:rsid w:val="0092127B"/>
    <w:rPr>
      <w:rFonts w:ascii="Times New Roman" w:hAnsi="Times New Roman" w:cs="Times New Roman" w:hint="default"/>
      <w:sz w:val="24"/>
      <w:szCs w:val="24"/>
      <w:lang w:eastAsia="ru-RU"/>
    </w:rPr>
  </w:style>
  <w:style w:type="character" w:customStyle="1" w:styleId="82">
    <w:name w:val="Знак Знак8"/>
    <w:rsid w:val="0092127B"/>
    <w:rPr>
      <w:sz w:val="24"/>
      <w:szCs w:val="24"/>
      <w:lang w:val="ru-RU" w:eastAsia="ru-RU" w:bidi="ar-SA"/>
    </w:rPr>
  </w:style>
  <w:style w:type="character" w:customStyle="1" w:styleId="72">
    <w:name w:val="Знак Знак7"/>
    <w:basedOn w:val="180"/>
    <w:rsid w:val="0092127B"/>
  </w:style>
  <w:style w:type="character" w:customStyle="1" w:styleId="610">
    <w:name w:val="Знак Знак61"/>
    <w:rsid w:val="0092127B"/>
    <w:rPr>
      <w:rFonts w:ascii="Times New Roman" w:hAnsi="Times New Roman" w:cs="Times New Roman" w:hint="default"/>
      <w:sz w:val="24"/>
      <w:szCs w:val="24"/>
      <w:lang w:eastAsia="ru-RU"/>
    </w:rPr>
  </w:style>
  <w:style w:type="character" w:customStyle="1" w:styleId="56">
    <w:name w:val="Знак Знак5"/>
    <w:rsid w:val="0092127B"/>
    <w:rPr>
      <w:rFonts w:ascii="Times New Roman" w:hAnsi="Times New Roman" w:cs="Times New Roman" w:hint="default"/>
      <w:sz w:val="24"/>
      <w:szCs w:val="24"/>
      <w:lang w:eastAsia="ru-RU"/>
    </w:rPr>
  </w:style>
  <w:style w:type="character" w:customStyle="1" w:styleId="410">
    <w:name w:val="Знак Знак41"/>
    <w:rsid w:val="0092127B"/>
    <w:rPr>
      <w:rFonts w:ascii="Times New Roman" w:hAnsi="Times New Roman" w:cs="Times New Roman" w:hint="default"/>
      <w:sz w:val="24"/>
      <w:szCs w:val="24"/>
      <w:lang w:eastAsia="ru-RU"/>
    </w:rPr>
  </w:style>
  <w:style w:type="character" w:customStyle="1" w:styleId="470">
    <w:name w:val="Знак Знак47"/>
    <w:locked/>
    <w:rsid w:val="0092127B"/>
    <w:rPr>
      <w:sz w:val="24"/>
      <w:szCs w:val="24"/>
      <w:lang w:val="ru-RU" w:eastAsia="ru-RU" w:bidi="ar-SA"/>
    </w:rPr>
  </w:style>
  <w:style w:type="character" w:customStyle="1" w:styleId="SecondColumn">
    <w:name w:val="SecondColumn Знак Знак"/>
    <w:locked/>
    <w:rsid w:val="0092127B"/>
    <w:rPr>
      <w:sz w:val="24"/>
      <w:szCs w:val="24"/>
      <w:lang w:val="ru-RU" w:eastAsia="ru-RU" w:bidi="ar-SA"/>
    </w:rPr>
  </w:style>
  <w:style w:type="character" w:customStyle="1" w:styleId="440">
    <w:name w:val="Знак Знак44"/>
    <w:locked/>
    <w:rsid w:val="0092127B"/>
    <w:rPr>
      <w:sz w:val="24"/>
      <w:szCs w:val="24"/>
      <w:lang w:val="ru-RU" w:eastAsia="ru-RU" w:bidi="ar-SA"/>
    </w:rPr>
  </w:style>
  <w:style w:type="paragraph" w:customStyle="1" w:styleId="afffffd">
    <w:name w:val="Таблицы (моноширинный)"/>
    <w:basedOn w:val="a"/>
    <w:next w:val="a"/>
    <w:rsid w:val="00D9678B"/>
    <w:pPr>
      <w:widowControl w:val="0"/>
      <w:autoSpaceDE w:val="0"/>
      <w:autoSpaceDN w:val="0"/>
      <w:adjustRightInd w:val="0"/>
      <w:spacing w:after="0"/>
    </w:pPr>
    <w:rPr>
      <w:rFonts w:ascii="Courier New" w:hAnsi="Courier New" w:cs="Courier New"/>
    </w:rPr>
  </w:style>
  <w:style w:type="character" w:customStyle="1" w:styleId="afffffe">
    <w:name w:val="Цветовое выделение"/>
    <w:rsid w:val="00D9678B"/>
    <w:rPr>
      <w:b/>
      <w:bCs/>
      <w:color w:val="000080"/>
    </w:rPr>
  </w:style>
  <w:style w:type="paragraph" w:customStyle="1" w:styleId="msonormalbullet2gif">
    <w:name w:val="msonormalbullet2.gif"/>
    <w:basedOn w:val="a"/>
    <w:rsid w:val="00D9678B"/>
    <w:pPr>
      <w:spacing w:before="100" w:beforeAutospacing="1" w:after="100" w:afterAutospacing="1"/>
      <w:jc w:val="left"/>
    </w:pPr>
  </w:style>
  <w:style w:type="paragraph" w:customStyle="1" w:styleId="consplusnonformatbullet3gif">
    <w:name w:val="consplusnonformatbullet3.gif"/>
    <w:basedOn w:val="a"/>
    <w:rsid w:val="00D9678B"/>
    <w:pPr>
      <w:spacing w:before="100" w:beforeAutospacing="1" w:after="100" w:afterAutospacing="1"/>
      <w:jc w:val="left"/>
    </w:pPr>
  </w:style>
  <w:style w:type="paragraph" w:customStyle="1" w:styleId="consplusnonformatbullet1gif">
    <w:name w:val="consplusnonformatbullet1.gif"/>
    <w:basedOn w:val="a"/>
    <w:rsid w:val="00D9678B"/>
    <w:pPr>
      <w:spacing w:before="100" w:beforeAutospacing="1" w:after="100" w:afterAutospacing="1"/>
      <w:jc w:val="left"/>
    </w:pPr>
  </w:style>
  <w:style w:type="character" w:customStyle="1" w:styleId="affffff">
    <w:name w:val="Гипертекстовая ссылка"/>
    <w:rsid w:val="00D9678B"/>
    <w:rPr>
      <w:color w:val="008000"/>
    </w:rPr>
  </w:style>
  <w:style w:type="character" w:customStyle="1" w:styleId="Bold">
    <w:name w:val="Bold"/>
    <w:rsid w:val="00D9678B"/>
    <w:rPr>
      <w:rFonts w:ascii="Times New Roman" w:hAnsi="Times New Roman"/>
      <w:b/>
      <w:noProof w:val="0"/>
      <w:lang w:val="ru-RU"/>
    </w:rPr>
  </w:style>
  <w:style w:type="character" w:customStyle="1" w:styleId="dfaq">
    <w:name w:val="dfaq"/>
    <w:rsid w:val="00D9678B"/>
  </w:style>
  <w:style w:type="character" w:customStyle="1" w:styleId="right">
    <w:name w:val="right"/>
    <w:rsid w:val="00972C4A"/>
  </w:style>
  <w:style w:type="character" w:customStyle="1" w:styleId="ff1">
    <w:name w:val="ff1"/>
    <w:basedOn w:val="a0"/>
    <w:rsid w:val="006D48BD"/>
  </w:style>
  <w:style w:type="character" w:customStyle="1" w:styleId="ff2">
    <w:name w:val="ff2"/>
    <w:basedOn w:val="a0"/>
    <w:rsid w:val="006D48BD"/>
  </w:style>
  <w:style w:type="paragraph" w:customStyle="1" w:styleId="msonormalmailrucssattributepostfix">
    <w:name w:val="msonormal_mailru_css_attribute_postfix"/>
    <w:basedOn w:val="a"/>
    <w:rsid w:val="001B5466"/>
    <w:pPr>
      <w:spacing w:before="100" w:beforeAutospacing="1" w:after="100" w:afterAutospacing="1"/>
      <w:jc w:val="left"/>
    </w:pPr>
    <w:rPr>
      <w:rFonts w:eastAsia="Calibri"/>
    </w:rPr>
  </w:style>
  <w:style w:type="paragraph" w:customStyle="1" w:styleId="font5">
    <w:name w:val="font5"/>
    <w:basedOn w:val="a"/>
    <w:rsid w:val="00437E55"/>
    <w:pPr>
      <w:spacing w:before="100" w:beforeAutospacing="1" w:after="100" w:afterAutospacing="1"/>
      <w:jc w:val="left"/>
    </w:pPr>
    <w:rPr>
      <w:rFonts w:ascii="Tahoma" w:hAnsi="Tahoma" w:cs="Tahoma"/>
      <w:color w:val="000000"/>
      <w:sz w:val="16"/>
      <w:szCs w:val="16"/>
    </w:rPr>
  </w:style>
  <w:style w:type="paragraph" w:customStyle="1" w:styleId="font6">
    <w:name w:val="font6"/>
    <w:basedOn w:val="a"/>
    <w:rsid w:val="00437E55"/>
    <w:pPr>
      <w:spacing w:before="100" w:beforeAutospacing="1" w:after="100" w:afterAutospacing="1"/>
      <w:jc w:val="left"/>
    </w:pPr>
  </w:style>
  <w:style w:type="paragraph" w:customStyle="1" w:styleId="font7">
    <w:name w:val="font7"/>
    <w:basedOn w:val="a"/>
    <w:rsid w:val="00437E55"/>
    <w:pPr>
      <w:spacing w:before="100" w:beforeAutospacing="1" w:after="100" w:afterAutospacing="1"/>
      <w:jc w:val="left"/>
    </w:pPr>
    <w:rPr>
      <w:b/>
      <w:bCs/>
      <w:i/>
      <w:iCs/>
    </w:rPr>
  </w:style>
  <w:style w:type="paragraph" w:customStyle="1" w:styleId="font8">
    <w:name w:val="font8"/>
    <w:basedOn w:val="a"/>
    <w:rsid w:val="00437E55"/>
    <w:pPr>
      <w:spacing w:before="100" w:beforeAutospacing="1" w:after="100" w:afterAutospacing="1"/>
      <w:jc w:val="left"/>
    </w:pPr>
    <w:rPr>
      <w:u w:val="single"/>
    </w:rPr>
  </w:style>
  <w:style w:type="paragraph" w:customStyle="1" w:styleId="font9">
    <w:name w:val="font9"/>
    <w:basedOn w:val="a"/>
    <w:rsid w:val="00437E55"/>
    <w:pPr>
      <w:spacing w:before="100" w:beforeAutospacing="1" w:after="100" w:afterAutospacing="1"/>
      <w:jc w:val="left"/>
    </w:pPr>
    <w:rPr>
      <w:b/>
      <w:bCs/>
      <w:i/>
      <w:iCs/>
      <w:u w:val="single"/>
    </w:rPr>
  </w:style>
  <w:style w:type="paragraph" w:customStyle="1" w:styleId="font10">
    <w:name w:val="font10"/>
    <w:basedOn w:val="a"/>
    <w:rsid w:val="00437E55"/>
    <w:pPr>
      <w:spacing w:before="100" w:beforeAutospacing="1" w:after="100" w:afterAutospacing="1"/>
      <w:jc w:val="left"/>
    </w:pPr>
    <w:rPr>
      <w:b/>
      <w:bCs/>
      <w:u w:val="single"/>
    </w:rPr>
  </w:style>
  <w:style w:type="paragraph" w:customStyle="1" w:styleId="font11">
    <w:name w:val="font11"/>
    <w:basedOn w:val="a"/>
    <w:rsid w:val="00437E55"/>
    <w:pPr>
      <w:spacing w:before="100" w:beforeAutospacing="1" w:after="100" w:afterAutospacing="1"/>
      <w:jc w:val="left"/>
    </w:pPr>
    <w:rPr>
      <w:i/>
      <w:iCs/>
    </w:rPr>
  </w:style>
  <w:style w:type="paragraph" w:customStyle="1" w:styleId="font12">
    <w:name w:val="font12"/>
    <w:basedOn w:val="a"/>
    <w:rsid w:val="00437E55"/>
    <w:pPr>
      <w:spacing w:before="100" w:beforeAutospacing="1" w:after="100" w:afterAutospacing="1"/>
      <w:jc w:val="left"/>
    </w:pPr>
    <w:rPr>
      <w:color w:val="FF0000"/>
    </w:rPr>
  </w:style>
  <w:style w:type="paragraph" w:customStyle="1" w:styleId="xl92">
    <w:name w:val="xl92"/>
    <w:basedOn w:val="a"/>
    <w:rsid w:val="00437E55"/>
    <w:pPr>
      <w:spacing w:before="100" w:beforeAutospacing="1" w:after="100" w:afterAutospacing="1"/>
      <w:jc w:val="left"/>
      <w:textAlignment w:val="top"/>
    </w:pPr>
  </w:style>
  <w:style w:type="paragraph" w:customStyle="1" w:styleId="xl93">
    <w:name w:val="xl93"/>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4">
    <w:name w:val="xl94"/>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95">
    <w:name w:val="xl95"/>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6">
    <w:name w:val="xl96"/>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7">
    <w:name w:val="xl97"/>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8">
    <w:name w:val="xl98"/>
    <w:basedOn w:val="a"/>
    <w:rsid w:val="00437E55"/>
    <w:pPr>
      <w:spacing w:before="100" w:beforeAutospacing="1" w:after="100" w:afterAutospacing="1"/>
      <w:jc w:val="center"/>
      <w:textAlignment w:val="top"/>
    </w:pPr>
  </w:style>
  <w:style w:type="paragraph" w:customStyle="1" w:styleId="xl99">
    <w:name w:val="xl99"/>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
    <w:rsid w:val="00437E55"/>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101">
    <w:name w:val="xl101"/>
    <w:basedOn w:val="a"/>
    <w:rsid w:val="00437E55"/>
    <w:pPr>
      <w:spacing w:before="100" w:beforeAutospacing="1" w:after="100" w:afterAutospacing="1"/>
      <w:jc w:val="left"/>
      <w:textAlignment w:val="top"/>
    </w:pPr>
  </w:style>
  <w:style w:type="paragraph" w:customStyle="1" w:styleId="xl102">
    <w:name w:val="xl102"/>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3">
    <w:name w:val="xl103"/>
    <w:basedOn w:val="a"/>
    <w:rsid w:val="00437E55"/>
    <w:pPr>
      <w:spacing w:before="100" w:beforeAutospacing="1" w:after="100" w:afterAutospacing="1"/>
      <w:jc w:val="left"/>
      <w:textAlignment w:val="top"/>
    </w:pPr>
  </w:style>
  <w:style w:type="paragraph" w:customStyle="1" w:styleId="xl104">
    <w:name w:val="xl104"/>
    <w:basedOn w:val="a"/>
    <w:rsid w:val="00437E5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437E55"/>
    <w:pPr>
      <w:pBdr>
        <w:top w:val="single" w:sz="4" w:space="0" w:color="auto"/>
        <w:left w:val="single" w:sz="4" w:space="0" w:color="auto"/>
        <w:right w:val="single" w:sz="4" w:space="0" w:color="auto"/>
      </w:pBdr>
      <w:spacing w:before="100" w:beforeAutospacing="1" w:after="100" w:afterAutospacing="1"/>
      <w:jc w:val="left"/>
      <w:textAlignment w:val="top"/>
    </w:pPr>
  </w:style>
  <w:style w:type="paragraph" w:customStyle="1" w:styleId="xl106">
    <w:name w:val="xl106"/>
    <w:basedOn w:val="a"/>
    <w:rsid w:val="00437E55"/>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107">
    <w:name w:val="xl107"/>
    <w:basedOn w:val="a"/>
    <w:rsid w:val="00437E55"/>
    <w:pPr>
      <w:pBdr>
        <w:top w:val="single" w:sz="4" w:space="0" w:color="auto"/>
        <w:left w:val="single" w:sz="4" w:space="0" w:color="auto"/>
        <w:right w:val="single" w:sz="4" w:space="0" w:color="auto"/>
      </w:pBdr>
      <w:spacing w:before="100" w:beforeAutospacing="1" w:after="100" w:afterAutospacing="1"/>
      <w:jc w:val="left"/>
      <w:textAlignment w:val="top"/>
    </w:pPr>
  </w:style>
  <w:style w:type="paragraph" w:customStyle="1" w:styleId="xl108">
    <w:name w:val="xl108"/>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9">
    <w:name w:val="xl109"/>
    <w:basedOn w:val="a"/>
    <w:rsid w:val="00437E55"/>
    <w:pPr>
      <w:pBdr>
        <w:left w:val="single" w:sz="4" w:space="0" w:color="auto"/>
        <w:bottom w:val="single" w:sz="4" w:space="0" w:color="auto"/>
      </w:pBdr>
      <w:spacing w:before="100" w:beforeAutospacing="1" w:after="100" w:afterAutospacing="1"/>
      <w:textAlignment w:val="top"/>
    </w:pPr>
  </w:style>
  <w:style w:type="paragraph" w:customStyle="1" w:styleId="xl110">
    <w:name w:val="xl110"/>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11">
    <w:name w:val="xl111"/>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2">
    <w:name w:val="xl112"/>
    <w:basedOn w:val="a"/>
    <w:rsid w:val="00437E55"/>
    <w:pPr>
      <w:spacing w:before="100" w:beforeAutospacing="1" w:after="100" w:afterAutospacing="1"/>
      <w:jc w:val="center"/>
    </w:pPr>
    <w:rPr>
      <w:b/>
      <w:bCs/>
      <w:sz w:val="28"/>
      <w:szCs w:val="28"/>
    </w:rPr>
  </w:style>
  <w:style w:type="paragraph" w:customStyle="1" w:styleId="xl113">
    <w:name w:val="xl113"/>
    <w:basedOn w:val="a"/>
    <w:rsid w:val="00437E55"/>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style>
  <w:style w:type="paragraph" w:customStyle="1" w:styleId="xl114">
    <w:name w:val="xl114"/>
    <w:basedOn w:val="a"/>
    <w:rsid w:val="00437E55"/>
    <w:pPr>
      <w:pBdr>
        <w:top w:val="single" w:sz="4" w:space="0" w:color="auto"/>
        <w:bottom w:val="single" w:sz="4" w:space="0" w:color="auto"/>
      </w:pBdr>
      <w:shd w:val="clear" w:color="000000" w:fill="FFFF00"/>
      <w:spacing w:before="100" w:beforeAutospacing="1" w:after="100" w:afterAutospacing="1"/>
      <w:jc w:val="center"/>
      <w:textAlignment w:val="top"/>
    </w:pPr>
  </w:style>
  <w:style w:type="paragraph" w:customStyle="1" w:styleId="xl115">
    <w:name w:val="xl115"/>
    <w:basedOn w:val="a"/>
    <w:rsid w:val="00437E55"/>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116">
    <w:name w:val="xl116"/>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117">
    <w:name w:val="xl117"/>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8">
    <w:name w:val="xl118"/>
    <w:basedOn w:val="a"/>
    <w:rsid w:val="00437E5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19">
    <w:name w:val="xl119"/>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0">
    <w:name w:val="xl120"/>
    <w:basedOn w:val="a"/>
    <w:rsid w:val="00437E5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21">
    <w:name w:val="xl121"/>
    <w:basedOn w:val="a"/>
    <w:rsid w:val="00437E55"/>
    <w:pPr>
      <w:pBdr>
        <w:top w:val="single" w:sz="4" w:space="0" w:color="auto"/>
        <w:left w:val="single" w:sz="4" w:space="0" w:color="auto"/>
      </w:pBdr>
      <w:spacing w:before="100" w:beforeAutospacing="1" w:after="100" w:afterAutospacing="1"/>
      <w:jc w:val="center"/>
      <w:textAlignment w:val="top"/>
    </w:pPr>
  </w:style>
  <w:style w:type="paragraph" w:customStyle="1" w:styleId="xl122">
    <w:name w:val="xl122"/>
    <w:basedOn w:val="a"/>
    <w:rsid w:val="00437E55"/>
    <w:pPr>
      <w:pBdr>
        <w:top w:val="single" w:sz="4" w:space="0" w:color="auto"/>
      </w:pBdr>
      <w:spacing w:before="100" w:beforeAutospacing="1" w:after="100" w:afterAutospacing="1"/>
      <w:jc w:val="center"/>
      <w:textAlignment w:val="top"/>
    </w:pPr>
  </w:style>
  <w:style w:type="paragraph" w:customStyle="1" w:styleId="xl123">
    <w:name w:val="xl123"/>
    <w:basedOn w:val="a"/>
    <w:rsid w:val="00437E55"/>
    <w:pPr>
      <w:pBdr>
        <w:top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
    <w:rsid w:val="00437E55"/>
    <w:pPr>
      <w:pBdr>
        <w:left w:val="single" w:sz="4" w:space="0" w:color="auto"/>
        <w:bottom w:val="single" w:sz="4" w:space="0" w:color="auto"/>
      </w:pBdr>
      <w:spacing w:before="100" w:beforeAutospacing="1" w:after="100" w:afterAutospacing="1"/>
      <w:jc w:val="center"/>
      <w:textAlignment w:val="top"/>
    </w:pPr>
  </w:style>
  <w:style w:type="paragraph" w:customStyle="1" w:styleId="xl125">
    <w:name w:val="xl125"/>
    <w:basedOn w:val="a"/>
    <w:rsid w:val="00437E55"/>
    <w:pPr>
      <w:pBdr>
        <w:bottom w:val="single" w:sz="4" w:space="0" w:color="auto"/>
      </w:pBdr>
      <w:spacing w:before="100" w:beforeAutospacing="1" w:after="100" w:afterAutospacing="1"/>
      <w:jc w:val="center"/>
      <w:textAlignment w:val="top"/>
    </w:pPr>
  </w:style>
  <w:style w:type="paragraph" w:customStyle="1" w:styleId="xl126">
    <w:name w:val="xl126"/>
    <w:basedOn w:val="a"/>
    <w:rsid w:val="00437E55"/>
    <w:pPr>
      <w:pBdr>
        <w:bottom w:val="single" w:sz="4" w:space="0" w:color="auto"/>
        <w:right w:val="single" w:sz="4" w:space="0" w:color="auto"/>
      </w:pBdr>
      <w:spacing w:before="100" w:beforeAutospacing="1" w:after="100" w:afterAutospacing="1"/>
      <w:jc w:val="center"/>
      <w:textAlignment w:val="top"/>
    </w:pPr>
  </w:style>
  <w:style w:type="paragraph" w:customStyle="1" w:styleId="xl127">
    <w:name w:val="xl127"/>
    <w:basedOn w:val="a"/>
    <w:rsid w:val="00437E55"/>
    <w:pPr>
      <w:pBdr>
        <w:bottom w:val="single" w:sz="4" w:space="0" w:color="auto"/>
      </w:pBdr>
      <w:spacing w:before="100" w:beforeAutospacing="1" w:after="100" w:afterAutospacing="1"/>
      <w:jc w:val="left"/>
      <w:textAlignment w:val="top"/>
    </w:pPr>
  </w:style>
  <w:style w:type="paragraph" w:customStyle="1" w:styleId="affffff0">
    <w:name w:val=" Знак Знак Знак Знак Знак Знак Знак"/>
    <w:basedOn w:val="a"/>
    <w:rsid w:val="008A3AD4"/>
    <w:pPr>
      <w:spacing w:after="160" w:line="240" w:lineRule="exact"/>
    </w:pPr>
    <w:rPr>
      <w:rFonts w:ascii="Verdana" w:hAnsi="Verdana"/>
      <w:sz w:val="22"/>
      <w:szCs w:val="20"/>
      <w:lang w:val="en-US" w:eastAsia="en-US"/>
    </w:rPr>
  </w:style>
  <w:style w:type="paragraph" w:customStyle="1" w:styleId="affffff1">
    <w:name w:val=" Знак Знак Знак Знак"/>
    <w:basedOn w:val="a"/>
    <w:rsid w:val="008A3AD4"/>
    <w:pPr>
      <w:spacing w:after="160" w:line="240" w:lineRule="exact"/>
    </w:pPr>
    <w:rPr>
      <w:rFonts w:ascii="Verdana" w:hAnsi="Verdana"/>
      <w:sz w:val="22"/>
      <w:szCs w:val="20"/>
      <w:lang w:val="en-US" w:eastAsia="en-US"/>
    </w:rPr>
  </w:style>
  <w:style w:type="paragraph" w:customStyle="1" w:styleId="Normal0">
    <w:name w:val="Normal"/>
    <w:rsid w:val="008A3AD4"/>
    <w:pPr>
      <w:jc w:val="both"/>
    </w:pPr>
    <w:rPr>
      <w:rFonts w:ascii="Arial" w:hAnsi="Arial"/>
      <w:sz w:val="28"/>
    </w:rPr>
  </w:style>
  <w:style w:type="paragraph" w:customStyle="1" w:styleId="BodyText20">
    <w:name w:val="Body Text 2"/>
    <w:basedOn w:val="a"/>
    <w:rsid w:val="008A3AD4"/>
    <w:pPr>
      <w:overflowPunct w:val="0"/>
      <w:autoSpaceDE w:val="0"/>
      <w:autoSpaceDN w:val="0"/>
      <w:adjustRightInd w:val="0"/>
      <w:spacing w:after="0"/>
      <w:jc w:val="center"/>
      <w:textAlignment w:val="baseline"/>
    </w:pPr>
    <w:rPr>
      <w:rFonts w:ascii="Arial" w:hAnsi="Arial"/>
      <w:b/>
      <w:sz w:val="28"/>
      <w:szCs w:val="20"/>
    </w:rPr>
  </w:style>
  <w:style w:type="paragraph" w:customStyle="1" w:styleId="BodyTextIndent3">
    <w:name w:val="Body Text Indent 3"/>
    <w:basedOn w:val="a"/>
    <w:rsid w:val="008A3AD4"/>
    <w:pPr>
      <w:overflowPunct w:val="0"/>
      <w:autoSpaceDE w:val="0"/>
      <w:autoSpaceDN w:val="0"/>
      <w:adjustRightInd w:val="0"/>
      <w:spacing w:after="0" w:line="288" w:lineRule="auto"/>
      <w:ind w:firstLine="567"/>
      <w:textAlignment w:val="baseline"/>
    </w:pPr>
    <w:rPr>
      <w:sz w:val="28"/>
      <w:szCs w:val="20"/>
    </w:rPr>
  </w:style>
  <w:style w:type="paragraph" w:customStyle="1" w:styleId="heading1">
    <w:name w:val="heading 1"/>
    <w:basedOn w:val="Normal0"/>
    <w:next w:val="Normal0"/>
    <w:rsid w:val="008A3AD4"/>
    <w:pPr>
      <w:keepNext/>
      <w:jc w:val="center"/>
    </w:pPr>
    <w:rPr>
      <w:rFonts w:ascii="Times New Roman" w:hAnsi="Times New Roman"/>
      <w:b/>
    </w:rPr>
  </w:style>
  <w:style w:type="paragraph" w:customStyle="1" w:styleId="heading2">
    <w:name w:val="heading 2"/>
    <w:basedOn w:val="Normal0"/>
    <w:next w:val="Normal0"/>
    <w:rsid w:val="008A3AD4"/>
    <w:pPr>
      <w:keepNext/>
      <w:tabs>
        <w:tab w:val="num" w:pos="576"/>
      </w:tabs>
      <w:spacing w:before="240" w:after="60"/>
      <w:ind w:left="576" w:hanging="576"/>
      <w:jc w:val="left"/>
    </w:pPr>
    <w:rPr>
      <w:rFonts w:ascii="Times New Roman" w:hAnsi="Times New Roman"/>
      <w:b/>
      <w:sz w:val="24"/>
      <w:lang w:val="en-US"/>
    </w:rPr>
  </w:style>
  <w:style w:type="paragraph" w:customStyle="1" w:styleId="heading3">
    <w:name w:val="heading 3"/>
    <w:basedOn w:val="Normal0"/>
    <w:next w:val="Normal0"/>
    <w:rsid w:val="008A3AD4"/>
    <w:pPr>
      <w:keepNext/>
      <w:tabs>
        <w:tab w:val="num" w:pos="720"/>
      </w:tabs>
      <w:spacing w:before="240" w:after="60"/>
      <w:ind w:left="720" w:hanging="720"/>
      <w:jc w:val="left"/>
    </w:pPr>
    <w:rPr>
      <w:rFonts w:ascii="Times New Roman" w:hAnsi="Times New Roman"/>
      <w:b/>
      <w:sz w:val="24"/>
      <w:lang w:val="en-US"/>
    </w:rPr>
  </w:style>
  <w:style w:type="paragraph" w:customStyle="1" w:styleId="heading4">
    <w:name w:val="heading 4"/>
    <w:basedOn w:val="Normal0"/>
    <w:next w:val="Normal0"/>
    <w:rsid w:val="008A3AD4"/>
    <w:pPr>
      <w:keepNext/>
      <w:tabs>
        <w:tab w:val="num" w:pos="864"/>
      </w:tabs>
      <w:ind w:left="864" w:hanging="864"/>
    </w:pPr>
    <w:rPr>
      <w:rFonts w:ascii="Times New Roman" w:hAnsi="Times New Roman"/>
      <w:b/>
      <w:sz w:val="24"/>
    </w:rPr>
  </w:style>
  <w:style w:type="paragraph" w:customStyle="1" w:styleId="heading7">
    <w:name w:val="heading 7"/>
    <w:basedOn w:val="Normal0"/>
    <w:next w:val="Normal0"/>
    <w:rsid w:val="008A3AD4"/>
    <w:pPr>
      <w:tabs>
        <w:tab w:val="num" w:pos="1296"/>
      </w:tabs>
      <w:spacing w:before="240" w:after="60"/>
      <w:ind w:left="1296" w:hanging="1296"/>
      <w:jc w:val="left"/>
    </w:pPr>
    <w:rPr>
      <w:sz w:val="20"/>
      <w:lang w:val="en-US"/>
    </w:rPr>
  </w:style>
  <w:style w:type="paragraph" w:customStyle="1" w:styleId="heading8">
    <w:name w:val="heading 8"/>
    <w:basedOn w:val="Normal0"/>
    <w:next w:val="Normal0"/>
    <w:rsid w:val="008A3AD4"/>
    <w:pPr>
      <w:tabs>
        <w:tab w:val="num" w:pos="1440"/>
      </w:tabs>
      <w:spacing w:before="240" w:after="60"/>
      <w:ind w:left="1440" w:hanging="1440"/>
      <w:jc w:val="left"/>
    </w:pPr>
    <w:rPr>
      <w:i/>
      <w:sz w:val="20"/>
      <w:lang w:val="en-US"/>
    </w:rPr>
  </w:style>
  <w:style w:type="paragraph" w:customStyle="1" w:styleId="heading9">
    <w:name w:val="heading 9"/>
    <w:basedOn w:val="Normal0"/>
    <w:next w:val="Normal0"/>
    <w:rsid w:val="008A3AD4"/>
    <w:pPr>
      <w:tabs>
        <w:tab w:val="num" w:pos="1584"/>
      </w:tabs>
      <w:spacing w:before="240" w:after="60"/>
      <w:ind w:left="1584" w:hanging="1584"/>
      <w:jc w:val="left"/>
    </w:pPr>
    <w:rPr>
      <w:b/>
      <w:i/>
      <w:sz w:val="18"/>
      <w:lang w:val="en-US"/>
    </w:rPr>
  </w:style>
  <w:style w:type="paragraph" w:customStyle="1" w:styleId="BodyText3">
    <w:name w:val="Body Text 3"/>
    <w:basedOn w:val="a"/>
    <w:rsid w:val="008A3AD4"/>
    <w:pPr>
      <w:spacing w:after="0"/>
    </w:pPr>
    <w:rPr>
      <w:szCs w:val="20"/>
    </w:rPr>
  </w:style>
  <w:style w:type="paragraph" w:customStyle="1" w:styleId="affffff2">
    <w:name w:val=" Знак"/>
    <w:basedOn w:val="a"/>
    <w:rsid w:val="008A3AD4"/>
    <w:pPr>
      <w:spacing w:after="160" w:line="240" w:lineRule="exact"/>
    </w:pPr>
    <w:rPr>
      <w:rFonts w:ascii="Verdana" w:hAnsi="Verdana"/>
      <w:sz w:val="22"/>
      <w:szCs w:val="20"/>
      <w:lang w:val="en-US" w:eastAsia="en-US"/>
    </w:rPr>
  </w:style>
  <w:style w:type="paragraph" w:customStyle="1" w:styleId="1f6">
    <w:name w:val=" Знак Знак Знак Знак Знак Знак Знак1"/>
    <w:basedOn w:val="a"/>
    <w:rsid w:val="008A3AD4"/>
    <w:pPr>
      <w:spacing w:after="160" w:line="240" w:lineRule="exact"/>
    </w:pPr>
    <w:rPr>
      <w:rFonts w:ascii="Verdana" w:hAnsi="Verdana"/>
      <w:sz w:val="22"/>
      <w:szCs w:val="20"/>
      <w:lang w:val="en-US" w:eastAsia="en-US"/>
    </w:rPr>
  </w:style>
  <w:style w:type="paragraph" w:customStyle="1" w:styleId="BodyTextIndent">
    <w:name w:val="Body Text Indent"/>
    <w:basedOn w:val="a"/>
    <w:rsid w:val="008A3AD4"/>
    <w:pPr>
      <w:spacing w:after="120"/>
      <w:ind w:left="283"/>
      <w:jc w:val="left"/>
    </w:pPr>
    <w:rPr>
      <w:sz w:val="20"/>
      <w:szCs w:val="20"/>
    </w:rPr>
  </w:style>
  <w:style w:type="paragraph" w:customStyle="1" w:styleId="1f7">
    <w:name w:val=" Знак Знак Знак Знак Знак Знак1 Знак"/>
    <w:basedOn w:val="a"/>
    <w:rsid w:val="008A3AD4"/>
    <w:pPr>
      <w:spacing w:after="160" w:line="240" w:lineRule="exact"/>
    </w:pPr>
    <w:rPr>
      <w:rFonts w:ascii="Verdana" w:hAnsi="Verdana"/>
      <w:sz w:val="22"/>
      <w:szCs w:val="20"/>
      <w:lang w:val="en-US" w:eastAsia="en-US"/>
    </w:rPr>
  </w:style>
  <w:style w:type="paragraph" w:customStyle="1" w:styleId="affffff3">
    <w:name w:val=" Знак Знак Знак Знак Знак Знак Знак Знак Знак Знак Знак Знак Знак Знак Знак Знак Знак Знак Знак Знак Знак Знак"/>
    <w:basedOn w:val="a"/>
    <w:rsid w:val="008A3AD4"/>
    <w:pPr>
      <w:spacing w:after="160" w:line="240" w:lineRule="exact"/>
    </w:pPr>
    <w:rPr>
      <w:rFonts w:ascii="Verdana" w:hAnsi="Verdana"/>
      <w:sz w:val="22"/>
      <w:szCs w:val="20"/>
      <w:lang w:val="en-US" w:eastAsia="en-US"/>
    </w:rPr>
  </w:style>
  <w:style w:type="paragraph" w:customStyle="1" w:styleId="affffff4">
    <w:name w:val=" Знак Знак Знак Знак Знак Знак Знак Знак Знак Знак Знак Знак Знак"/>
    <w:basedOn w:val="a"/>
    <w:rsid w:val="008A3AD4"/>
    <w:pPr>
      <w:spacing w:after="160" w:line="240" w:lineRule="exact"/>
    </w:pPr>
    <w:rPr>
      <w:rFonts w:ascii="Verdana" w:hAnsi="Verdana"/>
      <w:sz w:val="22"/>
      <w:szCs w:val="20"/>
      <w:lang w:val="en-US" w:eastAsia="en-US"/>
    </w:rPr>
  </w:style>
  <w:style w:type="paragraph" w:customStyle="1" w:styleId="BlockText">
    <w:name w:val="Block Text"/>
    <w:basedOn w:val="a"/>
    <w:rsid w:val="008A3AD4"/>
    <w:pPr>
      <w:spacing w:after="0"/>
      <w:ind w:left="284" w:right="397"/>
    </w:pPr>
    <w:rPr>
      <w:szCs w:val="20"/>
    </w:rPr>
  </w:style>
  <w:style w:type="paragraph" w:customStyle="1" w:styleId="CharCharCharChar0">
    <w:name w:val=" Char Char Знак Знак Char Char Знак Знак Знак Знак Знак Знак"/>
    <w:basedOn w:val="a"/>
    <w:rsid w:val="008A3AD4"/>
    <w:pPr>
      <w:spacing w:after="0"/>
      <w:jc w:val="left"/>
    </w:pPr>
    <w:rPr>
      <w:rFonts w:ascii="Verdana" w:hAnsi="Verdana" w:cs="Verdana"/>
      <w:sz w:val="20"/>
      <w:szCs w:val="20"/>
      <w:lang w:val="en-US" w:eastAsia="en-US"/>
    </w:rPr>
  </w:style>
  <w:style w:type="character" w:customStyle="1" w:styleId="3f2">
    <w:name w:val=" Знак Знак3"/>
    <w:rsid w:val="008A3AD4"/>
    <w:rPr>
      <w:rFonts w:ascii="Arial" w:hAnsi="Arial"/>
      <w:b/>
      <w:kern w:val="28"/>
      <w:sz w:val="32"/>
      <w:lang w:val="ru-RU" w:eastAsia="ru-RU" w:bidi="ar-SA"/>
    </w:rPr>
  </w:style>
  <w:style w:type="character" w:customStyle="1" w:styleId="4a">
    <w:name w:val=" Знак Знак4"/>
    <w:rsid w:val="008A3AD4"/>
    <w:rPr>
      <w:rFonts w:ascii="Arial" w:hAnsi="Arial"/>
      <w:b/>
      <w:kern w:val="28"/>
      <w:sz w:val="32"/>
      <w:lang w:val="ru-RU" w:eastAsia="ru-RU" w:bidi="ar-SA"/>
    </w:rPr>
  </w:style>
  <w:style w:type="character" w:customStyle="1" w:styleId="172">
    <w:name w:val=" Знак Знак17"/>
    <w:rsid w:val="008A3AD4"/>
    <w:rPr>
      <w:rFonts w:ascii="Arial" w:hAnsi="Arial"/>
      <w:b/>
      <w:kern w:val="28"/>
      <w:sz w:val="32"/>
    </w:rPr>
  </w:style>
  <w:style w:type="character" w:customStyle="1" w:styleId="62">
    <w:name w:val=" Знак Знак6"/>
    <w:rsid w:val="008A3AD4"/>
    <w:rPr>
      <w:rFonts w:ascii="Arial" w:hAnsi="Arial"/>
      <w:b/>
      <w:kern w:val="28"/>
      <w:sz w:val="32"/>
      <w:lang w:val="ru-RU" w:eastAsia="ru-RU" w:bidi="ar-SA"/>
    </w:rPr>
  </w:style>
  <w:style w:type="paragraph" w:customStyle="1" w:styleId="ListParagraph">
    <w:name w:val="List Paragraph"/>
    <w:basedOn w:val="a"/>
    <w:rsid w:val="008A3AD4"/>
    <w:pPr>
      <w:spacing w:after="200" w:line="276" w:lineRule="auto"/>
      <w:ind w:left="720"/>
      <w:contextualSpacing/>
      <w:jc w:val="left"/>
    </w:pPr>
    <w:rPr>
      <w:rFonts w:ascii="Calibri" w:hAnsi="Calibri"/>
      <w:sz w:val="22"/>
      <w:szCs w:val="22"/>
    </w:rPr>
  </w:style>
  <w:style w:type="character" w:customStyle="1" w:styleId="161">
    <w:name w:val=" Знак Знак16"/>
    <w:rsid w:val="008A3AD4"/>
    <w:rPr>
      <w:sz w:val="24"/>
      <w:szCs w:val="24"/>
      <w:lang w:val="ru-RU" w:eastAsia="ru-RU" w:bidi="ar-SA"/>
    </w:rPr>
  </w:style>
  <w:style w:type="character" w:customStyle="1" w:styleId="1f8">
    <w:name w:val="Верхний колонтитул Знак1"/>
    <w:aliases w:val="ho Знак1,header odd Знак1,first Знак1,heading one Знак1,H1 Знак1,h Знак1"/>
    <w:uiPriority w:val="99"/>
    <w:semiHidden/>
    <w:rsid w:val="008A3AD4"/>
    <w:rPr>
      <w:sz w:val="24"/>
      <w:szCs w:val="24"/>
    </w:rPr>
  </w:style>
  <w:style w:type="character" w:customStyle="1" w:styleId="1f9">
    <w:name w:val="Основной текст с отступом Знак1"/>
    <w:aliases w:val="Знак3 Знак1, Знак3 Знак1"/>
    <w:rsid w:val="008A3AD4"/>
    <w:rPr>
      <w:sz w:val="24"/>
      <w:szCs w:val="24"/>
    </w:rPr>
  </w:style>
  <w:style w:type="paragraph" w:customStyle="1" w:styleId="xl90">
    <w:name w:val="xl90"/>
    <w:basedOn w:val="a"/>
    <w:rsid w:val="00F410AC"/>
    <w:pPr>
      <w:spacing w:before="100" w:beforeAutospacing="1" w:after="100" w:afterAutospacing="1"/>
      <w:jc w:val="left"/>
    </w:pPr>
  </w:style>
  <w:style w:type="paragraph" w:customStyle="1" w:styleId="xl91">
    <w:name w:val="xl91"/>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8">
    <w:name w:val="xl128"/>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29">
    <w:name w:val="xl129"/>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130">
    <w:name w:val="xl130"/>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31">
    <w:name w:val="xl131"/>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32">
    <w:name w:val="xl132"/>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33">
    <w:name w:val="xl133"/>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34">
    <w:name w:val="xl134"/>
    <w:basedOn w:val="a"/>
    <w:rsid w:val="00F410AC"/>
    <w:pPr>
      <w:pBdr>
        <w:top w:val="single" w:sz="4" w:space="0" w:color="auto"/>
        <w:left w:val="single" w:sz="4" w:space="0" w:color="auto"/>
        <w:bottom w:val="single" w:sz="4" w:space="0" w:color="auto"/>
      </w:pBdr>
      <w:spacing w:before="100" w:beforeAutospacing="1" w:after="100" w:afterAutospacing="1"/>
      <w:jc w:val="center"/>
      <w:textAlignment w:val="top"/>
    </w:pPr>
    <w:rPr>
      <w:color w:val="FF0000"/>
    </w:rPr>
  </w:style>
  <w:style w:type="paragraph" w:customStyle="1" w:styleId="xl135">
    <w:name w:val="xl135"/>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36">
    <w:name w:val="xl136"/>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37">
    <w:name w:val="xl137"/>
    <w:basedOn w:val="a"/>
    <w:rsid w:val="00F410AC"/>
    <w:pPr>
      <w:pBdr>
        <w:top w:val="single" w:sz="4" w:space="0" w:color="auto"/>
        <w:left w:val="single" w:sz="4" w:space="0" w:color="auto"/>
        <w:bottom w:val="single" w:sz="4" w:space="0" w:color="auto"/>
      </w:pBdr>
      <w:spacing w:before="100" w:beforeAutospacing="1" w:after="100" w:afterAutospacing="1"/>
      <w:jc w:val="center"/>
    </w:pPr>
    <w:rPr>
      <w:color w:val="FF0000"/>
    </w:rPr>
  </w:style>
  <w:style w:type="paragraph" w:customStyle="1" w:styleId="xl138">
    <w:name w:val="xl138"/>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39">
    <w:name w:val="xl139"/>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40">
    <w:name w:val="xl140"/>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41">
    <w:name w:val="xl141"/>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42">
    <w:name w:val="xl142"/>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43">
    <w:name w:val="xl143"/>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44">
    <w:name w:val="xl144"/>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45">
    <w:name w:val="xl145"/>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46">
    <w:name w:val="xl146"/>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47">
    <w:name w:val="xl147"/>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style>
  <w:style w:type="paragraph" w:customStyle="1" w:styleId="xl148">
    <w:name w:val="xl148"/>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style>
  <w:style w:type="paragraph" w:customStyle="1" w:styleId="xl149">
    <w:name w:val="xl149"/>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50">
    <w:name w:val="xl150"/>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51">
    <w:name w:val="xl151"/>
    <w:basedOn w:val="a"/>
    <w:rsid w:val="001046A4"/>
    <w:pPr>
      <w:pBdr>
        <w:top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52">
    <w:name w:val="xl152"/>
    <w:basedOn w:val="a"/>
    <w:rsid w:val="001046A4"/>
    <w:pPr>
      <w:pBdr>
        <w:top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53">
    <w:name w:val="xl153"/>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54">
    <w:name w:val="xl154"/>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style>
  <w:style w:type="paragraph" w:customStyle="1" w:styleId="xl155">
    <w:name w:val="xl155"/>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style>
  <w:style w:type="paragraph" w:customStyle="1" w:styleId="xl156">
    <w:name w:val="xl156"/>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57">
    <w:name w:val="xl157"/>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left"/>
    </w:pPr>
  </w:style>
  <w:style w:type="paragraph" w:customStyle="1" w:styleId="xl158">
    <w:name w:val="xl158"/>
    <w:basedOn w:val="a"/>
    <w:rsid w:val="001046A4"/>
    <w:pPr>
      <w:pBdr>
        <w:top w:val="single" w:sz="4" w:space="0" w:color="auto"/>
        <w:bottom w:val="single" w:sz="4" w:space="0" w:color="auto"/>
      </w:pBdr>
      <w:shd w:val="clear" w:color="000000" w:fill="FFCCFF"/>
      <w:spacing w:before="100" w:beforeAutospacing="1" w:after="100" w:afterAutospacing="1"/>
      <w:jc w:val="left"/>
    </w:pPr>
  </w:style>
  <w:style w:type="paragraph" w:customStyle="1" w:styleId="xl159">
    <w:name w:val="xl159"/>
    <w:basedOn w:val="a"/>
    <w:rsid w:val="001046A4"/>
    <w:pPr>
      <w:pBdr>
        <w:top w:val="single" w:sz="4" w:space="0" w:color="auto"/>
        <w:bottom w:val="single" w:sz="4" w:space="0" w:color="auto"/>
        <w:right w:val="single" w:sz="4" w:space="0" w:color="auto"/>
      </w:pBdr>
      <w:shd w:val="clear" w:color="000000" w:fill="FFCCFF"/>
      <w:spacing w:before="100" w:beforeAutospacing="1" w:after="100" w:afterAutospacing="1"/>
      <w:jc w:val="left"/>
    </w:pPr>
  </w:style>
  <w:style w:type="paragraph" w:customStyle="1" w:styleId="xl160">
    <w:name w:val="xl160"/>
    <w:basedOn w:val="a"/>
    <w:rsid w:val="001046A4"/>
    <w:pPr>
      <w:pBdr>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61">
    <w:name w:val="xl161"/>
    <w:basedOn w:val="a"/>
    <w:rsid w:val="001046A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63">
    <w:name w:val="xl163"/>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4">
    <w:name w:val="xl164"/>
    <w:basedOn w:val="a"/>
    <w:rsid w:val="001046A4"/>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165">
    <w:name w:val="xl165"/>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style>
  <w:style w:type="paragraph" w:customStyle="1" w:styleId="xl167">
    <w:name w:val="xl167"/>
    <w:basedOn w:val="a"/>
    <w:rsid w:val="001046A4"/>
    <w:pPr>
      <w:pBdr>
        <w:top w:val="single" w:sz="4" w:space="0" w:color="auto"/>
        <w:bottom w:val="single" w:sz="4" w:space="0" w:color="auto"/>
      </w:pBdr>
      <w:spacing w:before="100" w:beforeAutospacing="1" w:after="100" w:afterAutospacing="1"/>
      <w:jc w:val="left"/>
      <w:textAlignment w:val="center"/>
    </w:pPr>
  </w:style>
  <w:style w:type="paragraph" w:customStyle="1" w:styleId="xl168">
    <w:name w:val="xl168"/>
    <w:basedOn w:val="a"/>
    <w:rsid w:val="001046A4"/>
    <w:pPr>
      <w:pBdr>
        <w:top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69">
    <w:name w:val="xl169"/>
    <w:basedOn w:val="a"/>
    <w:rsid w:val="001046A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rsid w:val="001046A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
    <w:rsid w:val="001046A4"/>
    <w:pPr>
      <w:spacing w:before="100" w:beforeAutospacing="1" w:after="100" w:afterAutospacing="1"/>
      <w:jc w:val="center"/>
      <w:textAlignment w:val="center"/>
    </w:pPr>
  </w:style>
  <w:style w:type="paragraph" w:customStyle="1" w:styleId="xl172">
    <w:name w:val="xl172"/>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73">
    <w:name w:val="xl173"/>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75">
    <w:name w:val="xl175"/>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76">
    <w:name w:val="xl176"/>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77">
    <w:name w:val="xl177"/>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78">
    <w:name w:val="xl178"/>
    <w:basedOn w:val="a"/>
    <w:rsid w:val="001046A4"/>
    <w:pPr>
      <w:pBdr>
        <w:top w:val="single" w:sz="4" w:space="0" w:color="auto"/>
        <w:left w:val="single" w:sz="4" w:space="0" w:color="auto"/>
        <w:bottom w:val="single" w:sz="4" w:space="0" w:color="auto"/>
      </w:pBdr>
      <w:spacing w:before="100" w:beforeAutospacing="1" w:after="100" w:afterAutospacing="1"/>
      <w:jc w:val="left"/>
      <w:textAlignment w:val="top"/>
    </w:pPr>
    <w:rPr>
      <w:b/>
      <w:bCs/>
    </w:rPr>
  </w:style>
  <w:style w:type="paragraph" w:customStyle="1" w:styleId="xl179">
    <w:name w:val="xl179"/>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0">
    <w:name w:val="xl180"/>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81">
    <w:name w:val="xl181"/>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82">
    <w:name w:val="xl182"/>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84">
    <w:name w:val="xl184"/>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6">
    <w:name w:val="xl186"/>
    <w:basedOn w:val="a"/>
    <w:rsid w:val="001046A4"/>
    <w:pPr>
      <w:pBdr>
        <w:top w:val="single" w:sz="4" w:space="0" w:color="auto"/>
        <w:left w:val="single" w:sz="4" w:space="0" w:color="auto"/>
        <w:bottom w:val="single" w:sz="4" w:space="0" w:color="auto"/>
      </w:pBdr>
      <w:spacing w:before="100" w:beforeAutospacing="1" w:after="100" w:afterAutospacing="1"/>
      <w:jc w:val="left"/>
    </w:pPr>
    <w:rPr>
      <w:b/>
      <w:bCs/>
    </w:rPr>
  </w:style>
  <w:style w:type="paragraph" w:customStyle="1" w:styleId="xl187">
    <w:name w:val="xl187"/>
    <w:basedOn w:val="a"/>
    <w:rsid w:val="001046A4"/>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rPr>
  </w:style>
  <w:style w:type="paragraph" w:customStyle="1" w:styleId="xl188">
    <w:name w:val="xl188"/>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0">
    <w:name w:val="xl190"/>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91">
    <w:name w:val="xl191"/>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2">
    <w:name w:val="xl192"/>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94">
    <w:name w:val="xl194"/>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95">
    <w:name w:val="xl195"/>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6">
    <w:name w:val="xl196"/>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7">
    <w:name w:val="xl197"/>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styleId="2f3">
    <w:name w:val="Quote"/>
    <w:basedOn w:val="a"/>
    <w:next w:val="a"/>
    <w:link w:val="2f4"/>
    <w:uiPriority w:val="29"/>
    <w:qFormat/>
    <w:rsid w:val="007F657F"/>
    <w:pPr>
      <w:suppressAutoHyphens/>
      <w:autoSpaceDN w:val="0"/>
      <w:spacing w:after="0"/>
      <w:textAlignment w:val="baseline"/>
    </w:pPr>
    <w:rPr>
      <w:rFonts w:ascii="Arial" w:hAnsi="Arial"/>
      <w:i/>
      <w:iCs/>
      <w:color w:val="000000"/>
      <w:sz w:val="28"/>
      <w:szCs w:val="20"/>
      <w:lang/>
    </w:rPr>
  </w:style>
  <w:style w:type="character" w:customStyle="1" w:styleId="2f4">
    <w:name w:val="Цитата 2 Знак"/>
    <w:link w:val="2f3"/>
    <w:uiPriority w:val="29"/>
    <w:rsid w:val="007F657F"/>
    <w:rPr>
      <w:rFonts w:ascii="Arial" w:hAnsi="Arial"/>
      <w:i/>
      <w:iCs/>
      <w:color w:val="000000"/>
      <w:sz w:val="28"/>
    </w:rPr>
  </w:style>
  <w:style w:type="paragraph" w:styleId="affffff5">
    <w:name w:val="endnote text"/>
    <w:basedOn w:val="a"/>
    <w:link w:val="1fa"/>
    <w:uiPriority w:val="99"/>
    <w:unhideWhenUsed/>
    <w:rsid w:val="00EC7B5A"/>
    <w:rPr>
      <w:sz w:val="20"/>
      <w:szCs w:val="20"/>
    </w:rPr>
  </w:style>
  <w:style w:type="character" w:customStyle="1" w:styleId="1fa">
    <w:name w:val="Текст концевой сноски Знак1"/>
    <w:basedOn w:val="a0"/>
    <w:link w:val="affffff5"/>
    <w:uiPriority w:val="99"/>
    <w:locked/>
    <w:rsid w:val="00EC7B5A"/>
  </w:style>
  <w:style w:type="character" w:customStyle="1" w:styleId="affffff6">
    <w:name w:val="Текст концевой сноски Знак"/>
    <w:basedOn w:val="a0"/>
    <w:link w:val="affffff5"/>
    <w:uiPriority w:val="99"/>
    <w:rsid w:val="00EC7B5A"/>
  </w:style>
  <w:style w:type="paragraph" w:customStyle="1" w:styleId="2f5">
    <w:name w:val="Обычный2"/>
    <w:uiPriority w:val="99"/>
    <w:rsid w:val="00EC7B5A"/>
    <w:pPr>
      <w:widowControl w:val="0"/>
      <w:spacing w:after="200" w:line="276" w:lineRule="auto"/>
      <w:contextualSpacing/>
    </w:pPr>
    <w:rPr>
      <w:rFonts w:ascii="Calibri" w:hAnsi="Calibri" w:cs="Calibri"/>
      <w:color w:val="000000"/>
      <w:sz w:val="22"/>
    </w:rPr>
  </w:style>
  <w:style w:type="paragraph" w:customStyle="1" w:styleId="affffff7">
    <w:name w:val="Знак Знак Знак"/>
    <w:basedOn w:val="a"/>
    <w:rsid w:val="00EC7B5A"/>
    <w:pPr>
      <w:spacing w:after="160" w:line="240" w:lineRule="exact"/>
    </w:pPr>
    <w:rPr>
      <w:rFonts w:ascii="Verdana" w:hAnsi="Verdana"/>
      <w:sz w:val="22"/>
      <w:szCs w:val="20"/>
      <w:lang w:val="en-US" w:eastAsia="en-US"/>
    </w:rPr>
  </w:style>
  <w:style w:type="paragraph" w:customStyle="1" w:styleId="1fb">
    <w:name w:val="Знак Знак Знак Знак1"/>
    <w:basedOn w:val="a"/>
    <w:rsid w:val="00EC7B5A"/>
    <w:pPr>
      <w:spacing w:after="160" w:line="240" w:lineRule="exact"/>
    </w:pPr>
    <w:rPr>
      <w:rFonts w:ascii="Verdana" w:hAnsi="Verdana"/>
      <w:sz w:val="22"/>
      <w:szCs w:val="20"/>
      <w:lang w:val="en-US" w:eastAsia="en-US"/>
    </w:rPr>
  </w:style>
  <w:style w:type="paragraph" w:customStyle="1" w:styleId="3f3">
    <w:name w:val="Основной текст3"/>
    <w:basedOn w:val="a"/>
    <w:rsid w:val="00EC7B5A"/>
    <w:pPr>
      <w:widowControl w:val="0"/>
      <w:shd w:val="clear" w:color="auto" w:fill="FFFFFF"/>
      <w:spacing w:after="0" w:line="274" w:lineRule="exact"/>
    </w:pPr>
    <w:rPr>
      <w:spacing w:val="3"/>
      <w:sz w:val="21"/>
      <w:szCs w:val="21"/>
    </w:rPr>
  </w:style>
  <w:style w:type="paragraph" w:customStyle="1" w:styleId="xl64">
    <w:name w:val="xl64"/>
    <w:basedOn w:val="a"/>
    <w:rsid w:val="00EC7B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character" w:customStyle="1" w:styleId="blk">
    <w:name w:val="blk"/>
    <w:basedOn w:val="a0"/>
    <w:rsid w:val="00EC7B5A"/>
  </w:style>
  <w:style w:type="character" w:customStyle="1" w:styleId="1fc">
    <w:name w:val="Основной текст1"/>
    <w:rsid w:val="00EC7B5A"/>
    <w:rPr>
      <w:color w:val="000000"/>
      <w:spacing w:val="3"/>
      <w:w w:val="100"/>
      <w:position w:val="0"/>
      <w:sz w:val="21"/>
      <w:szCs w:val="21"/>
      <w:shd w:val="clear" w:color="auto" w:fill="FFFFFF"/>
      <w:lang w:val="ru-RU" w:eastAsia="ru-RU" w:bidi="ar-SA"/>
    </w:rPr>
  </w:style>
  <w:style w:type="character" w:customStyle="1" w:styleId="2f6">
    <w:name w:val="Текст примечания Знак2"/>
    <w:rsid w:val="00AD0B2B"/>
    <w:rPr>
      <w:rFonts w:ascii="Arial" w:eastAsia="Times New Roman" w:hAnsi="Arial" w:cs="Times New Roman"/>
      <w:szCs w:val="20"/>
      <w:lang w:val="en-US" w:eastAsia="da-DK"/>
    </w:rPr>
  </w:style>
  <w:style w:type="paragraph" w:customStyle="1" w:styleId="normal3">
    <w:name w:val="normal"/>
    <w:rsid w:val="00AD0B2B"/>
    <w:pPr>
      <w:widowControl w:val="0"/>
      <w:spacing w:after="200" w:line="276" w:lineRule="auto"/>
      <w:contextualSpacing/>
    </w:pPr>
    <w:rPr>
      <w:rFonts w:ascii="Calibri" w:hAnsi="Calibri" w:cs="Calibri"/>
      <w:color w:val="000000"/>
      <w:sz w:val="22"/>
    </w:rPr>
  </w:style>
  <w:style w:type="character" w:styleId="affffff8">
    <w:name w:val="endnote reference"/>
    <w:uiPriority w:val="99"/>
    <w:unhideWhenUsed/>
    <w:rsid w:val="00AD0B2B"/>
    <w:rPr>
      <w:vertAlign w:val="superscript"/>
    </w:rPr>
  </w:style>
  <w:style w:type="character" w:customStyle="1" w:styleId="1fd">
    <w:name w:val="Знак Знак1"/>
    <w:locked/>
    <w:rsid w:val="00AD0B2B"/>
    <w:rPr>
      <w:sz w:val="24"/>
      <w:szCs w:val="24"/>
      <w:lang w:val="ru-RU" w:eastAsia="ru-RU" w:bidi="ar-SA"/>
    </w:rPr>
  </w:style>
  <w:style w:type="paragraph" w:customStyle="1" w:styleId="affffff9">
    <w:name w:val=" Знак Знак Знак"/>
    <w:basedOn w:val="a"/>
    <w:rsid w:val="00AD0B2B"/>
    <w:pPr>
      <w:spacing w:after="160" w:line="240" w:lineRule="exact"/>
    </w:pPr>
    <w:rPr>
      <w:rFonts w:ascii="Verdana" w:hAnsi="Verdana"/>
      <w:sz w:val="22"/>
      <w:szCs w:val="20"/>
      <w:lang w:val="en-US" w:eastAsia="en-US"/>
    </w:rPr>
  </w:style>
  <w:style w:type="paragraph" w:customStyle="1" w:styleId="1fe">
    <w:name w:val=" Знак Знак Знак Знак1"/>
    <w:basedOn w:val="a"/>
    <w:rsid w:val="00AD0B2B"/>
    <w:pPr>
      <w:spacing w:after="160" w:line="240" w:lineRule="exact"/>
    </w:pPr>
    <w:rPr>
      <w:rFonts w:ascii="Verdana" w:hAnsi="Verdana"/>
      <w:sz w:val="22"/>
      <w:szCs w:val="20"/>
      <w:lang w:val="en-US" w:eastAsia="en-US"/>
    </w:rPr>
  </w:style>
  <w:style w:type="character" w:customStyle="1" w:styleId="ConsNormal0">
    <w:name w:val="ConsNormal Знак"/>
    <w:link w:val="ConsNormal"/>
    <w:rsid w:val="00A4083D"/>
    <w:rPr>
      <w:rFonts w:ascii="Arial" w:hAnsi="Arial" w:cs="Arial"/>
      <w:lang w:val="ru-RU" w:eastAsia="ru-RU" w:bidi="ar-SA"/>
    </w:rPr>
  </w:style>
</w:styles>
</file>

<file path=word/webSettings.xml><?xml version="1.0" encoding="utf-8"?>
<w:webSettings xmlns:r="http://schemas.openxmlformats.org/officeDocument/2006/relationships" xmlns:w="http://schemas.openxmlformats.org/wordprocessingml/2006/main">
  <w:divs>
    <w:div w:id="12922389">
      <w:bodyDiv w:val="1"/>
      <w:marLeft w:val="0"/>
      <w:marRight w:val="0"/>
      <w:marTop w:val="0"/>
      <w:marBottom w:val="0"/>
      <w:divBdr>
        <w:top w:val="none" w:sz="0" w:space="0" w:color="auto"/>
        <w:left w:val="none" w:sz="0" w:space="0" w:color="auto"/>
        <w:bottom w:val="none" w:sz="0" w:space="0" w:color="auto"/>
        <w:right w:val="none" w:sz="0" w:space="0" w:color="auto"/>
      </w:divBdr>
    </w:div>
    <w:div w:id="29308714">
      <w:bodyDiv w:val="1"/>
      <w:marLeft w:val="0"/>
      <w:marRight w:val="0"/>
      <w:marTop w:val="0"/>
      <w:marBottom w:val="0"/>
      <w:divBdr>
        <w:top w:val="none" w:sz="0" w:space="0" w:color="auto"/>
        <w:left w:val="none" w:sz="0" w:space="0" w:color="auto"/>
        <w:bottom w:val="none" w:sz="0" w:space="0" w:color="auto"/>
        <w:right w:val="none" w:sz="0" w:space="0" w:color="auto"/>
      </w:divBdr>
    </w:div>
    <w:div w:id="52120707">
      <w:bodyDiv w:val="1"/>
      <w:marLeft w:val="0"/>
      <w:marRight w:val="0"/>
      <w:marTop w:val="0"/>
      <w:marBottom w:val="0"/>
      <w:divBdr>
        <w:top w:val="none" w:sz="0" w:space="0" w:color="auto"/>
        <w:left w:val="none" w:sz="0" w:space="0" w:color="auto"/>
        <w:bottom w:val="none" w:sz="0" w:space="0" w:color="auto"/>
        <w:right w:val="none" w:sz="0" w:space="0" w:color="auto"/>
      </w:divBdr>
    </w:div>
    <w:div w:id="53548088">
      <w:bodyDiv w:val="1"/>
      <w:marLeft w:val="0"/>
      <w:marRight w:val="0"/>
      <w:marTop w:val="0"/>
      <w:marBottom w:val="0"/>
      <w:divBdr>
        <w:top w:val="none" w:sz="0" w:space="0" w:color="auto"/>
        <w:left w:val="none" w:sz="0" w:space="0" w:color="auto"/>
        <w:bottom w:val="none" w:sz="0" w:space="0" w:color="auto"/>
        <w:right w:val="none" w:sz="0" w:space="0" w:color="auto"/>
      </w:divBdr>
      <w:divsChild>
        <w:div w:id="1487208918">
          <w:marLeft w:val="0"/>
          <w:marRight w:val="0"/>
          <w:marTop w:val="0"/>
          <w:marBottom w:val="0"/>
          <w:divBdr>
            <w:top w:val="none" w:sz="0" w:space="0" w:color="auto"/>
            <w:left w:val="none" w:sz="0" w:space="0" w:color="auto"/>
            <w:bottom w:val="none" w:sz="0" w:space="0" w:color="auto"/>
            <w:right w:val="none" w:sz="0" w:space="0" w:color="auto"/>
          </w:divBdr>
          <w:divsChild>
            <w:div w:id="2016689859">
              <w:marLeft w:val="0"/>
              <w:marRight w:val="0"/>
              <w:marTop w:val="0"/>
              <w:marBottom w:val="0"/>
              <w:divBdr>
                <w:top w:val="none" w:sz="0" w:space="0" w:color="auto"/>
                <w:left w:val="none" w:sz="0" w:space="0" w:color="auto"/>
                <w:bottom w:val="none" w:sz="0" w:space="0" w:color="auto"/>
                <w:right w:val="none" w:sz="0" w:space="0" w:color="auto"/>
              </w:divBdr>
              <w:divsChild>
                <w:div w:id="1163743474">
                  <w:marLeft w:val="0"/>
                  <w:marRight w:val="0"/>
                  <w:marTop w:val="0"/>
                  <w:marBottom w:val="0"/>
                  <w:divBdr>
                    <w:top w:val="none" w:sz="0" w:space="0" w:color="auto"/>
                    <w:left w:val="none" w:sz="0" w:space="0" w:color="auto"/>
                    <w:bottom w:val="none" w:sz="0" w:space="0" w:color="auto"/>
                    <w:right w:val="none" w:sz="0" w:space="0" w:color="auto"/>
                  </w:divBdr>
                  <w:divsChild>
                    <w:div w:id="727342358">
                      <w:marLeft w:val="0"/>
                      <w:marRight w:val="0"/>
                      <w:marTop w:val="0"/>
                      <w:marBottom w:val="0"/>
                      <w:divBdr>
                        <w:top w:val="none" w:sz="0" w:space="0" w:color="auto"/>
                        <w:left w:val="none" w:sz="0" w:space="0" w:color="auto"/>
                        <w:bottom w:val="none" w:sz="0" w:space="0" w:color="auto"/>
                        <w:right w:val="none" w:sz="0" w:space="0" w:color="auto"/>
                      </w:divBdr>
                      <w:divsChild>
                        <w:div w:id="82250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2523">
      <w:bodyDiv w:val="1"/>
      <w:marLeft w:val="0"/>
      <w:marRight w:val="0"/>
      <w:marTop w:val="0"/>
      <w:marBottom w:val="0"/>
      <w:divBdr>
        <w:top w:val="none" w:sz="0" w:space="0" w:color="auto"/>
        <w:left w:val="none" w:sz="0" w:space="0" w:color="auto"/>
        <w:bottom w:val="none" w:sz="0" w:space="0" w:color="auto"/>
        <w:right w:val="none" w:sz="0" w:space="0" w:color="auto"/>
      </w:divBdr>
    </w:div>
    <w:div w:id="71002212">
      <w:bodyDiv w:val="1"/>
      <w:marLeft w:val="0"/>
      <w:marRight w:val="0"/>
      <w:marTop w:val="0"/>
      <w:marBottom w:val="0"/>
      <w:divBdr>
        <w:top w:val="none" w:sz="0" w:space="0" w:color="auto"/>
        <w:left w:val="none" w:sz="0" w:space="0" w:color="auto"/>
        <w:bottom w:val="none" w:sz="0" w:space="0" w:color="auto"/>
        <w:right w:val="none" w:sz="0" w:space="0" w:color="auto"/>
      </w:divBdr>
    </w:div>
    <w:div w:id="75053553">
      <w:bodyDiv w:val="1"/>
      <w:marLeft w:val="0"/>
      <w:marRight w:val="0"/>
      <w:marTop w:val="0"/>
      <w:marBottom w:val="0"/>
      <w:divBdr>
        <w:top w:val="none" w:sz="0" w:space="0" w:color="auto"/>
        <w:left w:val="none" w:sz="0" w:space="0" w:color="auto"/>
        <w:bottom w:val="none" w:sz="0" w:space="0" w:color="auto"/>
        <w:right w:val="none" w:sz="0" w:space="0" w:color="auto"/>
      </w:divBdr>
    </w:div>
    <w:div w:id="97608562">
      <w:bodyDiv w:val="1"/>
      <w:marLeft w:val="0"/>
      <w:marRight w:val="0"/>
      <w:marTop w:val="0"/>
      <w:marBottom w:val="0"/>
      <w:divBdr>
        <w:top w:val="none" w:sz="0" w:space="0" w:color="auto"/>
        <w:left w:val="none" w:sz="0" w:space="0" w:color="auto"/>
        <w:bottom w:val="none" w:sz="0" w:space="0" w:color="auto"/>
        <w:right w:val="none" w:sz="0" w:space="0" w:color="auto"/>
      </w:divBdr>
    </w:div>
    <w:div w:id="116142334">
      <w:bodyDiv w:val="1"/>
      <w:marLeft w:val="0"/>
      <w:marRight w:val="0"/>
      <w:marTop w:val="0"/>
      <w:marBottom w:val="0"/>
      <w:divBdr>
        <w:top w:val="none" w:sz="0" w:space="0" w:color="auto"/>
        <w:left w:val="none" w:sz="0" w:space="0" w:color="auto"/>
        <w:bottom w:val="none" w:sz="0" w:space="0" w:color="auto"/>
        <w:right w:val="none" w:sz="0" w:space="0" w:color="auto"/>
      </w:divBdr>
    </w:div>
    <w:div w:id="123889948">
      <w:bodyDiv w:val="1"/>
      <w:marLeft w:val="0"/>
      <w:marRight w:val="0"/>
      <w:marTop w:val="0"/>
      <w:marBottom w:val="0"/>
      <w:divBdr>
        <w:top w:val="none" w:sz="0" w:space="0" w:color="auto"/>
        <w:left w:val="none" w:sz="0" w:space="0" w:color="auto"/>
        <w:bottom w:val="none" w:sz="0" w:space="0" w:color="auto"/>
        <w:right w:val="none" w:sz="0" w:space="0" w:color="auto"/>
      </w:divBdr>
    </w:div>
    <w:div w:id="129328900">
      <w:bodyDiv w:val="1"/>
      <w:marLeft w:val="0"/>
      <w:marRight w:val="0"/>
      <w:marTop w:val="0"/>
      <w:marBottom w:val="0"/>
      <w:divBdr>
        <w:top w:val="none" w:sz="0" w:space="0" w:color="auto"/>
        <w:left w:val="none" w:sz="0" w:space="0" w:color="auto"/>
        <w:bottom w:val="none" w:sz="0" w:space="0" w:color="auto"/>
        <w:right w:val="none" w:sz="0" w:space="0" w:color="auto"/>
      </w:divBdr>
    </w:div>
    <w:div w:id="164440788">
      <w:bodyDiv w:val="1"/>
      <w:marLeft w:val="0"/>
      <w:marRight w:val="0"/>
      <w:marTop w:val="0"/>
      <w:marBottom w:val="0"/>
      <w:divBdr>
        <w:top w:val="none" w:sz="0" w:space="0" w:color="auto"/>
        <w:left w:val="none" w:sz="0" w:space="0" w:color="auto"/>
        <w:bottom w:val="none" w:sz="0" w:space="0" w:color="auto"/>
        <w:right w:val="none" w:sz="0" w:space="0" w:color="auto"/>
      </w:divBdr>
    </w:div>
    <w:div w:id="178665112">
      <w:bodyDiv w:val="1"/>
      <w:marLeft w:val="0"/>
      <w:marRight w:val="0"/>
      <w:marTop w:val="0"/>
      <w:marBottom w:val="0"/>
      <w:divBdr>
        <w:top w:val="none" w:sz="0" w:space="0" w:color="auto"/>
        <w:left w:val="none" w:sz="0" w:space="0" w:color="auto"/>
        <w:bottom w:val="none" w:sz="0" w:space="0" w:color="auto"/>
        <w:right w:val="none" w:sz="0" w:space="0" w:color="auto"/>
      </w:divBdr>
    </w:div>
    <w:div w:id="183860914">
      <w:bodyDiv w:val="1"/>
      <w:marLeft w:val="0"/>
      <w:marRight w:val="0"/>
      <w:marTop w:val="0"/>
      <w:marBottom w:val="0"/>
      <w:divBdr>
        <w:top w:val="none" w:sz="0" w:space="0" w:color="auto"/>
        <w:left w:val="none" w:sz="0" w:space="0" w:color="auto"/>
        <w:bottom w:val="none" w:sz="0" w:space="0" w:color="auto"/>
        <w:right w:val="none" w:sz="0" w:space="0" w:color="auto"/>
      </w:divBdr>
    </w:div>
    <w:div w:id="207185352">
      <w:bodyDiv w:val="1"/>
      <w:marLeft w:val="0"/>
      <w:marRight w:val="0"/>
      <w:marTop w:val="0"/>
      <w:marBottom w:val="0"/>
      <w:divBdr>
        <w:top w:val="none" w:sz="0" w:space="0" w:color="auto"/>
        <w:left w:val="none" w:sz="0" w:space="0" w:color="auto"/>
        <w:bottom w:val="none" w:sz="0" w:space="0" w:color="auto"/>
        <w:right w:val="none" w:sz="0" w:space="0" w:color="auto"/>
      </w:divBdr>
    </w:div>
    <w:div w:id="209415889">
      <w:bodyDiv w:val="1"/>
      <w:marLeft w:val="0"/>
      <w:marRight w:val="0"/>
      <w:marTop w:val="0"/>
      <w:marBottom w:val="0"/>
      <w:divBdr>
        <w:top w:val="none" w:sz="0" w:space="0" w:color="auto"/>
        <w:left w:val="none" w:sz="0" w:space="0" w:color="auto"/>
        <w:bottom w:val="none" w:sz="0" w:space="0" w:color="auto"/>
        <w:right w:val="none" w:sz="0" w:space="0" w:color="auto"/>
      </w:divBdr>
    </w:div>
    <w:div w:id="210071174">
      <w:bodyDiv w:val="1"/>
      <w:marLeft w:val="0"/>
      <w:marRight w:val="0"/>
      <w:marTop w:val="0"/>
      <w:marBottom w:val="0"/>
      <w:divBdr>
        <w:top w:val="none" w:sz="0" w:space="0" w:color="auto"/>
        <w:left w:val="none" w:sz="0" w:space="0" w:color="auto"/>
        <w:bottom w:val="none" w:sz="0" w:space="0" w:color="auto"/>
        <w:right w:val="none" w:sz="0" w:space="0" w:color="auto"/>
      </w:divBdr>
    </w:div>
    <w:div w:id="236210656">
      <w:bodyDiv w:val="1"/>
      <w:marLeft w:val="0"/>
      <w:marRight w:val="0"/>
      <w:marTop w:val="0"/>
      <w:marBottom w:val="0"/>
      <w:divBdr>
        <w:top w:val="none" w:sz="0" w:space="0" w:color="auto"/>
        <w:left w:val="none" w:sz="0" w:space="0" w:color="auto"/>
        <w:bottom w:val="none" w:sz="0" w:space="0" w:color="auto"/>
        <w:right w:val="none" w:sz="0" w:space="0" w:color="auto"/>
      </w:divBdr>
    </w:div>
    <w:div w:id="253785167">
      <w:bodyDiv w:val="1"/>
      <w:marLeft w:val="0"/>
      <w:marRight w:val="0"/>
      <w:marTop w:val="0"/>
      <w:marBottom w:val="0"/>
      <w:divBdr>
        <w:top w:val="none" w:sz="0" w:space="0" w:color="auto"/>
        <w:left w:val="none" w:sz="0" w:space="0" w:color="auto"/>
        <w:bottom w:val="none" w:sz="0" w:space="0" w:color="auto"/>
        <w:right w:val="none" w:sz="0" w:space="0" w:color="auto"/>
      </w:divBdr>
    </w:div>
    <w:div w:id="316881635">
      <w:bodyDiv w:val="1"/>
      <w:marLeft w:val="0"/>
      <w:marRight w:val="0"/>
      <w:marTop w:val="0"/>
      <w:marBottom w:val="0"/>
      <w:divBdr>
        <w:top w:val="none" w:sz="0" w:space="0" w:color="auto"/>
        <w:left w:val="none" w:sz="0" w:space="0" w:color="auto"/>
        <w:bottom w:val="none" w:sz="0" w:space="0" w:color="auto"/>
        <w:right w:val="none" w:sz="0" w:space="0" w:color="auto"/>
      </w:divBdr>
    </w:div>
    <w:div w:id="322241065">
      <w:bodyDiv w:val="1"/>
      <w:marLeft w:val="0"/>
      <w:marRight w:val="0"/>
      <w:marTop w:val="0"/>
      <w:marBottom w:val="0"/>
      <w:divBdr>
        <w:top w:val="none" w:sz="0" w:space="0" w:color="auto"/>
        <w:left w:val="none" w:sz="0" w:space="0" w:color="auto"/>
        <w:bottom w:val="none" w:sz="0" w:space="0" w:color="auto"/>
        <w:right w:val="none" w:sz="0" w:space="0" w:color="auto"/>
      </w:divBdr>
    </w:div>
    <w:div w:id="336419384">
      <w:bodyDiv w:val="1"/>
      <w:marLeft w:val="0"/>
      <w:marRight w:val="0"/>
      <w:marTop w:val="0"/>
      <w:marBottom w:val="0"/>
      <w:divBdr>
        <w:top w:val="none" w:sz="0" w:space="0" w:color="auto"/>
        <w:left w:val="none" w:sz="0" w:space="0" w:color="auto"/>
        <w:bottom w:val="none" w:sz="0" w:space="0" w:color="auto"/>
        <w:right w:val="none" w:sz="0" w:space="0" w:color="auto"/>
      </w:divBdr>
    </w:div>
    <w:div w:id="340162425">
      <w:bodyDiv w:val="1"/>
      <w:marLeft w:val="0"/>
      <w:marRight w:val="0"/>
      <w:marTop w:val="0"/>
      <w:marBottom w:val="0"/>
      <w:divBdr>
        <w:top w:val="none" w:sz="0" w:space="0" w:color="auto"/>
        <w:left w:val="none" w:sz="0" w:space="0" w:color="auto"/>
        <w:bottom w:val="none" w:sz="0" w:space="0" w:color="auto"/>
        <w:right w:val="none" w:sz="0" w:space="0" w:color="auto"/>
      </w:divBdr>
    </w:div>
    <w:div w:id="341324330">
      <w:bodyDiv w:val="1"/>
      <w:marLeft w:val="0"/>
      <w:marRight w:val="0"/>
      <w:marTop w:val="0"/>
      <w:marBottom w:val="0"/>
      <w:divBdr>
        <w:top w:val="none" w:sz="0" w:space="0" w:color="auto"/>
        <w:left w:val="none" w:sz="0" w:space="0" w:color="auto"/>
        <w:bottom w:val="none" w:sz="0" w:space="0" w:color="auto"/>
        <w:right w:val="none" w:sz="0" w:space="0" w:color="auto"/>
      </w:divBdr>
    </w:div>
    <w:div w:id="361174323">
      <w:bodyDiv w:val="1"/>
      <w:marLeft w:val="0"/>
      <w:marRight w:val="0"/>
      <w:marTop w:val="0"/>
      <w:marBottom w:val="0"/>
      <w:divBdr>
        <w:top w:val="none" w:sz="0" w:space="0" w:color="auto"/>
        <w:left w:val="none" w:sz="0" w:space="0" w:color="auto"/>
        <w:bottom w:val="none" w:sz="0" w:space="0" w:color="auto"/>
        <w:right w:val="none" w:sz="0" w:space="0" w:color="auto"/>
      </w:divBdr>
    </w:div>
    <w:div w:id="389810453">
      <w:bodyDiv w:val="1"/>
      <w:marLeft w:val="0"/>
      <w:marRight w:val="0"/>
      <w:marTop w:val="0"/>
      <w:marBottom w:val="0"/>
      <w:divBdr>
        <w:top w:val="none" w:sz="0" w:space="0" w:color="auto"/>
        <w:left w:val="none" w:sz="0" w:space="0" w:color="auto"/>
        <w:bottom w:val="none" w:sz="0" w:space="0" w:color="auto"/>
        <w:right w:val="none" w:sz="0" w:space="0" w:color="auto"/>
      </w:divBdr>
    </w:div>
    <w:div w:id="398403643">
      <w:bodyDiv w:val="1"/>
      <w:marLeft w:val="0"/>
      <w:marRight w:val="0"/>
      <w:marTop w:val="0"/>
      <w:marBottom w:val="0"/>
      <w:divBdr>
        <w:top w:val="none" w:sz="0" w:space="0" w:color="auto"/>
        <w:left w:val="none" w:sz="0" w:space="0" w:color="auto"/>
        <w:bottom w:val="none" w:sz="0" w:space="0" w:color="auto"/>
        <w:right w:val="none" w:sz="0" w:space="0" w:color="auto"/>
      </w:divBdr>
    </w:div>
    <w:div w:id="399836717">
      <w:bodyDiv w:val="1"/>
      <w:marLeft w:val="0"/>
      <w:marRight w:val="0"/>
      <w:marTop w:val="0"/>
      <w:marBottom w:val="0"/>
      <w:divBdr>
        <w:top w:val="none" w:sz="0" w:space="0" w:color="auto"/>
        <w:left w:val="none" w:sz="0" w:space="0" w:color="auto"/>
        <w:bottom w:val="none" w:sz="0" w:space="0" w:color="auto"/>
        <w:right w:val="none" w:sz="0" w:space="0" w:color="auto"/>
      </w:divBdr>
    </w:div>
    <w:div w:id="422188476">
      <w:bodyDiv w:val="1"/>
      <w:marLeft w:val="0"/>
      <w:marRight w:val="0"/>
      <w:marTop w:val="0"/>
      <w:marBottom w:val="0"/>
      <w:divBdr>
        <w:top w:val="none" w:sz="0" w:space="0" w:color="auto"/>
        <w:left w:val="none" w:sz="0" w:space="0" w:color="auto"/>
        <w:bottom w:val="none" w:sz="0" w:space="0" w:color="auto"/>
        <w:right w:val="none" w:sz="0" w:space="0" w:color="auto"/>
      </w:divBdr>
    </w:div>
    <w:div w:id="468591119">
      <w:bodyDiv w:val="1"/>
      <w:marLeft w:val="0"/>
      <w:marRight w:val="0"/>
      <w:marTop w:val="0"/>
      <w:marBottom w:val="0"/>
      <w:divBdr>
        <w:top w:val="none" w:sz="0" w:space="0" w:color="auto"/>
        <w:left w:val="none" w:sz="0" w:space="0" w:color="auto"/>
        <w:bottom w:val="none" w:sz="0" w:space="0" w:color="auto"/>
        <w:right w:val="none" w:sz="0" w:space="0" w:color="auto"/>
      </w:divBdr>
    </w:div>
    <w:div w:id="474026969">
      <w:bodyDiv w:val="1"/>
      <w:marLeft w:val="0"/>
      <w:marRight w:val="0"/>
      <w:marTop w:val="0"/>
      <w:marBottom w:val="0"/>
      <w:divBdr>
        <w:top w:val="none" w:sz="0" w:space="0" w:color="auto"/>
        <w:left w:val="none" w:sz="0" w:space="0" w:color="auto"/>
        <w:bottom w:val="none" w:sz="0" w:space="0" w:color="auto"/>
        <w:right w:val="none" w:sz="0" w:space="0" w:color="auto"/>
      </w:divBdr>
    </w:div>
    <w:div w:id="476647052">
      <w:bodyDiv w:val="1"/>
      <w:marLeft w:val="0"/>
      <w:marRight w:val="0"/>
      <w:marTop w:val="0"/>
      <w:marBottom w:val="0"/>
      <w:divBdr>
        <w:top w:val="none" w:sz="0" w:space="0" w:color="auto"/>
        <w:left w:val="none" w:sz="0" w:space="0" w:color="auto"/>
        <w:bottom w:val="none" w:sz="0" w:space="0" w:color="auto"/>
        <w:right w:val="none" w:sz="0" w:space="0" w:color="auto"/>
      </w:divBdr>
    </w:div>
    <w:div w:id="480393635">
      <w:bodyDiv w:val="1"/>
      <w:marLeft w:val="0"/>
      <w:marRight w:val="0"/>
      <w:marTop w:val="0"/>
      <w:marBottom w:val="0"/>
      <w:divBdr>
        <w:top w:val="none" w:sz="0" w:space="0" w:color="auto"/>
        <w:left w:val="none" w:sz="0" w:space="0" w:color="auto"/>
        <w:bottom w:val="none" w:sz="0" w:space="0" w:color="auto"/>
        <w:right w:val="none" w:sz="0" w:space="0" w:color="auto"/>
      </w:divBdr>
    </w:div>
    <w:div w:id="485244494">
      <w:bodyDiv w:val="1"/>
      <w:marLeft w:val="0"/>
      <w:marRight w:val="0"/>
      <w:marTop w:val="0"/>
      <w:marBottom w:val="0"/>
      <w:divBdr>
        <w:top w:val="none" w:sz="0" w:space="0" w:color="auto"/>
        <w:left w:val="none" w:sz="0" w:space="0" w:color="auto"/>
        <w:bottom w:val="none" w:sz="0" w:space="0" w:color="auto"/>
        <w:right w:val="none" w:sz="0" w:space="0" w:color="auto"/>
      </w:divBdr>
    </w:div>
    <w:div w:id="488134705">
      <w:bodyDiv w:val="1"/>
      <w:marLeft w:val="0"/>
      <w:marRight w:val="0"/>
      <w:marTop w:val="0"/>
      <w:marBottom w:val="0"/>
      <w:divBdr>
        <w:top w:val="none" w:sz="0" w:space="0" w:color="auto"/>
        <w:left w:val="none" w:sz="0" w:space="0" w:color="auto"/>
        <w:bottom w:val="none" w:sz="0" w:space="0" w:color="auto"/>
        <w:right w:val="none" w:sz="0" w:space="0" w:color="auto"/>
      </w:divBdr>
    </w:div>
    <w:div w:id="499321147">
      <w:bodyDiv w:val="1"/>
      <w:marLeft w:val="0"/>
      <w:marRight w:val="0"/>
      <w:marTop w:val="0"/>
      <w:marBottom w:val="0"/>
      <w:divBdr>
        <w:top w:val="none" w:sz="0" w:space="0" w:color="auto"/>
        <w:left w:val="none" w:sz="0" w:space="0" w:color="auto"/>
        <w:bottom w:val="none" w:sz="0" w:space="0" w:color="auto"/>
        <w:right w:val="none" w:sz="0" w:space="0" w:color="auto"/>
      </w:divBdr>
    </w:div>
    <w:div w:id="517500720">
      <w:bodyDiv w:val="1"/>
      <w:marLeft w:val="0"/>
      <w:marRight w:val="0"/>
      <w:marTop w:val="0"/>
      <w:marBottom w:val="0"/>
      <w:divBdr>
        <w:top w:val="none" w:sz="0" w:space="0" w:color="auto"/>
        <w:left w:val="none" w:sz="0" w:space="0" w:color="auto"/>
        <w:bottom w:val="none" w:sz="0" w:space="0" w:color="auto"/>
        <w:right w:val="none" w:sz="0" w:space="0" w:color="auto"/>
      </w:divBdr>
    </w:div>
    <w:div w:id="517933436">
      <w:bodyDiv w:val="1"/>
      <w:marLeft w:val="0"/>
      <w:marRight w:val="0"/>
      <w:marTop w:val="0"/>
      <w:marBottom w:val="0"/>
      <w:divBdr>
        <w:top w:val="none" w:sz="0" w:space="0" w:color="auto"/>
        <w:left w:val="none" w:sz="0" w:space="0" w:color="auto"/>
        <w:bottom w:val="none" w:sz="0" w:space="0" w:color="auto"/>
        <w:right w:val="none" w:sz="0" w:space="0" w:color="auto"/>
      </w:divBdr>
    </w:div>
    <w:div w:id="551622533">
      <w:bodyDiv w:val="1"/>
      <w:marLeft w:val="0"/>
      <w:marRight w:val="0"/>
      <w:marTop w:val="0"/>
      <w:marBottom w:val="0"/>
      <w:divBdr>
        <w:top w:val="none" w:sz="0" w:space="0" w:color="auto"/>
        <w:left w:val="none" w:sz="0" w:space="0" w:color="auto"/>
        <w:bottom w:val="none" w:sz="0" w:space="0" w:color="auto"/>
        <w:right w:val="none" w:sz="0" w:space="0" w:color="auto"/>
      </w:divBdr>
    </w:div>
    <w:div w:id="559176347">
      <w:bodyDiv w:val="1"/>
      <w:marLeft w:val="0"/>
      <w:marRight w:val="0"/>
      <w:marTop w:val="0"/>
      <w:marBottom w:val="0"/>
      <w:divBdr>
        <w:top w:val="none" w:sz="0" w:space="0" w:color="auto"/>
        <w:left w:val="none" w:sz="0" w:space="0" w:color="auto"/>
        <w:bottom w:val="none" w:sz="0" w:space="0" w:color="auto"/>
        <w:right w:val="none" w:sz="0" w:space="0" w:color="auto"/>
      </w:divBdr>
    </w:div>
    <w:div w:id="565259332">
      <w:bodyDiv w:val="1"/>
      <w:marLeft w:val="0"/>
      <w:marRight w:val="0"/>
      <w:marTop w:val="0"/>
      <w:marBottom w:val="0"/>
      <w:divBdr>
        <w:top w:val="none" w:sz="0" w:space="0" w:color="auto"/>
        <w:left w:val="none" w:sz="0" w:space="0" w:color="auto"/>
        <w:bottom w:val="none" w:sz="0" w:space="0" w:color="auto"/>
        <w:right w:val="none" w:sz="0" w:space="0" w:color="auto"/>
      </w:divBdr>
    </w:div>
    <w:div w:id="572815947">
      <w:bodyDiv w:val="1"/>
      <w:marLeft w:val="0"/>
      <w:marRight w:val="0"/>
      <w:marTop w:val="0"/>
      <w:marBottom w:val="0"/>
      <w:divBdr>
        <w:top w:val="none" w:sz="0" w:space="0" w:color="auto"/>
        <w:left w:val="none" w:sz="0" w:space="0" w:color="auto"/>
        <w:bottom w:val="none" w:sz="0" w:space="0" w:color="auto"/>
        <w:right w:val="none" w:sz="0" w:space="0" w:color="auto"/>
      </w:divBdr>
    </w:div>
    <w:div w:id="579632958">
      <w:bodyDiv w:val="1"/>
      <w:marLeft w:val="0"/>
      <w:marRight w:val="0"/>
      <w:marTop w:val="0"/>
      <w:marBottom w:val="0"/>
      <w:divBdr>
        <w:top w:val="none" w:sz="0" w:space="0" w:color="auto"/>
        <w:left w:val="none" w:sz="0" w:space="0" w:color="auto"/>
        <w:bottom w:val="none" w:sz="0" w:space="0" w:color="auto"/>
        <w:right w:val="none" w:sz="0" w:space="0" w:color="auto"/>
      </w:divBdr>
    </w:div>
    <w:div w:id="597636951">
      <w:bodyDiv w:val="1"/>
      <w:marLeft w:val="0"/>
      <w:marRight w:val="0"/>
      <w:marTop w:val="0"/>
      <w:marBottom w:val="0"/>
      <w:divBdr>
        <w:top w:val="none" w:sz="0" w:space="0" w:color="auto"/>
        <w:left w:val="none" w:sz="0" w:space="0" w:color="auto"/>
        <w:bottom w:val="none" w:sz="0" w:space="0" w:color="auto"/>
        <w:right w:val="none" w:sz="0" w:space="0" w:color="auto"/>
      </w:divBdr>
    </w:div>
    <w:div w:id="602031702">
      <w:bodyDiv w:val="1"/>
      <w:marLeft w:val="0"/>
      <w:marRight w:val="0"/>
      <w:marTop w:val="0"/>
      <w:marBottom w:val="0"/>
      <w:divBdr>
        <w:top w:val="none" w:sz="0" w:space="0" w:color="auto"/>
        <w:left w:val="none" w:sz="0" w:space="0" w:color="auto"/>
        <w:bottom w:val="none" w:sz="0" w:space="0" w:color="auto"/>
        <w:right w:val="none" w:sz="0" w:space="0" w:color="auto"/>
      </w:divBdr>
    </w:div>
    <w:div w:id="602225200">
      <w:bodyDiv w:val="1"/>
      <w:marLeft w:val="0"/>
      <w:marRight w:val="0"/>
      <w:marTop w:val="0"/>
      <w:marBottom w:val="0"/>
      <w:divBdr>
        <w:top w:val="none" w:sz="0" w:space="0" w:color="auto"/>
        <w:left w:val="none" w:sz="0" w:space="0" w:color="auto"/>
        <w:bottom w:val="none" w:sz="0" w:space="0" w:color="auto"/>
        <w:right w:val="none" w:sz="0" w:space="0" w:color="auto"/>
      </w:divBdr>
    </w:div>
    <w:div w:id="604315421">
      <w:bodyDiv w:val="1"/>
      <w:marLeft w:val="0"/>
      <w:marRight w:val="0"/>
      <w:marTop w:val="0"/>
      <w:marBottom w:val="0"/>
      <w:divBdr>
        <w:top w:val="none" w:sz="0" w:space="0" w:color="auto"/>
        <w:left w:val="none" w:sz="0" w:space="0" w:color="auto"/>
        <w:bottom w:val="none" w:sz="0" w:space="0" w:color="auto"/>
        <w:right w:val="none" w:sz="0" w:space="0" w:color="auto"/>
      </w:divBdr>
    </w:div>
    <w:div w:id="632516637">
      <w:bodyDiv w:val="1"/>
      <w:marLeft w:val="0"/>
      <w:marRight w:val="0"/>
      <w:marTop w:val="0"/>
      <w:marBottom w:val="0"/>
      <w:divBdr>
        <w:top w:val="none" w:sz="0" w:space="0" w:color="auto"/>
        <w:left w:val="none" w:sz="0" w:space="0" w:color="auto"/>
        <w:bottom w:val="none" w:sz="0" w:space="0" w:color="auto"/>
        <w:right w:val="none" w:sz="0" w:space="0" w:color="auto"/>
      </w:divBdr>
    </w:div>
    <w:div w:id="656343569">
      <w:bodyDiv w:val="1"/>
      <w:marLeft w:val="0"/>
      <w:marRight w:val="0"/>
      <w:marTop w:val="0"/>
      <w:marBottom w:val="0"/>
      <w:divBdr>
        <w:top w:val="none" w:sz="0" w:space="0" w:color="auto"/>
        <w:left w:val="none" w:sz="0" w:space="0" w:color="auto"/>
        <w:bottom w:val="none" w:sz="0" w:space="0" w:color="auto"/>
        <w:right w:val="none" w:sz="0" w:space="0" w:color="auto"/>
      </w:divBdr>
    </w:div>
    <w:div w:id="682628216">
      <w:bodyDiv w:val="1"/>
      <w:marLeft w:val="0"/>
      <w:marRight w:val="0"/>
      <w:marTop w:val="0"/>
      <w:marBottom w:val="0"/>
      <w:divBdr>
        <w:top w:val="none" w:sz="0" w:space="0" w:color="auto"/>
        <w:left w:val="none" w:sz="0" w:space="0" w:color="auto"/>
        <w:bottom w:val="none" w:sz="0" w:space="0" w:color="auto"/>
        <w:right w:val="none" w:sz="0" w:space="0" w:color="auto"/>
      </w:divBdr>
    </w:div>
    <w:div w:id="686831923">
      <w:bodyDiv w:val="1"/>
      <w:marLeft w:val="0"/>
      <w:marRight w:val="0"/>
      <w:marTop w:val="0"/>
      <w:marBottom w:val="0"/>
      <w:divBdr>
        <w:top w:val="none" w:sz="0" w:space="0" w:color="auto"/>
        <w:left w:val="none" w:sz="0" w:space="0" w:color="auto"/>
        <w:bottom w:val="none" w:sz="0" w:space="0" w:color="auto"/>
        <w:right w:val="none" w:sz="0" w:space="0" w:color="auto"/>
      </w:divBdr>
    </w:div>
    <w:div w:id="706640128">
      <w:bodyDiv w:val="1"/>
      <w:marLeft w:val="0"/>
      <w:marRight w:val="0"/>
      <w:marTop w:val="0"/>
      <w:marBottom w:val="0"/>
      <w:divBdr>
        <w:top w:val="none" w:sz="0" w:space="0" w:color="auto"/>
        <w:left w:val="none" w:sz="0" w:space="0" w:color="auto"/>
        <w:bottom w:val="none" w:sz="0" w:space="0" w:color="auto"/>
        <w:right w:val="none" w:sz="0" w:space="0" w:color="auto"/>
      </w:divBdr>
    </w:div>
    <w:div w:id="729612998">
      <w:bodyDiv w:val="1"/>
      <w:marLeft w:val="0"/>
      <w:marRight w:val="0"/>
      <w:marTop w:val="0"/>
      <w:marBottom w:val="0"/>
      <w:divBdr>
        <w:top w:val="none" w:sz="0" w:space="0" w:color="auto"/>
        <w:left w:val="none" w:sz="0" w:space="0" w:color="auto"/>
        <w:bottom w:val="none" w:sz="0" w:space="0" w:color="auto"/>
        <w:right w:val="none" w:sz="0" w:space="0" w:color="auto"/>
      </w:divBdr>
    </w:div>
    <w:div w:id="792332228">
      <w:bodyDiv w:val="1"/>
      <w:marLeft w:val="0"/>
      <w:marRight w:val="0"/>
      <w:marTop w:val="0"/>
      <w:marBottom w:val="0"/>
      <w:divBdr>
        <w:top w:val="none" w:sz="0" w:space="0" w:color="auto"/>
        <w:left w:val="none" w:sz="0" w:space="0" w:color="auto"/>
        <w:bottom w:val="none" w:sz="0" w:space="0" w:color="auto"/>
        <w:right w:val="none" w:sz="0" w:space="0" w:color="auto"/>
      </w:divBdr>
    </w:div>
    <w:div w:id="796920912">
      <w:bodyDiv w:val="1"/>
      <w:marLeft w:val="0"/>
      <w:marRight w:val="0"/>
      <w:marTop w:val="0"/>
      <w:marBottom w:val="0"/>
      <w:divBdr>
        <w:top w:val="none" w:sz="0" w:space="0" w:color="auto"/>
        <w:left w:val="none" w:sz="0" w:space="0" w:color="auto"/>
        <w:bottom w:val="none" w:sz="0" w:space="0" w:color="auto"/>
        <w:right w:val="none" w:sz="0" w:space="0" w:color="auto"/>
      </w:divBdr>
    </w:div>
    <w:div w:id="818880790">
      <w:bodyDiv w:val="1"/>
      <w:marLeft w:val="0"/>
      <w:marRight w:val="0"/>
      <w:marTop w:val="0"/>
      <w:marBottom w:val="0"/>
      <w:divBdr>
        <w:top w:val="none" w:sz="0" w:space="0" w:color="auto"/>
        <w:left w:val="none" w:sz="0" w:space="0" w:color="auto"/>
        <w:bottom w:val="none" w:sz="0" w:space="0" w:color="auto"/>
        <w:right w:val="none" w:sz="0" w:space="0" w:color="auto"/>
      </w:divBdr>
    </w:div>
    <w:div w:id="819007346">
      <w:bodyDiv w:val="1"/>
      <w:marLeft w:val="0"/>
      <w:marRight w:val="0"/>
      <w:marTop w:val="0"/>
      <w:marBottom w:val="0"/>
      <w:divBdr>
        <w:top w:val="none" w:sz="0" w:space="0" w:color="auto"/>
        <w:left w:val="none" w:sz="0" w:space="0" w:color="auto"/>
        <w:bottom w:val="none" w:sz="0" w:space="0" w:color="auto"/>
        <w:right w:val="none" w:sz="0" w:space="0" w:color="auto"/>
      </w:divBdr>
    </w:div>
    <w:div w:id="887186856">
      <w:bodyDiv w:val="1"/>
      <w:marLeft w:val="0"/>
      <w:marRight w:val="0"/>
      <w:marTop w:val="0"/>
      <w:marBottom w:val="0"/>
      <w:divBdr>
        <w:top w:val="none" w:sz="0" w:space="0" w:color="auto"/>
        <w:left w:val="none" w:sz="0" w:space="0" w:color="auto"/>
        <w:bottom w:val="none" w:sz="0" w:space="0" w:color="auto"/>
        <w:right w:val="none" w:sz="0" w:space="0" w:color="auto"/>
      </w:divBdr>
    </w:div>
    <w:div w:id="896548583">
      <w:bodyDiv w:val="1"/>
      <w:marLeft w:val="0"/>
      <w:marRight w:val="0"/>
      <w:marTop w:val="0"/>
      <w:marBottom w:val="0"/>
      <w:divBdr>
        <w:top w:val="none" w:sz="0" w:space="0" w:color="auto"/>
        <w:left w:val="none" w:sz="0" w:space="0" w:color="auto"/>
        <w:bottom w:val="none" w:sz="0" w:space="0" w:color="auto"/>
        <w:right w:val="none" w:sz="0" w:space="0" w:color="auto"/>
      </w:divBdr>
    </w:div>
    <w:div w:id="912160419">
      <w:bodyDiv w:val="1"/>
      <w:marLeft w:val="0"/>
      <w:marRight w:val="0"/>
      <w:marTop w:val="0"/>
      <w:marBottom w:val="0"/>
      <w:divBdr>
        <w:top w:val="none" w:sz="0" w:space="0" w:color="auto"/>
        <w:left w:val="none" w:sz="0" w:space="0" w:color="auto"/>
        <w:bottom w:val="none" w:sz="0" w:space="0" w:color="auto"/>
        <w:right w:val="none" w:sz="0" w:space="0" w:color="auto"/>
      </w:divBdr>
    </w:div>
    <w:div w:id="922421700">
      <w:bodyDiv w:val="1"/>
      <w:marLeft w:val="0"/>
      <w:marRight w:val="0"/>
      <w:marTop w:val="0"/>
      <w:marBottom w:val="0"/>
      <w:divBdr>
        <w:top w:val="none" w:sz="0" w:space="0" w:color="auto"/>
        <w:left w:val="none" w:sz="0" w:space="0" w:color="auto"/>
        <w:bottom w:val="none" w:sz="0" w:space="0" w:color="auto"/>
        <w:right w:val="none" w:sz="0" w:space="0" w:color="auto"/>
      </w:divBdr>
    </w:div>
    <w:div w:id="932393030">
      <w:bodyDiv w:val="1"/>
      <w:marLeft w:val="0"/>
      <w:marRight w:val="0"/>
      <w:marTop w:val="0"/>
      <w:marBottom w:val="0"/>
      <w:divBdr>
        <w:top w:val="none" w:sz="0" w:space="0" w:color="auto"/>
        <w:left w:val="none" w:sz="0" w:space="0" w:color="auto"/>
        <w:bottom w:val="none" w:sz="0" w:space="0" w:color="auto"/>
        <w:right w:val="none" w:sz="0" w:space="0" w:color="auto"/>
      </w:divBdr>
    </w:div>
    <w:div w:id="957223939">
      <w:bodyDiv w:val="1"/>
      <w:marLeft w:val="0"/>
      <w:marRight w:val="0"/>
      <w:marTop w:val="0"/>
      <w:marBottom w:val="0"/>
      <w:divBdr>
        <w:top w:val="none" w:sz="0" w:space="0" w:color="auto"/>
        <w:left w:val="none" w:sz="0" w:space="0" w:color="auto"/>
        <w:bottom w:val="none" w:sz="0" w:space="0" w:color="auto"/>
        <w:right w:val="none" w:sz="0" w:space="0" w:color="auto"/>
      </w:divBdr>
    </w:div>
    <w:div w:id="986251697">
      <w:bodyDiv w:val="1"/>
      <w:marLeft w:val="0"/>
      <w:marRight w:val="0"/>
      <w:marTop w:val="0"/>
      <w:marBottom w:val="0"/>
      <w:divBdr>
        <w:top w:val="none" w:sz="0" w:space="0" w:color="auto"/>
        <w:left w:val="none" w:sz="0" w:space="0" w:color="auto"/>
        <w:bottom w:val="none" w:sz="0" w:space="0" w:color="auto"/>
        <w:right w:val="none" w:sz="0" w:space="0" w:color="auto"/>
      </w:divBdr>
    </w:div>
    <w:div w:id="988896782">
      <w:bodyDiv w:val="1"/>
      <w:marLeft w:val="0"/>
      <w:marRight w:val="0"/>
      <w:marTop w:val="0"/>
      <w:marBottom w:val="0"/>
      <w:divBdr>
        <w:top w:val="none" w:sz="0" w:space="0" w:color="auto"/>
        <w:left w:val="none" w:sz="0" w:space="0" w:color="auto"/>
        <w:bottom w:val="none" w:sz="0" w:space="0" w:color="auto"/>
        <w:right w:val="none" w:sz="0" w:space="0" w:color="auto"/>
      </w:divBdr>
    </w:div>
    <w:div w:id="1006060403">
      <w:bodyDiv w:val="1"/>
      <w:marLeft w:val="0"/>
      <w:marRight w:val="0"/>
      <w:marTop w:val="0"/>
      <w:marBottom w:val="0"/>
      <w:divBdr>
        <w:top w:val="none" w:sz="0" w:space="0" w:color="auto"/>
        <w:left w:val="none" w:sz="0" w:space="0" w:color="auto"/>
        <w:bottom w:val="none" w:sz="0" w:space="0" w:color="auto"/>
        <w:right w:val="none" w:sz="0" w:space="0" w:color="auto"/>
      </w:divBdr>
    </w:div>
    <w:div w:id="1016662061">
      <w:bodyDiv w:val="1"/>
      <w:marLeft w:val="0"/>
      <w:marRight w:val="0"/>
      <w:marTop w:val="0"/>
      <w:marBottom w:val="0"/>
      <w:divBdr>
        <w:top w:val="none" w:sz="0" w:space="0" w:color="auto"/>
        <w:left w:val="none" w:sz="0" w:space="0" w:color="auto"/>
        <w:bottom w:val="none" w:sz="0" w:space="0" w:color="auto"/>
        <w:right w:val="none" w:sz="0" w:space="0" w:color="auto"/>
      </w:divBdr>
    </w:div>
    <w:div w:id="1022239784">
      <w:bodyDiv w:val="1"/>
      <w:marLeft w:val="0"/>
      <w:marRight w:val="0"/>
      <w:marTop w:val="0"/>
      <w:marBottom w:val="0"/>
      <w:divBdr>
        <w:top w:val="none" w:sz="0" w:space="0" w:color="auto"/>
        <w:left w:val="none" w:sz="0" w:space="0" w:color="auto"/>
        <w:bottom w:val="none" w:sz="0" w:space="0" w:color="auto"/>
        <w:right w:val="none" w:sz="0" w:space="0" w:color="auto"/>
      </w:divBdr>
    </w:div>
    <w:div w:id="1033000467">
      <w:bodyDiv w:val="1"/>
      <w:marLeft w:val="0"/>
      <w:marRight w:val="0"/>
      <w:marTop w:val="0"/>
      <w:marBottom w:val="0"/>
      <w:divBdr>
        <w:top w:val="none" w:sz="0" w:space="0" w:color="auto"/>
        <w:left w:val="none" w:sz="0" w:space="0" w:color="auto"/>
        <w:bottom w:val="none" w:sz="0" w:space="0" w:color="auto"/>
        <w:right w:val="none" w:sz="0" w:space="0" w:color="auto"/>
      </w:divBdr>
    </w:div>
    <w:div w:id="1038314863">
      <w:bodyDiv w:val="1"/>
      <w:marLeft w:val="0"/>
      <w:marRight w:val="0"/>
      <w:marTop w:val="0"/>
      <w:marBottom w:val="0"/>
      <w:divBdr>
        <w:top w:val="none" w:sz="0" w:space="0" w:color="auto"/>
        <w:left w:val="none" w:sz="0" w:space="0" w:color="auto"/>
        <w:bottom w:val="none" w:sz="0" w:space="0" w:color="auto"/>
        <w:right w:val="none" w:sz="0" w:space="0" w:color="auto"/>
      </w:divBdr>
    </w:div>
    <w:div w:id="1071198537">
      <w:bodyDiv w:val="1"/>
      <w:marLeft w:val="0"/>
      <w:marRight w:val="0"/>
      <w:marTop w:val="0"/>
      <w:marBottom w:val="0"/>
      <w:divBdr>
        <w:top w:val="none" w:sz="0" w:space="0" w:color="auto"/>
        <w:left w:val="none" w:sz="0" w:space="0" w:color="auto"/>
        <w:bottom w:val="none" w:sz="0" w:space="0" w:color="auto"/>
        <w:right w:val="none" w:sz="0" w:space="0" w:color="auto"/>
      </w:divBdr>
    </w:div>
    <w:div w:id="1094980128">
      <w:bodyDiv w:val="1"/>
      <w:marLeft w:val="0"/>
      <w:marRight w:val="0"/>
      <w:marTop w:val="0"/>
      <w:marBottom w:val="0"/>
      <w:divBdr>
        <w:top w:val="none" w:sz="0" w:space="0" w:color="auto"/>
        <w:left w:val="none" w:sz="0" w:space="0" w:color="auto"/>
        <w:bottom w:val="none" w:sz="0" w:space="0" w:color="auto"/>
        <w:right w:val="none" w:sz="0" w:space="0" w:color="auto"/>
      </w:divBdr>
    </w:div>
    <w:div w:id="1097141930">
      <w:bodyDiv w:val="1"/>
      <w:marLeft w:val="0"/>
      <w:marRight w:val="0"/>
      <w:marTop w:val="0"/>
      <w:marBottom w:val="0"/>
      <w:divBdr>
        <w:top w:val="none" w:sz="0" w:space="0" w:color="auto"/>
        <w:left w:val="none" w:sz="0" w:space="0" w:color="auto"/>
        <w:bottom w:val="none" w:sz="0" w:space="0" w:color="auto"/>
        <w:right w:val="none" w:sz="0" w:space="0" w:color="auto"/>
      </w:divBdr>
    </w:div>
    <w:div w:id="1183737993">
      <w:bodyDiv w:val="1"/>
      <w:marLeft w:val="0"/>
      <w:marRight w:val="0"/>
      <w:marTop w:val="0"/>
      <w:marBottom w:val="0"/>
      <w:divBdr>
        <w:top w:val="none" w:sz="0" w:space="0" w:color="auto"/>
        <w:left w:val="none" w:sz="0" w:space="0" w:color="auto"/>
        <w:bottom w:val="none" w:sz="0" w:space="0" w:color="auto"/>
        <w:right w:val="none" w:sz="0" w:space="0" w:color="auto"/>
      </w:divBdr>
    </w:div>
    <w:div w:id="1204630796">
      <w:bodyDiv w:val="1"/>
      <w:marLeft w:val="0"/>
      <w:marRight w:val="0"/>
      <w:marTop w:val="0"/>
      <w:marBottom w:val="0"/>
      <w:divBdr>
        <w:top w:val="none" w:sz="0" w:space="0" w:color="auto"/>
        <w:left w:val="none" w:sz="0" w:space="0" w:color="auto"/>
        <w:bottom w:val="none" w:sz="0" w:space="0" w:color="auto"/>
        <w:right w:val="none" w:sz="0" w:space="0" w:color="auto"/>
      </w:divBdr>
    </w:div>
    <w:div w:id="1216351800">
      <w:bodyDiv w:val="1"/>
      <w:marLeft w:val="0"/>
      <w:marRight w:val="0"/>
      <w:marTop w:val="0"/>
      <w:marBottom w:val="0"/>
      <w:divBdr>
        <w:top w:val="none" w:sz="0" w:space="0" w:color="auto"/>
        <w:left w:val="none" w:sz="0" w:space="0" w:color="auto"/>
        <w:bottom w:val="none" w:sz="0" w:space="0" w:color="auto"/>
        <w:right w:val="none" w:sz="0" w:space="0" w:color="auto"/>
      </w:divBdr>
    </w:div>
    <w:div w:id="1218931361">
      <w:bodyDiv w:val="1"/>
      <w:marLeft w:val="0"/>
      <w:marRight w:val="0"/>
      <w:marTop w:val="0"/>
      <w:marBottom w:val="0"/>
      <w:divBdr>
        <w:top w:val="none" w:sz="0" w:space="0" w:color="auto"/>
        <w:left w:val="none" w:sz="0" w:space="0" w:color="auto"/>
        <w:bottom w:val="none" w:sz="0" w:space="0" w:color="auto"/>
        <w:right w:val="none" w:sz="0" w:space="0" w:color="auto"/>
      </w:divBdr>
    </w:div>
    <w:div w:id="1230460602">
      <w:bodyDiv w:val="1"/>
      <w:marLeft w:val="0"/>
      <w:marRight w:val="0"/>
      <w:marTop w:val="0"/>
      <w:marBottom w:val="0"/>
      <w:divBdr>
        <w:top w:val="none" w:sz="0" w:space="0" w:color="auto"/>
        <w:left w:val="none" w:sz="0" w:space="0" w:color="auto"/>
        <w:bottom w:val="none" w:sz="0" w:space="0" w:color="auto"/>
        <w:right w:val="none" w:sz="0" w:space="0" w:color="auto"/>
      </w:divBdr>
    </w:div>
    <w:div w:id="1249538480">
      <w:bodyDiv w:val="1"/>
      <w:marLeft w:val="0"/>
      <w:marRight w:val="0"/>
      <w:marTop w:val="0"/>
      <w:marBottom w:val="0"/>
      <w:divBdr>
        <w:top w:val="none" w:sz="0" w:space="0" w:color="auto"/>
        <w:left w:val="none" w:sz="0" w:space="0" w:color="auto"/>
        <w:bottom w:val="none" w:sz="0" w:space="0" w:color="auto"/>
        <w:right w:val="none" w:sz="0" w:space="0" w:color="auto"/>
      </w:divBdr>
    </w:div>
    <w:div w:id="1257209641">
      <w:bodyDiv w:val="1"/>
      <w:marLeft w:val="0"/>
      <w:marRight w:val="0"/>
      <w:marTop w:val="0"/>
      <w:marBottom w:val="0"/>
      <w:divBdr>
        <w:top w:val="none" w:sz="0" w:space="0" w:color="auto"/>
        <w:left w:val="none" w:sz="0" w:space="0" w:color="auto"/>
        <w:bottom w:val="none" w:sz="0" w:space="0" w:color="auto"/>
        <w:right w:val="none" w:sz="0" w:space="0" w:color="auto"/>
      </w:divBdr>
    </w:div>
    <w:div w:id="1274628162">
      <w:bodyDiv w:val="1"/>
      <w:marLeft w:val="0"/>
      <w:marRight w:val="0"/>
      <w:marTop w:val="0"/>
      <w:marBottom w:val="0"/>
      <w:divBdr>
        <w:top w:val="none" w:sz="0" w:space="0" w:color="auto"/>
        <w:left w:val="none" w:sz="0" w:space="0" w:color="auto"/>
        <w:bottom w:val="none" w:sz="0" w:space="0" w:color="auto"/>
        <w:right w:val="none" w:sz="0" w:space="0" w:color="auto"/>
      </w:divBdr>
    </w:div>
    <w:div w:id="1275363145">
      <w:bodyDiv w:val="1"/>
      <w:marLeft w:val="0"/>
      <w:marRight w:val="0"/>
      <w:marTop w:val="0"/>
      <w:marBottom w:val="0"/>
      <w:divBdr>
        <w:top w:val="none" w:sz="0" w:space="0" w:color="auto"/>
        <w:left w:val="none" w:sz="0" w:space="0" w:color="auto"/>
        <w:bottom w:val="none" w:sz="0" w:space="0" w:color="auto"/>
        <w:right w:val="none" w:sz="0" w:space="0" w:color="auto"/>
      </w:divBdr>
    </w:div>
    <w:div w:id="1276525230">
      <w:bodyDiv w:val="1"/>
      <w:marLeft w:val="0"/>
      <w:marRight w:val="0"/>
      <w:marTop w:val="0"/>
      <w:marBottom w:val="0"/>
      <w:divBdr>
        <w:top w:val="none" w:sz="0" w:space="0" w:color="auto"/>
        <w:left w:val="none" w:sz="0" w:space="0" w:color="auto"/>
        <w:bottom w:val="none" w:sz="0" w:space="0" w:color="auto"/>
        <w:right w:val="none" w:sz="0" w:space="0" w:color="auto"/>
      </w:divBdr>
    </w:div>
    <w:div w:id="1283416087">
      <w:bodyDiv w:val="1"/>
      <w:marLeft w:val="0"/>
      <w:marRight w:val="0"/>
      <w:marTop w:val="0"/>
      <w:marBottom w:val="0"/>
      <w:divBdr>
        <w:top w:val="none" w:sz="0" w:space="0" w:color="auto"/>
        <w:left w:val="none" w:sz="0" w:space="0" w:color="auto"/>
        <w:bottom w:val="none" w:sz="0" w:space="0" w:color="auto"/>
        <w:right w:val="none" w:sz="0" w:space="0" w:color="auto"/>
      </w:divBdr>
    </w:div>
    <w:div w:id="1332609321">
      <w:bodyDiv w:val="1"/>
      <w:marLeft w:val="0"/>
      <w:marRight w:val="0"/>
      <w:marTop w:val="0"/>
      <w:marBottom w:val="0"/>
      <w:divBdr>
        <w:top w:val="none" w:sz="0" w:space="0" w:color="auto"/>
        <w:left w:val="none" w:sz="0" w:space="0" w:color="auto"/>
        <w:bottom w:val="none" w:sz="0" w:space="0" w:color="auto"/>
        <w:right w:val="none" w:sz="0" w:space="0" w:color="auto"/>
      </w:divBdr>
    </w:div>
    <w:div w:id="1342053484">
      <w:bodyDiv w:val="1"/>
      <w:marLeft w:val="0"/>
      <w:marRight w:val="0"/>
      <w:marTop w:val="0"/>
      <w:marBottom w:val="0"/>
      <w:divBdr>
        <w:top w:val="none" w:sz="0" w:space="0" w:color="auto"/>
        <w:left w:val="none" w:sz="0" w:space="0" w:color="auto"/>
        <w:bottom w:val="none" w:sz="0" w:space="0" w:color="auto"/>
        <w:right w:val="none" w:sz="0" w:space="0" w:color="auto"/>
      </w:divBdr>
      <w:divsChild>
        <w:div w:id="197816880">
          <w:marLeft w:val="0"/>
          <w:marRight w:val="0"/>
          <w:marTop w:val="0"/>
          <w:marBottom w:val="0"/>
          <w:divBdr>
            <w:top w:val="none" w:sz="0" w:space="0" w:color="auto"/>
            <w:left w:val="none" w:sz="0" w:space="0" w:color="auto"/>
            <w:bottom w:val="none" w:sz="0" w:space="0" w:color="auto"/>
            <w:right w:val="none" w:sz="0" w:space="0" w:color="auto"/>
          </w:divBdr>
        </w:div>
        <w:div w:id="454761179">
          <w:marLeft w:val="0"/>
          <w:marRight w:val="0"/>
          <w:marTop w:val="0"/>
          <w:marBottom w:val="0"/>
          <w:divBdr>
            <w:top w:val="none" w:sz="0" w:space="0" w:color="auto"/>
            <w:left w:val="none" w:sz="0" w:space="0" w:color="auto"/>
            <w:bottom w:val="none" w:sz="0" w:space="0" w:color="auto"/>
            <w:right w:val="none" w:sz="0" w:space="0" w:color="auto"/>
          </w:divBdr>
        </w:div>
        <w:div w:id="615597566">
          <w:marLeft w:val="0"/>
          <w:marRight w:val="0"/>
          <w:marTop w:val="0"/>
          <w:marBottom w:val="0"/>
          <w:divBdr>
            <w:top w:val="none" w:sz="0" w:space="0" w:color="auto"/>
            <w:left w:val="none" w:sz="0" w:space="0" w:color="auto"/>
            <w:bottom w:val="none" w:sz="0" w:space="0" w:color="auto"/>
            <w:right w:val="none" w:sz="0" w:space="0" w:color="auto"/>
          </w:divBdr>
        </w:div>
        <w:div w:id="886645103">
          <w:marLeft w:val="0"/>
          <w:marRight w:val="0"/>
          <w:marTop w:val="0"/>
          <w:marBottom w:val="0"/>
          <w:divBdr>
            <w:top w:val="none" w:sz="0" w:space="0" w:color="auto"/>
            <w:left w:val="none" w:sz="0" w:space="0" w:color="auto"/>
            <w:bottom w:val="none" w:sz="0" w:space="0" w:color="auto"/>
            <w:right w:val="none" w:sz="0" w:space="0" w:color="auto"/>
          </w:divBdr>
        </w:div>
        <w:div w:id="1014192913">
          <w:marLeft w:val="0"/>
          <w:marRight w:val="0"/>
          <w:marTop w:val="0"/>
          <w:marBottom w:val="0"/>
          <w:divBdr>
            <w:top w:val="none" w:sz="0" w:space="0" w:color="auto"/>
            <w:left w:val="none" w:sz="0" w:space="0" w:color="auto"/>
            <w:bottom w:val="none" w:sz="0" w:space="0" w:color="auto"/>
            <w:right w:val="none" w:sz="0" w:space="0" w:color="auto"/>
          </w:divBdr>
        </w:div>
        <w:div w:id="1326856170">
          <w:marLeft w:val="0"/>
          <w:marRight w:val="0"/>
          <w:marTop w:val="0"/>
          <w:marBottom w:val="0"/>
          <w:divBdr>
            <w:top w:val="none" w:sz="0" w:space="0" w:color="auto"/>
            <w:left w:val="none" w:sz="0" w:space="0" w:color="auto"/>
            <w:bottom w:val="none" w:sz="0" w:space="0" w:color="auto"/>
            <w:right w:val="none" w:sz="0" w:space="0" w:color="auto"/>
          </w:divBdr>
        </w:div>
        <w:div w:id="1482768091">
          <w:marLeft w:val="0"/>
          <w:marRight w:val="0"/>
          <w:marTop w:val="0"/>
          <w:marBottom w:val="0"/>
          <w:divBdr>
            <w:top w:val="none" w:sz="0" w:space="0" w:color="auto"/>
            <w:left w:val="none" w:sz="0" w:space="0" w:color="auto"/>
            <w:bottom w:val="none" w:sz="0" w:space="0" w:color="auto"/>
            <w:right w:val="none" w:sz="0" w:space="0" w:color="auto"/>
          </w:divBdr>
        </w:div>
        <w:div w:id="1639647913">
          <w:marLeft w:val="0"/>
          <w:marRight w:val="0"/>
          <w:marTop w:val="0"/>
          <w:marBottom w:val="0"/>
          <w:divBdr>
            <w:top w:val="none" w:sz="0" w:space="0" w:color="auto"/>
            <w:left w:val="none" w:sz="0" w:space="0" w:color="auto"/>
            <w:bottom w:val="none" w:sz="0" w:space="0" w:color="auto"/>
            <w:right w:val="none" w:sz="0" w:space="0" w:color="auto"/>
          </w:divBdr>
        </w:div>
        <w:div w:id="1774589709">
          <w:marLeft w:val="0"/>
          <w:marRight w:val="0"/>
          <w:marTop w:val="0"/>
          <w:marBottom w:val="0"/>
          <w:divBdr>
            <w:top w:val="none" w:sz="0" w:space="0" w:color="auto"/>
            <w:left w:val="none" w:sz="0" w:space="0" w:color="auto"/>
            <w:bottom w:val="none" w:sz="0" w:space="0" w:color="auto"/>
            <w:right w:val="none" w:sz="0" w:space="0" w:color="auto"/>
          </w:divBdr>
        </w:div>
      </w:divsChild>
    </w:div>
    <w:div w:id="1348211113">
      <w:bodyDiv w:val="1"/>
      <w:marLeft w:val="0"/>
      <w:marRight w:val="0"/>
      <w:marTop w:val="0"/>
      <w:marBottom w:val="0"/>
      <w:divBdr>
        <w:top w:val="none" w:sz="0" w:space="0" w:color="auto"/>
        <w:left w:val="none" w:sz="0" w:space="0" w:color="auto"/>
        <w:bottom w:val="none" w:sz="0" w:space="0" w:color="auto"/>
        <w:right w:val="none" w:sz="0" w:space="0" w:color="auto"/>
      </w:divBdr>
    </w:div>
    <w:div w:id="1360473318">
      <w:bodyDiv w:val="1"/>
      <w:marLeft w:val="0"/>
      <w:marRight w:val="0"/>
      <w:marTop w:val="0"/>
      <w:marBottom w:val="0"/>
      <w:divBdr>
        <w:top w:val="none" w:sz="0" w:space="0" w:color="auto"/>
        <w:left w:val="none" w:sz="0" w:space="0" w:color="auto"/>
        <w:bottom w:val="none" w:sz="0" w:space="0" w:color="auto"/>
        <w:right w:val="none" w:sz="0" w:space="0" w:color="auto"/>
      </w:divBdr>
    </w:div>
    <w:div w:id="1364598062">
      <w:bodyDiv w:val="1"/>
      <w:marLeft w:val="0"/>
      <w:marRight w:val="0"/>
      <w:marTop w:val="0"/>
      <w:marBottom w:val="0"/>
      <w:divBdr>
        <w:top w:val="none" w:sz="0" w:space="0" w:color="auto"/>
        <w:left w:val="none" w:sz="0" w:space="0" w:color="auto"/>
        <w:bottom w:val="none" w:sz="0" w:space="0" w:color="auto"/>
        <w:right w:val="none" w:sz="0" w:space="0" w:color="auto"/>
      </w:divBdr>
    </w:div>
    <w:div w:id="1389305974">
      <w:bodyDiv w:val="1"/>
      <w:marLeft w:val="0"/>
      <w:marRight w:val="0"/>
      <w:marTop w:val="0"/>
      <w:marBottom w:val="0"/>
      <w:divBdr>
        <w:top w:val="none" w:sz="0" w:space="0" w:color="auto"/>
        <w:left w:val="none" w:sz="0" w:space="0" w:color="auto"/>
        <w:bottom w:val="none" w:sz="0" w:space="0" w:color="auto"/>
        <w:right w:val="none" w:sz="0" w:space="0" w:color="auto"/>
      </w:divBdr>
    </w:div>
    <w:div w:id="1389765085">
      <w:bodyDiv w:val="1"/>
      <w:marLeft w:val="0"/>
      <w:marRight w:val="0"/>
      <w:marTop w:val="0"/>
      <w:marBottom w:val="0"/>
      <w:divBdr>
        <w:top w:val="none" w:sz="0" w:space="0" w:color="auto"/>
        <w:left w:val="none" w:sz="0" w:space="0" w:color="auto"/>
        <w:bottom w:val="none" w:sz="0" w:space="0" w:color="auto"/>
        <w:right w:val="none" w:sz="0" w:space="0" w:color="auto"/>
      </w:divBdr>
    </w:div>
    <w:div w:id="1392771198">
      <w:bodyDiv w:val="1"/>
      <w:marLeft w:val="0"/>
      <w:marRight w:val="0"/>
      <w:marTop w:val="0"/>
      <w:marBottom w:val="0"/>
      <w:divBdr>
        <w:top w:val="none" w:sz="0" w:space="0" w:color="auto"/>
        <w:left w:val="none" w:sz="0" w:space="0" w:color="auto"/>
        <w:bottom w:val="none" w:sz="0" w:space="0" w:color="auto"/>
        <w:right w:val="none" w:sz="0" w:space="0" w:color="auto"/>
      </w:divBdr>
    </w:div>
    <w:div w:id="1402602037">
      <w:bodyDiv w:val="1"/>
      <w:marLeft w:val="0"/>
      <w:marRight w:val="0"/>
      <w:marTop w:val="0"/>
      <w:marBottom w:val="0"/>
      <w:divBdr>
        <w:top w:val="none" w:sz="0" w:space="0" w:color="auto"/>
        <w:left w:val="none" w:sz="0" w:space="0" w:color="auto"/>
        <w:bottom w:val="none" w:sz="0" w:space="0" w:color="auto"/>
        <w:right w:val="none" w:sz="0" w:space="0" w:color="auto"/>
      </w:divBdr>
    </w:div>
    <w:div w:id="1408847611">
      <w:bodyDiv w:val="1"/>
      <w:marLeft w:val="0"/>
      <w:marRight w:val="0"/>
      <w:marTop w:val="0"/>
      <w:marBottom w:val="0"/>
      <w:divBdr>
        <w:top w:val="none" w:sz="0" w:space="0" w:color="auto"/>
        <w:left w:val="none" w:sz="0" w:space="0" w:color="auto"/>
        <w:bottom w:val="none" w:sz="0" w:space="0" w:color="auto"/>
        <w:right w:val="none" w:sz="0" w:space="0" w:color="auto"/>
      </w:divBdr>
    </w:div>
    <w:div w:id="1418820747">
      <w:bodyDiv w:val="1"/>
      <w:marLeft w:val="0"/>
      <w:marRight w:val="0"/>
      <w:marTop w:val="0"/>
      <w:marBottom w:val="0"/>
      <w:divBdr>
        <w:top w:val="none" w:sz="0" w:space="0" w:color="auto"/>
        <w:left w:val="none" w:sz="0" w:space="0" w:color="auto"/>
        <w:bottom w:val="none" w:sz="0" w:space="0" w:color="auto"/>
        <w:right w:val="none" w:sz="0" w:space="0" w:color="auto"/>
      </w:divBdr>
    </w:div>
    <w:div w:id="1418940535">
      <w:bodyDiv w:val="1"/>
      <w:marLeft w:val="0"/>
      <w:marRight w:val="0"/>
      <w:marTop w:val="0"/>
      <w:marBottom w:val="0"/>
      <w:divBdr>
        <w:top w:val="none" w:sz="0" w:space="0" w:color="auto"/>
        <w:left w:val="none" w:sz="0" w:space="0" w:color="auto"/>
        <w:bottom w:val="none" w:sz="0" w:space="0" w:color="auto"/>
        <w:right w:val="none" w:sz="0" w:space="0" w:color="auto"/>
      </w:divBdr>
    </w:div>
    <w:div w:id="1452869018">
      <w:bodyDiv w:val="1"/>
      <w:marLeft w:val="0"/>
      <w:marRight w:val="0"/>
      <w:marTop w:val="0"/>
      <w:marBottom w:val="0"/>
      <w:divBdr>
        <w:top w:val="none" w:sz="0" w:space="0" w:color="auto"/>
        <w:left w:val="none" w:sz="0" w:space="0" w:color="auto"/>
        <w:bottom w:val="none" w:sz="0" w:space="0" w:color="auto"/>
        <w:right w:val="none" w:sz="0" w:space="0" w:color="auto"/>
      </w:divBdr>
      <w:divsChild>
        <w:div w:id="117071417">
          <w:marLeft w:val="0"/>
          <w:marRight w:val="0"/>
          <w:marTop w:val="0"/>
          <w:marBottom w:val="0"/>
          <w:divBdr>
            <w:top w:val="none" w:sz="0" w:space="0" w:color="auto"/>
            <w:left w:val="none" w:sz="0" w:space="0" w:color="auto"/>
            <w:bottom w:val="none" w:sz="0" w:space="0" w:color="auto"/>
            <w:right w:val="none" w:sz="0" w:space="0" w:color="auto"/>
          </w:divBdr>
          <w:divsChild>
            <w:div w:id="863130910">
              <w:marLeft w:val="0"/>
              <w:marRight w:val="0"/>
              <w:marTop w:val="250"/>
              <w:marBottom w:val="250"/>
              <w:divBdr>
                <w:top w:val="none" w:sz="0" w:space="0" w:color="auto"/>
                <w:left w:val="none" w:sz="0" w:space="0" w:color="auto"/>
                <w:bottom w:val="none" w:sz="0" w:space="0" w:color="auto"/>
                <w:right w:val="none" w:sz="0" w:space="0" w:color="auto"/>
              </w:divBdr>
              <w:divsChild>
                <w:div w:id="250432485">
                  <w:marLeft w:val="-138"/>
                  <w:marRight w:val="-138"/>
                  <w:marTop w:val="0"/>
                  <w:marBottom w:val="0"/>
                  <w:divBdr>
                    <w:top w:val="none" w:sz="0" w:space="0" w:color="auto"/>
                    <w:left w:val="none" w:sz="0" w:space="0" w:color="auto"/>
                    <w:bottom w:val="none" w:sz="0" w:space="0" w:color="auto"/>
                    <w:right w:val="none" w:sz="0" w:space="0" w:color="auto"/>
                  </w:divBdr>
                  <w:divsChild>
                    <w:div w:id="1953396661">
                      <w:marLeft w:val="0"/>
                      <w:marRight w:val="0"/>
                      <w:marTop w:val="0"/>
                      <w:marBottom w:val="0"/>
                      <w:divBdr>
                        <w:top w:val="none" w:sz="0" w:space="0" w:color="auto"/>
                        <w:left w:val="none" w:sz="0" w:space="0" w:color="auto"/>
                        <w:bottom w:val="none" w:sz="0" w:space="0" w:color="auto"/>
                        <w:right w:val="none" w:sz="0" w:space="0" w:color="auto"/>
                      </w:divBdr>
                      <w:divsChild>
                        <w:div w:id="332801169">
                          <w:marLeft w:val="0"/>
                          <w:marRight w:val="0"/>
                          <w:marTop w:val="0"/>
                          <w:marBottom w:val="0"/>
                          <w:divBdr>
                            <w:top w:val="none" w:sz="0" w:space="0" w:color="auto"/>
                            <w:left w:val="none" w:sz="0" w:space="0" w:color="auto"/>
                            <w:bottom w:val="none" w:sz="0" w:space="0" w:color="auto"/>
                            <w:right w:val="none" w:sz="0" w:space="0" w:color="auto"/>
                          </w:divBdr>
                          <w:divsChild>
                            <w:div w:id="16114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226202">
      <w:bodyDiv w:val="1"/>
      <w:marLeft w:val="0"/>
      <w:marRight w:val="0"/>
      <w:marTop w:val="0"/>
      <w:marBottom w:val="0"/>
      <w:divBdr>
        <w:top w:val="none" w:sz="0" w:space="0" w:color="auto"/>
        <w:left w:val="none" w:sz="0" w:space="0" w:color="auto"/>
        <w:bottom w:val="none" w:sz="0" w:space="0" w:color="auto"/>
        <w:right w:val="none" w:sz="0" w:space="0" w:color="auto"/>
      </w:divBdr>
    </w:div>
    <w:div w:id="1483693294">
      <w:bodyDiv w:val="1"/>
      <w:marLeft w:val="0"/>
      <w:marRight w:val="0"/>
      <w:marTop w:val="0"/>
      <w:marBottom w:val="0"/>
      <w:divBdr>
        <w:top w:val="none" w:sz="0" w:space="0" w:color="auto"/>
        <w:left w:val="none" w:sz="0" w:space="0" w:color="auto"/>
        <w:bottom w:val="none" w:sz="0" w:space="0" w:color="auto"/>
        <w:right w:val="none" w:sz="0" w:space="0" w:color="auto"/>
      </w:divBdr>
    </w:div>
    <w:div w:id="1484347578">
      <w:bodyDiv w:val="1"/>
      <w:marLeft w:val="0"/>
      <w:marRight w:val="0"/>
      <w:marTop w:val="0"/>
      <w:marBottom w:val="0"/>
      <w:divBdr>
        <w:top w:val="none" w:sz="0" w:space="0" w:color="auto"/>
        <w:left w:val="none" w:sz="0" w:space="0" w:color="auto"/>
        <w:bottom w:val="none" w:sz="0" w:space="0" w:color="auto"/>
        <w:right w:val="none" w:sz="0" w:space="0" w:color="auto"/>
      </w:divBdr>
    </w:div>
    <w:div w:id="1494685105">
      <w:bodyDiv w:val="1"/>
      <w:marLeft w:val="0"/>
      <w:marRight w:val="0"/>
      <w:marTop w:val="0"/>
      <w:marBottom w:val="0"/>
      <w:divBdr>
        <w:top w:val="none" w:sz="0" w:space="0" w:color="auto"/>
        <w:left w:val="none" w:sz="0" w:space="0" w:color="auto"/>
        <w:bottom w:val="none" w:sz="0" w:space="0" w:color="auto"/>
        <w:right w:val="none" w:sz="0" w:space="0" w:color="auto"/>
      </w:divBdr>
    </w:div>
    <w:div w:id="1502969213">
      <w:bodyDiv w:val="1"/>
      <w:marLeft w:val="0"/>
      <w:marRight w:val="0"/>
      <w:marTop w:val="0"/>
      <w:marBottom w:val="0"/>
      <w:divBdr>
        <w:top w:val="none" w:sz="0" w:space="0" w:color="auto"/>
        <w:left w:val="none" w:sz="0" w:space="0" w:color="auto"/>
        <w:bottom w:val="none" w:sz="0" w:space="0" w:color="auto"/>
        <w:right w:val="none" w:sz="0" w:space="0" w:color="auto"/>
      </w:divBdr>
    </w:div>
    <w:div w:id="1504203091">
      <w:bodyDiv w:val="1"/>
      <w:marLeft w:val="0"/>
      <w:marRight w:val="0"/>
      <w:marTop w:val="0"/>
      <w:marBottom w:val="0"/>
      <w:divBdr>
        <w:top w:val="none" w:sz="0" w:space="0" w:color="auto"/>
        <w:left w:val="none" w:sz="0" w:space="0" w:color="auto"/>
        <w:bottom w:val="none" w:sz="0" w:space="0" w:color="auto"/>
        <w:right w:val="none" w:sz="0" w:space="0" w:color="auto"/>
      </w:divBdr>
    </w:div>
    <w:div w:id="1505435210">
      <w:bodyDiv w:val="1"/>
      <w:marLeft w:val="0"/>
      <w:marRight w:val="0"/>
      <w:marTop w:val="0"/>
      <w:marBottom w:val="0"/>
      <w:divBdr>
        <w:top w:val="none" w:sz="0" w:space="0" w:color="auto"/>
        <w:left w:val="none" w:sz="0" w:space="0" w:color="auto"/>
        <w:bottom w:val="none" w:sz="0" w:space="0" w:color="auto"/>
        <w:right w:val="none" w:sz="0" w:space="0" w:color="auto"/>
      </w:divBdr>
    </w:div>
    <w:div w:id="1522159401">
      <w:bodyDiv w:val="1"/>
      <w:marLeft w:val="0"/>
      <w:marRight w:val="0"/>
      <w:marTop w:val="0"/>
      <w:marBottom w:val="0"/>
      <w:divBdr>
        <w:top w:val="none" w:sz="0" w:space="0" w:color="auto"/>
        <w:left w:val="none" w:sz="0" w:space="0" w:color="auto"/>
        <w:bottom w:val="none" w:sz="0" w:space="0" w:color="auto"/>
        <w:right w:val="none" w:sz="0" w:space="0" w:color="auto"/>
      </w:divBdr>
    </w:div>
    <w:div w:id="1526602008">
      <w:bodyDiv w:val="1"/>
      <w:marLeft w:val="0"/>
      <w:marRight w:val="0"/>
      <w:marTop w:val="0"/>
      <w:marBottom w:val="0"/>
      <w:divBdr>
        <w:top w:val="none" w:sz="0" w:space="0" w:color="auto"/>
        <w:left w:val="none" w:sz="0" w:space="0" w:color="auto"/>
        <w:bottom w:val="none" w:sz="0" w:space="0" w:color="auto"/>
        <w:right w:val="none" w:sz="0" w:space="0" w:color="auto"/>
      </w:divBdr>
    </w:div>
    <w:div w:id="1546983392">
      <w:bodyDiv w:val="1"/>
      <w:marLeft w:val="0"/>
      <w:marRight w:val="0"/>
      <w:marTop w:val="0"/>
      <w:marBottom w:val="0"/>
      <w:divBdr>
        <w:top w:val="none" w:sz="0" w:space="0" w:color="auto"/>
        <w:left w:val="none" w:sz="0" w:space="0" w:color="auto"/>
        <w:bottom w:val="none" w:sz="0" w:space="0" w:color="auto"/>
        <w:right w:val="none" w:sz="0" w:space="0" w:color="auto"/>
      </w:divBdr>
    </w:div>
    <w:div w:id="1553999133">
      <w:bodyDiv w:val="1"/>
      <w:marLeft w:val="0"/>
      <w:marRight w:val="0"/>
      <w:marTop w:val="0"/>
      <w:marBottom w:val="0"/>
      <w:divBdr>
        <w:top w:val="none" w:sz="0" w:space="0" w:color="auto"/>
        <w:left w:val="none" w:sz="0" w:space="0" w:color="auto"/>
        <w:bottom w:val="none" w:sz="0" w:space="0" w:color="auto"/>
        <w:right w:val="none" w:sz="0" w:space="0" w:color="auto"/>
      </w:divBdr>
    </w:div>
    <w:div w:id="1572234274">
      <w:bodyDiv w:val="1"/>
      <w:marLeft w:val="0"/>
      <w:marRight w:val="0"/>
      <w:marTop w:val="0"/>
      <w:marBottom w:val="0"/>
      <w:divBdr>
        <w:top w:val="none" w:sz="0" w:space="0" w:color="auto"/>
        <w:left w:val="none" w:sz="0" w:space="0" w:color="auto"/>
        <w:bottom w:val="none" w:sz="0" w:space="0" w:color="auto"/>
        <w:right w:val="none" w:sz="0" w:space="0" w:color="auto"/>
      </w:divBdr>
    </w:div>
    <w:div w:id="1581061891">
      <w:bodyDiv w:val="1"/>
      <w:marLeft w:val="0"/>
      <w:marRight w:val="0"/>
      <w:marTop w:val="0"/>
      <w:marBottom w:val="0"/>
      <w:divBdr>
        <w:top w:val="none" w:sz="0" w:space="0" w:color="auto"/>
        <w:left w:val="none" w:sz="0" w:space="0" w:color="auto"/>
        <w:bottom w:val="none" w:sz="0" w:space="0" w:color="auto"/>
        <w:right w:val="none" w:sz="0" w:space="0" w:color="auto"/>
      </w:divBdr>
    </w:div>
    <w:div w:id="1583099861">
      <w:bodyDiv w:val="1"/>
      <w:marLeft w:val="0"/>
      <w:marRight w:val="0"/>
      <w:marTop w:val="0"/>
      <w:marBottom w:val="0"/>
      <w:divBdr>
        <w:top w:val="none" w:sz="0" w:space="0" w:color="auto"/>
        <w:left w:val="none" w:sz="0" w:space="0" w:color="auto"/>
        <w:bottom w:val="none" w:sz="0" w:space="0" w:color="auto"/>
        <w:right w:val="none" w:sz="0" w:space="0" w:color="auto"/>
      </w:divBdr>
    </w:div>
    <w:div w:id="1590771352">
      <w:bodyDiv w:val="1"/>
      <w:marLeft w:val="0"/>
      <w:marRight w:val="0"/>
      <w:marTop w:val="0"/>
      <w:marBottom w:val="0"/>
      <w:divBdr>
        <w:top w:val="none" w:sz="0" w:space="0" w:color="auto"/>
        <w:left w:val="none" w:sz="0" w:space="0" w:color="auto"/>
        <w:bottom w:val="none" w:sz="0" w:space="0" w:color="auto"/>
        <w:right w:val="none" w:sz="0" w:space="0" w:color="auto"/>
      </w:divBdr>
    </w:div>
    <w:div w:id="1590964885">
      <w:bodyDiv w:val="1"/>
      <w:marLeft w:val="0"/>
      <w:marRight w:val="0"/>
      <w:marTop w:val="0"/>
      <w:marBottom w:val="0"/>
      <w:divBdr>
        <w:top w:val="none" w:sz="0" w:space="0" w:color="auto"/>
        <w:left w:val="none" w:sz="0" w:space="0" w:color="auto"/>
        <w:bottom w:val="none" w:sz="0" w:space="0" w:color="auto"/>
        <w:right w:val="none" w:sz="0" w:space="0" w:color="auto"/>
      </w:divBdr>
    </w:div>
    <w:div w:id="1601376993">
      <w:bodyDiv w:val="1"/>
      <w:marLeft w:val="0"/>
      <w:marRight w:val="0"/>
      <w:marTop w:val="0"/>
      <w:marBottom w:val="0"/>
      <w:divBdr>
        <w:top w:val="none" w:sz="0" w:space="0" w:color="auto"/>
        <w:left w:val="none" w:sz="0" w:space="0" w:color="auto"/>
        <w:bottom w:val="none" w:sz="0" w:space="0" w:color="auto"/>
        <w:right w:val="none" w:sz="0" w:space="0" w:color="auto"/>
      </w:divBdr>
    </w:div>
    <w:div w:id="1656180741">
      <w:bodyDiv w:val="1"/>
      <w:marLeft w:val="0"/>
      <w:marRight w:val="0"/>
      <w:marTop w:val="0"/>
      <w:marBottom w:val="0"/>
      <w:divBdr>
        <w:top w:val="none" w:sz="0" w:space="0" w:color="auto"/>
        <w:left w:val="none" w:sz="0" w:space="0" w:color="auto"/>
        <w:bottom w:val="none" w:sz="0" w:space="0" w:color="auto"/>
        <w:right w:val="none" w:sz="0" w:space="0" w:color="auto"/>
      </w:divBdr>
    </w:div>
    <w:div w:id="1668096878">
      <w:bodyDiv w:val="1"/>
      <w:marLeft w:val="0"/>
      <w:marRight w:val="0"/>
      <w:marTop w:val="0"/>
      <w:marBottom w:val="0"/>
      <w:divBdr>
        <w:top w:val="none" w:sz="0" w:space="0" w:color="auto"/>
        <w:left w:val="none" w:sz="0" w:space="0" w:color="auto"/>
        <w:bottom w:val="none" w:sz="0" w:space="0" w:color="auto"/>
        <w:right w:val="none" w:sz="0" w:space="0" w:color="auto"/>
      </w:divBdr>
    </w:div>
    <w:div w:id="1669870269">
      <w:bodyDiv w:val="1"/>
      <w:marLeft w:val="0"/>
      <w:marRight w:val="0"/>
      <w:marTop w:val="0"/>
      <w:marBottom w:val="0"/>
      <w:divBdr>
        <w:top w:val="none" w:sz="0" w:space="0" w:color="auto"/>
        <w:left w:val="none" w:sz="0" w:space="0" w:color="auto"/>
        <w:bottom w:val="none" w:sz="0" w:space="0" w:color="auto"/>
        <w:right w:val="none" w:sz="0" w:space="0" w:color="auto"/>
      </w:divBdr>
    </w:div>
    <w:div w:id="1693385100">
      <w:bodyDiv w:val="1"/>
      <w:marLeft w:val="0"/>
      <w:marRight w:val="0"/>
      <w:marTop w:val="0"/>
      <w:marBottom w:val="0"/>
      <w:divBdr>
        <w:top w:val="none" w:sz="0" w:space="0" w:color="auto"/>
        <w:left w:val="none" w:sz="0" w:space="0" w:color="auto"/>
        <w:bottom w:val="none" w:sz="0" w:space="0" w:color="auto"/>
        <w:right w:val="none" w:sz="0" w:space="0" w:color="auto"/>
      </w:divBdr>
    </w:div>
    <w:div w:id="1825777549">
      <w:bodyDiv w:val="1"/>
      <w:marLeft w:val="0"/>
      <w:marRight w:val="0"/>
      <w:marTop w:val="0"/>
      <w:marBottom w:val="0"/>
      <w:divBdr>
        <w:top w:val="none" w:sz="0" w:space="0" w:color="auto"/>
        <w:left w:val="none" w:sz="0" w:space="0" w:color="auto"/>
        <w:bottom w:val="none" w:sz="0" w:space="0" w:color="auto"/>
        <w:right w:val="none" w:sz="0" w:space="0" w:color="auto"/>
      </w:divBdr>
    </w:div>
    <w:div w:id="1826360311">
      <w:bodyDiv w:val="1"/>
      <w:marLeft w:val="0"/>
      <w:marRight w:val="0"/>
      <w:marTop w:val="0"/>
      <w:marBottom w:val="0"/>
      <w:divBdr>
        <w:top w:val="none" w:sz="0" w:space="0" w:color="auto"/>
        <w:left w:val="none" w:sz="0" w:space="0" w:color="auto"/>
        <w:bottom w:val="none" w:sz="0" w:space="0" w:color="auto"/>
        <w:right w:val="none" w:sz="0" w:space="0" w:color="auto"/>
      </w:divBdr>
    </w:div>
    <w:div w:id="1835947848">
      <w:bodyDiv w:val="1"/>
      <w:marLeft w:val="0"/>
      <w:marRight w:val="0"/>
      <w:marTop w:val="0"/>
      <w:marBottom w:val="0"/>
      <w:divBdr>
        <w:top w:val="none" w:sz="0" w:space="0" w:color="auto"/>
        <w:left w:val="none" w:sz="0" w:space="0" w:color="auto"/>
        <w:bottom w:val="none" w:sz="0" w:space="0" w:color="auto"/>
        <w:right w:val="none" w:sz="0" w:space="0" w:color="auto"/>
      </w:divBdr>
    </w:div>
    <w:div w:id="1836141054">
      <w:bodyDiv w:val="1"/>
      <w:marLeft w:val="0"/>
      <w:marRight w:val="0"/>
      <w:marTop w:val="0"/>
      <w:marBottom w:val="0"/>
      <w:divBdr>
        <w:top w:val="none" w:sz="0" w:space="0" w:color="auto"/>
        <w:left w:val="none" w:sz="0" w:space="0" w:color="auto"/>
        <w:bottom w:val="none" w:sz="0" w:space="0" w:color="auto"/>
        <w:right w:val="none" w:sz="0" w:space="0" w:color="auto"/>
      </w:divBdr>
    </w:div>
    <w:div w:id="1847474145">
      <w:bodyDiv w:val="1"/>
      <w:marLeft w:val="0"/>
      <w:marRight w:val="0"/>
      <w:marTop w:val="0"/>
      <w:marBottom w:val="0"/>
      <w:divBdr>
        <w:top w:val="none" w:sz="0" w:space="0" w:color="auto"/>
        <w:left w:val="none" w:sz="0" w:space="0" w:color="auto"/>
        <w:bottom w:val="none" w:sz="0" w:space="0" w:color="auto"/>
        <w:right w:val="none" w:sz="0" w:space="0" w:color="auto"/>
      </w:divBdr>
    </w:div>
    <w:div w:id="1848129727">
      <w:bodyDiv w:val="1"/>
      <w:marLeft w:val="0"/>
      <w:marRight w:val="0"/>
      <w:marTop w:val="0"/>
      <w:marBottom w:val="0"/>
      <w:divBdr>
        <w:top w:val="none" w:sz="0" w:space="0" w:color="auto"/>
        <w:left w:val="none" w:sz="0" w:space="0" w:color="auto"/>
        <w:bottom w:val="none" w:sz="0" w:space="0" w:color="auto"/>
        <w:right w:val="none" w:sz="0" w:space="0" w:color="auto"/>
      </w:divBdr>
    </w:div>
    <w:div w:id="1859082677">
      <w:bodyDiv w:val="1"/>
      <w:marLeft w:val="0"/>
      <w:marRight w:val="0"/>
      <w:marTop w:val="0"/>
      <w:marBottom w:val="0"/>
      <w:divBdr>
        <w:top w:val="none" w:sz="0" w:space="0" w:color="auto"/>
        <w:left w:val="none" w:sz="0" w:space="0" w:color="auto"/>
        <w:bottom w:val="none" w:sz="0" w:space="0" w:color="auto"/>
        <w:right w:val="none" w:sz="0" w:space="0" w:color="auto"/>
      </w:divBdr>
    </w:div>
    <w:div w:id="1887451193">
      <w:bodyDiv w:val="1"/>
      <w:marLeft w:val="0"/>
      <w:marRight w:val="0"/>
      <w:marTop w:val="0"/>
      <w:marBottom w:val="0"/>
      <w:divBdr>
        <w:top w:val="none" w:sz="0" w:space="0" w:color="auto"/>
        <w:left w:val="none" w:sz="0" w:space="0" w:color="auto"/>
        <w:bottom w:val="none" w:sz="0" w:space="0" w:color="auto"/>
        <w:right w:val="none" w:sz="0" w:space="0" w:color="auto"/>
      </w:divBdr>
    </w:div>
    <w:div w:id="1898588924">
      <w:bodyDiv w:val="1"/>
      <w:marLeft w:val="0"/>
      <w:marRight w:val="0"/>
      <w:marTop w:val="0"/>
      <w:marBottom w:val="0"/>
      <w:divBdr>
        <w:top w:val="none" w:sz="0" w:space="0" w:color="auto"/>
        <w:left w:val="none" w:sz="0" w:space="0" w:color="auto"/>
        <w:bottom w:val="none" w:sz="0" w:space="0" w:color="auto"/>
        <w:right w:val="none" w:sz="0" w:space="0" w:color="auto"/>
      </w:divBdr>
    </w:div>
    <w:div w:id="1918788038">
      <w:bodyDiv w:val="1"/>
      <w:marLeft w:val="0"/>
      <w:marRight w:val="0"/>
      <w:marTop w:val="0"/>
      <w:marBottom w:val="0"/>
      <w:divBdr>
        <w:top w:val="none" w:sz="0" w:space="0" w:color="auto"/>
        <w:left w:val="none" w:sz="0" w:space="0" w:color="auto"/>
        <w:bottom w:val="none" w:sz="0" w:space="0" w:color="auto"/>
        <w:right w:val="none" w:sz="0" w:space="0" w:color="auto"/>
      </w:divBdr>
    </w:div>
    <w:div w:id="1943300875">
      <w:bodyDiv w:val="1"/>
      <w:marLeft w:val="0"/>
      <w:marRight w:val="0"/>
      <w:marTop w:val="0"/>
      <w:marBottom w:val="0"/>
      <w:divBdr>
        <w:top w:val="none" w:sz="0" w:space="0" w:color="auto"/>
        <w:left w:val="none" w:sz="0" w:space="0" w:color="auto"/>
        <w:bottom w:val="none" w:sz="0" w:space="0" w:color="auto"/>
        <w:right w:val="none" w:sz="0" w:space="0" w:color="auto"/>
      </w:divBdr>
    </w:div>
    <w:div w:id="1943603777">
      <w:bodyDiv w:val="1"/>
      <w:marLeft w:val="0"/>
      <w:marRight w:val="0"/>
      <w:marTop w:val="0"/>
      <w:marBottom w:val="0"/>
      <w:divBdr>
        <w:top w:val="none" w:sz="0" w:space="0" w:color="auto"/>
        <w:left w:val="none" w:sz="0" w:space="0" w:color="auto"/>
        <w:bottom w:val="none" w:sz="0" w:space="0" w:color="auto"/>
        <w:right w:val="none" w:sz="0" w:space="0" w:color="auto"/>
      </w:divBdr>
    </w:div>
    <w:div w:id="1961493987">
      <w:bodyDiv w:val="1"/>
      <w:marLeft w:val="0"/>
      <w:marRight w:val="0"/>
      <w:marTop w:val="0"/>
      <w:marBottom w:val="0"/>
      <w:divBdr>
        <w:top w:val="none" w:sz="0" w:space="0" w:color="auto"/>
        <w:left w:val="none" w:sz="0" w:space="0" w:color="auto"/>
        <w:bottom w:val="none" w:sz="0" w:space="0" w:color="auto"/>
        <w:right w:val="none" w:sz="0" w:space="0" w:color="auto"/>
      </w:divBdr>
      <w:divsChild>
        <w:div w:id="1743331633">
          <w:marLeft w:val="0"/>
          <w:marRight w:val="0"/>
          <w:marTop w:val="0"/>
          <w:marBottom w:val="0"/>
          <w:divBdr>
            <w:top w:val="none" w:sz="0" w:space="0" w:color="auto"/>
            <w:left w:val="none" w:sz="0" w:space="0" w:color="auto"/>
            <w:bottom w:val="none" w:sz="0" w:space="0" w:color="auto"/>
            <w:right w:val="none" w:sz="0" w:space="0" w:color="auto"/>
          </w:divBdr>
          <w:divsChild>
            <w:div w:id="85004225">
              <w:marLeft w:val="0"/>
              <w:marRight w:val="0"/>
              <w:marTop w:val="0"/>
              <w:marBottom w:val="0"/>
              <w:divBdr>
                <w:top w:val="none" w:sz="0" w:space="0" w:color="auto"/>
                <w:left w:val="none" w:sz="0" w:space="0" w:color="auto"/>
                <w:bottom w:val="none" w:sz="0" w:space="0" w:color="auto"/>
                <w:right w:val="none" w:sz="0" w:space="0" w:color="auto"/>
              </w:divBdr>
              <w:divsChild>
                <w:div w:id="221672516">
                  <w:marLeft w:val="0"/>
                  <w:marRight w:val="0"/>
                  <w:marTop w:val="0"/>
                  <w:marBottom w:val="0"/>
                  <w:divBdr>
                    <w:top w:val="none" w:sz="0" w:space="0" w:color="auto"/>
                    <w:left w:val="none" w:sz="0" w:space="0" w:color="auto"/>
                    <w:bottom w:val="none" w:sz="0" w:space="0" w:color="auto"/>
                    <w:right w:val="none" w:sz="0" w:space="0" w:color="auto"/>
                  </w:divBdr>
                  <w:divsChild>
                    <w:div w:id="9779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361126">
      <w:bodyDiv w:val="1"/>
      <w:marLeft w:val="0"/>
      <w:marRight w:val="0"/>
      <w:marTop w:val="0"/>
      <w:marBottom w:val="0"/>
      <w:divBdr>
        <w:top w:val="none" w:sz="0" w:space="0" w:color="auto"/>
        <w:left w:val="none" w:sz="0" w:space="0" w:color="auto"/>
        <w:bottom w:val="none" w:sz="0" w:space="0" w:color="auto"/>
        <w:right w:val="none" w:sz="0" w:space="0" w:color="auto"/>
      </w:divBdr>
    </w:div>
    <w:div w:id="1979067086">
      <w:bodyDiv w:val="1"/>
      <w:marLeft w:val="0"/>
      <w:marRight w:val="0"/>
      <w:marTop w:val="0"/>
      <w:marBottom w:val="0"/>
      <w:divBdr>
        <w:top w:val="none" w:sz="0" w:space="0" w:color="auto"/>
        <w:left w:val="none" w:sz="0" w:space="0" w:color="auto"/>
        <w:bottom w:val="none" w:sz="0" w:space="0" w:color="auto"/>
        <w:right w:val="none" w:sz="0" w:space="0" w:color="auto"/>
      </w:divBdr>
    </w:div>
    <w:div w:id="1983077203">
      <w:bodyDiv w:val="1"/>
      <w:marLeft w:val="0"/>
      <w:marRight w:val="0"/>
      <w:marTop w:val="0"/>
      <w:marBottom w:val="0"/>
      <w:divBdr>
        <w:top w:val="none" w:sz="0" w:space="0" w:color="auto"/>
        <w:left w:val="none" w:sz="0" w:space="0" w:color="auto"/>
        <w:bottom w:val="none" w:sz="0" w:space="0" w:color="auto"/>
        <w:right w:val="none" w:sz="0" w:space="0" w:color="auto"/>
      </w:divBdr>
    </w:div>
    <w:div w:id="1984698391">
      <w:bodyDiv w:val="1"/>
      <w:marLeft w:val="0"/>
      <w:marRight w:val="0"/>
      <w:marTop w:val="0"/>
      <w:marBottom w:val="0"/>
      <w:divBdr>
        <w:top w:val="none" w:sz="0" w:space="0" w:color="auto"/>
        <w:left w:val="none" w:sz="0" w:space="0" w:color="auto"/>
        <w:bottom w:val="none" w:sz="0" w:space="0" w:color="auto"/>
        <w:right w:val="none" w:sz="0" w:space="0" w:color="auto"/>
      </w:divBdr>
    </w:div>
    <w:div w:id="1995527091">
      <w:bodyDiv w:val="1"/>
      <w:marLeft w:val="0"/>
      <w:marRight w:val="0"/>
      <w:marTop w:val="0"/>
      <w:marBottom w:val="0"/>
      <w:divBdr>
        <w:top w:val="none" w:sz="0" w:space="0" w:color="auto"/>
        <w:left w:val="none" w:sz="0" w:space="0" w:color="auto"/>
        <w:bottom w:val="none" w:sz="0" w:space="0" w:color="auto"/>
        <w:right w:val="none" w:sz="0" w:space="0" w:color="auto"/>
      </w:divBdr>
    </w:div>
    <w:div w:id="1996256719">
      <w:bodyDiv w:val="1"/>
      <w:marLeft w:val="0"/>
      <w:marRight w:val="0"/>
      <w:marTop w:val="0"/>
      <w:marBottom w:val="0"/>
      <w:divBdr>
        <w:top w:val="none" w:sz="0" w:space="0" w:color="auto"/>
        <w:left w:val="none" w:sz="0" w:space="0" w:color="auto"/>
        <w:bottom w:val="none" w:sz="0" w:space="0" w:color="auto"/>
        <w:right w:val="none" w:sz="0" w:space="0" w:color="auto"/>
      </w:divBdr>
    </w:div>
    <w:div w:id="2052685201">
      <w:bodyDiv w:val="1"/>
      <w:marLeft w:val="0"/>
      <w:marRight w:val="0"/>
      <w:marTop w:val="0"/>
      <w:marBottom w:val="0"/>
      <w:divBdr>
        <w:top w:val="none" w:sz="0" w:space="0" w:color="auto"/>
        <w:left w:val="none" w:sz="0" w:space="0" w:color="auto"/>
        <w:bottom w:val="none" w:sz="0" w:space="0" w:color="auto"/>
        <w:right w:val="none" w:sz="0" w:space="0" w:color="auto"/>
      </w:divBdr>
    </w:div>
    <w:div w:id="2085178175">
      <w:bodyDiv w:val="1"/>
      <w:marLeft w:val="0"/>
      <w:marRight w:val="0"/>
      <w:marTop w:val="0"/>
      <w:marBottom w:val="0"/>
      <w:divBdr>
        <w:top w:val="none" w:sz="0" w:space="0" w:color="auto"/>
        <w:left w:val="none" w:sz="0" w:space="0" w:color="auto"/>
        <w:bottom w:val="none" w:sz="0" w:space="0" w:color="auto"/>
        <w:right w:val="none" w:sz="0" w:space="0" w:color="auto"/>
      </w:divBdr>
    </w:div>
    <w:div w:id="2091539858">
      <w:bodyDiv w:val="1"/>
      <w:marLeft w:val="0"/>
      <w:marRight w:val="0"/>
      <w:marTop w:val="0"/>
      <w:marBottom w:val="0"/>
      <w:divBdr>
        <w:top w:val="none" w:sz="0" w:space="0" w:color="auto"/>
        <w:left w:val="none" w:sz="0" w:space="0" w:color="auto"/>
        <w:bottom w:val="none" w:sz="0" w:space="0" w:color="auto"/>
        <w:right w:val="none" w:sz="0" w:space="0" w:color="auto"/>
      </w:divBdr>
    </w:div>
    <w:div w:id="2091652573">
      <w:bodyDiv w:val="1"/>
      <w:marLeft w:val="0"/>
      <w:marRight w:val="0"/>
      <w:marTop w:val="0"/>
      <w:marBottom w:val="0"/>
      <w:divBdr>
        <w:top w:val="none" w:sz="0" w:space="0" w:color="auto"/>
        <w:left w:val="none" w:sz="0" w:space="0" w:color="auto"/>
        <w:bottom w:val="none" w:sz="0" w:space="0" w:color="auto"/>
        <w:right w:val="none" w:sz="0" w:space="0" w:color="auto"/>
      </w:divBdr>
    </w:div>
    <w:div w:id="2095396526">
      <w:bodyDiv w:val="1"/>
      <w:marLeft w:val="0"/>
      <w:marRight w:val="0"/>
      <w:marTop w:val="0"/>
      <w:marBottom w:val="0"/>
      <w:divBdr>
        <w:top w:val="none" w:sz="0" w:space="0" w:color="auto"/>
        <w:left w:val="none" w:sz="0" w:space="0" w:color="auto"/>
        <w:bottom w:val="none" w:sz="0" w:space="0" w:color="auto"/>
        <w:right w:val="none" w:sz="0" w:space="0" w:color="auto"/>
      </w:divBdr>
    </w:div>
    <w:div w:id="213621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ubavinAA@stu.customs.gov.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A0D96-D869-4B81-A286-7CEBD759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ГК.docx</Template>
  <TotalTime>0</TotalTime>
  <Pages>6</Pages>
  <Words>2089</Words>
  <Characters>14879</Characters>
  <Application>Microsoft Office Word</Application>
  <DocSecurity>0</DocSecurity>
  <Lines>123</Lines>
  <Paragraphs>33</Paragraphs>
  <ScaleCrop>false</ScaleCrop>
  <HeadingPairs>
    <vt:vector size="2" baseType="variant">
      <vt:variant>
        <vt:lpstr>Название</vt:lpstr>
      </vt:variant>
      <vt:variant>
        <vt:i4>1</vt:i4>
      </vt:variant>
    </vt:vector>
  </HeadingPairs>
  <TitlesOfParts>
    <vt:vector size="1" baseType="lpstr">
      <vt:lpstr>УТВЕРЖДАЮ                                                                                                     Первый заместитель директора Федеральной службы</vt:lpstr>
    </vt:vector>
  </TitlesOfParts>
  <Company>Рособоронзаказ</Company>
  <LinksUpToDate>false</LinksUpToDate>
  <CharactersWithSpaces>16935</CharactersWithSpaces>
  <SharedDoc>false</SharedDoc>
  <HLinks>
    <vt:vector size="6" baseType="variant">
      <vt:variant>
        <vt:i4>8257601</vt:i4>
      </vt:variant>
      <vt:variant>
        <vt:i4>0</vt:i4>
      </vt:variant>
      <vt:variant>
        <vt:i4>0</vt:i4>
      </vt:variant>
      <vt:variant>
        <vt:i4>5</vt:i4>
      </vt:variant>
      <vt:variant>
        <vt:lpwstr>mailto:LyubavinAA@stu.customs.gov.ru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Первый заместитель директора Федеральной службы</dc:title>
  <dc:creator>OEM</dc:creator>
  <cp:lastModifiedBy>shegoleva_na</cp:lastModifiedBy>
  <cp:revision>2</cp:revision>
  <cp:lastPrinted>2026-07-22T07:04:00Z</cp:lastPrinted>
  <dcterms:created xsi:type="dcterms:W3CDTF">2026-08-12T01:45:00Z</dcterms:created>
  <dcterms:modified xsi:type="dcterms:W3CDTF">2026-08-12T01:45:00Z</dcterms:modified>
</cp:coreProperties>
</file>