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B11"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7B6707" w:rsidRPr="007B6707">
        <w:rPr>
          <w:rFonts w:ascii="Times New Roman" w:hAnsi="Times New Roman"/>
          <w:b/>
          <w:color w:val="000000" w:themeColor="text1"/>
          <w:sz w:val="24"/>
          <w:szCs w:val="24"/>
        </w:rPr>
        <w:t>31.06-Р-3.1-10449/2026</w:t>
      </w:r>
    </w:p>
    <w:p w:rsidR="00A24BAB" w:rsidRDefault="00A24BAB" w:rsidP="00156F87">
      <w:pPr>
        <w:pStyle w:val="a3"/>
        <w:jc w:val="center"/>
        <w:rPr>
          <w:rFonts w:ascii="Times New Roman" w:hAnsi="Times New Roman"/>
          <w:b/>
          <w:color w:val="000000" w:themeColor="text1"/>
          <w:sz w:val="24"/>
          <w:szCs w:val="24"/>
        </w:rPr>
      </w:pPr>
    </w:p>
    <w:p w:rsidR="00A24BAB" w:rsidRPr="00F74FA9" w:rsidRDefault="00A24BAB" w:rsidP="00F74FA9">
      <w:pPr>
        <w:pStyle w:val="a3"/>
        <w:jc w:val="center"/>
        <w:rPr>
          <w:rFonts w:ascii="Times New Roman" w:hAnsi="Times New Roman"/>
          <w:b/>
          <w:sz w:val="24"/>
          <w:szCs w:val="24"/>
        </w:rPr>
      </w:pPr>
      <w:bookmarkStart w:id="0" w:name="_Hlk222129295"/>
      <w:r w:rsidRPr="00F74FA9">
        <w:rPr>
          <w:rFonts w:ascii="Times New Roman" w:hAnsi="Times New Roman"/>
          <w:b/>
          <w:sz w:val="24"/>
          <w:szCs w:val="24"/>
        </w:rPr>
        <w:t>ИКЗ</w:t>
      </w:r>
      <w:r w:rsidR="0059547B" w:rsidRPr="00F74FA9">
        <w:rPr>
          <w:rFonts w:ascii="Times New Roman" w:hAnsi="Times New Roman"/>
          <w:b/>
          <w:sz w:val="24"/>
          <w:szCs w:val="24"/>
        </w:rPr>
        <w:t xml:space="preserve"> </w:t>
      </w:r>
      <w:r w:rsidR="00F74FA9" w:rsidRPr="00F74FA9">
        <w:rPr>
          <w:rFonts w:ascii="Times New Roman" w:hAnsi="Times New Roman"/>
          <w:b/>
          <w:sz w:val="24"/>
          <w:szCs w:val="24"/>
        </w:rPr>
        <w:t>261770707263777070100100530000000244</w:t>
      </w:r>
    </w:p>
    <w:bookmarkEnd w:id="0"/>
    <w:p w:rsidR="00A24BAB" w:rsidRPr="00117076" w:rsidRDefault="00A24BAB" w:rsidP="00156F87">
      <w:pPr>
        <w:pStyle w:val="a3"/>
        <w:jc w:val="center"/>
        <w:rPr>
          <w:rFonts w:ascii="Times New Roman" w:hAnsi="Times New Roman"/>
          <w:b/>
          <w:color w:val="000000" w:themeColor="text1"/>
          <w:sz w:val="24"/>
          <w:szCs w:val="24"/>
        </w:rPr>
      </w:pPr>
    </w:p>
    <w:p w:rsidR="00513673" w:rsidRPr="00117076" w:rsidRDefault="00156F87" w:rsidP="000145F0">
      <w:pPr>
        <w:pStyle w:val="a3"/>
        <w:jc w:val="center"/>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0145F0">
        <w:rPr>
          <w:rFonts w:ascii="Times New Roman" w:hAnsi="Times New Roman"/>
          <w:color w:val="000000" w:themeColor="text1"/>
          <w:sz w:val="24"/>
          <w:szCs w:val="24"/>
        </w:rPr>
        <w:t>_______________</w:t>
      </w:r>
    </w:p>
    <w:p w:rsidR="00513673" w:rsidRPr="00117076" w:rsidRDefault="00513673" w:rsidP="00513673">
      <w:pPr>
        <w:pStyle w:val="a3"/>
        <w:rPr>
          <w:rFonts w:ascii="Times New Roman" w:hAnsi="Times New Roman"/>
          <w:color w:val="000000" w:themeColor="text1"/>
          <w:sz w:val="24"/>
          <w:szCs w:val="24"/>
        </w:rPr>
      </w:pPr>
    </w:p>
    <w:p w:rsidR="008D3DC7" w:rsidRDefault="00960CA6" w:rsidP="00184C73">
      <w:pPr>
        <w:pStyle w:val="Standard"/>
        <w:ind w:firstLine="709"/>
        <w:rPr>
          <w:color w:val="000000" w:themeColor="text1"/>
          <w:lang w:bidi="ru-RU"/>
        </w:rPr>
      </w:pPr>
      <w:bookmarkStart w:id="1" w:name="_Hlk222129311"/>
      <w:r>
        <w:rPr>
          <w:rFonts w:eastAsia="Noto Sans"/>
          <w:color w:val="000000" w:themeColor="text1"/>
          <w:spacing w:val="2"/>
          <w:kern w:val="2"/>
          <w:szCs w:val="24"/>
          <w:lang w:eastAsia="zh-CN" w:bidi="hi-IN"/>
        </w:rPr>
        <w:t>Ф</w:t>
      </w:r>
      <w:r w:rsidR="000145F0"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004C46B2" w:rsidRPr="004C46B2">
        <w:rPr>
          <w:rFonts w:eastAsia="Noto Sans"/>
          <w:color w:val="000000" w:themeColor="text1"/>
          <w:spacing w:val="2"/>
          <w:kern w:val="2"/>
          <w:szCs w:val="24"/>
          <w:lang w:eastAsia="zh-CN" w:bidi="hi-IN"/>
        </w:rPr>
        <w:t xml:space="preserve"> </w:t>
      </w:r>
      <w:r w:rsidR="007B6707">
        <w:rPr>
          <w:rFonts w:eastAsia="Noto Sans"/>
          <w:color w:val="000000" w:themeColor="text1"/>
          <w:spacing w:val="2"/>
          <w:kern w:val="2"/>
          <w:szCs w:val="24"/>
          <w:lang w:eastAsia="zh-CN" w:bidi="hi-IN"/>
        </w:rPr>
        <w:t>проректора по науке Козловского Романа Анатольевича</w:t>
      </w:r>
      <w:r w:rsidR="000145F0" w:rsidRPr="000145F0">
        <w:rPr>
          <w:rFonts w:eastAsia="Noto Sans"/>
          <w:color w:val="000000" w:themeColor="text1"/>
          <w:spacing w:val="2"/>
          <w:kern w:val="2"/>
          <w:szCs w:val="24"/>
          <w:lang w:eastAsia="zh-CN" w:bidi="hi-IN"/>
        </w:rPr>
        <w:t xml:space="preserve">, действующего на основании </w:t>
      </w:r>
      <w:r w:rsidR="004C46B2" w:rsidRPr="007B6707">
        <w:rPr>
          <w:rFonts w:eastAsia="Noto Sans"/>
          <w:spacing w:val="2"/>
          <w:kern w:val="2"/>
          <w:szCs w:val="24"/>
          <w:lang w:eastAsia="zh-CN" w:bidi="hi-IN"/>
        </w:rPr>
        <w:t>доверенности от «</w:t>
      </w:r>
      <w:r w:rsidR="007B6707" w:rsidRPr="007B6707">
        <w:rPr>
          <w:rFonts w:eastAsia="Noto Sans"/>
          <w:spacing w:val="2"/>
          <w:kern w:val="2"/>
          <w:szCs w:val="24"/>
          <w:lang w:eastAsia="zh-CN" w:bidi="hi-IN"/>
        </w:rPr>
        <w:t>23</w:t>
      </w:r>
      <w:r w:rsidR="004C46B2" w:rsidRPr="007B6707">
        <w:rPr>
          <w:rFonts w:eastAsia="Noto Sans"/>
          <w:spacing w:val="2"/>
          <w:kern w:val="2"/>
          <w:szCs w:val="24"/>
          <w:lang w:eastAsia="zh-CN" w:bidi="hi-IN"/>
        </w:rPr>
        <w:t>»</w:t>
      </w:r>
      <w:r w:rsidR="007B6707" w:rsidRPr="007B6707">
        <w:rPr>
          <w:rFonts w:eastAsia="Noto Sans"/>
          <w:spacing w:val="2"/>
          <w:kern w:val="2"/>
          <w:szCs w:val="24"/>
          <w:lang w:eastAsia="zh-CN" w:bidi="hi-IN"/>
        </w:rPr>
        <w:t xml:space="preserve"> июля </w:t>
      </w:r>
      <w:r w:rsidR="004C46B2" w:rsidRPr="007B6707">
        <w:rPr>
          <w:rFonts w:eastAsia="Noto Sans"/>
          <w:spacing w:val="2"/>
          <w:kern w:val="2"/>
          <w:szCs w:val="24"/>
          <w:lang w:eastAsia="zh-CN" w:bidi="hi-IN"/>
        </w:rPr>
        <w:t>20</w:t>
      </w:r>
      <w:r w:rsidR="007B6707" w:rsidRPr="007B6707">
        <w:rPr>
          <w:rFonts w:eastAsia="Noto Sans"/>
          <w:spacing w:val="2"/>
          <w:kern w:val="2"/>
          <w:szCs w:val="24"/>
          <w:lang w:eastAsia="zh-CN" w:bidi="hi-IN"/>
        </w:rPr>
        <w:t>26</w:t>
      </w:r>
      <w:r w:rsidR="004C46B2" w:rsidRPr="007B6707">
        <w:rPr>
          <w:rFonts w:eastAsia="Noto Sans"/>
          <w:spacing w:val="2"/>
          <w:kern w:val="2"/>
          <w:szCs w:val="24"/>
          <w:lang w:eastAsia="zh-CN" w:bidi="hi-IN"/>
        </w:rPr>
        <w:t xml:space="preserve"> №</w:t>
      </w:r>
      <w:r w:rsidR="007B6707" w:rsidRPr="007B6707">
        <w:rPr>
          <w:rFonts w:eastAsia="Noto Sans"/>
          <w:spacing w:val="2"/>
          <w:kern w:val="2"/>
          <w:szCs w:val="24"/>
          <w:lang w:eastAsia="zh-CN" w:bidi="hi-IN"/>
        </w:rPr>
        <w:t>91</w:t>
      </w:r>
      <w:r w:rsidR="000145F0" w:rsidRPr="007B6707">
        <w:rPr>
          <w:rFonts w:eastAsia="Noto Sans"/>
          <w:spacing w:val="2"/>
          <w:kern w:val="2"/>
          <w:szCs w:val="24"/>
          <w:lang w:eastAsia="zh-CN" w:bidi="hi-IN"/>
        </w:rPr>
        <w:t xml:space="preserve"> </w:t>
      </w:r>
      <w:r w:rsidR="000145F0" w:rsidRPr="000145F0">
        <w:rPr>
          <w:rFonts w:eastAsia="Noto Sans"/>
          <w:color w:val="000000" w:themeColor="text1"/>
          <w:spacing w:val="2"/>
          <w:kern w:val="2"/>
          <w:szCs w:val="24"/>
          <w:lang w:eastAsia="zh-CN" w:bidi="hi-IN"/>
        </w:rPr>
        <w:t>с одной стороны</w:t>
      </w:r>
      <w:r w:rsidR="0035755E" w:rsidRPr="00117076">
        <w:rPr>
          <w:rFonts w:eastAsia="Noto Sans"/>
          <w:color w:val="000000" w:themeColor="text1"/>
          <w:spacing w:val="2"/>
          <w:kern w:val="2"/>
          <w:szCs w:val="24"/>
          <w:lang w:eastAsia="zh-CN" w:bidi="hi-IN"/>
        </w:rPr>
        <w:t xml:space="preserve">, и </w:t>
      </w:r>
      <w:r w:rsidR="004C46B2" w:rsidRPr="005B02D4">
        <w:rPr>
          <w:rFonts w:eastAsia="Noto Sans"/>
          <w:i/>
          <w:color w:val="FF0000"/>
          <w:spacing w:val="2"/>
          <w:kern w:val="2"/>
          <w:szCs w:val="24"/>
          <w:lang w:eastAsia="zh-CN" w:bidi="hi-IN"/>
        </w:rPr>
        <w:t>(полное наименование организации-контрагента)</w:t>
      </w:r>
      <w:r w:rsidR="0035755E" w:rsidRPr="00117076">
        <w:rPr>
          <w:rFonts w:eastAsia="Noto Sans"/>
          <w:color w:val="000000" w:themeColor="text1"/>
          <w:spacing w:val="2"/>
          <w:kern w:val="2"/>
          <w:szCs w:val="24"/>
          <w:lang w:eastAsia="zh-CN" w:bidi="hi-IN"/>
        </w:rPr>
        <w:t>, именуемое в дальнейшем «Поставщик</w:t>
      </w:r>
      <w:r w:rsidR="0035755E" w:rsidRPr="00522C6A">
        <w:rPr>
          <w:rFonts w:eastAsia="Noto Sans"/>
          <w:spacing w:val="2"/>
          <w:kern w:val="2"/>
          <w:szCs w:val="24"/>
          <w:lang w:eastAsia="zh-CN" w:bidi="hi-IN"/>
        </w:rPr>
        <w:t xml:space="preserve">», в лице </w:t>
      </w:r>
      <w:r w:rsidR="004C46B2" w:rsidRPr="005B02D4">
        <w:rPr>
          <w:rFonts w:eastAsia="Noto Sans"/>
          <w:i/>
          <w:color w:val="FF0000"/>
          <w:spacing w:val="2"/>
          <w:kern w:val="2"/>
          <w:szCs w:val="24"/>
          <w:lang w:eastAsia="zh-CN" w:bidi="hi-IN"/>
        </w:rPr>
        <w:t>(должность, фамилия, имя, отчество)</w:t>
      </w:r>
      <w:r w:rsidR="0035755E" w:rsidRPr="00964A90">
        <w:rPr>
          <w:rFonts w:eastAsia="Noto Sans"/>
          <w:color w:val="000000" w:themeColor="text1"/>
          <w:spacing w:val="2"/>
          <w:kern w:val="2"/>
          <w:szCs w:val="24"/>
          <w:lang w:eastAsia="zh-CN" w:bidi="hi-IN"/>
        </w:rPr>
        <w:t>, действующе</w:t>
      </w:r>
      <w:r w:rsidR="005F0679" w:rsidRPr="00964A90">
        <w:rPr>
          <w:rFonts w:eastAsia="Noto Sans"/>
          <w:color w:val="000000" w:themeColor="text1"/>
          <w:spacing w:val="2"/>
          <w:kern w:val="2"/>
          <w:szCs w:val="24"/>
          <w:lang w:eastAsia="zh-CN" w:bidi="hi-IN"/>
        </w:rPr>
        <w:t>го</w:t>
      </w:r>
      <w:r w:rsidR="0035755E" w:rsidRPr="00522C6A">
        <w:rPr>
          <w:rFonts w:eastAsia="Noto Sans"/>
          <w:spacing w:val="2"/>
          <w:kern w:val="2"/>
          <w:szCs w:val="24"/>
          <w:lang w:eastAsia="zh-CN" w:bidi="hi-IN"/>
        </w:rPr>
        <w:t xml:space="preserve"> на основании </w:t>
      </w:r>
      <w:r w:rsidR="004C46B2" w:rsidRPr="005B02D4">
        <w:rPr>
          <w:rFonts w:eastAsia="Noto Sans"/>
          <w:i/>
          <w:color w:val="FF0000"/>
          <w:spacing w:val="2"/>
          <w:kern w:val="2"/>
          <w:szCs w:val="24"/>
          <w:lang w:eastAsia="zh-CN" w:bidi="hi-IN"/>
        </w:rPr>
        <w:t>(доверенности от «___»___20__ №____/Устава)</w:t>
      </w:r>
      <w:r w:rsidR="0035755E" w:rsidRPr="00522C6A">
        <w:rPr>
          <w:rFonts w:eastAsia="Noto Sans"/>
          <w:spacing w:val="2"/>
          <w:kern w:val="2"/>
          <w:szCs w:val="24"/>
          <w:lang w:eastAsia="zh-CN" w:bidi="hi-IN"/>
        </w:rPr>
        <w:t xml:space="preserve">, </w:t>
      </w:r>
      <w:r w:rsidR="0035755E" w:rsidRPr="00117076">
        <w:rPr>
          <w:rFonts w:eastAsia="Noto Sans"/>
          <w:color w:val="000000" w:themeColor="text1"/>
          <w:spacing w:val="2"/>
          <w:kern w:val="2"/>
          <w:szCs w:val="24"/>
          <w:lang w:eastAsia="zh-CN" w:bidi="hi-IN"/>
        </w:rPr>
        <w:t>с другой стороны</w:t>
      </w:r>
      <w:r w:rsidR="0035755E"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0035755E" w:rsidRPr="00117076">
        <w:rPr>
          <w:rFonts w:eastAsia="Noto Sans"/>
          <w:color w:val="000000" w:themeColor="text1"/>
          <w:kern w:val="2"/>
          <w:szCs w:val="24"/>
          <w:lang w:eastAsia="zh-CN" w:bidi="hi-IN"/>
        </w:rPr>
        <w:t xml:space="preserve"> </w:t>
      </w:r>
      <w:r w:rsidR="006B56BA" w:rsidRPr="006B56BA">
        <w:rPr>
          <w:color w:val="000000" w:themeColor="text1"/>
          <w:szCs w:val="24"/>
          <w:lang w:bidi="ru-RU"/>
        </w:rPr>
        <w:t>на основании закупки у единственного поставщика в соответствии с п.</w:t>
      </w:r>
      <w:r w:rsidR="007B6707">
        <w:rPr>
          <w:color w:val="000000" w:themeColor="text1"/>
          <w:szCs w:val="24"/>
          <w:lang w:bidi="ru-RU"/>
        </w:rPr>
        <w:t>4</w:t>
      </w:r>
      <w:r w:rsidR="006B56BA" w:rsidRPr="006B56BA">
        <w:rPr>
          <w:color w:val="000000" w:themeColor="text1"/>
          <w:szCs w:val="24"/>
          <w:lang w:bidi="ru-RU"/>
        </w:rPr>
        <w:t xml:space="preserve"> ч. 1 ст. 93 </w:t>
      </w:r>
      <w:bookmarkStart w:id="2" w:name="_Hlk219907294"/>
      <w:r w:rsidR="006B56BA"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2"/>
      <w:r w:rsidR="006B56BA" w:rsidRPr="006B56BA">
        <w:rPr>
          <w:color w:val="000000" w:themeColor="text1"/>
          <w:szCs w:val="24"/>
          <w:lang w:bidi="ru-RU"/>
        </w:rPr>
        <w:t xml:space="preserve">, заключили настоящий Договор (далее – Договор) о </w:t>
      </w:r>
      <w:r w:rsidR="004C46B2">
        <w:rPr>
          <w:color w:val="000000" w:themeColor="text1"/>
          <w:lang w:bidi="ru-RU"/>
        </w:rPr>
        <w:t>нижеследующем</w:t>
      </w:r>
      <w:r w:rsidR="00110005">
        <w:rPr>
          <w:color w:val="000000" w:themeColor="text1"/>
          <w:lang w:bidi="ru-RU"/>
        </w:rPr>
        <w:t>:</w:t>
      </w:r>
    </w:p>
    <w:p w:rsidR="000F2D5B" w:rsidRDefault="000F2D5B" w:rsidP="00184C73">
      <w:pPr>
        <w:pStyle w:val="Standard"/>
        <w:ind w:firstLine="709"/>
        <w:rPr>
          <w:color w:val="000000" w:themeColor="text1"/>
        </w:rPr>
      </w:pPr>
    </w:p>
    <w:bookmarkEnd w:id="1"/>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rsidR="00B24ABB"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bookmarkStart w:id="3" w:name="_Hlk222128924"/>
      <w:r w:rsidR="007B6707" w:rsidRPr="007B6707">
        <w:rPr>
          <w:color w:val="000000" w:themeColor="text1"/>
        </w:rPr>
        <w:t>расходны</w:t>
      </w:r>
      <w:r w:rsidR="007B6707">
        <w:rPr>
          <w:color w:val="000000" w:themeColor="text1"/>
        </w:rPr>
        <w:t>е</w:t>
      </w:r>
      <w:r w:rsidR="007B6707" w:rsidRPr="007B6707">
        <w:rPr>
          <w:color w:val="000000" w:themeColor="text1"/>
        </w:rPr>
        <w:t xml:space="preserve"> материал</w:t>
      </w:r>
      <w:r w:rsidR="007B6707">
        <w:rPr>
          <w:color w:val="000000" w:themeColor="text1"/>
        </w:rPr>
        <w:t>ы</w:t>
      </w:r>
      <w:r w:rsidR="007B6707" w:rsidRPr="007B6707">
        <w:rPr>
          <w:color w:val="000000" w:themeColor="text1"/>
        </w:rPr>
        <w:t xml:space="preserve"> к лабораторному оборудованию для нужд РХТУ им. Д.И. Менделеева </w:t>
      </w:r>
      <w:bookmarkEnd w:id="3"/>
      <w:r w:rsidR="00176E71" w:rsidRPr="00117076">
        <w:rPr>
          <w:color w:val="000000" w:themeColor="text1"/>
        </w:rPr>
        <w:t>(далее – «</w:t>
      </w:r>
      <w:r w:rsidR="00F462E9">
        <w:rPr>
          <w:color w:val="000000" w:themeColor="text1"/>
        </w:rPr>
        <w:t>Т</w:t>
      </w:r>
      <w:r w:rsidR="00176E71" w:rsidRPr="00117076">
        <w:rPr>
          <w:color w:val="000000" w:themeColor="text1"/>
        </w:rPr>
        <w:t xml:space="preserve">овар»), а Заказчик обязуется принять </w:t>
      </w:r>
      <w:r w:rsidR="00F462E9">
        <w:rPr>
          <w:color w:val="000000" w:themeColor="text1"/>
        </w:rPr>
        <w:t>Т</w:t>
      </w:r>
      <w:r w:rsidR="00176E71" w:rsidRPr="00117076">
        <w:rPr>
          <w:color w:val="000000" w:themeColor="text1"/>
        </w:rPr>
        <w:t>овар в порядке, сроки и на условиях, предусмотренных настоящим Договором.</w:t>
      </w:r>
    </w:p>
    <w:p w:rsidR="00B24ABB" w:rsidRPr="00117076" w:rsidRDefault="00176E71" w:rsidP="00184C73">
      <w:pPr>
        <w:numPr>
          <w:ilvl w:val="1"/>
          <w:numId w:val="1"/>
        </w:numPr>
        <w:tabs>
          <w:tab w:val="left" w:pos="1134"/>
        </w:tabs>
        <w:suppressAutoHyphens/>
        <w:ind w:left="0" w:firstLine="709"/>
        <w:jc w:val="both"/>
        <w:rPr>
          <w:color w:val="000000" w:themeColor="text1"/>
        </w:rPr>
      </w:pPr>
      <w:bookmarkStart w:id="4" w:name="_Hlk222129015"/>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настоящего Договора в порядке и на условиях, предусмотренных настоящим Договором.</w:t>
      </w:r>
      <w:bookmarkEnd w:id="4"/>
    </w:p>
    <w:p w:rsidR="00176E71"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Количество, ассортимент, характеристики </w:t>
      </w:r>
      <w:r w:rsidR="00F462E9">
        <w:rPr>
          <w:color w:val="000000" w:themeColor="text1"/>
        </w:rPr>
        <w:t>Т</w:t>
      </w:r>
      <w:r w:rsidRPr="00117076">
        <w:rPr>
          <w:color w:val="000000" w:themeColor="text1"/>
        </w:rPr>
        <w:t>овара</w:t>
      </w:r>
      <w:r w:rsidR="00F462E9">
        <w:rPr>
          <w:color w:val="000000" w:themeColor="text1"/>
        </w:rPr>
        <w:t xml:space="preserve">, а также сроки исполнения Договора в целом и отдельных его этапов (при наличии) </w:t>
      </w:r>
      <w:r w:rsidRPr="00117076">
        <w:rPr>
          <w:color w:val="000000" w:themeColor="text1"/>
        </w:rPr>
        <w:t xml:space="preserve">указаны в </w:t>
      </w:r>
      <w:r w:rsidR="00F462E9">
        <w:rPr>
          <w:color w:val="000000" w:themeColor="text1"/>
        </w:rPr>
        <w:t>Техническом задании</w:t>
      </w:r>
      <w:r w:rsidRPr="00117076">
        <w:rPr>
          <w:color w:val="000000" w:themeColor="text1"/>
        </w:rPr>
        <w:t>, являющ</w:t>
      </w:r>
      <w:r w:rsidR="00F462E9">
        <w:rPr>
          <w:color w:val="000000" w:themeColor="text1"/>
        </w:rPr>
        <w:t>им</w:t>
      </w:r>
      <w:r w:rsidRPr="00117076">
        <w:rPr>
          <w:color w:val="000000" w:themeColor="text1"/>
        </w:rPr>
        <w:t>ся Приложением №</w:t>
      </w:r>
      <w:r w:rsidR="00F462E9">
        <w:rPr>
          <w:color w:val="000000" w:themeColor="text1"/>
        </w:rPr>
        <w:t xml:space="preserve"> </w:t>
      </w:r>
      <w:r w:rsidR="0044360A">
        <w:rPr>
          <w:color w:val="000000" w:themeColor="text1"/>
        </w:rPr>
        <w:t>2</w:t>
      </w:r>
      <w:r w:rsidRPr="00117076">
        <w:rPr>
          <w:color w:val="000000" w:themeColor="text1"/>
        </w:rPr>
        <w:t xml:space="preserve"> к настоящему Договору</w:t>
      </w:r>
      <w:r w:rsidR="00F462E9">
        <w:rPr>
          <w:color w:val="000000" w:themeColor="text1"/>
        </w:rPr>
        <w:t>,</w:t>
      </w:r>
      <w:r w:rsidR="00F462E9" w:rsidRPr="00F462E9">
        <w:rPr>
          <w:color w:val="000000" w:themeColor="text1"/>
        </w:rPr>
        <w:t xml:space="preserve"> </w:t>
      </w:r>
      <w:bookmarkStart w:id="5" w:name="_Hlk222129709"/>
      <w:r w:rsidR="00F462E9" w:rsidRPr="00117076">
        <w:rPr>
          <w:color w:val="000000" w:themeColor="text1"/>
        </w:rPr>
        <w:t>Спецификации</w:t>
      </w:r>
      <w:r w:rsidR="00F462E9">
        <w:rPr>
          <w:color w:val="000000" w:themeColor="text1"/>
        </w:rPr>
        <w:t xml:space="preserve">, являющейся Приложением № </w:t>
      </w:r>
      <w:r w:rsidR="0044360A">
        <w:rPr>
          <w:color w:val="000000" w:themeColor="text1"/>
        </w:rPr>
        <w:t>1</w:t>
      </w:r>
      <w:r w:rsidR="00F462E9">
        <w:rPr>
          <w:color w:val="000000" w:themeColor="text1"/>
        </w:rPr>
        <w:t xml:space="preserve"> к настоящему Договору</w:t>
      </w:r>
      <w:r w:rsidRPr="00117076">
        <w:rPr>
          <w:color w:val="000000" w:themeColor="text1"/>
        </w:rPr>
        <w:t>.</w:t>
      </w:r>
      <w:bookmarkEnd w:id="5"/>
    </w:p>
    <w:p w:rsidR="00AF1918" w:rsidRDefault="00B24768" w:rsidP="006F60CE">
      <w:pPr>
        <w:numPr>
          <w:ilvl w:val="1"/>
          <w:numId w:val="1"/>
        </w:numPr>
        <w:tabs>
          <w:tab w:val="left" w:pos="1134"/>
        </w:tabs>
        <w:ind w:left="0" w:firstLine="709"/>
        <w:jc w:val="both"/>
        <w:rPr>
          <w:color w:val="000000" w:themeColor="text1"/>
        </w:rPr>
      </w:pPr>
      <w:r w:rsidRPr="00AF1918">
        <w:rPr>
          <w:color w:val="000000" w:themeColor="text1"/>
        </w:rPr>
        <w:t xml:space="preserve">Источник </w:t>
      </w:r>
      <w:r w:rsidR="000543A3" w:rsidRPr="00AF1918">
        <w:rPr>
          <w:color w:val="000000" w:themeColor="text1"/>
        </w:rPr>
        <w:t xml:space="preserve">финансирования: </w:t>
      </w:r>
      <w:bookmarkStart w:id="6" w:name="_Hlk222129612"/>
      <w:r w:rsidR="007B6707">
        <w:rPr>
          <w:color w:val="000000" w:themeColor="text1"/>
        </w:rPr>
        <w:t>средства учреждения</w:t>
      </w:r>
      <w:bookmarkEnd w:id="6"/>
      <w:r w:rsidR="00F462E9">
        <w:rPr>
          <w:color w:val="000000" w:themeColor="text1"/>
        </w:rPr>
        <w:t>.</w:t>
      </w:r>
    </w:p>
    <w:p w:rsidR="0035755E" w:rsidRPr="00AF1918" w:rsidRDefault="0035755E" w:rsidP="000543A3">
      <w:pPr>
        <w:ind w:left="709"/>
        <w:jc w:val="both"/>
        <w:rPr>
          <w:color w:val="000000" w:themeColor="text1"/>
        </w:rPr>
      </w:pPr>
    </w:p>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rsidR="0035755E" w:rsidRPr="002250DF" w:rsidRDefault="0035755E" w:rsidP="006F60CE">
      <w:pPr>
        <w:numPr>
          <w:ilvl w:val="1"/>
          <w:numId w:val="1"/>
        </w:numPr>
        <w:ind w:left="0" w:firstLine="567"/>
        <w:jc w:val="both"/>
        <w:rPr>
          <w:color w:val="000000" w:themeColor="text1"/>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настоящему Договору</w:t>
      </w:r>
      <w:r w:rsidRPr="00117076">
        <w:rPr>
          <w:color w:val="000000" w:themeColor="text1"/>
        </w:rPr>
        <w:t xml:space="preserve"> составляет </w:t>
      </w:r>
      <w:bookmarkStart w:id="7" w:name="_Hlk222129861"/>
      <w:bookmarkStart w:id="8" w:name="_Hlk219456804"/>
      <w:r w:rsidR="00DB3D46" w:rsidRPr="005B02D4">
        <w:rPr>
          <w:i/>
          <w:color w:val="FF0000"/>
        </w:rPr>
        <w:t>(указать общую стоимость договора в числовом выражении и прописью)</w:t>
      </w:r>
      <w:bookmarkEnd w:id="7"/>
      <w:r w:rsidR="00DB3D46">
        <w:rPr>
          <w:color w:val="000000" w:themeColor="text1"/>
        </w:rPr>
        <w:t xml:space="preserve"> рублей </w:t>
      </w:r>
      <w:r w:rsidR="00DB3D46" w:rsidRPr="003F71F7">
        <w:rPr>
          <w:color w:val="FF0000"/>
        </w:rPr>
        <w:t>_</w:t>
      </w:r>
      <w:r w:rsidR="005B02D4" w:rsidRPr="003F71F7">
        <w:rPr>
          <w:color w:val="FF0000"/>
        </w:rPr>
        <w:t>_</w:t>
      </w:r>
      <w:r w:rsidR="00DB3D46" w:rsidRPr="003F71F7">
        <w:rPr>
          <w:color w:val="FF0000"/>
        </w:rPr>
        <w:t>_</w:t>
      </w:r>
      <w:r w:rsidR="00DB3D46">
        <w:rPr>
          <w:color w:val="000000" w:themeColor="text1"/>
        </w:rPr>
        <w:t>копеек</w:t>
      </w:r>
      <w:bookmarkEnd w:id="8"/>
      <w:r w:rsidRPr="00117076">
        <w:rPr>
          <w:color w:val="000000" w:themeColor="text1"/>
        </w:rPr>
        <w:t xml:space="preserve">, </w:t>
      </w:r>
      <w:bookmarkStart w:id="9" w:name="_Hlk222129989"/>
      <w:bookmarkStart w:id="10" w:name="_Hlk222129969"/>
      <w:r w:rsidRPr="00117076">
        <w:rPr>
          <w:color w:val="000000" w:themeColor="text1"/>
        </w:rPr>
        <w:t>в т.ч. НДС</w:t>
      </w:r>
      <w:r w:rsidR="00161FF1">
        <w:rPr>
          <w:color w:val="000000" w:themeColor="text1"/>
        </w:rPr>
        <w:t xml:space="preserve"> </w:t>
      </w:r>
      <w:r w:rsidR="00FC2BC8" w:rsidRPr="005B02D4">
        <w:rPr>
          <w:color w:val="FF0000"/>
        </w:rPr>
        <w:t>(</w:t>
      </w:r>
      <w:r w:rsidR="00FC2BC8" w:rsidRPr="005B02D4">
        <w:rPr>
          <w:i/>
          <w:color w:val="FF0000"/>
        </w:rPr>
        <w:t>указать процент</w:t>
      </w:r>
      <w:r w:rsidR="00B07514" w:rsidRPr="005B02D4">
        <w:rPr>
          <w:color w:val="FF0000"/>
        </w:rPr>
        <w:t>)</w:t>
      </w:r>
      <w:r w:rsidR="00B07514" w:rsidRPr="00117076">
        <w:rPr>
          <w:color w:val="000000" w:themeColor="text1"/>
        </w:rPr>
        <w:t xml:space="preserve"> </w:t>
      </w:r>
      <w:r w:rsidR="00C67372">
        <w:rPr>
          <w:color w:val="000000" w:themeColor="text1"/>
        </w:rPr>
        <w:t>–</w:t>
      </w:r>
      <w:r w:rsidRPr="00117076">
        <w:rPr>
          <w:color w:val="000000" w:themeColor="text1"/>
        </w:rPr>
        <w:t xml:space="preserve"> </w:t>
      </w:r>
      <w:r w:rsidR="00FC2BC8" w:rsidRPr="005B02D4">
        <w:rPr>
          <w:i/>
          <w:color w:val="FF0000"/>
        </w:rPr>
        <w:t>(указать сумму НДС в числовом выражении и прописью)</w:t>
      </w:r>
      <w:r w:rsidR="00FC2BC8">
        <w:rPr>
          <w:color w:val="000000" w:themeColor="text1"/>
        </w:rPr>
        <w:t xml:space="preserve"> рублей </w:t>
      </w:r>
      <w:r w:rsidR="00FC2BC8" w:rsidRPr="00252D2B">
        <w:rPr>
          <w:color w:val="FF0000"/>
        </w:rPr>
        <w:t>_</w:t>
      </w:r>
      <w:r w:rsidR="005B02D4" w:rsidRPr="00252D2B">
        <w:rPr>
          <w:color w:val="FF0000"/>
        </w:rPr>
        <w:t>_</w:t>
      </w:r>
      <w:r w:rsidR="00FC2BC8" w:rsidRPr="00252D2B">
        <w:rPr>
          <w:color w:val="FF0000"/>
        </w:rPr>
        <w:t>_</w:t>
      </w:r>
      <w:r w:rsidR="00FC2BC8">
        <w:rPr>
          <w:color w:val="000000" w:themeColor="text1"/>
        </w:rPr>
        <w:t>копеек.</w:t>
      </w:r>
      <w:r w:rsidR="00252D2B">
        <w:rPr>
          <w:color w:val="000000" w:themeColor="text1"/>
        </w:rPr>
        <w:t xml:space="preserve"> </w:t>
      </w:r>
      <w:r w:rsidR="00252D2B" w:rsidRPr="00252D2B">
        <w:rPr>
          <w:i/>
          <w:color w:val="FF0000"/>
        </w:rPr>
        <w:t>(</w:t>
      </w:r>
      <w:r w:rsidR="00252D2B">
        <w:rPr>
          <w:i/>
          <w:color w:val="FF0000"/>
        </w:rPr>
        <w:t xml:space="preserve">либо: </w:t>
      </w:r>
      <w:r w:rsidR="00252D2B" w:rsidRPr="00252D2B">
        <w:rPr>
          <w:i/>
          <w:color w:val="FF0000"/>
        </w:rPr>
        <w:t>НДС не облагается в связи с</w:t>
      </w:r>
      <w:r w:rsidR="00252D2B">
        <w:rPr>
          <w:i/>
          <w:color w:val="FF0000"/>
        </w:rPr>
        <w:t>_______________</w:t>
      </w:r>
      <w:r w:rsidR="00252D2B" w:rsidRPr="00252D2B">
        <w:rPr>
          <w:i/>
          <w:color w:val="FF0000"/>
        </w:rPr>
        <w:t>)</w:t>
      </w:r>
      <w:r w:rsidR="00150E36">
        <w:rPr>
          <w:i/>
          <w:color w:val="FF0000"/>
        </w:rPr>
        <w:t>.</w:t>
      </w:r>
      <w:bookmarkEnd w:id="9"/>
    </w:p>
    <w:bookmarkEnd w:id="10"/>
    <w:p w:rsidR="000F2D5B" w:rsidRPr="000F2D5B" w:rsidRDefault="000F2D5B"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Цена договора является твердой и определяется на весь срок исполнения договора.</w:t>
      </w:r>
    </w:p>
    <w:p w:rsidR="00E50EF5" w:rsidRPr="000F2D5B" w:rsidRDefault="00636EFE"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настоящего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 xml:space="preserve">подъем и занос в помещение Заказчика (независимо от этажности и наличия лифтов), </w:t>
      </w:r>
      <w:r w:rsidRPr="00117076">
        <w:rPr>
          <w:color w:val="000000" w:themeColor="text1"/>
        </w:rPr>
        <w:t xml:space="preserve">стоимость работ по монтажу (установке) товара, стоимость оборудования, расходных материалов, в т.ч. крепежных изделий, необходимых для установки и функционирования товара, </w:t>
      </w:r>
      <w:r w:rsidR="00EA7FD9" w:rsidRPr="00117076">
        <w:rPr>
          <w:color w:val="000000" w:themeColor="text1"/>
        </w:rPr>
        <w:t xml:space="preserve">стоимость расходных материалов, необходимых для проведения пуско-наладочных работ, </w:t>
      </w:r>
      <w:r w:rsidR="00B24768" w:rsidRPr="00117076">
        <w:rPr>
          <w:color w:val="000000" w:themeColor="text1"/>
        </w:rPr>
        <w:t xml:space="preserve">обучение </w:t>
      </w:r>
      <w:r w:rsidRPr="00117076">
        <w:rPr>
          <w:color w:val="000000" w:themeColor="text1"/>
        </w:rPr>
        <w:t xml:space="preserve">специалистов Заказчика, стоимость работ по демонтажу,  утилизации, </w:t>
      </w:r>
      <w:r w:rsidR="007D1D73" w:rsidRPr="00117076">
        <w:rPr>
          <w:color w:val="000000" w:themeColor="text1"/>
        </w:rPr>
        <w:t xml:space="preserve">вывозу мусора, упаковки,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настоящем Договоре</w:t>
      </w:r>
      <w:r w:rsidR="00157277">
        <w:rPr>
          <w:color w:val="000000" w:themeColor="text1"/>
        </w:rPr>
        <w:t xml:space="preserve">, </w:t>
      </w:r>
      <w:r w:rsidR="00157277" w:rsidRPr="00157277">
        <w:rPr>
          <w:lang w:val="x-none"/>
        </w:rPr>
        <w:t>а также компенсации всех издержек Поставщика, связанных с выполнением настоящего Договора, в том числе на уплату налогов, сборов и других обязательных платежей</w:t>
      </w:r>
      <w:r w:rsidR="00C67372">
        <w:rPr>
          <w:color w:val="000000" w:themeColor="text1"/>
        </w:rPr>
        <w:t>.</w:t>
      </w:r>
      <w:r w:rsidRPr="00117076">
        <w:rPr>
          <w:color w:val="000000" w:themeColor="text1"/>
        </w:rPr>
        <w:t xml:space="preserve"> </w:t>
      </w:r>
    </w:p>
    <w:p w:rsidR="00D06DC9" w:rsidRDefault="00D06DC9" w:rsidP="006F60CE">
      <w:pPr>
        <w:pStyle w:val="af7"/>
        <w:numPr>
          <w:ilvl w:val="1"/>
          <w:numId w:val="1"/>
        </w:numPr>
        <w:tabs>
          <w:tab w:val="left" w:pos="1134"/>
        </w:tabs>
        <w:ind w:left="0" w:firstLine="567"/>
        <w:jc w:val="both"/>
        <w:rPr>
          <w:color w:val="000000" w:themeColor="text1"/>
          <w:kern w:val="0"/>
        </w:rPr>
      </w:pPr>
      <w:bookmarkStart w:id="11" w:name="_Hlk70155668"/>
      <w:r w:rsidRPr="00117076">
        <w:rPr>
          <w:color w:val="000000" w:themeColor="text1"/>
          <w:kern w:val="0"/>
        </w:rPr>
        <w:t>Поставщик не вправе в одностороннем порядке изменять общую цену</w:t>
      </w:r>
      <w:r w:rsidR="004A1F6E">
        <w:rPr>
          <w:color w:val="000000" w:themeColor="text1"/>
          <w:kern w:val="0"/>
        </w:rPr>
        <w:t xml:space="preserve"> </w:t>
      </w:r>
      <w:bookmarkEnd w:id="11"/>
      <w:r w:rsidRPr="00117076">
        <w:rPr>
          <w:color w:val="000000" w:themeColor="text1"/>
          <w:kern w:val="0"/>
        </w:rPr>
        <w:t xml:space="preserve">Договора в течение срока действия Договора. </w:t>
      </w:r>
    </w:p>
    <w:p w:rsidR="00124B40" w:rsidRPr="00124B40" w:rsidRDefault="00DB772B" w:rsidP="00124B40">
      <w:pPr>
        <w:pStyle w:val="af7"/>
        <w:numPr>
          <w:ilvl w:val="1"/>
          <w:numId w:val="1"/>
        </w:numPr>
        <w:tabs>
          <w:tab w:val="left" w:pos="1134"/>
        </w:tabs>
        <w:ind w:left="0" w:firstLine="567"/>
        <w:jc w:val="both"/>
        <w:rPr>
          <w:color w:val="000000" w:themeColor="text1"/>
          <w:kern w:val="0"/>
        </w:rPr>
      </w:pPr>
      <w:r w:rsidRPr="00DB772B">
        <w:rPr>
          <w:color w:val="000000" w:themeColor="text1"/>
        </w:rPr>
        <w:lastRenderedPageBreak/>
        <w:t xml:space="preserve">Оплата товара производится Заказчиком на основании надлежаще оформленного и подписанного обеими Сторонами акта сдачи-приемки товара в течение 7 (Семи) рабочих дней с момента подписания </w:t>
      </w:r>
      <w:r w:rsidRPr="00DB772B">
        <w:rPr>
          <w:rFonts w:eastAsia="Arial Unicode MS"/>
          <w:color w:val="000000" w:themeColor="text1"/>
          <w:kern w:val="2"/>
        </w:rPr>
        <w:t>акта сдачи-приемки товара (оригинала товарной накладной/универсальный передаточный документ).</w:t>
      </w:r>
      <w:bookmarkStart w:id="12" w:name="_Hlk70155713"/>
      <w:bookmarkStart w:id="13" w:name="_Hlk222130845"/>
      <w:bookmarkStart w:id="14" w:name="_Hlk70155806"/>
    </w:p>
    <w:p w:rsidR="00DB772B" w:rsidRPr="00124B40" w:rsidRDefault="00DB772B" w:rsidP="00124B40">
      <w:pPr>
        <w:pStyle w:val="af7"/>
        <w:numPr>
          <w:ilvl w:val="1"/>
          <w:numId w:val="1"/>
        </w:numPr>
        <w:tabs>
          <w:tab w:val="left" w:pos="1134"/>
        </w:tabs>
        <w:ind w:left="0" w:firstLine="567"/>
        <w:jc w:val="both"/>
        <w:rPr>
          <w:kern w:val="0"/>
        </w:rPr>
      </w:pPr>
      <w:r w:rsidRPr="00124B40">
        <w:t>Оплата производится в два этапа:</w:t>
      </w:r>
    </w:p>
    <w:p w:rsidR="00DB772B" w:rsidRPr="00124B40" w:rsidRDefault="00DB772B" w:rsidP="00DB772B">
      <w:pPr>
        <w:pStyle w:val="a3"/>
        <w:ind w:firstLine="709"/>
        <w:jc w:val="both"/>
        <w:rPr>
          <w:rFonts w:ascii="Times New Roman" w:hAnsi="Times New Roman"/>
          <w:sz w:val="24"/>
          <w:szCs w:val="24"/>
        </w:rPr>
      </w:pPr>
      <w:r w:rsidRPr="00124B40">
        <w:rPr>
          <w:rFonts w:ascii="Times New Roman" w:hAnsi="Times New Roman"/>
          <w:sz w:val="24"/>
          <w:szCs w:val="24"/>
        </w:rPr>
        <w:t xml:space="preserve">-путем перечисления аванса в размере 30% от стоимости Договора, что составляет </w:t>
      </w:r>
      <w:bookmarkStart w:id="15" w:name="_Hlk219723361"/>
      <w:r w:rsidRPr="00124B40">
        <w:rPr>
          <w:rFonts w:ascii="Times New Roman" w:hAnsi="Times New Roman"/>
          <w:color w:val="FF0000"/>
          <w:sz w:val="24"/>
          <w:szCs w:val="24"/>
        </w:rPr>
        <w:t>(указать общую стоимость договора в числовом выражении и прописью)</w:t>
      </w:r>
      <w:r w:rsidRPr="00124B40">
        <w:rPr>
          <w:rFonts w:ascii="Times New Roman" w:hAnsi="Times New Roman"/>
          <w:color w:val="000000" w:themeColor="text1"/>
          <w:sz w:val="24"/>
          <w:szCs w:val="24"/>
        </w:rPr>
        <w:t xml:space="preserve"> </w:t>
      </w:r>
      <w:r w:rsidRPr="00124B40">
        <w:rPr>
          <w:rFonts w:ascii="Times New Roman" w:hAnsi="Times New Roman"/>
          <w:sz w:val="24"/>
          <w:szCs w:val="24"/>
        </w:rPr>
        <w:t xml:space="preserve">рублей __копеек, в т.ч. НДС </w:t>
      </w:r>
      <w:r w:rsidRPr="00124B40">
        <w:rPr>
          <w:rFonts w:ascii="Times New Roman" w:hAnsi="Times New Roman"/>
          <w:color w:val="FF0000"/>
          <w:sz w:val="24"/>
          <w:szCs w:val="24"/>
        </w:rPr>
        <w:t>(указать процент) – (указать сумму НДС в числовом выражении и прописью)</w:t>
      </w:r>
      <w:bookmarkEnd w:id="15"/>
      <w:r w:rsidRPr="00124B40">
        <w:rPr>
          <w:rFonts w:ascii="Times New Roman" w:hAnsi="Times New Roman"/>
          <w:color w:val="000000" w:themeColor="text1"/>
          <w:sz w:val="24"/>
          <w:szCs w:val="24"/>
        </w:rPr>
        <w:t xml:space="preserve"> </w:t>
      </w:r>
      <w:r w:rsidRPr="00124B40">
        <w:rPr>
          <w:rFonts w:ascii="Times New Roman" w:hAnsi="Times New Roman"/>
          <w:sz w:val="24"/>
          <w:szCs w:val="24"/>
        </w:rPr>
        <w:t>рублей __копеек. в срок, указанный в п.</w:t>
      </w:r>
      <w:r w:rsidR="00346659" w:rsidRPr="00124B40">
        <w:rPr>
          <w:rFonts w:ascii="Times New Roman" w:hAnsi="Times New Roman"/>
          <w:sz w:val="24"/>
          <w:szCs w:val="24"/>
        </w:rPr>
        <w:t xml:space="preserve"> 2.5 настоящего Договора,</w:t>
      </w:r>
      <w:r w:rsidRPr="00124B40">
        <w:rPr>
          <w:rFonts w:ascii="Times New Roman" w:hAnsi="Times New Roman"/>
          <w:sz w:val="24"/>
          <w:szCs w:val="24"/>
        </w:rPr>
        <w:t xml:space="preserve"> с момента предоставления Поставщиком счёта на авансовый платёж;</w:t>
      </w:r>
    </w:p>
    <w:p w:rsidR="00DB772B" w:rsidRPr="00124B40" w:rsidRDefault="00DB772B" w:rsidP="00DB772B">
      <w:pPr>
        <w:pStyle w:val="a3"/>
        <w:ind w:firstLine="709"/>
        <w:jc w:val="both"/>
        <w:rPr>
          <w:rFonts w:ascii="Times New Roman" w:hAnsi="Times New Roman"/>
          <w:sz w:val="24"/>
          <w:szCs w:val="24"/>
        </w:rPr>
      </w:pPr>
      <w:r w:rsidRPr="00124B40">
        <w:rPr>
          <w:rFonts w:ascii="Times New Roman" w:hAnsi="Times New Roman"/>
          <w:sz w:val="24"/>
          <w:szCs w:val="24"/>
        </w:rPr>
        <w:t xml:space="preserve"> - окончательный расчет 70% от стоимости Договора, что составляет </w:t>
      </w:r>
      <w:r w:rsidRPr="00124B40">
        <w:rPr>
          <w:rFonts w:ascii="Times New Roman" w:hAnsi="Times New Roman"/>
          <w:color w:val="FF0000"/>
          <w:sz w:val="24"/>
          <w:szCs w:val="24"/>
        </w:rPr>
        <w:t>(указать общую стоимость договора в числовом выражении и прописью</w:t>
      </w:r>
      <w:r w:rsidRPr="00124B40">
        <w:rPr>
          <w:rFonts w:ascii="Times New Roman" w:hAnsi="Times New Roman"/>
          <w:sz w:val="24"/>
          <w:szCs w:val="24"/>
        </w:rPr>
        <w:t xml:space="preserve">) рублей __копеек, в т.ч. НДС </w:t>
      </w:r>
      <w:r w:rsidRPr="00124B40">
        <w:rPr>
          <w:rFonts w:ascii="Times New Roman" w:hAnsi="Times New Roman"/>
          <w:color w:val="FF0000"/>
          <w:sz w:val="24"/>
          <w:szCs w:val="24"/>
        </w:rPr>
        <w:t>(указать процент) – (указать сумму НДС в числовом выражении и прописью</w:t>
      </w:r>
      <w:r w:rsidRPr="00124B40">
        <w:rPr>
          <w:rFonts w:ascii="Times New Roman" w:hAnsi="Times New Roman"/>
          <w:sz w:val="24"/>
          <w:szCs w:val="24"/>
        </w:rPr>
        <w:t>)</w:t>
      </w:r>
      <w:r w:rsidRPr="00124B40">
        <w:rPr>
          <w:rFonts w:ascii="Times New Roman" w:hAnsi="Times New Roman"/>
          <w:color w:val="00B0F0"/>
          <w:sz w:val="24"/>
          <w:szCs w:val="24"/>
        </w:rPr>
        <w:t xml:space="preserve"> </w:t>
      </w:r>
      <w:r w:rsidRPr="00124B40">
        <w:rPr>
          <w:rFonts w:ascii="Times New Roman" w:hAnsi="Times New Roman"/>
          <w:sz w:val="24"/>
          <w:szCs w:val="24"/>
        </w:rPr>
        <w:t>руб</w:t>
      </w:r>
      <w:r w:rsidR="00452243" w:rsidRPr="00124B40">
        <w:rPr>
          <w:rFonts w:ascii="Times New Roman" w:hAnsi="Times New Roman"/>
          <w:sz w:val="24"/>
          <w:szCs w:val="24"/>
        </w:rPr>
        <w:t xml:space="preserve">лей </w:t>
      </w:r>
      <w:r w:rsidRPr="00124B40">
        <w:rPr>
          <w:rFonts w:ascii="Times New Roman" w:hAnsi="Times New Roman"/>
          <w:sz w:val="24"/>
          <w:szCs w:val="24"/>
        </w:rPr>
        <w:t>___ ко</w:t>
      </w:r>
      <w:r w:rsidR="00452243" w:rsidRPr="00124B40">
        <w:rPr>
          <w:rFonts w:ascii="Times New Roman" w:hAnsi="Times New Roman"/>
          <w:sz w:val="24"/>
          <w:szCs w:val="24"/>
        </w:rPr>
        <w:t>пеек</w:t>
      </w:r>
      <w:r w:rsidRPr="00124B40">
        <w:rPr>
          <w:rFonts w:ascii="Times New Roman" w:hAnsi="Times New Roman"/>
          <w:sz w:val="24"/>
          <w:szCs w:val="24"/>
        </w:rPr>
        <w:t xml:space="preserve">, производится в </w:t>
      </w:r>
      <w:r w:rsidR="00346659" w:rsidRPr="00124B40">
        <w:rPr>
          <w:rFonts w:ascii="Times New Roman" w:hAnsi="Times New Roman"/>
          <w:sz w:val="24"/>
          <w:szCs w:val="24"/>
        </w:rPr>
        <w:t>срок, указанный в п. 2.5 настоящего Договора,</w:t>
      </w:r>
      <w:r w:rsidRPr="00124B40">
        <w:rPr>
          <w:rFonts w:ascii="Times New Roman" w:hAnsi="Times New Roman"/>
          <w:sz w:val="24"/>
          <w:szCs w:val="24"/>
        </w:rPr>
        <w:t xml:space="preserve"> с даты подписания заказчиком документа о приёмке (акта сдачи-приемки товара) на основании надлежаще оформленных документов, требуемых в соответствии с действующим законодательством. </w:t>
      </w:r>
    </w:p>
    <w:bookmarkEnd w:id="12"/>
    <w:p w:rsidR="00DB772B" w:rsidRPr="00124B40" w:rsidRDefault="00DB772B" w:rsidP="00DB772B">
      <w:pPr>
        <w:autoSpaceDE w:val="0"/>
        <w:autoSpaceDN w:val="0"/>
        <w:adjustRightInd w:val="0"/>
        <w:ind w:firstLine="709"/>
        <w:jc w:val="both"/>
        <w:rPr>
          <w:rFonts w:eastAsia="Arial Unicode MS"/>
          <w:kern w:val="2"/>
        </w:rPr>
      </w:pPr>
      <w:r w:rsidRPr="00124B40">
        <w:rPr>
          <w:rFonts w:eastAsia="Arial Unicode MS"/>
          <w:kern w:val="2"/>
        </w:rPr>
        <w:t>В случае изменения расчетного с</w:t>
      </w:r>
      <w:r w:rsidR="0051548D" w:rsidRPr="00124B40">
        <w:rPr>
          <w:rFonts w:eastAsia="Arial Unicode MS"/>
          <w:kern w:val="2"/>
        </w:rPr>
        <w:t>че</w:t>
      </w:r>
      <w:r w:rsidRPr="00124B40">
        <w:rPr>
          <w:rFonts w:eastAsia="Arial Unicode MS"/>
          <w:kern w:val="2"/>
        </w:rPr>
        <w:t>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настоящем Договоре счет Поставщика, несет непосредственно сам Поставщик.</w:t>
      </w:r>
    </w:p>
    <w:bookmarkEnd w:id="13"/>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Первичные учетные документы, составляемые во исполнение обязательств Сторон по настоящему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настоящего Договора.</w:t>
      </w:r>
    </w:p>
    <w:p w:rsidR="00B24ABB"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9607E0" w:rsidRPr="00DB772B">
        <w:rPr>
          <w:color w:val="000000" w:themeColor="text1"/>
          <w:kern w:val="0"/>
        </w:rPr>
        <w:t xml:space="preserve">лицевого </w:t>
      </w:r>
      <w:r w:rsidRPr="00DB772B">
        <w:rPr>
          <w:color w:val="000000" w:themeColor="text1"/>
          <w:kern w:val="0"/>
        </w:rPr>
        <w:t xml:space="preserve">счета Заказчика, указанного в </w:t>
      </w:r>
      <w:r w:rsidR="007E5054" w:rsidRPr="00DB772B">
        <w:rPr>
          <w:color w:val="000000" w:themeColor="text1"/>
          <w:kern w:val="0"/>
        </w:rPr>
        <w:t>разделе 14</w:t>
      </w:r>
      <w:r w:rsidRPr="00DB772B">
        <w:rPr>
          <w:color w:val="000000" w:themeColor="text1"/>
          <w:kern w:val="0"/>
        </w:rPr>
        <w:t xml:space="preserve"> настоящего Договора.</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В случае неправильного оформления Поставщиком платежных документов</w:t>
      </w:r>
      <w:r w:rsidR="0076553F" w:rsidRPr="00DB772B">
        <w:rPr>
          <w:color w:val="000000" w:themeColor="text1"/>
          <w:kern w:val="0"/>
        </w:rPr>
        <w:t xml:space="preserve">, предусмотренных </w:t>
      </w:r>
      <w:r w:rsidR="004B4D54" w:rsidRPr="00DB772B">
        <w:rPr>
          <w:color w:val="000000" w:themeColor="text1"/>
          <w:kern w:val="0"/>
        </w:rPr>
        <w:t>настоящим разделом</w:t>
      </w:r>
      <w:r w:rsidR="0076553F" w:rsidRPr="00DB772B">
        <w:rPr>
          <w:color w:val="000000" w:themeColor="text1"/>
          <w:kern w:val="0"/>
        </w:rPr>
        <w:t xml:space="preserve"> Договора</w:t>
      </w:r>
      <w:r w:rsidRPr="00DB772B">
        <w:rPr>
          <w:color w:val="000000" w:themeColor="text1"/>
          <w:kern w:val="0"/>
        </w:rPr>
        <w:t>, Заказчик вправе отложить оплату до момента устранения Поставщиком ошибок, неточностей.</w:t>
      </w:r>
    </w:p>
    <w:p w:rsidR="00A02C1A" w:rsidRPr="00DB772B" w:rsidRDefault="00A02C1A"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Положения Договора о НДС и счете(ах)-фактуре(ах) не применяются в случае, если </w:t>
      </w:r>
      <w:r w:rsidR="00D26ED6" w:rsidRPr="00DB772B">
        <w:rPr>
          <w:color w:val="000000" w:themeColor="text1"/>
          <w:kern w:val="0"/>
        </w:rPr>
        <w:t xml:space="preserve">Поставщик </w:t>
      </w:r>
      <w:r w:rsidRPr="00DB772B">
        <w:rPr>
          <w:color w:val="000000" w:themeColor="text1"/>
          <w:kern w:val="0"/>
        </w:rPr>
        <w:t>применяет специальный режим налогообложения согласно Налоговому кодексу Российской Федерации.</w:t>
      </w:r>
    </w:p>
    <w:bookmarkEnd w:id="14"/>
    <w:p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rsidR="00176E71" w:rsidRPr="00F462E9" w:rsidRDefault="00564E33" w:rsidP="009149A0">
      <w:pPr>
        <w:pStyle w:val="af7"/>
        <w:numPr>
          <w:ilvl w:val="0"/>
          <w:numId w:val="1"/>
        </w:numPr>
        <w:autoSpaceDE w:val="0"/>
        <w:jc w:val="center"/>
        <w:rPr>
          <w:b/>
          <w:color w:val="000000" w:themeColor="text1"/>
        </w:rPr>
      </w:pPr>
      <w:r w:rsidRPr="00F462E9">
        <w:rPr>
          <w:b/>
          <w:color w:val="000000" w:themeColor="text1"/>
        </w:rPr>
        <w:t>СРОКИ, МЕСТО И УСЛОВИЯ ПОСТАВКИ</w:t>
      </w:r>
    </w:p>
    <w:p w:rsidR="00A24BAB" w:rsidRPr="00A24BAB" w:rsidRDefault="00A24BAB" w:rsidP="009149A0">
      <w:pPr>
        <w:pStyle w:val="af7"/>
        <w:numPr>
          <w:ilvl w:val="1"/>
          <w:numId w:val="1"/>
        </w:numPr>
        <w:tabs>
          <w:tab w:val="left" w:pos="851"/>
          <w:tab w:val="left" w:pos="1134"/>
          <w:tab w:val="left" w:pos="1418"/>
        </w:tabs>
        <w:autoSpaceDE w:val="0"/>
        <w:ind w:left="0" w:firstLine="567"/>
        <w:jc w:val="both"/>
        <w:rPr>
          <w:color w:val="000000" w:themeColor="text1"/>
        </w:rPr>
      </w:pPr>
      <w:r w:rsidRPr="00A24BAB">
        <w:rPr>
          <w:color w:val="000000" w:themeColor="text1"/>
        </w:rPr>
        <w:t xml:space="preserve">Поставка Товара осуществляется </w:t>
      </w:r>
      <w:r w:rsidR="00480BB6">
        <w:rPr>
          <w:color w:val="000000" w:themeColor="text1"/>
        </w:rPr>
        <w:t>единой партией/</w:t>
      </w:r>
      <w:r w:rsidRPr="00A24BAB">
        <w:rPr>
          <w:color w:val="000000" w:themeColor="text1"/>
        </w:rPr>
        <w:t>партиями, в сроки, согласно п. 3.3 настоящего Договора. Количество и размер партий подлежит обязательному согласованию с Заказчиком</w:t>
      </w:r>
      <w:r w:rsidR="006F60CE">
        <w:rPr>
          <w:color w:val="000000" w:themeColor="text1"/>
        </w:rPr>
        <w:t>.</w:t>
      </w:r>
    </w:p>
    <w:p w:rsidR="007D1D73"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Место поставки товара</w:t>
      </w:r>
      <w:r w:rsidR="00A24BAB">
        <w:rPr>
          <w:rFonts w:ascii="Times New Roman" w:hAnsi="Times New Roman"/>
          <w:color w:val="000000" w:themeColor="text1"/>
          <w:kern w:val="1"/>
          <w:sz w:val="24"/>
          <w:szCs w:val="24"/>
          <w:lang w:eastAsia="ar-SA"/>
        </w:rPr>
        <w:t xml:space="preserve"> </w:t>
      </w:r>
      <w:bookmarkStart w:id="16" w:name="_Hlk222129674"/>
      <w:r w:rsidR="00A24BAB" w:rsidRPr="00A24BAB">
        <w:rPr>
          <w:rFonts w:ascii="Times New Roman" w:hAnsi="Times New Roman"/>
          <w:color w:val="000000" w:themeColor="text1"/>
          <w:kern w:val="1"/>
          <w:sz w:val="24"/>
          <w:szCs w:val="24"/>
          <w:lang w:eastAsia="ar-SA"/>
        </w:rPr>
        <w:t>указан</w:t>
      </w:r>
      <w:r w:rsidR="006F60CE">
        <w:rPr>
          <w:rFonts w:ascii="Times New Roman" w:hAnsi="Times New Roman"/>
          <w:color w:val="000000" w:themeColor="text1"/>
          <w:kern w:val="1"/>
          <w:sz w:val="24"/>
          <w:szCs w:val="24"/>
          <w:lang w:eastAsia="ar-SA"/>
        </w:rPr>
        <w:t>о</w:t>
      </w:r>
      <w:r w:rsidR="00A24BAB"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bookmarkEnd w:id="16"/>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Срок поставки товара</w:t>
      </w:r>
      <w:r w:rsidR="00A24BAB" w:rsidRPr="00A24BAB">
        <w:rPr>
          <w:color w:val="000000" w:themeColor="text1"/>
        </w:rPr>
        <w:t xml:space="preserve"> </w:t>
      </w:r>
      <w:r w:rsidR="00A24BAB" w:rsidRPr="00A24BAB">
        <w:rPr>
          <w:rFonts w:ascii="Times New Roman" w:hAnsi="Times New Roman"/>
          <w:color w:val="000000" w:themeColor="text1"/>
          <w:kern w:val="1"/>
          <w:sz w:val="24"/>
          <w:szCs w:val="24"/>
          <w:lang w:eastAsia="ar-SA"/>
        </w:rPr>
        <w:t xml:space="preserve">указаны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Поставщик по согласованию с Заказчиком имеет право на досрочную поставку. В случае досрочной поставки Товара Заказчик вправе досрочно принять и оплатить его.</w:t>
      </w:r>
    </w:p>
    <w:p w:rsidR="00F462E9" w:rsidRPr="00117076" w:rsidRDefault="00F462E9"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p>
    <w:p w:rsidR="00C86D12" w:rsidRPr="00117076" w:rsidRDefault="00564E33" w:rsidP="00184C73">
      <w:pPr>
        <w:autoSpaceDE w:val="0"/>
        <w:jc w:val="center"/>
        <w:rPr>
          <w:b/>
          <w:color w:val="000000" w:themeColor="text1"/>
        </w:rPr>
      </w:pPr>
      <w:r w:rsidRPr="00117076">
        <w:rPr>
          <w:b/>
          <w:color w:val="000000" w:themeColor="text1"/>
        </w:rPr>
        <w:t xml:space="preserve">4. ТРЕБОВАНИЯ К КОЛИЧЕСТВУ И КАЧЕСТВУ ТОВАРА. </w:t>
      </w:r>
    </w:p>
    <w:p w:rsidR="00B24ABB" w:rsidRPr="00117076" w:rsidRDefault="00564E33" w:rsidP="00184C73">
      <w:pPr>
        <w:autoSpaceDE w:val="0"/>
        <w:jc w:val="center"/>
        <w:rPr>
          <w:b/>
          <w:color w:val="000000" w:themeColor="text1"/>
        </w:rPr>
      </w:pPr>
      <w:r w:rsidRPr="00117076">
        <w:rPr>
          <w:b/>
          <w:color w:val="000000" w:themeColor="text1"/>
        </w:rPr>
        <w:t>ПОРЯДОК ПРИЕМКИ ТОВАРА</w:t>
      </w:r>
    </w:p>
    <w:p w:rsidR="00B24ABB" w:rsidRPr="006F60CE" w:rsidRDefault="00B24ABB" w:rsidP="006F60CE">
      <w:pPr>
        <w:pStyle w:val="12"/>
        <w:numPr>
          <w:ilvl w:val="1"/>
          <w:numId w:val="8"/>
        </w:numPr>
        <w:tabs>
          <w:tab w:val="left" w:pos="0"/>
          <w:tab w:val="left" w:pos="1134"/>
        </w:tabs>
        <w:spacing w:after="0" w:line="240" w:lineRule="auto"/>
        <w:ind w:left="0" w:firstLine="567"/>
        <w:contextualSpacing w:val="0"/>
        <w:jc w:val="both"/>
        <w:rPr>
          <w:rFonts w:ascii="Times New Roman" w:hAnsi="Times New Roman"/>
          <w:color w:val="000000" w:themeColor="text1"/>
          <w:sz w:val="24"/>
          <w:szCs w:val="24"/>
        </w:rPr>
      </w:pPr>
      <w:r w:rsidRPr="006F60CE">
        <w:rPr>
          <w:rFonts w:ascii="Times New Roman" w:hAnsi="Times New Roman"/>
          <w:color w:val="000000" w:themeColor="text1"/>
          <w:sz w:val="24"/>
          <w:szCs w:val="24"/>
        </w:rPr>
        <w:t xml:space="preserve"> </w:t>
      </w:r>
      <w:r w:rsidR="00176E71" w:rsidRPr="006F60CE">
        <w:rPr>
          <w:rFonts w:ascii="Times New Roman" w:hAnsi="Times New Roman"/>
          <w:color w:val="000000" w:themeColor="text1"/>
          <w:sz w:val="24"/>
          <w:szCs w:val="24"/>
        </w:rPr>
        <w:t xml:space="preserve">Поставляемый Поставщиком по Договору </w:t>
      </w:r>
      <w:r w:rsidR="000C28EA" w:rsidRPr="006F60CE">
        <w:rPr>
          <w:rFonts w:ascii="Times New Roman" w:hAnsi="Times New Roman"/>
          <w:color w:val="000000" w:themeColor="text1"/>
          <w:sz w:val="24"/>
          <w:szCs w:val="24"/>
        </w:rPr>
        <w:t>Т</w:t>
      </w:r>
      <w:r w:rsidR="00176E71" w:rsidRPr="006F60CE">
        <w:rPr>
          <w:rFonts w:ascii="Times New Roman" w:hAnsi="Times New Roman"/>
          <w:color w:val="000000" w:themeColor="text1"/>
          <w:sz w:val="24"/>
          <w:szCs w:val="24"/>
        </w:rPr>
        <w:t>овар должен соответствовать по качеству, ассортименту и количеству требованиям, указанным в</w:t>
      </w:r>
      <w:r w:rsidR="000C28EA" w:rsidRPr="006F60CE">
        <w:rPr>
          <w:rFonts w:ascii="Times New Roman" w:hAnsi="Times New Roman"/>
          <w:color w:val="000000" w:themeColor="text1"/>
          <w:sz w:val="24"/>
          <w:szCs w:val="24"/>
        </w:rPr>
        <w:t xml:space="preserve"> Техническом задании и</w:t>
      </w:r>
      <w:r w:rsidRPr="006F60CE">
        <w:rPr>
          <w:rFonts w:ascii="Times New Roman" w:hAnsi="Times New Roman"/>
          <w:color w:val="000000" w:themeColor="text1"/>
          <w:sz w:val="24"/>
          <w:szCs w:val="24"/>
        </w:rPr>
        <w:t xml:space="preserve"> Спецификации</w:t>
      </w:r>
      <w:r w:rsidR="00176E71" w:rsidRPr="006F60CE">
        <w:rPr>
          <w:rFonts w:ascii="Times New Roman" w:hAnsi="Times New Roman"/>
          <w:color w:val="000000" w:themeColor="text1"/>
          <w:sz w:val="24"/>
          <w:szCs w:val="24"/>
        </w:rPr>
        <w:t>.</w:t>
      </w:r>
    </w:p>
    <w:p w:rsidR="001F7465" w:rsidRPr="00117076" w:rsidRDefault="001F7465" w:rsidP="006F60CE">
      <w:pPr>
        <w:pStyle w:val="12"/>
        <w:numPr>
          <w:ilvl w:val="1"/>
          <w:numId w:val="8"/>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Товар должен быть новым, то есть не бывшим в эксплуатации, не восстановленным и не собранным из восстановленных компонентов;</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сопровождаться</w:t>
      </w:r>
      <w:r w:rsidR="00F74041">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 xml:space="preserve"> технической документацией на </w:t>
      </w:r>
      <w:r w:rsidR="000C28EA"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1F7465" w:rsidRPr="00117076" w:rsidRDefault="001F7465" w:rsidP="006F60CE">
      <w:pPr>
        <w:pStyle w:val="af7"/>
        <w:numPr>
          <w:ilvl w:val="2"/>
          <w:numId w:val="8"/>
        </w:numPr>
        <w:tabs>
          <w:tab w:val="left" w:pos="1134"/>
        </w:tabs>
        <w:suppressAutoHyphens w:val="0"/>
        <w:ind w:left="0" w:firstLine="567"/>
        <w:contextualSpacing w:val="0"/>
        <w:jc w:val="both"/>
        <w:rPr>
          <w:color w:val="000000" w:themeColor="text1"/>
        </w:rPr>
      </w:pPr>
      <w:r w:rsidRPr="00117076">
        <w:rPr>
          <w:color w:val="000000" w:themeColor="text1"/>
          <w:lang w:eastAsia="ru-RU"/>
        </w:rPr>
        <w:t>Упаковка Товара должна гарантировать сохранность Товара при</w:t>
      </w:r>
      <w:r w:rsidR="000C28EA">
        <w:rPr>
          <w:color w:val="000000" w:themeColor="text1"/>
          <w:lang w:eastAsia="ru-RU"/>
        </w:rPr>
        <w:t xml:space="preserve"> </w:t>
      </w:r>
      <w:r w:rsidRPr="00117076">
        <w:rPr>
          <w:color w:val="000000" w:themeColor="text1"/>
          <w:lang w:eastAsia="ru-RU"/>
        </w:rPr>
        <w:t>транспортировке его до места, указанного Заказчиком.</w:t>
      </w:r>
    </w:p>
    <w:p w:rsidR="00B24ABB" w:rsidRPr="00117076" w:rsidRDefault="00B24ABB" w:rsidP="006F60CE">
      <w:pPr>
        <w:tabs>
          <w:tab w:val="left" w:pos="1134"/>
        </w:tabs>
        <w:autoSpaceDE w:val="0"/>
        <w:ind w:firstLine="567"/>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w:t>
      </w:r>
      <w:r w:rsidR="000C28EA">
        <w:rPr>
          <w:color w:val="000000" w:themeColor="text1"/>
        </w:rPr>
        <w:t>Т</w:t>
      </w:r>
      <w:r w:rsidR="00176E71" w:rsidRPr="00117076">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w:t>
      </w:r>
      <w:r w:rsidR="000C28EA">
        <w:rPr>
          <w:color w:val="000000" w:themeColor="text1"/>
        </w:rPr>
        <w:t>Т</w:t>
      </w:r>
      <w:r w:rsidR="00176E71" w:rsidRPr="00117076">
        <w:rPr>
          <w:color w:val="000000" w:themeColor="text1"/>
        </w:rPr>
        <w:t>овара.</w:t>
      </w:r>
    </w:p>
    <w:p w:rsidR="00176E71" w:rsidRPr="00117076" w:rsidRDefault="00B24ABB" w:rsidP="006F60CE">
      <w:pPr>
        <w:tabs>
          <w:tab w:val="left" w:pos="1134"/>
        </w:tabs>
        <w:autoSpaceDE w:val="0"/>
        <w:ind w:firstLine="567"/>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 xml:space="preserve">На момент передачи Заказчику весь поставляемый </w:t>
      </w:r>
      <w:r w:rsidR="000C28EA">
        <w:rPr>
          <w:color w:val="000000" w:themeColor="text1"/>
        </w:rPr>
        <w:t>Т</w:t>
      </w:r>
      <w:r w:rsidR="00176E71" w:rsidRPr="00117076">
        <w:rPr>
          <w:color w:val="000000" w:themeColor="text1"/>
        </w:rPr>
        <w:t>овар не должен состоять под залогом и обременением, не иметь обременений третьих лиц.</w:t>
      </w:r>
    </w:p>
    <w:p w:rsidR="00176E71" w:rsidRPr="00117076" w:rsidRDefault="00176E71" w:rsidP="006F60CE">
      <w:pPr>
        <w:pStyle w:val="21"/>
        <w:numPr>
          <w:ilvl w:val="1"/>
          <w:numId w:val="3"/>
        </w:numPr>
        <w:tabs>
          <w:tab w:val="left" w:pos="1134"/>
        </w:tabs>
        <w:suppressAutoHyphens w:val="0"/>
        <w:spacing w:after="0" w:line="240" w:lineRule="auto"/>
        <w:ind w:left="0" w:firstLine="567"/>
        <w:jc w:val="both"/>
        <w:rPr>
          <w:bCs/>
          <w:color w:val="000000" w:themeColor="text1"/>
        </w:rPr>
      </w:pPr>
      <w:r w:rsidRPr="00117076">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0C28EA">
        <w:rPr>
          <w:color w:val="000000" w:themeColor="text1"/>
        </w:rPr>
        <w:t>Т</w:t>
      </w:r>
      <w:r w:rsidRPr="00117076">
        <w:rPr>
          <w:color w:val="000000" w:themeColor="text1"/>
        </w:rPr>
        <w:t>овара или любой его части.</w:t>
      </w:r>
    </w:p>
    <w:p w:rsidR="00176E71" w:rsidRPr="00D0285B" w:rsidRDefault="00176E71" w:rsidP="006F60CE">
      <w:pPr>
        <w:numPr>
          <w:ilvl w:val="1"/>
          <w:numId w:val="3"/>
        </w:numPr>
        <w:tabs>
          <w:tab w:val="left" w:pos="-3686"/>
          <w:tab w:val="left" w:pos="1134"/>
        </w:tabs>
        <w:ind w:left="0" w:firstLine="567"/>
        <w:jc w:val="both"/>
        <w:rPr>
          <w:color w:val="000000" w:themeColor="text1"/>
        </w:rPr>
      </w:pPr>
      <w:r w:rsidRPr="00D0285B">
        <w:rPr>
          <w:color w:val="000000" w:themeColor="text1"/>
        </w:rPr>
        <w:t xml:space="preserve">Прием передаваемого </w:t>
      </w:r>
      <w:r w:rsidR="000C28EA" w:rsidRPr="00D0285B">
        <w:rPr>
          <w:color w:val="000000" w:themeColor="text1"/>
        </w:rPr>
        <w:t>Т</w:t>
      </w:r>
      <w:r w:rsidRPr="00D0285B">
        <w:rPr>
          <w:color w:val="000000" w:themeColor="text1"/>
        </w:rPr>
        <w:t>овара осуществляется уполномоченным представителем Заказчика</w:t>
      </w:r>
      <w:r w:rsidR="001F7465" w:rsidRPr="00D0285B">
        <w:rPr>
          <w:color w:val="000000" w:themeColor="text1"/>
        </w:rPr>
        <w:t xml:space="preserve"> на основании товарно-транспортной накладной</w:t>
      </w:r>
      <w:r w:rsidRPr="00D0285B">
        <w:rPr>
          <w:color w:val="000000" w:themeColor="text1"/>
        </w:rPr>
        <w:t>.</w:t>
      </w:r>
      <w:r w:rsidR="001F7465" w:rsidRPr="00D0285B">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176E71" w:rsidRPr="00117076" w:rsidRDefault="00176E71" w:rsidP="006F60CE">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Pr="00117076">
        <w:rPr>
          <w:color w:val="000000" w:themeColor="text1"/>
        </w:rPr>
        <w:t>товарную накладную</w:t>
      </w:r>
      <w:r w:rsidR="00F74041">
        <w:rPr>
          <w:color w:val="000000" w:themeColor="text1"/>
        </w:rPr>
        <w:t xml:space="preserve">, </w:t>
      </w:r>
      <w:r w:rsidR="00F74041" w:rsidRPr="00117076">
        <w:rPr>
          <w:rFonts w:eastAsia="Arial Unicode MS"/>
          <w:color w:val="000000" w:themeColor="text1"/>
          <w:kern w:val="2"/>
        </w:rPr>
        <w:t>счет и счет-фактур</w:t>
      </w:r>
      <w:r w:rsidR="00F74041">
        <w:rPr>
          <w:rFonts w:eastAsia="Arial Unicode MS"/>
          <w:color w:val="000000" w:themeColor="text1"/>
          <w:kern w:val="2"/>
        </w:rPr>
        <w:t>у</w:t>
      </w:r>
      <w:r w:rsidR="00F74041">
        <w:rPr>
          <w:color w:val="000000" w:themeColor="text1"/>
        </w:rPr>
        <w:t xml:space="preserve"> или</w:t>
      </w:r>
      <w:r w:rsidRPr="00117076">
        <w:rPr>
          <w:color w:val="000000" w:themeColor="text1"/>
        </w:rPr>
        <w:t xml:space="preserve">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w:t>
      </w:r>
      <w:r w:rsidR="00F74041">
        <w:rPr>
          <w:color w:val="000000" w:themeColor="text1"/>
        </w:rPr>
        <w:t>3</w:t>
      </w:r>
      <w:r w:rsidR="00F9284C" w:rsidRPr="00117076">
        <w:rPr>
          <w:color w:val="000000" w:themeColor="text1"/>
        </w:rPr>
        <w:t xml:space="preserve"> </w:t>
      </w:r>
      <w:r w:rsidR="00291AF0" w:rsidRPr="00117076">
        <w:rPr>
          <w:color w:val="000000" w:themeColor="text1"/>
        </w:rPr>
        <w:t>-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w:t>
      </w:r>
      <w:r w:rsidR="00F74041" w:rsidRPr="00F74041">
        <w:rPr>
          <w:color w:val="000000" w:themeColor="text1"/>
        </w:rPr>
        <w:t>о доставке Товара в соответствии с условиями договора</w:t>
      </w:r>
      <w:r w:rsidRPr="00117076">
        <w:rPr>
          <w:color w:val="000000" w:themeColor="text1"/>
        </w:rPr>
        <w:t>.</w:t>
      </w:r>
    </w:p>
    <w:p w:rsidR="00307064" w:rsidRPr="00117076" w:rsidRDefault="00B24ABB" w:rsidP="006F60CE">
      <w:pPr>
        <w:numPr>
          <w:ilvl w:val="1"/>
          <w:numId w:val="3"/>
        </w:numPr>
        <w:tabs>
          <w:tab w:val="left" w:pos="-3686"/>
          <w:tab w:val="left" w:pos="1134"/>
        </w:tabs>
        <w:ind w:left="0" w:firstLine="567"/>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rsidR="00307064" w:rsidRPr="00117076" w:rsidRDefault="00307064" w:rsidP="006F60CE">
      <w:pPr>
        <w:numPr>
          <w:ilvl w:val="1"/>
          <w:numId w:val="3"/>
        </w:numPr>
        <w:tabs>
          <w:tab w:val="left" w:pos="-3686"/>
          <w:tab w:val="left" w:pos="1134"/>
        </w:tabs>
        <w:ind w:left="0" w:firstLine="567"/>
        <w:jc w:val="both"/>
        <w:rPr>
          <w:color w:val="000000" w:themeColor="text1"/>
        </w:rPr>
      </w:pPr>
      <w:r w:rsidRPr="00117076">
        <w:rPr>
          <w:color w:val="000000" w:themeColor="text1"/>
        </w:rPr>
        <w:t>При приемке Товара Заказчик:</w:t>
      </w:r>
    </w:p>
    <w:p w:rsidR="00307064" w:rsidRPr="00117076" w:rsidRDefault="00307064" w:rsidP="006F60CE">
      <w:pPr>
        <w:pStyle w:val="af7"/>
        <w:numPr>
          <w:ilvl w:val="2"/>
          <w:numId w:val="3"/>
        </w:numPr>
        <w:tabs>
          <w:tab w:val="left" w:pos="-3686"/>
          <w:tab w:val="left" w:pos="1134"/>
        </w:tabs>
        <w:ind w:left="0" w:firstLine="567"/>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rsidR="00307064" w:rsidRPr="00117076" w:rsidRDefault="00307064" w:rsidP="006F60CE">
      <w:pPr>
        <w:pStyle w:val="af7"/>
        <w:numPr>
          <w:ilvl w:val="2"/>
          <w:numId w:val="9"/>
        </w:numPr>
        <w:tabs>
          <w:tab w:val="left" w:pos="-3686"/>
          <w:tab w:val="left" w:pos="1134"/>
        </w:tabs>
        <w:ind w:left="0" w:firstLine="567"/>
        <w:jc w:val="both"/>
        <w:rPr>
          <w:color w:val="000000" w:themeColor="text1"/>
        </w:rPr>
      </w:pPr>
      <w:r w:rsidRPr="00117076">
        <w:rPr>
          <w:color w:val="000000" w:themeColor="text1"/>
        </w:rPr>
        <w:lastRenderedPageBreak/>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rsidR="00176E71" w:rsidRPr="00117076" w:rsidRDefault="00176E71" w:rsidP="006F60CE">
      <w:pPr>
        <w:numPr>
          <w:ilvl w:val="1"/>
          <w:numId w:val="9"/>
        </w:numPr>
        <w:tabs>
          <w:tab w:val="left" w:pos="-3686"/>
          <w:tab w:val="left" w:pos="1134"/>
        </w:tabs>
        <w:ind w:left="0" w:firstLine="567"/>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rsidR="00176E71" w:rsidRPr="00E10F58"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E10F58">
        <w:rPr>
          <w:color w:val="000000" w:themeColor="text1"/>
        </w:rPr>
        <w:t>П</w:t>
      </w:r>
      <w:r w:rsidRPr="00E10F58">
        <w:rPr>
          <w:rFonts w:eastAsia="Arial Unicode MS"/>
          <w:bCs/>
          <w:iCs/>
          <w:color w:val="000000" w:themeColor="text1"/>
        </w:rPr>
        <w:t xml:space="preserve">о результатам рассмотрения исполнения обязательств </w:t>
      </w:r>
      <w:r w:rsidRPr="00E10F58">
        <w:rPr>
          <w:color w:val="000000" w:themeColor="text1"/>
        </w:rPr>
        <w:t>Поставщика</w:t>
      </w:r>
      <w:r w:rsidRPr="00E10F58">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E10F58">
        <w:rPr>
          <w:color w:val="000000" w:themeColor="text1"/>
        </w:rPr>
        <w:t>Поставщиком</w:t>
      </w:r>
      <w:r w:rsidRPr="00E10F58">
        <w:rPr>
          <w:rFonts w:eastAsia="Arial Unicode MS"/>
          <w:bCs/>
          <w:iCs/>
          <w:color w:val="000000" w:themeColor="text1"/>
        </w:rPr>
        <w:t xml:space="preserve"> обязательств по Договору. </w:t>
      </w:r>
    </w:p>
    <w:p w:rsidR="008A2860"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color w:val="000000" w:themeColor="text1"/>
        </w:rPr>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настоящего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555BFA">
        <w:rPr>
          <w:rFonts w:eastAsia="Arial Unicode MS"/>
          <w:bCs/>
          <w:iCs/>
          <w:color w:val="000000" w:themeColor="text1"/>
        </w:rPr>
        <w:t>7 (семи) рабочих</w:t>
      </w:r>
      <w:r w:rsidR="00555BFA" w:rsidRPr="00117076">
        <w:rPr>
          <w:rFonts w:eastAsia="Arial Unicode MS"/>
          <w:bCs/>
          <w:iCs/>
          <w:color w:val="000000" w:themeColor="text1"/>
        </w:rPr>
        <w:t xml:space="preserve"> </w:t>
      </w:r>
      <w:r w:rsidR="008A2860" w:rsidRPr="00117076">
        <w:rPr>
          <w:rFonts w:eastAsia="Arial Unicode MS"/>
          <w:bCs/>
          <w:iCs/>
          <w:color w:val="000000" w:themeColor="text1"/>
        </w:rPr>
        <w:t>должен заменить его на Товар надлежащего качества или допоставить Товар.</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r w:rsidR="00495DB4">
        <w:rPr>
          <w:rFonts w:eastAsia="Arial Unicode MS"/>
          <w:bCs/>
          <w:iCs/>
          <w:color w:val="000000" w:themeColor="text1"/>
        </w:rPr>
        <w:t xml:space="preserve"> или </w:t>
      </w:r>
      <w:r w:rsidR="00495DB4" w:rsidRPr="00117076">
        <w:rPr>
          <w:color w:val="000000" w:themeColor="text1"/>
        </w:rPr>
        <w:t>УПД</w:t>
      </w:r>
      <w:r w:rsidRPr="00117076">
        <w:rPr>
          <w:rFonts w:eastAsia="Arial Unicode MS"/>
          <w:bCs/>
          <w:iCs/>
          <w:color w:val="000000" w:themeColor="text1"/>
        </w:rPr>
        <w:t>.</w:t>
      </w:r>
    </w:p>
    <w:p w:rsidR="00176E71"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 xml:space="preserve">иком в соответствии с </w:t>
      </w:r>
      <w:r w:rsidR="001253F1">
        <w:rPr>
          <w:rFonts w:eastAsia="Arial Unicode MS"/>
          <w:bCs/>
          <w:iCs/>
          <w:color w:val="000000" w:themeColor="text1"/>
        </w:rPr>
        <w:t>настоящим разделом</w:t>
      </w:r>
      <w:r w:rsidRPr="00117076">
        <w:rPr>
          <w:rFonts w:eastAsia="Arial Unicode MS"/>
          <w:bCs/>
          <w:iCs/>
          <w:color w:val="000000" w:themeColor="text1"/>
        </w:rPr>
        <w:t xml:space="preserve"> Договора.</w:t>
      </w:r>
    </w:p>
    <w:p w:rsidR="00176E71" w:rsidRPr="00117076" w:rsidRDefault="005C12AD" w:rsidP="006F60CE">
      <w:pPr>
        <w:numPr>
          <w:ilvl w:val="1"/>
          <w:numId w:val="9"/>
        </w:numPr>
        <w:tabs>
          <w:tab w:val="left" w:pos="-3686"/>
          <w:tab w:val="left" w:pos="1134"/>
          <w:tab w:val="left" w:pos="1276"/>
        </w:tabs>
        <w:ind w:left="0" w:firstLine="567"/>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.1. О возможности принять исполнение обязательств по Договору и подписать Акт сдачи-приемки товара по Договору</w:t>
      </w:r>
      <w:r w:rsidR="006A0FF6">
        <w:rPr>
          <w:rFonts w:eastAsia="Arial Unicode MS"/>
          <w:bCs/>
          <w:iCs/>
          <w:color w:val="000000" w:themeColor="text1"/>
        </w:rPr>
        <w:t xml:space="preserve"> (Приложение №</w:t>
      </w:r>
      <w:r w:rsidR="00D0285B">
        <w:rPr>
          <w:rFonts w:eastAsia="Arial Unicode MS"/>
          <w:bCs/>
          <w:iCs/>
          <w:color w:val="000000" w:themeColor="text1"/>
        </w:rPr>
        <w:t xml:space="preserve"> </w:t>
      </w:r>
      <w:r w:rsidR="00495DB4">
        <w:rPr>
          <w:rFonts w:eastAsia="Arial Unicode MS"/>
          <w:bCs/>
          <w:iCs/>
          <w:color w:val="000000" w:themeColor="text1"/>
        </w:rPr>
        <w:t>3</w:t>
      </w:r>
      <w:r w:rsidR="006A0FF6">
        <w:rPr>
          <w:rFonts w:eastAsia="Arial Unicode MS"/>
          <w:bCs/>
          <w:iCs/>
          <w:color w:val="000000" w:themeColor="text1"/>
        </w:rPr>
        <w:t>)</w:t>
      </w:r>
      <w:r w:rsidR="00176E71" w:rsidRPr="00117076">
        <w:rPr>
          <w:rFonts w:eastAsia="Arial Unicode MS"/>
          <w:bCs/>
          <w:iCs/>
          <w:color w:val="000000" w:themeColor="text1"/>
        </w:rPr>
        <w:t xml:space="preserve">. В этом случае не позднее, чем через </w:t>
      </w:r>
      <w:r w:rsidR="00176E71" w:rsidRPr="00117076">
        <w:rPr>
          <w:color w:val="000000" w:themeColor="text1"/>
        </w:rPr>
        <w:t>3 (</w:t>
      </w:r>
      <w:r w:rsidR="00D0285B">
        <w:rPr>
          <w:color w:val="000000" w:themeColor="text1"/>
        </w:rPr>
        <w:t>т</w:t>
      </w:r>
      <w:r w:rsidR="00176E71" w:rsidRPr="00117076">
        <w:rPr>
          <w:color w:val="000000" w:themeColor="text1"/>
        </w:rPr>
        <w:t>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D0285B">
        <w:rPr>
          <w:color w:val="000000" w:themeColor="text1"/>
        </w:rPr>
        <w:t>Т</w:t>
      </w:r>
      <w:r w:rsidRPr="00117076">
        <w:rPr>
          <w:color w:val="000000" w:themeColor="text1"/>
        </w:rPr>
        <w:t>овара с выявленными дефектами.</w:t>
      </w:r>
    </w:p>
    <w:p w:rsidR="000145F0" w:rsidRDefault="00176E71" w:rsidP="006F60CE">
      <w:pPr>
        <w:numPr>
          <w:ilvl w:val="1"/>
          <w:numId w:val="9"/>
        </w:numPr>
        <w:tabs>
          <w:tab w:val="left" w:pos="-3686"/>
          <w:tab w:val="left" w:pos="1134"/>
          <w:tab w:val="left" w:pos="1276"/>
        </w:tabs>
        <w:adjustRightInd w:val="0"/>
        <w:ind w:left="0" w:firstLine="567"/>
        <w:jc w:val="both"/>
        <w:rPr>
          <w:color w:val="000000" w:themeColor="text1"/>
        </w:rPr>
      </w:pPr>
      <w:r w:rsidRPr="000145F0">
        <w:rPr>
          <w:color w:val="000000" w:themeColor="text1"/>
        </w:rPr>
        <w:t>Гарантийный срок на товар</w:t>
      </w:r>
      <w:r w:rsidR="00495DB4">
        <w:rPr>
          <w:color w:val="000000" w:themeColor="text1"/>
        </w:rPr>
        <w:t xml:space="preserve"> (если он установлен производителем)</w:t>
      </w:r>
      <w:r w:rsidRPr="000145F0">
        <w:rPr>
          <w:color w:val="000000" w:themeColor="text1"/>
        </w:rPr>
        <w:t xml:space="preserve"> составляет </w:t>
      </w:r>
      <w:r w:rsidR="004A00D5" w:rsidRPr="000145F0">
        <w:rPr>
          <w:color w:val="000000" w:themeColor="text1"/>
        </w:rPr>
        <w:t xml:space="preserve">12 (двенадцать) </w:t>
      </w:r>
      <w:r w:rsidRPr="000145F0">
        <w:rPr>
          <w:color w:val="000000" w:themeColor="text1"/>
        </w:rPr>
        <w:t xml:space="preserve">месяцев с даты подписания Сторонами </w:t>
      </w:r>
      <w:r w:rsidRPr="000145F0">
        <w:rPr>
          <w:rFonts w:eastAsia="Arial Unicode MS"/>
          <w:bCs/>
          <w:iCs/>
          <w:color w:val="000000" w:themeColor="text1"/>
        </w:rPr>
        <w:t>Акта сдачи-приемки товара по Договору</w:t>
      </w:r>
      <w:r w:rsidRPr="000145F0">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0145F0">
        <w:rPr>
          <w:color w:val="000000" w:themeColor="text1"/>
        </w:rPr>
        <w:t xml:space="preserve"> </w:t>
      </w:r>
    </w:p>
    <w:p w:rsidR="00176E71" w:rsidRPr="000145F0" w:rsidRDefault="000145F0" w:rsidP="006F60CE">
      <w:pPr>
        <w:numPr>
          <w:ilvl w:val="1"/>
          <w:numId w:val="9"/>
        </w:numPr>
        <w:tabs>
          <w:tab w:val="left" w:pos="-3686"/>
          <w:tab w:val="left" w:pos="1134"/>
          <w:tab w:val="left" w:pos="1276"/>
        </w:tabs>
        <w:adjustRightInd w:val="0"/>
        <w:ind w:left="0" w:firstLine="567"/>
        <w:jc w:val="both"/>
        <w:rPr>
          <w:color w:val="000000" w:themeColor="text1"/>
        </w:rPr>
      </w:pPr>
      <w:r>
        <w:rPr>
          <w:color w:val="000000" w:themeColor="text1"/>
        </w:rPr>
        <w:lastRenderedPageBreak/>
        <w:t>П</w:t>
      </w:r>
      <w:r w:rsidR="00176E71" w:rsidRPr="000145F0">
        <w:rPr>
          <w:color w:val="000000" w:themeColor="text1"/>
        </w:rPr>
        <w:t>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и соблюдении Заказчиком условий гарантии, установленных в гарантийном документации, а также правил эксплуатации товара.</w:t>
      </w:r>
      <w:r w:rsidR="00E64356" w:rsidRPr="000145F0">
        <w:rPr>
          <w:color w:val="000000" w:themeColor="text1"/>
        </w:rPr>
        <w:t xml:space="preserve"> (при необходимости)</w:t>
      </w:r>
      <w:r w:rsidR="00C86D12" w:rsidRPr="000145F0">
        <w:rPr>
          <w:color w:val="000000" w:themeColor="text1"/>
        </w:rPr>
        <w:t>.</w:t>
      </w:r>
    </w:p>
    <w:p w:rsidR="00E64356" w:rsidRDefault="00176E71" w:rsidP="006F60CE">
      <w:pPr>
        <w:pStyle w:val="3"/>
        <w:numPr>
          <w:ilvl w:val="1"/>
          <w:numId w:val="9"/>
        </w:numPr>
        <w:tabs>
          <w:tab w:val="clear" w:pos="0"/>
          <w:tab w:val="left" w:pos="1134"/>
        </w:tabs>
        <w:adjustRightInd w:val="0"/>
        <w:ind w:left="0" w:firstLine="567"/>
        <w:textAlignment w:val="auto"/>
        <w:rPr>
          <w:color w:val="000000" w:themeColor="text1"/>
          <w:szCs w:val="24"/>
        </w:rPr>
      </w:pPr>
      <w:r w:rsidRPr="00117076">
        <w:rPr>
          <w:color w:val="000000" w:themeColor="text1"/>
          <w:szCs w:val="24"/>
        </w:rPr>
        <w:t>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rsidR="00953619" w:rsidRPr="00117076" w:rsidRDefault="00953619" w:rsidP="006F60CE">
      <w:pPr>
        <w:pStyle w:val="3"/>
        <w:tabs>
          <w:tab w:val="clear" w:pos="0"/>
          <w:tab w:val="left" w:pos="1134"/>
        </w:tabs>
        <w:adjustRightInd w:val="0"/>
        <w:ind w:firstLine="567"/>
        <w:textAlignment w:val="auto"/>
        <w:rPr>
          <w:color w:val="000000" w:themeColor="text1"/>
          <w:szCs w:val="24"/>
        </w:rPr>
      </w:pPr>
    </w:p>
    <w:p w:rsidR="00E64356" w:rsidRPr="00866FC5" w:rsidRDefault="00564E33" w:rsidP="00866FC5">
      <w:pPr>
        <w:pStyle w:val="af7"/>
        <w:numPr>
          <w:ilvl w:val="0"/>
          <w:numId w:val="10"/>
        </w:numPr>
        <w:autoSpaceDE w:val="0"/>
        <w:jc w:val="center"/>
        <w:rPr>
          <w:b/>
          <w:color w:val="000000" w:themeColor="text1"/>
        </w:rPr>
      </w:pPr>
      <w:r w:rsidRPr="00866FC5">
        <w:rPr>
          <w:b/>
          <w:color w:val="000000" w:themeColor="text1"/>
        </w:rPr>
        <w:t>ПРАВА И ОБЯЗАННОСТИ СТОРОН</w:t>
      </w:r>
    </w:p>
    <w:p w:rsidR="00866FC5" w:rsidRDefault="00866FC5" w:rsidP="00866FC5">
      <w:pPr>
        <w:autoSpaceDE w:val="0"/>
        <w:jc w:val="center"/>
        <w:rPr>
          <w:b/>
          <w:color w:val="000000" w:themeColor="text1"/>
        </w:rPr>
      </w:pP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r w:rsidR="00124B40" w:rsidRPr="00124B40">
        <w:rPr>
          <w:rFonts w:ascii="Times New Roman" w:hAnsi="Times New Roman"/>
          <w:color w:val="000000" w:themeColor="text1"/>
          <w:sz w:val="24"/>
          <w:szCs w:val="24"/>
        </w:rPr>
        <w:t xml:space="preserve">boiko.s.an@muctr.ru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При передаче товара передать Заказчику документы</w:t>
      </w:r>
      <w:r w:rsidR="00DF7175">
        <w:rPr>
          <w:rFonts w:ascii="Times New Roman" w:hAnsi="Times New Roman"/>
          <w:color w:val="000000" w:themeColor="text1"/>
          <w:sz w:val="24"/>
          <w:szCs w:val="24"/>
        </w:rPr>
        <w:t>,</w:t>
      </w:r>
      <w:r w:rsidR="00B37E7D" w:rsidRPr="00117076">
        <w:rPr>
          <w:rFonts w:ascii="Times New Roman" w:hAnsi="Times New Roman"/>
          <w:color w:val="000000" w:themeColor="text1"/>
          <w:sz w:val="24"/>
          <w:szCs w:val="24"/>
        </w:rPr>
        <w:t xml:space="preserve"> предусмотренные </w:t>
      </w:r>
      <w:r w:rsidR="00495DB4">
        <w:rPr>
          <w:rFonts w:ascii="Times New Roman" w:hAnsi="Times New Roman"/>
          <w:color w:val="000000" w:themeColor="text1"/>
          <w:sz w:val="24"/>
          <w:szCs w:val="24"/>
        </w:rPr>
        <w:t>п.4.7</w:t>
      </w:r>
      <w:r w:rsidR="007C1DE0">
        <w:rPr>
          <w:rFonts w:ascii="Times New Roman" w:hAnsi="Times New Roman"/>
          <w:color w:val="000000" w:themeColor="text1"/>
          <w:sz w:val="24"/>
          <w:szCs w:val="24"/>
        </w:rPr>
        <w:t xml:space="preserve"> настоящего</w:t>
      </w:r>
      <w:r w:rsidR="00B37E7D" w:rsidRPr="00117076">
        <w:rPr>
          <w:rFonts w:ascii="Times New Roman" w:hAnsi="Times New Roman"/>
          <w:color w:val="000000" w:themeColor="text1"/>
          <w:sz w:val="24"/>
          <w:szCs w:val="24"/>
        </w:rPr>
        <w:t xml:space="preserve"> Договора</w:t>
      </w:r>
      <w:r w:rsidRPr="00117076">
        <w:rPr>
          <w:rFonts w:ascii="Times New Roman" w:hAnsi="Times New Roman"/>
          <w:color w:val="000000" w:themeColor="text1"/>
          <w:sz w:val="24"/>
          <w:szCs w:val="24"/>
        </w:rPr>
        <w:t>.</w:t>
      </w:r>
    </w:p>
    <w:p w:rsidR="00BC643D" w:rsidRPr="00117076" w:rsidRDefault="00BC643D"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требованию Заказчика незамедлительно предоставлять необходимую документацию, относящуюся к выполненным работам (услугам), в том </w:t>
      </w:r>
      <w:r w:rsidR="00591C40">
        <w:rPr>
          <w:rFonts w:ascii="Times New Roman" w:hAnsi="Times New Roman"/>
          <w:color w:val="000000" w:themeColor="text1"/>
          <w:sz w:val="24"/>
          <w:szCs w:val="24"/>
        </w:rPr>
        <w:t>числе осуществляемых</w:t>
      </w:r>
      <w:r>
        <w:rPr>
          <w:rFonts w:ascii="Times New Roman" w:hAnsi="Times New Roman"/>
          <w:color w:val="000000" w:themeColor="text1"/>
          <w:sz w:val="24"/>
          <w:szCs w:val="24"/>
        </w:rPr>
        <w:t xml:space="preserve"> при поставке </w:t>
      </w:r>
      <w:r w:rsidR="00591C40">
        <w:rPr>
          <w:rFonts w:ascii="Times New Roman" w:hAnsi="Times New Roman"/>
          <w:color w:val="000000" w:themeColor="text1"/>
          <w:sz w:val="24"/>
          <w:szCs w:val="24"/>
        </w:rPr>
        <w:t>Т</w:t>
      </w:r>
      <w:r>
        <w:rPr>
          <w:rFonts w:ascii="Times New Roman" w:hAnsi="Times New Roman"/>
          <w:color w:val="000000" w:themeColor="text1"/>
          <w:sz w:val="24"/>
          <w:szCs w:val="24"/>
        </w:rPr>
        <w:t>овара</w:t>
      </w:r>
      <w:r w:rsidR="00411874">
        <w:rPr>
          <w:rFonts w:ascii="Times New Roman" w:hAnsi="Times New Roman"/>
          <w:color w:val="000000" w:themeColor="text1"/>
          <w:sz w:val="24"/>
          <w:szCs w:val="24"/>
        </w:rPr>
        <w:t xml:space="preserve"> по настоящему Договору</w:t>
      </w:r>
      <w:r w:rsidR="00591C40">
        <w:rPr>
          <w:rFonts w:ascii="Times New Roman" w:hAnsi="Times New Roman"/>
          <w:color w:val="000000" w:themeColor="text1"/>
          <w:sz w:val="24"/>
          <w:szCs w:val="24"/>
        </w:rPr>
        <w:t xml:space="preserve"> и создавать условия для </w:t>
      </w:r>
      <w:r w:rsidR="00E34D1A">
        <w:rPr>
          <w:rFonts w:ascii="Times New Roman" w:hAnsi="Times New Roman"/>
          <w:color w:val="000000" w:themeColor="text1"/>
          <w:sz w:val="24"/>
          <w:szCs w:val="24"/>
        </w:rPr>
        <w:t>проверки хода качества выполнения работ (услуг).</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rsidR="00E34D1A" w:rsidRDefault="00E34D1A" w:rsidP="00E34D1A">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настоящему Договору, а также за соответствием сроков поставки</w:t>
      </w:r>
      <w:r w:rsidRPr="00E34D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Товара, выполнения работ, оказания услуг, в том числе, осуществляемых при поставке Товара, срокам, установленным в Техническом задании (Приложение № </w:t>
      </w:r>
      <w:r w:rsidR="008F4325">
        <w:rPr>
          <w:rFonts w:ascii="Times New Roman" w:hAnsi="Times New Roman"/>
          <w:color w:val="000000" w:themeColor="text1"/>
          <w:sz w:val="24"/>
          <w:szCs w:val="24"/>
        </w:rPr>
        <w:t>2</w:t>
      </w:r>
      <w:r>
        <w:rPr>
          <w:rFonts w:ascii="Times New Roman" w:hAnsi="Times New Roman"/>
          <w:color w:val="000000" w:themeColor="text1"/>
          <w:sz w:val="24"/>
          <w:szCs w:val="24"/>
        </w:rPr>
        <w:t xml:space="preserve"> к настоящему Договору</w:t>
      </w:r>
      <w:r w:rsidR="003E37C1">
        <w:rPr>
          <w:rFonts w:ascii="Times New Roman" w:hAnsi="Times New Roman"/>
          <w:color w:val="000000" w:themeColor="text1"/>
          <w:sz w:val="24"/>
          <w:szCs w:val="24"/>
        </w:rPr>
        <w:t>)</w:t>
      </w:r>
      <w:r w:rsidR="008F4325">
        <w:rPr>
          <w:rFonts w:ascii="Times New Roman" w:hAnsi="Times New Roman"/>
          <w:color w:val="000000" w:themeColor="text1"/>
          <w:sz w:val="24"/>
          <w:szCs w:val="24"/>
        </w:rPr>
        <w:t>.</w:t>
      </w:r>
    </w:p>
    <w:p w:rsidR="007416A9" w:rsidRPr="00E34D1A" w:rsidRDefault="007416A9" w:rsidP="007416A9">
      <w:pPr>
        <w:pStyle w:val="12"/>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sidR="00944367">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направляет Поставщику требование об устранении недостатков (претензию)с указанием срока для устранения выявленных недостатков.</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в соответствии с пунктом </w:t>
      </w:r>
      <w:r w:rsidR="00967429" w:rsidRPr="00206C47">
        <w:rPr>
          <w:rFonts w:ascii="Times New Roman" w:hAnsi="Times New Roman"/>
          <w:color w:val="000000" w:themeColor="text1"/>
          <w:sz w:val="24"/>
          <w:szCs w:val="24"/>
        </w:rPr>
        <w:t>6.</w:t>
      </w:r>
      <w:r w:rsidR="00206C47" w:rsidRPr="00206C47">
        <w:rPr>
          <w:rFonts w:ascii="Times New Roman" w:hAnsi="Times New Roman"/>
          <w:color w:val="000000" w:themeColor="text1"/>
          <w:sz w:val="24"/>
          <w:szCs w:val="24"/>
        </w:rPr>
        <w:t>8</w:t>
      </w:r>
      <w:r w:rsidR="00967429" w:rsidRPr="00206C47">
        <w:rPr>
          <w:rFonts w:ascii="Times New Roman" w:hAnsi="Times New Roman"/>
          <w:color w:val="000000" w:themeColor="text1"/>
          <w:sz w:val="24"/>
          <w:szCs w:val="24"/>
        </w:rPr>
        <w:t>.</w:t>
      </w:r>
      <w:r w:rsidRPr="00117076">
        <w:rPr>
          <w:rFonts w:ascii="Times New Roman" w:hAnsi="Times New Roman"/>
          <w:color w:val="000000" w:themeColor="text1"/>
          <w:sz w:val="24"/>
          <w:szCs w:val="24"/>
        </w:rPr>
        <w:t xml:space="preserve"> </w:t>
      </w:r>
      <w:r w:rsidR="009B1D65" w:rsidRPr="00117076">
        <w:rPr>
          <w:rFonts w:ascii="Times New Roman" w:hAnsi="Times New Roman"/>
          <w:color w:val="000000" w:themeColor="text1"/>
          <w:sz w:val="24"/>
          <w:szCs w:val="24"/>
        </w:rPr>
        <w:t xml:space="preserve">настоящего </w:t>
      </w:r>
      <w:r w:rsidRPr="00117076">
        <w:rPr>
          <w:rFonts w:ascii="Times New Roman" w:hAnsi="Times New Roman"/>
          <w:color w:val="000000" w:themeColor="text1"/>
          <w:sz w:val="24"/>
          <w:szCs w:val="24"/>
        </w:rPr>
        <w:t>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rsidR="00AA3168" w:rsidRDefault="00AA3168" w:rsidP="00184C73">
      <w:pPr>
        <w:autoSpaceDE w:val="0"/>
        <w:ind w:firstLine="709"/>
        <w:jc w:val="center"/>
        <w:rPr>
          <w:b/>
          <w:color w:val="000000" w:themeColor="text1"/>
        </w:rPr>
      </w:pPr>
    </w:p>
    <w:p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rsidR="00AA3168" w:rsidRPr="00117076"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rsidR="00AA3168" w:rsidRPr="00117076" w:rsidRDefault="00AA3168" w:rsidP="00206C47">
      <w:pPr>
        <w:pStyle w:val="af7"/>
        <w:numPr>
          <w:ilvl w:val="1"/>
          <w:numId w:val="11"/>
        </w:numPr>
        <w:tabs>
          <w:tab w:val="left" w:pos="993"/>
        </w:tabs>
        <w:ind w:left="0" w:firstLine="567"/>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rsidR="00FC1289"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w:t>
      </w:r>
      <w:r w:rsidRPr="00206C47">
        <w:rPr>
          <w:rFonts w:ascii="Times New Roman" w:hAnsi="Times New Roman"/>
          <w:color w:val="000000" w:themeColor="text1"/>
          <w:sz w:val="24"/>
          <w:szCs w:val="24"/>
        </w:rPr>
        <w:t>Договора за каждый день просрочки.</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rPr>
          <w:color w:val="000000" w:themeColor="text1"/>
        </w:rPr>
      </w:pPr>
      <w:bookmarkStart w:id="17" w:name="_Ref491172522"/>
      <w:r w:rsidRPr="00206C47">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206C47">
        <w:rPr>
          <w:color w:val="000000" w:themeColor="text1"/>
          <w:kern w:val="0"/>
        </w:rPr>
        <w:t xml:space="preserve">что составляет </w:t>
      </w:r>
      <w:r w:rsidR="00495DB4" w:rsidRPr="00206C47">
        <w:rPr>
          <w:i/>
          <w:color w:val="FF0000"/>
        </w:rPr>
        <w:t>(указать сумму в числовом выражении и прописью)</w:t>
      </w:r>
      <w:r w:rsidR="004A00D5" w:rsidRPr="00206C47">
        <w:rPr>
          <w:color w:val="000000" w:themeColor="text1"/>
          <w:kern w:val="0"/>
        </w:rPr>
        <w:t xml:space="preserve"> </w:t>
      </w:r>
      <w:r w:rsidR="00BB676F" w:rsidRPr="00206C47">
        <w:rPr>
          <w:color w:val="000000" w:themeColor="text1"/>
          <w:kern w:val="0"/>
        </w:rPr>
        <w:t>руб</w:t>
      </w:r>
      <w:r w:rsidR="00495DB4" w:rsidRPr="00206C47">
        <w:rPr>
          <w:color w:val="000000" w:themeColor="text1"/>
          <w:kern w:val="0"/>
        </w:rPr>
        <w:t>лей</w:t>
      </w:r>
      <w:r w:rsidR="00BB676F" w:rsidRPr="00206C47">
        <w:rPr>
          <w:color w:val="000000" w:themeColor="text1"/>
          <w:kern w:val="0"/>
        </w:rPr>
        <w:t xml:space="preserve"> </w:t>
      </w:r>
      <w:r w:rsidR="00495DB4" w:rsidRPr="00206C47">
        <w:rPr>
          <w:color w:val="FF0000"/>
          <w:kern w:val="0"/>
        </w:rPr>
        <w:t>__</w:t>
      </w:r>
      <w:r w:rsidR="004A00D5" w:rsidRPr="00206C47">
        <w:rPr>
          <w:color w:val="000000" w:themeColor="text1"/>
          <w:kern w:val="0"/>
        </w:rPr>
        <w:t xml:space="preserve"> </w:t>
      </w:r>
      <w:r w:rsidR="00BB676F" w:rsidRPr="00206C47">
        <w:rPr>
          <w:color w:val="000000" w:themeColor="text1"/>
          <w:kern w:val="0"/>
        </w:rPr>
        <w:t>коп</w:t>
      </w:r>
      <w:r w:rsidR="00495DB4" w:rsidRPr="00206C47">
        <w:rPr>
          <w:color w:val="000000" w:themeColor="text1"/>
          <w:kern w:val="0"/>
        </w:rPr>
        <w:t>еек</w:t>
      </w:r>
      <w:r w:rsidR="00BB676F" w:rsidRPr="00206C47">
        <w:rPr>
          <w:color w:val="000000" w:themeColor="text1"/>
          <w:kern w:val="0"/>
        </w:rPr>
        <w:t xml:space="preserve">, </w:t>
      </w:r>
      <w:bookmarkStart w:id="18" w:name="_Hlk70156027"/>
      <w:r w:rsidRPr="00206C47">
        <w:rPr>
          <w:color w:val="000000" w:themeColor="text1"/>
        </w:rPr>
        <w:t>а также возмещения убытков, причиненных Поставщиком вследствие ненадлежащего исполнения Договора.</w:t>
      </w:r>
      <w:bookmarkEnd w:id="17"/>
    </w:p>
    <w:p w:rsidR="00206C47" w:rsidRPr="00206C47" w:rsidRDefault="00206C47" w:rsidP="00206C47">
      <w:pPr>
        <w:pStyle w:val="af7"/>
        <w:numPr>
          <w:ilvl w:val="1"/>
          <w:numId w:val="11"/>
        </w:numPr>
        <w:tabs>
          <w:tab w:val="left" w:pos="0"/>
          <w:tab w:val="left" w:pos="567"/>
          <w:tab w:val="left" w:pos="993"/>
        </w:tabs>
        <w:ind w:left="0" w:firstLine="567"/>
        <w:contextualSpacing w:val="0"/>
        <w:jc w:val="both"/>
        <w:rPr>
          <w:color w:val="000000" w:themeColor="text1"/>
        </w:rPr>
      </w:pPr>
      <w:r w:rsidRPr="00206C47">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w:t>
      </w:r>
    </w:p>
    <w:p w:rsidR="00AA3168"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bookmarkStart w:id="19" w:name="_Hlk70156085"/>
      <w:bookmarkEnd w:id="18"/>
      <w:r w:rsidRPr="00206C47">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rsidR="00FC1289" w:rsidRPr="00206C47" w:rsidRDefault="006B3B41"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206C47">
        <w:rPr>
          <w:rFonts w:ascii="Times New Roman" w:hAnsi="Times New Roman"/>
          <w:color w:val="000000" w:themeColor="text1"/>
          <w:sz w:val="24"/>
          <w:szCs w:val="24"/>
        </w:rPr>
        <w:t>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rsidR="00FC1289" w:rsidRPr="00206C47" w:rsidRDefault="007C48D6"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bookmarkStart w:id="20" w:name="_Hlk70156216"/>
      <w:r w:rsidRPr="00206C47">
        <w:rPr>
          <w:rFonts w:ascii="Times New Roman" w:hAnsi="Times New Roman"/>
          <w:color w:val="000000" w:themeColor="text1"/>
          <w:sz w:val="24"/>
          <w:szCs w:val="24"/>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19"/>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lastRenderedPageBreak/>
        <w:t>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w:t>
      </w:r>
    </w:p>
    <w:p w:rsidR="00AA3168" w:rsidRPr="00206C47" w:rsidRDefault="00AA3168" w:rsidP="00BB676F">
      <w:pPr>
        <w:widowControl w:val="0"/>
        <w:ind w:firstLine="567"/>
        <w:jc w:val="both"/>
        <w:rPr>
          <w:color w:val="000000" w:themeColor="text1"/>
        </w:rPr>
      </w:pPr>
      <w:r w:rsidRPr="00206C47">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206C47">
        <w:rPr>
          <w:color w:val="000000" w:themeColor="text1"/>
        </w:rPr>
        <w:t>разделе 13</w:t>
      </w:r>
      <w:r w:rsidRPr="00206C47">
        <w:rPr>
          <w:color w:val="000000" w:themeColor="text1"/>
        </w:rPr>
        <w:t xml:space="preserve"> </w:t>
      </w:r>
      <w:r w:rsidR="009B1D65" w:rsidRPr="00206C47">
        <w:rPr>
          <w:color w:val="000000" w:themeColor="text1"/>
        </w:rPr>
        <w:t xml:space="preserve">настоящего </w:t>
      </w:r>
      <w:r w:rsidRPr="00206C47">
        <w:rPr>
          <w:color w:val="000000" w:themeColor="text1"/>
        </w:rPr>
        <w:t>Договора, за исключением случая, если соответствующие условия были указаны Сторонами в товарной накладной.</w:t>
      </w:r>
    </w:p>
    <w:p w:rsidR="00AA3168" w:rsidRPr="00117076" w:rsidRDefault="00AA3168" w:rsidP="00BB676F">
      <w:pPr>
        <w:widowControl w:val="0"/>
        <w:ind w:firstLine="567"/>
        <w:jc w:val="both"/>
        <w:rPr>
          <w:color w:val="000000" w:themeColor="text1"/>
        </w:rPr>
      </w:pPr>
      <w:r w:rsidRPr="00117076">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Уплата неустойки не освобождает Стороны от исполнения обязательств по настоящему Договору. </w:t>
      </w:r>
    </w:p>
    <w:p w:rsidR="00FC1289" w:rsidRPr="00206C47" w:rsidRDefault="00BB676F"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Все возникающие претензии по Договору между Сторонами должны быть рассмотрены в течение 10 </w:t>
      </w:r>
      <w:r w:rsidR="009B1D65" w:rsidRPr="00206C47">
        <w:t xml:space="preserve">(десяти) </w:t>
      </w:r>
      <w:r w:rsidRPr="00206C47">
        <w:t>дней с момента уведомления, в т.ч. по факсимильной связи или электронной почте.</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rsidR="008A73EB" w:rsidRPr="00117076" w:rsidRDefault="008A73EB" w:rsidP="00184C73">
      <w:pPr>
        <w:shd w:val="clear" w:color="auto" w:fill="FFFFFF"/>
        <w:tabs>
          <w:tab w:val="left" w:pos="0"/>
          <w:tab w:val="left" w:pos="709"/>
          <w:tab w:val="left" w:pos="1134"/>
        </w:tabs>
        <w:suppressAutoHyphens/>
        <w:ind w:firstLine="709"/>
        <w:jc w:val="both"/>
        <w:rPr>
          <w:color w:val="000000" w:themeColor="text1"/>
        </w:rPr>
      </w:pPr>
      <w:bookmarkStart w:id="21" w:name="_Hlk70156348"/>
      <w:bookmarkEnd w:id="20"/>
    </w:p>
    <w:p w:rsidR="00FC1289" w:rsidRPr="00117076" w:rsidRDefault="00AA3168" w:rsidP="00206C47">
      <w:pPr>
        <w:pStyle w:val="af7"/>
        <w:widowControl w:val="0"/>
        <w:numPr>
          <w:ilvl w:val="0"/>
          <w:numId w:val="20"/>
        </w:numPr>
        <w:jc w:val="center"/>
        <w:rPr>
          <w:b/>
          <w:bCs/>
          <w:caps/>
          <w:color w:val="000000" w:themeColor="text1"/>
        </w:rPr>
      </w:pPr>
      <w:r w:rsidRPr="00117076">
        <w:rPr>
          <w:b/>
          <w:bCs/>
          <w:caps/>
          <w:color w:val="000000" w:themeColor="text1"/>
        </w:rPr>
        <w:t>ЗАВЕРЕНИЯ ОБ ОБСТОЯТЕЛЬСТВАХ</w:t>
      </w:r>
    </w:p>
    <w:p w:rsidR="00FC1289" w:rsidRPr="00117076" w:rsidRDefault="00BB676F" w:rsidP="00206C47">
      <w:pPr>
        <w:pStyle w:val="af7"/>
        <w:widowControl w:val="0"/>
        <w:numPr>
          <w:ilvl w:val="1"/>
          <w:numId w:val="20"/>
        </w:numPr>
        <w:tabs>
          <w:tab w:val="left" w:pos="1276"/>
        </w:tabs>
        <w:ind w:left="0" w:firstLine="567"/>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lang w:eastAsia="ru-RU"/>
        </w:rPr>
      </w:pPr>
      <w:bookmarkStart w:id="22" w:name="_Ref509501196"/>
      <w:r w:rsidRPr="00117076">
        <w:rPr>
          <w:color w:val="000000" w:themeColor="text1"/>
        </w:rPr>
        <w:lastRenderedPageBreak/>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w:t>
      </w:r>
      <w:r w:rsidR="009B1D65" w:rsidRPr="00117076">
        <w:rPr>
          <w:color w:val="000000" w:themeColor="text1"/>
          <w:kern w:val="0"/>
        </w:rPr>
        <w:t xml:space="preserve">настоящего </w:t>
      </w:r>
      <w:r w:rsidRPr="00117076">
        <w:rPr>
          <w:color w:val="000000" w:themeColor="text1"/>
        </w:rPr>
        <w:t xml:space="preserve">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997C54E66ED4BFBB7EFED4245CA019A"/>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22"/>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rPr>
      </w:pPr>
      <w:r w:rsidRPr="00117076">
        <w:rPr>
          <w:color w:val="000000" w:themeColor="text1"/>
        </w:rPr>
        <w:t xml:space="preserve">Указанные в пункте </w:t>
      </w:r>
      <w:r w:rsidR="003F6AC4">
        <w:rPr>
          <w:color w:val="000000" w:themeColor="text1"/>
        </w:rPr>
        <w:t>7.2</w:t>
      </w:r>
      <w:r w:rsidR="00D479F7" w:rsidRPr="00117076">
        <w:rPr>
          <w:color w:val="000000" w:themeColor="text1"/>
        </w:rPr>
        <w:t>.</w:t>
      </w:r>
      <w:r w:rsidRPr="00117076">
        <w:rPr>
          <w:color w:val="000000" w:themeColor="text1"/>
        </w:rPr>
        <w:t xml:space="preserve"> </w:t>
      </w:r>
      <w:r w:rsidR="009B1D65" w:rsidRPr="00117076">
        <w:rPr>
          <w:color w:val="000000" w:themeColor="text1"/>
          <w:kern w:val="0"/>
        </w:rPr>
        <w:t xml:space="preserve">настоящего </w:t>
      </w:r>
      <w:r w:rsidRPr="00117076">
        <w:rPr>
          <w:color w:val="000000" w:themeColor="text1"/>
        </w:rPr>
        <w:t>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AA3168" w:rsidRPr="00117076" w:rsidRDefault="00AA3168" w:rsidP="00184C73">
      <w:pPr>
        <w:widowControl w:val="0"/>
        <w:tabs>
          <w:tab w:val="left" w:pos="1276"/>
        </w:tabs>
        <w:ind w:firstLine="709"/>
        <w:jc w:val="both"/>
        <w:rPr>
          <w:color w:val="000000" w:themeColor="text1"/>
        </w:rPr>
      </w:pPr>
    </w:p>
    <w:p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rsidR="00AA3168" w:rsidRPr="00117076" w:rsidRDefault="00AA3168" w:rsidP="00206C47">
      <w:pPr>
        <w:pStyle w:val="afe"/>
        <w:widowControl w:val="0"/>
        <w:tabs>
          <w:tab w:val="left" w:pos="1276"/>
        </w:tabs>
        <w:ind w:right="0" w:firstLine="567"/>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8.6.</w:t>
      </w:r>
      <w:r w:rsidRPr="00117076">
        <w:rPr>
          <w:snapToGrid w:val="0"/>
          <w:color w:val="000000" w:themeColor="text1"/>
        </w:rPr>
        <w:tab/>
        <w:t>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w:t>
      </w:r>
    </w:p>
    <w:p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lastRenderedPageBreak/>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r w:rsidR="00CB5B96">
        <w:rPr>
          <w:color w:val="000000" w:themeColor="text1"/>
        </w:rPr>
        <w:t xml:space="preserve"> </w:t>
      </w:r>
      <w:r w:rsidR="00CB5B96" w:rsidRPr="00CB5B96">
        <w:rPr>
          <w:color w:val="000000" w:themeColor="text1"/>
        </w:rPr>
        <w:t>Сторона, ссылающаяся на обстоятельства непреодолимой силы, обязана предоставить документ компетентного органа, подтверждающий данные обстоятельства</w:t>
      </w:r>
    </w:p>
    <w:p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 xml:space="preserve">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w:t>
      </w:r>
      <w:r w:rsidR="009B1D65" w:rsidRPr="00117076">
        <w:rPr>
          <w:color w:val="000000" w:themeColor="text1"/>
        </w:rPr>
        <w:t xml:space="preserve">настоящему </w:t>
      </w:r>
      <w:r w:rsidRPr="00117076">
        <w:rPr>
          <w:color w:val="000000" w:themeColor="text1"/>
        </w:rPr>
        <w:t>Договору и т.п.</w:t>
      </w:r>
    </w:p>
    <w:p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E2349" w:rsidRPr="00117076" w:rsidRDefault="007E2349" w:rsidP="00184C73">
      <w:pPr>
        <w:tabs>
          <w:tab w:val="left" w:pos="1134"/>
        </w:tabs>
        <w:suppressAutoHyphens/>
        <w:ind w:firstLine="709"/>
        <w:jc w:val="both"/>
        <w:rPr>
          <w:color w:val="000000" w:themeColor="text1"/>
          <w:shd w:val="clear" w:color="auto" w:fill="FFFFFF"/>
        </w:rPr>
      </w:pPr>
    </w:p>
    <w:p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rsidR="005107DB" w:rsidRPr="00117076" w:rsidRDefault="005107DB"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Все споры и разногласия, возникающие из настоящего Договора, Стороны обязуются урегулировать путем переговоров в претензионном порядке. </w:t>
      </w:r>
    </w:p>
    <w:p w:rsidR="00E862AA" w:rsidRPr="00117076" w:rsidRDefault="00DE27D1"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w:t>
      </w:r>
      <w:r w:rsidR="009B1D65" w:rsidRPr="00117076">
        <w:rPr>
          <w:color w:val="000000" w:themeColor="text1"/>
          <w:kern w:val="0"/>
        </w:rPr>
        <w:t xml:space="preserve">настоящего </w:t>
      </w:r>
      <w:r w:rsidR="007E7467" w:rsidRPr="00117076">
        <w:rPr>
          <w:color w:val="000000" w:themeColor="text1"/>
        </w:rPr>
        <w:t>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CC3CE0">
        <w:rPr>
          <w:color w:val="000000" w:themeColor="text1"/>
        </w:rPr>
        <w:t xml:space="preserve">города </w:t>
      </w:r>
      <w:r w:rsidR="005E3E55">
        <w:rPr>
          <w:color w:val="000000" w:themeColor="text1"/>
        </w:rPr>
        <w:t xml:space="preserve">Москвы </w:t>
      </w:r>
      <w:r w:rsidR="005E3E55" w:rsidRPr="00117076">
        <w:rPr>
          <w:color w:val="000000" w:themeColor="text1"/>
        </w:rPr>
        <w:t>в</w:t>
      </w:r>
      <w:r w:rsidRPr="00117076">
        <w:rPr>
          <w:color w:val="000000" w:themeColor="text1"/>
        </w:rPr>
        <w:t xml:space="preserve"> порядке, предусмотренном действующим законодательством Российской Федерации.</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rsidR="00E6435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FA0D0B" w:rsidRPr="00117076" w:rsidRDefault="00FA0D0B" w:rsidP="00FA0D0B">
      <w:pPr>
        <w:widowControl w:val="0"/>
        <w:shd w:val="clear" w:color="auto" w:fill="FFFFFF"/>
        <w:tabs>
          <w:tab w:val="left" w:pos="567"/>
        </w:tabs>
        <w:autoSpaceDE w:val="0"/>
        <w:autoSpaceDN w:val="0"/>
        <w:adjustRightInd w:val="0"/>
        <w:ind w:left="709"/>
        <w:jc w:val="both"/>
        <w:rPr>
          <w:color w:val="000000" w:themeColor="text1"/>
        </w:rPr>
      </w:pPr>
    </w:p>
    <w:p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w:t>
      </w:r>
      <w:r w:rsidRPr="00117076">
        <w:rPr>
          <w:color w:val="000000" w:themeColor="text1"/>
        </w:rPr>
        <w:lastRenderedPageBreak/>
        <w:t xml:space="preserve">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rsidR="00AA3168"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w:t>
      </w:r>
      <w:r w:rsidR="009B1D65" w:rsidRPr="00117076">
        <w:rPr>
          <w:color w:val="000000" w:themeColor="text1"/>
        </w:rPr>
        <w:t xml:space="preserve">настоящего </w:t>
      </w:r>
      <w:r w:rsidRPr="00117076">
        <w:rPr>
          <w:color w:val="000000" w:themeColor="text1"/>
        </w:rPr>
        <w:t xml:space="preserve">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DA2747" w:rsidRPr="00117076" w:rsidRDefault="00DA2747" w:rsidP="00DA2747">
      <w:pPr>
        <w:tabs>
          <w:tab w:val="left" w:pos="851"/>
          <w:tab w:val="left" w:pos="993"/>
          <w:tab w:val="left" w:pos="1134"/>
        </w:tabs>
        <w:ind w:left="567"/>
        <w:jc w:val="both"/>
        <w:rPr>
          <w:color w:val="000000" w:themeColor="text1"/>
        </w:rPr>
      </w:pPr>
    </w:p>
    <w:p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rsidR="00E862AA" w:rsidRPr="00117076" w:rsidRDefault="00C000DD" w:rsidP="00C000DD">
      <w:pPr>
        <w:autoSpaceDE w:val="0"/>
        <w:autoSpaceDN w:val="0"/>
        <w:adjustRightInd w:val="0"/>
        <w:ind w:firstLine="567"/>
        <w:jc w:val="both"/>
        <w:rPr>
          <w:color w:val="000000" w:themeColor="text1"/>
        </w:rPr>
      </w:pPr>
      <w:r>
        <w:rPr>
          <w:color w:val="000000" w:themeColor="text1"/>
        </w:rPr>
        <w:t xml:space="preserve">12.1. </w:t>
      </w:r>
      <w:r w:rsidR="00E64356" w:rsidRPr="00117076">
        <w:rPr>
          <w:color w:val="000000" w:themeColor="text1"/>
        </w:rPr>
        <w:t>Договор</w:t>
      </w:r>
      <w:r>
        <w:rPr>
          <w:color w:val="000000" w:themeColor="text1"/>
        </w:rPr>
        <w:t xml:space="preserve"> </w:t>
      </w:r>
      <w:r w:rsidR="00E64356" w:rsidRPr="00117076">
        <w:rPr>
          <w:color w:val="000000" w:themeColor="text1"/>
        </w:rPr>
        <w:t xml:space="preserve">вступает в силу </w:t>
      </w:r>
      <w:r w:rsidR="00A9438B">
        <w:rPr>
          <w:color w:val="000000" w:themeColor="text1"/>
        </w:rPr>
        <w:t>с даты</w:t>
      </w:r>
      <w:r w:rsidR="00E64356" w:rsidRPr="00117076">
        <w:rPr>
          <w:color w:val="000000" w:themeColor="text1"/>
        </w:rPr>
        <w:t xml:space="preserve"> его подписания Сторонами.</w:t>
      </w:r>
    </w:p>
    <w:p w:rsidR="00E862A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.2. Договор </w:t>
      </w:r>
      <w:r w:rsidR="00E862AA" w:rsidRPr="00C71C19">
        <w:t>действует до «</w:t>
      </w:r>
      <w:r w:rsidR="00124B40" w:rsidRPr="00C71C19">
        <w:t>31</w:t>
      </w:r>
      <w:r w:rsidR="00E64356" w:rsidRPr="00C71C19">
        <w:t xml:space="preserve">» </w:t>
      </w:r>
      <w:r w:rsidR="00124B40" w:rsidRPr="00C71C19">
        <w:t>января</w:t>
      </w:r>
      <w:r w:rsidR="004B4DCC" w:rsidRPr="00C71C19">
        <w:t xml:space="preserve"> </w:t>
      </w:r>
      <w:r w:rsidR="00E862AA" w:rsidRPr="00C71C19">
        <w:t>20</w:t>
      </w:r>
      <w:r w:rsidR="00C71C19" w:rsidRPr="00C71C19">
        <w:t>27</w:t>
      </w:r>
      <w:r w:rsidR="004B4DCC" w:rsidRPr="00C71C19">
        <w:t xml:space="preserve"> </w:t>
      </w:r>
      <w:r w:rsidR="00E64356" w:rsidRPr="00C71C19">
        <w:t xml:space="preserve">г., а </w:t>
      </w:r>
      <w:r w:rsidR="00E64356" w:rsidRPr="00117076">
        <w:rPr>
          <w:color w:val="000000" w:themeColor="text1"/>
        </w:rPr>
        <w:t>в части исполнения обязательств по оплате, обязательств по уплате неустойки (пени</w:t>
      </w:r>
      <w:r w:rsidR="00FE3C68">
        <w:rPr>
          <w:color w:val="000000" w:themeColor="text1"/>
        </w:rPr>
        <w:t>, штрафа</w:t>
      </w:r>
      <w:r w:rsidR="00E64356" w:rsidRPr="00117076">
        <w:rPr>
          <w:color w:val="000000" w:themeColor="text1"/>
        </w:rPr>
        <w:t>), гарантийных обязательств – до полного исполнения Сторонами своих обязательств по Договору.</w:t>
      </w:r>
    </w:p>
    <w:p w:rsidR="00DE27D1"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б) в случае необходимости изменения реквизитов Сторон;</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rsidR="007E080D" w:rsidRDefault="007E080D" w:rsidP="00206C47">
      <w:pPr>
        <w:autoSpaceDE w:val="0"/>
        <w:autoSpaceDN w:val="0"/>
        <w:adjustRightInd w:val="0"/>
        <w:ind w:firstLine="567"/>
        <w:jc w:val="both"/>
        <w:rPr>
          <w:color w:val="000000" w:themeColor="text1"/>
        </w:rPr>
      </w:pPr>
      <w:r w:rsidRPr="00117076">
        <w:rPr>
          <w:color w:val="000000" w:themeColor="text1"/>
        </w:rPr>
        <w:t xml:space="preserve">д) по соглашению Сторон в соответствии с требованиями </w:t>
      </w:r>
      <w:r w:rsidR="00FA0D0B" w:rsidRPr="006B56BA">
        <w:rPr>
          <w:color w:val="000000" w:themeColor="text1"/>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145F0">
        <w:rPr>
          <w:color w:val="000000" w:themeColor="text1"/>
        </w:rPr>
        <w:t>.</w:t>
      </w:r>
    </w:p>
    <w:p w:rsidR="00C000DD"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C000DD">
        <w:rPr>
          <w:color w:val="000000" w:themeColor="text1"/>
        </w:rPr>
        <w:t xml:space="preserve"> </w:t>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7E080D" w:rsidRDefault="00184C73" w:rsidP="00206C47">
      <w:pPr>
        <w:autoSpaceDE w:val="0"/>
        <w:autoSpaceDN w:val="0"/>
        <w:adjustRightInd w:val="0"/>
        <w:ind w:firstLine="567"/>
        <w:jc w:val="both"/>
        <w:rPr>
          <w:color w:val="000000" w:themeColor="text1"/>
        </w:rPr>
      </w:pPr>
      <w:r w:rsidRPr="00117076">
        <w:rPr>
          <w:color w:val="000000" w:themeColor="text1"/>
        </w:rPr>
        <w:lastRenderedPageBreak/>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rsidR="00B24F83" w:rsidRPr="00117076" w:rsidRDefault="00B24F83" w:rsidP="00206C47">
      <w:pPr>
        <w:autoSpaceDE w:val="0"/>
        <w:autoSpaceDN w:val="0"/>
        <w:adjustRightInd w:val="0"/>
        <w:ind w:firstLine="567"/>
        <w:jc w:val="both"/>
        <w:rPr>
          <w:color w:val="000000" w:themeColor="text1"/>
        </w:rPr>
      </w:pPr>
      <w:r>
        <w:rPr>
          <w:color w:val="000000" w:themeColor="text1"/>
        </w:rPr>
        <w:t xml:space="preserve">12.6. При систематическом (три и более раз) неисполнении Поставщиком (подрядчиком, исполнителем) в назначенный </w:t>
      </w:r>
      <w:r w:rsidR="00EF1D12">
        <w:rPr>
          <w:color w:val="000000" w:themeColor="text1"/>
        </w:rPr>
        <w:t>срок претензии</w:t>
      </w:r>
      <w:r w:rsidR="00D0285B">
        <w:rPr>
          <w:color w:val="000000" w:themeColor="text1"/>
        </w:rPr>
        <w:t>,</w:t>
      </w:r>
      <w:r>
        <w:rPr>
          <w:color w:val="000000" w:themeColor="text1"/>
        </w:rPr>
        <w:t xml:space="preserve"> Заказчик вправе расторгнуть настоящий Договор в установленном законодательством Российской Федерации порядке</w:t>
      </w:r>
      <w:r w:rsidR="00EF1D12">
        <w:rPr>
          <w:color w:val="000000" w:themeColor="text1"/>
        </w:rPr>
        <w:t>, с взысканием с Поставщика (подрядчика, исполнителя) причиненных убытков.</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7</w:t>
      </w:r>
      <w:r w:rsidR="007E080D" w:rsidRPr="00117076">
        <w:rPr>
          <w:color w:val="000000" w:themeColor="text1"/>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8</w:t>
      </w:r>
      <w:r w:rsidR="007E080D" w:rsidRPr="00117076">
        <w:rPr>
          <w:color w:val="000000" w:themeColor="text1"/>
        </w:rPr>
        <w:t>.</w:t>
      </w:r>
      <w:r w:rsidR="00C000DD">
        <w:rPr>
          <w:color w:val="000000" w:themeColor="text1"/>
        </w:rPr>
        <w:t xml:space="preserve"> </w:t>
      </w:r>
      <w:r w:rsidR="007E080D" w:rsidRPr="00117076">
        <w:rPr>
          <w:color w:val="000000" w:themeColor="text1"/>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E64356"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5E2F0D" w:rsidRPr="00117076">
        <w:rPr>
          <w:color w:val="000000" w:themeColor="text1"/>
        </w:rPr>
        <w:t>.</w:t>
      </w:r>
      <w:r w:rsidR="00EF1D12">
        <w:rPr>
          <w:color w:val="000000" w:themeColor="text1"/>
        </w:rPr>
        <w:t>9</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11</w:t>
      </w:r>
      <w:r w:rsidR="007E080D" w:rsidRPr="00117076">
        <w:rPr>
          <w:color w:val="000000" w:themeColor="text1"/>
        </w:rPr>
        <w:t>.</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2</w:t>
      </w:r>
      <w:r w:rsidR="00887E9A" w:rsidRPr="00117076">
        <w:rPr>
          <w:color w:val="000000" w:themeColor="text1"/>
        </w:rPr>
        <w:t>.</w:t>
      </w:r>
      <w:r w:rsidR="00887E9A" w:rsidRPr="00117076">
        <w:rPr>
          <w:color w:val="000000" w:themeColor="text1"/>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настоящего Договора.</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3</w:t>
      </w:r>
      <w:r w:rsidR="00887E9A" w:rsidRPr="00117076">
        <w:rPr>
          <w:color w:val="000000" w:themeColor="text1"/>
        </w:rPr>
        <w:t>.</w:t>
      </w:r>
      <w:r w:rsidR="00887E9A" w:rsidRPr="00117076">
        <w:rPr>
          <w:color w:val="000000" w:themeColor="text1"/>
        </w:rPr>
        <w:tab/>
        <w:t xml:space="preserve">При расторжении настоящего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настоящего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4333A2" w:rsidRPr="00117076">
        <w:rPr>
          <w:color w:val="000000" w:themeColor="text1"/>
        </w:rPr>
        <w:t>Договора</w:t>
      </w:r>
      <w:r w:rsidR="00887E9A" w:rsidRPr="00117076">
        <w:rPr>
          <w:color w:val="000000" w:themeColor="text1"/>
        </w:rPr>
        <w:t>.</w:t>
      </w:r>
    </w:p>
    <w:p w:rsidR="008A73EB" w:rsidRPr="00117076" w:rsidRDefault="008A73EB" w:rsidP="009F5000">
      <w:pPr>
        <w:autoSpaceDE w:val="0"/>
        <w:autoSpaceDN w:val="0"/>
        <w:adjustRightInd w:val="0"/>
        <w:ind w:firstLine="709"/>
        <w:jc w:val="center"/>
        <w:rPr>
          <w:b/>
          <w:color w:val="000000" w:themeColor="text1"/>
        </w:rPr>
      </w:pPr>
    </w:p>
    <w:p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rsidR="00442751" w:rsidRPr="00442751" w:rsidRDefault="00442751" w:rsidP="00DA2747">
      <w:pPr>
        <w:tabs>
          <w:tab w:val="left" w:pos="0"/>
        </w:tabs>
        <w:ind w:firstLine="567"/>
        <w:jc w:val="both"/>
        <w:rPr>
          <w:color w:val="000000" w:themeColor="text1"/>
        </w:rPr>
      </w:pPr>
      <w:bookmarkStart w:id="23" w:name="_Hlk216184708"/>
      <w:r w:rsidRPr="00442751">
        <w:rPr>
          <w:color w:val="000000" w:themeColor="text1"/>
        </w:rPr>
        <w:t>13.1. Договор составлен в 2-х (двух) подлинных экземплярах по одному для каждой из Сторон, имеющих одинаковую юридическую силу.</w:t>
      </w:r>
    </w:p>
    <w:p w:rsidR="00442751" w:rsidRPr="00442751" w:rsidRDefault="00442751" w:rsidP="00DA2747">
      <w:pPr>
        <w:ind w:firstLine="567"/>
        <w:jc w:val="both"/>
        <w:rPr>
          <w:color w:val="000000" w:themeColor="text1"/>
        </w:rPr>
      </w:pPr>
      <w:r w:rsidRPr="00442751">
        <w:rPr>
          <w:color w:val="000000" w:themeColor="text1"/>
        </w:rPr>
        <w:t>13.2. Во всем, что не предусмотрено настоящим Договором, Стороны руководствуются действующим законодательством Российской Федерации.</w:t>
      </w:r>
    </w:p>
    <w:p w:rsidR="005E13EE" w:rsidRDefault="00442751" w:rsidP="00DA2747">
      <w:pPr>
        <w:ind w:firstLine="567"/>
        <w:jc w:val="both"/>
        <w:rPr>
          <w:color w:val="000000" w:themeColor="text1"/>
        </w:rPr>
      </w:pPr>
      <w:r w:rsidRPr="00442751">
        <w:rPr>
          <w:color w:val="000000" w:themeColor="text1"/>
        </w:rPr>
        <w:t xml:space="preserve">13.3.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Заказчика – +7(499) 972-48-07, </w:t>
      </w:r>
      <w:r w:rsidRPr="00442751">
        <w:rPr>
          <w:color w:val="000000" w:themeColor="text1"/>
          <w:lang w:val="en-US"/>
        </w:rPr>
        <w:t>priemka</w:t>
      </w:r>
      <w:r w:rsidRPr="00442751">
        <w:rPr>
          <w:color w:val="000000" w:themeColor="text1"/>
        </w:rPr>
        <w:t>@</w:t>
      </w:r>
      <w:r w:rsidRPr="00442751">
        <w:rPr>
          <w:color w:val="000000" w:themeColor="text1"/>
          <w:lang w:val="en-US"/>
        </w:rPr>
        <w:t>muctr</w:t>
      </w:r>
      <w:r w:rsidRPr="00442751">
        <w:rPr>
          <w:color w:val="000000" w:themeColor="text1"/>
        </w:rPr>
        <w:t>.</w:t>
      </w:r>
      <w:r w:rsidRPr="00442751">
        <w:rPr>
          <w:color w:val="000000" w:themeColor="text1"/>
          <w:lang w:val="en-US"/>
        </w:rPr>
        <w:t>ru</w:t>
      </w:r>
      <w:r w:rsidRPr="00442751">
        <w:rPr>
          <w:color w:val="000000" w:themeColor="text1"/>
        </w:rPr>
        <w:t xml:space="preserve">; со стороны поставщика </w:t>
      </w:r>
      <w:r w:rsidR="00D0285B">
        <w:rPr>
          <w:color w:val="000000" w:themeColor="text1"/>
        </w:rPr>
        <w:t xml:space="preserve">- </w:t>
      </w:r>
      <w:r w:rsidR="0079630F" w:rsidRPr="00206C47">
        <w:rPr>
          <w:color w:val="FF0000"/>
        </w:rPr>
        <w:t>+</w:t>
      </w:r>
      <w:r w:rsidR="00D0285B" w:rsidRPr="00206C47">
        <w:rPr>
          <w:color w:val="FF0000"/>
        </w:rPr>
        <w:t>7 (___) __-__</w:t>
      </w:r>
      <w:r w:rsidRPr="00206C47">
        <w:rPr>
          <w:color w:val="FF0000"/>
        </w:rPr>
        <w:t xml:space="preserve"> </w:t>
      </w:r>
      <w:hyperlink r:id="rId8" w:history="1">
        <w:r w:rsidR="0079630F" w:rsidRPr="00206C47">
          <w:rPr>
            <w:rStyle w:val="af1"/>
            <w:color w:val="FF0000"/>
          </w:rPr>
          <w:t>____@_____.ru</w:t>
        </w:r>
      </w:hyperlink>
      <w:r w:rsidRPr="00206C47">
        <w:rPr>
          <w:color w:val="FF0000"/>
        </w:rPr>
        <w:t xml:space="preserve">. </w:t>
      </w:r>
      <w:r w:rsidRPr="00442751">
        <w:rPr>
          <w:color w:val="000000" w:themeColor="text1"/>
        </w:rPr>
        <w:t>Телефоны ответственных лиц должны функционировать</w:t>
      </w:r>
      <w:r w:rsidR="0079630F">
        <w:rPr>
          <w:color w:val="000000" w:themeColor="text1"/>
        </w:rPr>
        <w:t xml:space="preserve"> </w:t>
      </w:r>
      <w:r w:rsidR="005E13EE" w:rsidRPr="00442751">
        <w:rPr>
          <w:color w:val="000000" w:themeColor="text1"/>
        </w:rPr>
        <w:t>по рабочим дням с 10.00 до 18.00 часов по московскому времени</w:t>
      </w:r>
      <w:r w:rsidR="005E13EE">
        <w:rPr>
          <w:color w:val="000000" w:themeColor="text1"/>
        </w:rPr>
        <w:t>.</w:t>
      </w:r>
    </w:p>
    <w:p w:rsidR="00442751" w:rsidRPr="00442751" w:rsidRDefault="005E13EE" w:rsidP="00DA2747">
      <w:pPr>
        <w:ind w:firstLine="567"/>
        <w:jc w:val="both"/>
        <w:rPr>
          <w:color w:val="000000" w:themeColor="text1"/>
        </w:rPr>
      </w:pPr>
      <w:r w:rsidRPr="00442751">
        <w:rPr>
          <w:color w:val="000000" w:themeColor="text1"/>
        </w:rPr>
        <w:t>13.4.Все сообщения, предупреждения, уведомления,</w:t>
      </w:r>
      <w:r w:rsidR="00442751" w:rsidRPr="00442751">
        <w:rPr>
          <w:color w:val="000000" w:themeColor="text1"/>
        </w:rPr>
        <w:t xml:space="preserve">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w:t>
      </w:r>
      <w:r w:rsidR="00442751" w:rsidRPr="00442751">
        <w:rPr>
          <w:color w:val="000000" w:themeColor="text1"/>
        </w:rPr>
        <w:lastRenderedPageBreak/>
        <w:t>вручении,  по адресам, указанным в разделе 14 настоящего Договора, либо передаются нарочным под подпись уполномоченному представителю принимающей Стороны.</w:t>
      </w:r>
    </w:p>
    <w:p w:rsidR="00442751" w:rsidRPr="00442751" w:rsidRDefault="00442751" w:rsidP="00DA2747">
      <w:pPr>
        <w:ind w:firstLine="567"/>
        <w:jc w:val="both"/>
        <w:rPr>
          <w:color w:val="000000" w:themeColor="text1"/>
        </w:rPr>
      </w:pPr>
      <w:r w:rsidRPr="00442751">
        <w:rPr>
          <w:color w:val="000000" w:themeColor="text1"/>
        </w:rPr>
        <w:t>13.5. Стороны могут создавать и обмениваться документами через систему электронного документооборота «Контур. Диадок»,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rsidR="00442751" w:rsidRPr="00442751" w:rsidRDefault="00442751" w:rsidP="00DA2747">
      <w:pPr>
        <w:tabs>
          <w:tab w:val="left" w:pos="567"/>
        </w:tabs>
        <w:ind w:firstLine="567"/>
        <w:jc w:val="both"/>
        <w:rPr>
          <w:color w:val="000000" w:themeColor="text1"/>
        </w:rPr>
      </w:pPr>
      <w:r w:rsidRPr="00442751">
        <w:rPr>
          <w:color w:val="000000" w:themeColor="text1"/>
        </w:rPr>
        <w:t>13.6.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14 настоящего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14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13.7.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442751" w:rsidRPr="00442751" w:rsidRDefault="00442751" w:rsidP="00DA2747">
      <w:pPr>
        <w:tabs>
          <w:tab w:val="left" w:pos="567"/>
        </w:tabs>
        <w:ind w:firstLine="567"/>
        <w:jc w:val="both"/>
        <w:rPr>
          <w:color w:val="000000" w:themeColor="text1"/>
        </w:rPr>
      </w:pPr>
      <w:r w:rsidRPr="00442751">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442751" w:rsidRPr="00442751" w:rsidRDefault="00442751" w:rsidP="00DA2747">
      <w:pPr>
        <w:tabs>
          <w:tab w:val="left" w:pos="567"/>
        </w:tabs>
        <w:ind w:firstLine="567"/>
        <w:jc w:val="both"/>
        <w:rPr>
          <w:color w:val="000000" w:themeColor="text1"/>
        </w:rPr>
      </w:pPr>
      <w:r w:rsidRPr="00442751">
        <w:rPr>
          <w:color w:val="000000" w:themeColor="text1"/>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настоящего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442751" w:rsidRPr="00442751" w:rsidRDefault="00442751" w:rsidP="00DA2747">
      <w:pPr>
        <w:tabs>
          <w:tab w:val="left" w:pos="567"/>
        </w:tabs>
        <w:ind w:firstLine="567"/>
        <w:jc w:val="both"/>
        <w:rPr>
          <w:color w:val="000000" w:themeColor="text1"/>
        </w:rPr>
      </w:pPr>
      <w:r w:rsidRPr="00442751">
        <w:rPr>
          <w:color w:val="000000" w:themeColor="text1"/>
        </w:rPr>
        <w:t>13.8.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442751" w:rsidRPr="00442751" w:rsidRDefault="00442751" w:rsidP="00DA2747">
      <w:pPr>
        <w:tabs>
          <w:tab w:val="left" w:pos="567"/>
        </w:tabs>
        <w:ind w:firstLine="567"/>
        <w:jc w:val="both"/>
        <w:rPr>
          <w:color w:val="000000" w:themeColor="text1"/>
        </w:rPr>
      </w:pPr>
      <w:r w:rsidRPr="00442751">
        <w:rPr>
          <w:color w:val="000000" w:themeColor="text1"/>
        </w:rPr>
        <w:t>13.9.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442751" w:rsidRPr="00442751" w:rsidRDefault="00442751" w:rsidP="00DA2747">
      <w:pPr>
        <w:tabs>
          <w:tab w:val="left" w:pos="567"/>
        </w:tabs>
        <w:ind w:firstLine="567"/>
        <w:jc w:val="both"/>
        <w:rPr>
          <w:color w:val="000000" w:themeColor="text1"/>
        </w:rPr>
      </w:pPr>
      <w:r w:rsidRPr="00442751">
        <w:rPr>
          <w:color w:val="000000" w:themeColor="text1"/>
        </w:rPr>
        <w:t>13.10.В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сообщения способами, предусмотренными пунктом 13.4.-13.5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13.11. Документы, фиксирующие исполнение обязательств по настоящему Договору, финансовые документы в соответствии с разделом 2 настоящего Договора, передаются Заказчику с сопроводительным письмом через общий отдел университета по адресу: Москва, Миусская площадь, д. 9, стр.1, для присвоения письму внутреннего входящего номера или способом, указанным в п. 13.5. Документы, переданные иным образом, к рассмотрению не принимаются и считаются недоставленными.</w:t>
      </w:r>
    </w:p>
    <w:bookmarkEnd w:id="23"/>
    <w:p w:rsidR="00CB20CE" w:rsidRPr="00117076" w:rsidRDefault="00117076" w:rsidP="00DA2747">
      <w:pPr>
        <w:ind w:firstLine="567"/>
        <w:jc w:val="both"/>
        <w:rPr>
          <w:color w:val="000000" w:themeColor="text1"/>
        </w:rPr>
      </w:pPr>
      <w:r>
        <w:rPr>
          <w:color w:val="000000" w:themeColor="text1"/>
        </w:rPr>
        <w:tab/>
      </w:r>
      <w:r w:rsidR="004333A2" w:rsidRPr="00117076">
        <w:rPr>
          <w:color w:val="000000" w:themeColor="text1"/>
        </w:rPr>
        <w:t>13.</w:t>
      </w:r>
      <w:r w:rsidR="00442751">
        <w:rPr>
          <w:color w:val="000000" w:themeColor="text1"/>
        </w:rPr>
        <w:t>12</w:t>
      </w:r>
      <w:r w:rsidR="004333A2" w:rsidRPr="00117076">
        <w:rPr>
          <w:color w:val="000000" w:themeColor="text1"/>
        </w:rPr>
        <w:t>.</w:t>
      </w:r>
      <w:r w:rsidR="002E0F8F">
        <w:rPr>
          <w:color w:val="000000" w:themeColor="text1"/>
        </w:rPr>
        <w:t xml:space="preserve"> </w:t>
      </w:r>
      <w:r w:rsidR="00CB20CE" w:rsidRPr="00117076">
        <w:rPr>
          <w:color w:val="000000" w:themeColor="text1"/>
        </w:rPr>
        <w:t xml:space="preserve">Ответственным лицом за взаимодействие по настоящему </w:t>
      </w:r>
      <w:r w:rsidR="00442751" w:rsidRPr="00117076">
        <w:rPr>
          <w:color w:val="000000" w:themeColor="text1"/>
        </w:rPr>
        <w:t>договору со</w:t>
      </w:r>
      <w:r w:rsidR="00CB20CE" w:rsidRPr="00117076">
        <w:rPr>
          <w:color w:val="000000" w:themeColor="text1"/>
        </w:rPr>
        <w:t xml:space="preserve"> стороны Заказчика является </w:t>
      </w:r>
      <w:r w:rsidR="00D0285B" w:rsidRPr="00DA2747">
        <w:rPr>
          <w:i/>
          <w:color w:val="FF0000"/>
        </w:rPr>
        <w:t>(фамилия, имя отчество</w:t>
      </w:r>
      <w:r w:rsidR="00DA2747">
        <w:rPr>
          <w:i/>
          <w:color w:val="FF0000"/>
        </w:rPr>
        <w:t>, телефон, электронная почта</w:t>
      </w:r>
      <w:r w:rsidR="00D0285B" w:rsidRPr="00DA2747">
        <w:rPr>
          <w:i/>
          <w:color w:val="FF0000"/>
        </w:rPr>
        <w:t>)</w:t>
      </w:r>
      <w:r w:rsidR="00302D14" w:rsidRPr="00117076">
        <w:rPr>
          <w:color w:val="000000" w:themeColor="text1"/>
        </w:rPr>
        <w:t xml:space="preserve">, </w:t>
      </w:r>
      <w:r w:rsidR="00D26ED6" w:rsidRPr="00117076">
        <w:rPr>
          <w:color w:val="000000" w:themeColor="text1"/>
        </w:rPr>
        <w:t>Поставщика</w:t>
      </w:r>
      <w:r w:rsidR="00CB20CE" w:rsidRPr="00117076">
        <w:rPr>
          <w:color w:val="000000" w:themeColor="text1"/>
        </w:rPr>
        <w:t xml:space="preserve"> – </w:t>
      </w:r>
      <w:r w:rsidR="00DA2747" w:rsidRPr="00DA2747">
        <w:rPr>
          <w:i/>
          <w:color w:val="FF0000"/>
        </w:rPr>
        <w:t>(фамилия, имя отчество</w:t>
      </w:r>
      <w:r w:rsidR="00DA2747">
        <w:rPr>
          <w:i/>
          <w:color w:val="FF0000"/>
        </w:rPr>
        <w:t>, телефон, электронная почта</w:t>
      </w:r>
      <w:r w:rsidR="00DA2747" w:rsidRPr="00DA2747">
        <w:rPr>
          <w:i/>
          <w:color w:val="FF0000"/>
        </w:rPr>
        <w:t>)</w:t>
      </w:r>
      <w:r w:rsidR="00302D14" w:rsidRPr="00117076">
        <w:rPr>
          <w:color w:val="000000" w:themeColor="text1"/>
        </w:rPr>
        <w:t>.</w:t>
      </w:r>
    </w:p>
    <w:bookmarkEnd w:id="21"/>
    <w:p w:rsidR="00117076" w:rsidRPr="00A21AA0" w:rsidRDefault="00117076" w:rsidP="00117076">
      <w:pPr>
        <w:tabs>
          <w:tab w:val="left" w:pos="567"/>
        </w:tabs>
        <w:ind w:firstLine="709"/>
        <w:jc w:val="both"/>
        <w:rPr>
          <w:color w:val="000000" w:themeColor="text1"/>
        </w:rPr>
      </w:pPr>
      <w:r w:rsidRPr="00A21AA0">
        <w:rPr>
          <w:color w:val="000000" w:themeColor="text1"/>
        </w:rPr>
        <w:t>13.</w:t>
      </w:r>
      <w:r>
        <w:rPr>
          <w:color w:val="000000" w:themeColor="text1"/>
        </w:rPr>
        <w:t>1</w:t>
      </w:r>
      <w:r w:rsidR="00442751">
        <w:rPr>
          <w:color w:val="000000" w:themeColor="text1"/>
        </w:rPr>
        <w:t>3</w:t>
      </w:r>
      <w:r w:rsidRPr="00A21AA0">
        <w:rPr>
          <w:color w:val="000000" w:themeColor="text1"/>
        </w:rPr>
        <w:t>.</w:t>
      </w:r>
      <w:r w:rsidR="002E0F8F">
        <w:rPr>
          <w:color w:val="000000" w:themeColor="text1"/>
        </w:rPr>
        <w:t xml:space="preserve"> </w:t>
      </w:r>
      <w:r w:rsidRPr="00A21AA0">
        <w:rPr>
          <w:color w:val="000000" w:themeColor="text1"/>
        </w:rPr>
        <w:t>Неотъемлемыми частями настоящего Договора являются:</w:t>
      </w:r>
    </w:p>
    <w:p w:rsidR="00EF1D12" w:rsidRPr="00C976D8" w:rsidRDefault="00117076" w:rsidP="00117076">
      <w:pPr>
        <w:tabs>
          <w:tab w:val="left" w:pos="1134"/>
        </w:tabs>
        <w:ind w:firstLine="709"/>
        <w:jc w:val="both"/>
        <w:rPr>
          <w:i/>
          <w:color w:val="FF0000"/>
        </w:rPr>
      </w:pPr>
      <w:r w:rsidRPr="00A21AA0">
        <w:rPr>
          <w:color w:val="000000" w:themeColor="text1"/>
        </w:rPr>
        <w:t xml:space="preserve">Приложение 1 – </w:t>
      </w:r>
      <w:r w:rsidR="0044360A">
        <w:rPr>
          <w:color w:val="000000" w:themeColor="text1"/>
        </w:rPr>
        <w:t>Спецификация</w:t>
      </w:r>
      <w:r w:rsidR="00C976D8">
        <w:rPr>
          <w:color w:val="000000" w:themeColor="text1"/>
        </w:rPr>
        <w:t xml:space="preserve"> / </w:t>
      </w:r>
      <w:r w:rsidR="00C976D8" w:rsidRPr="00DD009D">
        <w:rPr>
          <w:i/>
          <w:color w:val="00B0F0"/>
        </w:rPr>
        <w:t>Перечень цен единиц Товара;</w:t>
      </w:r>
    </w:p>
    <w:p w:rsidR="00117076" w:rsidRDefault="00EF1D12" w:rsidP="00117076">
      <w:pPr>
        <w:tabs>
          <w:tab w:val="left" w:pos="1134"/>
        </w:tabs>
        <w:ind w:firstLine="709"/>
        <w:jc w:val="both"/>
        <w:rPr>
          <w:color w:val="000000" w:themeColor="text1"/>
        </w:rPr>
      </w:pPr>
      <w:r>
        <w:rPr>
          <w:color w:val="000000" w:themeColor="text1"/>
        </w:rPr>
        <w:t xml:space="preserve">Приложение 2 – </w:t>
      </w:r>
      <w:r w:rsidR="0044360A">
        <w:rPr>
          <w:color w:val="000000" w:themeColor="text1"/>
        </w:rPr>
        <w:t>Техническое задание</w:t>
      </w:r>
      <w:r w:rsidR="00D339EF" w:rsidRPr="00A21AA0">
        <w:rPr>
          <w:color w:val="000000" w:themeColor="text1"/>
        </w:rPr>
        <w:t>;</w:t>
      </w:r>
    </w:p>
    <w:p w:rsidR="00D339EF" w:rsidRDefault="00117076" w:rsidP="00117076">
      <w:pPr>
        <w:tabs>
          <w:tab w:val="left" w:pos="1134"/>
        </w:tabs>
        <w:ind w:firstLine="709"/>
        <w:jc w:val="both"/>
        <w:rPr>
          <w:color w:val="000000" w:themeColor="text1"/>
        </w:rPr>
      </w:pPr>
      <w:r w:rsidRPr="00A21AA0">
        <w:rPr>
          <w:color w:val="000000" w:themeColor="text1"/>
        </w:rPr>
        <w:t xml:space="preserve">Приложение </w:t>
      </w:r>
      <w:r w:rsidR="00C000DD">
        <w:rPr>
          <w:color w:val="000000" w:themeColor="text1"/>
        </w:rPr>
        <w:t>3</w:t>
      </w:r>
      <w:r w:rsidRPr="00A21AA0">
        <w:rPr>
          <w:color w:val="000000" w:themeColor="text1"/>
        </w:rPr>
        <w:t xml:space="preserve"> – Форма акта сдачи</w:t>
      </w:r>
      <w:r w:rsidR="00D0285B">
        <w:rPr>
          <w:color w:val="000000" w:themeColor="text1"/>
        </w:rPr>
        <w:t>-приемки</w:t>
      </w:r>
      <w:r w:rsidR="00D339EF">
        <w:rPr>
          <w:color w:val="000000" w:themeColor="text1"/>
        </w:rPr>
        <w:t>.</w:t>
      </w:r>
    </w:p>
    <w:p w:rsidR="009149A0" w:rsidRDefault="009149A0" w:rsidP="00117076">
      <w:pPr>
        <w:tabs>
          <w:tab w:val="left" w:pos="1134"/>
        </w:tabs>
        <w:ind w:firstLine="709"/>
        <w:jc w:val="both"/>
        <w:rPr>
          <w:color w:val="000000" w:themeColor="text1"/>
        </w:rPr>
      </w:pPr>
    </w:p>
    <w:p w:rsidR="00513673" w:rsidRDefault="00B2456D" w:rsidP="000B7623">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rsidR="009149A0" w:rsidRPr="00117076" w:rsidRDefault="009149A0" w:rsidP="000B7623">
      <w:pPr>
        <w:pStyle w:val="a3"/>
        <w:jc w:val="center"/>
        <w:rPr>
          <w:rFonts w:ascii="Times New Roman" w:hAnsi="Times New Roman"/>
          <w:color w:val="000000" w:themeColor="text1"/>
          <w:sz w:val="24"/>
          <w:szCs w:val="24"/>
        </w:rPr>
      </w:pPr>
    </w:p>
    <w:tbl>
      <w:tblPr>
        <w:tblW w:w="0" w:type="auto"/>
        <w:tblLook w:val="01E0" w:firstRow="1" w:lastRow="1" w:firstColumn="1" w:lastColumn="1" w:noHBand="0" w:noVBand="0"/>
      </w:tblPr>
      <w:tblGrid>
        <w:gridCol w:w="4597"/>
        <w:gridCol w:w="4870"/>
      </w:tblGrid>
      <w:tr w:rsidR="00006E40" w:rsidRPr="00117076" w:rsidTr="00CD2D65">
        <w:tc>
          <w:tcPr>
            <w:tcW w:w="4597" w:type="dxa"/>
          </w:tcPr>
          <w:p w:rsidR="000D58F5" w:rsidRPr="008D7A96" w:rsidRDefault="00884251" w:rsidP="00703229">
            <w:pPr>
              <w:pStyle w:val="a3"/>
              <w:rPr>
                <w:rFonts w:ascii="Times New Roman" w:hAnsi="Times New Roman"/>
                <w:b/>
                <w:color w:val="000000" w:themeColor="text1"/>
                <w:sz w:val="22"/>
                <w:szCs w:val="22"/>
              </w:rPr>
            </w:pPr>
            <w:r w:rsidRPr="008D7A96">
              <w:rPr>
                <w:rFonts w:ascii="Times New Roman" w:hAnsi="Times New Roman"/>
                <w:b/>
                <w:color w:val="000000" w:themeColor="text1"/>
                <w:sz w:val="22"/>
                <w:szCs w:val="22"/>
              </w:rPr>
              <w:t>ПОСТАВЩИК:</w:t>
            </w:r>
          </w:p>
          <w:p w:rsidR="009149A0" w:rsidRPr="009149A0" w:rsidRDefault="009149A0" w:rsidP="009149A0">
            <w:pPr>
              <w:jc w:val="both"/>
              <w:rPr>
                <w:b/>
                <w:color w:val="FF0000"/>
              </w:rPr>
            </w:pPr>
            <w:r w:rsidRPr="009149A0">
              <w:rPr>
                <w:b/>
                <w:color w:val="FF0000"/>
              </w:rPr>
              <w:t>Организация</w:t>
            </w:r>
          </w:p>
          <w:p w:rsidR="009149A0" w:rsidRPr="009149A0" w:rsidRDefault="009149A0" w:rsidP="009149A0">
            <w:pPr>
              <w:jc w:val="both"/>
              <w:rPr>
                <w:sz w:val="22"/>
                <w:szCs w:val="22"/>
              </w:rPr>
            </w:pPr>
            <w:r w:rsidRPr="009149A0">
              <w:rPr>
                <w:sz w:val="22"/>
                <w:szCs w:val="22"/>
              </w:rPr>
              <w:t>Юридический адрес: ________</w:t>
            </w:r>
            <w:r>
              <w:rPr>
                <w:sz w:val="22"/>
                <w:szCs w:val="22"/>
              </w:rPr>
              <w:t>_______</w:t>
            </w:r>
            <w:r w:rsidRPr="009149A0">
              <w:rPr>
                <w:sz w:val="22"/>
                <w:szCs w:val="22"/>
              </w:rPr>
              <w:t>_,</w:t>
            </w:r>
          </w:p>
          <w:p w:rsidR="009149A0" w:rsidRPr="009149A0" w:rsidRDefault="009149A0" w:rsidP="009149A0">
            <w:pPr>
              <w:jc w:val="both"/>
              <w:rPr>
                <w:sz w:val="22"/>
                <w:szCs w:val="22"/>
              </w:rPr>
            </w:pPr>
            <w:r w:rsidRPr="009149A0">
              <w:rPr>
                <w:sz w:val="22"/>
                <w:szCs w:val="22"/>
              </w:rPr>
              <w:t xml:space="preserve">Фактический и почтовый: </w:t>
            </w:r>
            <w:r>
              <w:rPr>
                <w:sz w:val="22"/>
                <w:szCs w:val="22"/>
              </w:rPr>
              <w:t>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ИНН </w:t>
            </w:r>
            <w:bookmarkStart w:id="24" w:name="ИНН"/>
            <w:r>
              <w:rPr>
                <w:sz w:val="22"/>
                <w:szCs w:val="22"/>
              </w:rPr>
              <w:t>_______________</w:t>
            </w:r>
            <w:bookmarkEnd w:id="24"/>
            <w:r>
              <w:rPr>
                <w:sz w:val="22"/>
                <w:szCs w:val="22"/>
              </w:rPr>
              <w:t>/</w:t>
            </w:r>
            <w:r w:rsidRPr="009149A0">
              <w:rPr>
                <w:sz w:val="22"/>
                <w:szCs w:val="22"/>
              </w:rPr>
              <w:t>КПП</w:t>
            </w:r>
            <w:r>
              <w:rPr>
                <w:sz w:val="22"/>
                <w:szCs w:val="22"/>
              </w:rPr>
              <w:t>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ОГРН </w:t>
            </w:r>
            <w:r>
              <w:rPr>
                <w:sz w:val="22"/>
                <w:szCs w:val="22"/>
              </w:rPr>
              <w:t>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Р/с </w:t>
            </w:r>
            <w:r>
              <w:rPr>
                <w:sz w:val="22"/>
                <w:szCs w:val="22"/>
              </w:rPr>
              <w:t>________________________________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Банк: </w:t>
            </w:r>
            <w:r>
              <w:rPr>
                <w:sz w:val="22"/>
                <w:szCs w:val="22"/>
              </w:rPr>
              <w:t>______________________________,</w:t>
            </w:r>
          </w:p>
          <w:p w:rsidR="009149A0" w:rsidRPr="009149A0" w:rsidRDefault="009149A0" w:rsidP="009149A0">
            <w:pPr>
              <w:jc w:val="both"/>
              <w:rPr>
                <w:sz w:val="22"/>
                <w:szCs w:val="22"/>
              </w:rPr>
            </w:pPr>
            <w:r w:rsidRPr="009149A0">
              <w:rPr>
                <w:sz w:val="22"/>
                <w:szCs w:val="22"/>
              </w:rPr>
              <w:t xml:space="preserve">к/с </w:t>
            </w:r>
            <w:r>
              <w:rPr>
                <w:sz w:val="22"/>
                <w:szCs w:val="22"/>
              </w:rPr>
              <w:t>________________________________,</w:t>
            </w:r>
          </w:p>
          <w:p w:rsidR="009149A0" w:rsidRPr="009149A0" w:rsidRDefault="009149A0" w:rsidP="009149A0">
            <w:pPr>
              <w:jc w:val="both"/>
              <w:rPr>
                <w:sz w:val="22"/>
                <w:szCs w:val="22"/>
              </w:rPr>
            </w:pPr>
            <w:r w:rsidRPr="009149A0">
              <w:rPr>
                <w:sz w:val="22"/>
                <w:szCs w:val="22"/>
              </w:rPr>
              <w:t xml:space="preserve">БИК </w:t>
            </w:r>
            <w:r>
              <w:rPr>
                <w:sz w:val="22"/>
                <w:szCs w:val="22"/>
              </w:rPr>
              <w:t>______________________________,</w:t>
            </w:r>
          </w:p>
          <w:p w:rsidR="009149A0" w:rsidRPr="009149A0" w:rsidRDefault="009149A0" w:rsidP="009149A0">
            <w:pPr>
              <w:rPr>
                <w:sz w:val="22"/>
                <w:szCs w:val="22"/>
              </w:rPr>
            </w:pPr>
            <w:r w:rsidRPr="009149A0">
              <w:rPr>
                <w:sz w:val="22"/>
                <w:szCs w:val="22"/>
              </w:rPr>
              <w:t xml:space="preserve">ОКТМО </w:t>
            </w:r>
            <w:r>
              <w:rPr>
                <w:sz w:val="22"/>
                <w:szCs w:val="22"/>
              </w:rPr>
              <w:t>___________________________,</w:t>
            </w:r>
          </w:p>
          <w:p w:rsidR="009149A0" w:rsidRPr="009149A0" w:rsidRDefault="009149A0" w:rsidP="009149A0">
            <w:pPr>
              <w:rPr>
                <w:sz w:val="22"/>
                <w:szCs w:val="22"/>
              </w:rPr>
            </w:pPr>
            <w:r w:rsidRPr="009149A0">
              <w:rPr>
                <w:sz w:val="22"/>
                <w:szCs w:val="22"/>
              </w:rPr>
              <w:t xml:space="preserve">ОКПО </w:t>
            </w:r>
            <w:r>
              <w:rPr>
                <w:sz w:val="22"/>
                <w:szCs w:val="22"/>
              </w:rPr>
              <w:t>_____________________________,</w:t>
            </w:r>
          </w:p>
          <w:p w:rsidR="009149A0" w:rsidRPr="009149A0" w:rsidRDefault="009149A0" w:rsidP="009149A0">
            <w:pPr>
              <w:overflowPunct w:val="0"/>
              <w:rPr>
                <w:sz w:val="22"/>
                <w:szCs w:val="22"/>
              </w:rPr>
            </w:pPr>
            <w:r w:rsidRPr="009149A0">
              <w:rPr>
                <w:sz w:val="22"/>
                <w:szCs w:val="22"/>
              </w:rPr>
              <w:t xml:space="preserve">Дата постановки на учет: </w:t>
            </w:r>
            <w:r>
              <w:rPr>
                <w:sz w:val="22"/>
                <w:szCs w:val="22"/>
              </w:rPr>
              <w:t>_____________,</w:t>
            </w:r>
          </w:p>
          <w:p w:rsidR="009149A0" w:rsidRPr="009149A0" w:rsidRDefault="009149A0" w:rsidP="009149A0">
            <w:pPr>
              <w:rPr>
                <w:sz w:val="22"/>
                <w:szCs w:val="22"/>
              </w:rPr>
            </w:pPr>
            <w:r w:rsidRPr="009149A0">
              <w:rPr>
                <w:sz w:val="22"/>
                <w:szCs w:val="22"/>
              </w:rPr>
              <w:t xml:space="preserve">Электронная почта: </w:t>
            </w:r>
            <w:r>
              <w:t>________________,</w:t>
            </w:r>
          </w:p>
          <w:p w:rsidR="004A00D5" w:rsidRDefault="009149A0" w:rsidP="009149A0">
            <w:pPr>
              <w:pStyle w:val="a3"/>
              <w:jc w:val="both"/>
              <w:rPr>
                <w:rFonts w:ascii="Times New Roman" w:hAnsi="Times New Roman"/>
                <w:color w:val="000000" w:themeColor="text1"/>
                <w:sz w:val="22"/>
                <w:szCs w:val="22"/>
              </w:rPr>
            </w:pPr>
            <w:r w:rsidRPr="009149A0">
              <w:rPr>
                <w:rFonts w:ascii="Times New Roman" w:hAnsi="Times New Roman"/>
                <w:sz w:val="22"/>
                <w:szCs w:val="22"/>
              </w:rPr>
              <w:t>Тел:</w:t>
            </w:r>
            <w:r>
              <w:rPr>
                <w:rFonts w:ascii="Times New Roman" w:hAnsi="Times New Roman"/>
                <w:sz w:val="22"/>
                <w:szCs w:val="22"/>
              </w:rPr>
              <w:t xml:space="preserve"> _______________________________,</w:t>
            </w:r>
          </w:p>
          <w:p w:rsidR="00A9438B" w:rsidRDefault="00A9438B" w:rsidP="004A00D5">
            <w:pPr>
              <w:pStyle w:val="a3"/>
              <w:jc w:val="both"/>
              <w:rPr>
                <w:rFonts w:ascii="Times New Roman" w:hAnsi="Times New Roman"/>
                <w:color w:val="000000" w:themeColor="text1"/>
                <w:sz w:val="22"/>
                <w:szCs w:val="22"/>
              </w:rPr>
            </w:pPr>
          </w:p>
          <w:p w:rsidR="00A9438B" w:rsidRDefault="00A9438B" w:rsidP="004A00D5">
            <w:pPr>
              <w:pStyle w:val="a3"/>
              <w:jc w:val="both"/>
              <w:rPr>
                <w:rFonts w:ascii="Times New Roman" w:hAnsi="Times New Roman"/>
                <w:color w:val="000000" w:themeColor="text1"/>
                <w:sz w:val="22"/>
                <w:szCs w:val="22"/>
              </w:rPr>
            </w:pPr>
          </w:p>
          <w:p w:rsidR="004A00D5" w:rsidRPr="00150E36" w:rsidRDefault="00A9438B" w:rsidP="004A00D5">
            <w:pPr>
              <w:pStyle w:val="a3"/>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rsidR="004A00D5" w:rsidRPr="008D7A96" w:rsidRDefault="004A00D5" w:rsidP="004A00D5">
            <w:pPr>
              <w:pStyle w:val="a3"/>
              <w:jc w:val="both"/>
              <w:rPr>
                <w:rFonts w:ascii="Times New Roman" w:hAnsi="Times New Roman"/>
                <w:color w:val="000000" w:themeColor="text1"/>
                <w:sz w:val="24"/>
                <w:szCs w:val="24"/>
              </w:rPr>
            </w:pPr>
          </w:p>
          <w:p w:rsidR="004A00D5" w:rsidRPr="008D7A96" w:rsidRDefault="004A00D5" w:rsidP="004A00D5">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 xml:space="preserve">____________ / </w:t>
            </w:r>
            <w:r w:rsidR="00A9438B">
              <w:rPr>
                <w:rFonts w:ascii="Times New Roman" w:hAnsi="Times New Roman"/>
                <w:color w:val="000000" w:themeColor="text1"/>
                <w:sz w:val="24"/>
                <w:szCs w:val="24"/>
              </w:rPr>
              <w:t>_______________</w:t>
            </w:r>
          </w:p>
          <w:p w:rsidR="002B4DF8" w:rsidRPr="008D7A96" w:rsidRDefault="004A00D5" w:rsidP="00485EEA">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м.п.</w:t>
            </w:r>
          </w:p>
          <w:p w:rsidR="002B4DF8" w:rsidRPr="008D7A96" w:rsidRDefault="002B4DF8" w:rsidP="005E2F0D">
            <w:pPr>
              <w:pStyle w:val="a3"/>
              <w:jc w:val="both"/>
              <w:rPr>
                <w:rFonts w:ascii="Times New Roman" w:hAnsi="Times New Roman"/>
                <w:color w:val="000000" w:themeColor="text1"/>
                <w:sz w:val="22"/>
                <w:szCs w:val="22"/>
              </w:rPr>
            </w:pPr>
          </w:p>
        </w:tc>
        <w:tc>
          <w:tcPr>
            <w:tcW w:w="4870" w:type="dxa"/>
          </w:tcPr>
          <w:p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ЗАКАЗЧИК:</w:t>
            </w:r>
          </w:p>
          <w:sdt>
            <w:sdtPr>
              <w:rPr>
                <w:rFonts w:eastAsia="Arial"/>
                <w:b/>
                <w:color w:val="000000" w:themeColor="text1"/>
                <w:lang w:eastAsia="ar-SA"/>
              </w:rPr>
              <w:alias w:val="Реквизиты РХТУ"/>
              <w:id w:val="1430231582"/>
              <w:placeholder>
                <w:docPart w:val="23A43BFBF27F45E1ADD81B5D8CEE49DF"/>
              </w:placeholder>
              <w:docPartList>
                <w:docPartGallery w:val="Quick Parts"/>
                <w:docPartCategory w:val="Общие"/>
              </w:docPartList>
            </w:sdtPr>
            <w:sdtEndPr/>
            <w:sdtContent>
              <w:p w:rsidR="00745EB3" w:rsidRPr="002F497B" w:rsidRDefault="00745EB3" w:rsidP="0020693A">
                <w:pPr>
                  <w:rPr>
                    <w:b/>
                    <w:bCs/>
                  </w:rPr>
                </w:pPr>
                <w:r w:rsidRPr="002F497B">
                  <w:rPr>
                    <w:b/>
                    <w:bCs/>
                  </w:rPr>
                  <w:t>РХТУ им. Д.И. Менделеева</w:t>
                </w:r>
              </w:p>
              <w:p w:rsidR="00745EB3" w:rsidRPr="00553486" w:rsidRDefault="00745EB3" w:rsidP="0020693A">
                <w:pPr>
                  <w:rPr>
                    <w:color w:val="000000"/>
                    <w:lang w:eastAsia="ar-SA"/>
                  </w:rPr>
                </w:pPr>
                <w:r w:rsidRPr="00553486">
                  <w:rPr>
                    <w:color w:val="000000"/>
                    <w:lang w:eastAsia="ar-SA"/>
                  </w:rPr>
                  <w:t xml:space="preserve">125047, Москва, </w:t>
                </w:r>
                <w:proofErr w:type="spellStart"/>
                <w:r w:rsidRPr="00553486">
                  <w:rPr>
                    <w:color w:val="000000"/>
                    <w:lang w:eastAsia="ar-SA"/>
                  </w:rPr>
                  <w:t>Миусская</w:t>
                </w:r>
                <w:proofErr w:type="spellEnd"/>
                <w:r w:rsidRPr="00553486">
                  <w:rPr>
                    <w:color w:val="000000"/>
                    <w:lang w:eastAsia="ar-SA"/>
                  </w:rPr>
                  <w:t xml:space="preserve"> пл., д.9</w:t>
                </w:r>
              </w:p>
              <w:p w:rsidR="00745EB3" w:rsidRPr="00553486" w:rsidRDefault="00745EB3" w:rsidP="0020693A">
                <w:pPr>
                  <w:rPr>
                    <w:color w:val="000000"/>
                    <w:lang w:eastAsia="ar-SA"/>
                  </w:rPr>
                </w:pPr>
                <w:r w:rsidRPr="00553486">
                  <w:rPr>
                    <w:color w:val="000000"/>
                    <w:lang w:eastAsia="ar-SA"/>
                  </w:rPr>
                  <w:t>ИНН 7707072637</w:t>
                </w:r>
              </w:p>
              <w:p w:rsidR="00745EB3" w:rsidRPr="00553486" w:rsidRDefault="00745EB3" w:rsidP="0020693A">
                <w:pPr>
                  <w:rPr>
                    <w:color w:val="000000"/>
                    <w:lang w:eastAsia="ar-SA"/>
                  </w:rPr>
                </w:pPr>
                <w:r w:rsidRPr="00553486">
                  <w:rPr>
                    <w:color w:val="000000"/>
                    <w:lang w:eastAsia="ar-SA"/>
                  </w:rPr>
                  <w:t xml:space="preserve">КПП 770701001 </w:t>
                </w:r>
              </w:p>
              <w:p w:rsidR="00745EB3" w:rsidRPr="00553486" w:rsidRDefault="00745EB3" w:rsidP="0020693A">
                <w:pPr>
                  <w:rPr>
                    <w:color w:val="000000"/>
                    <w:lang w:eastAsia="ar-SA"/>
                  </w:rPr>
                </w:pPr>
                <w:r w:rsidRPr="00553486">
                  <w:rPr>
                    <w:color w:val="000000"/>
                    <w:lang w:eastAsia="ar-SA"/>
                  </w:rPr>
                  <w:t>УФК по г. Москве (РХТУ им. Д.И. Менделеева л/с 711Х4283001; л/с 20736Х42830)</w:t>
                </w:r>
              </w:p>
              <w:p w:rsidR="00745EB3" w:rsidRPr="00553486" w:rsidRDefault="00745EB3" w:rsidP="0020693A">
                <w:pPr>
                  <w:rPr>
                    <w:color w:val="000000"/>
                    <w:lang w:eastAsia="ar-SA"/>
                  </w:rPr>
                </w:pPr>
                <w:r w:rsidRPr="00553486">
                  <w:rPr>
                    <w:color w:val="000000"/>
                    <w:lang w:eastAsia="ar-SA"/>
                  </w:rPr>
                  <w:t>Казначейский счет № 03215643000000017301</w:t>
                </w:r>
              </w:p>
              <w:p w:rsidR="00745EB3" w:rsidRPr="00553486" w:rsidRDefault="00745EB3" w:rsidP="0020693A">
                <w:pPr>
                  <w:rPr>
                    <w:color w:val="000000"/>
                    <w:lang w:eastAsia="ar-SA"/>
                  </w:rPr>
                </w:pPr>
                <w:r w:rsidRPr="00553486">
                  <w:rPr>
                    <w:color w:val="000000"/>
                    <w:lang w:eastAsia="ar-SA"/>
                  </w:rPr>
                  <w:t>Банк: ОКЦ №1 ГУ Банка России по ЦФО//УФК по г. Москве г. Москва.</w:t>
                </w:r>
              </w:p>
              <w:p w:rsidR="00745EB3" w:rsidRPr="00553486" w:rsidRDefault="00745EB3" w:rsidP="0020693A">
                <w:pPr>
                  <w:rPr>
                    <w:color w:val="000000"/>
                    <w:lang w:eastAsia="ar-SA"/>
                  </w:rPr>
                </w:pPr>
                <w:r w:rsidRPr="00553486">
                  <w:rPr>
                    <w:color w:val="000000"/>
                    <w:lang w:eastAsia="ar-SA"/>
                  </w:rPr>
                  <w:t>БИК 004525988</w:t>
                </w:r>
              </w:p>
              <w:p w:rsidR="00745EB3" w:rsidRPr="00553486" w:rsidRDefault="00745EB3" w:rsidP="0020693A">
                <w:pPr>
                  <w:rPr>
                    <w:color w:val="000000"/>
                    <w:lang w:eastAsia="ar-SA"/>
                  </w:rPr>
                </w:pPr>
                <w:r w:rsidRPr="00553486">
                  <w:rPr>
                    <w:color w:val="000000"/>
                    <w:lang w:eastAsia="ar-SA"/>
                  </w:rPr>
                  <w:t>Единый казначейский счет</w:t>
                </w:r>
              </w:p>
              <w:p w:rsidR="00745EB3" w:rsidRPr="00553486" w:rsidRDefault="00745EB3" w:rsidP="0020693A">
                <w:pPr>
                  <w:rPr>
                    <w:color w:val="000000"/>
                    <w:lang w:eastAsia="ar-SA"/>
                  </w:rPr>
                </w:pPr>
                <w:r w:rsidRPr="00553486">
                  <w:rPr>
                    <w:color w:val="000000"/>
                    <w:lang w:eastAsia="ar-SA"/>
                  </w:rPr>
                  <w:t>№40102810545370000003</w:t>
                </w:r>
              </w:p>
              <w:p w:rsidR="00745EB3" w:rsidRPr="00553486" w:rsidRDefault="00745EB3" w:rsidP="0020693A">
                <w:pPr>
                  <w:rPr>
                    <w:color w:val="000000"/>
                    <w:lang w:eastAsia="ar-SA"/>
                  </w:rPr>
                </w:pPr>
                <w:r w:rsidRPr="00553486">
                  <w:rPr>
                    <w:color w:val="000000"/>
                    <w:lang w:eastAsia="ar-SA"/>
                  </w:rPr>
                  <w:t>ОКПО 02066492 ОКВЭД 85.22</w:t>
                </w:r>
              </w:p>
              <w:p w:rsidR="00745EB3" w:rsidRPr="00553486" w:rsidRDefault="00745EB3" w:rsidP="0020693A">
                <w:pPr>
                  <w:rPr>
                    <w:color w:val="000000"/>
                    <w:lang w:eastAsia="ar-SA"/>
                  </w:rPr>
                </w:pPr>
                <w:r w:rsidRPr="00553486">
                  <w:rPr>
                    <w:color w:val="000000"/>
                    <w:lang w:eastAsia="ar-SA"/>
                  </w:rPr>
                  <w:t>Телефон:</w:t>
                </w:r>
              </w:p>
              <w:p w:rsidR="00745EB3" w:rsidRPr="00553486" w:rsidRDefault="00745EB3" w:rsidP="0020693A">
                <w:pPr>
                  <w:rPr>
                    <w:color w:val="000000"/>
                    <w:lang w:eastAsia="ar-SA"/>
                  </w:rPr>
                </w:pPr>
                <w:r w:rsidRPr="00553486">
                  <w:rPr>
                    <w:color w:val="000000"/>
                    <w:lang w:eastAsia="ar-SA"/>
                  </w:rPr>
                  <w:t>+7 (499) 978-86-57 - ДБУ</w:t>
                </w:r>
              </w:p>
              <w:p w:rsidR="00745EB3" w:rsidRPr="00553486" w:rsidRDefault="00745EB3" w:rsidP="0020693A">
                <w:pPr>
                  <w:rPr>
                    <w:color w:val="000000"/>
                    <w:lang w:eastAsia="ar-SA"/>
                  </w:rPr>
                </w:pPr>
                <w:r w:rsidRPr="00553486">
                  <w:rPr>
                    <w:color w:val="000000"/>
                    <w:lang w:eastAsia="ar-SA"/>
                  </w:rPr>
                  <w:t xml:space="preserve">+7 (499) 972 48 07 – </w:t>
                </w:r>
                <w:r>
                  <w:rPr>
                    <w:color w:val="000000"/>
                    <w:lang w:eastAsia="ar-SA"/>
                  </w:rPr>
                  <w:t xml:space="preserve">Центр </w:t>
                </w:r>
                <w:r w:rsidRPr="00553486">
                  <w:rPr>
                    <w:color w:val="000000"/>
                    <w:lang w:eastAsia="ar-SA"/>
                  </w:rPr>
                  <w:t>управлени</w:t>
                </w:r>
                <w:r>
                  <w:rPr>
                    <w:color w:val="000000"/>
                    <w:lang w:eastAsia="ar-SA"/>
                  </w:rPr>
                  <w:t>я</w:t>
                </w:r>
                <w:r w:rsidRPr="00553486">
                  <w:rPr>
                    <w:color w:val="000000"/>
                    <w:lang w:eastAsia="ar-SA"/>
                  </w:rPr>
                  <w:t xml:space="preserve"> закупочной деятельности </w:t>
                </w:r>
              </w:p>
              <w:p w:rsidR="00745EB3" w:rsidRPr="00553486" w:rsidRDefault="00745EB3" w:rsidP="0020693A">
                <w:pPr>
                  <w:rPr>
                    <w:color w:val="000000"/>
                    <w:lang w:eastAsia="ar-SA"/>
                  </w:rPr>
                </w:pPr>
                <w:r w:rsidRPr="00553486">
                  <w:rPr>
                    <w:color w:val="000000"/>
                    <w:lang w:eastAsia="ar-SA"/>
                  </w:rPr>
                  <w:t xml:space="preserve">Адрес электронной почты: </w:t>
                </w:r>
              </w:p>
              <w:p w:rsidR="009149A0" w:rsidRPr="001E1708" w:rsidRDefault="00745EB3" w:rsidP="00C358E2">
                <w:pPr>
                  <w:rPr>
                    <w:color w:val="000000"/>
                    <w:lang w:eastAsia="ar-SA"/>
                  </w:rPr>
                </w:pPr>
                <w:hyperlink r:id="rId9" w:history="1">
                  <w:r w:rsidRPr="00553486">
                    <w:rPr>
                      <w:color w:val="0563C1"/>
                      <w:u w:val="single"/>
                      <w:lang w:eastAsia="ar-SA"/>
                    </w:rPr>
                    <w:t>imolaw@muctr.ru</w:t>
                  </w:r>
                </w:hyperlink>
                <w:r w:rsidRPr="00553486">
                  <w:rPr>
                    <w:color w:val="000000"/>
                    <w:lang w:eastAsia="ar-SA"/>
                  </w:rPr>
                  <w:t xml:space="preserve"> – </w:t>
                </w:r>
                <w:r>
                  <w:rPr>
                    <w:color w:val="000000"/>
                    <w:lang w:eastAsia="ar-SA"/>
                  </w:rPr>
                  <w:t xml:space="preserve">Центр </w:t>
                </w:r>
                <w:r w:rsidRPr="00553486">
                  <w:rPr>
                    <w:color w:val="000000"/>
                    <w:lang w:eastAsia="ar-SA"/>
                  </w:rPr>
                  <w:t>управлени</w:t>
                </w:r>
                <w:r>
                  <w:rPr>
                    <w:color w:val="000000"/>
                    <w:lang w:eastAsia="ar-SA"/>
                  </w:rPr>
                  <w:t>я</w:t>
                </w:r>
                <w:r w:rsidRPr="00553486">
                  <w:rPr>
                    <w:color w:val="000000"/>
                    <w:lang w:eastAsia="ar-SA"/>
                  </w:rPr>
                  <w:t xml:space="preserve"> </w:t>
                </w:r>
                <w:r w:rsidRPr="00553486">
                  <w:rPr>
                    <w:color w:val="000000"/>
                    <w:lang w:eastAsia="ar-SA"/>
                  </w:rPr>
                  <w:t>закупочной деятельности</w:t>
                </w:r>
              </w:p>
            </w:sdtContent>
          </w:sdt>
          <w:p w:rsidR="00984CCE" w:rsidRDefault="00984CCE" w:rsidP="00FA043E">
            <w:pPr>
              <w:suppressAutoHyphens/>
              <w:rPr>
                <w:color w:val="FF0000"/>
              </w:rPr>
            </w:pPr>
          </w:p>
          <w:p w:rsidR="005E2F0D" w:rsidRPr="00150E36" w:rsidRDefault="00EF1D12" w:rsidP="00FA043E">
            <w:pPr>
              <w:suppressAutoHyphens/>
              <w:rPr>
                <w:color w:val="FF0000"/>
              </w:rPr>
            </w:pPr>
            <w:r w:rsidRPr="00150E36">
              <w:rPr>
                <w:color w:val="FF0000"/>
              </w:rPr>
              <w:t>Должность</w:t>
            </w:r>
          </w:p>
          <w:p w:rsidR="004A00D5" w:rsidRPr="00117076" w:rsidRDefault="004A00D5" w:rsidP="005E2F0D">
            <w:pPr>
              <w:suppressAutoHyphens/>
              <w:rPr>
                <w:color w:val="000000" w:themeColor="text1"/>
              </w:rPr>
            </w:pPr>
          </w:p>
          <w:p w:rsidR="005E2F0D" w:rsidRPr="00117076" w:rsidRDefault="005E2F0D" w:rsidP="005E2F0D">
            <w:pPr>
              <w:suppressAutoHyphens/>
              <w:rPr>
                <w:color w:val="000000" w:themeColor="text1"/>
              </w:rPr>
            </w:pPr>
            <w:r w:rsidRPr="00117076">
              <w:rPr>
                <w:color w:val="000000" w:themeColor="text1"/>
              </w:rPr>
              <w:t xml:space="preserve">________________ / </w:t>
            </w:r>
            <w:r w:rsidR="00A9438B">
              <w:rPr>
                <w:color w:val="000000" w:themeColor="text1"/>
              </w:rPr>
              <w:t>_________________</w:t>
            </w:r>
          </w:p>
          <w:p w:rsidR="002B4DF8" w:rsidRPr="00117076" w:rsidRDefault="005E2F0D" w:rsidP="000145F0">
            <w:pPr>
              <w:pStyle w:val="af0"/>
              <w:rPr>
                <w:color w:val="000000" w:themeColor="text1"/>
              </w:rPr>
            </w:pPr>
            <w:r w:rsidRPr="00117076">
              <w:rPr>
                <w:color w:val="000000" w:themeColor="text1"/>
              </w:rPr>
              <w:t>м.п.</w:t>
            </w:r>
          </w:p>
        </w:tc>
      </w:tr>
    </w:tbl>
    <w:p w:rsidR="0044360A" w:rsidRDefault="0044360A" w:rsidP="00DA2747">
      <w:pPr>
        <w:rPr>
          <w:color w:val="000000" w:themeColor="text1"/>
        </w:rPr>
        <w:sectPr w:rsidR="0044360A" w:rsidSect="006F60CE">
          <w:footerReference w:type="even" r:id="rId10"/>
          <w:footerReference w:type="default" r:id="rId11"/>
          <w:pgSz w:w="11906" w:h="16838"/>
          <w:pgMar w:top="1021" w:right="849" w:bottom="1021" w:left="1418" w:header="709" w:footer="709" w:gutter="0"/>
          <w:cols w:space="708"/>
          <w:docGrid w:linePitch="360"/>
        </w:sectPr>
      </w:pP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lastRenderedPageBreak/>
        <w:t xml:space="preserve">Приложение </w:t>
      </w:r>
      <w:r w:rsidR="006325B4">
        <w:rPr>
          <w:rFonts w:ascii="Times New Roman" w:hAnsi="Times New Roman"/>
          <w:color w:val="000000" w:themeColor="text1"/>
          <w:sz w:val="24"/>
          <w:szCs w:val="24"/>
        </w:rPr>
        <w:t>№</w:t>
      </w:r>
      <w:r w:rsidRPr="00591BDA">
        <w:rPr>
          <w:rFonts w:ascii="Times New Roman" w:hAnsi="Times New Roman"/>
          <w:color w:val="000000" w:themeColor="text1"/>
          <w:sz w:val="24"/>
          <w:szCs w:val="24"/>
        </w:rPr>
        <w:t>1</w:t>
      </w: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к Договору поставки </w:t>
      </w:r>
    </w:p>
    <w:p w:rsidR="007B6707"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w:t>
      </w:r>
      <w:r w:rsidR="007B6707" w:rsidRPr="007B6707">
        <w:rPr>
          <w:rFonts w:ascii="Times New Roman" w:hAnsi="Times New Roman"/>
          <w:color w:val="000000" w:themeColor="text1"/>
          <w:sz w:val="24"/>
          <w:szCs w:val="24"/>
        </w:rPr>
        <w:t>31.06-Р-3.1-10449/2026</w:t>
      </w:r>
    </w:p>
    <w:p w:rsidR="0044360A" w:rsidRPr="00591BDA" w:rsidRDefault="0044360A" w:rsidP="0044360A">
      <w:pPr>
        <w:pStyle w:val="a3"/>
        <w:jc w:val="right"/>
        <w:rPr>
          <w:rFonts w:ascii="Times New Roman" w:hAnsi="Times New Roman"/>
          <w:b/>
          <w:color w:val="000000" w:themeColor="text1"/>
          <w:sz w:val="24"/>
          <w:szCs w:val="24"/>
        </w:rPr>
      </w:pPr>
      <w:r w:rsidRPr="00591BDA">
        <w:rPr>
          <w:rFonts w:ascii="Times New Roman" w:hAnsi="Times New Roman"/>
          <w:color w:val="000000" w:themeColor="text1"/>
          <w:sz w:val="24"/>
          <w:szCs w:val="24"/>
        </w:rPr>
        <w:t>от _________________</w:t>
      </w:r>
    </w:p>
    <w:p w:rsidR="0044360A" w:rsidRPr="00591BDA" w:rsidRDefault="0044360A" w:rsidP="0044360A">
      <w:pPr>
        <w:pStyle w:val="a3"/>
        <w:jc w:val="center"/>
        <w:rPr>
          <w:rFonts w:ascii="Times New Roman" w:hAnsi="Times New Roman"/>
          <w:b/>
          <w:color w:val="000000" w:themeColor="text1"/>
          <w:sz w:val="24"/>
          <w:szCs w:val="24"/>
        </w:rPr>
      </w:pPr>
      <w:r w:rsidRPr="00591BDA">
        <w:rPr>
          <w:rFonts w:ascii="Times New Roman" w:hAnsi="Times New Roman"/>
          <w:b/>
          <w:color w:val="000000" w:themeColor="text1"/>
          <w:sz w:val="24"/>
          <w:szCs w:val="24"/>
        </w:rPr>
        <w:t>СПЕЦИФИКАЦИЯ</w:t>
      </w:r>
    </w:p>
    <w:p w:rsidR="00C976D8" w:rsidRPr="00591BDA" w:rsidRDefault="00C976D8" w:rsidP="0044360A">
      <w:pPr>
        <w:pStyle w:val="a3"/>
        <w:jc w:val="center"/>
        <w:rPr>
          <w:rFonts w:ascii="Times New Roman" w:hAnsi="Times New Roman"/>
          <w:b/>
          <w:i/>
          <w:color w:val="00B0F0"/>
          <w:sz w:val="24"/>
          <w:szCs w:val="24"/>
        </w:rPr>
      </w:pPr>
      <w:r w:rsidRPr="00591BDA">
        <w:rPr>
          <w:rFonts w:ascii="Times New Roman" w:hAnsi="Times New Roman"/>
          <w:b/>
          <w:i/>
          <w:color w:val="00B0F0"/>
          <w:sz w:val="24"/>
          <w:szCs w:val="24"/>
        </w:rPr>
        <w:t>ПЕРЕЧЕНЬ ЦЕН ЕДИНИЦ ТОВАРА</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37"/>
        <w:gridCol w:w="992"/>
        <w:gridCol w:w="1701"/>
        <w:gridCol w:w="1276"/>
        <w:gridCol w:w="1076"/>
        <w:gridCol w:w="1559"/>
        <w:gridCol w:w="1360"/>
        <w:gridCol w:w="1166"/>
        <w:gridCol w:w="1555"/>
        <w:gridCol w:w="1505"/>
      </w:tblGrid>
      <w:tr w:rsidR="00150E36" w:rsidRPr="00591BDA" w:rsidTr="004B6CBE">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w:t>
            </w:r>
          </w:p>
        </w:tc>
        <w:tc>
          <w:tcPr>
            <w:tcW w:w="253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 xml:space="preserve">Наименование товара (работы, услуги) </w:t>
            </w:r>
          </w:p>
        </w:tc>
        <w:tc>
          <w:tcPr>
            <w:tcW w:w="99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ОКПД2 /КТРУ</w:t>
            </w:r>
          </w:p>
        </w:tc>
        <w:tc>
          <w:tcPr>
            <w:tcW w:w="1701"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 xml:space="preserve">Страна происхождения товара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Единица измерения</w:t>
            </w:r>
          </w:p>
        </w:tc>
        <w:tc>
          <w:tcPr>
            <w:tcW w:w="1076"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Цена за единицу без НДС (руб. коп.)</w:t>
            </w:r>
          </w:p>
        </w:tc>
        <w:tc>
          <w:tcPr>
            <w:tcW w:w="1360"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Сумма НДС (руб. коп.)</w:t>
            </w:r>
          </w:p>
        </w:tc>
        <w:tc>
          <w:tcPr>
            <w:tcW w:w="1166"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Ставка НДС (%)</w:t>
            </w:r>
          </w:p>
        </w:tc>
        <w:tc>
          <w:tcPr>
            <w:tcW w:w="1555"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Цена за единицу с НДС (руб. коп.)</w:t>
            </w:r>
          </w:p>
        </w:tc>
        <w:tc>
          <w:tcPr>
            <w:tcW w:w="1505"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Стоимость с НДС (руб. коп.)</w:t>
            </w:r>
          </w:p>
        </w:tc>
      </w:tr>
      <w:tr w:rsidR="00150E36" w:rsidRPr="00591BDA" w:rsidTr="004B6CBE">
        <w:trPr>
          <w:trHeight w:val="344"/>
        </w:trPr>
        <w:tc>
          <w:tcPr>
            <w:tcW w:w="58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1</w:t>
            </w:r>
          </w:p>
        </w:tc>
        <w:tc>
          <w:tcPr>
            <w:tcW w:w="2537"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07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360"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16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5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0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r w:rsidR="00150E36" w:rsidRPr="00591BDA" w:rsidTr="004B6CBE">
        <w:trPr>
          <w:trHeight w:val="344"/>
        </w:trPr>
        <w:tc>
          <w:tcPr>
            <w:tcW w:w="58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2</w:t>
            </w:r>
          </w:p>
        </w:tc>
        <w:tc>
          <w:tcPr>
            <w:tcW w:w="2537"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07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360"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16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5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0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r w:rsidR="00150E36" w:rsidRPr="00591BDA" w:rsidTr="004B6CBE">
        <w:trPr>
          <w:trHeight w:val="344"/>
        </w:trPr>
        <w:tc>
          <w:tcPr>
            <w:tcW w:w="58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w:t>
            </w:r>
          </w:p>
        </w:tc>
        <w:tc>
          <w:tcPr>
            <w:tcW w:w="2537"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07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360"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166"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5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c>
          <w:tcPr>
            <w:tcW w:w="150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r w:rsidR="00150E36" w:rsidRPr="00591BDA" w:rsidTr="004B6CBE">
        <w:trPr>
          <w:trHeight w:val="344"/>
        </w:trPr>
        <w:tc>
          <w:tcPr>
            <w:tcW w:w="13804" w:type="dxa"/>
            <w:gridSpan w:val="10"/>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right"/>
              <w:rPr>
                <w:color w:val="000000"/>
              </w:rPr>
            </w:pPr>
            <w:r w:rsidRPr="00591BDA">
              <w:rPr>
                <w:color w:val="000000"/>
              </w:rPr>
              <w:t>ИТОГО:</w:t>
            </w:r>
          </w:p>
        </w:tc>
        <w:tc>
          <w:tcPr>
            <w:tcW w:w="1505"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bl>
    <w:p w:rsidR="0044360A" w:rsidRPr="00591BDA" w:rsidRDefault="0044360A" w:rsidP="00C976D8">
      <w:pPr>
        <w:ind w:firstLine="567"/>
        <w:jc w:val="both"/>
        <w:rPr>
          <w:i/>
          <w:color w:val="FF0000"/>
        </w:rPr>
      </w:pPr>
      <w:r w:rsidRPr="00591BDA">
        <w:rPr>
          <w:color w:val="000000" w:themeColor="text1"/>
        </w:rPr>
        <w:t xml:space="preserve">Итого стоимость (цена) </w:t>
      </w:r>
      <w:r w:rsidR="00150E36" w:rsidRPr="00591BDA">
        <w:rPr>
          <w:color w:val="000000" w:themeColor="text1"/>
        </w:rPr>
        <w:t>Т</w:t>
      </w:r>
      <w:r w:rsidRPr="00591BDA">
        <w:rPr>
          <w:color w:val="000000" w:themeColor="text1"/>
        </w:rPr>
        <w:t xml:space="preserve">овара по настоящему Договору составляет: </w:t>
      </w:r>
      <w:r w:rsidR="00150E36" w:rsidRPr="00591BDA">
        <w:rPr>
          <w:i/>
          <w:color w:val="FF0000"/>
        </w:rPr>
        <w:t>(указать общую стоимость договора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в т.ч. НДС </w:t>
      </w:r>
      <w:r w:rsidR="00150E36" w:rsidRPr="00591BDA">
        <w:rPr>
          <w:color w:val="FF0000"/>
        </w:rPr>
        <w:t>(</w:t>
      </w:r>
      <w:r w:rsidR="00150E36" w:rsidRPr="00591BDA">
        <w:rPr>
          <w:i/>
          <w:color w:val="FF0000"/>
        </w:rPr>
        <w:t>указать процент</w:t>
      </w:r>
      <w:r w:rsidR="00150E36" w:rsidRPr="00591BDA">
        <w:rPr>
          <w:color w:val="FF0000"/>
        </w:rPr>
        <w:t>)</w:t>
      </w:r>
      <w:r w:rsidR="00150E36" w:rsidRPr="00591BDA">
        <w:rPr>
          <w:color w:val="000000" w:themeColor="text1"/>
        </w:rPr>
        <w:t xml:space="preserve"> – </w:t>
      </w:r>
      <w:r w:rsidR="00150E36" w:rsidRPr="00591BDA">
        <w:rPr>
          <w:i/>
          <w:color w:val="FF0000"/>
        </w:rPr>
        <w:t>(указать сумму НДС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w:t>
      </w:r>
      <w:r w:rsidR="00150E36" w:rsidRPr="00591BDA">
        <w:rPr>
          <w:i/>
          <w:color w:val="FF0000"/>
        </w:rPr>
        <w:t>(либо: НДС не облагается в связи с_______________)</w:t>
      </w:r>
    </w:p>
    <w:p w:rsidR="00C976D8" w:rsidRPr="00591BDA" w:rsidRDefault="00C976D8" w:rsidP="00C976D8">
      <w:pPr>
        <w:jc w:val="both"/>
        <w:rPr>
          <w:i/>
          <w:color w:val="FF0000"/>
        </w:rPr>
      </w:pPr>
      <w:r w:rsidRPr="00591BDA">
        <w:rPr>
          <w:i/>
          <w:color w:val="FF0000"/>
        </w:rPr>
        <w:t>В случае заключения Договора с неопределенным объемом:</w:t>
      </w:r>
    </w:p>
    <w:p w:rsidR="00C976D8" w:rsidRPr="00591BDA" w:rsidRDefault="00C976D8" w:rsidP="00C976D8">
      <w:pPr>
        <w:ind w:firstLine="567"/>
        <w:jc w:val="both"/>
        <w:rPr>
          <w:i/>
          <w:color w:val="FF0000"/>
        </w:rPr>
      </w:pPr>
      <w:r w:rsidRPr="00591BDA">
        <w:rPr>
          <w:i/>
          <w:color w:val="00B0F0"/>
          <w:lang w:eastAsia="zh-CN"/>
        </w:rPr>
        <w:t>Общая стоимость товаров, предусмотренных настоящим Договором, определяется как общая сумма всех поставленных товаров по заявкам в период действия Договора, при этом максимальное значение цены Договора не может превышать</w:t>
      </w:r>
      <w:r w:rsidRPr="00591BDA">
        <w:rPr>
          <w:i/>
          <w:color w:val="00B0F0"/>
        </w:rPr>
        <w:t>:</w:t>
      </w:r>
      <w:r w:rsidRPr="00591BDA">
        <w:rPr>
          <w:i/>
          <w:color w:val="000000" w:themeColor="text1"/>
        </w:rPr>
        <w:t xml:space="preserve"> </w:t>
      </w:r>
      <w:r w:rsidRPr="00591BDA">
        <w:rPr>
          <w:i/>
          <w:color w:val="FF0000"/>
        </w:rPr>
        <w:t>(указать общую стоимость договора в числовом выражении и прописью)</w:t>
      </w:r>
      <w:r w:rsidRPr="00591BDA">
        <w:rPr>
          <w:i/>
          <w:color w:val="000000" w:themeColor="text1"/>
        </w:rPr>
        <w:t xml:space="preserve"> </w:t>
      </w:r>
      <w:r w:rsidRPr="00591BDA">
        <w:rPr>
          <w:i/>
          <w:color w:val="00B0F0"/>
        </w:rPr>
        <w:t xml:space="preserve">рублей ___копеек, в т.ч. НДС </w:t>
      </w:r>
      <w:r w:rsidRPr="00591BDA">
        <w:rPr>
          <w:i/>
          <w:color w:val="FF0000"/>
        </w:rPr>
        <w:t>(указать процент)</w:t>
      </w:r>
      <w:r w:rsidRPr="00591BDA">
        <w:rPr>
          <w:i/>
          <w:color w:val="000000" w:themeColor="text1"/>
        </w:rPr>
        <w:t xml:space="preserve"> – </w:t>
      </w:r>
      <w:r w:rsidRPr="00591BDA">
        <w:rPr>
          <w:i/>
          <w:color w:val="FF0000"/>
        </w:rPr>
        <w:t>(указать сумму НДС в числовом выражении и прописью)</w:t>
      </w:r>
      <w:r w:rsidRPr="00591BDA">
        <w:rPr>
          <w:i/>
          <w:color w:val="000000" w:themeColor="text1"/>
        </w:rPr>
        <w:t xml:space="preserve"> </w:t>
      </w:r>
      <w:r w:rsidRPr="00591BDA">
        <w:rPr>
          <w:i/>
          <w:color w:val="00B0F0"/>
        </w:rPr>
        <w:t>рублей ___копеек</w:t>
      </w:r>
      <w:r w:rsidRPr="00591BDA">
        <w:rPr>
          <w:i/>
          <w:color w:val="000000" w:themeColor="text1"/>
        </w:rPr>
        <w:t xml:space="preserve">. </w:t>
      </w:r>
      <w:r w:rsidRPr="00591BDA">
        <w:rPr>
          <w:i/>
          <w:color w:val="FF0000"/>
        </w:rPr>
        <w:t>(либо: НДС не облагается в связи с_______________)</w:t>
      </w:r>
    </w:p>
    <w:p w:rsidR="00150E36" w:rsidRPr="00591BDA" w:rsidRDefault="00150E36" w:rsidP="00150E36">
      <w:pPr>
        <w:jc w:val="both"/>
        <w:rPr>
          <w:color w:val="000000" w:themeColor="text1"/>
        </w:rPr>
      </w:pPr>
      <w:bookmarkStart w:id="25" w:name="_GoBack"/>
      <w:bookmarkEnd w:id="25"/>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150E36" w:rsidRPr="00591BDA" w:rsidTr="00150E36">
        <w:trPr>
          <w:trHeight w:val="493"/>
        </w:trPr>
        <w:tc>
          <w:tcPr>
            <w:tcW w:w="10348" w:type="dxa"/>
          </w:tcPr>
          <w:p w:rsidR="00150E36" w:rsidRPr="00591BDA" w:rsidRDefault="00150E36" w:rsidP="00150E36">
            <w:pPr>
              <w:widowControl w:val="0"/>
              <w:jc w:val="both"/>
              <w:rPr>
                <w:bCs/>
                <w:color w:val="000000" w:themeColor="text1"/>
              </w:rPr>
            </w:pPr>
            <w:r w:rsidRPr="00591BDA">
              <w:rPr>
                <w:b/>
                <w:bCs/>
                <w:color w:val="000000" w:themeColor="text1"/>
                <w:spacing w:val="-5"/>
              </w:rPr>
              <w:t>ПОСТАВЩИК:</w:t>
            </w:r>
          </w:p>
          <w:p w:rsidR="00150E36" w:rsidRPr="00591BDA" w:rsidRDefault="00150E36" w:rsidP="00150E36">
            <w:pPr>
              <w:jc w:val="both"/>
              <w:rPr>
                <w:color w:val="FF0000"/>
              </w:rPr>
            </w:pPr>
            <w:r w:rsidRPr="00591BDA">
              <w:rPr>
                <w:color w:val="FF0000"/>
              </w:rPr>
              <w:t>Организация</w:t>
            </w:r>
          </w:p>
          <w:p w:rsidR="00150E36" w:rsidRPr="00591BDA" w:rsidRDefault="00150E36" w:rsidP="00150E36">
            <w:pPr>
              <w:jc w:val="both"/>
              <w:rPr>
                <w:color w:val="FF0000"/>
              </w:rPr>
            </w:pPr>
            <w:r w:rsidRPr="00591BDA">
              <w:rPr>
                <w:color w:val="FF0000"/>
              </w:rPr>
              <w:t>Должность</w:t>
            </w:r>
          </w:p>
          <w:p w:rsidR="00150E36" w:rsidRPr="00591BDA" w:rsidRDefault="00150E36" w:rsidP="00150E36">
            <w:pPr>
              <w:jc w:val="both"/>
              <w:rPr>
                <w:color w:val="FF0000"/>
              </w:rPr>
            </w:pPr>
          </w:p>
          <w:p w:rsidR="00150E36" w:rsidRPr="00591BDA" w:rsidRDefault="00150E36" w:rsidP="00150E36">
            <w:pPr>
              <w:jc w:val="both"/>
              <w:rPr>
                <w:color w:val="000000" w:themeColor="text1"/>
              </w:rPr>
            </w:pPr>
          </w:p>
          <w:p w:rsidR="00150E36" w:rsidRPr="00591BDA" w:rsidRDefault="00150E36" w:rsidP="00150E36">
            <w:pPr>
              <w:jc w:val="both"/>
              <w:rPr>
                <w:color w:val="000000" w:themeColor="text1"/>
              </w:rPr>
            </w:pPr>
            <w:r w:rsidRPr="00591BDA">
              <w:rPr>
                <w:color w:val="000000" w:themeColor="text1"/>
              </w:rPr>
              <w:t>_______________ /______________</w:t>
            </w:r>
          </w:p>
          <w:p w:rsidR="00150E36" w:rsidRPr="00591BDA" w:rsidRDefault="00150E36" w:rsidP="00150E36">
            <w:pPr>
              <w:rPr>
                <w:color w:val="000000" w:themeColor="text1"/>
              </w:rPr>
            </w:pPr>
            <w:r w:rsidRPr="00591BDA">
              <w:rPr>
                <w:color w:val="000000" w:themeColor="text1"/>
              </w:rPr>
              <w:t>м.п.</w:t>
            </w:r>
          </w:p>
          <w:p w:rsidR="00150E36" w:rsidRPr="00591BDA" w:rsidRDefault="00150E36" w:rsidP="00150E36">
            <w:pPr>
              <w:widowControl w:val="0"/>
              <w:autoSpaceDE w:val="0"/>
              <w:autoSpaceDN w:val="0"/>
              <w:adjustRightInd w:val="0"/>
              <w:jc w:val="both"/>
              <w:rPr>
                <w:color w:val="000000" w:themeColor="text1"/>
              </w:rPr>
            </w:pPr>
          </w:p>
        </w:tc>
        <w:tc>
          <w:tcPr>
            <w:tcW w:w="5228" w:type="dxa"/>
          </w:tcPr>
          <w:p w:rsidR="00150E36" w:rsidRPr="00591BDA" w:rsidRDefault="00150E36" w:rsidP="00150E36">
            <w:pPr>
              <w:widowControl w:val="0"/>
              <w:suppressAutoHyphens/>
              <w:autoSpaceDE w:val="0"/>
              <w:snapToGrid w:val="0"/>
              <w:jc w:val="both"/>
              <w:rPr>
                <w:rFonts w:eastAsia="Arial"/>
                <w:b/>
                <w:bCs/>
                <w:color w:val="000000" w:themeColor="text1"/>
                <w:spacing w:val="-5"/>
                <w:lang w:eastAsia="ar-SA"/>
              </w:rPr>
            </w:pPr>
            <w:r w:rsidRPr="00591BDA">
              <w:rPr>
                <w:rFonts w:eastAsia="Arial"/>
                <w:b/>
                <w:bCs/>
                <w:color w:val="000000" w:themeColor="text1"/>
                <w:spacing w:val="-5"/>
                <w:lang w:eastAsia="ar-SA"/>
              </w:rPr>
              <w:t>ЗАКАЗЧИК:</w:t>
            </w:r>
          </w:p>
          <w:p w:rsidR="00150E36" w:rsidRPr="00591BDA" w:rsidRDefault="00150E36" w:rsidP="00150E36">
            <w:pPr>
              <w:widowControl w:val="0"/>
              <w:suppressAutoHyphens/>
              <w:autoSpaceDE w:val="0"/>
              <w:jc w:val="both"/>
              <w:rPr>
                <w:rFonts w:eastAsia="Arial"/>
                <w:color w:val="000000" w:themeColor="text1"/>
                <w:lang w:eastAsia="ar-SA"/>
              </w:rPr>
            </w:pPr>
            <w:r w:rsidRPr="00591BDA">
              <w:rPr>
                <w:rFonts w:eastAsia="Arial"/>
                <w:color w:val="000000" w:themeColor="text1"/>
                <w:lang w:eastAsia="ar-SA"/>
              </w:rPr>
              <w:t>РХТУ им. Д.И. Менделеева</w:t>
            </w:r>
          </w:p>
          <w:p w:rsidR="00150E36" w:rsidRPr="00591BDA" w:rsidRDefault="00150E36" w:rsidP="00150E36">
            <w:pPr>
              <w:suppressAutoHyphens/>
              <w:rPr>
                <w:color w:val="FF0000"/>
              </w:rPr>
            </w:pPr>
            <w:r w:rsidRPr="00591BDA">
              <w:rPr>
                <w:color w:val="FF0000"/>
              </w:rPr>
              <w:t>Должность</w:t>
            </w:r>
          </w:p>
          <w:p w:rsidR="00150E36" w:rsidRPr="00591BDA" w:rsidRDefault="00150E36" w:rsidP="00150E36">
            <w:pPr>
              <w:suppressAutoHyphens/>
              <w:rPr>
                <w:color w:val="000000" w:themeColor="text1"/>
              </w:rPr>
            </w:pPr>
          </w:p>
          <w:p w:rsidR="00150E36" w:rsidRPr="00591BDA" w:rsidRDefault="00150E36" w:rsidP="00150E36">
            <w:pPr>
              <w:suppressAutoHyphens/>
              <w:rPr>
                <w:color w:val="000000" w:themeColor="text1"/>
              </w:rPr>
            </w:pPr>
          </w:p>
          <w:p w:rsidR="00150E36" w:rsidRPr="00591BDA" w:rsidRDefault="00150E36" w:rsidP="00150E36">
            <w:pPr>
              <w:suppressAutoHyphens/>
              <w:rPr>
                <w:color w:val="000000" w:themeColor="text1"/>
              </w:rPr>
            </w:pPr>
            <w:r w:rsidRPr="00591BDA">
              <w:rPr>
                <w:color w:val="000000" w:themeColor="text1"/>
              </w:rPr>
              <w:t>__________________ /________________</w:t>
            </w:r>
          </w:p>
          <w:p w:rsidR="00150E36" w:rsidRPr="00591BDA" w:rsidRDefault="00150E36" w:rsidP="00150E36">
            <w:pPr>
              <w:rPr>
                <w:color w:val="000000" w:themeColor="text1"/>
              </w:rPr>
            </w:pPr>
            <w:r w:rsidRPr="00591BDA">
              <w:rPr>
                <w:color w:val="000000" w:themeColor="text1"/>
              </w:rPr>
              <w:t>м.п.</w:t>
            </w:r>
          </w:p>
        </w:tc>
      </w:tr>
    </w:tbl>
    <w:p w:rsidR="00150E36" w:rsidRDefault="00150E36" w:rsidP="00150E36">
      <w:pPr>
        <w:jc w:val="both"/>
        <w:rPr>
          <w:color w:val="000000" w:themeColor="text1"/>
          <w:sz w:val="22"/>
          <w:szCs w:val="22"/>
        </w:rPr>
      </w:pPr>
    </w:p>
    <w:p w:rsidR="00150E36" w:rsidRDefault="00150E36" w:rsidP="00150E36">
      <w:pPr>
        <w:rPr>
          <w:color w:val="000000" w:themeColor="text1"/>
        </w:rPr>
        <w:sectPr w:rsidR="00150E36" w:rsidSect="00165249">
          <w:pgSz w:w="16838" w:h="11906" w:orient="landscape"/>
          <w:pgMar w:top="1418" w:right="1021" w:bottom="709" w:left="1021" w:header="709" w:footer="709" w:gutter="0"/>
          <w:cols w:space="708"/>
          <w:docGrid w:linePitch="360"/>
        </w:sectPr>
      </w:pPr>
    </w:p>
    <w:p w:rsidR="0071479A" w:rsidRPr="0071479A" w:rsidRDefault="0071479A" w:rsidP="0071479A">
      <w:pPr>
        <w:jc w:val="right"/>
        <w:rPr>
          <w:bCs/>
        </w:rPr>
      </w:pPr>
      <w:r w:rsidRPr="0071479A">
        <w:rPr>
          <w:bCs/>
        </w:rPr>
        <w:lastRenderedPageBreak/>
        <w:t>Приложение № 2</w:t>
      </w:r>
    </w:p>
    <w:p w:rsidR="0071479A" w:rsidRPr="0071479A" w:rsidRDefault="0071479A" w:rsidP="0071479A">
      <w:pPr>
        <w:jc w:val="right"/>
        <w:rPr>
          <w:bCs/>
        </w:rPr>
      </w:pPr>
      <w:r w:rsidRPr="0071479A">
        <w:rPr>
          <w:bCs/>
        </w:rPr>
        <w:t xml:space="preserve"> к Договору поставки </w:t>
      </w:r>
    </w:p>
    <w:p w:rsidR="000964A8" w:rsidRDefault="0071479A" w:rsidP="0071479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7B6707" w:rsidRPr="007B6707">
        <w:rPr>
          <w:rFonts w:ascii="Times New Roman" w:hAnsi="Times New Roman"/>
          <w:color w:val="000000" w:themeColor="text1"/>
          <w:sz w:val="24"/>
          <w:szCs w:val="24"/>
        </w:rPr>
        <w:t>31.06-Р-3.1-10449/2026</w:t>
      </w:r>
    </w:p>
    <w:p w:rsidR="0071479A" w:rsidRPr="0071479A" w:rsidRDefault="0071479A" w:rsidP="0071479A">
      <w:pPr>
        <w:pStyle w:val="a3"/>
        <w:jc w:val="right"/>
        <w:rPr>
          <w:rFonts w:ascii="Times New Roman" w:hAnsi="Times New Roman"/>
          <w:b/>
          <w:color w:val="000000" w:themeColor="text1"/>
          <w:sz w:val="24"/>
          <w:szCs w:val="24"/>
        </w:rPr>
      </w:pPr>
      <w:r w:rsidRPr="0071479A">
        <w:rPr>
          <w:rFonts w:ascii="Times New Roman" w:hAnsi="Times New Roman"/>
          <w:color w:val="000000" w:themeColor="text1"/>
          <w:sz w:val="24"/>
          <w:szCs w:val="24"/>
        </w:rPr>
        <w:t>от _________________</w:t>
      </w:r>
    </w:p>
    <w:p w:rsidR="0071479A" w:rsidRPr="0071479A" w:rsidRDefault="0071479A" w:rsidP="0071479A">
      <w:pPr>
        <w:jc w:val="center"/>
        <w:rPr>
          <w:b/>
          <w:bCs/>
        </w:rPr>
      </w:pPr>
    </w:p>
    <w:p w:rsidR="0071479A" w:rsidRPr="0071479A" w:rsidRDefault="0071479A" w:rsidP="0071479A">
      <w:pPr>
        <w:jc w:val="center"/>
        <w:rPr>
          <w:b/>
          <w:bCs/>
        </w:rPr>
      </w:pPr>
    </w:p>
    <w:p w:rsidR="0071479A" w:rsidRPr="0071479A" w:rsidRDefault="0071479A" w:rsidP="0071479A">
      <w:pPr>
        <w:jc w:val="center"/>
        <w:rPr>
          <w:b/>
          <w:bCs/>
        </w:rPr>
      </w:pPr>
      <w:r w:rsidRPr="0071479A">
        <w:rPr>
          <w:b/>
          <w:bCs/>
        </w:rPr>
        <w:t>Техническое задание</w:t>
      </w:r>
    </w:p>
    <w:p w:rsidR="00745EB3" w:rsidRPr="0071479A" w:rsidRDefault="00745EB3" w:rsidP="00745EB3">
      <w:pPr>
        <w:tabs>
          <w:tab w:val="left" w:pos="360"/>
        </w:tabs>
        <w:autoSpaceDE w:val="0"/>
        <w:autoSpaceDN w:val="0"/>
        <w:adjustRightInd w:val="0"/>
        <w:ind w:left="360" w:hanging="360"/>
        <w:jc w:val="center"/>
        <w:rPr>
          <w:b/>
          <w:color w:val="000000"/>
        </w:rPr>
      </w:pPr>
      <w:r w:rsidRPr="0071479A">
        <w:rPr>
          <w:b/>
          <w:color w:val="000000"/>
        </w:rPr>
        <w:t xml:space="preserve">на поставку </w:t>
      </w:r>
      <w:r>
        <w:rPr>
          <w:b/>
        </w:rPr>
        <w:t xml:space="preserve">расходных материалов к лабораторному оборудованию </w:t>
      </w:r>
      <w:r w:rsidRPr="0071479A">
        <w:rPr>
          <w:b/>
          <w:color w:val="000000"/>
        </w:rPr>
        <w:t>для нужд РХТУ им. Д.И. Менделеева</w:t>
      </w:r>
    </w:p>
    <w:p w:rsidR="00745EB3" w:rsidRPr="0071479A" w:rsidRDefault="00745EB3" w:rsidP="00745EB3">
      <w:pPr>
        <w:rPr>
          <w:color w:val="000000" w:themeColor="text1"/>
        </w:rPr>
      </w:pPr>
    </w:p>
    <w:p w:rsidR="00745EB3" w:rsidRPr="008D1D96" w:rsidRDefault="00745EB3" w:rsidP="00745EB3">
      <w:pPr>
        <w:numPr>
          <w:ilvl w:val="0"/>
          <w:numId w:val="28"/>
        </w:numPr>
        <w:tabs>
          <w:tab w:val="left" w:pos="0"/>
        </w:tabs>
        <w:autoSpaceDE w:val="0"/>
        <w:autoSpaceDN w:val="0"/>
        <w:adjustRightInd w:val="0"/>
        <w:spacing w:after="120" w:line="259" w:lineRule="auto"/>
        <w:ind w:firstLine="0"/>
        <w:rPr>
          <w:i/>
          <w:lang w:eastAsia="en-US"/>
        </w:rPr>
      </w:pPr>
      <w:r w:rsidRPr="008D1D96">
        <w:rPr>
          <w:b/>
          <w:lang w:eastAsia="en-US"/>
        </w:rPr>
        <w:t>Предмет договора</w:t>
      </w:r>
      <w:r w:rsidRPr="008D1D96">
        <w:rPr>
          <w:lang w:eastAsia="en-US"/>
        </w:rPr>
        <w:t xml:space="preserve"> </w:t>
      </w:r>
    </w:p>
    <w:p w:rsidR="00745EB3" w:rsidRPr="008D1D96" w:rsidRDefault="00745EB3" w:rsidP="00745EB3">
      <w:pPr>
        <w:tabs>
          <w:tab w:val="left" w:pos="0"/>
        </w:tabs>
        <w:autoSpaceDE w:val="0"/>
        <w:autoSpaceDN w:val="0"/>
        <w:adjustRightInd w:val="0"/>
        <w:spacing w:after="120"/>
      </w:pPr>
      <w:r w:rsidRPr="008D1D96">
        <w:t xml:space="preserve">Поставка </w:t>
      </w:r>
      <w:r w:rsidRPr="0069331E">
        <w:t xml:space="preserve">расходных материалов </w:t>
      </w:r>
      <w:r w:rsidRPr="003B714F">
        <w:t>(</w:t>
      </w:r>
      <w:r>
        <w:t xml:space="preserve">колонка для ВЭЖХ, </w:t>
      </w:r>
      <w:proofErr w:type="spellStart"/>
      <w:r>
        <w:t>предколонка</w:t>
      </w:r>
      <w:proofErr w:type="spellEnd"/>
      <w:r>
        <w:t xml:space="preserve"> для ВЭЖХ с держателем) </w:t>
      </w:r>
      <w:r w:rsidRPr="008D1D96">
        <w:t xml:space="preserve">для нужд РХТУ им. Д.И. Менделеева. </w:t>
      </w:r>
    </w:p>
    <w:p w:rsidR="00745EB3" w:rsidRPr="008D1D96" w:rsidRDefault="00745EB3" w:rsidP="00745EB3">
      <w:pPr>
        <w:pStyle w:val="af7"/>
        <w:numPr>
          <w:ilvl w:val="0"/>
          <w:numId w:val="28"/>
        </w:numPr>
        <w:tabs>
          <w:tab w:val="left" w:pos="0"/>
        </w:tabs>
        <w:suppressAutoHyphens w:val="0"/>
        <w:autoSpaceDE w:val="0"/>
        <w:autoSpaceDN w:val="0"/>
        <w:adjustRightInd w:val="0"/>
        <w:spacing w:after="120" w:line="276" w:lineRule="auto"/>
        <w:rPr>
          <w:b/>
        </w:rPr>
      </w:pPr>
      <w:r w:rsidRPr="008D1D96">
        <w:rPr>
          <w:b/>
        </w:rPr>
        <w:t>Общие положения</w:t>
      </w:r>
    </w:p>
    <w:p w:rsidR="00745EB3" w:rsidRPr="008D1D96" w:rsidRDefault="00745EB3" w:rsidP="00745EB3">
      <w:pPr>
        <w:tabs>
          <w:tab w:val="left" w:pos="0"/>
        </w:tabs>
        <w:autoSpaceDE w:val="0"/>
        <w:autoSpaceDN w:val="0"/>
        <w:adjustRightInd w:val="0"/>
        <w:spacing w:after="120"/>
        <w:ind w:firstLine="480"/>
      </w:pPr>
      <w:r w:rsidRPr="008D1D96">
        <w:t>-</w:t>
      </w:r>
      <w:r w:rsidRPr="008D1D96">
        <w:tab/>
        <w:t>Поставляемы</w:t>
      </w:r>
      <w:r>
        <w:t>й</w:t>
      </w:r>
      <w:r w:rsidRPr="008D1D96">
        <w:t xml:space="preserve"> товар долж</w:t>
      </w:r>
      <w:r>
        <w:t>ен</w:t>
      </w:r>
      <w:r w:rsidRPr="008D1D96">
        <w:t xml:space="preserve"> быть новы</w:t>
      </w:r>
      <w:r>
        <w:t>м</w:t>
      </w:r>
      <w:r w:rsidRPr="008D1D96">
        <w:t>, не бывши</w:t>
      </w:r>
      <w:r>
        <w:t>м</w:t>
      </w:r>
      <w:r w:rsidRPr="008D1D96">
        <w:t xml:space="preserve"> в использовании, не из ремонта. Расходные материалы должны быть оригинальные и не восстановленные.</w:t>
      </w:r>
    </w:p>
    <w:p w:rsidR="00745EB3" w:rsidRPr="008D1D96" w:rsidRDefault="00745EB3" w:rsidP="00745EB3">
      <w:pPr>
        <w:tabs>
          <w:tab w:val="left" w:pos="0"/>
        </w:tabs>
        <w:autoSpaceDE w:val="0"/>
        <w:autoSpaceDN w:val="0"/>
        <w:adjustRightInd w:val="0"/>
        <w:spacing w:after="120"/>
        <w:ind w:firstLine="480"/>
      </w:pPr>
      <w:r w:rsidRPr="008D1D96">
        <w:t>-</w:t>
      </w:r>
      <w:r w:rsidRPr="008D1D96">
        <w:tab/>
        <w:t>Товар по своим характеристикам долж</w:t>
      </w:r>
      <w:r>
        <w:t>ен</w:t>
      </w:r>
      <w:r w:rsidRPr="008D1D96">
        <w:t xml:space="preserve"> соответствовать или превосходить технические параметры, приводимые в требованиях, перечисленных ниже.</w:t>
      </w:r>
    </w:p>
    <w:p w:rsidR="00745EB3" w:rsidRPr="008D1D96" w:rsidRDefault="00745EB3" w:rsidP="00745EB3">
      <w:pPr>
        <w:tabs>
          <w:tab w:val="left" w:pos="0"/>
        </w:tabs>
        <w:autoSpaceDE w:val="0"/>
        <w:autoSpaceDN w:val="0"/>
        <w:adjustRightInd w:val="0"/>
        <w:spacing w:after="120"/>
      </w:pPr>
    </w:p>
    <w:p w:rsidR="00745EB3" w:rsidRPr="008D1D96" w:rsidRDefault="00745EB3" w:rsidP="00745EB3">
      <w:pPr>
        <w:numPr>
          <w:ilvl w:val="0"/>
          <w:numId w:val="28"/>
        </w:numPr>
        <w:autoSpaceDE w:val="0"/>
        <w:autoSpaceDN w:val="0"/>
        <w:adjustRightInd w:val="0"/>
        <w:spacing w:after="120" w:line="259" w:lineRule="auto"/>
        <w:ind w:firstLine="0"/>
        <w:rPr>
          <w:i/>
          <w:color w:val="000000"/>
          <w:lang w:eastAsia="en-US"/>
        </w:rPr>
      </w:pPr>
      <w:r w:rsidRPr="008D1D96">
        <w:rPr>
          <w:b/>
          <w:color w:val="000000"/>
          <w:lang w:eastAsia="en-US"/>
        </w:rPr>
        <w:t>Требования, предъявляемые к предмету закупки</w:t>
      </w:r>
    </w:p>
    <w:p w:rsidR="00745EB3" w:rsidRDefault="00745EB3" w:rsidP="00745EB3">
      <w:pPr>
        <w:tabs>
          <w:tab w:val="left" w:pos="0"/>
        </w:tabs>
        <w:spacing w:after="120"/>
      </w:pPr>
      <w:r w:rsidRPr="008D1D96">
        <w:t>Наименование, основные характеристики и количество поставляемого товара:</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4061"/>
        <w:gridCol w:w="2247"/>
        <w:gridCol w:w="1499"/>
      </w:tblGrid>
      <w:tr w:rsidR="00745EB3" w:rsidRPr="008D1D96" w:rsidTr="00847141">
        <w:trPr>
          <w:trHeight w:val="1647"/>
          <w:jc w:val="center"/>
        </w:trPr>
        <w:tc>
          <w:tcPr>
            <w:tcW w:w="1822" w:type="dxa"/>
            <w:tcBorders>
              <w:top w:val="single" w:sz="4" w:space="0" w:color="auto"/>
              <w:left w:val="single" w:sz="4" w:space="0" w:color="auto"/>
              <w:bottom w:val="single" w:sz="4" w:space="0" w:color="auto"/>
              <w:right w:val="single" w:sz="4" w:space="0" w:color="auto"/>
            </w:tcBorders>
            <w:vAlign w:val="center"/>
            <w:hideMark/>
          </w:tcPr>
          <w:p w:rsidR="00745EB3" w:rsidRPr="008D1D96" w:rsidRDefault="00745EB3" w:rsidP="00847141">
            <w:pPr>
              <w:spacing w:after="120"/>
              <w:jc w:val="center"/>
              <w:rPr>
                <w:b/>
                <w:lang w:eastAsia="en-US"/>
              </w:rPr>
            </w:pPr>
            <w:r w:rsidRPr="008D1D96">
              <w:rPr>
                <w:b/>
                <w:lang w:eastAsia="en-US"/>
              </w:rPr>
              <w:t>Наименование</w:t>
            </w:r>
            <w:r w:rsidRPr="008D1D96">
              <w:rPr>
                <w:b/>
                <w:lang w:val="en-US" w:eastAsia="en-US"/>
              </w:rPr>
              <w:t xml:space="preserve"> </w:t>
            </w:r>
            <w:r w:rsidRPr="008D1D96">
              <w:rPr>
                <w:b/>
                <w:lang w:eastAsia="en-US"/>
              </w:rPr>
              <w:t>поставляемых товаров</w:t>
            </w:r>
          </w:p>
        </w:tc>
        <w:tc>
          <w:tcPr>
            <w:tcW w:w="4061" w:type="dxa"/>
            <w:tcBorders>
              <w:top w:val="single" w:sz="4" w:space="0" w:color="auto"/>
              <w:left w:val="single" w:sz="4" w:space="0" w:color="auto"/>
              <w:bottom w:val="single" w:sz="4" w:space="0" w:color="auto"/>
              <w:right w:val="single" w:sz="4" w:space="0" w:color="auto"/>
            </w:tcBorders>
            <w:vAlign w:val="center"/>
            <w:hideMark/>
          </w:tcPr>
          <w:p w:rsidR="00745EB3" w:rsidRPr="008D1D96" w:rsidRDefault="00745EB3" w:rsidP="00847141">
            <w:pPr>
              <w:spacing w:after="120"/>
              <w:ind w:firstLine="36"/>
              <w:jc w:val="center"/>
              <w:rPr>
                <w:b/>
                <w:lang w:eastAsia="en-US"/>
              </w:rPr>
            </w:pPr>
            <w:r w:rsidRPr="008D1D96">
              <w:rPr>
                <w:b/>
                <w:lang w:eastAsia="en-US"/>
              </w:rPr>
              <w:t>Наименование, основные характеристики поставляемых товаров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45EB3" w:rsidRPr="008D1D96" w:rsidRDefault="00745EB3" w:rsidP="00847141">
            <w:pPr>
              <w:spacing w:after="120"/>
              <w:jc w:val="center"/>
              <w:rPr>
                <w:b/>
                <w:color w:val="000000"/>
                <w:lang w:eastAsia="en-US"/>
              </w:rPr>
            </w:pPr>
            <w:r w:rsidRPr="008D1D96">
              <w:rPr>
                <w:b/>
                <w:color w:val="000000"/>
                <w:lang w:eastAsia="en-US"/>
              </w:rPr>
              <w:t>Единица измерения по ОКЕИ (условное обозначение)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45EB3" w:rsidRPr="008D1D96" w:rsidRDefault="00745EB3" w:rsidP="00847141">
            <w:pPr>
              <w:spacing w:after="120"/>
              <w:jc w:val="center"/>
              <w:rPr>
                <w:b/>
                <w:lang w:eastAsia="en-US"/>
              </w:rPr>
            </w:pPr>
            <w:r w:rsidRPr="008D1D96">
              <w:rPr>
                <w:b/>
                <w:lang w:eastAsia="en-US"/>
              </w:rPr>
              <w:t>Количество</w:t>
            </w:r>
          </w:p>
        </w:tc>
      </w:tr>
      <w:tr w:rsidR="00745EB3" w:rsidRPr="008D1D96" w:rsidTr="00847141">
        <w:trPr>
          <w:jc w:val="center"/>
        </w:trPr>
        <w:tc>
          <w:tcPr>
            <w:tcW w:w="1822" w:type="dxa"/>
            <w:tcBorders>
              <w:top w:val="single" w:sz="4" w:space="0" w:color="auto"/>
              <w:left w:val="single" w:sz="4" w:space="0" w:color="auto"/>
              <w:bottom w:val="single" w:sz="4" w:space="0" w:color="auto"/>
              <w:right w:val="single" w:sz="4" w:space="0" w:color="auto"/>
            </w:tcBorders>
          </w:tcPr>
          <w:p w:rsidR="00745EB3" w:rsidRPr="002766F7" w:rsidRDefault="00745EB3" w:rsidP="00847141">
            <w:pPr>
              <w:tabs>
                <w:tab w:val="left" w:pos="1245"/>
              </w:tabs>
              <w:rPr>
                <w:lang w:eastAsia="en-US"/>
              </w:rPr>
            </w:pPr>
            <w:r w:rsidRPr="002766F7">
              <w:rPr>
                <w:lang w:eastAsia="en-US"/>
              </w:rPr>
              <w:t>Колонка</w:t>
            </w:r>
            <w:r w:rsidRPr="00BB0BC6">
              <w:rPr>
                <w:lang w:eastAsia="en-US"/>
              </w:rPr>
              <w:t xml:space="preserve"> </w:t>
            </w:r>
            <w:r w:rsidRPr="002766F7">
              <w:rPr>
                <w:lang w:eastAsia="en-US"/>
              </w:rPr>
              <w:t>для</w:t>
            </w:r>
            <w:r w:rsidRPr="00BB0BC6">
              <w:rPr>
                <w:lang w:eastAsia="en-US"/>
              </w:rPr>
              <w:t xml:space="preserve"> </w:t>
            </w:r>
            <w:r w:rsidRPr="002766F7">
              <w:rPr>
                <w:lang w:eastAsia="en-US"/>
              </w:rPr>
              <w:t>ВЭЖХ</w:t>
            </w:r>
            <w:r w:rsidRPr="00BB0BC6">
              <w:rPr>
                <w:lang w:eastAsia="en-US"/>
              </w:rPr>
              <w:t xml:space="preserve"> </w:t>
            </w:r>
          </w:p>
        </w:tc>
        <w:tc>
          <w:tcPr>
            <w:tcW w:w="4061" w:type="dxa"/>
            <w:tcBorders>
              <w:top w:val="single" w:sz="4" w:space="0" w:color="auto"/>
              <w:left w:val="single" w:sz="4" w:space="0" w:color="auto"/>
              <w:bottom w:val="single" w:sz="4" w:space="0" w:color="auto"/>
              <w:right w:val="single" w:sz="4" w:space="0" w:color="auto"/>
            </w:tcBorders>
          </w:tcPr>
          <w:p w:rsidR="00745EB3" w:rsidRDefault="00745EB3" w:rsidP="00847141">
            <w:pPr>
              <w:tabs>
                <w:tab w:val="left" w:pos="1245"/>
              </w:tabs>
              <w:rPr>
                <w:lang w:eastAsia="en-US"/>
              </w:rPr>
            </w:pPr>
            <w:r>
              <w:rPr>
                <w:lang w:eastAsia="en-US"/>
              </w:rPr>
              <w:t>Сорбент – С18</w:t>
            </w:r>
          </w:p>
          <w:p w:rsidR="00745EB3" w:rsidRDefault="00745EB3" w:rsidP="00847141">
            <w:pPr>
              <w:tabs>
                <w:tab w:val="left" w:pos="1245"/>
              </w:tabs>
              <w:rPr>
                <w:lang w:eastAsia="en-US"/>
              </w:rPr>
            </w:pPr>
            <w:r>
              <w:rPr>
                <w:lang w:eastAsia="en-US"/>
              </w:rPr>
              <w:t>Длина – 250 мм</w:t>
            </w:r>
          </w:p>
          <w:p w:rsidR="00745EB3" w:rsidRDefault="00745EB3" w:rsidP="00847141">
            <w:pPr>
              <w:tabs>
                <w:tab w:val="left" w:pos="1245"/>
              </w:tabs>
              <w:rPr>
                <w:lang w:eastAsia="en-US"/>
              </w:rPr>
            </w:pPr>
            <w:r>
              <w:rPr>
                <w:lang w:eastAsia="en-US"/>
              </w:rPr>
              <w:t>Диаметр – 4,6 мм</w:t>
            </w:r>
          </w:p>
          <w:p w:rsidR="00745EB3" w:rsidRDefault="00745EB3" w:rsidP="00847141">
            <w:pPr>
              <w:tabs>
                <w:tab w:val="left" w:pos="1245"/>
              </w:tabs>
              <w:rPr>
                <w:lang w:eastAsia="en-US"/>
              </w:rPr>
            </w:pPr>
            <w:r>
              <w:rPr>
                <w:lang w:eastAsia="en-US"/>
              </w:rPr>
              <w:t>Размер частиц – 5 мкм</w:t>
            </w:r>
          </w:p>
          <w:p w:rsidR="00745EB3" w:rsidRDefault="00745EB3" w:rsidP="00847141">
            <w:pPr>
              <w:tabs>
                <w:tab w:val="left" w:pos="1245"/>
              </w:tabs>
              <w:rPr>
                <w:lang w:eastAsia="en-US"/>
              </w:rPr>
            </w:pPr>
            <w:r>
              <w:rPr>
                <w:lang w:eastAsia="en-US"/>
              </w:rPr>
              <w:t xml:space="preserve">Размер пор – 120 </w:t>
            </w:r>
            <w:r w:rsidRPr="00D866D4">
              <w:rPr>
                <w:lang w:eastAsia="en-US"/>
              </w:rPr>
              <w:t>Å</w:t>
            </w:r>
          </w:p>
          <w:p w:rsidR="00745EB3" w:rsidRPr="00D866D4" w:rsidRDefault="00745EB3" w:rsidP="00847141">
            <w:pPr>
              <w:tabs>
                <w:tab w:val="left" w:pos="1245"/>
              </w:tabs>
              <w:rPr>
                <w:lang w:eastAsia="en-US"/>
              </w:rPr>
            </w:pPr>
            <w:r>
              <w:rPr>
                <w:lang w:eastAsia="en-US"/>
              </w:rPr>
              <w:t xml:space="preserve">Диапазон </w:t>
            </w:r>
            <w:r>
              <w:rPr>
                <w:lang w:val="en-US" w:eastAsia="en-US"/>
              </w:rPr>
              <w:t>pH</w:t>
            </w:r>
            <w:r w:rsidRPr="00D866D4">
              <w:rPr>
                <w:lang w:eastAsia="en-US"/>
              </w:rPr>
              <w:t xml:space="preserve"> </w:t>
            </w:r>
            <w:r>
              <w:rPr>
                <w:lang w:eastAsia="en-US"/>
              </w:rPr>
              <w:t>–</w:t>
            </w:r>
            <w:r w:rsidRPr="00D866D4">
              <w:rPr>
                <w:lang w:eastAsia="en-US"/>
              </w:rPr>
              <w:t xml:space="preserve"> </w:t>
            </w:r>
            <w:r>
              <w:rPr>
                <w:lang w:val="en-US" w:eastAsia="en-US"/>
              </w:rPr>
              <w:t>pH</w:t>
            </w:r>
            <w:r w:rsidRPr="00BB0BC6">
              <w:rPr>
                <w:lang w:eastAsia="en-US"/>
              </w:rPr>
              <w:t xml:space="preserve"> </w:t>
            </w:r>
            <w:r>
              <w:rPr>
                <w:lang w:eastAsia="en-US"/>
              </w:rPr>
              <w:t>2-9,5</w:t>
            </w:r>
          </w:p>
        </w:tc>
        <w:tc>
          <w:tcPr>
            <w:tcW w:w="0" w:type="auto"/>
            <w:tcBorders>
              <w:top w:val="single" w:sz="4" w:space="0" w:color="auto"/>
              <w:left w:val="single" w:sz="4" w:space="0" w:color="auto"/>
              <w:bottom w:val="single" w:sz="4" w:space="0" w:color="auto"/>
              <w:right w:val="single" w:sz="4" w:space="0" w:color="auto"/>
            </w:tcBorders>
          </w:tcPr>
          <w:p w:rsidR="00745EB3" w:rsidRPr="008D1D96" w:rsidRDefault="00745EB3" w:rsidP="00847141">
            <w:pPr>
              <w:jc w:val="center"/>
              <w:rPr>
                <w:lang w:eastAsia="en-US"/>
              </w:rPr>
            </w:pPr>
            <w:proofErr w:type="spellStart"/>
            <w:r>
              <w:rPr>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tcPr>
          <w:p w:rsidR="00745EB3" w:rsidRPr="008D1D96" w:rsidRDefault="00745EB3" w:rsidP="00847141">
            <w:pPr>
              <w:jc w:val="center"/>
              <w:rPr>
                <w:lang w:eastAsia="en-US"/>
              </w:rPr>
            </w:pPr>
            <w:r>
              <w:rPr>
                <w:lang w:eastAsia="en-US"/>
              </w:rPr>
              <w:t>1</w:t>
            </w:r>
          </w:p>
        </w:tc>
      </w:tr>
      <w:tr w:rsidR="00745EB3" w:rsidRPr="008D1D96" w:rsidTr="00847141">
        <w:trPr>
          <w:jc w:val="center"/>
        </w:trPr>
        <w:tc>
          <w:tcPr>
            <w:tcW w:w="1822" w:type="dxa"/>
            <w:tcBorders>
              <w:top w:val="single" w:sz="4" w:space="0" w:color="auto"/>
              <w:left w:val="single" w:sz="4" w:space="0" w:color="auto"/>
              <w:bottom w:val="single" w:sz="4" w:space="0" w:color="auto"/>
              <w:right w:val="single" w:sz="4" w:space="0" w:color="auto"/>
            </w:tcBorders>
          </w:tcPr>
          <w:p w:rsidR="00745EB3" w:rsidRPr="002766F7" w:rsidRDefault="00745EB3" w:rsidP="00847141">
            <w:pPr>
              <w:tabs>
                <w:tab w:val="left" w:pos="1245"/>
              </w:tabs>
              <w:rPr>
                <w:lang w:eastAsia="en-US"/>
              </w:rPr>
            </w:pPr>
            <w:proofErr w:type="spellStart"/>
            <w:r>
              <w:t>Предколонка</w:t>
            </w:r>
            <w:proofErr w:type="spellEnd"/>
            <w:r>
              <w:t xml:space="preserve"> для ВЭЖХ </w:t>
            </w:r>
          </w:p>
        </w:tc>
        <w:tc>
          <w:tcPr>
            <w:tcW w:w="4061" w:type="dxa"/>
            <w:tcBorders>
              <w:top w:val="single" w:sz="4" w:space="0" w:color="auto"/>
              <w:left w:val="single" w:sz="4" w:space="0" w:color="auto"/>
              <w:bottom w:val="single" w:sz="4" w:space="0" w:color="auto"/>
              <w:right w:val="single" w:sz="4" w:space="0" w:color="auto"/>
            </w:tcBorders>
          </w:tcPr>
          <w:p w:rsidR="00745EB3" w:rsidRDefault="00745EB3" w:rsidP="00847141">
            <w:pPr>
              <w:tabs>
                <w:tab w:val="left" w:pos="1245"/>
              </w:tabs>
              <w:rPr>
                <w:lang w:eastAsia="en-US"/>
              </w:rPr>
            </w:pPr>
            <w:r>
              <w:rPr>
                <w:lang w:eastAsia="en-US"/>
              </w:rPr>
              <w:t>Сорбент – С18</w:t>
            </w:r>
          </w:p>
          <w:p w:rsidR="00745EB3" w:rsidRDefault="00745EB3" w:rsidP="00847141">
            <w:pPr>
              <w:tabs>
                <w:tab w:val="left" w:pos="1245"/>
              </w:tabs>
              <w:rPr>
                <w:lang w:eastAsia="en-US"/>
              </w:rPr>
            </w:pPr>
            <w:r>
              <w:rPr>
                <w:lang w:eastAsia="en-US"/>
              </w:rPr>
              <w:t>Длина – 10 мм</w:t>
            </w:r>
          </w:p>
          <w:p w:rsidR="00745EB3" w:rsidRDefault="00745EB3" w:rsidP="00847141">
            <w:pPr>
              <w:tabs>
                <w:tab w:val="left" w:pos="1245"/>
              </w:tabs>
              <w:rPr>
                <w:lang w:eastAsia="en-US"/>
              </w:rPr>
            </w:pPr>
            <w:r>
              <w:rPr>
                <w:lang w:eastAsia="en-US"/>
              </w:rPr>
              <w:t>Диаметр – 4,6 мм</w:t>
            </w:r>
          </w:p>
          <w:p w:rsidR="00745EB3" w:rsidRDefault="00745EB3" w:rsidP="00847141">
            <w:pPr>
              <w:tabs>
                <w:tab w:val="left" w:pos="1245"/>
              </w:tabs>
              <w:rPr>
                <w:lang w:eastAsia="en-US"/>
              </w:rPr>
            </w:pPr>
            <w:r>
              <w:rPr>
                <w:lang w:eastAsia="en-US"/>
              </w:rPr>
              <w:t>Размер частиц – 5 мкм</w:t>
            </w:r>
          </w:p>
        </w:tc>
        <w:tc>
          <w:tcPr>
            <w:tcW w:w="0" w:type="auto"/>
            <w:tcBorders>
              <w:top w:val="single" w:sz="4" w:space="0" w:color="auto"/>
              <w:left w:val="single" w:sz="4" w:space="0" w:color="auto"/>
              <w:bottom w:val="single" w:sz="4" w:space="0" w:color="auto"/>
              <w:right w:val="single" w:sz="4" w:space="0" w:color="auto"/>
            </w:tcBorders>
          </w:tcPr>
          <w:p w:rsidR="00745EB3" w:rsidRDefault="00745EB3" w:rsidP="00847141">
            <w:pPr>
              <w:jc w:val="center"/>
              <w:rPr>
                <w:lang w:eastAsia="en-US"/>
              </w:rPr>
            </w:pPr>
            <w:proofErr w:type="spellStart"/>
            <w:r>
              <w:rPr>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tcPr>
          <w:p w:rsidR="00745EB3" w:rsidRDefault="00745EB3" w:rsidP="00847141">
            <w:pPr>
              <w:jc w:val="center"/>
              <w:rPr>
                <w:lang w:eastAsia="en-US"/>
              </w:rPr>
            </w:pPr>
            <w:r>
              <w:rPr>
                <w:lang w:eastAsia="en-US"/>
              </w:rPr>
              <w:t>1</w:t>
            </w:r>
          </w:p>
        </w:tc>
      </w:tr>
      <w:tr w:rsidR="00745EB3" w:rsidRPr="008D1D96" w:rsidTr="00847141">
        <w:trPr>
          <w:trHeight w:val="902"/>
          <w:jc w:val="center"/>
        </w:trPr>
        <w:tc>
          <w:tcPr>
            <w:tcW w:w="1822" w:type="dxa"/>
            <w:tcBorders>
              <w:top w:val="single" w:sz="4" w:space="0" w:color="auto"/>
              <w:left w:val="single" w:sz="4" w:space="0" w:color="auto"/>
              <w:bottom w:val="single" w:sz="4" w:space="0" w:color="auto"/>
              <w:right w:val="single" w:sz="4" w:space="0" w:color="auto"/>
            </w:tcBorders>
          </w:tcPr>
          <w:p w:rsidR="00745EB3" w:rsidRPr="002766F7" w:rsidRDefault="00745EB3" w:rsidP="00847141">
            <w:pPr>
              <w:tabs>
                <w:tab w:val="left" w:pos="1245"/>
              </w:tabs>
            </w:pPr>
            <w:r>
              <w:t xml:space="preserve">Держатель </w:t>
            </w:r>
            <w:proofErr w:type="spellStart"/>
            <w:r>
              <w:t>предколонок</w:t>
            </w:r>
            <w:proofErr w:type="spellEnd"/>
            <w:r>
              <w:t xml:space="preserve"> картриджами </w:t>
            </w:r>
          </w:p>
        </w:tc>
        <w:tc>
          <w:tcPr>
            <w:tcW w:w="4061" w:type="dxa"/>
            <w:tcBorders>
              <w:top w:val="single" w:sz="4" w:space="0" w:color="auto"/>
              <w:left w:val="single" w:sz="4" w:space="0" w:color="auto"/>
              <w:bottom w:val="single" w:sz="4" w:space="0" w:color="auto"/>
              <w:right w:val="single" w:sz="4" w:space="0" w:color="auto"/>
            </w:tcBorders>
          </w:tcPr>
          <w:p w:rsidR="00745EB3" w:rsidRDefault="00745EB3" w:rsidP="00847141">
            <w:pPr>
              <w:tabs>
                <w:tab w:val="left" w:pos="1245"/>
              </w:tabs>
            </w:pPr>
            <w:r>
              <w:rPr>
                <w:lang w:eastAsia="en-US"/>
              </w:rPr>
              <w:t xml:space="preserve">Соответствие </w:t>
            </w:r>
            <w:proofErr w:type="spellStart"/>
            <w:r>
              <w:rPr>
                <w:lang w:eastAsia="en-US"/>
              </w:rPr>
              <w:t>предколонкам</w:t>
            </w:r>
            <w:proofErr w:type="spellEnd"/>
            <w:r>
              <w:rPr>
                <w:lang w:eastAsia="en-US"/>
              </w:rPr>
              <w:t xml:space="preserve"> </w:t>
            </w:r>
            <w:r>
              <w:t xml:space="preserve">4,6 мм </w:t>
            </w:r>
            <w:proofErr w:type="spellStart"/>
            <w:r>
              <w:t>внутр</w:t>
            </w:r>
            <w:proofErr w:type="spellEnd"/>
            <w:r>
              <w:t xml:space="preserve">. </w:t>
            </w:r>
            <w:proofErr w:type="spellStart"/>
            <w:r>
              <w:t>диам</w:t>
            </w:r>
            <w:proofErr w:type="spellEnd"/>
            <w:r>
              <w:t xml:space="preserve">. – есть </w:t>
            </w:r>
          </w:p>
        </w:tc>
        <w:tc>
          <w:tcPr>
            <w:tcW w:w="0" w:type="auto"/>
            <w:tcBorders>
              <w:top w:val="single" w:sz="4" w:space="0" w:color="auto"/>
              <w:left w:val="single" w:sz="4" w:space="0" w:color="auto"/>
              <w:bottom w:val="single" w:sz="4" w:space="0" w:color="auto"/>
              <w:right w:val="single" w:sz="4" w:space="0" w:color="auto"/>
            </w:tcBorders>
          </w:tcPr>
          <w:p w:rsidR="00745EB3" w:rsidRDefault="00745EB3" w:rsidP="00847141">
            <w:pPr>
              <w:jc w:val="center"/>
              <w:rPr>
                <w:lang w:eastAsia="en-US"/>
              </w:rPr>
            </w:pPr>
            <w:proofErr w:type="spellStart"/>
            <w:r>
              <w:rPr>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tcPr>
          <w:p w:rsidR="00745EB3" w:rsidRDefault="00745EB3" w:rsidP="00847141">
            <w:pPr>
              <w:jc w:val="center"/>
              <w:rPr>
                <w:lang w:eastAsia="en-US"/>
              </w:rPr>
            </w:pPr>
            <w:r>
              <w:rPr>
                <w:lang w:eastAsia="en-US"/>
              </w:rPr>
              <w:t>1</w:t>
            </w:r>
          </w:p>
        </w:tc>
      </w:tr>
    </w:tbl>
    <w:p w:rsidR="00745EB3" w:rsidRDefault="00745EB3" w:rsidP="00745EB3">
      <w:pPr>
        <w:tabs>
          <w:tab w:val="left" w:pos="0"/>
        </w:tabs>
        <w:spacing w:after="120"/>
        <w:rPr>
          <w:i/>
          <w:iCs/>
        </w:rPr>
      </w:pPr>
    </w:p>
    <w:p w:rsidR="00745EB3" w:rsidRPr="008D1D96" w:rsidRDefault="00745EB3" w:rsidP="00745EB3">
      <w:pPr>
        <w:pStyle w:val="af7"/>
        <w:numPr>
          <w:ilvl w:val="0"/>
          <w:numId w:val="28"/>
        </w:numPr>
        <w:suppressAutoHyphens w:val="0"/>
        <w:spacing w:after="120" w:line="259" w:lineRule="auto"/>
        <w:rPr>
          <w:b/>
        </w:rPr>
      </w:pPr>
      <w:r w:rsidRPr="008D1D96">
        <w:rPr>
          <w:b/>
        </w:rPr>
        <w:t>Место, условия и сроки (периоды) поставки товара</w:t>
      </w:r>
    </w:p>
    <w:p w:rsidR="00745EB3" w:rsidRDefault="00745EB3" w:rsidP="00745EB3">
      <w:pPr>
        <w:spacing w:after="120"/>
      </w:pPr>
      <w:r>
        <w:t>П</w:t>
      </w:r>
      <w:r w:rsidRPr="003A7E11">
        <w:t xml:space="preserve">оставка осуществляется </w:t>
      </w:r>
      <w:r>
        <w:t xml:space="preserve">силами Поставщика </w:t>
      </w:r>
      <w:r w:rsidRPr="003A7E11">
        <w:t xml:space="preserve">по адресу: Москва, </w:t>
      </w:r>
      <w:r>
        <w:t>ул. Героев Панфиловцев, 20</w:t>
      </w:r>
      <w:r w:rsidRPr="003A7E11">
        <w:t xml:space="preserve"> в течение </w:t>
      </w:r>
      <w:r>
        <w:t>120</w:t>
      </w:r>
      <w:r w:rsidRPr="003A7E11">
        <w:t xml:space="preserve"> (</w:t>
      </w:r>
      <w:r>
        <w:t>ста двадцати</w:t>
      </w:r>
      <w:r w:rsidRPr="003A7E11">
        <w:t>) календарных дней после заключения контракта. Поставщик обязан проинформировать Заказчика о готовности Товара к отгрузке не менее чем за пять рабочих дней посредством телефонной связи или по электронной почте.</w:t>
      </w:r>
      <w:r>
        <w:t xml:space="preserve"> </w:t>
      </w:r>
    </w:p>
    <w:p w:rsidR="00745EB3" w:rsidRDefault="00745EB3" w:rsidP="00745EB3">
      <w:pPr>
        <w:spacing w:after="120"/>
      </w:pPr>
      <w:r w:rsidRPr="003A7E11">
        <w:lastRenderedPageBreak/>
        <w:t>Должен быть предоставлен оригинал документа, подтверждающий гарантийные обязательства (гарантийный сертификат, иное), предоставление копии не допускается.</w:t>
      </w:r>
    </w:p>
    <w:p w:rsidR="00745EB3" w:rsidRDefault="00745EB3" w:rsidP="00745EB3">
      <w:pPr>
        <w:spacing w:after="120"/>
      </w:pPr>
      <w:r w:rsidRPr="003A7E11">
        <w:t>При поставке Товара Заказчику должен присутствовать уполномоченный представить Поставщика. В день поставки Товара Поставщик обязан передать Грузополучателю вместе с Товаром копии паспортов, сертификатов, обязательных для данного вида Товара, и при необходимости иные документы, подтверждающие качество Товара, оформленные в соответствии с законодательством Российской Федерации, техническую документацию. Указанные документы должны быть на русском языке.</w:t>
      </w:r>
    </w:p>
    <w:p w:rsidR="00745EB3" w:rsidRDefault="00745EB3" w:rsidP="00745EB3">
      <w:pPr>
        <w:spacing w:after="120"/>
      </w:pPr>
      <w:r w:rsidRPr="00683390">
        <w:t>При приемке товара для проверки достоверности данных, указанных в спецификации договора, Заказчик будет руководствоваться сведениями, содержащими в сопроводительной документации, поставляемой товаром. В случае несоответствия характеристик поставленного товара требуемым, Поставщик обязан заменить поставленный товар товаром, соответствующим всем требованиям контракта не позднее 10 дней с момента обнаружения несоответствия. При этом все расходы, связанные с заменой товара, Поставщик берет на себя. Товар считается поставленным после фактической поставки товара в срок, подписания Акта сдачи-приемки товара, при отсутствии претензий со стороны Заказчика</w:t>
      </w:r>
      <w:r>
        <w:t xml:space="preserve">. </w:t>
      </w:r>
    </w:p>
    <w:p w:rsidR="00745EB3" w:rsidRDefault="00745EB3" w:rsidP="00745EB3">
      <w:pPr>
        <w:spacing w:after="120"/>
      </w:pPr>
      <w:r>
        <w:t>Необходимость в сборке, установке и настройке товара, а также обучении работников, эксплуатирующих товар, отсутствует.</w:t>
      </w:r>
    </w:p>
    <w:p w:rsidR="00745EB3" w:rsidRPr="008D1D96" w:rsidRDefault="00745EB3" w:rsidP="00745EB3">
      <w:pPr>
        <w:pStyle w:val="af7"/>
        <w:numPr>
          <w:ilvl w:val="0"/>
          <w:numId w:val="28"/>
        </w:numPr>
        <w:tabs>
          <w:tab w:val="left" w:pos="0"/>
        </w:tabs>
        <w:suppressAutoHyphens w:val="0"/>
        <w:spacing w:after="120" w:line="259" w:lineRule="auto"/>
        <w:rPr>
          <w:b/>
          <w:bCs/>
          <w:color w:val="000000"/>
        </w:rPr>
      </w:pPr>
      <w:r w:rsidRPr="008D1D96">
        <w:rPr>
          <w:b/>
        </w:rPr>
        <w:t>Требования к сроку и (или) объему предоставления гарантий качества товара</w:t>
      </w:r>
    </w:p>
    <w:p w:rsidR="00745EB3" w:rsidRDefault="00745EB3" w:rsidP="00745EB3">
      <w:pPr>
        <w:spacing w:after="120"/>
      </w:pPr>
      <w:r w:rsidRPr="00683390">
        <w:t>При поставке товара требуется предоставить гарантию не менее 12 месяцев. Гарантия должна распространяться на весь поставленный Товар (кроме расходных материалов, на которые гарантийные обязательства не распространяются) и в любом случае не должна быть меньше, чем объем гарантии, предоставляемый производителем. Гарантийное и постгарантийное обслуживание должно осуществляться лицензированным на территории РФ сервисным центром, в пределах г. Москва.</w:t>
      </w:r>
      <w:r>
        <w:t xml:space="preserve"> </w:t>
      </w:r>
      <w:r w:rsidRPr="00683390">
        <w:t>Гарантийный срок начинает исчисляться со дня подписания акта приемки-передачи товара.</w:t>
      </w:r>
      <w:r>
        <w:t xml:space="preserve"> </w:t>
      </w:r>
      <w:r w:rsidRPr="00683390">
        <w:t>При обнаружении в поставляемом Товаре дефектов (поставка некачественного Товара) или иных несоответствий условиям Контракта в период действия Контракта и в течение всего срока гарантии на поставленный Товар, после окончания срока действия Контракта, Заказчик не позднее 3 (трех) рабочих дней письменно уведомляет об этом Поставщика. Уведомление может передаваться на бумажном носителе почтой или курьером, по факсу, по электронной почте (e-</w:t>
      </w:r>
      <w:proofErr w:type="spellStart"/>
      <w:r w:rsidRPr="00683390">
        <w:t>mail</w:t>
      </w:r>
      <w:proofErr w:type="spellEnd"/>
      <w:r w:rsidRPr="00683390">
        <w:t>). Способ передачи уведомления выбирается Заказчиком.</w:t>
      </w:r>
    </w:p>
    <w:p w:rsidR="00745EB3" w:rsidRPr="00664592" w:rsidRDefault="00745EB3" w:rsidP="00745EB3">
      <w:pPr>
        <w:spacing w:after="120"/>
        <w:rPr>
          <w:color w:val="000000"/>
        </w:rPr>
      </w:pPr>
      <w:r w:rsidRPr="00683390">
        <w:t>При получении уведомления Поставщик обязан за свой счет, своими силами и своим транспортом и/или с привлечением третьих лиц, но в любом случае без дополнительных расходов со стороны Заказчика, доукомплектовать, вывезти и произвести замену бракованного Товара в течение 150 (ста пятидесяти) календарных дней после получения уведомления. При замене Товара гарантийный срок должен исчисляться заново со дня передачи Товара Заказчику. Товар должен быть новый, ранее не использованный</w:t>
      </w:r>
      <w:r>
        <w:t xml:space="preserve">. </w:t>
      </w:r>
      <w:r w:rsidRPr="00664592">
        <w:rPr>
          <w:color w:val="000000"/>
        </w:rPr>
        <w:t>В течение гарантийного срока вышедшие из строя детали должны быть заменены в течение 1</w:t>
      </w:r>
      <w:r>
        <w:rPr>
          <w:color w:val="000000"/>
        </w:rPr>
        <w:t>2</w:t>
      </w:r>
      <w:r w:rsidRPr="00664592">
        <w:rPr>
          <w:color w:val="000000"/>
        </w:rPr>
        <w:t xml:space="preserve">0 (ста </w:t>
      </w:r>
      <w:r>
        <w:rPr>
          <w:color w:val="000000"/>
        </w:rPr>
        <w:t>двадцати</w:t>
      </w:r>
      <w:r w:rsidRPr="00664592">
        <w:rPr>
          <w:color w:val="000000"/>
        </w:rPr>
        <w:t>) календарных дней.</w:t>
      </w:r>
    </w:p>
    <w:p w:rsidR="00745EB3" w:rsidRPr="00683390" w:rsidRDefault="00745EB3" w:rsidP="00745EB3">
      <w:pPr>
        <w:spacing w:after="120"/>
      </w:pPr>
      <w:r w:rsidRPr="00683390">
        <w:t>Поставщик должен обеспечить контактный телефон, по которому Заказчик мог бы связаться с персоналом Поставщика для консультаций по выявленным неисправностям в работе оборудования. Такой контактный телефон должен функционировать в Москве и функционировать по рабочим дням с 10 до 18 часов (местное время).</w:t>
      </w:r>
    </w:p>
    <w:p w:rsidR="00745EB3" w:rsidRPr="008D1D96" w:rsidRDefault="00745EB3" w:rsidP="00745EB3">
      <w:pPr>
        <w:pStyle w:val="af7"/>
        <w:numPr>
          <w:ilvl w:val="0"/>
          <w:numId w:val="28"/>
        </w:numPr>
        <w:tabs>
          <w:tab w:val="left" w:pos="0"/>
        </w:tabs>
        <w:suppressAutoHyphens w:val="0"/>
        <w:spacing w:after="120" w:line="259" w:lineRule="auto"/>
        <w:rPr>
          <w:b/>
        </w:rPr>
      </w:pPr>
      <w:r w:rsidRPr="008D1D96">
        <w:rPr>
          <w:b/>
        </w:rPr>
        <w:t>Требования к упаковке товара</w:t>
      </w:r>
    </w:p>
    <w:p w:rsidR="00745EB3" w:rsidRPr="00683390" w:rsidRDefault="00745EB3" w:rsidP="00745EB3">
      <w:pPr>
        <w:spacing w:after="120"/>
      </w:pPr>
      <w:r w:rsidRPr="00683390">
        <w:t xml:space="preserve">Все товары должны находиться в оригинальной упаковке завода-изготовителя товара, соответствующей стандартам, техническим условиям производителя. Упаковка не должна содержать вскрытий, вмятин, порезов, обеспечивает полную сохранность оборудования на </w:t>
      </w:r>
      <w:r w:rsidRPr="00683390">
        <w:lastRenderedPageBreak/>
        <w:t>весь срок его транспортировки с учетом перегрузок и длительного хранения, качество оборудования соответствует паспортным данным и руководству по эксплуатации.</w:t>
      </w:r>
    </w:p>
    <w:p w:rsidR="00745EB3" w:rsidRPr="00BE341B" w:rsidRDefault="00745EB3" w:rsidP="00745EB3">
      <w:pPr>
        <w:pStyle w:val="af7"/>
        <w:numPr>
          <w:ilvl w:val="0"/>
          <w:numId w:val="28"/>
        </w:numPr>
        <w:tabs>
          <w:tab w:val="left" w:pos="0"/>
        </w:tabs>
        <w:suppressAutoHyphens w:val="0"/>
        <w:spacing w:after="120" w:line="259" w:lineRule="auto"/>
        <w:rPr>
          <w:b/>
        </w:rPr>
      </w:pPr>
      <w:r w:rsidRPr="00BE341B">
        <w:rPr>
          <w:b/>
        </w:rPr>
        <w:t xml:space="preserve">Порядок формирования цены договора </w:t>
      </w:r>
    </w:p>
    <w:p w:rsidR="00745EB3" w:rsidRPr="00BE341B" w:rsidRDefault="00745EB3" w:rsidP="00745EB3">
      <w:pPr>
        <w:spacing w:after="240"/>
      </w:pPr>
      <w:r w:rsidRPr="00BE341B">
        <w:t>В цену товара должны быть включены все расходы Поставщика по доставке, упаковке, маркировке, погрузке, транспортировке, разгрузке товаров, а также прочие расходы и налоги, уплаченные или подлежащие уплате.</w:t>
      </w:r>
    </w:p>
    <w:p w:rsidR="00745EB3" w:rsidRPr="00BE341B" w:rsidRDefault="00745EB3" w:rsidP="00745EB3">
      <w:pPr>
        <w:pStyle w:val="af7"/>
        <w:numPr>
          <w:ilvl w:val="0"/>
          <w:numId w:val="28"/>
        </w:numPr>
        <w:tabs>
          <w:tab w:val="left" w:pos="0"/>
        </w:tabs>
        <w:suppressAutoHyphens w:val="0"/>
        <w:spacing w:after="120" w:line="259" w:lineRule="auto"/>
        <w:rPr>
          <w:b/>
        </w:rPr>
      </w:pPr>
      <w:bookmarkStart w:id="26" w:name="_Toc316478393"/>
      <w:bookmarkStart w:id="27" w:name="_Toc292821289"/>
      <w:bookmarkStart w:id="28" w:name="_Toc292821200"/>
      <w:bookmarkStart w:id="29" w:name="_Toc292437012"/>
      <w:bookmarkStart w:id="30" w:name="_Toc290549575"/>
      <w:bookmarkStart w:id="31" w:name="_Toc290398131"/>
      <w:bookmarkStart w:id="32" w:name="_Toc290020501"/>
      <w:bookmarkStart w:id="33" w:name="_Toc285285381"/>
      <w:r w:rsidRPr="00BE341B">
        <w:rPr>
          <w:b/>
        </w:rPr>
        <w:t>Руководство (контроль выполнения договора):</w:t>
      </w:r>
      <w:bookmarkEnd w:id="26"/>
      <w:bookmarkEnd w:id="27"/>
      <w:bookmarkEnd w:id="28"/>
      <w:bookmarkEnd w:id="29"/>
      <w:bookmarkEnd w:id="30"/>
      <w:bookmarkEnd w:id="31"/>
      <w:bookmarkEnd w:id="32"/>
      <w:bookmarkEnd w:id="33"/>
      <w:r w:rsidRPr="00BE341B">
        <w:rPr>
          <w:b/>
        </w:rPr>
        <w:t xml:space="preserve"> </w:t>
      </w:r>
    </w:p>
    <w:p w:rsidR="00745EB3" w:rsidRPr="008D1D96" w:rsidRDefault="00745EB3" w:rsidP="00745EB3">
      <w:bookmarkStart w:id="34" w:name="_Toc316478394"/>
      <w:bookmarkStart w:id="35" w:name="_Toc292821290"/>
      <w:bookmarkStart w:id="36" w:name="_Toc292821201"/>
      <w:bookmarkStart w:id="37" w:name="_Toc292437013"/>
      <w:bookmarkStart w:id="38" w:name="_Toc290549576"/>
      <w:bookmarkStart w:id="39" w:name="_Toc290398132"/>
      <w:bookmarkStart w:id="40" w:name="_Toc290020502"/>
      <w:bookmarkStart w:id="41" w:name="_Toc285285382"/>
      <w:r w:rsidRPr="00BE341B">
        <w:t xml:space="preserve">Контроль исполнения договора осуществляет </w:t>
      </w:r>
      <w:proofErr w:type="spellStart"/>
      <w:r w:rsidRPr="00BE341B">
        <w:t>м.н.с</w:t>
      </w:r>
      <w:proofErr w:type="spellEnd"/>
      <w:r w:rsidRPr="00BE341B">
        <w:t xml:space="preserve">. Лаборатории </w:t>
      </w:r>
      <w:proofErr w:type="spellStart"/>
      <w:r w:rsidRPr="00BE341B">
        <w:t>нанофармацевтики</w:t>
      </w:r>
      <w:proofErr w:type="spellEnd"/>
      <w:r w:rsidRPr="00BE341B">
        <w:t xml:space="preserve"> Бойко Светлана Андреевна, контактный телефон +79153069151</w:t>
      </w:r>
      <w:bookmarkEnd w:id="34"/>
      <w:bookmarkEnd w:id="35"/>
      <w:bookmarkEnd w:id="36"/>
      <w:bookmarkEnd w:id="37"/>
      <w:bookmarkEnd w:id="38"/>
      <w:bookmarkEnd w:id="39"/>
      <w:bookmarkEnd w:id="40"/>
      <w:bookmarkEnd w:id="41"/>
      <w:r w:rsidRPr="00BE341B">
        <w:t>.</w:t>
      </w:r>
    </w:p>
    <w:p w:rsidR="00745EB3" w:rsidRDefault="00745EB3" w:rsidP="00745EB3">
      <w:pPr>
        <w:rPr>
          <w:color w:val="000000" w:themeColor="text1"/>
          <w:sz w:val="22"/>
          <w:szCs w:val="22"/>
        </w:rPr>
      </w:pPr>
    </w:p>
    <w:p w:rsidR="004E714A" w:rsidRDefault="004E714A" w:rsidP="0071479A">
      <w:pPr>
        <w:rPr>
          <w:color w:val="000000" w:themeColor="text1"/>
          <w:sz w:val="22"/>
          <w:szCs w:val="22"/>
        </w:rPr>
      </w:pPr>
    </w:p>
    <w:p w:rsidR="00745EB3" w:rsidRDefault="00745EB3" w:rsidP="0071479A">
      <w:pPr>
        <w:rPr>
          <w:color w:val="000000" w:themeColor="text1"/>
          <w:sz w:val="22"/>
          <w:szCs w:val="22"/>
        </w:rPr>
      </w:pPr>
    </w:p>
    <w:p w:rsidR="0071479A" w:rsidRDefault="0071479A" w:rsidP="0071479A">
      <w:pPr>
        <w:rPr>
          <w:color w:val="000000" w:themeColor="text1"/>
          <w:sz w:val="22"/>
          <w:szCs w:val="22"/>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4E714A" w:rsidRPr="00572484" w:rsidTr="004E714A">
        <w:trPr>
          <w:trHeight w:val="493"/>
        </w:trPr>
        <w:tc>
          <w:tcPr>
            <w:tcW w:w="5529" w:type="dxa"/>
          </w:tcPr>
          <w:p w:rsidR="004E714A" w:rsidRPr="00572484" w:rsidRDefault="004E714A" w:rsidP="00601EBB">
            <w:pPr>
              <w:widowControl w:val="0"/>
              <w:jc w:val="both"/>
              <w:rPr>
                <w:bCs/>
                <w:color w:val="000000" w:themeColor="text1"/>
              </w:rPr>
            </w:pPr>
            <w:r w:rsidRPr="00572484">
              <w:rPr>
                <w:b/>
                <w:bCs/>
                <w:color w:val="000000" w:themeColor="text1"/>
                <w:spacing w:val="-5"/>
              </w:rPr>
              <w:t>ПОСТАВЩИК:</w:t>
            </w:r>
          </w:p>
          <w:p w:rsidR="004E714A" w:rsidRPr="00150E36" w:rsidRDefault="004E714A" w:rsidP="00601EBB">
            <w:pPr>
              <w:jc w:val="both"/>
              <w:rPr>
                <w:color w:val="FF0000"/>
              </w:rPr>
            </w:pPr>
            <w:r w:rsidRPr="00150E36">
              <w:rPr>
                <w:color w:val="FF0000"/>
              </w:rPr>
              <w:t>Организация</w:t>
            </w:r>
          </w:p>
          <w:p w:rsidR="004E714A" w:rsidRPr="00150E36" w:rsidRDefault="004E714A" w:rsidP="00601EBB">
            <w:pPr>
              <w:jc w:val="both"/>
              <w:rPr>
                <w:color w:val="FF0000"/>
              </w:rPr>
            </w:pPr>
            <w:r w:rsidRPr="00150E36">
              <w:rPr>
                <w:color w:val="FF0000"/>
              </w:rPr>
              <w:t>Должность</w:t>
            </w:r>
          </w:p>
          <w:p w:rsidR="004E714A" w:rsidRPr="00150E36" w:rsidRDefault="004E714A" w:rsidP="00601EBB">
            <w:pPr>
              <w:jc w:val="both"/>
              <w:rPr>
                <w:color w:val="FF0000"/>
              </w:rPr>
            </w:pPr>
          </w:p>
          <w:p w:rsidR="004E714A" w:rsidRPr="00572484" w:rsidRDefault="004E714A" w:rsidP="00601EBB">
            <w:pPr>
              <w:jc w:val="both"/>
              <w:rPr>
                <w:color w:val="000000" w:themeColor="text1"/>
              </w:rPr>
            </w:pPr>
          </w:p>
          <w:p w:rsidR="004E714A" w:rsidRPr="00572484" w:rsidRDefault="004E714A" w:rsidP="00601EBB">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rsidR="004E714A" w:rsidRPr="00572484" w:rsidRDefault="004E714A" w:rsidP="00601EBB">
            <w:pPr>
              <w:rPr>
                <w:color w:val="000000" w:themeColor="text1"/>
              </w:rPr>
            </w:pPr>
            <w:r w:rsidRPr="00572484">
              <w:rPr>
                <w:color w:val="000000" w:themeColor="text1"/>
              </w:rPr>
              <w:t>м.п.</w:t>
            </w:r>
          </w:p>
          <w:p w:rsidR="004E714A" w:rsidRPr="00572484" w:rsidRDefault="004E714A" w:rsidP="00601EBB">
            <w:pPr>
              <w:widowControl w:val="0"/>
              <w:autoSpaceDE w:val="0"/>
              <w:autoSpaceDN w:val="0"/>
              <w:adjustRightInd w:val="0"/>
              <w:jc w:val="both"/>
              <w:rPr>
                <w:color w:val="000000" w:themeColor="text1"/>
              </w:rPr>
            </w:pPr>
          </w:p>
        </w:tc>
        <w:tc>
          <w:tcPr>
            <w:tcW w:w="5228" w:type="dxa"/>
          </w:tcPr>
          <w:p w:rsidR="004E714A" w:rsidRPr="00572484" w:rsidRDefault="004E714A" w:rsidP="00601EBB">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rsidR="004E714A" w:rsidRPr="00572484" w:rsidRDefault="004E714A" w:rsidP="00601EBB">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rsidR="004E714A" w:rsidRPr="00150E36" w:rsidRDefault="004E714A" w:rsidP="00601EBB">
            <w:pPr>
              <w:suppressAutoHyphens/>
              <w:rPr>
                <w:color w:val="FF0000"/>
              </w:rPr>
            </w:pPr>
            <w:r w:rsidRPr="00150E36">
              <w:rPr>
                <w:color w:val="FF0000"/>
              </w:rPr>
              <w:t>Должность</w:t>
            </w:r>
          </w:p>
          <w:p w:rsidR="004E714A" w:rsidRPr="00572484" w:rsidRDefault="004E714A" w:rsidP="00601EBB">
            <w:pPr>
              <w:suppressAutoHyphens/>
              <w:rPr>
                <w:color w:val="000000" w:themeColor="text1"/>
              </w:rPr>
            </w:pPr>
          </w:p>
          <w:p w:rsidR="004E714A" w:rsidRPr="00572484" w:rsidRDefault="004E714A" w:rsidP="00601EBB">
            <w:pPr>
              <w:suppressAutoHyphens/>
              <w:rPr>
                <w:color w:val="000000" w:themeColor="text1"/>
              </w:rPr>
            </w:pPr>
          </w:p>
          <w:p w:rsidR="004E714A" w:rsidRPr="00572484" w:rsidRDefault="004E714A" w:rsidP="00601EBB">
            <w:pPr>
              <w:suppressAutoHyphens/>
              <w:rPr>
                <w:color w:val="000000" w:themeColor="text1"/>
              </w:rPr>
            </w:pPr>
            <w:r w:rsidRPr="00572484">
              <w:rPr>
                <w:color w:val="000000" w:themeColor="text1"/>
              </w:rPr>
              <w:t>__________________ /</w:t>
            </w:r>
            <w:r>
              <w:rPr>
                <w:color w:val="000000" w:themeColor="text1"/>
              </w:rPr>
              <w:t>________________</w:t>
            </w:r>
          </w:p>
          <w:p w:rsidR="004E714A" w:rsidRPr="00572484" w:rsidRDefault="004E714A" w:rsidP="00601EBB">
            <w:pPr>
              <w:rPr>
                <w:color w:val="000000" w:themeColor="text1"/>
              </w:rPr>
            </w:pPr>
            <w:r w:rsidRPr="00572484">
              <w:rPr>
                <w:color w:val="000000" w:themeColor="text1"/>
              </w:rPr>
              <w:t>м.п.</w:t>
            </w:r>
          </w:p>
        </w:tc>
      </w:tr>
    </w:tbl>
    <w:p w:rsidR="004E714A" w:rsidRDefault="004E714A" w:rsidP="00150E36">
      <w:pPr>
        <w:rPr>
          <w:color w:val="000000" w:themeColor="text1"/>
        </w:rPr>
        <w:sectPr w:rsidR="004E714A" w:rsidSect="00150E36">
          <w:pgSz w:w="11906" w:h="16838"/>
          <w:pgMar w:top="1021" w:right="849" w:bottom="1021" w:left="1418" w:header="709" w:footer="709" w:gutter="0"/>
          <w:cols w:space="708"/>
          <w:docGrid w:linePitch="360"/>
        </w:sectPr>
      </w:pPr>
    </w:p>
    <w:p w:rsidR="004E714A" w:rsidRPr="001F1CB5" w:rsidRDefault="004E714A" w:rsidP="004E714A">
      <w:pPr>
        <w:suppressAutoHyphens/>
        <w:spacing w:before="73"/>
        <w:ind w:left="5974"/>
        <w:jc w:val="right"/>
        <w:rPr>
          <w:color w:val="000000" w:themeColor="text1"/>
          <w:kern w:val="1"/>
          <w:lang w:eastAsia="ar-SA"/>
        </w:rPr>
      </w:pPr>
      <w:r w:rsidRPr="001F1CB5">
        <w:rPr>
          <w:color w:val="000000" w:themeColor="text1"/>
          <w:kern w:val="1"/>
          <w:lang w:eastAsia="ar-SA"/>
        </w:rPr>
        <w:lastRenderedPageBreak/>
        <w:t xml:space="preserve">Приложение </w:t>
      </w:r>
      <w:r>
        <w:rPr>
          <w:color w:val="000000" w:themeColor="text1"/>
          <w:kern w:val="1"/>
          <w:lang w:eastAsia="ar-SA"/>
        </w:rPr>
        <w:t>№ 3</w:t>
      </w:r>
    </w:p>
    <w:p w:rsidR="004E714A" w:rsidRDefault="004E714A" w:rsidP="004E714A">
      <w:pPr>
        <w:suppressAutoHyphens/>
        <w:ind w:left="5974"/>
        <w:jc w:val="right"/>
        <w:rPr>
          <w:color w:val="000000" w:themeColor="text1"/>
          <w:kern w:val="1"/>
          <w:lang w:eastAsia="ar-SA"/>
        </w:rPr>
      </w:pPr>
      <w:r w:rsidRPr="001F1CB5">
        <w:rPr>
          <w:color w:val="000000" w:themeColor="text1"/>
          <w:kern w:val="1"/>
          <w:lang w:eastAsia="ar-SA"/>
        </w:rPr>
        <w:t xml:space="preserve">к Договору поставки </w:t>
      </w:r>
    </w:p>
    <w:p w:rsidR="000964A8"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7B6707" w:rsidRPr="007B6707">
        <w:rPr>
          <w:rFonts w:ascii="Times New Roman" w:hAnsi="Times New Roman"/>
          <w:color w:val="000000" w:themeColor="text1"/>
          <w:sz w:val="24"/>
          <w:szCs w:val="24"/>
        </w:rPr>
        <w:t>31.06-Р-3.1-10449/2026</w:t>
      </w:r>
    </w:p>
    <w:p w:rsidR="004E714A"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от _________________</w:t>
      </w:r>
    </w:p>
    <w:p w:rsidR="004E714A" w:rsidRPr="0071479A" w:rsidRDefault="004E714A" w:rsidP="004E714A">
      <w:pPr>
        <w:pStyle w:val="a3"/>
        <w:jc w:val="right"/>
        <w:rPr>
          <w:rFonts w:ascii="Times New Roman" w:hAnsi="Times New Roman"/>
          <w:b/>
          <w:color w:val="000000" w:themeColor="text1"/>
          <w:sz w:val="24"/>
          <w:szCs w:val="24"/>
        </w:rPr>
      </w:pPr>
    </w:p>
    <w:p w:rsidR="004E714A" w:rsidRPr="001F1CB5" w:rsidRDefault="004E714A" w:rsidP="004E714A">
      <w:pPr>
        <w:spacing w:before="90" w:after="22"/>
        <w:ind w:left="525"/>
        <w:jc w:val="center"/>
        <w:rPr>
          <w:i/>
          <w:color w:val="000000" w:themeColor="text1"/>
        </w:rPr>
      </w:pPr>
      <w:r w:rsidRPr="001F1CB5">
        <w:rPr>
          <w:i/>
          <w:color w:val="000000" w:themeColor="text1"/>
        </w:rPr>
        <w:t>Форма акта сдачи-приемки товара</w:t>
      </w:r>
    </w:p>
    <w:p w:rsidR="004E714A" w:rsidRPr="001F1CB5" w:rsidRDefault="004E714A" w:rsidP="004E714A">
      <w:pPr>
        <w:suppressAutoHyphens/>
        <w:spacing w:after="120" w:line="20" w:lineRule="exact"/>
        <w:ind w:left="268"/>
        <w:jc w:val="center"/>
        <w:rPr>
          <w:color w:val="000000" w:themeColor="text1"/>
          <w:kern w:val="1"/>
          <w:lang w:val="en-US" w:eastAsia="ar-SA"/>
        </w:rPr>
      </w:pPr>
      <w:r w:rsidRPr="001F1CB5">
        <w:rPr>
          <w:noProof/>
          <w:color w:val="000000" w:themeColor="text1"/>
          <w:kern w:val="1"/>
        </w:rPr>
        <mc:AlternateContent>
          <mc:Choice Requires="wpg">
            <w:drawing>
              <wp:inline distT="0" distB="0" distL="0" distR="0" wp14:anchorId="2407F9F7" wp14:editId="610D3A84">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B6956C"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rsidR="004E714A" w:rsidRDefault="004E714A" w:rsidP="004E714A">
      <w:pPr>
        <w:keepNext/>
        <w:spacing w:before="90" w:after="60"/>
        <w:ind w:right="-2"/>
        <w:jc w:val="center"/>
        <w:outlineLvl w:val="0"/>
        <w:rPr>
          <w:b/>
          <w:bCs/>
          <w:color w:val="000000" w:themeColor="text1"/>
          <w:kern w:val="32"/>
        </w:rPr>
      </w:pPr>
      <w:r w:rsidRPr="001F1CB5">
        <w:rPr>
          <w:b/>
          <w:bCs/>
          <w:color w:val="000000" w:themeColor="text1"/>
          <w:kern w:val="32"/>
        </w:rPr>
        <w:t>АКТ</w:t>
      </w:r>
    </w:p>
    <w:p w:rsidR="004E714A" w:rsidRPr="001F1CB5" w:rsidRDefault="004E714A" w:rsidP="004E714A">
      <w:pPr>
        <w:keepNext/>
        <w:spacing w:before="90" w:after="60"/>
        <w:ind w:right="-2"/>
        <w:jc w:val="center"/>
        <w:outlineLvl w:val="0"/>
        <w:rPr>
          <w:b/>
          <w:color w:val="000000" w:themeColor="text1"/>
        </w:rPr>
      </w:pPr>
      <w:r w:rsidRPr="001F1CB5">
        <w:rPr>
          <w:b/>
          <w:color w:val="000000" w:themeColor="text1"/>
        </w:rPr>
        <w:t>сдачи-приемки товара</w:t>
      </w:r>
    </w:p>
    <w:p w:rsidR="004E714A" w:rsidRPr="001F1CB5" w:rsidRDefault="004E714A" w:rsidP="004E714A">
      <w:pPr>
        <w:jc w:val="center"/>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4E714A" w:rsidRPr="004E714A" w:rsidTr="00601EBB">
        <w:trPr>
          <w:trHeight w:val="265"/>
        </w:trPr>
        <w:tc>
          <w:tcPr>
            <w:tcW w:w="3734" w:type="dxa"/>
            <w:shd w:val="clear" w:color="auto" w:fill="auto"/>
          </w:tcPr>
          <w:p w:rsidR="004E714A" w:rsidRPr="001F1CB5" w:rsidRDefault="004E714A" w:rsidP="004E714A">
            <w:pPr>
              <w:widowControl w:val="0"/>
              <w:autoSpaceDE w:val="0"/>
              <w:autoSpaceDN w:val="0"/>
              <w:spacing w:line="246" w:lineRule="exact"/>
              <w:ind w:left="200"/>
              <w:rPr>
                <w:rFonts w:eastAsia="Calibri"/>
                <w:color w:val="000000" w:themeColor="text1"/>
                <w:lang w:bidi="en-US"/>
              </w:rPr>
            </w:pPr>
            <w:r w:rsidRPr="001F1CB5">
              <w:rPr>
                <w:rFonts w:eastAsia="Calibri"/>
                <w:color w:val="000000" w:themeColor="text1"/>
                <w:lang w:val="en-US" w:bidi="en-US"/>
              </w:rPr>
              <w:t xml:space="preserve">г. </w:t>
            </w:r>
            <w:r w:rsidRPr="001F1CB5">
              <w:rPr>
                <w:rFonts w:eastAsia="Calibri"/>
                <w:color w:val="000000" w:themeColor="text1"/>
                <w:lang w:bidi="en-US"/>
              </w:rPr>
              <w:t>Москва</w:t>
            </w:r>
          </w:p>
          <w:p w:rsidR="004E714A" w:rsidRPr="001F1CB5" w:rsidRDefault="004E714A" w:rsidP="00601EBB">
            <w:pPr>
              <w:widowControl w:val="0"/>
              <w:autoSpaceDE w:val="0"/>
              <w:autoSpaceDN w:val="0"/>
              <w:spacing w:line="246" w:lineRule="exact"/>
              <w:ind w:left="200"/>
              <w:jc w:val="center"/>
              <w:rPr>
                <w:rFonts w:eastAsia="Calibri"/>
                <w:color w:val="000000" w:themeColor="text1"/>
                <w:lang w:bidi="en-US"/>
              </w:rPr>
            </w:pPr>
          </w:p>
        </w:tc>
        <w:tc>
          <w:tcPr>
            <w:tcW w:w="5803" w:type="dxa"/>
            <w:shd w:val="clear" w:color="auto" w:fill="auto"/>
            <w:hideMark/>
          </w:tcPr>
          <w:p w:rsidR="004E714A" w:rsidRPr="004E714A" w:rsidRDefault="004E714A" w:rsidP="00601EBB">
            <w:pPr>
              <w:widowControl w:val="0"/>
              <w:tabs>
                <w:tab w:val="left" w:pos="4690"/>
                <w:tab w:val="left" w:pos="5472"/>
              </w:tabs>
              <w:autoSpaceDE w:val="0"/>
              <w:autoSpaceDN w:val="0"/>
              <w:spacing w:line="246" w:lineRule="exact"/>
              <w:ind w:left="2827"/>
              <w:jc w:val="center"/>
              <w:rPr>
                <w:rFonts w:eastAsia="Calibri"/>
                <w:color w:val="000000" w:themeColor="text1"/>
                <w:lang w:val="en-US" w:bidi="en-US"/>
              </w:rPr>
            </w:pPr>
            <w:r w:rsidRPr="004E714A">
              <w:rPr>
                <w:rFonts w:eastAsia="Calibri"/>
                <w:color w:val="000000" w:themeColor="text1"/>
                <w:lang w:val="en-US" w:bidi="en-US"/>
              </w:rPr>
              <w:t>«</w:t>
            </w:r>
            <w:r w:rsidRPr="004E714A">
              <w:rPr>
                <w:rFonts w:eastAsia="Calibri"/>
                <w:color w:val="000000" w:themeColor="text1"/>
                <w:lang w:bidi="en-US"/>
              </w:rPr>
              <w:t xml:space="preserve"> ___ </w:t>
            </w:r>
            <w:r w:rsidRPr="004E714A">
              <w:rPr>
                <w:rFonts w:eastAsia="Calibri"/>
                <w:color w:val="000000" w:themeColor="text1"/>
                <w:lang w:val="en-US" w:bidi="en-US"/>
              </w:rPr>
              <w:t>»</w:t>
            </w:r>
            <w:r w:rsidRPr="004E714A">
              <w:rPr>
                <w:rFonts w:eastAsia="Calibri"/>
                <w:color w:val="000000" w:themeColor="text1"/>
                <w:lang w:bidi="en-US"/>
              </w:rPr>
              <w:t xml:space="preserve"> _________  </w:t>
            </w:r>
            <w:r w:rsidRPr="004E714A">
              <w:rPr>
                <w:rFonts w:eastAsia="Calibri"/>
                <w:color w:val="000000" w:themeColor="text1"/>
                <w:lang w:val="en-US" w:bidi="en-US"/>
              </w:rPr>
              <w:t>20</w:t>
            </w:r>
            <w:r w:rsidRPr="004E714A">
              <w:rPr>
                <w:rFonts w:eastAsia="Calibri"/>
                <w:color w:val="000000" w:themeColor="text1"/>
                <w:lang w:bidi="en-US"/>
              </w:rPr>
              <w:t>_ г.</w:t>
            </w:r>
          </w:p>
        </w:tc>
      </w:tr>
    </w:tbl>
    <w:p w:rsidR="004E714A" w:rsidRPr="001F1CB5" w:rsidRDefault="004E714A" w:rsidP="004E714A">
      <w:pPr>
        <w:tabs>
          <w:tab w:val="left" w:pos="1369"/>
          <w:tab w:val="left" w:pos="1816"/>
          <w:tab w:val="left" w:pos="4315"/>
          <w:tab w:val="left" w:pos="7496"/>
        </w:tabs>
        <w:suppressAutoHyphens/>
        <w:spacing w:after="120"/>
        <w:ind w:right="284"/>
        <w:jc w:val="both"/>
        <w:rPr>
          <w:color w:val="000000" w:themeColor="text1"/>
          <w:kern w:val="1"/>
          <w:lang w:bidi="en-US"/>
        </w:rPr>
      </w:pPr>
      <w:r w:rsidRPr="001F1CB5">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1F1CB5">
        <w:rPr>
          <w:color w:val="000000" w:themeColor="text1"/>
          <w:kern w:val="1"/>
          <w:lang w:eastAsia="ar-SA"/>
        </w:rPr>
        <w:t>, именуемое в дальнейшем «</w:t>
      </w:r>
      <w:r w:rsidRPr="001F1CB5">
        <w:rPr>
          <w:b/>
          <w:color w:val="000000" w:themeColor="text1"/>
          <w:kern w:val="1"/>
          <w:lang w:eastAsia="ar-SA"/>
        </w:rPr>
        <w:t>Заказчик</w:t>
      </w:r>
      <w:r w:rsidRPr="001F1CB5">
        <w:rPr>
          <w:color w:val="000000" w:themeColor="text1"/>
          <w:kern w:val="1"/>
          <w:lang w:eastAsia="ar-SA"/>
        </w:rPr>
        <w:t>», в лице ________, действующего на основании __________________, с одной</w:t>
      </w:r>
      <w:r w:rsidRPr="001F1CB5">
        <w:rPr>
          <w:color w:val="000000" w:themeColor="text1"/>
          <w:spacing w:val="33"/>
          <w:kern w:val="1"/>
          <w:lang w:eastAsia="ar-SA"/>
        </w:rPr>
        <w:t xml:space="preserve"> </w:t>
      </w:r>
      <w:r w:rsidRPr="001F1CB5">
        <w:rPr>
          <w:color w:val="000000" w:themeColor="text1"/>
          <w:kern w:val="1"/>
          <w:lang w:eastAsia="ar-SA"/>
        </w:rPr>
        <w:t>стороны</w:t>
      </w:r>
      <w:r w:rsidRPr="001F1CB5">
        <w:rPr>
          <w:color w:val="000000" w:themeColor="text1"/>
          <w:spacing w:val="11"/>
          <w:kern w:val="1"/>
          <w:lang w:eastAsia="ar-SA"/>
        </w:rPr>
        <w:t xml:space="preserve"> </w:t>
      </w:r>
      <w:r w:rsidRPr="001F1CB5">
        <w:rPr>
          <w:color w:val="000000" w:themeColor="text1"/>
          <w:kern w:val="1"/>
          <w:lang w:eastAsia="ar-SA"/>
        </w:rPr>
        <w:t>и _______________, именуемое в дальнейшем «</w:t>
      </w:r>
      <w:r w:rsidRPr="001F1CB5">
        <w:rPr>
          <w:b/>
          <w:color w:val="000000" w:themeColor="text1"/>
          <w:kern w:val="1"/>
          <w:lang w:eastAsia="ar-SA"/>
        </w:rPr>
        <w:t>Поставщик</w:t>
      </w:r>
      <w:r w:rsidRPr="001F1CB5">
        <w:rPr>
          <w:color w:val="000000" w:themeColor="text1"/>
          <w:kern w:val="1"/>
          <w:lang w:eastAsia="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Pr="001F1CB5">
        <w:rPr>
          <w:color w:val="000000" w:themeColor="text1"/>
          <w:spacing w:val="-2"/>
          <w:kern w:val="1"/>
          <w:lang w:eastAsia="ar-SA"/>
        </w:rPr>
        <w:t xml:space="preserve"> </w:t>
      </w:r>
      <w:r w:rsidRPr="001F1CB5">
        <w:rPr>
          <w:color w:val="000000" w:themeColor="text1"/>
          <w:kern w:val="1"/>
          <w:lang w:eastAsia="ar-SA"/>
        </w:rPr>
        <w:t>нижеследующем.</w:t>
      </w:r>
    </w:p>
    <w:p w:rsidR="004E714A" w:rsidRPr="001F1CB5" w:rsidRDefault="004E714A" w:rsidP="004E714A">
      <w:pPr>
        <w:numPr>
          <w:ilvl w:val="0"/>
          <w:numId w:val="21"/>
        </w:numPr>
        <w:tabs>
          <w:tab w:val="left" w:pos="1296"/>
        </w:tabs>
        <w:suppressAutoHyphens/>
        <w:spacing w:after="120"/>
        <w:contextualSpacing/>
        <w:rPr>
          <w:color w:val="000000" w:themeColor="text1"/>
          <w:kern w:val="1"/>
          <w:lang w:eastAsia="ar-SA"/>
        </w:rPr>
      </w:pPr>
      <w:r w:rsidRPr="001F1CB5">
        <w:rPr>
          <w:color w:val="000000" w:themeColor="text1"/>
          <w:kern w:val="1"/>
          <w:lang w:eastAsia="ar-SA"/>
        </w:rPr>
        <w:t>Поставщик передал, а Заказчик принял следующие товары (далее – товар):</w:t>
      </w:r>
    </w:p>
    <w:p w:rsidR="004E714A" w:rsidRPr="001F1CB5" w:rsidRDefault="004E714A" w:rsidP="004E714A">
      <w:pPr>
        <w:tabs>
          <w:tab w:val="left" w:pos="1296"/>
        </w:tabs>
        <w:spacing w:after="120"/>
        <w:ind w:left="360"/>
        <w:rPr>
          <w:color w:val="000000" w:themeColor="text1"/>
        </w:rPr>
      </w:pPr>
    </w:p>
    <w:tbl>
      <w:tblPr>
        <w:tblW w:w="108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4E714A" w:rsidRPr="001F1CB5" w:rsidTr="00601EB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w:t>
            </w:r>
          </w:p>
        </w:tc>
        <w:tc>
          <w:tcPr>
            <w:tcW w:w="1419"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ОКПД2 /КТРУ</w:t>
            </w: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с НДС (руб. коп.)</w:t>
            </w: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30"/>
        </w:trPr>
        <w:tc>
          <w:tcPr>
            <w:tcW w:w="7267" w:type="dxa"/>
            <w:gridSpan w:val="8"/>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right"/>
              <w:rPr>
                <w:color w:val="000000"/>
              </w:rPr>
            </w:pPr>
            <w:r w:rsidRPr="001F1CB5">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bl>
    <w:p w:rsidR="004E714A" w:rsidRPr="001F1CB5" w:rsidRDefault="004E714A" w:rsidP="004E714A">
      <w:pPr>
        <w:tabs>
          <w:tab w:val="left" w:pos="1296"/>
          <w:tab w:val="left" w:pos="6717"/>
          <w:tab w:val="left" w:pos="7913"/>
        </w:tabs>
        <w:spacing w:after="30"/>
        <w:ind w:right="144"/>
        <w:jc w:val="both"/>
        <w:rPr>
          <w:color w:val="000000" w:themeColor="text1"/>
        </w:rPr>
      </w:pP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2. Настоящий акт является основанием для оплаты Заказчиком Товара, поставленного по </w:t>
      </w:r>
      <w:bookmarkStart w:id="42" w:name="_Hlk67067615"/>
      <w:r w:rsidRPr="001F1CB5">
        <w:rPr>
          <w:color w:val="000000" w:themeColor="text1"/>
        </w:rPr>
        <w:t>Договору</w:t>
      </w:r>
      <w:bookmarkEnd w:id="42"/>
      <w:r w:rsidRPr="001F1CB5">
        <w:rPr>
          <w:color w:val="000000" w:themeColor="text1"/>
        </w:rPr>
        <w:t>.</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3. Согласно условиям Договора Заказчик провел проверку исполнения Поставщиком обязательств по Договору.</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В ходе приемки товара Заказчик:</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выборочные испытания отдельных единиц товара, отражающие процессы их полнофункционального использования.</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4. По результатам проверки установлено следующее:</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w:t>
      </w:r>
      <w:r w:rsidRPr="001F1CB5">
        <w:rPr>
          <w:i/>
          <w:color w:val="000000" w:themeColor="text1"/>
        </w:rPr>
        <w:t xml:space="preserve">Вариант </w:t>
      </w:r>
      <w:r w:rsidRPr="001F1CB5">
        <w:rPr>
          <w:i/>
          <w:color w:val="000000" w:themeColor="text1"/>
          <w:lang w:val="en-US"/>
        </w:rPr>
        <w:t>I</w:t>
      </w:r>
      <w:r w:rsidRPr="001F1CB5">
        <w:rPr>
          <w:i/>
          <w:color w:val="000000" w:themeColor="text1"/>
        </w:rPr>
        <w:t>: Поставленный товар</w:t>
      </w:r>
      <w:r w:rsidRPr="001F1CB5">
        <w:rPr>
          <w:color w:val="000000" w:themeColor="text1"/>
        </w:rPr>
        <w:t>, указанный в п. 1 настоящего акта, по качеству и объему отвечает требованиям, которые предусмотрены Договором.</w:t>
      </w:r>
    </w:p>
    <w:p w:rsidR="004E714A" w:rsidRPr="001F1CB5" w:rsidRDefault="004E714A" w:rsidP="004E714A">
      <w:pPr>
        <w:tabs>
          <w:tab w:val="left" w:pos="1296"/>
          <w:tab w:val="left" w:pos="6717"/>
          <w:tab w:val="left" w:pos="7913"/>
        </w:tabs>
        <w:jc w:val="both"/>
        <w:rPr>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в</w:t>
      </w:r>
      <w:r w:rsidRPr="001F1CB5">
        <w:rPr>
          <w:color w:val="000000" w:themeColor="text1"/>
        </w:rPr>
        <w:t xml:space="preserve">ыявлены следующие факты неисполнения и ненадлежащего исполнения Поставщиком обязательств по Договору: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_____________________________________________________________________________.</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                    </w:t>
      </w:r>
      <w:r w:rsidRPr="001F1CB5">
        <w:rPr>
          <w:i/>
          <w:color w:val="000000" w:themeColor="text1"/>
        </w:rPr>
        <w:t>(перечисляются установленные факты нарушений обязательств по договору)</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5. Установленный Договором срок поставки Товара: «____» 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Товар фактически поставлен: «__»_____________20__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 Данный пункт исключается из Акта, если отсутствуют штрафы, неустойки.</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7. Общая стоимость поставленного товара по Договору составляет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8. Размер выплаченного аванса по Договору ____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i/>
          <w:color w:val="000000" w:themeColor="text1"/>
        </w:rPr>
      </w:pPr>
      <w:r w:rsidRPr="001F1CB5">
        <w:rPr>
          <w:i/>
          <w:color w:val="000000" w:themeColor="text1"/>
        </w:rPr>
        <w:t>Данный пункт исключается из Акта, если Договором не предусмотрена выплата аванса.</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Просрочка по поставке составляет: ____ дней.</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9. </w:t>
      </w:r>
      <w:r w:rsidRPr="001F1CB5">
        <w:rPr>
          <w:i/>
          <w:color w:val="000000" w:themeColor="text1"/>
        </w:rPr>
        <w:t xml:space="preserve">Вариант </w:t>
      </w:r>
      <w:r w:rsidRPr="001F1CB5">
        <w:rPr>
          <w:i/>
          <w:color w:val="000000" w:themeColor="text1"/>
          <w:lang w:val="en-US"/>
        </w:rPr>
        <w:t>I</w:t>
      </w:r>
      <w:r w:rsidRPr="001F1CB5">
        <w:rPr>
          <w:i/>
          <w:color w:val="000000" w:themeColor="text1"/>
        </w:rPr>
        <w:t>:</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xml:space="preserve">: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за вычетом  суммы причитающихся Заказчику штрафов и неустоек согласно п. 6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10.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11.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12. Настоящий акт составлен в 2-х (двух)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4E714A" w:rsidRPr="001F1CB5" w:rsidTr="00601EBB">
        <w:trPr>
          <w:trHeight w:val="493"/>
        </w:trPr>
        <w:tc>
          <w:tcPr>
            <w:tcW w:w="5229" w:type="dxa"/>
          </w:tcPr>
          <w:p w:rsidR="004E714A" w:rsidRPr="001F1CB5" w:rsidRDefault="004E714A" w:rsidP="00601EBB">
            <w:pPr>
              <w:widowControl w:val="0"/>
              <w:jc w:val="both"/>
              <w:rPr>
                <w:b/>
                <w:bCs/>
                <w:color w:val="000000" w:themeColor="text1"/>
                <w:spacing w:val="-5"/>
              </w:rPr>
            </w:pPr>
            <w:bookmarkStart w:id="43" w:name="_Hlk70153514"/>
          </w:p>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1F1CB5" w:rsidRDefault="004E714A" w:rsidP="00601EBB">
            <w:pPr>
              <w:suppressAutoHyphens/>
              <w:rPr>
                <w:color w:val="000000" w:themeColor="text1"/>
              </w:rPr>
            </w:pPr>
          </w:p>
          <w:p w:rsidR="004E714A" w:rsidRPr="001F1CB5" w:rsidRDefault="004E714A" w:rsidP="00601EBB">
            <w:pPr>
              <w:jc w:val="both"/>
              <w:rPr>
                <w:color w:val="000000" w:themeColor="text1"/>
              </w:rPr>
            </w:pPr>
            <w:r w:rsidRPr="001F1CB5">
              <w:rPr>
                <w:color w:val="000000" w:themeColor="text1"/>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w:t>
            </w:r>
            <w:r>
              <w:rPr>
                <w:color w:val="000000" w:themeColor="text1"/>
              </w:rPr>
              <w:t>____</w:t>
            </w:r>
            <w:r w:rsidRPr="001F1CB5">
              <w:rPr>
                <w:color w:val="000000" w:themeColor="text1"/>
              </w:rPr>
              <w:t>_________ / 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p>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4E714A" w:rsidRPr="001F1CB5" w:rsidRDefault="004E714A" w:rsidP="00601EBB">
            <w:pPr>
              <w:suppressAutoHyphens/>
              <w:rPr>
                <w:color w:val="000000" w:themeColor="text1"/>
              </w:rPr>
            </w:pPr>
            <w:r w:rsidRPr="001F1CB5">
              <w:rPr>
                <w:color w:val="000000" w:themeColor="text1"/>
              </w:rPr>
              <w:t>Должность</w:t>
            </w:r>
          </w:p>
          <w:p w:rsidR="004E714A" w:rsidRPr="001F1CB5" w:rsidRDefault="004E714A" w:rsidP="00601EBB">
            <w:pPr>
              <w:suppressAutoHyphens/>
              <w:rPr>
                <w:color w:val="000000" w:themeColor="text1"/>
              </w:rPr>
            </w:pPr>
          </w:p>
          <w:p w:rsidR="004E714A" w:rsidRPr="001F1CB5" w:rsidRDefault="004E714A" w:rsidP="00601EBB">
            <w:pPr>
              <w:suppressAutoHyphens/>
              <w:rPr>
                <w:color w:val="000000" w:themeColor="text1"/>
              </w:rPr>
            </w:pPr>
            <w:r w:rsidRPr="001F1CB5">
              <w:rPr>
                <w:color w:val="000000" w:themeColor="text1"/>
              </w:rPr>
              <w:t>__________________ / 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jc w:val="both"/>
              <w:rPr>
                <w:color w:val="000000" w:themeColor="text1"/>
              </w:rPr>
            </w:pPr>
          </w:p>
        </w:tc>
      </w:tr>
      <w:tr w:rsidR="004E714A" w:rsidRPr="001F1CB5" w:rsidTr="00601EBB">
        <w:trPr>
          <w:trHeight w:val="493"/>
        </w:trPr>
        <w:tc>
          <w:tcPr>
            <w:tcW w:w="5229" w:type="dxa"/>
          </w:tcPr>
          <w:p w:rsidR="004E714A" w:rsidRPr="001F1CB5" w:rsidRDefault="004E714A" w:rsidP="00601EBB">
            <w:pPr>
              <w:widowControl w:val="0"/>
              <w:jc w:val="both"/>
              <w:rPr>
                <w:color w:val="000000" w:themeColor="text1"/>
              </w:rPr>
            </w:pPr>
          </w:p>
        </w:tc>
        <w:tc>
          <w:tcPr>
            <w:tcW w:w="5227" w:type="dxa"/>
          </w:tcPr>
          <w:p w:rsidR="004E714A" w:rsidRPr="001F1CB5" w:rsidRDefault="004E714A" w:rsidP="00601EBB">
            <w:pPr>
              <w:widowControl w:val="0"/>
              <w:autoSpaceDE w:val="0"/>
              <w:autoSpaceDN w:val="0"/>
              <w:adjustRightInd w:val="0"/>
              <w:jc w:val="both"/>
              <w:rPr>
                <w:color w:val="000000" w:themeColor="text1"/>
              </w:rPr>
            </w:pPr>
          </w:p>
        </w:tc>
      </w:tr>
    </w:tbl>
    <w:p w:rsidR="004E714A" w:rsidRPr="001F1CB5" w:rsidRDefault="004E714A" w:rsidP="004E714A">
      <w:pPr>
        <w:pBdr>
          <w:bottom w:val="single" w:sz="4" w:space="1" w:color="auto"/>
        </w:pBdr>
        <w:spacing w:before="18"/>
        <w:ind w:left="525"/>
        <w:jc w:val="center"/>
        <w:rPr>
          <w:i/>
          <w:color w:val="000000" w:themeColor="text1"/>
          <w:lang w:bidi="en-US"/>
        </w:rPr>
      </w:pPr>
      <w:r w:rsidRPr="001F1CB5">
        <w:rPr>
          <w:i/>
          <w:color w:val="000000" w:themeColor="text1"/>
        </w:rPr>
        <w:t>Форма акта сдачи-приемки товара</w:t>
      </w:r>
    </w:p>
    <w:p w:rsidR="004E714A" w:rsidRPr="001F1CB5" w:rsidRDefault="004E714A" w:rsidP="004E714A">
      <w:pPr>
        <w:suppressAutoHyphens/>
        <w:spacing w:before="4" w:after="120"/>
        <w:rPr>
          <w:i/>
          <w:color w:val="000000" w:themeColor="text1"/>
          <w:kern w:val="1"/>
          <w:lang w:eastAsia="ar-SA"/>
        </w:rPr>
      </w:pPr>
    </w:p>
    <w:p w:rsidR="004E714A" w:rsidRPr="001F1CB5" w:rsidRDefault="004E714A" w:rsidP="004E714A">
      <w:pPr>
        <w:keepNext/>
        <w:spacing w:before="90" w:after="60"/>
        <w:jc w:val="center"/>
        <w:outlineLvl w:val="0"/>
        <w:rPr>
          <w:bCs/>
          <w:color w:val="000000" w:themeColor="text1"/>
          <w:kern w:val="32"/>
        </w:rPr>
      </w:pPr>
      <w:r w:rsidRPr="001F1CB5">
        <w:rPr>
          <w:bCs/>
          <w:color w:val="000000" w:themeColor="text1"/>
          <w:kern w:val="32"/>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8"/>
        <w:gridCol w:w="5228"/>
      </w:tblGrid>
      <w:tr w:rsidR="004E714A" w:rsidRPr="001F1CB5" w:rsidTr="00601EBB">
        <w:trPr>
          <w:trHeight w:val="493"/>
        </w:trPr>
        <w:tc>
          <w:tcPr>
            <w:tcW w:w="5227" w:type="dxa"/>
          </w:tcPr>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4E714A" w:rsidRDefault="004E714A" w:rsidP="00601EBB">
            <w:pPr>
              <w:jc w:val="both"/>
              <w:rPr>
                <w:color w:val="FF0000"/>
              </w:rPr>
            </w:pPr>
            <w:r w:rsidRPr="004E714A">
              <w:rPr>
                <w:color w:val="FF0000"/>
              </w:rPr>
              <w:t>Организация</w:t>
            </w:r>
          </w:p>
          <w:p w:rsidR="004E714A" w:rsidRPr="004E714A" w:rsidRDefault="004E714A" w:rsidP="00601EBB">
            <w:pPr>
              <w:jc w:val="both"/>
              <w:rPr>
                <w:color w:val="FF0000"/>
              </w:rPr>
            </w:pPr>
            <w:r w:rsidRPr="004E714A">
              <w:rPr>
                <w:color w:val="FF0000"/>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____________ /</w:t>
            </w:r>
            <w:r>
              <w:rPr>
                <w:color w:val="000000" w:themeColor="text1"/>
              </w:rPr>
              <w:t>_______________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4E714A" w:rsidRPr="004E714A" w:rsidRDefault="004E714A" w:rsidP="00601EBB">
            <w:pPr>
              <w:suppressAutoHyphens/>
              <w:rPr>
                <w:color w:val="FF0000"/>
              </w:rPr>
            </w:pPr>
            <w:r w:rsidRPr="004E714A">
              <w:rPr>
                <w:color w:val="FF0000"/>
              </w:rPr>
              <w:t>Должность</w:t>
            </w:r>
          </w:p>
          <w:p w:rsidR="004E714A" w:rsidRPr="001F1CB5" w:rsidRDefault="004E714A" w:rsidP="00601EBB">
            <w:pPr>
              <w:suppressAutoHyphens/>
              <w:rPr>
                <w:color w:val="000000" w:themeColor="text1"/>
              </w:rPr>
            </w:pPr>
          </w:p>
          <w:p w:rsidR="004E714A" w:rsidRPr="001F1CB5" w:rsidRDefault="004E714A" w:rsidP="00601EBB">
            <w:pPr>
              <w:suppressAutoHyphens/>
              <w:rPr>
                <w:color w:val="000000" w:themeColor="text1"/>
              </w:rPr>
            </w:pPr>
            <w:r w:rsidRPr="001F1CB5">
              <w:rPr>
                <w:color w:val="000000" w:themeColor="text1"/>
              </w:rPr>
              <w:t xml:space="preserve">__________________ / </w:t>
            </w:r>
            <w:r>
              <w:rPr>
                <w:color w:val="000000" w:themeColor="text1"/>
              </w:rPr>
              <w:t>_______________</w:t>
            </w:r>
          </w:p>
          <w:p w:rsidR="004E714A" w:rsidRPr="001F1CB5" w:rsidRDefault="004E714A" w:rsidP="00601EBB">
            <w:pPr>
              <w:rPr>
                <w:color w:val="000000" w:themeColor="text1"/>
              </w:rPr>
            </w:pPr>
            <w:r w:rsidRPr="001F1CB5">
              <w:rPr>
                <w:color w:val="000000" w:themeColor="text1"/>
              </w:rPr>
              <w:t>м.п.</w:t>
            </w:r>
          </w:p>
        </w:tc>
      </w:tr>
      <w:bookmarkEnd w:id="43"/>
    </w:tbl>
    <w:p w:rsidR="004E714A" w:rsidRDefault="004E714A" w:rsidP="004E714A"/>
    <w:p w:rsidR="00354F2E" w:rsidRPr="00260EBB" w:rsidRDefault="00354F2E" w:rsidP="00150E36">
      <w:pPr>
        <w:rPr>
          <w:color w:val="000000" w:themeColor="text1"/>
        </w:rPr>
      </w:pPr>
    </w:p>
    <w:sectPr w:rsidR="00354F2E" w:rsidRPr="00260EBB" w:rsidSect="00722D01">
      <w:pgSz w:w="11906" w:h="16838"/>
      <w:pgMar w:top="567" w:right="851" w:bottom="1134" w:left="851"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059" w:rsidRPr="00BA79BD" w:rsidRDefault="006B6059" w:rsidP="003929D0">
      <w:pPr>
        <w:pStyle w:val="a3"/>
        <w:rPr>
          <w:sz w:val="18"/>
          <w:szCs w:val="18"/>
        </w:rPr>
      </w:pPr>
      <w:r w:rsidRPr="00BA79BD">
        <w:rPr>
          <w:sz w:val="18"/>
          <w:szCs w:val="18"/>
        </w:rPr>
        <w:separator/>
      </w:r>
    </w:p>
  </w:endnote>
  <w:endnote w:type="continuationSeparator" w:id="0">
    <w:p w:rsidR="006B6059" w:rsidRPr="00BA79BD" w:rsidRDefault="006B6059"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Calibri"/>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EBB" w:rsidRDefault="00601EBB" w:rsidP="00DA2BEE">
    <w:pPr>
      <w:pStyle w:val="a7"/>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rsidR="00601EBB" w:rsidRDefault="00601EBB"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1572700609"/>
      <w:docPartObj>
        <w:docPartGallery w:val="Page Numbers (Bottom of Page)"/>
        <w:docPartUnique/>
      </w:docPartObj>
    </w:sdtPr>
    <w:sdtEndPr/>
    <w:sdtContent>
      <w:sdt>
        <w:sdtPr>
          <w:rPr>
            <w:i/>
            <w:sz w:val="20"/>
            <w:szCs w:val="20"/>
          </w:rPr>
          <w:id w:val="-1705238520"/>
          <w:docPartObj>
            <w:docPartGallery w:val="Page Numbers (Top of Page)"/>
            <w:docPartUnique/>
          </w:docPartObj>
        </w:sdtPr>
        <w:sdtEndPr/>
        <w:sdtContent>
          <w:p w:rsidR="00722D01" w:rsidRPr="00722D01" w:rsidRDefault="00722D01" w:rsidP="00722D01">
            <w:pPr>
              <w:pStyle w:val="a7"/>
              <w:jc w:val="right"/>
              <w:rPr>
                <w:i/>
                <w:sz w:val="20"/>
                <w:szCs w:val="20"/>
              </w:rPr>
            </w:pPr>
            <w:r w:rsidRPr="00722D01">
              <w:rPr>
                <w:i/>
                <w:sz w:val="20"/>
                <w:szCs w:val="20"/>
              </w:rPr>
              <w:t xml:space="preserve">Страница </w:t>
            </w:r>
            <w:r w:rsidRPr="00722D01">
              <w:rPr>
                <w:bCs/>
                <w:i/>
                <w:sz w:val="20"/>
                <w:szCs w:val="20"/>
              </w:rPr>
              <w:fldChar w:fldCharType="begin"/>
            </w:r>
            <w:r w:rsidRPr="00722D01">
              <w:rPr>
                <w:bCs/>
                <w:i/>
                <w:sz w:val="20"/>
                <w:szCs w:val="20"/>
              </w:rPr>
              <w:instrText>PAGE</w:instrText>
            </w:r>
            <w:r w:rsidRPr="00722D01">
              <w:rPr>
                <w:bCs/>
                <w:i/>
                <w:sz w:val="20"/>
                <w:szCs w:val="20"/>
              </w:rPr>
              <w:fldChar w:fldCharType="separate"/>
            </w:r>
            <w:r w:rsidRPr="00722D01">
              <w:rPr>
                <w:bCs/>
                <w:i/>
                <w:sz w:val="20"/>
                <w:szCs w:val="20"/>
              </w:rPr>
              <w:t>2</w:t>
            </w:r>
            <w:r w:rsidRPr="00722D01">
              <w:rPr>
                <w:bCs/>
                <w:i/>
                <w:sz w:val="20"/>
                <w:szCs w:val="20"/>
              </w:rPr>
              <w:fldChar w:fldCharType="end"/>
            </w:r>
            <w:r w:rsidRPr="00722D01">
              <w:rPr>
                <w:i/>
                <w:sz w:val="20"/>
                <w:szCs w:val="20"/>
              </w:rPr>
              <w:t xml:space="preserve"> из </w:t>
            </w:r>
            <w:r w:rsidRPr="00722D01">
              <w:rPr>
                <w:bCs/>
                <w:i/>
                <w:sz w:val="20"/>
                <w:szCs w:val="20"/>
              </w:rPr>
              <w:fldChar w:fldCharType="begin"/>
            </w:r>
            <w:r w:rsidRPr="00722D01">
              <w:rPr>
                <w:bCs/>
                <w:i/>
                <w:sz w:val="20"/>
                <w:szCs w:val="20"/>
              </w:rPr>
              <w:instrText>NUMPAGES</w:instrText>
            </w:r>
            <w:r w:rsidRPr="00722D01">
              <w:rPr>
                <w:bCs/>
                <w:i/>
                <w:sz w:val="20"/>
                <w:szCs w:val="20"/>
              </w:rPr>
              <w:fldChar w:fldCharType="separate"/>
            </w:r>
            <w:r w:rsidRPr="00722D01">
              <w:rPr>
                <w:bCs/>
                <w:i/>
                <w:sz w:val="20"/>
                <w:szCs w:val="20"/>
              </w:rPr>
              <w:t>2</w:t>
            </w:r>
            <w:r w:rsidRPr="00722D01">
              <w:rPr>
                <w:bCs/>
                <w:i/>
                <w:sz w:val="20"/>
                <w:szCs w:val="20"/>
              </w:rPr>
              <w:fldChar w:fldCharType="end"/>
            </w:r>
          </w:p>
        </w:sdtContent>
      </w:sdt>
    </w:sdtContent>
  </w:sdt>
  <w:p w:rsidR="00601EBB" w:rsidRDefault="00601EBB"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059" w:rsidRPr="00BA79BD" w:rsidRDefault="006B6059" w:rsidP="003929D0">
      <w:pPr>
        <w:pStyle w:val="a3"/>
        <w:rPr>
          <w:sz w:val="18"/>
          <w:szCs w:val="18"/>
        </w:rPr>
      </w:pPr>
      <w:r w:rsidRPr="00BA79BD">
        <w:rPr>
          <w:sz w:val="18"/>
          <w:szCs w:val="18"/>
        </w:rPr>
        <w:separator/>
      </w:r>
    </w:p>
  </w:footnote>
  <w:footnote w:type="continuationSeparator" w:id="0">
    <w:p w:rsidR="006B6059" w:rsidRPr="00BA79BD" w:rsidRDefault="006B6059"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2B01F9"/>
    <w:multiLevelType w:val="multilevel"/>
    <w:tmpl w:val="6494EFD8"/>
    <w:lvl w:ilvl="0">
      <w:start w:val="7"/>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0"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C45EBA"/>
    <w:multiLevelType w:val="hybridMultilevel"/>
    <w:tmpl w:val="90940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C2B0C"/>
    <w:multiLevelType w:val="multilevel"/>
    <w:tmpl w:val="353CB68A"/>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120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16"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7A71D1"/>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E55265"/>
    <w:multiLevelType w:val="multilevel"/>
    <w:tmpl w:val="E5AED8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0F3848"/>
    <w:multiLevelType w:val="hybridMultilevel"/>
    <w:tmpl w:val="DF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BD7881"/>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1"/>
  </w:num>
  <w:num w:numId="3">
    <w:abstractNumId w:val="27"/>
  </w:num>
  <w:num w:numId="4">
    <w:abstractNumId w:val="24"/>
  </w:num>
  <w:num w:numId="5">
    <w:abstractNumId w:val="5"/>
  </w:num>
  <w:num w:numId="6">
    <w:abstractNumId w:val="12"/>
  </w:num>
  <w:num w:numId="7">
    <w:abstractNumId w:val="22"/>
  </w:num>
  <w:num w:numId="8">
    <w:abstractNumId w:val="18"/>
  </w:num>
  <w:num w:numId="9">
    <w:abstractNumId w:val="14"/>
  </w:num>
  <w:num w:numId="10">
    <w:abstractNumId w:val="9"/>
  </w:num>
  <w:num w:numId="11">
    <w:abstractNumId w:val="11"/>
  </w:num>
  <w:num w:numId="12">
    <w:abstractNumId w:val="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4"/>
  </w:num>
  <w:num w:numId="17">
    <w:abstractNumId w:val="23"/>
  </w:num>
  <w:num w:numId="18">
    <w:abstractNumId w:val="8"/>
  </w:num>
  <w:num w:numId="19">
    <w:abstractNumId w:val="10"/>
  </w:num>
  <w:num w:numId="20">
    <w:abstractNumId w:val="7"/>
  </w:num>
  <w:num w:numId="21">
    <w:abstractNumId w:val="0"/>
  </w:num>
  <w:num w:numId="22">
    <w:abstractNumId w:val="19"/>
  </w:num>
  <w:num w:numId="23">
    <w:abstractNumId w:val="16"/>
  </w:num>
  <w:num w:numId="24">
    <w:abstractNumId w:val="26"/>
  </w:num>
  <w:num w:numId="25">
    <w:abstractNumId w:val="20"/>
  </w:num>
  <w:num w:numId="26">
    <w:abstractNumId w:val="17"/>
  </w:num>
  <w:num w:numId="27">
    <w:abstractNumId w:val="13"/>
  </w:num>
  <w:num w:numId="28">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A9"/>
    <w:rsid w:val="0000171D"/>
    <w:rsid w:val="000025A7"/>
    <w:rsid w:val="00006DA0"/>
    <w:rsid w:val="00006E40"/>
    <w:rsid w:val="000145F0"/>
    <w:rsid w:val="00021421"/>
    <w:rsid w:val="0002637E"/>
    <w:rsid w:val="00041A73"/>
    <w:rsid w:val="0004251E"/>
    <w:rsid w:val="00044BA1"/>
    <w:rsid w:val="00045581"/>
    <w:rsid w:val="000543A3"/>
    <w:rsid w:val="000544CD"/>
    <w:rsid w:val="00065CC4"/>
    <w:rsid w:val="00071483"/>
    <w:rsid w:val="00072032"/>
    <w:rsid w:val="000765C0"/>
    <w:rsid w:val="00076EC2"/>
    <w:rsid w:val="00083767"/>
    <w:rsid w:val="00092C6D"/>
    <w:rsid w:val="000933F3"/>
    <w:rsid w:val="000940FD"/>
    <w:rsid w:val="000961A4"/>
    <w:rsid w:val="000964A8"/>
    <w:rsid w:val="000A3A04"/>
    <w:rsid w:val="000A4E4B"/>
    <w:rsid w:val="000A7A64"/>
    <w:rsid w:val="000B417C"/>
    <w:rsid w:val="000B7623"/>
    <w:rsid w:val="000C1C47"/>
    <w:rsid w:val="000C28EA"/>
    <w:rsid w:val="000C738E"/>
    <w:rsid w:val="000D4F99"/>
    <w:rsid w:val="000D58F5"/>
    <w:rsid w:val="000D5DEA"/>
    <w:rsid w:val="000E0C6B"/>
    <w:rsid w:val="000E17EE"/>
    <w:rsid w:val="000E20F5"/>
    <w:rsid w:val="000E2A70"/>
    <w:rsid w:val="000F2D5B"/>
    <w:rsid w:val="000F7228"/>
    <w:rsid w:val="00103205"/>
    <w:rsid w:val="00103846"/>
    <w:rsid w:val="001064E1"/>
    <w:rsid w:val="00110005"/>
    <w:rsid w:val="001121EA"/>
    <w:rsid w:val="00112B29"/>
    <w:rsid w:val="00114327"/>
    <w:rsid w:val="00115513"/>
    <w:rsid w:val="00117076"/>
    <w:rsid w:val="00122A19"/>
    <w:rsid w:val="00124B40"/>
    <w:rsid w:val="001253F1"/>
    <w:rsid w:val="0012574D"/>
    <w:rsid w:val="001268F6"/>
    <w:rsid w:val="00134706"/>
    <w:rsid w:val="00134ABE"/>
    <w:rsid w:val="00143DF8"/>
    <w:rsid w:val="00150E36"/>
    <w:rsid w:val="00152E1D"/>
    <w:rsid w:val="00152FF0"/>
    <w:rsid w:val="00155D80"/>
    <w:rsid w:val="00156F87"/>
    <w:rsid w:val="00157277"/>
    <w:rsid w:val="001601CE"/>
    <w:rsid w:val="00161922"/>
    <w:rsid w:val="00161FF1"/>
    <w:rsid w:val="00165249"/>
    <w:rsid w:val="001709F1"/>
    <w:rsid w:val="00172980"/>
    <w:rsid w:val="001744D5"/>
    <w:rsid w:val="00176214"/>
    <w:rsid w:val="00176429"/>
    <w:rsid w:val="00176E71"/>
    <w:rsid w:val="00181093"/>
    <w:rsid w:val="0018354F"/>
    <w:rsid w:val="00184C73"/>
    <w:rsid w:val="0018618B"/>
    <w:rsid w:val="00186D3D"/>
    <w:rsid w:val="00187DE2"/>
    <w:rsid w:val="00195207"/>
    <w:rsid w:val="0019754C"/>
    <w:rsid w:val="001A4EA5"/>
    <w:rsid w:val="001A6667"/>
    <w:rsid w:val="001B032C"/>
    <w:rsid w:val="001B4611"/>
    <w:rsid w:val="001B5E45"/>
    <w:rsid w:val="001C55E2"/>
    <w:rsid w:val="001C5A2E"/>
    <w:rsid w:val="001D12EC"/>
    <w:rsid w:val="001D1CDE"/>
    <w:rsid w:val="001D54BC"/>
    <w:rsid w:val="001D6307"/>
    <w:rsid w:val="001D7A55"/>
    <w:rsid w:val="001E1708"/>
    <w:rsid w:val="001F1938"/>
    <w:rsid w:val="001F217B"/>
    <w:rsid w:val="001F48CC"/>
    <w:rsid w:val="001F4BA9"/>
    <w:rsid w:val="001F7465"/>
    <w:rsid w:val="0020665F"/>
    <w:rsid w:val="0020693A"/>
    <w:rsid w:val="00206C36"/>
    <w:rsid w:val="00206C47"/>
    <w:rsid w:val="00217B26"/>
    <w:rsid w:val="00224017"/>
    <w:rsid w:val="002250C4"/>
    <w:rsid w:val="002250DF"/>
    <w:rsid w:val="00226446"/>
    <w:rsid w:val="0023058E"/>
    <w:rsid w:val="002315B1"/>
    <w:rsid w:val="00231BA3"/>
    <w:rsid w:val="00231C4B"/>
    <w:rsid w:val="0024013C"/>
    <w:rsid w:val="00240466"/>
    <w:rsid w:val="002466D7"/>
    <w:rsid w:val="002515BD"/>
    <w:rsid w:val="00252036"/>
    <w:rsid w:val="00252D2B"/>
    <w:rsid w:val="00253FFE"/>
    <w:rsid w:val="00260EBB"/>
    <w:rsid w:val="002654DD"/>
    <w:rsid w:val="002669FD"/>
    <w:rsid w:val="00276E46"/>
    <w:rsid w:val="0028069D"/>
    <w:rsid w:val="00280F7B"/>
    <w:rsid w:val="0028456F"/>
    <w:rsid w:val="00290BD5"/>
    <w:rsid w:val="00291AF0"/>
    <w:rsid w:val="0029204E"/>
    <w:rsid w:val="002A4FAE"/>
    <w:rsid w:val="002A7343"/>
    <w:rsid w:val="002B4DF8"/>
    <w:rsid w:val="002B7C4D"/>
    <w:rsid w:val="002C017F"/>
    <w:rsid w:val="002C11DA"/>
    <w:rsid w:val="002C3716"/>
    <w:rsid w:val="002C5205"/>
    <w:rsid w:val="002C6A4E"/>
    <w:rsid w:val="002C6C11"/>
    <w:rsid w:val="002E0F8F"/>
    <w:rsid w:val="002F45AC"/>
    <w:rsid w:val="002F58BC"/>
    <w:rsid w:val="002F5BEE"/>
    <w:rsid w:val="003003C2"/>
    <w:rsid w:val="00302D14"/>
    <w:rsid w:val="00304661"/>
    <w:rsid w:val="0030565F"/>
    <w:rsid w:val="00307064"/>
    <w:rsid w:val="00321138"/>
    <w:rsid w:val="00321DA5"/>
    <w:rsid w:val="003234DF"/>
    <w:rsid w:val="003236E7"/>
    <w:rsid w:val="00324669"/>
    <w:rsid w:val="00324D1A"/>
    <w:rsid w:val="00327D75"/>
    <w:rsid w:val="00331647"/>
    <w:rsid w:val="00333770"/>
    <w:rsid w:val="00333F7F"/>
    <w:rsid w:val="00346659"/>
    <w:rsid w:val="0034751D"/>
    <w:rsid w:val="00350BC2"/>
    <w:rsid w:val="00351E42"/>
    <w:rsid w:val="00354B41"/>
    <w:rsid w:val="00354F2E"/>
    <w:rsid w:val="0035755E"/>
    <w:rsid w:val="003707EE"/>
    <w:rsid w:val="003715E0"/>
    <w:rsid w:val="003722D1"/>
    <w:rsid w:val="00373CC2"/>
    <w:rsid w:val="00377BD6"/>
    <w:rsid w:val="00380AEE"/>
    <w:rsid w:val="0038591C"/>
    <w:rsid w:val="00385EE2"/>
    <w:rsid w:val="003929D0"/>
    <w:rsid w:val="00393F3F"/>
    <w:rsid w:val="003A123F"/>
    <w:rsid w:val="003A277B"/>
    <w:rsid w:val="003A441F"/>
    <w:rsid w:val="003A7256"/>
    <w:rsid w:val="003A7B06"/>
    <w:rsid w:val="003B2965"/>
    <w:rsid w:val="003B6A12"/>
    <w:rsid w:val="003C2B69"/>
    <w:rsid w:val="003D370A"/>
    <w:rsid w:val="003D6606"/>
    <w:rsid w:val="003E1FFD"/>
    <w:rsid w:val="003E37C1"/>
    <w:rsid w:val="003E3C6D"/>
    <w:rsid w:val="003E512E"/>
    <w:rsid w:val="003F6AC4"/>
    <w:rsid w:val="003F71F7"/>
    <w:rsid w:val="003F7598"/>
    <w:rsid w:val="0040053C"/>
    <w:rsid w:val="0041093B"/>
    <w:rsid w:val="00411874"/>
    <w:rsid w:val="0041310A"/>
    <w:rsid w:val="00415CAC"/>
    <w:rsid w:val="00432D5C"/>
    <w:rsid w:val="004333A2"/>
    <w:rsid w:val="00437A3C"/>
    <w:rsid w:val="004426BD"/>
    <w:rsid w:val="00442751"/>
    <w:rsid w:val="0044360A"/>
    <w:rsid w:val="00444936"/>
    <w:rsid w:val="00444B25"/>
    <w:rsid w:val="00445CD1"/>
    <w:rsid w:val="00447162"/>
    <w:rsid w:val="00452243"/>
    <w:rsid w:val="00452F40"/>
    <w:rsid w:val="0045483B"/>
    <w:rsid w:val="00455AFA"/>
    <w:rsid w:val="0046399F"/>
    <w:rsid w:val="00465CCC"/>
    <w:rsid w:val="0047226D"/>
    <w:rsid w:val="004770FA"/>
    <w:rsid w:val="00480BB6"/>
    <w:rsid w:val="00485EEA"/>
    <w:rsid w:val="004908AC"/>
    <w:rsid w:val="00495DB4"/>
    <w:rsid w:val="004A00D5"/>
    <w:rsid w:val="004A1F6E"/>
    <w:rsid w:val="004A2074"/>
    <w:rsid w:val="004B3D6D"/>
    <w:rsid w:val="004B4D54"/>
    <w:rsid w:val="004B4DCC"/>
    <w:rsid w:val="004B6CBE"/>
    <w:rsid w:val="004C46B2"/>
    <w:rsid w:val="004D65B6"/>
    <w:rsid w:val="004E04D9"/>
    <w:rsid w:val="004E1DC2"/>
    <w:rsid w:val="004E52ED"/>
    <w:rsid w:val="004E6B01"/>
    <w:rsid w:val="004E6CCD"/>
    <w:rsid w:val="004E714A"/>
    <w:rsid w:val="004E7709"/>
    <w:rsid w:val="004F4A11"/>
    <w:rsid w:val="004F5049"/>
    <w:rsid w:val="0050202C"/>
    <w:rsid w:val="00505452"/>
    <w:rsid w:val="00506FDA"/>
    <w:rsid w:val="005107DB"/>
    <w:rsid w:val="00510E4D"/>
    <w:rsid w:val="00513673"/>
    <w:rsid w:val="0051548D"/>
    <w:rsid w:val="005157A2"/>
    <w:rsid w:val="0052101B"/>
    <w:rsid w:val="00521B20"/>
    <w:rsid w:val="00522C6A"/>
    <w:rsid w:val="00523290"/>
    <w:rsid w:val="0053088E"/>
    <w:rsid w:val="00534C1B"/>
    <w:rsid w:val="0054070E"/>
    <w:rsid w:val="00540C5A"/>
    <w:rsid w:val="00555BFA"/>
    <w:rsid w:val="00557B4B"/>
    <w:rsid w:val="005622F2"/>
    <w:rsid w:val="0056451C"/>
    <w:rsid w:val="00564E33"/>
    <w:rsid w:val="00567699"/>
    <w:rsid w:val="005711A9"/>
    <w:rsid w:val="005738BF"/>
    <w:rsid w:val="00573EE5"/>
    <w:rsid w:val="0057460F"/>
    <w:rsid w:val="00581B2F"/>
    <w:rsid w:val="00582AC2"/>
    <w:rsid w:val="00586767"/>
    <w:rsid w:val="00586B87"/>
    <w:rsid w:val="00591BDA"/>
    <w:rsid w:val="00591C40"/>
    <w:rsid w:val="0059547B"/>
    <w:rsid w:val="005A269C"/>
    <w:rsid w:val="005A4691"/>
    <w:rsid w:val="005B02D4"/>
    <w:rsid w:val="005B4915"/>
    <w:rsid w:val="005C12AD"/>
    <w:rsid w:val="005C305A"/>
    <w:rsid w:val="005D2BDB"/>
    <w:rsid w:val="005D5839"/>
    <w:rsid w:val="005E13EE"/>
    <w:rsid w:val="005E2833"/>
    <w:rsid w:val="005E2F0D"/>
    <w:rsid w:val="005E3E55"/>
    <w:rsid w:val="005E7698"/>
    <w:rsid w:val="005F0394"/>
    <w:rsid w:val="005F0679"/>
    <w:rsid w:val="005F3E84"/>
    <w:rsid w:val="005F4B7A"/>
    <w:rsid w:val="005F7EF5"/>
    <w:rsid w:val="00601EBB"/>
    <w:rsid w:val="00610287"/>
    <w:rsid w:val="00613E11"/>
    <w:rsid w:val="00621579"/>
    <w:rsid w:val="00621860"/>
    <w:rsid w:val="00631D84"/>
    <w:rsid w:val="006325B4"/>
    <w:rsid w:val="00636EFE"/>
    <w:rsid w:val="0063735D"/>
    <w:rsid w:val="006518BF"/>
    <w:rsid w:val="006667F0"/>
    <w:rsid w:val="00670A15"/>
    <w:rsid w:val="00672F06"/>
    <w:rsid w:val="00683863"/>
    <w:rsid w:val="0068460E"/>
    <w:rsid w:val="00684916"/>
    <w:rsid w:val="00687913"/>
    <w:rsid w:val="00693B08"/>
    <w:rsid w:val="00695C19"/>
    <w:rsid w:val="006A04B0"/>
    <w:rsid w:val="006A0FF6"/>
    <w:rsid w:val="006A24DA"/>
    <w:rsid w:val="006A3FEA"/>
    <w:rsid w:val="006A50A2"/>
    <w:rsid w:val="006B3B41"/>
    <w:rsid w:val="006B56BA"/>
    <w:rsid w:val="006B6059"/>
    <w:rsid w:val="006C20C1"/>
    <w:rsid w:val="006C7933"/>
    <w:rsid w:val="006C7FD1"/>
    <w:rsid w:val="006D4254"/>
    <w:rsid w:val="006D44C7"/>
    <w:rsid w:val="006E067F"/>
    <w:rsid w:val="006E2C95"/>
    <w:rsid w:val="006E6D35"/>
    <w:rsid w:val="006F1E26"/>
    <w:rsid w:val="006F3C92"/>
    <w:rsid w:val="006F415C"/>
    <w:rsid w:val="006F60CE"/>
    <w:rsid w:val="006F6AA9"/>
    <w:rsid w:val="00701B36"/>
    <w:rsid w:val="00703021"/>
    <w:rsid w:val="00703229"/>
    <w:rsid w:val="00705C64"/>
    <w:rsid w:val="0071479A"/>
    <w:rsid w:val="007178D7"/>
    <w:rsid w:val="00722D01"/>
    <w:rsid w:val="00722FAB"/>
    <w:rsid w:val="00724723"/>
    <w:rsid w:val="00726459"/>
    <w:rsid w:val="007272EE"/>
    <w:rsid w:val="007358DA"/>
    <w:rsid w:val="007416A9"/>
    <w:rsid w:val="0074271E"/>
    <w:rsid w:val="00744DEA"/>
    <w:rsid w:val="00745EB3"/>
    <w:rsid w:val="0075635A"/>
    <w:rsid w:val="00761380"/>
    <w:rsid w:val="0076193E"/>
    <w:rsid w:val="0076553F"/>
    <w:rsid w:val="00775363"/>
    <w:rsid w:val="007810D1"/>
    <w:rsid w:val="00781316"/>
    <w:rsid w:val="007832B3"/>
    <w:rsid w:val="00784E2B"/>
    <w:rsid w:val="0078798C"/>
    <w:rsid w:val="007920EA"/>
    <w:rsid w:val="0079630F"/>
    <w:rsid w:val="00796E05"/>
    <w:rsid w:val="00797BF7"/>
    <w:rsid w:val="007A36A6"/>
    <w:rsid w:val="007A61D7"/>
    <w:rsid w:val="007B17E1"/>
    <w:rsid w:val="007B6707"/>
    <w:rsid w:val="007C1031"/>
    <w:rsid w:val="007C1DE0"/>
    <w:rsid w:val="007C48D6"/>
    <w:rsid w:val="007D06FF"/>
    <w:rsid w:val="007D1D73"/>
    <w:rsid w:val="007D44EA"/>
    <w:rsid w:val="007E080D"/>
    <w:rsid w:val="007E2349"/>
    <w:rsid w:val="007E5054"/>
    <w:rsid w:val="007E7467"/>
    <w:rsid w:val="007F2EB8"/>
    <w:rsid w:val="007F3330"/>
    <w:rsid w:val="007F4FA3"/>
    <w:rsid w:val="007F5740"/>
    <w:rsid w:val="00800208"/>
    <w:rsid w:val="008051DE"/>
    <w:rsid w:val="00812B99"/>
    <w:rsid w:val="0081688F"/>
    <w:rsid w:val="008232AF"/>
    <w:rsid w:val="00836AAE"/>
    <w:rsid w:val="00837A88"/>
    <w:rsid w:val="00840167"/>
    <w:rsid w:val="00846BAC"/>
    <w:rsid w:val="00846BBC"/>
    <w:rsid w:val="00856CCF"/>
    <w:rsid w:val="008570B7"/>
    <w:rsid w:val="008572C6"/>
    <w:rsid w:val="0085787F"/>
    <w:rsid w:val="00866FC5"/>
    <w:rsid w:val="0087176A"/>
    <w:rsid w:val="00876F69"/>
    <w:rsid w:val="00880A44"/>
    <w:rsid w:val="00884251"/>
    <w:rsid w:val="0088556A"/>
    <w:rsid w:val="00887E9A"/>
    <w:rsid w:val="00892439"/>
    <w:rsid w:val="00892D1D"/>
    <w:rsid w:val="00893377"/>
    <w:rsid w:val="008A2860"/>
    <w:rsid w:val="008A73EB"/>
    <w:rsid w:val="008B1300"/>
    <w:rsid w:val="008B393A"/>
    <w:rsid w:val="008B521A"/>
    <w:rsid w:val="008B6386"/>
    <w:rsid w:val="008C0EAE"/>
    <w:rsid w:val="008D3DC7"/>
    <w:rsid w:val="008D6E7B"/>
    <w:rsid w:val="008D7A96"/>
    <w:rsid w:val="008E6086"/>
    <w:rsid w:val="008F30C2"/>
    <w:rsid w:val="008F4325"/>
    <w:rsid w:val="00901100"/>
    <w:rsid w:val="0090422D"/>
    <w:rsid w:val="00913DC0"/>
    <w:rsid w:val="009149A0"/>
    <w:rsid w:val="00916D20"/>
    <w:rsid w:val="009357CE"/>
    <w:rsid w:val="009363B3"/>
    <w:rsid w:val="00944367"/>
    <w:rsid w:val="009478B5"/>
    <w:rsid w:val="00953619"/>
    <w:rsid w:val="009573BC"/>
    <w:rsid w:val="009607E0"/>
    <w:rsid w:val="00960CA6"/>
    <w:rsid w:val="00963E00"/>
    <w:rsid w:val="00964A90"/>
    <w:rsid w:val="00967429"/>
    <w:rsid w:val="00971EAC"/>
    <w:rsid w:val="00984CCE"/>
    <w:rsid w:val="00995894"/>
    <w:rsid w:val="009A4F33"/>
    <w:rsid w:val="009A5DC5"/>
    <w:rsid w:val="009A66AD"/>
    <w:rsid w:val="009B1D65"/>
    <w:rsid w:val="009B79FC"/>
    <w:rsid w:val="009B7AFF"/>
    <w:rsid w:val="009C447D"/>
    <w:rsid w:val="009C4F93"/>
    <w:rsid w:val="009C5270"/>
    <w:rsid w:val="009D31EC"/>
    <w:rsid w:val="009D73A5"/>
    <w:rsid w:val="009E1849"/>
    <w:rsid w:val="009E4DB4"/>
    <w:rsid w:val="009F5000"/>
    <w:rsid w:val="00A008B4"/>
    <w:rsid w:val="00A02C1A"/>
    <w:rsid w:val="00A07318"/>
    <w:rsid w:val="00A127D0"/>
    <w:rsid w:val="00A165CA"/>
    <w:rsid w:val="00A23961"/>
    <w:rsid w:val="00A24BAB"/>
    <w:rsid w:val="00A2524F"/>
    <w:rsid w:val="00A259DE"/>
    <w:rsid w:val="00A3283B"/>
    <w:rsid w:val="00A33807"/>
    <w:rsid w:val="00A3406D"/>
    <w:rsid w:val="00A35EBC"/>
    <w:rsid w:val="00A364D0"/>
    <w:rsid w:val="00A41CCB"/>
    <w:rsid w:val="00A52534"/>
    <w:rsid w:val="00A60C3A"/>
    <w:rsid w:val="00A64EA0"/>
    <w:rsid w:val="00A848A0"/>
    <w:rsid w:val="00A9438B"/>
    <w:rsid w:val="00A95042"/>
    <w:rsid w:val="00A95251"/>
    <w:rsid w:val="00AA3168"/>
    <w:rsid w:val="00AA6240"/>
    <w:rsid w:val="00AA7DD5"/>
    <w:rsid w:val="00AC1D96"/>
    <w:rsid w:val="00AF04FD"/>
    <w:rsid w:val="00AF1918"/>
    <w:rsid w:val="00AF4217"/>
    <w:rsid w:val="00B0546E"/>
    <w:rsid w:val="00B07514"/>
    <w:rsid w:val="00B100E9"/>
    <w:rsid w:val="00B17062"/>
    <w:rsid w:val="00B2282C"/>
    <w:rsid w:val="00B2456D"/>
    <w:rsid w:val="00B24768"/>
    <w:rsid w:val="00B24ABB"/>
    <w:rsid w:val="00B24F83"/>
    <w:rsid w:val="00B25A54"/>
    <w:rsid w:val="00B2610C"/>
    <w:rsid w:val="00B27169"/>
    <w:rsid w:val="00B3019B"/>
    <w:rsid w:val="00B3565A"/>
    <w:rsid w:val="00B374A1"/>
    <w:rsid w:val="00B37E7D"/>
    <w:rsid w:val="00B4279B"/>
    <w:rsid w:val="00B43049"/>
    <w:rsid w:val="00B515B9"/>
    <w:rsid w:val="00B54230"/>
    <w:rsid w:val="00B5548C"/>
    <w:rsid w:val="00B55B22"/>
    <w:rsid w:val="00B562F7"/>
    <w:rsid w:val="00B62AEB"/>
    <w:rsid w:val="00B72BED"/>
    <w:rsid w:val="00B73834"/>
    <w:rsid w:val="00B73F82"/>
    <w:rsid w:val="00B77E49"/>
    <w:rsid w:val="00B8136F"/>
    <w:rsid w:val="00B9325F"/>
    <w:rsid w:val="00B94EFE"/>
    <w:rsid w:val="00BA3F95"/>
    <w:rsid w:val="00BA541C"/>
    <w:rsid w:val="00BA79BD"/>
    <w:rsid w:val="00BB676F"/>
    <w:rsid w:val="00BB76F8"/>
    <w:rsid w:val="00BC0ADE"/>
    <w:rsid w:val="00BC4B28"/>
    <w:rsid w:val="00BC643D"/>
    <w:rsid w:val="00BC7B35"/>
    <w:rsid w:val="00BD0070"/>
    <w:rsid w:val="00BD17E9"/>
    <w:rsid w:val="00BD6639"/>
    <w:rsid w:val="00BD71FE"/>
    <w:rsid w:val="00BE0A68"/>
    <w:rsid w:val="00BE57BB"/>
    <w:rsid w:val="00C0009B"/>
    <w:rsid w:val="00C000DD"/>
    <w:rsid w:val="00C045D0"/>
    <w:rsid w:val="00C15E99"/>
    <w:rsid w:val="00C21B2A"/>
    <w:rsid w:val="00C25217"/>
    <w:rsid w:val="00C266A8"/>
    <w:rsid w:val="00C26928"/>
    <w:rsid w:val="00C31CD8"/>
    <w:rsid w:val="00C358E2"/>
    <w:rsid w:val="00C35BEB"/>
    <w:rsid w:val="00C51CB1"/>
    <w:rsid w:val="00C559EE"/>
    <w:rsid w:val="00C67372"/>
    <w:rsid w:val="00C71C19"/>
    <w:rsid w:val="00C848DB"/>
    <w:rsid w:val="00C86697"/>
    <w:rsid w:val="00C86D12"/>
    <w:rsid w:val="00C93B5E"/>
    <w:rsid w:val="00C976D8"/>
    <w:rsid w:val="00CA5827"/>
    <w:rsid w:val="00CA59EB"/>
    <w:rsid w:val="00CA6252"/>
    <w:rsid w:val="00CA73F8"/>
    <w:rsid w:val="00CB051E"/>
    <w:rsid w:val="00CB20CE"/>
    <w:rsid w:val="00CB2928"/>
    <w:rsid w:val="00CB44A3"/>
    <w:rsid w:val="00CB5B96"/>
    <w:rsid w:val="00CC1521"/>
    <w:rsid w:val="00CC2DA0"/>
    <w:rsid w:val="00CC3CE0"/>
    <w:rsid w:val="00CD2862"/>
    <w:rsid w:val="00CD2D65"/>
    <w:rsid w:val="00CD518C"/>
    <w:rsid w:val="00CE4A5B"/>
    <w:rsid w:val="00CE651F"/>
    <w:rsid w:val="00CF354F"/>
    <w:rsid w:val="00CF554F"/>
    <w:rsid w:val="00CF714C"/>
    <w:rsid w:val="00D0285B"/>
    <w:rsid w:val="00D029C3"/>
    <w:rsid w:val="00D02AB7"/>
    <w:rsid w:val="00D03548"/>
    <w:rsid w:val="00D0600F"/>
    <w:rsid w:val="00D0635D"/>
    <w:rsid w:val="00D06DC9"/>
    <w:rsid w:val="00D16E4D"/>
    <w:rsid w:val="00D20318"/>
    <w:rsid w:val="00D21D31"/>
    <w:rsid w:val="00D26ED6"/>
    <w:rsid w:val="00D30500"/>
    <w:rsid w:val="00D33837"/>
    <w:rsid w:val="00D339EF"/>
    <w:rsid w:val="00D33B57"/>
    <w:rsid w:val="00D479F7"/>
    <w:rsid w:val="00D668D6"/>
    <w:rsid w:val="00D67B57"/>
    <w:rsid w:val="00D813B1"/>
    <w:rsid w:val="00D86C10"/>
    <w:rsid w:val="00D90692"/>
    <w:rsid w:val="00D936E4"/>
    <w:rsid w:val="00D95DA9"/>
    <w:rsid w:val="00D96B11"/>
    <w:rsid w:val="00DA2747"/>
    <w:rsid w:val="00DA2BEE"/>
    <w:rsid w:val="00DA32CE"/>
    <w:rsid w:val="00DA6B33"/>
    <w:rsid w:val="00DB3D46"/>
    <w:rsid w:val="00DB772B"/>
    <w:rsid w:val="00DC2DD1"/>
    <w:rsid w:val="00DC5DF7"/>
    <w:rsid w:val="00DD009D"/>
    <w:rsid w:val="00DD2076"/>
    <w:rsid w:val="00DE01B2"/>
    <w:rsid w:val="00DE27D1"/>
    <w:rsid w:val="00DF107B"/>
    <w:rsid w:val="00DF1EE4"/>
    <w:rsid w:val="00DF3EC4"/>
    <w:rsid w:val="00DF5F55"/>
    <w:rsid w:val="00DF7175"/>
    <w:rsid w:val="00E10F58"/>
    <w:rsid w:val="00E17CC3"/>
    <w:rsid w:val="00E21C6B"/>
    <w:rsid w:val="00E32B80"/>
    <w:rsid w:val="00E34D1A"/>
    <w:rsid w:val="00E50EF5"/>
    <w:rsid w:val="00E51936"/>
    <w:rsid w:val="00E62193"/>
    <w:rsid w:val="00E64356"/>
    <w:rsid w:val="00E66AC8"/>
    <w:rsid w:val="00E70415"/>
    <w:rsid w:val="00E759C2"/>
    <w:rsid w:val="00E8090A"/>
    <w:rsid w:val="00E862AA"/>
    <w:rsid w:val="00E91489"/>
    <w:rsid w:val="00E92062"/>
    <w:rsid w:val="00E946CF"/>
    <w:rsid w:val="00E96950"/>
    <w:rsid w:val="00EA6D03"/>
    <w:rsid w:val="00EA7FD9"/>
    <w:rsid w:val="00EB112E"/>
    <w:rsid w:val="00EB3D07"/>
    <w:rsid w:val="00EB74A6"/>
    <w:rsid w:val="00EB7DC1"/>
    <w:rsid w:val="00EC487D"/>
    <w:rsid w:val="00EC54D4"/>
    <w:rsid w:val="00ED55F0"/>
    <w:rsid w:val="00EE59BB"/>
    <w:rsid w:val="00EE72D8"/>
    <w:rsid w:val="00EF1D12"/>
    <w:rsid w:val="00EF3911"/>
    <w:rsid w:val="00F00C3E"/>
    <w:rsid w:val="00F04967"/>
    <w:rsid w:val="00F06D80"/>
    <w:rsid w:val="00F10574"/>
    <w:rsid w:val="00F15CBD"/>
    <w:rsid w:val="00F24C7F"/>
    <w:rsid w:val="00F35E00"/>
    <w:rsid w:val="00F462E9"/>
    <w:rsid w:val="00F4703B"/>
    <w:rsid w:val="00F615C7"/>
    <w:rsid w:val="00F6539A"/>
    <w:rsid w:val="00F719A8"/>
    <w:rsid w:val="00F71A87"/>
    <w:rsid w:val="00F74041"/>
    <w:rsid w:val="00F74FA9"/>
    <w:rsid w:val="00F820CE"/>
    <w:rsid w:val="00F9284C"/>
    <w:rsid w:val="00F946E4"/>
    <w:rsid w:val="00F94D45"/>
    <w:rsid w:val="00FA043E"/>
    <w:rsid w:val="00FA0D0B"/>
    <w:rsid w:val="00FA16E8"/>
    <w:rsid w:val="00FA3F37"/>
    <w:rsid w:val="00FA644B"/>
    <w:rsid w:val="00FB053B"/>
    <w:rsid w:val="00FB26DD"/>
    <w:rsid w:val="00FB46EE"/>
    <w:rsid w:val="00FB6F93"/>
    <w:rsid w:val="00FB7CF5"/>
    <w:rsid w:val="00FC1289"/>
    <w:rsid w:val="00FC2BC8"/>
    <w:rsid w:val="00FD2FBC"/>
    <w:rsid w:val="00FE10AE"/>
    <w:rsid w:val="00FE3C68"/>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8622C"/>
  <w15:docId w15:val="{3EC2A5FA-D42A-45FC-AD14-67B8D797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2D5B"/>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link w:val="a8"/>
    <w:uiPriority w:val="99"/>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9">
    <w:name w:val="Balloon Text"/>
    <w:basedOn w:val="a"/>
    <w:link w:val="aa"/>
    <w:uiPriority w:val="99"/>
    <w:semiHidden/>
    <w:unhideWhenUsed/>
    <w:rsid w:val="00B3019B"/>
    <w:rPr>
      <w:rFonts w:ascii="Tahoma" w:hAnsi="Tahoma"/>
      <w:sz w:val="16"/>
      <w:szCs w:val="16"/>
    </w:rPr>
  </w:style>
  <w:style w:type="character" w:customStyle="1" w:styleId="aa">
    <w:name w:val="Текст выноски Знак"/>
    <w:link w:val="a9"/>
    <w:uiPriority w:val="99"/>
    <w:semiHidden/>
    <w:rsid w:val="00B3019B"/>
    <w:rPr>
      <w:rFonts w:ascii="Tahoma" w:hAnsi="Tahoma" w:cs="Tahoma"/>
      <w:sz w:val="16"/>
      <w:szCs w:val="16"/>
    </w:rPr>
  </w:style>
  <w:style w:type="character" w:styleId="ab">
    <w:name w:val="annotation reference"/>
    <w:uiPriority w:val="99"/>
    <w:semiHidden/>
    <w:unhideWhenUsed/>
    <w:rsid w:val="00F615C7"/>
    <w:rPr>
      <w:sz w:val="16"/>
      <w:szCs w:val="16"/>
    </w:rPr>
  </w:style>
  <w:style w:type="paragraph" w:styleId="ac">
    <w:name w:val="annotation text"/>
    <w:basedOn w:val="a"/>
    <w:link w:val="ad"/>
    <w:uiPriority w:val="99"/>
    <w:semiHidden/>
    <w:unhideWhenUsed/>
    <w:rsid w:val="00F615C7"/>
    <w:rPr>
      <w:sz w:val="20"/>
      <w:szCs w:val="20"/>
    </w:rPr>
  </w:style>
  <w:style w:type="character" w:customStyle="1" w:styleId="ad">
    <w:name w:val="Текст примечания Знак"/>
    <w:basedOn w:val="a0"/>
    <w:link w:val="ac"/>
    <w:uiPriority w:val="99"/>
    <w:semiHidden/>
    <w:rsid w:val="00F615C7"/>
  </w:style>
  <w:style w:type="paragraph" w:styleId="ae">
    <w:name w:val="annotation subject"/>
    <w:basedOn w:val="ac"/>
    <w:next w:val="ac"/>
    <w:link w:val="af"/>
    <w:uiPriority w:val="99"/>
    <w:semiHidden/>
    <w:unhideWhenUsed/>
    <w:rsid w:val="00F615C7"/>
    <w:rPr>
      <w:b/>
      <w:bCs/>
    </w:rPr>
  </w:style>
  <w:style w:type="character" w:customStyle="1" w:styleId="af">
    <w:name w:val="Тема примечания Знак"/>
    <w:link w:val="ae"/>
    <w:uiPriority w:val="99"/>
    <w:semiHidden/>
    <w:rsid w:val="00F615C7"/>
    <w:rPr>
      <w:b/>
      <w:bCs/>
    </w:rPr>
  </w:style>
  <w:style w:type="character" w:customStyle="1" w:styleId="a4">
    <w:name w:val="Текст Знак"/>
    <w:link w:val="a3"/>
    <w:qFormat/>
    <w:rsid w:val="000B417C"/>
    <w:rPr>
      <w:rFonts w:ascii="Courier New" w:hAnsi="Courier New" w:cs="Courier New"/>
    </w:rPr>
  </w:style>
  <w:style w:type="paragraph" w:styleId="af0">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1">
    <w:name w:val="Hyperlink"/>
    <w:uiPriority w:val="99"/>
    <w:unhideWhenUsed/>
    <w:rsid w:val="00E91489"/>
    <w:rPr>
      <w:color w:val="0000FF"/>
      <w:u w:val="single"/>
    </w:rPr>
  </w:style>
  <w:style w:type="character" w:styleId="af2">
    <w:name w:val="footnote reference"/>
    <w:uiPriority w:val="99"/>
    <w:rsid w:val="0035755E"/>
    <w:rPr>
      <w:rFonts w:ascii="Times New Roman" w:hAnsi="Times New Roman"/>
      <w:vertAlign w:val="superscript"/>
    </w:rPr>
  </w:style>
  <w:style w:type="paragraph" w:styleId="af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4"/>
    <w:uiPriority w:val="99"/>
    <w:rsid w:val="0035755E"/>
    <w:pPr>
      <w:spacing w:after="60"/>
      <w:jc w:val="both"/>
    </w:pPr>
    <w:rPr>
      <w:sz w:val="20"/>
      <w:szCs w:val="20"/>
    </w:rPr>
  </w:style>
  <w:style w:type="character" w:customStyle="1" w:styleId="af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3"/>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5">
    <w:name w:val="Body Text"/>
    <w:basedOn w:val="a"/>
    <w:link w:val="af6"/>
    <w:uiPriority w:val="99"/>
    <w:rsid w:val="00E64356"/>
    <w:pPr>
      <w:suppressAutoHyphens/>
      <w:spacing w:after="120"/>
    </w:pPr>
    <w:rPr>
      <w:kern w:val="1"/>
      <w:lang w:eastAsia="ar-SA"/>
    </w:rPr>
  </w:style>
  <w:style w:type="character" w:customStyle="1" w:styleId="af6">
    <w:name w:val="Основной текст Знак"/>
    <w:link w:val="af5"/>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7">
    <w:name w:val="List Paragraph"/>
    <w:aliases w:val="Bullet List,FooterText,numbered,Цветной список - Акцент 11,Список нумерованный цифры,-Абзац списка"/>
    <w:basedOn w:val="a"/>
    <w:link w:val="af8"/>
    <w:qFormat/>
    <w:rsid w:val="00E64356"/>
    <w:pPr>
      <w:suppressAutoHyphens/>
      <w:ind w:left="720"/>
      <w:contextualSpacing/>
    </w:pPr>
    <w:rPr>
      <w:kern w:val="1"/>
      <w:lang w:eastAsia="ar-SA"/>
    </w:rPr>
  </w:style>
  <w:style w:type="paragraph" w:styleId="af9">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qFormat/>
    <w:rsid w:val="00DE27D1"/>
    <w:rPr>
      <w:shd w:val="clear" w:color="auto" w:fill="FFFFFF"/>
    </w:rPr>
  </w:style>
  <w:style w:type="paragraph" w:customStyle="1" w:styleId="Bodytext20">
    <w:name w:val="Body text (2)"/>
    <w:basedOn w:val="a"/>
    <w:link w:val="Bodytext2"/>
    <w:qFormat/>
    <w:rsid w:val="00DE27D1"/>
    <w:pPr>
      <w:widowControl w:val="0"/>
      <w:shd w:val="clear" w:color="auto" w:fill="FFFFFF"/>
      <w:spacing w:before="300" w:after="300" w:line="0" w:lineRule="atLeast"/>
      <w:jc w:val="both"/>
    </w:pPr>
    <w:rPr>
      <w:sz w:val="20"/>
      <w:szCs w:val="20"/>
    </w:rPr>
  </w:style>
  <w:style w:type="paragraph" w:styleId="afa">
    <w:name w:val="endnote text"/>
    <w:basedOn w:val="a"/>
    <w:link w:val="afb"/>
    <w:uiPriority w:val="99"/>
    <w:semiHidden/>
    <w:unhideWhenUsed/>
    <w:rsid w:val="001744D5"/>
    <w:rPr>
      <w:sz w:val="20"/>
      <w:szCs w:val="20"/>
    </w:rPr>
  </w:style>
  <w:style w:type="character" w:customStyle="1" w:styleId="afb">
    <w:name w:val="Текст концевой сноски Знак"/>
    <w:basedOn w:val="a0"/>
    <w:link w:val="afa"/>
    <w:uiPriority w:val="99"/>
    <w:semiHidden/>
    <w:rsid w:val="001744D5"/>
  </w:style>
  <w:style w:type="character" w:styleId="afc">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d">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Знак"/>
    <w:link w:val="af7"/>
    <w:uiPriority w:val="34"/>
    <w:locked/>
    <w:rsid w:val="007D1D73"/>
    <w:rPr>
      <w:kern w:val="1"/>
      <w:sz w:val="24"/>
      <w:szCs w:val="24"/>
      <w:lang w:eastAsia="ar-SA"/>
    </w:rPr>
  </w:style>
  <w:style w:type="paragraph" w:customStyle="1" w:styleId="afe">
    <w:name w:val="Рабочий"/>
    <w:basedOn w:val="a"/>
    <w:link w:val="aff"/>
    <w:qFormat/>
    <w:rsid w:val="007D1D73"/>
    <w:pPr>
      <w:ind w:right="57" w:firstLine="709"/>
      <w:jc w:val="both"/>
    </w:pPr>
    <w:rPr>
      <w:rFonts w:eastAsiaTheme="minorHAnsi" w:cstheme="minorBidi"/>
      <w:szCs w:val="20"/>
      <w:lang w:eastAsia="en-US"/>
    </w:rPr>
  </w:style>
  <w:style w:type="character" w:customStyle="1" w:styleId="aff">
    <w:name w:val="Рабочий Знак"/>
    <w:basedOn w:val="a0"/>
    <w:link w:val="afe"/>
    <w:rsid w:val="007D1D73"/>
    <w:rPr>
      <w:rFonts w:eastAsiaTheme="minorHAnsi" w:cstheme="minorBidi"/>
      <w:sz w:val="24"/>
      <w:lang w:eastAsia="en-US"/>
    </w:rPr>
  </w:style>
  <w:style w:type="paragraph" w:styleId="aff0">
    <w:name w:val="Revision"/>
    <w:hidden/>
    <w:uiPriority w:val="99"/>
    <w:semiHidden/>
    <w:rsid w:val="00963E00"/>
    <w:rPr>
      <w:sz w:val="24"/>
      <w:szCs w:val="24"/>
    </w:rPr>
  </w:style>
  <w:style w:type="paragraph" w:customStyle="1" w:styleId="aff1">
    <w:name w:val="Таблица шапка"/>
    <w:basedOn w:val="a"/>
    <w:rsid w:val="007A36A6"/>
    <w:pPr>
      <w:keepNext/>
      <w:suppressAutoHyphens/>
      <w:spacing w:before="40" w:after="40"/>
      <w:ind w:left="57" w:right="57"/>
    </w:pPr>
    <w:rPr>
      <w:sz w:val="18"/>
      <w:szCs w:val="18"/>
      <w:lang w:eastAsia="zh-CN"/>
    </w:rPr>
  </w:style>
  <w:style w:type="character" w:styleId="aff2">
    <w:name w:val="Unresolved Mention"/>
    <w:basedOn w:val="a0"/>
    <w:uiPriority w:val="99"/>
    <w:semiHidden/>
    <w:unhideWhenUsed/>
    <w:rsid w:val="000C28EA"/>
    <w:rPr>
      <w:color w:val="605E5C"/>
      <w:shd w:val="clear" w:color="auto" w:fill="E1DFDD"/>
    </w:rPr>
  </w:style>
  <w:style w:type="character" w:customStyle="1" w:styleId="a8">
    <w:name w:val="Нижний колонтитул Знак"/>
    <w:basedOn w:val="a0"/>
    <w:link w:val="a7"/>
    <w:uiPriority w:val="99"/>
    <w:rsid w:val="00722D01"/>
    <w:rPr>
      <w:sz w:val="24"/>
      <w:szCs w:val="24"/>
    </w:rPr>
  </w:style>
  <w:style w:type="character" w:styleId="aff3">
    <w:name w:val="Placeholder Text"/>
    <w:basedOn w:val="a0"/>
    <w:uiPriority w:val="99"/>
    <w:semiHidden/>
    <w:rsid w:val="001E1708"/>
    <w:rPr>
      <w:color w:val="808080"/>
    </w:rPr>
  </w:style>
  <w:style w:type="paragraph" w:customStyle="1" w:styleId="aff4">
    <w:name w:val="Автозамена"/>
    <w:rsid w:val="00E946CF"/>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931159081">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molaw@muctr.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55;&#1086;&#1089;&#1090;&#1072;&#1074;&#1082;&#1072;%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97C54E66ED4BFBB7EFED4245CA019A"/>
        <w:category>
          <w:name w:val="Общие"/>
          <w:gallery w:val="placeholder"/>
        </w:category>
        <w:types>
          <w:type w:val="bbPlcHdr"/>
        </w:types>
        <w:behaviors>
          <w:behavior w:val="content"/>
        </w:behaviors>
        <w:guid w:val="{F824318E-E90A-442E-99D5-495B1612FDCF}"/>
      </w:docPartPr>
      <w:docPartBody>
        <w:p w:rsidR="005A79FC" w:rsidRDefault="00E963C0">
          <w:pPr>
            <w:pStyle w:val="0997C54E66ED4BFBB7EFED4245CA019A"/>
          </w:pPr>
          <w:r>
            <w:rPr>
              <w:color w:val="44546A" w:themeColor="text2"/>
              <w:lang w:eastAsia="en-US"/>
            </w:rPr>
            <w:t>[Выберите наименование Стороны‒контрагента]</w:t>
          </w:r>
        </w:p>
      </w:docPartBody>
    </w:docPart>
    <w:docPart>
      <w:docPartPr>
        <w:name w:val="23A43BFBF27F45E1ADD81B5D8CEE49DF"/>
        <w:category>
          <w:name w:val="Общие"/>
          <w:gallery w:val="placeholder"/>
        </w:category>
        <w:types>
          <w:type w:val="bbPlcHdr"/>
        </w:types>
        <w:behaviors>
          <w:behavior w:val="content"/>
        </w:behaviors>
        <w:guid w:val="{F7C1A9C7-5C6E-4598-8228-A5DDB4F139DB}"/>
      </w:docPartPr>
      <w:docPartBody>
        <w:p w:rsidR="005A79FC" w:rsidRDefault="00E963C0">
          <w:pPr>
            <w:pStyle w:val="23A43BFBF27F45E1ADD81B5D8CEE49DF"/>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Calibri"/>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C0"/>
    <w:rsid w:val="005A79FC"/>
    <w:rsid w:val="00E963C0"/>
    <w:rsid w:val="00F03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997C54E66ED4BFBB7EFED4245CA019A">
    <w:name w:val="0997C54E66ED4BFBB7EFED4245CA019A"/>
  </w:style>
  <w:style w:type="character" w:styleId="a3">
    <w:name w:val="Placeholder Text"/>
    <w:basedOn w:val="a0"/>
    <w:uiPriority w:val="99"/>
    <w:semiHidden/>
    <w:rPr>
      <w:color w:val="808080"/>
    </w:rPr>
  </w:style>
  <w:style w:type="paragraph" w:customStyle="1" w:styleId="23A43BFBF27F45E1ADD81B5D8CEE49DF">
    <w:name w:val="23A43BFBF27F45E1ADD81B5D8CEE4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F503C-8244-4439-86AD-3A7A8C8B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Поставка (типовой)</Template>
  <TotalTime>72</TotalTime>
  <Pages>20</Pages>
  <Words>8267</Words>
  <Characters>47125</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55282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Елистратова Вероника Олеговна</dc:creator>
  <cp:lastModifiedBy>Елистратова Вероника Олеговна</cp:lastModifiedBy>
  <cp:revision>2</cp:revision>
  <cp:lastPrinted>2025-12-11T07:46:00Z</cp:lastPrinted>
  <dcterms:created xsi:type="dcterms:W3CDTF">2026-08-25T08:45:00Z</dcterms:created>
  <dcterms:modified xsi:type="dcterms:W3CDTF">2026-08-25T12:01:00Z</dcterms:modified>
</cp:coreProperties>
</file>