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9D" w:rsidRDefault="006B469D" w:rsidP="006B469D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6B469D" w:rsidRDefault="006B469D" w:rsidP="006B469D">
      <w:pPr>
        <w:jc w:val="center"/>
        <w:rPr>
          <w:b/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02.10.2013 №567.</w:t>
      </w:r>
      <w:proofErr w:type="gramEnd"/>
    </w:p>
    <w:p w:rsidR="006B469D" w:rsidRDefault="006B469D" w:rsidP="006B469D">
      <w:pPr>
        <w:ind w:firstLine="709"/>
        <w:jc w:val="both"/>
        <w:rPr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Pr="00695FB9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60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229"/>
      </w:tblGrid>
      <w:tr w:rsidR="004F33BB" w:rsidRPr="00127F45" w:rsidTr="000C1A57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EA" w:rsidRPr="00127F45" w:rsidRDefault="004F33BB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№</w:t>
            </w:r>
          </w:p>
          <w:p w:rsidR="004F33BB" w:rsidRPr="00127F45" w:rsidRDefault="00F747EA" w:rsidP="00F747E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27F45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27F45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127F45" w:rsidRDefault="00A31DF9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127F45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127F45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127F45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127F45" w:rsidRDefault="006470CB" w:rsidP="006470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шт.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127F45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127F45" w:rsidTr="000C1A57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127F45" w:rsidRDefault="004F33BB" w:rsidP="00093E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127F45" w:rsidRDefault="004F33BB" w:rsidP="00093E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127F45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27F45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469D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6B469D" w:rsidP="0057690D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69D" w:rsidRPr="00CC5D2D" w:rsidRDefault="006470CB" w:rsidP="00F1340D">
            <w:pPr>
              <w:rPr>
                <w:color w:val="000000"/>
                <w:sz w:val="20"/>
                <w:szCs w:val="20"/>
              </w:rPr>
            </w:pPr>
            <w:r w:rsidRPr="00F44F06">
              <w:rPr>
                <w:color w:val="000000"/>
                <w:sz w:val="16"/>
                <w:szCs w:val="16"/>
              </w:rPr>
              <w:t xml:space="preserve">Тонер-картридж </w:t>
            </w:r>
            <w:proofErr w:type="spellStart"/>
            <w:r w:rsidRPr="00F44F06">
              <w:rPr>
                <w:color w:val="000000"/>
                <w:sz w:val="16"/>
                <w:szCs w:val="16"/>
              </w:rPr>
              <w:t>Canon</w:t>
            </w:r>
            <w:proofErr w:type="spellEnd"/>
            <w:r w:rsidRPr="00F44F06">
              <w:rPr>
                <w:color w:val="000000"/>
                <w:sz w:val="16"/>
                <w:szCs w:val="16"/>
              </w:rPr>
              <w:t xml:space="preserve"> C-EXV40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CC5D2D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127F45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5D5C52" w:rsidP="00661FC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5C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5D5C52" w:rsidP="00AE3831">
            <w:pPr>
              <w:jc w:val="center"/>
              <w:rPr>
                <w:color w:val="000000"/>
                <w:sz w:val="20"/>
                <w:szCs w:val="20"/>
              </w:rPr>
            </w:pPr>
            <w:r w:rsidRPr="005D5C52">
              <w:rPr>
                <w:color w:val="000000"/>
                <w:sz w:val="20"/>
                <w:szCs w:val="20"/>
              </w:rPr>
              <w:t>58.59465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5D5C52" w:rsidP="00F072FA">
            <w:pPr>
              <w:jc w:val="center"/>
              <w:rPr>
                <w:color w:val="000000"/>
                <w:sz w:val="20"/>
                <w:szCs w:val="20"/>
              </w:rPr>
            </w:pPr>
            <w:r w:rsidRPr="005D5C52">
              <w:rPr>
                <w:color w:val="000000"/>
                <w:sz w:val="20"/>
                <w:szCs w:val="20"/>
              </w:rPr>
              <w:t>0.87%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CC5D2D" w:rsidRDefault="006470CB" w:rsidP="00F00C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127F45" w:rsidRDefault="005D5C52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5C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74176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D5C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6470CB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127F45" w:rsidRDefault="006470CB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CB" w:rsidRDefault="006470CB" w:rsidP="00F1340D">
            <w:pPr>
              <w:rPr>
                <w:color w:val="000000"/>
                <w:sz w:val="20"/>
                <w:szCs w:val="20"/>
              </w:rPr>
            </w:pPr>
            <w:r w:rsidRPr="00F44F06">
              <w:rPr>
                <w:color w:val="000000"/>
                <w:sz w:val="16"/>
                <w:szCs w:val="16"/>
              </w:rPr>
              <w:t xml:space="preserve">Тонер-картридж </w:t>
            </w:r>
            <w:r w:rsidRPr="00F44F06">
              <w:rPr>
                <w:sz w:val="16"/>
                <w:szCs w:val="16"/>
              </w:rPr>
              <w:t xml:space="preserve"> </w:t>
            </w:r>
            <w:r w:rsidRPr="00F44F06">
              <w:rPr>
                <w:color w:val="000000"/>
                <w:sz w:val="16"/>
                <w:szCs w:val="16"/>
              </w:rPr>
              <w:t>KonicaC257i черный TN-227K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8A6686" w:rsidP="00661FC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8A6686" w:rsidP="00AE3831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8A6686" w:rsidP="00F072FA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0.36%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CC5D2D" w:rsidRDefault="006470CB" w:rsidP="00F00C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656B94" w:rsidRDefault="008A6686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5500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6470CB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127F45" w:rsidRDefault="006470CB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CB" w:rsidRPr="006470CB" w:rsidRDefault="006470CB" w:rsidP="006470CB">
            <w:pPr>
              <w:rPr>
                <w:color w:val="000000"/>
                <w:sz w:val="16"/>
                <w:szCs w:val="16"/>
              </w:rPr>
            </w:pPr>
            <w:r w:rsidRPr="00F44F06">
              <w:rPr>
                <w:color w:val="000000"/>
                <w:sz w:val="16"/>
                <w:szCs w:val="16"/>
              </w:rPr>
              <w:t>Тонер</w:t>
            </w:r>
            <w:r w:rsidRPr="006470CB">
              <w:rPr>
                <w:color w:val="000000"/>
                <w:sz w:val="16"/>
                <w:szCs w:val="16"/>
              </w:rPr>
              <w:t>-</w:t>
            </w:r>
            <w:r w:rsidRPr="00F44F06">
              <w:rPr>
                <w:color w:val="000000"/>
                <w:sz w:val="16"/>
                <w:szCs w:val="16"/>
              </w:rPr>
              <w:t>картридж</w:t>
            </w:r>
          </w:p>
          <w:p w:rsidR="006470CB" w:rsidRDefault="006470CB" w:rsidP="006470C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44F06">
              <w:rPr>
                <w:color w:val="000000"/>
                <w:sz w:val="16"/>
                <w:szCs w:val="16"/>
                <w:lang w:val="en-US"/>
              </w:rPr>
              <w:t>KonicaC</w:t>
            </w:r>
            <w:proofErr w:type="spellEnd"/>
            <w:r w:rsidRPr="006470CB">
              <w:rPr>
                <w:color w:val="000000"/>
                <w:sz w:val="16"/>
                <w:szCs w:val="16"/>
              </w:rPr>
              <w:t>257</w:t>
            </w:r>
            <w:proofErr w:type="spellStart"/>
            <w:r w:rsidRPr="00F44F06">
              <w:rPr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6470CB">
              <w:rPr>
                <w:color w:val="000000"/>
                <w:sz w:val="16"/>
                <w:szCs w:val="16"/>
              </w:rPr>
              <w:t xml:space="preserve"> </w:t>
            </w:r>
            <w:r w:rsidRPr="00F44F06">
              <w:rPr>
                <w:color w:val="000000"/>
                <w:sz w:val="16"/>
                <w:szCs w:val="16"/>
              </w:rPr>
              <w:t>желтый</w:t>
            </w:r>
            <w:r w:rsidRPr="006470CB">
              <w:rPr>
                <w:color w:val="000000"/>
                <w:sz w:val="16"/>
                <w:szCs w:val="16"/>
              </w:rPr>
              <w:t xml:space="preserve"> </w:t>
            </w:r>
            <w:r w:rsidRPr="00F44F06">
              <w:rPr>
                <w:color w:val="000000"/>
                <w:sz w:val="16"/>
                <w:szCs w:val="16"/>
                <w:lang w:val="en-US"/>
              </w:rPr>
              <w:t>TN</w:t>
            </w:r>
            <w:r w:rsidRPr="006470CB">
              <w:rPr>
                <w:color w:val="000000"/>
                <w:sz w:val="16"/>
                <w:szCs w:val="16"/>
              </w:rPr>
              <w:t>-227</w:t>
            </w:r>
            <w:r w:rsidRPr="00F44F06">
              <w:rPr>
                <w:color w:val="000000"/>
                <w:sz w:val="16"/>
                <w:szCs w:val="16"/>
                <w:lang w:val="en-US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8A6686" w:rsidP="00661FC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8A6686" w:rsidP="00AE3831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28.86751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8A6686" w:rsidP="00F072FA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CC5D2D" w:rsidRDefault="006470CB" w:rsidP="00F00C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656B94" w:rsidRDefault="008A6686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DC14F4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127F45" w:rsidRDefault="00DC14F4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4F4" w:rsidRPr="00F44F06" w:rsidRDefault="00DC14F4" w:rsidP="006470CB">
            <w:pPr>
              <w:rPr>
                <w:color w:val="000000"/>
                <w:sz w:val="16"/>
                <w:szCs w:val="16"/>
              </w:rPr>
            </w:pPr>
            <w:r w:rsidRPr="00F44F06">
              <w:rPr>
                <w:color w:val="000000"/>
                <w:sz w:val="16"/>
                <w:szCs w:val="16"/>
              </w:rPr>
              <w:t>Тонер-картридж</w:t>
            </w:r>
          </w:p>
          <w:p w:rsidR="00DC14F4" w:rsidRDefault="00DC14F4" w:rsidP="006470CB">
            <w:pPr>
              <w:jc w:val="center"/>
              <w:rPr>
                <w:color w:val="000000"/>
                <w:sz w:val="20"/>
                <w:szCs w:val="20"/>
              </w:rPr>
            </w:pPr>
            <w:r w:rsidRPr="00F44F06">
              <w:rPr>
                <w:color w:val="000000"/>
                <w:sz w:val="16"/>
                <w:szCs w:val="16"/>
              </w:rPr>
              <w:t>KonicaC257i красный TN-227M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28.86751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CC5D2D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656B94" w:rsidRDefault="00DC14F4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DC14F4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127F45" w:rsidRDefault="00DC14F4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4F4" w:rsidRPr="00F44F06" w:rsidRDefault="00DC14F4" w:rsidP="006470CB">
            <w:pPr>
              <w:rPr>
                <w:color w:val="000000"/>
                <w:sz w:val="16"/>
                <w:szCs w:val="16"/>
              </w:rPr>
            </w:pPr>
            <w:r w:rsidRPr="00F44F06">
              <w:rPr>
                <w:color w:val="000000"/>
                <w:sz w:val="16"/>
                <w:szCs w:val="16"/>
              </w:rPr>
              <w:t>Тонер-картридж</w:t>
            </w:r>
          </w:p>
          <w:p w:rsidR="00DC14F4" w:rsidRDefault="00DC14F4" w:rsidP="006470CB">
            <w:pPr>
              <w:rPr>
                <w:color w:val="000000"/>
                <w:sz w:val="20"/>
                <w:szCs w:val="20"/>
              </w:rPr>
            </w:pPr>
            <w:r w:rsidRPr="00F44F06">
              <w:rPr>
                <w:color w:val="000000"/>
                <w:sz w:val="16"/>
                <w:szCs w:val="16"/>
              </w:rPr>
              <w:t>KonicaC257i синий TN-227C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28.86751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CC5D2D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656B94" w:rsidRDefault="00DC14F4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DC14F4" w:rsidRPr="006470CB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127F45" w:rsidRDefault="00DC14F4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4F4" w:rsidRPr="00F44F06" w:rsidRDefault="00DC14F4" w:rsidP="006470CB">
            <w:pPr>
              <w:rPr>
                <w:color w:val="000000"/>
                <w:sz w:val="16"/>
                <w:szCs w:val="16"/>
              </w:rPr>
            </w:pPr>
            <w:r w:rsidRPr="00F44F06">
              <w:rPr>
                <w:color w:val="000000"/>
                <w:sz w:val="16"/>
                <w:szCs w:val="16"/>
              </w:rPr>
              <w:t>Тонер-картридж</w:t>
            </w:r>
          </w:p>
          <w:p w:rsidR="00DC14F4" w:rsidRPr="006470CB" w:rsidRDefault="00DC14F4" w:rsidP="006470CB">
            <w:pPr>
              <w:rPr>
                <w:color w:val="000000"/>
                <w:sz w:val="20"/>
                <w:szCs w:val="20"/>
                <w:lang w:val="en-US"/>
              </w:rPr>
            </w:pPr>
            <w:r w:rsidRPr="00F44F06">
              <w:rPr>
                <w:color w:val="000000"/>
                <w:sz w:val="16"/>
                <w:szCs w:val="16"/>
                <w:lang w:val="en-US"/>
              </w:rPr>
              <w:t>XEROX</w:t>
            </w:r>
            <w:r w:rsidRPr="006470CB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44F06">
              <w:rPr>
                <w:color w:val="000000"/>
                <w:sz w:val="16"/>
                <w:szCs w:val="16"/>
                <w:lang w:val="en-US"/>
              </w:rPr>
              <w:t>VersaLink</w:t>
            </w:r>
            <w:proofErr w:type="spellEnd"/>
            <w:r w:rsidRPr="006470CB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44F06">
              <w:rPr>
                <w:color w:val="000000"/>
                <w:sz w:val="16"/>
                <w:szCs w:val="16"/>
                <w:lang w:val="en-US"/>
              </w:rPr>
              <w:t>B</w:t>
            </w:r>
            <w:r w:rsidRPr="006470CB">
              <w:rPr>
                <w:color w:val="000000"/>
                <w:sz w:val="16"/>
                <w:szCs w:val="16"/>
                <w:lang w:val="en-US"/>
              </w:rPr>
              <w:t>7035 31</w:t>
            </w:r>
            <w:r w:rsidRPr="00F44F06">
              <w:rPr>
                <w:color w:val="000000"/>
                <w:sz w:val="16"/>
                <w:szCs w:val="16"/>
                <w:lang w:val="en-US"/>
              </w:rPr>
              <w:t>K</w:t>
            </w:r>
            <w:r w:rsidRPr="006470CB">
              <w:rPr>
                <w:color w:val="000000"/>
                <w:sz w:val="16"/>
                <w:szCs w:val="16"/>
                <w:lang w:val="en-US"/>
              </w:rPr>
              <w:t xml:space="preserve"> (106</w:t>
            </w:r>
            <w:r w:rsidRPr="00F44F06">
              <w:rPr>
                <w:color w:val="000000"/>
                <w:sz w:val="16"/>
                <w:szCs w:val="16"/>
                <w:lang w:val="en-US"/>
              </w:rPr>
              <w:t>R</w:t>
            </w:r>
            <w:r w:rsidRPr="006470CB">
              <w:rPr>
                <w:color w:val="000000"/>
                <w:sz w:val="16"/>
                <w:szCs w:val="16"/>
                <w:lang w:val="en-US"/>
              </w:rPr>
              <w:t>03396)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470CB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470CB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6470CB" w:rsidRDefault="00DC14F4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6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28.86751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4F4" w:rsidRPr="00656B94" w:rsidRDefault="00DC14F4" w:rsidP="00C35B07">
            <w:pPr>
              <w:jc w:val="center"/>
              <w:rPr>
                <w:color w:val="000000"/>
                <w:sz w:val="20"/>
                <w:szCs w:val="20"/>
              </w:rPr>
            </w:pPr>
            <w:r w:rsidRPr="008A6686">
              <w:rPr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6470CB" w:rsidRDefault="00DC14F4" w:rsidP="00F00C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4F4" w:rsidRPr="006470CB" w:rsidRDefault="00DC14F4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C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29799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C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</w:tr>
      <w:tr w:rsidR="006470CB" w:rsidRPr="006470CB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127F45" w:rsidRDefault="006470CB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CB" w:rsidRPr="006470CB" w:rsidRDefault="006470CB" w:rsidP="00F1340D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F44F06">
              <w:rPr>
                <w:sz w:val="16"/>
                <w:szCs w:val="16"/>
              </w:rPr>
              <w:t>Фотобарабан</w:t>
            </w:r>
            <w:proofErr w:type="spellEnd"/>
            <w:r w:rsidRPr="00F44F06">
              <w:rPr>
                <w:sz w:val="16"/>
                <w:szCs w:val="16"/>
                <w:lang w:val="en-US"/>
              </w:rPr>
              <w:t xml:space="preserve"> Xerox </w:t>
            </w:r>
            <w:proofErr w:type="spellStart"/>
            <w:r w:rsidRPr="00F44F06">
              <w:rPr>
                <w:sz w:val="16"/>
                <w:szCs w:val="16"/>
                <w:lang w:val="en-US"/>
              </w:rPr>
              <w:t>VersaLink</w:t>
            </w:r>
            <w:proofErr w:type="spellEnd"/>
            <w:r w:rsidRPr="00F44F06">
              <w:rPr>
                <w:sz w:val="16"/>
                <w:szCs w:val="16"/>
                <w:lang w:val="en-US"/>
              </w:rPr>
              <w:t xml:space="preserve"> B7035 113R00779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6470CB" w:rsidRDefault="006470CB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470CB" w:rsidRDefault="00DC14F4" w:rsidP="00661FC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C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24923.33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470CB" w:rsidRDefault="00DC14F4" w:rsidP="00AE383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C14F4">
              <w:rPr>
                <w:color w:val="000000"/>
                <w:sz w:val="20"/>
                <w:szCs w:val="20"/>
                <w:lang w:val="en-US"/>
              </w:rPr>
              <w:t>215.48395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470CB" w:rsidRDefault="00DC14F4" w:rsidP="00F072F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C14F4">
              <w:rPr>
                <w:color w:val="000000"/>
                <w:sz w:val="20"/>
                <w:szCs w:val="20"/>
                <w:lang w:val="en-US"/>
              </w:rPr>
              <w:t>0.86%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6470CB" w:rsidRDefault="006470CB" w:rsidP="00F00C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6470CB" w:rsidRDefault="00DC14F4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C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24923</w:t>
            </w:r>
            <w:r w:rsidR="00CC6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C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</w:tr>
      <w:tr w:rsidR="00F14707" w:rsidRPr="00127F45" w:rsidTr="00E042E6">
        <w:trPr>
          <w:cantSplit/>
          <w:trHeight w:val="415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07" w:rsidRPr="00127F45" w:rsidRDefault="006B469D" w:rsidP="00F072FA">
            <w:pPr>
              <w:jc w:val="right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707" w:rsidRPr="00127F45" w:rsidRDefault="00BB0F69" w:rsidP="00CC5D2D">
            <w:pPr>
              <w:jc w:val="center"/>
              <w:rPr>
                <w:color w:val="000000"/>
                <w:sz w:val="20"/>
                <w:szCs w:val="20"/>
              </w:rPr>
            </w:pPr>
            <w:r w:rsidRPr="00BB0F69">
              <w:rPr>
                <w:color w:val="000000"/>
                <w:sz w:val="20"/>
                <w:szCs w:val="20"/>
              </w:rPr>
              <w:t>164 199,94</w:t>
            </w:r>
            <w:bookmarkStart w:id="0" w:name="_GoBack"/>
            <w:bookmarkEnd w:id="0"/>
          </w:p>
        </w:tc>
      </w:tr>
    </w:tbl>
    <w:p w:rsidR="005D6DA5" w:rsidRDefault="005D6DA5" w:rsidP="00355291">
      <w:pPr>
        <w:jc w:val="both"/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rPr>
          <w:sz w:val="22"/>
          <w:szCs w:val="22"/>
        </w:rPr>
      </w:pPr>
      <w:r>
        <w:rPr>
          <w:szCs w:val="22"/>
        </w:rPr>
        <w:br w:type="page"/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8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6B469D" w:rsidRDefault="006B469D" w:rsidP="006B469D">
      <w:pPr>
        <w:ind w:firstLine="709"/>
        <w:jc w:val="both"/>
        <w:rPr>
          <w:szCs w:val="22"/>
        </w:rPr>
      </w:pPr>
    </w:p>
    <w:p w:rsidR="005D6DA5" w:rsidRPr="00241C0A" w:rsidRDefault="005D6DA5" w:rsidP="006B469D">
      <w:pPr>
        <w:ind w:firstLine="709"/>
        <w:jc w:val="both"/>
        <w:rPr>
          <w:szCs w:val="22"/>
        </w:rPr>
      </w:pPr>
    </w:p>
    <w:sectPr w:rsidR="005D6DA5" w:rsidRPr="00241C0A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16DCB"/>
    <w:rsid w:val="00093EBA"/>
    <w:rsid w:val="000A0787"/>
    <w:rsid w:val="000A7952"/>
    <w:rsid w:val="000C1A57"/>
    <w:rsid w:val="000E4410"/>
    <w:rsid w:val="000F5C5A"/>
    <w:rsid w:val="00117891"/>
    <w:rsid w:val="00120003"/>
    <w:rsid w:val="00124074"/>
    <w:rsid w:val="00127F45"/>
    <w:rsid w:val="00143287"/>
    <w:rsid w:val="00161425"/>
    <w:rsid w:val="00184397"/>
    <w:rsid w:val="001A0AEB"/>
    <w:rsid w:val="001A426C"/>
    <w:rsid w:val="001D4F92"/>
    <w:rsid w:val="0020378F"/>
    <w:rsid w:val="00241C0A"/>
    <w:rsid w:val="0024698A"/>
    <w:rsid w:val="00251C81"/>
    <w:rsid w:val="00252EEC"/>
    <w:rsid w:val="002607C7"/>
    <w:rsid w:val="002621CF"/>
    <w:rsid w:val="002626EB"/>
    <w:rsid w:val="002626FE"/>
    <w:rsid w:val="002F07AE"/>
    <w:rsid w:val="003306C8"/>
    <w:rsid w:val="00332373"/>
    <w:rsid w:val="00351A75"/>
    <w:rsid w:val="00352838"/>
    <w:rsid w:val="00355291"/>
    <w:rsid w:val="00372717"/>
    <w:rsid w:val="003914BE"/>
    <w:rsid w:val="003C01E5"/>
    <w:rsid w:val="003D05A1"/>
    <w:rsid w:val="003D4D53"/>
    <w:rsid w:val="003E34A5"/>
    <w:rsid w:val="003E48FB"/>
    <w:rsid w:val="00402F0B"/>
    <w:rsid w:val="00405381"/>
    <w:rsid w:val="00406584"/>
    <w:rsid w:val="00414132"/>
    <w:rsid w:val="00425051"/>
    <w:rsid w:val="00430587"/>
    <w:rsid w:val="004667A2"/>
    <w:rsid w:val="00471486"/>
    <w:rsid w:val="00497A00"/>
    <w:rsid w:val="004D10AD"/>
    <w:rsid w:val="004E39D9"/>
    <w:rsid w:val="004E7899"/>
    <w:rsid w:val="004F33BB"/>
    <w:rsid w:val="0051239C"/>
    <w:rsid w:val="00513B6C"/>
    <w:rsid w:val="00521A4C"/>
    <w:rsid w:val="005341F4"/>
    <w:rsid w:val="00547599"/>
    <w:rsid w:val="005514C6"/>
    <w:rsid w:val="00562054"/>
    <w:rsid w:val="00572FE8"/>
    <w:rsid w:val="0057690D"/>
    <w:rsid w:val="005902CE"/>
    <w:rsid w:val="00590705"/>
    <w:rsid w:val="005A491F"/>
    <w:rsid w:val="005A7A79"/>
    <w:rsid w:val="005D5C52"/>
    <w:rsid w:val="005D6DA5"/>
    <w:rsid w:val="005E2D41"/>
    <w:rsid w:val="006470CB"/>
    <w:rsid w:val="006472AD"/>
    <w:rsid w:val="00656B94"/>
    <w:rsid w:val="00661FCF"/>
    <w:rsid w:val="006650EA"/>
    <w:rsid w:val="00694DBF"/>
    <w:rsid w:val="00695FB9"/>
    <w:rsid w:val="006A601E"/>
    <w:rsid w:val="006B1D2A"/>
    <w:rsid w:val="006B469D"/>
    <w:rsid w:val="006B78E9"/>
    <w:rsid w:val="006C18F3"/>
    <w:rsid w:val="006F1C75"/>
    <w:rsid w:val="006F779D"/>
    <w:rsid w:val="00707F11"/>
    <w:rsid w:val="00714AC8"/>
    <w:rsid w:val="00733D61"/>
    <w:rsid w:val="007471B7"/>
    <w:rsid w:val="00752A39"/>
    <w:rsid w:val="00754D4E"/>
    <w:rsid w:val="00755923"/>
    <w:rsid w:val="00766A93"/>
    <w:rsid w:val="00771FDD"/>
    <w:rsid w:val="007720E1"/>
    <w:rsid w:val="0078668A"/>
    <w:rsid w:val="007A005F"/>
    <w:rsid w:val="007C10E3"/>
    <w:rsid w:val="007C1459"/>
    <w:rsid w:val="007E1E95"/>
    <w:rsid w:val="007F36E1"/>
    <w:rsid w:val="00802888"/>
    <w:rsid w:val="00804390"/>
    <w:rsid w:val="00822A2F"/>
    <w:rsid w:val="00835338"/>
    <w:rsid w:val="008375D3"/>
    <w:rsid w:val="00852986"/>
    <w:rsid w:val="00857C60"/>
    <w:rsid w:val="00880900"/>
    <w:rsid w:val="00892A64"/>
    <w:rsid w:val="00893082"/>
    <w:rsid w:val="00896681"/>
    <w:rsid w:val="0089786D"/>
    <w:rsid w:val="008A6686"/>
    <w:rsid w:val="008C104C"/>
    <w:rsid w:val="008D52E3"/>
    <w:rsid w:val="008D6D57"/>
    <w:rsid w:val="008E4AA3"/>
    <w:rsid w:val="008E53C8"/>
    <w:rsid w:val="00907C07"/>
    <w:rsid w:val="00915288"/>
    <w:rsid w:val="00920168"/>
    <w:rsid w:val="009202BE"/>
    <w:rsid w:val="009275DD"/>
    <w:rsid w:val="00932D3A"/>
    <w:rsid w:val="00935908"/>
    <w:rsid w:val="00953E39"/>
    <w:rsid w:val="00962B9D"/>
    <w:rsid w:val="009826A4"/>
    <w:rsid w:val="0098763E"/>
    <w:rsid w:val="00A004BD"/>
    <w:rsid w:val="00A312E3"/>
    <w:rsid w:val="00A31DF9"/>
    <w:rsid w:val="00A45E2E"/>
    <w:rsid w:val="00A8070A"/>
    <w:rsid w:val="00A8721B"/>
    <w:rsid w:val="00AC3D2B"/>
    <w:rsid w:val="00AE3831"/>
    <w:rsid w:val="00B02717"/>
    <w:rsid w:val="00B222A8"/>
    <w:rsid w:val="00B609D2"/>
    <w:rsid w:val="00B70F07"/>
    <w:rsid w:val="00B80394"/>
    <w:rsid w:val="00B932A5"/>
    <w:rsid w:val="00B97F42"/>
    <w:rsid w:val="00BA0E0D"/>
    <w:rsid w:val="00BA5360"/>
    <w:rsid w:val="00BB0F69"/>
    <w:rsid w:val="00BB3E13"/>
    <w:rsid w:val="00BB4032"/>
    <w:rsid w:val="00BC568D"/>
    <w:rsid w:val="00BE5D19"/>
    <w:rsid w:val="00BF3713"/>
    <w:rsid w:val="00C0145E"/>
    <w:rsid w:val="00C32DC8"/>
    <w:rsid w:val="00C3531A"/>
    <w:rsid w:val="00C40458"/>
    <w:rsid w:val="00C647B2"/>
    <w:rsid w:val="00C77C65"/>
    <w:rsid w:val="00CA664F"/>
    <w:rsid w:val="00CB4BF4"/>
    <w:rsid w:val="00CC5D2D"/>
    <w:rsid w:val="00CC6378"/>
    <w:rsid w:val="00CD1AF8"/>
    <w:rsid w:val="00CE756E"/>
    <w:rsid w:val="00D00BF8"/>
    <w:rsid w:val="00D47445"/>
    <w:rsid w:val="00D56253"/>
    <w:rsid w:val="00D62A13"/>
    <w:rsid w:val="00DA45E9"/>
    <w:rsid w:val="00DA608A"/>
    <w:rsid w:val="00DA6405"/>
    <w:rsid w:val="00DC14F4"/>
    <w:rsid w:val="00E030C4"/>
    <w:rsid w:val="00E042E6"/>
    <w:rsid w:val="00E05AAE"/>
    <w:rsid w:val="00E20A3A"/>
    <w:rsid w:val="00E326F0"/>
    <w:rsid w:val="00E544AB"/>
    <w:rsid w:val="00E94634"/>
    <w:rsid w:val="00EA7B34"/>
    <w:rsid w:val="00EC55E7"/>
    <w:rsid w:val="00EC776A"/>
    <w:rsid w:val="00ED2297"/>
    <w:rsid w:val="00ED2B53"/>
    <w:rsid w:val="00EE4B33"/>
    <w:rsid w:val="00EF08AF"/>
    <w:rsid w:val="00F03D98"/>
    <w:rsid w:val="00F072FA"/>
    <w:rsid w:val="00F1340D"/>
    <w:rsid w:val="00F14707"/>
    <w:rsid w:val="00F26D24"/>
    <w:rsid w:val="00F637D7"/>
    <w:rsid w:val="00F747EA"/>
    <w:rsid w:val="00F80B44"/>
    <w:rsid w:val="00F90DA2"/>
    <w:rsid w:val="00F966D8"/>
    <w:rsid w:val="00FA1C3A"/>
    <w:rsid w:val="00FA28F5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1A7AA70A</Template>
  <TotalTime>814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185</cp:revision>
  <cp:lastPrinted>2022-02-07T08:45:00Z</cp:lastPrinted>
  <dcterms:created xsi:type="dcterms:W3CDTF">2018-03-02T07:45:00Z</dcterms:created>
  <dcterms:modified xsi:type="dcterms:W3CDTF">2026-08-10T08:04:00Z</dcterms:modified>
</cp:coreProperties>
</file>