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FC" w:rsidRPr="00731471" w:rsidRDefault="00674DF8" w:rsidP="00C95169">
      <w:pPr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Государственный контракт</w:t>
      </w:r>
      <w:r w:rsidR="00CF1EFC" w:rsidRPr="00731471">
        <w:rPr>
          <w:rFonts w:ascii="PT Astra Serif" w:hAnsi="PT Astra Serif"/>
          <w:b/>
          <w:spacing w:val="-2"/>
          <w:sz w:val="26"/>
          <w:szCs w:val="26"/>
        </w:rPr>
        <w:t xml:space="preserve"> №</w:t>
      </w:r>
      <w:r w:rsidR="00511B77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="00083049" w:rsidRPr="00731471">
        <w:rPr>
          <w:rFonts w:ascii="PT Astra Serif" w:hAnsi="PT Astra Serif"/>
          <w:b/>
          <w:spacing w:val="-2"/>
          <w:sz w:val="26"/>
          <w:szCs w:val="26"/>
        </w:rPr>
        <w:t>___________________</w:t>
      </w:r>
    </w:p>
    <w:p w:rsidR="008408D3" w:rsidRPr="00731471" w:rsidRDefault="002A23D9" w:rsidP="00C95169">
      <w:pPr>
        <w:pStyle w:val="3"/>
        <w:spacing w:before="0" w:after="0"/>
        <w:jc w:val="center"/>
        <w:rPr>
          <w:rFonts w:ascii="PT Astra Serif" w:hAnsi="PT Astra Serif"/>
          <w:b w:val="0"/>
          <w:spacing w:val="-2"/>
        </w:rPr>
      </w:pPr>
      <w:r w:rsidRPr="00731471">
        <w:rPr>
          <w:rFonts w:ascii="PT Astra Serif" w:hAnsi="PT Astra Serif"/>
          <w:spacing w:val="-2"/>
        </w:rPr>
        <w:t xml:space="preserve">на </w:t>
      </w:r>
      <w:r w:rsidR="0097032F" w:rsidRPr="00731471">
        <w:rPr>
          <w:rFonts w:ascii="PT Astra Serif" w:hAnsi="PT Astra Serif"/>
          <w:spacing w:val="-2"/>
        </w:rPr>
        <w:t>поставку</w:t>
      </w:r>
      <w:r w:rsidR="00185C66" w:rsidRPr="00731471">
        <w:rPr>
          <w:rFonts w:ascii="PT Astra Serif" w:hAnsi="PT Astra Serif"/>
          <w:spacing w:val="-2"/>
        </w:rPr>
        <w:t xml:space="preserve"> </w:t>
      </w:r>
      <w:r w:rsidR="006255A9" w:rsidRPr="00731471">
        <w:rPr>
          <w:rFonts w:ascii="PT Astra Serif" w:hAnsi="PT Astra Serif"/>
          <w:spacing w:val="-2"/>
        </w:rPr>
        <w:t xml:space="preserve">товара </w:t>
      </w:r>
      <w:r w:rsidR="00CF1EFC" w:rsidRPr="00731471">
        <w:rPr>
          <w:rFonts w:ascii="PT Astra Serif" w:hAnsi="PT Astra Serif"/>
          <w:spacing w:val="-2"/>
        </w:rPr>
        <w:t>для нужд уголовно-исполнительной системы</w:t>
      </w:r>
    </w:p>
    <w:p w:rsidR="004A111A" w:rsidRPr="00731471" w:rsidRDefault="004A111A" w:rsidP="00C95169">
      <w:pPr>
        <w:pStyle w:val="a8"/>
        <w:tabs>
          <w:tab w:val="left" w:pos="709"/>
        </w:tabs>
        <w:ind w:firstLine="709"/>
        <w:jc w:val="center"/>
        <w:rPr>
          <w:rFonts w:ascii="PT Astra Serif" w:hAnsi="PT Astra Serif"/>
          <w:b/>
          <w:spacing w:val="-2"/>
          <w:sz w:val="26"/>
          <w:szCs w:val="26"/>
          <w:u w:val="single"/>
        </w:rPr>
      </w:pPr>
    </w:p>
    <w:p w:rsidR="00CF1EFC" w:rsidRPr="00731471" w:rsidRDefault="006255A9" w:rsidP="002B3E26">
      <w:pPr>
        <w:jc w:val="both"/>
        <w:rPr>
          <w:rFonts w:ascii="PT Astra Serif" w:hAnsi="PT Astra Serif"/>
          <w:spacing w:val="-2"/>
          <w:sz w:val="26"/>
          <w:szCs w:val="26"/>
        </w:rPr>
      </w:pPr>
      <w:proofErr w:type="spellStart"/>
      <w:r w:rsidRPr="00731471">
        <w:rPr>
          <w:rFonts w:ascii="PT Astra Serif" w:hAnsi="PT Astra Serif"/>
          <w:spacing w:val="-2"/>
          <w:sz w:val="26"/>
          <w:szCs w:val="26"/>
        </w:rPr>
        <w:t>пгт</w:t>
      </w:r>
      <w:proofErr w:type="spellEnd"/>
      <w:r w:rsidRPr="00731471">
        <w:rPr>
          <w:rFonts w:ascii="PT Astra Serif" w:hAnsi="PT Astra Serif"/>
          <w:spacing w:val="-2"/>
          <w:sz w:val="26"/>
          <w:szCs w:val="26"/>
        </w:rPr>
        <w:t xml:space="preserve">. </w:t>
      </w:r>
      <w:proofErr w:type="spellStart"/>
      <w:r w:rsidRPr="00731471">
        <w:rPr>
          <w:rFonts w:ascii="PT Astra Serif" w:hAnsi="PT Astra Serif"/>
          <w:spacing w:val="-2"/>
          <w:sz w:val="26"/>
          <w:szCs w:val="26"/>
        </w:rPr>
        <w:t>Карымское</w:t>
      </w:r>
      <w:proofErr w:type="spellEnd"/>
      <w:r w:rsidRPr="00731471">
        <w:rPr>
          <w:rFonts w:ascii="PT Astra Serif" w:hAnsi="PT Astra Serif"/>
          <w:spacing w:val="-2"/>
          <w:sz w:val="26"/>
          <w:szCs w:val="26"/>
        </w:rPr>
        <w:t xml:space="preserve">                                                               </w:t>
      </w:r>
      <w:r w:rsidR="003963CB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A42FFD">
        <w:rPr>
          <w:rFonts w:ascii="PT Astra Serif" w:hAnsi="PT Astra Serif"/>
          <w:spacing w:val="-2"/>
          <w:sz w:val="26"/>
          <w:szCs w:val="26"/>
        </w:rPr>
        <w:t xml:space="preserve"> </w:t>
      </w:r>
      <w:r w:rsidR="002B3E26" w:rsidRPr="00731471">
        <w:rPr>
          <w:rFonts w:ascii="PT Astra Serif" w:hAnsi="PT Astra Serif"/>
          <w:spacing w:val="-2"/>
          <w:sz w:val="26"/>
          <w:szCs w:val="26"/>
        </w:rPr>
        <w:t xml:space="preserve">          </w:t>
      </w:r>
      <w:r w:rsidR="003963CB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CF1EFC" w:rsidRPr="00731471">
        <w:rPr>
          <w:rFonts w:ascii="PT Astra Serif" w:hAnsi="PT Astra Serif"/>
          <w:spacing w:val="-2"/>
          <w:sz w:val="26"/>
          <w:szCs w:val="26"/>
        </w:rPr>
        <w:t>«____» ____________ 20</w:t>
      </w:r>
      <w:r w:rsidR="00315431" w:rsidRPr="00731471">
        <w:rPr>
          <w:rFonts w:ascii="PT Astra Serif" w:hAnsi="PT Astra Serif"/>
          <w:spacing w:val="-2"/>
          <w:sz w:val="26"/>
          <w:szCs w:val="26"/>
        </w:rPr>
        <w:t>2</w:t>
      </w:r>
      <w:r w:rsidR="005972D6" w:rsidRPr="00731471">
        <w:rPr>
          <w:rFonts w:ascii="PT Astra Serif" w:hAnsi="PT Astra Serif"/>
          <w:spacing w:val="-2"/>
          <w:sz w:val="26"/>
          <w:szCs w:val="26"/>
        </w:rPr>
        <w:t xml:space="preserve">6 </w:t>
      </w:r>
      <w:r w:rsidR="00CF1EFC" w:rsidRPr="00731471">
        <w:rPr>
          <w:rFonts w:ascii="PT Astra Serif" w:hAnsi="PT Astra Serif"/>
          <w:spacing w:val="-2"/>
          <w:sz w:val="26"/>
          <w:szCs w:val="26"/>
        </w:rPr>
        <w:t>г.</w:t>
      </w:r>
    </w:p>
    <w:p w:rsidR="00CF1EFC" w:rsidRPr="00731471" w:rsidRDefault="00CF1EFC" w:rsidP="00C95169">
      <w:pPr>
        <w:ind w:firstLine="567"/>
        <w:jc w:val="both"/>
        <w:rPr>
          <w:rFonts w:ascii="PT Astra Serif" w:hAnsi="PT Astra Serif"/>
          <w:spacing w:val="-2"/>
          <w:sz w:val="26"/>
          <w:szCs w:val="26"/>
        </w:rPr>
      </w:pPr>
    </w:p>
    <w:p w:rsidR="00083049" w:rsidRPr="00401E97" w:rsidRDefault="002D2C78" w:rsidP="00401E97">
      <w:pPr>
        <w:ind w:right="-178" w:firstLine="360"/>
        <w:contextualSpacing/>
        <w:jc w:val="both"/>
        <w:rPr>
          <w:rFonts w:ascii="PT Astra Serif" w:hAnsi="PT Astra Serif"/>
          <w:noProof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ab/>
      </w:r>
      <w:proofErr w:type="gramStart"/>
      <w:r w:rsidR="00511B77" w:rsidRPr="00FF07BF">
        <w:rPr>
          <w:rFonts w:ascii="PT Astra Serif" w:hAnsi="PT Astra Serif"/>
          <w:spacing w:val="-2"/>
          <w:sz w:val="26"/>
          <w:szCs w:val="26"/>
        </w:rPr>
        <w:t>Государственный заказчик федеральное казенное учреждение "Исправительная к</w:t>
      </w:r>
      <w:r w:rsidR="00511B77" w:rsidRPr="00FF07BF">
        <w:rPr>
          <w:rFonts w:ascii="PT Astra Serif" w:hAnsi="PT Astra Serif"/>
          <w:spacing w:val="-2"/>
          <w:sz w:val="26"/>
          <w:szCs w:val="26"/>
        </w:rPr>
        <w:t>о</w:t>
      </w:r>
      <w:r w:rsidR="00511B77" w:rsidRPr="00FF07BF">
        <w:rPr>
          <w:rFonts w:ascii="PT Astra Serif" w:hAnsi="PT Astra Serif"/>
          <w:spacing w:val="-2"/>
          <w:sz w:val="26"/>
          <w:szCs w:val="26"/>
        </w:rPr>
        <w:t>лония № 8 Управления Федеральной службы исполнения наказаний по Забайкальскому краю" (сокращенное наименование – ФКУ ИК-8 УФСИН России по Забайкальскому краю), именуемый в дальнейше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>м</w:t>
      </w:r>
      <w:r w:rsidR="00595EAA" w:rsidRPr="00FF07BF">
        <w:rPr>
          <w:rFonts w:ascii="PT Astra Serif" w:hAnsi="PT Astra Serif"/>
          <w:b/>
          <w:spacing w:val="-2"/>
          <w:sz w:val="26"/>
          <w:szCs w:val="26"/>
        </w:rPr>
        <w:t xml:space="preserve"> «Государственный з</w:t>
      </w:r>
      <w:r w:rsidR="00083049" w:rsidRPr="00FF07BF">
        <w:rPr>
          <w:rFonts w:ascii="PT Astra Serif" w:hAnsi="PT Astra Serif"/>
          <w:b/>
          <w:spacing w:val="-2"/>
          <w:sz w:val="26"/>
          <w:szCs w:val="26"/>
        </w:rPr>
        <w:t>аказчик»</w:t>
      </w:r>
      <w:r w:rsidR="00511B77" w:rsidRPr="00FF07BF">
        <w:rPr>
          <w:rFonts w:ascii="PT Astra Serif" w:hAnsi="PT Astra Serif"/>
          <w:spacing w:val="-2"/>
          <w:sz w:val="26"/>
          <w:szCs w:val="26"/>
        </w:rPr>
        <w:t xml:space="preserve">, </w:t>
      </w:r>
      <w:r w:rsidR="0039583D" w:rsidRPr="00FF07BF">
        <w:rPr>
          <w:rFonts w:ascii="PT Astra Serif" w:hAnsi="PT Astra Serif"/>
          <w:sz w:val="26"/>
          <w:szCs w:val="26"/>
        </w:rPr>
        <w:t xml:space="preserve">в лице </w:t>
      </w:r>
      <w:proofErr w:type="spellStart"/>
      <w:r w:rsidR="0039583D" w:rsidRPr="00FF07BF">
        <w:rPr>
          <w:rFonts w:ascii="PT Astra Serif" w:hAnsi="PT Astra Serif"/>
          <w:sz w:val="26"/>
          <w:szCs w:val="26"/>
        </w:rPr>
        <w:t>врио</w:t>
      </w:r>
      <w:proofErr w:type="spellEnd"/>
      <w:r w:rsidR="0039583D" w:rsidRPr="00FF07BF">
        <w:rPr>
          <w:rFonts w:ascii="PT Astra Serif" w:hAnsi="PT Astra Serif"/>
          <w:sz w:val="26"/>
          <w:szCs w:val="26"/>
        </w:rPr>
        <w:t xml:space="preserve"> начальника </w:t>
      </w:r>
      <w:proofErr w:type="spellStart"/>
      <w:r w:rsidR="000F3C44">
        <w:rPr>
          <w:rFonts w:ascii="PT Astra Serif" w:hAnsi="PT Astra Serif"/>
          <w:sz w:val="26"/>
          <w:szCs w:val="26"/>
        </w:rPr>
        <w:t>Сайлиниченко</w:t>
      </w:r>
      <w:proofErr w:type="spellEnd"/>
      <w:r w:rsidR="000F3C44">
        <w:rPr>
          <w:rFonts w:ascii="PT Astra Serif" w:hAnsi="PT Astra Serif"/>
          <w:sz w:val="26"/>
          <w:szCs w:val="26"/>
        </w:rPr>
        <w:t xml:space="preserve"> Александра Олеговича</w:t>
      </w:r>
      <w:r w:rsidR="0039583D" w:rsidRPr="00FF07BF">
        <w:rPr>
          <w:rFonts w:ascii="PT Astra Serif" w:hAnsi="PT Astra Serif"/>
          <w:sz w:val="26"/>
          <w:szCs w:val="26"/>
        </w:rPr>
        <w:t xml:space="preserve">, действующего на основании </w:t>
      </w:r>
      <w:r w:rsidR="0039583D" w:rsidRPr="004C1223">
        <w:rPr>
          <w:rFonts w:ascii="PT Astra Serif" w:hAnsi="PT Astra Serif"/>
          <w:sz w:val="26"/>
          <w:szCs w:val="26"/>
        </w:rPr>
        <w:t>приказа УФСИН России по Забайкальскому краю от 2</w:t>
      </w:r>
      <w:r w:rsidR="004C1223" w:rsidRPr="004C1223">
        <w:rPr>
          <w:rFonts w:ascii="PT Astra Serif" w:hAnsi="PT Astra Serif"/>
          <w:sz w:val="26"/>
          <w:szCs w:val="26"/>
        </w:rPr>
        <w:t>0.08</w:t>
      </w:r>
      <w:r w:rsidR="0039583D" w:rsidRPr="004C1223">
        <w:rPr>
          <w:rFonts w:ascii="PT Astra Serif" w:hAnsi="PT Astra Serif"/>
          <w:sz w:val="26"/>
          <w:szCs w:val="26"/>
        </w:rPr>
        <w:t xml:space="preserve">.2026 года № </w:t>
      </w:r>
      <w:r w:rsidR="004C1223" w:rsidRPr="004C1223">
        <w:rPr>
          <w:rFonts w:ascii="PT Astra Serif" w:hAnsi="PT Astra Serif"/>
          <w:sz w:val="26"/>
          <w:szCs w:val="26"/>
        </w:rPr>
        <w:t>219</w:t>
      </w:r>
      <w:r w:rsidR="0039583D" w:rsidRPr="004C1223">
        <w:rPr>
          <w:rFonts w:ascii="PT Astra Serif" w:hAnsi="PT Astra Serif"/>
          <w:sz w:val="26"/>
          <w:szCs w:val="26"/>
        </w:rPr>
        <w:t xml:space="preserve">-к и </w:t>
      </w:r>
      <w:r w:rsidR="00FF07BF" w:rsidRPr="004C1223">
        <w:rPr>
          <w:spacing w:val="-2"/>
          <w:sz w:val="26"/>
          <w:szCs w:val="26"/>
        </w:rPr>
        <w:t>Устава,</w:t>
      </w:r>
      <w:r w:rsidR="00FF07BF" w:rsidRPr="00FF07BF">
        <w:rPr>
          <w:spacing w:val="-2"/>
          <w:sz w:val="26"/>
          <w:szCs w:val="26"/>
        </w:rPr>
        <w:t xml:space="preserve"> утвержденного приказом ФСИН России  от 01 апреля 2021</w:t>
      </w:r>
      <w:proofErr w:type="gramEnd"/>
      <w:r w:rsidR="00FF07BF" w:rsidRPr="00FF07BF">
        <w:rPr>
          <w:spacing w:val="-2"/>
          <w:sz w:val="26"/>
          <w:szCs w:val="26"/>
        </w:rPr>
        <w:t xml:space="preserve"> </w:t>
      </w:r>
      <w:proofErr w:type="gramStart"/>
      <w:r w:rsidR="00FF07BF" w:rsidRPr="00FF07BF">
        <w:rPr>
          <w:spacing w:val="-2"/>
          <w:sz w:val="26"/>
          <w:szCs w:val="26"/>
        </w:rPr>
        <w:t>года № 247 «Об утверждении уставов фед</w:t>
      </w:r>
      <w:r w:rsidR="00FF07BF" w:rsidRPr="00FF07BF">
        <w:rPr>
          <w:spacing w:val="-2"/>
          <w:sz w:val="26"/>
          <w:szCs w:val="26"/>
        </w:rPr>
        <w:t>е</w:t>
      </w:r>
      <w:r w:rsidR="00FF07BF" w:rsidRPr="00FF07BF">
        <w:rPr>
          <w:spacing w:val="-2"/>
          <w:sz w:val="26"/>
          <w:szCs w:val="26"/>
        </w:rPr>
        <w:t>ральных казенных учреждений, подчиненных Управлению Федеральной службы испо</w:t>
      </w:r>
      <w:r w:rsidR="00FF07BF" w:rsidRPr="00FF07BF">
        <w:rPr>
          <w:spacing w:val="-2"/>
          <w:sz w:val="26"/>
          <w:szCs w:val="26"/>
        </w:rPr>
        <w:t>л</w:t>
      </w:r>
      <w:r w:rsidR="00FF07BF" w:rsidRPr="00FF07BF">
        <w:rPr>
          <w:spacing w:val="-2"/>
          <w:sz w:val="26"/>
          <w:szCs w:val="26"/>
        </w:rPr>
        <w:t xml:space="preserve">нения наказаний по </w:t>
      </w:r>
      <w:r w:rsidR="00FF07BF" w:rsidRPr="00401E97">
        <w:rPr>
          <w:rFonts w:ascii="PT Astra Serif" w:hAnsi="PT Astra Serif"/>
          <w:spacing w:val="-2"/>
          <w:sz w:val="26"/>
          <w:szCs w:val="26"/>
        </w:rPr>
        <w:t>Забайкальскому краю»</w:t>
      </w:r>
      <w:r w:rsidR="00AA52DE" w:rsidRPr="00401E97">
        <w:rPr>
          <w:rFonts w:ascii="PT Astra Serif" w:hAnsi="PT Astra Serif"/>
          <w:color w:val="000000" w:themeColor="text1"/>
          <w:spacing w:val="-2"/>
          <w:sz w:val="26"/>
          <w:szCs w:val="26"/>
        </w:rPr>
        <w:t>,</w:t>
      </w:r>
      <w:r w:rsidR="00BC48C4" w:rsidRPr="00401E97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 xml:space="preserve"> с одной стороны</w:t>
      </w:r>
      <w:r w:rsidR="00511B77" w:rsidRPr="00401E97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 xml:space="preserve">, </w:t>
      </w:r>
      <w:r w:rsidR="007746BC" w:rsidRPr="00401E97">
        <w:rPr>
          <w:rFonts w:ascii="PT Astra Serif" w:hAnsi="PT Astra Serif"/>
          <w:noProof/>
          <w:sz w:val="26"/>
          <w:szCs w:val="26"/>
        </w:rPr>
        <w:t>и</w:t>
      </w:r>
      <w:r w:rsidR="000D0DBA">
        <w:rPr>
          <w:rFonts w:ascii="PT Astra Serif" w:hAnsi="PT Astra Serif"/>
          <w:noProof/>
          <w:sz w:val="26"/>
          <w:szCs w:val="26"/>
        </w:rPr>
        <w:t>__________________________________</w:t>
      </w:r>
      <w:r w:rsidR="00911B85" w:rsidRPr="00401E97">
        <w:rPr>
          <w:rFonts w:ascii="PT Astra Serif" w:hAnsi="PT Astra Serif"/>
          <w:noProof/>
          <w:sz w:val="26"/>
          <w:szCs w:val="26"/>
        </w:rPr>
        <w:t>, в лице</w:t>
      </w:r>
      <w:r w:rsidR="000D0DBA">
        <w:rPr>
          <w:rFonts w:ascii="PT Astra Serif" w:hAnsi="PT Astra Serif"/>
          <w:noProof/>
          <w:sz w:val="26"/>
          <w:szCs w:val="26"/>
        </w:rPr>
        <w:t>________________________</w:t>
      </w:r>
      <w:r w:rsidR="00911B85" w:rsidRPr="00401E97">
        <w:rPr>
          <w:rFonts w:ascii="PT Astra Serif" w:hAnsi="PT Astra Serif"/>
          <w:noProof/>
          <w:sz w:val="26"/>
          <w:szCs w:val="26"/>
        </w:rPr>
        <w:t>,</w:t>
      </w:r>
      <w:r w:rsidR="007746BC" w:rsidRPr="00401E97">
        <w:rPr>
          <w:rFonts w:ascii="PT Astra Serif" w:hAnsi="PT Astra Serif"/>
          <w:noProof/>
          <w:sz w:val="26"/>
          <w:szCs w:val="26"/>
        </w:rPr>
        <w:t xml:space="preserve"> действующего на основании Устава, именуемый в дальнейшем  </w:t>
      </w:r>
      <w:r w:rsidR="0056455E" w:rsidRPr="00401E97">
        <w:rPr>
          <w:rFonts w:ascii="PT Astra Serif" w:hAnsi="PT Astra Serif"/>
          <w:b/>
          <w:spacing w:val="-2"/>
          <w:sz w:val="26"/>
          <w:szCs w:val="26"/>
        </w:rPr>
        <w:t>«</w:t>
      </w:r>
      <w:r w:rsidR="00083049" w:rsidRPr="00401E97">
        <w:rPr>
          <w:rFonts w:ascii="PT Astra Serif" w:hAnsi="PT Astra Serif"/>
          <w:b/>
          <w:spacing w:val="-2"/>
          <w:sz w:val="26"/>
          <w:szCs w:val="26"/>
        </w:rPr>
        <w:t>Поставщик</w:t>
      </w:r>
      <w:r w:rsidR="0056455E" w:rsidRPr="00401E97">
        <w:rPr>
          <w:rFonts w:ascii="PT Astra Serif" w:hAnsi="PT Astra Serif"/>
          <w:b/>
          <w:spacing w:val="-2"/>
          <w:sz w:val="26"/>
          <w:szCs w:val="26"/>
        </w:rPr>
        <w:t>»</w:t>
      </w:r>
      <w:r w:rsidR="00083049" w:rsidRPr="00401E97">
        <w:rPr>
          <w:rFonts w:ascii="PT Astra Serif" w:hAnsi="PT Astra Serif"/>
          <w:spacing w:val="-2"/>
          <w:sz w:val="26"/>
          <w:szCs w:val="26"/>
        </w:rPr>
        <w:t>, с другой стороны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 xml:space="preserve">, вместе именуемые в дальнейшем </w:t>
      </w:r>
      <w:r w:rsidR="00595EAA" w:rsidRPr="00FF07BF">
        <w:rPr>
          <w:rFonts w:ascii="PT Astra Serif" w:hAnsi="PT Astra Serif"/>
          <w:spacing w:val="-2"/>
          <w:sz w:val="26"/>
          <w:szCs w:val="26"/>
        </w:rPr>
        <w:t>«С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>тороны</w:t>
      </w:r>
      <w:r w:rsidR="00595EAA" w:rsidRPr="00FF07BF">
        <w:rPr>
          <w:rFonts w:ascii="PT Astra Serif" w:hAnsi="PT Astra Serif"/>
          <w:spacing w:val="-2"/>
          <w:sz w:val="26"/>
          <w:szCs w:val="26"/>
        </w:rPr>
        <w:t>»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 xml:space="preserve">, руководствуясь пунктом </w:t>
      </w:r>
      <w:r w:rsidR="0056455E" w:rsidRPr="00FF07BF">
        <w:rPr>
          <w:rFonts w:ascii="PT Astra Serif" w:hAnsi="PT Astra Serif"/>
          <w:spacing w:val="-2"/>
          <w:sz w:val="26"/>
          <w:szCs w:val="26"/>
        </w:rPr>
        <w:t>4 ч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>асти 1 статьи 93 Федерального закона от 05.04.2013 № 44-ФЗ «О контрактной системе в сфере закупок товаров, работ, услуг</w:t>
      </w:r>
      <w:proofErr w:type="gramEnd"/>
      <w:r w:rsidR="00083049" w:rsidRPr="00FF07BF">
        <w:rPr>
          <w:rFonts w:ascii="PT Astra Serif" w:hAnsi="PT Astra Serif"/>
          <w:spacing w:val="-2"/>
          <w:sz w:val="26"/>
          <w:szCs w:val="26"/>
        </w:rPr>
        <w:t xml:space="preserve"> для государственных и муниципальных нужд</w:t>
      </w:r>
      <w:r w:rsidR="002B3E26" w:rsidRPr="00FF07BF">
        <w:rPr>
          <w:rFonts w:ascii="PT Astra Serif" w:hAnsi="PT Astra Serif"/>
          <w:spacing w:val="-2"/>
          <w:sz w:val="26"/>
          <w:szCs w:val="26"/>
        </w:rPr>
        <w:t>»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 xml:space="preserve">,  заключили настоящий государственный контракт (далее </w:t>
      </w:r>
      <w:r w:rsidR="00083049" w:rsidRPr="00FF07BF">
        <w:rPr>
          <w:rStyle w:val="af8"/>
          <w:rFonts w:ascii="PT Astra Serif" w:hAnsi="PT Astra Serif"/>
          <w:bCs/>
          <w:spacing w:val="-2"/>
          <w:sz w:val="26"/>
          <w:szCs w:val="26"/>
        </w:rPr>
        <w:t>–</w:t>
      </w:r>
      <w:r w:rsidR="00083049" w:rsidRPr="00FF07BF">
        <w:rPr>
          <w:rFonts w:ascii="PT Astra Serif" w:hAnsi="PT Astra Serif"/>
          <w:spacing w:val="-2"/>
          <w:sz w:val="26"/>
          <w:szCs w:val="26"/>
        </w:rPr>
        <w:t xml:space="preserve"> Контракт) о нижеследующем:</w:t>
      </w:r>
    </w:p>
    <w:p w:rsidR="00CF0512" w:rsidRPr="00FF07BF" w:rsidRDefault="00CF0512" w:rsidP="00401E97">
      <w:pPr>
        <w:ind w:right="-178" w:firstLine="360"/>
        <w:contextualSpacing/>
        <w:jc w:val="both"/>
        <w:rPr>
          <w:rFonts w:ascii="PT Astra Serif" w:hAnsi="PT Astra Serif"/>
          <w:noProof/>
          <w:spacing w:val="-2"/>
          <w:sz w:val="26"/>
          <w:szCs w:val="26"/>
        </w:rPr>
      </w:pPr>
    </w:p>
    <w:p w:rsidR="00CF1EFC" w:rsidRDefault="00CF1EFC" w:rsidP="00401E97">
      <w:pPr>
        <w:pStyle w:val="aa"/>
        <w:numPr>
          <w:ilvl w:val="0"/>
          <w:numId w:val="25"/>
        </w:numPr>
        <w:ind w:right="-178"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Предмет Контракта</w:t>
      </w:r>
    </w:p>
    <w:p w:rsidR="00CF0512" w:rsidRPr="00731471" w:rsidRDefault="00CF0512" w:rsidP="00401E97">
      <w:pPr>
        <w:pStyle w:val="aa"/>
        <w:ind w:left="927" w:right="-178"/>
        <w:rPr>
          <w:rFonts w:ascii="PT Astra Serif" w:hAnsi="PT Astra Serif"/>
          <w:b/>
          <w:spacing w:val="-2"/>
          <w:sz w:val="26"/>
          <w:szCs w:val="26"/>
        </w:rPr>
      </w:pPr>
    </w:p>
    <w:p w:rsidR="001C76CB" w:rsidRPr="00731471" w:rsidRDefault="00243F2F" w:rsidP="00401E97">
      <w:pPr>
        <w:ind w:right="-178" w:firstLine="567"/>
        <w:jc w:val="both"/>
        <w:rPr>
          <w:rFonts w:ascii="PT Astra Serif" w:hAnsi="PT Astra Serif"/>
          <w:bCs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1.1.</w:t>
      </w:r>
      <w:r w:rsidR="000C0695"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Поставщик обязуется передать </w:t>
      </w:r>
      <w:r w:rsidRPr="002749E5">
        <w:rPr>
          <w:rFonts w:ascii="PT Astra Serif" w:hAnsi="PT Astra Serif"/>
          <w:noProof/>
          <w:spacing w:val="-2"/>
          <w:sz w:val="26"/>
          <w:szCs w:val="26"/>
        </w:rPr>
        <w:t>грузополучателю Государственного заказчика</w:t>
      </w:r>
      <w:r w:rsidR="007746BC" w:rsidRPr="002749E5">
        <w:rPr>
          <w:rFonts w:ascii="PT Astra Serif" w:hAnsi="PT Astra Serif"/>
          <w:bCs/>
          <w:spacing w:val="-2"/>
          <w:sz w:val="26"/>
          <w:szCs w:val="26"/>
        </w:rPr>
        <w:t xml:space="preserve"> </w:t>
      </w:r>
      <w:r w:rsidR="0044123E" w:rsidRPr="002749E5">
        <w:rPr>
          <w:rFonts w:ascii="PT Astra Serif" w:hAnsi="PT Astra Serif"/>
          <w:bCs/>
          <w:spacing w:val="-2"/>
          <w:sz w:val="26"/>
          <w:szCs w:val="26"/>
        </w:rPr>
        <w:t xml:space="preserve">расходные материалы в рамках </w:t>
      </w:r>
      <w:r w:rsidR="00022533">
        <w:rPr>
          <w:rFonts w:ascii="PT Astra Serif" w:hAnsi="PT Astra Serif"/>
          <w:bCs/>
          <w:spacing w:val="-2"/>
          <w:sz w:val="26"/>
          <w:szCs w:val="26"/>
        </w:rPr>
        <w:t>обеспечения банно-прачечного оборудования</w:t>
      </w:r>
      <w:r w:rsidR="005D3311" w:rsidRPr="002749E5">
        <w:rPr>
          <w:rFonts w:ascii="PT Astra Serif" w:hAnsi="PT Astra Serif"/>
          <w:b/>
          <w:noProof/>
          <w:spacing w:val="-2"/>
          <w:sz w:val="26"/>
          <w:szCs w:val="26"/>
        </w:rPr>
        <w:t xml:space="preserve">  </w:t>
      </w:r>
      <w:r w:rsidR="00E74667" w:rsidRPr="002749E5">
        <w:rPr>
          <w:rFonts w:ascii="PT Astra Serif" w:hAnsi="PT Astra Serif"/>
          <w:noProof/>
          <w:spacing w:val="-2"/>
          <w:sz w:val="26"/>
          <w:szCs w:val="26"/>
        </w:rPr>
        <w:t>(</w:t>
      </w:r>
      <w:r w:rsidR="00E74667" w:rsidRPr="00731471">
        <w:rPr>
          <w:rFonts w:ascii="PT Astra Serif" w:hAnsi="PT Astra Serif"/>
          <w:noProof/>
          <w:spacing w:val="-2"/>
          <w:sz w:val="26"/>
          <w:szCs w:val="26"/>
        </w:rPr>
        <w:t>далее – товар</w:t>
      </w:r>
      <w:r w:rsidR="00180880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или объект </w:t>
      </w:r>
      <w:r w:rsidR="000047BF" w:rsidRPr="00731471">
        <w:rPr>
          <w:rFonts w:ascii="PT Astra Serif" w:hAnsi="PT Astra Serif"/>
          <w:noProof/>
          <w:spacing w:val="-2"/>
          <w:sz w:val="26"/>
          <w:szCs w:val="26"/>
        </w:rPr>
        <w:t>закупки</w:t>
      </w:r>
      <w:r w:rsidR="00E74667" w:rsidRPr="00731471">
        <w:rPr>
          <w:rFonts w:ascii="PT Astra Serif" w:hAnsi="PT Astra Serif"/>
          <w:noProof/>
          <w:spacing w:val="-2"/>
          <w:sz w:val="26"/>
          <w:szCs w:val="26"/>
        </w:rPr>
        <w:t>)</w:t>
      </w:r>
      <w:r w:rsidR="00F01B7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, </w:t>
      </w:r>
      <w:r w:rsidR="001C76CB" w:rsidRPr="00731471">
        <w:rPr>
          <w:rFonts w:ascii="PT Astra Serif" w:hAnsi="PT Astra Serif"/>
          <w:noProof/>
          <w:spacing w:val="-2"/>
          <w:sz w:val="26"/>
          <w:szCs w:val="26"/>
        </w:rPr>
        <w:t>по адресу, цене, в количестве</w:t>
      </w:r>
      <w:r w:rsidR="00305072" w:rsidRPr="00731471">
        <w:rPr>
          <w:rFonts w:ascii="PT Astra Serif" w:hAnsi="PT Astra Serif"/>
          <w:noProof/>
          <w:spacing w:val="-2"/>
          <w:sz w:val="26"/>
          <w:szCs w:val="26"/>
        </w:rPr>
        <w:t>и в сроки</w:t>
      </w:r>
      <w:r w:rsidR="001E36F4" w:rsidRPr="00731471">
        <w:rPr>
          <w:rFonts w:ascii="PT Astra Serif" w:hAnsi="PT Astra Serif"/>
          <w:noProof/>
          <w:spacing w:val="-2"/>
          <w:sz w:val="26"/>
          <w:szCs w:val="26"/>
        </w:rPr>
        <w:t>,</w:t>
      </w:r>
      <w:r w:rsidR="001C76CB" w:rsidRPr="00731471">
        <w:rPr>
          <w:rFonts w:ascii="PT Astra Serif" w:hAnsi="PT Astra Serif"/>
          <w:noProof/>
          <w:spacing w:val="-2"/>
          <w:sz w:val="26"/>
          <w:szCs w:val="26"/>
        </w:rPr>
        <w:t>предусмотренные ведомостью поставки (приложение № 1), а Государственный заказчик обязуется обеспечить приёмку и оплату товара согласно условиям Контракта.</w:t>
      </w:r>
    </w:p>
    <w:p w:rsidR="00CF0512" w:rsidRDefault="00243F2F" w:rsidP="00401E97">
      <w:pPr>
        <w:widowControl w:val="0"/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1.2.</w:t>
      </w:r>
      <w:r w:rsidR="000C0695"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="0030507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По настоящему контракту Грузополучателем является </w:t>
      </w:r>
      <w:r w:rsidR="007D6953" w:rsidRPr="00731471">
        <w:rPr>
          <w:rFonts w:ascii="PT Astra Serif" w:hAnsi="PT Astra Serif"/>
          <w:bCs/>
          <w:spacing w:val="-2"/>
          <w:sz w:val="26"/>
          <w:szCs w:val="26"/>
        </w:rPr>
        <w:t xml:space="preserve">Федеральное казенное </w:t>
      </w:r>
      <w:r w:rsidR="007746BC" w:rsidRPr="00731471">
        <w:rPr>
          <w:rFonts w:ascii="PT Astra Serif" w:hAnsi="PT Astra Serif"/>
          <w:bCs/>
          <w:spacing w:val="-2"/>
          <w:sz w:val="26"/>
          <w:szCs w:val="26"/>
        </w:rPr>
        <w:t>учреждение «</w:t>
      </w:r>
      <w:r w:rsidR="007D6953" w:rsidRPr="00731471">
        <w:rPr>
          <w:rFonts w:ascii="PT Astra Serif" w:hAnsi="PT Astra Serif"/>
          <w:bCs/>
          <w:spacing w:val="-2"/>
          <w:sz w:val="26"/>
          <w:szCs w:val="26"/>
        </w:rPr>
        <w:t>Исправительная колония №</w:t>
      </w:r>
      <w:r w:rsidR="006255A9" w:rsidRPr="00731471">
        <w:rPr>
          <w:rFonts w:ascii="PT Astra Serif" w:hAnsi="PT Astra Serif"/>
          <w:bCs/>
          <w:spacing w:val="-2"/>
          <w:sz w:val="26"/>
          <w:szCs w:val="26"/>
        </w:rPr>
        <w:t xml:space="preserve"> 8</w:t>
      </w:r>
      <w:r w:rsidR="007D6953" w:rsidRPr="00731471">
        <w:rPr>
          <w:rFonts w:ascii="PT Astra Serif" w:hAnsi="PT Astra Serif"/>
          <w:bCs/>
          <w:spacing w:val="-2"/>
          <w:sz w:val="26"/>
          <w:szCs w:val="26"/>
        </w:rPr>
        <w:t xml:space="preserve"> Управления Федеральной службы исполнения н</w:t>
      </w:r>
      <w:r w:rsidR="007746BC" w:rsidRPr="00731471">
        <w:rPr>
          <w:rFonts w:ascii="PT Astra Serif" w:hAnsi="PT Astra Serif"/>
          <w:bCs/>
          <w:spacing w:val="-2"/>
          <w:sz w:val="26"/>
          <w:szCs w:val="26"/>
        </w:rPr>
        <w:t>аказаний по Забайкальскому краю»</w:t>
      </w:r>
      <w:r w:rsidR="00305072" w:rsidRPr="00731471">
        <w:rPr>
          <w:rFonts w:ascii="PT Astra Serif" w:hAnsi="PT Astra Serif"/>
          <w:noProof/>
          <w:spacing w:val="-2"/>
          <w:sz w:val="26"/>
          <w:szCs w:val="26"/>
        </w:rPr>
        <w:t>. Место поставки товара указанов ведомости поставки (приложение № 1 к Контракту).</w:t>
      </w:r>
    </w:p>
    <w:p w:rsidR="00D12F65" w:rsidRPr="00731471" w:rsidRDefault="00305072" w:rsidP="00401E97">
      <w:pPr>
        <w:widowControl w:val="0"/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ab/>
      </w:r>
    </w:p>
    <w:p w:rsidR="00CF1EFC" w:rsidRDefault="00CF1EFC" w:rsidP="00401E97">
      <w:pPr>
        <w:pStyle w:val="41"/>
        <w:numPr>
          <w:ilvl w:val="0"/>
          <w:numId w:val="25"/>
        </w:numPr>
        <w:spacing w:line="240" w:lineRule="auto"/>
        <w:ind w:right="-178"/>
        <w:contextualSpacing/>
        <w:jc w:val="center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Права и обязанности Сторон</w:t>
      </w:r>
    </w:p>
    <w:p w:rsidR="00CF0512" w:rsidRPr="00731471" w:rsidRDefault="00CF0512" w:rsidP="00401E97">
      <w:pPr>
        <w:pStyle w:val="41"/>
        <w:spacing w:line="240" w:lineRule="auto"/>
        <w:ind w:left="927" w:right="-178" w:firstLine="0"/>
        <w:contextualSpacing/>
        <w:rPr>
          <w:rFonts w:ascii="PT Astra Serif" w:hAnsi="PT Astra Serif"/>
          <w:b/>
          <w:noProof/>
          <w:spacing w:val="-2"/>
          <w:sz w:val="26"/>
          <w:szCs w:val="26"/>
        </w:rPr>
      </w:pP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2.1. 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Государственный заказчик обязуется:</w:t>
      </w:r>
    </w:p>
    <w:p w:rsidR="00717B34" w:rsidRPr="00731471" w:rsidRDefault="00717B34" w:rsidP="00401E97">
      <w:pPr>
        <w:widowControl w:val="0"/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i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2.1.1.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Обеспечить проведение экспертизы товара в порядке, предусмотренном разд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е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лом</w:t>
      </w:r>
      <w:r w:rsidR="002B3E26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7</w:t>
      </w:r>
      <w:r w:rsidR="003963CB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Контракта.</w:t>
      </w:r>
    </w:p>
    <w:p w:rsidR="00305072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2.1.2. </w:t>
      </w:r>
      <w:r w:rsidR="00305072" w:rsidRPr="00731471">
        <w:rPr>
          <w:rFonts w:ascii="PT Astra Serif" w:hAnsi="PT Astra Serif"/>
          <w:noProof/>
          <w:spacing w:val="-2"/>
          <w:sz w:val="26"/>
          <w:szCs w:val="26"/>
        </w:rPr>
        <w:t>Обеспечить приемку товара Грузополучателем, указанным в ведомости поставки (приложение № 1 к Контракту).</w:t>
      </w:r>
    </w:p>
    <w:p w:rsidR="00717B34" w:rsidRPr="00731471" w:rsidRDefault="00717B34" w:rsidP="00401E97">
      <w:pPr>
        <w:widowControl w:val="0"/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2.1.3. 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Обеспечить</w:t>
      </w:r>
      <w:r w:rsidR="003963CB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оплату товара в соответствии с условиями раздела 3 Контракта.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2.1.4. 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</w:t>
      </w:r>
      <w:r w:rsidR="002B3E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и Грузополучателем без замечаний </w:t>
      </w:r>
      <w:r w:rsidR="00321253" w:rsidRPr="00731471">
        <w:rPr>
          <w:rFonts w:ascii="PT Astra Serif" w:hAnsi="PT Astra Serif"/>
          <w:noProof/>
          <w:spacing w:val="-2"/>
          <w:sz w:val="26"/>
          <w:szCs w:val="26"/>
        </w:rPr>
        <w:t>документов о приемке товара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</w:p>
    <w:p w:rsidR="00CA38A5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2.1.6. </w:t>
      </w:r>
      <w:r w:rsidR="00F674D0" w:rsidRPr="00731471">
        <w:rPr>
          <w:rFonts w:ascii="PT Astra Serif" w:hAnsi="PT Astra Serif"/>
          <w:noProof/>
          <w:spacing w:val="-2"/>
          <w:sz w:val="26"/>
          <w:szCs w:val="26"/>
        </w:rPr>
        <w:t>Взыскивать неустойку (пеню и штраф) в соответствии с</w:t>
      </w:r>
      <w:r w:rsidR="0079028C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F674D0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разделом </w:t>
      </w:r>
      <w:r w:rsidR="0079028C" w:rsidRPr="0079028C">
        <w:rPr>
          <w:rFonts w:ascii="PT Astra Serif" w:hAnsi="PT Astra Serif"/>
          <w:noProof/>
          <w:spacing w:val="-2"/>
          <w:sz w:val="26"/>
          <w:szCs w:val="26"/>
        </w:rPr>
        <w:t>9</w:t>
      </w:r>
      <w:r w:rsidR="00F674D0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Контракта.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2.2. 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Государственный заказчик имеет право:</w:t>
      </w:r>
    </w:p>
    <w:p w:rsidR="0009459E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2.2.1. 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Т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ребовать безвозмездного устранения выявленых недостатков товара, включая замен</w:t>
      </w:r>
      <w:r w:rsidR="0009459E" w:rsidRPr="00731471">
        <w:rPr>
          <w:rFonts w:ascii="PT Astra Serif" w:hAnsi="PT Astra Serif"/>
          <w:noProof/>
          <w:spacing w:val="-2"/>
          <w:sz w:val="26"/>
          <w:szCs w:val="26"/>
        </w:rPr>
        <w:t>у товара ненадлежащего качества.</w:t>
      </w:r>
    </w:p>
    <w:p w:rsidR="0009459E" w:rsidRPr="00731471" w:rsidRDefault="0009459E" w:rsidP="00401E97">
      <w:pPr>
        <w:pStyle w:val="120"/>
        <w:widowControl/>
        <w:tabs>
          <w:tab w:val="left" w:pos="1560"/>
        </w:tabs>
        <w:spacing w:line="240" w:lineRule="auto"/>
        <w:ind w:right="-178" w:firstLine="567"/>
        <w:jc w:val="left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lastRenderedPageBreak/>
        <w:t>2.2.</w:t>
      </w:r>
      <w:r w:rsidR="00F674D0" w:rsidRPr="00731471">
        <w:rPr>
          <w:rFonts w:ascii="PT Astra Serif" w:hAnsi="PT Astra Serif"/>
          <w:noProof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.Принять решение об одностороннем</w:t>
      </w:r>
      <w:r w:rsidR="00165B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отказе от исполнения Контракта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в соответствии 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с гражданс</w:t>
      </w:r>
      <w:r w:rsidR="00062B04" w:rsidRPr="00731471">
        <w:rPr>
          <w:rFonts w:ascii="PT Astra Serif" w:hAnsi="PT Astra Serif"/>
          <w:noProof/>
          <w:spacing w:val="-2"/>
          <w:sz w:val="26"/>
          <w:szCs w:val="26"/>
        </w:rPr>
        <w:t>ким законодательством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</w:p>
    <w:p w:rsidR="0009459E" w:rsidRPr="00731471" w:rsidRDefault="0009459E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2.2.</w:t>
      </w:r>
      <w:r w:rsidR="00F674D0" w:rsidRPr="00731471">
        <w:rPr>
          <w:rFonts w:ascii="PT Astra Serif" w:hAnsi="PT Astra Serif"/>
          <w:noProof/>
          <w:spacing w:val="-2"/>
          <w:sz w:val="26"/>
          <w:szCs w:val="26"/>
        </w:rPr>
        <w:t>3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 Направить в уполномоченный на осуществление контроля в сфере размещения заказов федеральный орган</w:t>
      </w:r>
      <w:r w:rsidR="005A3EE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исполнительной власти сведения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о Поставщике для </w:t>
      </w:r>
      <w:r w:rsidR="002B3E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включения их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в реестр недобросовестных поставщиков в случае расторжения Контракта по решению суда или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в связи с </w:t>
      </w:r>
      <w:r w:rsidRPr="00731471">
        <w:rPr>
          <w:rFonts w:ascii="PT Astra Serif" w:hAnsi="PT Astra Serif"/>
          <w:bCs/>
          <w:spacing w:val="-2"/>
          <w:sz w:val="26"/>
          <w:szCs w:val="26"/>
        </w:rPr>
        <w:t>односторонним отказом Государственного заказчика от исполнения Контракта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2.3. 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Поставщик обязуется:</w:t>
      </w:r>
    </w:p>
    <w:p w:rsidR="0009459E" w:rsidRPr="00731471" w:rsidRDefault="00717B34" w:rsidP="00401E97">
      <w:pPr>
        <w:pStyle w:val="120"/>
        <w:widowControl/>
        <w:tabs>
          <w:tab w:val="left" w:pos="1560"/>
        </w:tabs>
        <w:spacing w:line="240" w:lineRule="auto"/>
        <w:ind w:right="-178" w:firstLine="567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2.3.1. 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 xml:space="preserve">В письменной форме известить Государственного заказчика, Грузополучателя </w:t>
      </w:r>
      <w:r w:rsidR="00D4718F" w:rsidRPr="00731471">
        <w:rPr>
          <w:rFonts w:ascii="PT Astra Serif" w:hAnsi="PT Astra Serif"/>
          <w:spacing w:val="-2"/>
          <w:sz w:val="26"/>
          <w:szCs w:val="26"/>
        </w:rPr>
        <w:t xml:space="preserve">             </w:t>
      </w:r>
      <w:r w:rsidR="0009459E" w:rsidRPr="00731471">
        <w:rPr>
          <w:rFonts w:ascii="PT Astra Serif" w:hAnsi="PT Astra Serif"/>
          <w:spacing w:val="-2"/>
          <w:sz w:val="26"/>
          <w:szCs w:val="26"/>
        </w:rPr>
        <w:t>о готовности Товара к поставке и о дате поставки Товара.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2.3.2. </w:t>
      </w:r>
      <w:r w:rsidR="00A9037A" w:rsidRPr="00731471">
        <w:rPr>
          <w:rFonts w:ascii="PT Astra Serif" w:hAnsi="PT Astra Serif"/>
          <w:spacing w:val="-2"/>
          <w:sz w:val="26"/>
          <w:szCs w:val="26"/>
        </w:rPr>
        <w:t>Поставить Товар, соответствующий требованиям государственных стандартов.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Обеспечить соответствие товара требованиям действующего законодательства, нормативных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 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и иных актов Государственного заказчикаи условиям Контракта.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2.3.3. Представить товар Государственному заказчику на экспертизу, в порядке, предусмотренном Контрактом.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2.3.4. Передать товар надлежащего качества и в предусмотренном Контрактом количестве, не обремененный правами третьих лиц.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2.3.5. Передать товар  в сроки и в порядке, указанные в разделе 5 Контракта.</w:t>
      </w:r>
    </w:p>
    <w:p w:rsidR="00717B34" w:rsidRPr="00731471" w:rsidRDefault="00717B34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2.3.6. Передать товар в комплекте с относящейся к нему документацией, перечисленной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в пункте 5.3. Контракта.</w:t>
      </w:r>
    </w:p>
    <w:p w:rsidR="00717B34" w:rsidRPr="00731471" w:rsidRDefault="00717B34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2.3.7. </w:t>
      </w:r>
      <w:r w:rsidR="00ED0EC9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О</w:t>
      </w:r>
      <w:r w:rsidR="003A2629" w:rsidRPr="00731471">
        <w:rPr>
          <w:rFonts w:ascii="PT Astra Serif" w:hAnsi="PT Astra Serif"/>
          <w:noProof/>
          <w:spacing w:val="-2"/>
          <w:sz w:val="26"/>
          <w:szCs w:val="26"/>
        </w:rPr>
        <w:t>существить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безвозмездное устранение недостатков товара, замен</w:t>
      </w:r>
      <w:r w:rsidR="00ED0EC9" w:rsidRPr="00731471">
        <w:rPr>
          <w:rFonts w:ascii="PT Astra Serif" w:hAnsi="PT Astra Serif"/>
          <w:noProof/>
          <w:spacing w:val="-2"/>
          <w:sz w:val="26"/>
          <w:szCs w:val="26"/>
        </w:rPr>
        <w:t>у товара ненадлежащего качества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 </w:t>
      </w:r>
    </w:p>
    <w:p w:rsidR="00717B34" w:rsidRPr="00731471" w:rsidRDefault="00717B34" w:rsidP="00401E97">
      <w:pPr>
        <w:pStyle w:val="a8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2.3.8. 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Обеспечить осуществление Государственным заказчиком </w:t>
      </w:r>
      <w:proofErr w:type="gramStart"/>
      <w:r w:rsidRPr="00731471">
        <w:rPr>
          <w:rFonts w:ascii="PT Astra Serif" w:hAnsi="PT Astra Serif"/>
          <w:spacing w:val="-2"/>
          <w:sz w:val="26"/>
          <w:szCs w:val="26"/>
        </w:rPr>
        <w:t>контроля за</w:t>
      </w:r>
      <w:proofErr w:type="gramEnd"/>
      <w:r w:rsidRPr="00731471">
        <w:rPr>
          <w:rFonts w:ascii="PT Astra Serif" w:hAnsi="PT Astra Serif"/>
          <w:spacing w:val="-2"/>
          <w:sz w:val="26"/>
          <w:szCs w:val="26"/>
        </w:rPr>
        <w:t xml:space="preserve"> испо</w:t>
      </w:r>
      <w:r w:rsidRPr="00731471">
        <w:rPr>
          <w:rFonts w:ascii="PT Astra Serif" w:hAnsi="PT Astra Serif"/>
          <w:spacing w:val="-2"/>
          <w:sz w:val="26"/>
          <w:szCs w:val="26"/>
        </w:rPr>
        <w:t>л</w:t>
      </w:r>
      <w:r w:rsidRPr="00731471">
        <w:rPr>
          <w:rFonts w:ascii="PT Astra Serif" w:hAnsi="PT Astra Serif"/>
          <w:spacing w:val="-2"/>
          <w:sz w:val="26"/>
          <w:szCs w:val="26"/>
        </w:rPr>
        <w:t>нением Контракта, в том числе на отдельных этапах его исполнения.</w:t>
      </w:r>
    </w:p>
    <w:p w:rsidR="00717B34" w:rsidRPr="00731471" w:rsidRDefault="00717B34" w:rsidP="00401E97">
      <w:pPr>
        <w:pStyle w:val="aa"/>
        <w:tabs>
          <w:tab w:val="left" w:pos="1276"/>
        </w:tabs>
        <w:ind w:left="0"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2.3.9. </w:t>
      </w:r>
      <w:r w:rsidRPr="00731471">
        <w:rPr>
          <w:rFonts w:ascii="PT Astra Serif" w:hAnsi="PT Astra Serif"/>
          <w:spacing w:val="-2"/>
          <w:sz w:val="26"/>
          <w:szCs w:val="26"/>
        </w:rPr>
        <w:t>Своевременно по письменному запросу Государственного заказчика пред</w:t>
      </w:r>
      <w:r w:rsidRPr="00731471">
        <w:rPr>
          <w:rFonts w:ascii="PT Astra Serif" w:hAnsi="PT Astra Serif"/>
          <w:spacing w:val="-2"/>
          <w:sz w:val="26"/>
          <w:szCs w:val="26"/>
        </w:rPr>
        <w:t>о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ставлять  достоверную информацию о ходе исполнения своих обязательств, в том числе о сложностях, возникающих при исполнении Контракта. </w:t>
      </w:r>
    </w:p>
    <w:p w:rsidR="00717B34" w:rsidRPr="00731471" w:rsidRDefault="00717B34" w:rsidP="00401E97">
      <w:pPr>
        <w:pStyle w:val="a8"/>
        <w:ind w:right="-178" w:firstLine="567"/>
        <w:jc w:val="both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2.3.10. Выполнять иные обязанности, предусмотренные действующим законодательством Российской Федерации и Контрактом.</w:t>
      </w:r>
    </w:p>
    <w:p w:rsidR="00717B34" w:rsidRPr="00731471" w:rsidRDefault="00717B34" w:rsidP="00401E97">
      <w:pPr>
        <w:pStyle w:val="a8"/>
        <w:ind w:right="-178" w:firstLine="567"/>
        <w:jc w:val="both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2.4. 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Поставщик вправе:</w:t>
      </w:r>
    </w:p>
    <w:p w:rsidR="00717B34" w:rsidRPr="00731471" w:rsidRDefault="00717B34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2.4.1. Требовать оплату за поставленный по Контракту товар.</w:t>
      </w:r>
    </w:p>
    <w:p w:rsidR="00717B34" w:rsidRDefault="00717B34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2.4.2. Требовать уплату пеней согласно пункту 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9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.2. Контракта.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ab/>
      </w:r>
    </w:p>
    <w:p w:rsidR="00CF0512" w:rsidRPr="00731471" w:rsidRDefault="00CF0512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</w:p>
    <w:p w:rsidR="00717B34" w:rsidRDefault="00717B34" w:rsidP="00401E97">
      <w:pPr>
        <w:pStyle w:val="41"/>
        <w:numPr>
          <w:ilvl w:val="0"/>
          <w:numId w:val="25"/>
        </w:numPr>
        <w:spacing w:line="240" w:lineRule="auto"/>
        <w:ind w:right="-178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Цена Контракта и порядок оплаты</w:t>
      </w:r>
    </w:p>
    <w:p w:rsidR="00CF0512" w:rsidRPr="00731471" w:rsidRDefault="00CF0512" w:rsidP="00401E97">
      <w:pPr>
        <w:pStyle w:val="41"/>
        <w:spacing w:line="240" w:lineRule="auto"/>
        <w:ind w:left="927" w:right="-178" w:firstLine="0"/>
        <w:contextualSpacing/>
        <w:rPr>
          <w:rFonts w:ascii="PT Astra Serif" w:hAnsi="PT Astra Serif"/>
          <w:b/>
          <w:spacing w:val="-2"/>
          <w:sz w:val="26"/>
          <w:szCs w:val="26"/>
        </w:rPr>
      </w:pPr>
    </w:p>
    <w:p w:rsidR="00321253" w:rsidRPr="00731471" w:rsidRDefault="005D3311" w:rsidP="00401E97">
      <w:pPr>
        <w:pStyle w:val="11"/>
        <w:spacing w:line="240" w:lineRule="auto"/>
        <w:ind w:right="-178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3.1.</w:t>
      </w:r>
      <w:r w:rsidR="009409A5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proofErr w:type="gramStart"/>
      <w:r w:rsidR="00321253" w:rsidRPr="00731471">
        <w:rPr>
          <w:rFonts w:ascii="PT Astra Serif" w:hAnsi="PT Astra Serif"/>
          <w:noProof/>
          <w:spacing w:val="-2"/>
          <w:sz w:val="26"/>
          <w:szCs w:val="26"/>
        </w:rPr>
        <w:t>Цена Контракта составляет</w:t>
      </w:r>
      <w:r w:rsidR="00BF25D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9409A5">
        <w:rPr>
          <w:rFonts w:ascii="PT Astra Serif" w:hAnsi="PT Astra Serif"/>
          <w:b/>
          <w:noProof/>
          <w:spacing w:val="-2"/>
          <w:sz w:val="26"/>
          <w:szCs w:val="26"/>
        </w:rPr>
        <w:t xml:space="preserve"> </w:t>
      </w:r>
      <w:r w:rsidR="00357A87">
        <w:rPr>
          <w:rFonts w:ascii="PT Astra Serif" w:hAnsi="PT Astra Serif"/>
          <w:b/>
          <w:noProof/>
          <w:spacing w:val="-2"/>
          <w:sz w:val="26"/>
          <w:szCs w:val="26"/>
        </w:rPr>
        <w:t>16</w:t>
      </w:r>
      <w:r w:rsidR="00DA0045">
        <w:rPr>
          <w:rFonts w:ascii="PT Astra Serif" w:hAnsi="PT Astra Serif"/>
          <w:b/>
          <w:noProof/>
          <w:spacing w:val="-2"/>
          <w:sz w:val="26"/>
          <w:szCs w:val="26"/>
        </w:rPr>
        <w:t xml:space="preserve"> 000</w:t>
      </w:r>
      <w:r w:rsidR="009409A5">
        <w:rPr>
          <w:rFonts w:ascii="PT Astra Serif" w:hAnsi="PT Astra Serif"/>
          <w:b/>
          <w:noProof/>
          <w:spacing w:val="-2"/>
          <w:sz w:val="26"/>
          <w:szCs w:val="26"/>
        </w:rPr>
        <w:t>,00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 (</w:t>
      </w:r>
      <w:r w:rsidR="00357A87">
        <w:rPr>
          <w:rFonts w:ascii="PT Astra Serif" w:hAnsi="PT Astra Serif"/>
          <w:b/>
          <w:noProof/>
          <w:spacing w:val="-2"/>
          <w:sz w:val="26"/>
          <w:szCs w:val="26"/>
        </w:rPr>
        <w:t>шеснадцать</w:t>
      </w:r>
      <w:r w:rsidR="005972D6"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тысяч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) рубл</w:t>
      </w:r>
      <w:r w:rsidR="009409A5">
        <w:rPr>
          <w:rFonts w:ascii="PT Astra Serif" w:hAnsi="PT Astra Serif"/>
          <w:b/>
          <w:noProof/>
          <w:spacing w:val="-2"/>
          <w:sz w:val="26"/>
          <w:szCs w:val="26"/>
        </w:rPr>
        <w:t xml:space="preserve">ей 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</w:t>
      </w:r>
      <w:r w:rsidR="007746BC" w:rsidRPr="00731471">
        <w:rPr>
          <w:rFonts w:ascii="PT Astra Serif" w:hAnsi="PT Astra Serif"/>
          <w:b/>
          <w:noProof/>
          <w:spacing w:val="-2"/>
          <w:sz w:val="26"/>
          <w:szCs w:val="26"/>
        </w:rPr>
        <w:t>00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копе</w:t>
      </w:r>
      <w:r w:rsidR="007746BC" w:rsidRPr="00731471">
        <w:rPr>
          <w:rFonts w:ascii="PT Astra Serif" w:hAnsi="PT Astra Serif"/>
          <w:b/>
          <w:noProof/>
          <w:spacing w:val="-2"/>
          <w:sz w:val="26"/>
          <w:szCs w:val="26"/>
        </w:rPr>
        <w:t>ек</w:t>
      </w:r>
      <w:r w:rsidR="00EF226F" w:rsidRPr="00731471">
        <w:rPr>
          <w:rFonts w:ascii="PT Astra Serif" w:hAnsi="PT Astra Serif"/>
          <w:b/>
          <w:noProof/>
          <w:spacing w:val="-2"/>
          <w:sz w:val="26"/>
          <w:szCs w:val="26"/>
        </w:rPr>
        <w:t>, включая в себя НДС (</w:t>
      </w:r>
      <w:r w:rsidR="009409A5">
        <w:rPr>
          <w:rFonts w:ascii="PT Astra Serif" w:hAnsi="PT Astra Serif"/>
          <w:b/>
          <w:noProof/>
          <w:spacing w:val="-2"/>
          <w:sz w:val="26"/>
          <w:szCs w:val="26"/>
        </w:rPr>
        <w:t>без</w:t>
      </w:r>
      <w:r w:rsidR="00EF226F"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НДС) </w:t>
      </w:r>
      <w:r w:rsidR="005972D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и включает общую стоимость товара, 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>расходы на перевозку, отгрузку товара Грузополучателю, расходы на страхование, уплату там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>женных пошлин, налогов, сборов и других обязательных платежей в бюджеты всех уро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>в</w:t>
      </w:r>
      <w:r w:rsidR="006255A9" w:rsidRPr="00731471">
        <w:rPr>
          <w:rFonts w:ascii="PT Astra Serif" w:hAnsi="PT Astra Serif"/>
          <w:spacing w:val="-2"/>
          <w:sz w:val="26"/>
          <w:szCs w:val="26"/>
        </w:rPr>
        <w:t>ней, взимаемых с Поставщика в связи с исполнением обязательств по Контракту.</w:t>
      </w:r>
      <w:proofErr w:type="gramEnd"/>
      <w:r w:rsidR="006255A9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321253" w:rsidRPr="00731471">
        <w:rPr>
          <w:rFonts w:ascii="PT Astra Serif" w:hAnsi="PT Astra Serif"/>
          <w:spacing w:val="-2"/>
          <w:sz w:val="26"/>
          <w:szCs w:val="26"/>
        </w:rPr>
        <w:t>Цена единицы товара указана в ведомости поставки (приложение № 1).</w:t>
      </w:r>
    </w:p>
    <w:p w:rsidR="00321253" w:rsidRPr="00731471" w:rsidRDefault="00321253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3.2. </w:t>
      </w:r>
      <w:r w:rsidRPr="00731471">
        <w:rPr>
          <w:rFonts w:ascii="PT Astra Serif" w:hAnsi="PT Astra Serif"/>
          <w:spacing w:val="-2"/>
          <w:sz w:val="26"/>
          <w:szCs w:val="26"/>
        </w:rPr>
        <w:t>Цена Контракта является твердой, определяется на весь срок исполнения Ко</w:t>
      </w:r>
      <w:r w:rsidRPr="00731471">
        <w:rPr>
          <w:rFonts w:ascii="PT Astra Serif" w:hAnsi="PT Astra Serif"/>
          <w:spacing w:val="-2"/>
          <w:sz w:val="26"/>
          <w:szCs w:val="26"/>
        </w:rPr>
        <w:t>н</w:t>
      </w:r>
      <w:r w:rsidRPr="00731471">
        <w:rPr>
          <w:rFonts w:ascii="PT Astra Serif" w:hAnsi="PT Astra Serif"/>
          <w:spacing w:val="-2"/>
          <w:sz w:val="26"/>
          <w:szCs w:val="26"/>
        </w:rPr>
        <w:t>тракта и не может изменяться в ходе его исполнения, за исключением случаев, пред</w:t>
      </w:r>
      <w:r w:rsidRPr="00731471">
        <w:rPr>
          <w:rFonts w:ascii="PT Astra Serif" w:hAnsi="PT Astra Serif"/>
          <w:spacing w:val="-2"/>
          <w:sz w:val="26"/>
          <w:szCs w:val="26"/>
        </w:rPr>
        <w:t>у</w:t>
      </w:r>
      <w:r w:rsidRPr="00731471">
        <w:rPr>
          <w:rFonts w:ascii="PT Astra Serif" w:hAnsi="PT Astra Serif"/>
          <w:spacing w:val="-2"/>
          <w:sz w:val="26"/>
          <w:szCs w:val="26"/>
        </w:rPr>
        <w:t>смотренных пунктом 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spacing w:val="-2"/>
          <w:sz w:val="26"/>
          <w:szCs w:val="26"/>
        </w:rPr>
        <w:t>.1. Контракта.</w:t>
      </w:r>
    </w:p>
    <w:p w:rsidR="00321253" w:rsidRPr="00731471" w:rsidRDefault="00321253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3.3. </w:t>
      </w:r>
      <w:proofErr w:type="gramStart"/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Оплата по Контракту </w:t>
      </w:r>
      <w:r w:rsidRPr="00731471">
        <w:rPr>
          <w:rFonts w:ascii="PT Astra Serif" w:hAnsi="PT Astra Serif"/>
          <w:spacing w:val="-2"/>
          <w:sz w:val="26"/>
          <w:szCs w:val="26"/>
        </w:rPr>
        <w:t>производится в рублях Российской Федерации в безнали</w:t>
      </w:r>
      <w:r w:rsidRPr="00731471">
        <w:rPr>
          <w:rFonts w:ascii="PT Astra Serif" w:hAnsi="PT Astra Serif"/>
          <w:spacing w:val="-2"/>
          <w:sz w:val="26"/>
          <w:szCs w:val="26"/>
        </w:rPr>
        <w:t>ч</w:t>
      </w:r>
      <w:r w:rsidRPr="00731471">
        <w:rPr>
          <w:rFonts w:ascii="PT Astra Serif" w:hAnsi="PT Astra Serif"/>
          <w:spacing w:val="-2"/>
          <w:sz w:val="26"/>
          <w:szCs w:val="26"/>
        </w:rPr>
        <w:t>ном порядке в форме платежных поручений,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в пределах доведения до Государственного заказчика предельного объема оплаты денежных обязательств в соответствующем периоде текущего финансового года (предельных объемов финансирования) на данные цели, </w:t>
      </w:r>
      <w:r w:rsidRPr="00731471">
        <w:rPr>
          <w:rFonts w:ascii="PT Astra Serif" w:hAnsi="PT Astra Serif"/>
          <w:spacing w:val="-2"/>
          <w:sz w:val="26"/>
          <w:szCs w:val="26"/>
        </w:rPr>
        <w:t>путем перечисления Государственным заказчиком выделенных из федерального бюджета денежных средств на расчетный счет Поставщика, указанный в разделе 1</w:t>
      </w:r>
      <w:r w:rsidR="00FF07BF">
        <w:rPr>
          <w:rFonts w:ascii="PT Astra Serif" w:hAnsi="PT Astra Serif"/>
          <w:spacing w:val="-2"/>
          <w:sz w:val="26"/>
          <w:szCs w:val="26"/>
        </w:rPr>
        <w:t>4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FF07BF">
        <w:rPr>
          <w:rFonts w:ascii="PT Astra Serif" w:hAnsi="PT Astra Serif"/>
          <w:spacing w:val="-2"/>
          <w:sz w:val="26"/>
          <w:szCs w:val="26"/>
        </w:rPr>
        <w:t xml:space="preserve">   </w:t>
      </w:r>
      <w:r w:rsidRPr="00731471">
        <w:rPr>
          <w:rFonts w:ascii="PT Astra Serif" w:hAnsi="PT Astra Serif"/>
          <w:spacing w:val="-2"/>
          <w:sz w:val="26"/>
          <w:szCs w:val="26"/>
        </w:rPr>
        <w:lastRenderedPageBreak/>
        <w:t xml:space="preserve">Контракта, </w:t>
      </w: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в </w:t>
      </w:r>
      <w:r w:rsidR="001526F6" w:rsidRPr="00731471">
        <w:rPr>
          <w:rFonts w:ascii="PT Astra Serif" w:hAnsi="PT Astra Serif"/>
          <w:b/>
          <w:spacing w:val="-2"/>
          <w:sz w:val="26"/>
          <w:szCs w:val="26"/>
        </w:rPr>
        <w:t>течение</w:t>
      </w:r>
      <w:r w:rsidR="00C95169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="00D72195">
        <w:rPr>
          <w:rFonts w:ascii="PT Astra Serif" w:hAnsi="PT Astra Serif"/>
          <w:b/>
          <w:spacing w:val="-2"/>
          <w:sz w:val="26"/>
          <w:szCs w:val="26"/>
        </w:rPr>
        <w:t>7</w:t>
      </w:r>
      <w:proofErr w:type="gramEnd"/>
      <w:r w:rsidR="00C95169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(</w:t>
      </w:r>
      <w:r w:rsidR="00D72195">
        <w:rPr>
          <w:rFonts w:ascii="PT Astra Serif" w:hAnsi="PT Astra Serif"/>
          <w:b/>
          <w:noProof/>
          <w:spacing w:val="-2"/>
          <w:sz w:val="26"/>
          <w:szCs w:val="26"/>
        </w:rPr>
        <w:t>семи</w:t>
      </w:r>
      <w:r w:rsidR="00185C66" w:rsidRPr="00731471">
        <w:rPr>
          <w:rFonts w:ascii="PT Astra Serif" w:hAnsi="PT Astra Serif"/>
          <w:b/>
          <w:noProof/>
          <w:spacing w:val="-2"/>
          <w:sz w:val="26"/>
          <w:szCs w:val="26"/>
        </w:rPr>
        <w:t>)</w:t>
      </w:r>
      <w:r w:rsidR="00C95169"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</w:t>
      </w:r>
      <w:r w:rsidR="00D72195">
        <w:rPr>
          <w:rFonts w:ascii="PT Astra Serif" w:hAnsi="PT Astra Serif"/>
          <w:b/>
          <w:noProof/>
          <w:spacing w:val="-2"/>
          <w:sz w:val="26"/>
          <w:szCs w:val="26"/>
        </w:rPr>
        <w:t>рабочих</w:t>
      </w:r>
      <w:r w:rsidR="00185C66"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дней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после исполнения Поставщиком обязательства по поставке товара и предоставления Государственному заказчику документов, подтверждающих осуществление поставки товара, указанных в пункте 5.3 Контракта, оформленных надлежащим образом.</w:t>
      </w:r>
    </w:p>
    <w:p w:rsidR="00321253" w:rsidRPr="00731471" w:rsidRDefault="00321253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</w:t>
      </w:r>
      <w:r w:rsidR="00A43767" w:rsidRPr="00731471">
        <w:rPr>
          <w:rFonts w:ascii="PT Astra Serif" w:hAnsi="PT Astra Serif"/>
          <w:noProof/>
          <w:spacing w:val="-2"/>
          <w:sz w:val="26"/>
          <w:szCs w:val="26"/>
        </w:rPr>
        <w:t>4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 </w:t>
      </w:r>
      <w:r w:rsidRPr="00731471">
        <w:rPr>
          <w:rFonts w:ascii="PT Astra Serif" w:hAnsi="PT Astra Serif"/>
          <w:spacing w:val="-2"/>
          <w:sz w:val="26"/>
          <w:szCs w:val="26"/>
        </w:rPr>
        <w:t>Оплата товара должна быть уменьшена  на размер налогов, сборов  и иных об</w:t>
      </w:r>
      <w:r w:rsidRPr="00731471">
        <w:rPr>
          <w:rFonts w:ascii="PT Astra Serif" w:hAnsi="PT Astra Serif"/>
          <w:spacing w:val="-2"/>
          <w:sz w:val="26"/>
          <w:szCs w:val="26"/>
        </w:rPr>
        <w:t>я</w:t>
      </w:r>
      <w:r w:rsidRPr="00731471">
        <w:rPr>
          <w:rFonts w:ascii="PT Astra Serif" w:hAnsi="PT Astra Serif"/>
          <w:spacing w:val="-2"/>
          <w:sz w:val="26"/>
          <w:szCs w:val="26"/>
        </w:rPr>
        <w:t>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</w:p>
    <w:p w:rsidR="00321253" w:rsidRPr="00731471" w:rsidRDefault="00321253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</w:t>
      </w:r>
      <w:r w:rsidR="00A43767" w:rsidRPr="00731471">
        <w:rPr>
          <w:rFonts w:ascii="PT Astra Serif" w:hAnsi="PT Astra Serif"/>
          <w:noProof/>
          <w:spacing w:val="-2"/>
          <w:sz w:val="26"/>
          <w:szCs w:val="26"/>
        </w:rPr>
        <w:t>5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 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321253" w:rsidRDefault="00321253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3.</w:t>
      </w:r>
      <w:r w:rsidR="00A43767" w:rsidRPr="00731471">
        <w:rPr>
          <w:rFonts w:ascii="PT Astra Serif" w:hAnsi="PT Astra Serif"/>
          <w:noProof/>
          <w:spacing w:val="-2"/>
          <w:sz w:val="26"/>
          <w:szCs w:val="26"/>
        </w:rPr>
        <w:t>6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 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по указанным в Контракте банковским реквизитам Поставщика, несет Поставщик.</w:t>
      </w:r>
    </w:p>
    <w:p w:rsidR="00CF0512" w:rsidRPr="00731471" w:rsidRDefault="00CF0512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</w:p>
    <w:p w:rsidR="009246CC" w:rsidRPr="00731471" w:rsidRDefault="00557806" w:rsidP="00401E97">
      <w:pPr>
        <w:pStyle w:val="41"/>
        <w:spacing w:line="240" w:lineRule="auto"/>
        <w:ind w:right="-178" w:firstLine="567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4</w:t>
      </w:r>
      <w:r w:rsidR="009246CC" w:rsidRPr="00731471">
        <w:rPr>
          <w:rFonts w:ascii="PT Astra Serif" w:hAnsi="PT Astra Serif"/>
          <w:b/>
          <w:spacing w:val="-2"/>
          <w:sz w:val="26"/>
          <w:szCs w:val="26"/>
        </w:rPr>
        <w:t>. Качество товара, порядок и срок приемки товара,</w:t>
      </w:r>
    </w:p>
    <w:p w:rsidR="001F79D0" w:rsidRDefault="009246CC" w:rsidP="00401E97">
      <w:pPr>
        <w:pStyle w:val="41"/>
        <w:spacing w:line="240" w:lineRule="auto"/>
        <w:ind w:right="-178" w:firstLine="567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порядок и срок оформления результатов приемки</w:t>
      </w:r>
    </w:p>
    <w:p w:rsidR="00CF0512" w:rsidRPr="00731471" w:rsidRDefault="00CF0512" w:rsidP="00401E97">
      <w:pPr>
        <w:pStyle w:val="41"/>
        <w:spacing w:line="240" w:lineRule="auto"/>
        <w:ind w:right="-178" w:firstLine="567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</w:p>
    <w:p w:rsidR="002D1BE4" w:rsidRPr="00731471" w:rsidRDefault="00557806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4</w:t>
      </w:r>
      <w:r w:rsidR="009246CC" w:rsidRPr="00731471">
        <w:rPr>
          <w:rFonts w:ascii="PT Astra Serif" w:hAnsi="PT Astra Serif"/>
          <w:noProof/>
          <w:spacing w:val="-2"/>
          <w:sz w:val="26"/>
          <w:szCs w:val="26"/>
        </w:rPr>
        <w:t>.1. </w:t>
      </w:r>
      <w:r w:rsidR="003867D1" w:rsidRPr="00731471">
        <w:rPr>
          <w:rFonts w:ascii="PT Astra Serif" w:hAnsi="PT Astra Serif"/>
          <w:noProof/>
          <w:spacing w:val="-2"/>
          <w:sz w:val="26"/>
          <w:szCs w:val="26"/>
        </w:rPr>
        <w:t>Качество поставляемого товара дол</w:t>
      </w:r>
      <w:r w:rsidR="00165B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жно соответствовать действующим </w:t>
      </w:r>
      <w:r w:rsidR="003867D1" w:rsidRPr="00731471">
        <w:rPr>
          <w:rFonts w:ascii="PT Astra Serif" w:hAnsi="PT Astra Serif"/>
          <w:noProof/>
          <w:spacing w:val="-2"/>
          <w:sz w:val="26"/>
          <w:szCs w:val="26"/>
        </w:rPr>
        <w:t>в Российской Федерации требованиям к такому товару</w:t>
      </w:r>
      <w:r w:rsidR="003867D1" w:rsidRPr="00731471">
        <w:rPr>
          <w:rFonts w:ascii="PT Astra Serif" w:hAnsi="PT Astra Serif"/>
          <w:spacing w:val="-2"/>
          <w:sz w:val="26"/>
          <w:szCs w:val="26"/>
          <w:shd w:val="clear" w:color="auto" w:fill="FFFFFF"/>
        </w:rPr>
        <w:t xml:space="preserve">, </w:t>
      </w:r>
      <w:r w:rsidR="003867D1" w:rsidRPr="00731471">
        <w:rPr>
          <w:rFonts w:ascii="PT Astra Serif" w:hAnsi="PT Astra Serif"/>
          <w:noProof/>
          <w:spacing w:val="-2"/>
          <w:sz w:val="26"/>
          <w:szCs w:val="26"/>
        </w:rPr>
        <w:t>в том числе требованиям безопасности, требо</w:t>
      </w:r>
      <w:r w:rsidR="00F326B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ваниям нормативных и иных актов </w:t>
      </w:r>
      <w:r w:rsidR="003867D1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Государственного заказчика </w:t>
      </w:r>
      <w:r w:rsidR="005E6996" w:rsidRPr="00731471">
        <w:rPr>
          <w:rFonts w:ascii="PT Astra Serif" w:hAnsi="PT Astra Serif"/>
          <w:noProof/>
          <w:spacing w:val="-2"/>
          <w:sz w:val="26"/>
          <w:szCs w:val="26"/>
        </w:rPr>
        <w:t>техническим и качественным характеристикам</w:t>
      </w:r>
      <w:r w:rsidR="008408D3" w:rsidRPr="00731471">
        <w:rPr>
          <w:rFonts w:ascii="PT Astra Serif" w:hAnsi="PT Astra Serif"/>
          <w:noProof/>
          <w:spacing w:val="-2"/>
          <w:sz w:val="26"/>
          <w:szCs w:val="26"/>
        </w:rPr>
        <w:t>, предусм</w:t>
      </w:r>
      <w:r w:rsidR="005E6996" w:rsidRPr="00731471">
        <w:rPr>
          <w:rFonts w:ascii="PT Astra Serif" w:hAnsi="PT Astra Serif"/>
          <w:noProof/>
          <w:spacing w:val="-2"/>
          <w:sz w:val="26"/>
          <w:szCs w:val="26"/>
        </w:rPr>
        <w:t>отренным</w:t>
      </w:r>
      <w:r w:rsidR="008408D3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техническим заданием (приложение №</w:t>
      </w:r>
      <w:r w:rsidR="00DA1FB8" w:rsidRPr="00731471">
        <w:rPr>
          <w:rFonts w:ascii="PT Astra Serif" w:hAnsi="PT Astra Serif"/>
          <w:noProof/>
          <w:spacing w:val="-2"/>
          <w:sz w:val="26"/>
          <w:szCs w:val="26"/>
        </w:rPr>
        <w:t>2</w:t>
      </w:r>
      <w:r w:rsidR="008408D3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к контракту).</w:t>
      </w:r>
    </w:p>
    <w:p w:rsidR="00F1249B" w:rsidRPr="00401E97" w:rsidRDefault="00F1249B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401E97">
        <w:rPr>
          <w:rFonts w:ascii="PT Astra Serif" w:hAnsi="PT Astra Serif"/>
          <w:spacing w:val="-2"/>
          <w:sz w:val="26"/>
          <w:szCs w:val="26"/>
        </w:rPr>
        <w:t>4.2. </w:t>
      </w:r>
      <w:proofErr w:type="gramStart"/>
      <w:r w:rsidRPr="00401E97">
        <w:rPr>
          <w:rFonts w:ascii="PT Astra Serif" w:hAnsi="PT Astra Serif"/>
          <w:noProof/>
          <w:spacing w:val="-2"/>
          <w:sz w:val="26"/>
          <w:szCs w:val="26"/>
        </w:rPr>
        <w:t xml:space="preserve">Приемка товара по количеству и качеству </w:t>
      </w:r>
      <w:r w:rsidRPr="00401E97">
        <w:rPr>
          <w:rFonts w:ascii="PT Astra Serif" w:hAnsi="PT Astra Serif"/>
          <w:spacing w:val="-2"/>
          <w:sz w:val="26"/>
          <w:szCs w:val="26"/>
        </w:rPr>
        <w:t>(в том числе по количеству</w:t>
      </w:r>
      <w:r w:rsidRPr="00401E97">
        <w:rPr>
          <w:rFonts w:ascii="PT Astra Serif" w:hAnsi="PT Astra Serif"/>
          <w:spacing w:val="-2"/>
          <w:sz w:val="26"/>
          <w:szCs w:val="26"/>
        </w:rPr>
        <w:br/>
        <w:t xml:space="preserve">и качеству внутри тарных мест) </w:t>
      </w:r>
      <w:r w:rsidRPr="00401E97">
        <w:rPr>
          <w:rFonts w:ascii="PT Astra Serif" w:hAnsi="PT Astra Serif"/>
          <w:noProof/>
          <w:spacing w:val="-2"/>
          <w:sz w:val="26"/>
          <w:szCs w:val="26"/>
        </w:rPr>
        <w:t xml:space="preserve">производится Грузополучателем в порядке и сроки, предусмотренные действующими </w:t>
      </w:r>
      <w:r w:rsidRPr="00401E97">
        <w:rPr>
          <w:rFonts w:ascii="PT Astra Serif" w:hAnsi="PT Astra Serif"/>
          <w:spacing w:val="-2"/>
          <w:sz w:val="26"/>
          <w:szCs w:val="26"/>
        </w:rPr>
        <w:t>Инструкцией о порядке приемки продукции произво</w:t>
      </w:r>
      <w:r w:rsidRPr="00401E97">
        <w:rPr>
          <w:rFonts w:ascii="PT Astra Serif" w:hAnsi="PT Astra Serif"/>
          <w:spacing w:val="-2"/>
          <w:sz w:val="26"/>
          <w:szCs w:val="26"/>
        </w:rPr>
        <w:t>д</w:t>
      </w:r>
      <w:r w:rsidRPr="00401E97">
        <w:rPr>
          <w:rFonts w:ascii="PT Astra Serif" w:hAnsi="PT Astra Serif"/>
          <w:spacing w:val="-2"/>
          <w:sz w:val="26"/>
          <w:szCs w:val="26"/>
        </w:rPr>
        <w:t xml:space="preserve">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</w:t>
      </w:r>
      <w:smartTag w:uri="urn:schemas-microsoft-com:office:smarttags" w:element="metricconverter">
        <w:smartTagPr>
          <w:attr w:name="ProductID" w:val="1965 г"/>
        </w:smartTagPr>
        <w:r w:rsidRPr="00401E97">
          <w:rPr>
            <w:rFonts w:ascii="PT Astra Serif" w:hAnsi="PT Astra Serif"/>
            <w:spacing w:val="-2"/>
            <w:sz w:val="26"/>
            <w:szCs w:val="26"/>
          </w:rPr>
          <w:t>1965 г</w:t>
        </w:r>
      </w:smartTag>
      <w:r w:rsidRPr="00401E97">
        <w:rPr>
          <w:rFonts w:ascii="PT Astra Serif" w:hAnsi="PT Astra Serif"/>
          <w:spacing w:val="-2"/>
          <w:sz w:val="26"/>
          <w:szCs w:val="26"/>
        </w:rPr>
        <w:t>. № П-6, и Инструкцией о порядке приемки продукции производственно-технического назначения и товаров</w:t>
      </w:r>
      <w:proofErr w:type="gramEnd"/>
      <w:r w:rsidR="006B1B3A">
        <w:rPr>
          <w:rFonts w:ascii="PT Astra Serif" w:hAnsi="PT Astra Serif"/>
          <w:spacing w:val="-2"/>
          <w:sz w:val="26"/>
          <w:szCs w:val="26"/>
        </w:rPr>
        <w:t xml:space="preserve"> </w:t>
      </w:r>
      <w:proofErr w:type="gramStart"/>
      <w:r w:rsidRPr="00401E97">
        <w:rPr>
          <w:rFonts w:ascii="PT Astra Serif" w:hAnsi="PT Astra Serif"/>
          <w:spacing w:val="-2"/>
          <w:sz w:val="26"/>
          <w:szCs w:val="26"/>
        </w:rPr>
        <w:t xml:space="preserve">народного потребления по качеству, утвержденной Постановлением Госарбитража при Совете Министров СССР от 25 апреля </w:t>
      </w:r>
      <w:smartTag w:uri="urn:schemas-microsoft-com:office:smarttags" w:element="metricconverter">
        <w:smartTagPr>
          <w:attr w:name="ProductID" w:val="1966 г"/>
        </w:smartTagPr>
        <w:r w:rsidRPr="00401E97">
          <w:rPr>
            <w:rFonts w:ascii="PT Astra Serif" w:hAnsi="PT Astra Serif"/>
            <w:spacing w:val="-2"/>
            <w:sz w:val="26"/>
            <w:szCs w:val="26"/>
          </w:rPr>
          <w:t>1966 г</w:t>
        </w:r>
      </w:smartTag>
      <w:r w:rsidRPr="00401E97">
        <w:rPr>
          <w:rFonts w:ascii="PT Astra Serif" w:hAnsi="PT Astra Serif"/>
          <w:spacing w:val="-2"/>
          <w:sz w:val="26"/>
          <w:szCs w:val="26"/>
        </w:rPr>
        <w:t>. № П-7, в части, не противоречащей требованиям действующего законодательства и условиям Контракта.</w:t>
      </w:r>
      <w:proofErr w:type="gramEnd"/>
    </w:p>
    <w:p w:rsidR="00C82E2E" w:rsidRPr="00731471" w:rsidRDefault="005D3311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4.</w:t>
      </w:r>
      <w:r w:rsidR="00F1249B">
        <w:rPr>
          <w:rFonts w:ascii="PT Astra Serif" w:hAnsi="PT Astra Serif"/>
          <w:spacing w:val="-2"/>
          <w:sz w:val="26"/>
          <w:szCs w:val="26"/>
        </w:rPr>
        <w:t>3</w:t>
      </w:r>
      <w:r w:rsidRPr="00731471">
        <w:rPr>
          <w:rFonts w:ascii="PT Astra Serif" w:hAnsi="PT Astra Serif"/>
          <w:spacing w:val="-2"/>
          <w:sz w:val="26"/>
          <w:szCs w:val="26"/>
        </w:rPr>
        <w:t>.</w:t>
      </w:r>
      <w:r w:rsidR="0044293B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По результатам приемки товара по количеству и качеству Поставщик и Зака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з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чик подписывают документы о приемке товара в 2 (двух) экземплярах, по одному для Государственного заказчика и Поставщика:</w:t>
      </w:r>
    </w:p>
    <w:p w:rsidR="00C82E2E" w:rsidRPr="00731471" w:rsidRDefault="00C82E2E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 xml:space="preserve">при иногородней поставке  - не позднее 20 дней, после выдачи товара органом транспорта или поступления </w:t>
      </w:r>
      <w:r w:rsidR="00B60C0F" w:rsidRPr="00731471">
        <w:rPr>
          <w:rFonts w:ascii="PT Astra Serif" w:hAnsi="PT Astra Serif"/>
          <w:spacing w:val="-2"/>
          <w:sz w:val="26"/>
          <w:szCs w:val="26"/>
        </w:rPr>
        <w:t>товара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 на склад Заказчика при доставке товара Поставщ</w:t>
      </w:r>
      <w:r w:rsidRPr="00731471">
        <w:rPr>
          <w:rFonts w:ascii="PT Astra Serif" w:hAnsi="PT Astra Serif"/>
          <w:spacing w:val="-2"/>
          <w:sz w:val="26"/>
          <w:szCs w:val="26"/>
        </w:rPr>
        <w:t>и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ком; </w:t>
      </w:r>
    </w:p>
    <w:p w:rsidR="00C82E2E" w:rsidRPr="00731471" w:rsidRDefault="00C82E2E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 xml:space="preserve">при </w:t>
      </w:r>
      <w:proofErr w:type="spellStart"/>
      <w:r w:rsidRPr="00731471">
        <w:rPr>
          <w:rFonts w:ascii="PT Astra Serif" w:hAnsi="PT Astra Serif"/>
          <w:spacing w:val="-2"/>
          <w:sz w:val="26"/>
          <w:szCs w:val="26"/>
        </w:rPr>
        <w:t>одногородней</w:t>
      </w:r>
      <w:proofErr w:type="spellEnd"/>
      <w:r w:rsidRPr="00731471">
        <w:rPr>
          <w:rFonts w:ascii="PT Astra Serif" w:hAnsi="PT Astra Serif"/>
          <w:spacing w:val="-2"/>
          <w:sz w:val="26"/>
          <w:szCs w:val="26"/>
        </w:rPr>
        <w:t xml:space="preserve"> поставке -  не позднее 10 дней после поступления товара на склад Заказчика.</w:t>
      </w:r>
    </w:p>
    <w:p w:rsidR="009246CC" w:rsidRPr="00731471" w:rsidRDefault="00F1249B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>
        <w:rPr>
          <w:rFonts w:ascii="PT Astra Serif" w:hAnsi="PT Astra Serif"/>
          <w:spacing w:val="-2"/>
          <w:sz w:val="26"/>
          <w:szCs w:val="26"/>
        </w:rPr>
        <w:t>4.4</w:t>
      </w:r>
      <w:r w:rsidR="005D3311" w:rsidRPr="00731471">
        <w:rPr>
          <w:rFonts w:ascii="PT Astra Serif" w:hAnsi="PT Astra Serif"/>
          <w:spacing w:val="-2"/>
          <w:sz w:val="26"/>
          <w:szCs w:val="26"/>
        </w:rPr>
        <w:t>.</w:t>
      </w:r>
      <w:r w:rsidR="00ED1163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Приемка поставленного товара оформляется Актом приема-передачи, который подписывается Грузополучателем в день окончания приемки. В тех случаях, когда прие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м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ка продукции производилась в выходной или праздничный день, акт приемки должен быть утвержден руководителем или его заместителем в первый рабочий день после в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ы</w:t>
      </w:r>
      <w:r w:rsidR="00C82E2E" w:rsidRPr="00731471">
        <w:rPr>
          <w:rFonts w:ascii="PT Astra Serif" w:hAnsi="PT Astra Serif"/>
          <w:spacing w:val="-2"/>
          <w:sz w:val="26"/>
          <w:szCs w:val="26"/>
        </w:rPr>
        <w:t>ходного или праздничного дня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.</w:t>
      </w:r>
    </w:p>
    <w:p w:rsidR="003E403E" w:rsidRDefault="00557806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4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.</w:t>
      </w:r>
      <w:r w:rsidR="00F1249B">
        <w:rPr>
          <w:rFonts w:ascii="PT Astra Serif" w:hAnsi="PT Astra Serif"/>
          <w:spacing w:val="-2"/>
          <w:sz w:val="26"/>
          <w:szCs w:val="26"/>
        </w:rPr>
        <w:t>5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. Товар, не соответствующий требованиям Контракта, приемке не подлежит и считается не</w:t>
      </w:r>
      <w:r w:rsidR="004D4EAC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 xml:space="preserve">поставленным. При этом Грузополучатель составляет мотивированный отказ 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lastRenderedPageBreak/>
        <w:t>от приемки товара и подписания акта приема-передачи товара, который направляет П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ставщику в течение</w:t>
      </w:r>
      <w:r w:rsidR="0044293B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9246CC" w:rsidRPr="00731471">
        <w:rPr>
          <w:rFonts w:ascii="PT Astra Serif" w:hAnsi="PT Astra Serif"/>
          <w:spacing w:val="-2"/>
          <w:sz w:val="26"/>
          <w:szCs w:val="26"/>
        </w:rPr>
        <w:t>5 (пяти) рабочих дней с момента выявления несоответствия товара требованиям действующего законодательства и условиям Контракта.</w:t>
      </w:r>
    </w:p>
    <w:p w:rsidR="00CF0512" w:rsidRPr="00731471" w:rsidRDefault="00CF0512" w:rsidP="00401E97">
      <w:pPr>
        <w:ind w:right="-178" w:firstLine="708"/>
        <w:jc w:val="both"/>
        <w:rPr>
          <w:rFonts w:ascii="PT Astra Serif" w:hAnsi="PT Astra Serif"/>
          <w:spacing w:val="-2"/>
          <w:sz w:val="26"/>
          <w:szCs w:val="26"/>
        </w:rPr>
      </w:pPr>
    </w:p>
    <w:p w:rsidR="00CF1EFC" w:rsidRDefault="00CF1EFC" w:rsidP="00401E97">
      <w:pPr>
        <w:pStyle w:val="41"/>
        <w:numPr>
          <w:ilvl w:val="0"/>
          <w:numId w:val="26"/>
        </w:numPr>
        <w:spacing w:line="240" w:lineRule="auto"/>
        <w:ind w:right="-178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Сроки и порядок поставки товара</w:t>
      </w:r>
    </w:p>
    <w:p w:rsidR="00CF0512" w:rsidRPr="00731471" w:rsidRDefault="00CF0512" w:rsidP="00401E97">
      <w:pPr>
        <w:pStyle w:val="41"/>
        <w:spacing w:line="240" w:lineRule="auto"/>
        <w:ind w:left="927" w:right="-178" w:firstLine="0"/>
        <w:contextualSpacing/>
        <w:rPr>
          <w:rFonts w:ascii="PT Astra Serif" w:hAnsi="PT Astra Serif"/>
          <w:b/>
          <w:spacing w:val="-2"/>
          <w:sz w:val="26"/>
          <w:szCs w:val="26"/>
        </w:rPr>
      </w:pPr>
    </w:p>
    <w:p w:rsidR="003E403E" w:rsidRPr="00731471" w:rsidRDefault="003E403E" w:rsidP="00401E97">
      <w:pPr>
        <w:widowControl w:val="0"/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 </w:t>
      </w:r>
      <w:r w:rsidR="001526F6" w:rsidRPr="00731471">
        <w:rPr>
          <w:rFonts w:ascii="PT Astra Serif" w:hAnsi="PT Astra Serif"/>
          <w:noProof/>
          <w:spacing w:val="-2"/>
          <w:sz w:val="26"/>
          <w:szCs w:val="26"/>
        </w:rPr>
        <w:t>Поставщик обязуется осуществить поставку товара надлежащего качества Грузополучателю по адресу, цене, в количестве и в сроки, указанным в ведомости поставки (приложение № 1 к Контракту)</w:t>
      </w:r>
      <w:r w:rsidRPr="00731471">
        <w:rPr>
          <w:rFonts w:ascii="PT Astra Serif" w:hAnsi="PT Astra Serif"/>
          <w:spacing w:val="-2"/>
          <w:sz w:val="26"/>
          <w:szCs w:val="26"/>
        </w:rPr>
        <w:t>.</w:t>
      </w:r>
    </w:p>
    <w:p w:rsidR="003E403E" w:rsidRPr="00731471" w:rsidRDefault="003E403E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5.2. Не позднее чем за 5 (пять) рабочих дней до планируемой даты поставки, Поставщик в письменной форме извещает Государственного заказчика и Грузополучателя по адресам, указанным в </w:t>
      </w:r>
      <w:r w:rsidRPr="002749E5">
        <w:rPr>
          <w:rFonts w:ascii="PT Astra Serif" w:hAnsi="PT Astra Serif"/>
          <w:noProof/>
          <w:spacing w:val="-2"/>
          <w:sz w:val="26"/>
          <w:szCs w:val="26"/>
        </w:rPr>
        <w:t>разделе 1</w:t>
      </w:r>
      <w:r w:rsidR="00A42FFD" w:rsidRPr="002749E5">
        <w:rPr>
          <w:rFonts w:ascii="PT Astra Serif" w:hAnsi="PT Astra Serif"/>
          <w:noProof/>
          <w:spacing w:val="-2"/>
          <w:sz w:val="26"/>
          <w:szCs w:val="26"/>
        </w:rPr>
        <w:t>4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Контракта и ведомости поставк</w:t>
      </w:r>
      <w:r w:rsidR="0044293B" w:rsidRPr="00731471">
        <w:rPr>
          <w:rFonts w:ascii="PT Astra Serif" w:hAnsi="PT Astra Serif"/>
          <w:noProof/>
          <w:spacing w:val="-2"/>
          <w:sz w:val="26"/>
          <w:szCs w:val="26"/>
        </w:rPr>
        <w:t>и (приложение № 1 к Контракту),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о готовности това</w:t>
      </w:r>
      <w:r w:rsidR="0044293B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ра к поставке и о дате поставки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товара.</w:t>
      </w:r>
    </w:p>
    <w:p w:rsidR="003E403E" w:rsidRPr="00731471" w:rsidRDefault="003E403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5.3. 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Вместе с товаром Поставщик передает Грузополучателю относящуюся к товару документацию: </w:t>
      </w:r>
    </w:p>
    <w:p w:rsidR="003E403E" w:rsidRPr="00731471" w:rsidRDefault="003E403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счет;</w:t>
      </w:r>
    </w:p>
    <w:p w:rsidR="003E403E" w:rsidRPr="00731471" w:rsidRDefault="003E403E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товарную накладную; </w:t>
      </w:r>
    </w:p>
    <w:p w:rsidR="003E403E" w:rsidRPr="00731471" w:rsidRDefault="003E403E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счет-фактуру;</w:t>
      </w:r>
    </w:p>
    <w:p w:rsidR="003E403E" w:rsidRPr="00731471" w:rsidRDefault="003E403E" w:rsidP="00401E97">
      <w:pPr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 xml:space="preserve">документ о соответствии товара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требованиям </w:t>
      </w:r>
      <w:r w:rsidRPr="00731471">
        <w:rPr>
          <w:rFonts w:ascii="PT Astra Serif" w:hAnsi="PT Astra Serif"/>
          <w:spacing w:val="-2"/>
          <w:sz w:val="26"/>
          <w:szCs w:val="26"/>
        </w:rPr>
        <w:t>действующего законодательства и условиям Контракта (сертификат соответствия или декларацию соответствия, обязател</w:t>
      </w:r>
      <w:r w:rsidRPr="00731471">
        <w:rPr>
          <w:rFonts w:ascii="PT Astra Serif" w:hAnsi="PT Astra Serif"/>
          <w:spacing w:val="-2"/>
          <w:sz w:val="26"/>
          <w:szCs w:val="26"/>
        </w:rPr>
        <w:t>ь</w:t>
      </w:r>
      <w:r w:rsidRPr="00731471">
        <w:rPr>
          <w:rFonts w:ascii="PT Astra Serif" w:hAnsi="PT Astra Serif"/>
          <w:spacing w:val="-2"/>
          <w:sz w:val="26"/>
          <w:szCs w:val="26"/>
        </w:rPr>
        <w:t>ные для данного вида товара);</w:t>
      </w:r>
    </w:p>
    <w:p w:rsidR="003E403E" w:rsidRPr="00731471" w:rsidRDefault="003E403E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5.4. В случае, если документы, указанные в пункте 5.3 Контракта, не переданы Поставщиком одновременно с товаром, товар считается непоставленным и приемке не подлежит.</w:t>
      </w:r>
    </w:p>
    <w:p w:rsidR="003E403E" w:rsidRPr="00731471" w:rsidRDefault="003E403E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b/>
          <w:i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5.5. Обязательство Поставщика по поставке (передаче) товара считается исполненным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  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с момента подписания Грузополучателем без замечаний </w:t>
      </w:r>
      <w:r w:rsidR="00A76A1A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документов о приемке товара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по факту приемки товара.</w:t>
      </w:r>
    </w:p>
    <w:p w:rsidR="003E403E" w:rsidRPr="00731471" w:rsidRDefault="003E403E" w:rsidP="00401E97">
      <w:pPr>
        <w:pStyle w:val="11"/>
        <w:spacing w:line="240" w:lineRule="auto"/>
        <w:ind w:right="-178" w:firstLine="567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5.6. 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5.5 Контракта.</w:t>
      </w:r>
    </w:p>
    <w:p w:rsidR="00E1781C" w:rsidRDefault="003E403E" w:rsidP="00401E97">
      <w:pPr>
        <w:ind w:right="-178" w:firstLine="567"/>
        <w:jc w:val="both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5.7. Право собственности на товар переходит к Государственному заказчику с момента поставки товара.</w:t>
      </w:r>
      <w:r w:rsidR="005C60F5" w:rsidRPr="00731471">
        <w:rPr>
          <w:rFonts w:ascii="PT Astra Serif" w:hAnsi="PT Astra Serif"/>
          <w:b/>
          <w:noProof/>
          <w:spacing w:val="-2"/>
          <w:sz w:val="26"/>
          <w:szCs w:val="26"/>
        </w:rPr>
        <w:tab/>
      </w:r>
    </w:p>
    <w:p w:rsidR="00CF0512" w:rsidRPr="00CF0512" w:rsidRDefault="00CF0512" w:rsidP="00401E97">
      <w:pPr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</w:p>
    <w:p w:rsidR="00F36F62" w:rsidRDefault="00F36F62" w:rsidP="00401E97">
      <w:pPr>
        <w:pStyle w:val="13"/>
        <w:numPr>
          <w:ilvl w:val="0"/>
          <w:numId w:val="26"/>
        </w:numPr>
        <w:ind w:right="-178"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Экспертиза товара</w:t>
      </w:r>
    </w:p>
    <w:p w:rsidR="00CF0512" w:rsidRPr="00731471" w:rsidRDefault="00CF0512" w:rsidP="00401E97">
      <w:pPr>
        <w:pStyle w:val="13"/>
        <w:ind w:left="927" w:right="-178"/>
        <w:rPr>
          <w:rFonts w:ascii="PT Astra Serif" w:hAnsi="PT Astra Serif"/>
          <w:b/>
          <w:spacing w:val="-2"/>
          <w:sz w:val="26"/>
          <w:szCs w:val="26"/>
        </w:rPr>
      </w:pPr>
    </w:p>
    <w:p w:rsidR="00F36F62" w:rsidRPr="00731471" w:rsidRDefault="0056455E" w:rsidP="00401E97">
      <w:pPr>
        <w:pStyle w:val="13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.1. В целях проверки соответствия товара, передаваемого Поставщиком, условиям Контракта Государственным заказчиком проводится экспертиза.</w:t>
      </w:r>
      <w:r w:rsidR="00A732C3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Экспертиза проводится Государственным заказчиком своими силами.</w:t>
      </w:r>
    </w:p>
    <w:p w:rsidR="0038494C" w:rsidRPr="00731471" w:rsidRDefault="0056455E" w:rsidP="00401E97">
      <w:pPr>
        <w:pStyle w:val="14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78" w:firstLine="567"/>
        <w:jc w:val="both"/>
        <w:rPr>
          <w:rFonts w:ascii="PT Astra Serif" w:hAnsi="PT Astra Serif"/>
          <w:bCs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 xml:space="preserve">.2. </w:t>
      </w:r>
      <w:r w:rsidR="0038494C" w:rsidRPr="00731471">
        <w:rPr>
          <w:rFonts w:ascii="PT Astra Serif" w:hAnsi="PT Astra Serif"/>
          <w:bCs/>
          <w:spacing w:val="-2"/>
          <w:sz w:val="26"/>
          <w:szCs w:val="26"/>
        </w:rPr>
        <w:t>Государственный заказчик приступает к проведению экспертизы Товара</w:t>
      </w:r>
      <w:r w:rsidR="00A732C3" w:rsidRPr="00731471">
        <w:rPr>
          <w:rFonts w:ascii="PT Astra Serif" w:hAnsi="PT Astra Serif"/>
          <w:bCs/>
          <w:spacing w:val="-2"/>
          <w:sz w:val="26"/>
          <w:szCs w:val="26"/>
        </w:rPr>
        <w:t xml:space="preserve"> </w:t>
      </w:r>
      <w:r w:rsidR="0038494C" w:rsidRPr="00731471">
        <w:rPr>
          <w:rFonts w:ascii="PT Astra Serif" w:hAnsi="PT Astra Serif"/>
          <w:bCs/>
          <w:spacing w:val="-2"/>
          <w:sz w:val="26"/>
          <w:szCs w:val="26"/>
        </w:rPr>
        <w:t>в м</w:t>
      </w:r>
      <w:r w:rsidR="0038494C" w:rsidRPr="00731471">
        <w:rPr>
          <w:rFonts w:ascii="PT Astra Serif" w:hAnsi="PT Astra Serif"/>
          <w:bCs/>
          <w:spacing w:val="-2"/>
          <w:sz w:val="26"/>
          <w:szCs w:val="26"/>
        </w:rPr>
        <w:t>о</w:t>
      </w:r>
      <w:r w:rsidR="0038494C" w:rsidRPr="00731471">
        <w:rPr>
          <w:rFonts w:ascii="PT Astra Serif" w:hAnsi="PT Astra Serif"/>
          <w:bCs/>
          <w:spacing w:val="-2"/>
          <w:sz w:val="26"/>
          <w:szCs w:val="26"/>
        </w:rPr>
        <w:t>мент  поставки Товара, указанной</w:t>
      </w:r>
      <w:r w:rsidR="00A732C3" w:rsidRPr="00731471">
        <w:rPr>
          <w:rFonts w:ascii="PT Astra Serif" w:hAnsi="PT Astra Serif"/>
          <w:bCs/>
          <w:spacing w:val="-2"/>
          <w:sz w:val="26"/>
          <w:szCs w:val="26"/>
        </w:rPr>
        <w:t xml:space="preserve"> </w:t>
      </w:r>
      <w:r w:rsidR="0038494C" w:rsidRPr="00731471">
        <w:rPr>
          <w:rFonts w:ascii="PT Astra Serif" w:hAnsi="PT Astra Serif"/>
          <w:bCs/>
          <w:spacing w:val="-2"/>
          <w:sz w:val="26"/>
          <w:szCs w:val="26"/>
        </w:rPr>
        <w:t>в ведомости поставки (приложение № 1).</w:t>
      </w:r>
    </w:p>
    <w:p w:rsidR="00245816" w:rsidRPr="00731471" w:rsidRDefault="0056455E" w:rsidP="00401E97">
      <w:pPr>
        <w:pStyle w:val="14"/>
        <w:numPr>
          <w:ilvl w:val="1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-178" w:firstLine="567"/>
        <w:jc w:val="both"/>
        <w:rPr>
          <w:rFonts w:ascii="PT Astra Serif" w:hAnsi="PT Astra Serif"/>
          <w:bCs/>
          <w:spacing w:val="-2"/>
          <w:sz w:val="26"/>
          <w:szCs w:val="26"/>
        </w:rPr>
      </w:pPr>
      <w:r w:rsidRPr="00731471">
        <w:rPr>
          <w:rFonts w:ascii="PT Astra Serif" w:hAnsi="PT Astra Serif"/>
          <w:bCs/>
          <w:spacing w:val="-2"/>
          <w:sz w:val="26"/>
          <w:szCs w:val="26"/>
        </w:rPr>
        <w:t xml:space="preserve"> </w:t>
      </w:r>
      <w:r w:rsidR="00245816" w:rsidRPr="00731471">
        <w:rPr>
          <w:rFonts w:ascii="PT Astra Serif" w:hAnsi="PT Astra Serif"/>
          <w:bCs/>
          <w:spacing w:val="-2"/>
          <w:sz w:val="26"/>
          <w:szCs w:val="26"/>
        </w:rPr>
        <w:t>Представители Поставщика предоставляют представителям Государстве</w:t>
      </w:r>
      <w:r w:rsidR="00245816" w:rsidRPr="00731471">
        <w:rPr>
          <w:rFonts w:ascii="PT Astra Serif" w:hAnsi="PT Astra Serif"/>
          <w:bCs/>
          <w:spacing w:val="-2"/>
          <w:sz w:val="26"/>
          <w:szCs w:val="26"/>
        </w:rPr>
        <w:t>н</w:t>
      </w:r>
      <w:r w:rsidR="00245816" w:rsidRPr="00731471">
        <w:rPr>
          <w:rFonts w:ascii="PT Astra Serif" w:hAnsi="PT Astra Serif"/>
          <w:bCs/>
          <w:spacing w:val="-2"/>
          <w:sz w:val="26"/>
          <w:szCs w:val="26"/>
        </w:rPr>
        <w:t>ного заказчика документы, удостоверяющие качество Товара.</w:t>
      </w:r>
    </w:p>
    <w:p w:rsidR="00F36F62" w:rsidRPr="00731471" w:rsidRDefault="0056455E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  <w:r w:rsidR="00245816" w:rsidRPr="00731471">
        <w:rPr>
          <w:rFonts w:ascii="PT Astra Serif" w:hAnsi="PT Astra Serif"/>
          <w:noProof/>
          <w:spacing w:val="-2"/>
          <w:sz w:val="26"/>
          <w:szCs w:val="26"/>
        </w:rPr>
        <w:t>4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. По итогам проведения экспертизы товара</w:t>
      </w:r>
      <w:r w:rsidR="00FA74DA" w:rsidRPr="00731471">
        <w:rPr>
          <w:rFonts w:ascii="PT Astra Serif" w:hAnsi="PT Astra Serif"/>
          <w:noProof/>
          <w:spacing w:val="-2"/>
          <w:sz w:val="26"/>
          <w:szCs w:val="26"/>
        </w:rPr>
        <w:t>,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Государственн</w:t>
      </w:r>
      <w:r w:rsidR="001C6259" w:rsidRPr="00731471">
        <w:rPr>
          <w:rFonts w:ascii="PT Astra Serif" w:hAnsi="PT Astra Serif"/>
          <w:noProof/>
          <w:spacing w:val="-2"/>
          <w:sz w:val="26"/>
          <w:szCs w:val="26"/>
        </w:rPr>
        <w:t>ым  заказчиком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D4718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                     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в произвольной форме составля</w:t>
      </w:r>
      <w:r w:rsidR="008523EE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ется 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заключение с указанием соответствия (несоответствия) товара требованиям Контракта (далее – Заключение экспертизы), которое должно быть объективным, обоснованным и соответствовать законодательству Российской Федерации. 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Заключение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экспертизы составляется 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 xml:space="preserve">в </w:t>
      </w:r>
      <w:r w:rsidR="008523EE" w:rsidRPr="00731471">
        <w:rPr>
          <w:rFonts w:ascii="PT Astra Serif" w:hAnsi="PT Astra Serif"/>
          <w:spacing w:val="-2"/>
          <w:sz w:val="26"/>
          <w:szCs w:val="26"/>
        </w:rPr>
        <w:t>2 (двух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) экземплярах, по одному для Государственного заказчика и Поставщика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 </w:t>
      </w:r>
    </w:p>
    <w:p w:rsidR="00F36F62" w:rsidRPr="00731471" w:rsidRDefault="0056455E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lastRenderedPageBreak/>
        <w:t>6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  <w:r w:rsidR="00245816" w:rsidRPr="00731471">
        <w:rPr>
          <w:rFonts w:ascii="PT Astra Serif" w:hAnsi="PT Astra Serif"/>
          <w:noProof/>
          <w:spacing w:val="-2"/>
          <w:sz w:val="26"/>
          <w:szCs w:val="26"/>
        </w:rPr>
        <w:t>5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. Подписание Заключения экспертизы без замечаний Государственн</w:t>
      </w:r>
      <w:r w:rsidR="008523EE" w:rsidRPr="00731471">
        <w:rPr>
          <w:rFonts w:ascii="PT Astra Serif" w:hAnsi="PT Astra Serif"/>
          <w:noProof/>
          <w:spacing w:val="-2"/>
          <w:sz w:val="26"/>
          <w:szCs w:val="26"/>
        </w:rPr>
        <w:t>ым  заказчиком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, является основанием для передачи товара Поставщиком и приемки его Государственным заказчиком соответственно.</w:t>
      </w:r>
    </w:p>
    <w:p w:rsidR="00F36F62" w:rsidRPr="00731471" w:rsidRDefault="0056455E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.</w:t>
      </w:r>
      <w:r w:rsidR="00245816" w:rsidRPr="00731471">
        <w:rPr>
          <w:rFonts w:ascii="PT Astra Serif" w:hAnsi="PT Astra Serif"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. В случае, если по результатам экспертизы будут установлены нарушения треб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 xml:space="preserve">ваний Контракта, не препятствующие приемке товара, в Заключении экспертизы могут содержаться предложения об устранении данных нарушений, в том числе с указанием срока их устранения. </w:t>
      </w:r>
    </w:p>
    <w:p w:rsidR="00F36F62" w:rsidRPr="00731471" w:rsidRDefault="0056455E" w:rsidP="00401E97">
      <w:pPr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  <w:r w:rsidR="00245816"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 Государственный заказчик оставляет за собой право, осуществить экспертизу </w:t>
      </w:r>
      <w:r w:rsidR="0064309B" w:rsidRPr="00731471">
        <w:rPr>
          <w:rFonts w:ascii="PT Astra Serif" w:hAnsi="PT Astra Serif"/>
          <w:noProof/>
          <w:spacing w:val="-2"/>
          <w:sz w:val="26"/>
          <w:szCs w:val="26"/>
        </w:rPr>
        <w:br/>
      </w:r>
      <w:r w:rsidR="00D72195">
        <w:rPr>
          <w:rFonts w:ascii="PT Astra Serif" w:hAnsi="PT Astra Serif"/>
          <w:noProof/>
          <w:spacing w:val="-2"/>
          <w:sz w:val="26"/>
          <w:szCs w:val="26"/>
        </w:rPr>
        <w:t>100</w:t>
      </w:r>
      <w:r w:rsidR="00F36F62" w:rsidRPr="00731471">
        <w:rPr>
          <w:rFonts w:ascii="PT Astra Serif" w:hAnsi="PT Astra Serif"/>
          <w:noProof/>
          <w:spacing w:val="-2"/>
          <w:sz w:val="26"/>
          <w:szCs w:val="26"/>
        </w:rPr>
        <w:t>% товара требованиям, установленным Контрактом и предусмотренной им нормативной и технической документации, на условиях настоящего раздела Контракта.</w:t>
      </w:r>
    </w:p>
    <w:p w:rsidR="0071684D" w:rsidRDefault="0056455E" w:rsidP="00401E97">
      <w:pPr>
        <w:ind w:right="-178" w:firstLine="567"/>
        <w:jc w:val="both"/>
        <w:rPr>
          <w:rFonts w:ascii="PT Astra Serif" w:eastAsia="Calibri" w:hAnsi="PT Astra Serif"/>
          <w:spacing w:val="-2"/>
          <w:sz w:val="26"/>
          <w:szCs w:val="26"/>
          <w:lang w:eastAsia="en-US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6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.</w:t>
      </w:r>
      <w:r w:rsidR="00245816" w:rsidRPr="00731471">
        <w:rPr>
          <w:rFonts w:ascii="PT Astra Serif" w:hAnsi="PT Astra Serif"/>
          <w:spacing w:val="-2"/>
          <w:sz w:val="26"/>
          <w:szCs w:val="26"/>
        </w:rPr>
        <w:t>8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. В случае выявления по результатам проведения экспертизы несоответствия т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F36F62" w:rsidRPr="00731471">
        <w:rPr>
          <w:rFonts w:ascii="PT Astra Serif" w:hAnsi="PT Astra Serif"/>
          <w:spacing w:val="-2"/>
          <w:sz w:val="26"/>
          <w:szCs w:val="26"/>
        </w:rPr>
        <w:t xml:space="preserve">вара условиям Контракта Государственный заказчик </w:t>
      </w:r>
      <w:r w:rsidR="00F36F62"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>вправе принять решение об одност</w:t>
      </w:r>
      <w:r w:rsidR="00F36F62"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>о</w:t>
      </w:r>
      <w:r w:rsidR="00F36F62"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>роннем отказе от исполнения Контракта.</w:t>
      </w:r>
    </w:p>
    <w:p w:rsidR="00CF0512" w:rsidRPr="00731471" w:rsidRDefault="00CF0512" w:rsidP="00401E97">
      <w:pPr>
        <w:ind w:right="-178" w:firstLine="567"/>
        <w:jc w:val="both"/>
        <w:rPr>
          <w:rFonts w:ascii="PT Astra Serif" w:eastAsia="Calibri" w:hAnsi="PT Astra Serif"/>
          <w:spacing w:val="-2"/>
          <w:sz w:val="26"/>
          <w:szCs w:val="26"/>
          <w:lang w:eastAsia="en-US"/>
        </w:rPr>
      </w:pPr>
    </w:p>
    <w:p w:rsidR="00283E46" w:rsidRPr="00731471" w:rsidRDefault="00A43767" w:rsidP="00401E97">
      <w:pPr>
        <w:pStyle w:val="4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7.</w:t>
      </w:r>
      <w:r w:rsidR="002B3E26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="00283E46" w:rsidRPr="00731471">
        <w:rPr>
          <w:rFonts w:ascii="PT Astra Serif" w:hAnsi="PT Astra Serif"/>
          <w:b/>
          <w:spacing w:val="-2"/>
          <w:sz w:val="26"/>
          <w:szCs w:val="26"/>
        </w:rPr>
        <w:t>Форс-мажорные обстоятельства</w:t>
      </w:r>
    </w:p>
    <w:p w:rsidR="00ED1163" w:rsidRPr="00731471" w:rsidRDefault="00ED1163" w:rsidP="00401E97">
      <w:pPr>
        <w:pStyle w:val="4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</w:p>
    <w:p w:rsidR="00283E46" w:rsidRPr="00731471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283E46" w:rsidRPr="00731471" w:rsidRDefault="00283E46" w:rsidP="00401E97">
      <w:pPr>
        <w:pStyle w:val="11"/>
        <w:spacing w:line="240" w:lineRule="auto"/>
        <w:ind w:right="-178" w:firstLine="567"/>
        <w:contextualSpacing/>
        <w:jc w:val="left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Указанные события должны носит</w:t>
      </w:r>
      <w:r w:rsidR="00165B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ь чрезвычайный, непредвиденный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и непредотвратимый характер, возникнуть после заключения Контракта и не зависеть от воли Сторон.</w:t>
      </w:r>
    </w:p>
    <w:p w:rsidR="00283E46" w:rsidRPr="00731471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.2. При наступлении обстоятельств непреодолимой силы Сторона должна без промедления, но не позднее 3 (трех) дней после их наступления, известить о них другую Сторону в письменной форме.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Контракту и срок исполнения обязательств.</w:t>
      </w:r>
    </w:p>
    <w:p w:rsidR="00283E46" w:rsidRPr="00731471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.3. По прекращении указанных обстоятельств Сторона должна без промедления, но не позднее 3 (трех) дней после их прекращения, изв</w:t>
      </w:r>
      <w:r w:rsidR="003E403E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естить об этом другую Сторону в 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письменной форме.</w:t>
      </w:r>
    </w:p>
    <w:p w:rsidR="00283E46" w:rsidRPr="00731471" w:rsidRDefault="00283E46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</w:t>
      </w:r>
      <w:r w:rsidR="003E403E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ытки, причиненные неизвещением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или несвоевременным извещением.</w:t>
      </w:r>
    </w:p>
    <w:p w:rsidR="00283E46" w:rsidRPr="00731471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.4. Сторона, у которой произошли форс-м</w:t>
      </w:r>
      <w:r w:rsidR="00165B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ажорные обстоятельства, должна 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283E46" w:rsidRPr="00731471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283E46" w:rsidRDefault="0056455E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7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.6. Если форс-мажорные обстоятельства и их последствия п</w:t>
      </w:r>
      <w:r w:rsidR="00CB0048" w:rsidRPr="00731471">
        <w:rPr>
          <w:rFonts w:ascii="PT Astra Serif" w:hAnsi="PT Astra Serif"/>
          <w:noProof/>
          <w:spacing w:val="-2"/>
          <w:sz w:val="26"/>
          <w:szCs w:val="26"/>
        </w:rPr>
        <w:t>родолжают действовать более 1 (о</w:t>
      </w:r>
      <w:r w:rsidR="00283E46" w:rsidRPr="00731471">
        <w:rPr>
          <w:rFonts w:ascii="PT Astra Serif" w:hAnsi="PT Astra Serif"/>
          <w:noProof/>
          <w:spacing w:val="-2"/>
          <w:sz w:val="26"/>
          <w:szCs w:val="26"/>
        </w:rPr>
        <w:t>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CF0512" w:rsidRPr="00731471" w:rsidRDefault="00CF0512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</w:p>
    <w:p w:rsidR="00B377B7" w:rsidRDefault="00A43767" w:rsidP="00401E97">
      <w:pPr>
        <w:pStyle w:val="1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8.</w:t>
      </w:r>
      <w:r w:rsidR="002B3E26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="00B377B7" w:rsidRPr="00731471">
        <w:rPr>
          <w:rFonts w:ascii="PT Astra Serif" w:hAnsi="PT Astra Serif"/>
          <w:b/>
          <w:spacing w:val="-2"/>
          <w:sz w:val="26"/>
          <w:szCs w:val="26"/>
        </w:rPr>
        <w:t>Гарантийные обязательства</w:t>
      </w:r>
    </w:p>
    <w:p w:rsidR="00CF0512" w:rsidRPr="00731471" w:rsidRDefault="00CF0512" w:rsidP="00401E97">
      <w:pPr>
        <w:pStyle w:val="1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</w:p>
    <w:p w:rsidR="00753777" w:rsidRPr="00731471" w:rsidRDefault="0056455E" w:rsidP="00401E97">
      <w:pPr>
        <w:pStyle w:val="11"/>
        <w:spacing w:line="240" w:lineRule="auto"/>
        <w:ind w:right="-178" w:firstLine="567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8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>.1.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Поставщик гарантирует соответствие качества поставляемого товара требован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и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ям</w:t>
      </w:r>
      <w:r w:rsidR="00595EAA" w:rsidRPr="00731471">
        <w:rPr>
          <w:rFonts w:ascii="PT Astra Serif" w:hAnsi="PT Astra Serif"/>
          <w:spacing w:val="-2"/>
          <w:sz w:val="26"/>
          <w:szCs w:val="26"/>
        </w:rPr>
        <w:t>,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 действующего законодательства Российской Федерации и условиям Контракта.</w:t>
      </w:r>
    </w:p>
    <w:p w:rsidR="005E6996" w:rsidRPr="00731471" w:rsidRDefault="0056455E" w:rsidP="00401E97">
      <w:pPr>
        <w:tabs>
          <w:tab w:val="left" w:pos="-2340"/>
        </w:tabs>
        <w:ind w:right="-178" w:firstLine="567"/>
        <w:jc w:val="both"/>
        <w:rPr>
          <w:rFonts w:ascii="PT Astra Serif" w:hAnsi="PT Astra Serif"/>
          <w:bCs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8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.2.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1526F6" w:rsidRPr="00731471">
        <w:rPr>
          <w:rFonts w:ascii="PT Astra Serif" w:hAnsi="PT Astra Serif"/>
          <w:spacing w:val="-2"/>
          <w:sz w:val="26"/>
          <w:szCs w:val="26"/>
        </w:rPr>
        <w:t xml:space="preserve">Гарантийный срок на товар составляет </w:t>
      </w:r>
      <w:r w:rsidR="00253AB3" w:rsidRPr="00731471">
        <w:rPr>
          <w:rFonts w:ascii="PT Astra Serif" w:hAnsi="PT Astra Serif"/>
          <w:spacing w:val="-2"/>
          <w:sz w:val="26"/>
          <w:szCs w:val="26"/>
        </w:rPr>
        <w:t xml:space="preserve">12 месяцев </w:t>
      </w:r>
      <w:r w:rsidR="002273E4" w:rsidRPr="00731471">
        <w:rPr>
          <w:rFonts w:ascii="PT Astra Serif" w:hAnsi="PT Astra Serif"/>
          <w:spacing w:val="-2"/>
          <w:sz w:val="26"/>
          <w:szCs w:val="26"/>
        </w:rPr>
        <w:t xml:space="preserve">с </w:t>
      </w:r>
      <w:r w:rsidR="001526F6" w:rsidRPr="00731471">
        <w:rPr>
          <w:rFonts w:ascii="PT Astra Serif" w:hAnsi="PT Astra Serif"/>
          <w:spacing w:val="-2"/>
          <w:sz w:val="26"/>
          <w:szCs w:val="26"/>
        </w:rPr>
        <w:t>момента поставки</w:t>
      </w:r>
      <w:r w:rsidR="001F79D0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5E6996" w:rsidRPr="00731471">
        <w:rPr>
          <w:rFonts w:ascii="PT Astra Serif" w:hAnsi="PT Astra Serif"/>
          <w:spacing w:val="-2"/>
          <w:sz w:val="26"/>
          <w:szCs w:val="26"/>
        </w:rPr>
        <w:t>товара</w:t>
      </w:r>
      <w:r w:rsidR="001526F6" w:rsidRPr="00731471">
        <w:rPr>
          <w:rFonts w:ascii="PT Astra Serif" w:hAnsi="PT Astra Serif"/>
          <w:spacing w:val="-2"/>
          <w:sz w:val="26"/>
          <w:szCs w:val="26"/>
        </w:rPr>
        <w:t>.</w:t>
      </w:r>
    </w:p>
    <w:p w:rsidR="00753777" w:rsidRPr="00731471" w:rsidRDefault="0056455E" w:rsidP="00401E97">
      <w:pPr>
        <w:tabs>
          <w:tab w:val="left" w:pos="-2340"/>
        </w:tabs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8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.3. В случае обнаружения недостатков товара Государственный заказчик (Грузополучатель) вправе в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течение </w:t>
      </w:r>
      <w:r w:rsidR="001526F6" w:rsidRPr="00731471">
        <w:rPr>
          <w:rFonts w:ascii="PT Astra Serif" w:hAnsi="PT Astra Serif"/>
          <w:spacing w:val="-2"/>
          <w:sz w:val="26"/>
          <w:szCs w:val="26"/>
        </w:rPr>
        <w:t xml:space="preserve">гарантийного 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срока на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товар 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>предъявить Поставщику требование о замене товара ненадлежащего качества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. Срок замены товара ненадлежащего качества составляет </w:t>
      </w:r>
      <w:r w:rsidR="003E403E" w:rsidRPr="00731471">
        <w:rPr>
          <w:rFonts w:ascii="PT Astra Serif" w:hAnsi="PT Astra Serif"/>
          <w:spacing w:val="-2"/>
          <w:sz w:val="26"/>
          <w:szCs w:val="26"/>
        </w:rPr>
        <w:t xml:space="preserve">30 (тридцать) календарных дней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с момента получения Поставщиком письменного 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требования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Государственного заказчика (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Грузополучателя) о замене 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товара ненадлежащего качества. 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>В данный срок входит время, затраченноена транспортировку товара.</w:t>
      </w:r>
    </w:p>
    <w:p w:rsidR="00753777" w:rsidRPr="00731471" w:rsidRDefault="0056455E" w:rsidP="00401E97">
      <w:pPr>
        <w:pStyle w:val="a8"/>
        <w:ind w:right="-178" w:firstLine="567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8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.4. Замена товара ненадлежащего </w:t>
      </w:r>
      <w:r w:rsidR="00165B26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качества осуществляется силами 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>и средствами Поставщика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 xml:space="preserve"> по месту нахождения Грузополучателя в любом регионе Российской Фед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е</w:t>
      </w:r>
      <w:r w:rsidR="00753777" w:rsidRPr="00731471">
        <w:rPr>
          <w:rFonts w:ascii="PT Astra Serif" w:hAnsi="PT Astra Serif"/>
          <w:spacing w:val="-2"/>
          <w:sz w:val="26"/>
          <w:szCs w:val="26"/>
        </w:rPr>
        <w:t>рации</w:t>
      </w:r>
      <w:r w:rsidR="00753777" w:rsidRPr="00731471">
        <w:rPr>
          <w:rFonts w:ascii="PT Astra Serif" w:hAnsi="PT Astra Serif"/>
          <w:noProof/>
          <w:spacing w:val="-2"/>
          <w:sz w:val="26"/>
          <w:szCs w:val="26"/>
        </w:rPr>
        <w:t>. Все расходы, связанные с заменой товара ненадлежащего качества оплачиваются за счет Поставщика.</w:t>
      </w:r>
    </w:p>
    <w:p w:rsidR="003F50CE" w:rsidRPr="00731471" w:rsidRDefault="003F50CE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</w:p>
    <w:p w:rsidR="00C519C7" w:rsidRDefault="00336AB4" w:rsidP="00401E97">
      <w:pPr>
        <w:pStyle w:val="a8"/>
        <w:shd w:val="clear" w:color="auto" w:fill="FFFFFF"/>
        <w:ind w:left="927" w:right="-178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                                            </w:t>
      </w:r>
      <w:r w:rsidR="00A43767" w:rsidRPr="00731471">
        <w:rPr>
          <w:rFonts w:ascii="PT Astra Serif" w:hAnsi="PT Astra Serif"/>
          <w:b/>
          <w:spacing w:val="-2"/>
          <w:sz w:val="26"/>
          <w:szCs w:val="26"/>
        </w:rPr>
        <w:t>9.</w:t>
      </w:r>
      <w:r w:rsidR="00C519C7" w:rsidRPr="00731471">
        <w:rPr>
          <w:rFonts w:ascii="PT Astra Serif" w:hAnsi="PT Astra Serif"/>
          <w:b/>
          <w:spacing w:val="-2"/>
          <w:sz w:val="26"/>
          <w:szCs w:val="26"/>
        </w:rPr>
        <w:t>Ответственность Сторон</w:t>
      </w:r>
    </w:p>
    <w:p w:rsidR="00CF0512" w:rsidRPr="00731471" w:rsidRDefault="00CF0512" w:rsidP="00401E97">
      <w:pPr>
        <w:pStyle w:val="a8"/>
        <w:shd w:val="clear" w:color="auto" w:fill="FFFFFF"/>
        <w:ind w:left="927" w:right="-178"/>
        <w:rPr>
          <w:rFonts w:ascii="PT Astra Serif" w:hAnsi="PT Astra Serif"/>
          <w:b/>
          <w:spacing w:val="-2"/>
          <w:sz w:val="26"/>
          <w:szCs w:val="26"/>
        </w:rPr>
      </w:pPr>
    </w:p>
    <w:p w:rsidR="00C519C7" w:rsidRPr="00731471" w:rsidRDefault="0056455E" w:rsidP="00401E97">
      <w:pPr>
        <w:pStyle w:val="a8"/>
        <w:ind w:right="-178" w:firstLine="709"/>
        <w:contextualSpacing/>
        <w:jc w:val="both"/>
        <w:rPr>
          <w:rFonts w:ascii="PT Astra Serif" w:hAnsi="PT Astra Serif"/>
          <w:strike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.1.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C519C7" w:rsidRPr="00731471" w:rsidRDefault="0056455E" w:rsidP="00401E97">
      <w:pPr>
        <w:pStyle w:val="120"/>
        <w:spacing w:line="240" w:lineRule="auto"/>
        <w:ind w:right="-178" w:firstLine="709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5D3311" w:rsidRPr="00731471">
        <w:rPr>
          <w:rFonts w:ascii="PT Astra Serif" w:hAnsi="PT Astra Serif"/>
          <w:spacing w:val="-2"/>
          <w:sz w:val="26"/>
          <w:szCs w:val="26"/>
        </w:rPr>
        <w:t>.2.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Подрядчик вправе потребовать уплаты неустоек (штрафов, пеней).</w:t>
      </w:r>
    </w:p>
    <w:p w:rsidR="00C519C7" w:rsidRPr="00731471" w:rsidRDefault="0056455E" w:rsidP="00401E97">
      <w:pPr>
        <w:ind w:right="-178" w:firstLine="709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eastAsia="Calibri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.3. Пеня начисляется за каждый день просрочки исполнения Заказчиком обяз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тельства, предусмотренного Контрактом, начиная со дня, следующего после дня истеч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е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C519C7" w:rsidRPr="00731471" w:rsidRDefault="0056455E" w:rsidP="00401E97">
      <w:pPr>
        <w:ind w:right="-178" w:firstLine="708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5D3311" w:rsidRPr="00731471">
        <w:rPr>
          <w:rFonts w:ascii="PT Astra Serif" w:hAnsi="PT Astra Serif"/>
          <w:spacing w:val="-2"/>
          <w:sz w:val="26"/>
          <w:szCs w:val="26"/>
        </w:rPr>
        <w:t>.4.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За каждый факт неисполнения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Поставщик вправе взыскать с Государственного заказчика штраф, размер штрафа устанавливается:</w:t>
      </w:r>
      <w:r w:rsidRPr="00731471">
        <w:rPr>
          <w:rFonts w:ascii="PT Astra Serif" w:eastAsia="Calibri" w:hAnsi="PT Astra Serif"/>
          <w:spacing w:val="-2"/>
          <w:sz w:val="26"/>
          <w:szCs w:val="26"/>
        </w:rPr>
        <w:t xml:space="preserve">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1000 рублей, если цена контракта не превышает 3 млн. рублей  (включительно);</w:t>
      </w:r>
    </w:p>
    <w:p w:rsidR="00C519C7" w:rsidRPr="00731471" w:rsidRDefault="00C519C7" w:rsidP="00401E97">
      <w:pPr>
        <w:ind w:right="-178" w:firstLine="567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eastAsia="Calibri" w:hAnsi="PT Astra Serif"/>
          <w:spacing w:val="-2"/>
          <w:sz w:val="26"/>
          <w:szCs w:val="26"/>
        </w:rPr>
        <w:t xml:space="preserve">Размер штрафа включается в Контракт в соответствии с </w:t>
      </w:r>
      <w:hyperlink r:id="rId9" w:history="1">
        <w:r w:rsidRPr="00731471">
          <w:rPr>
            <w:rFonts w:ascii="PT Astra Serif" w:eastAsia="Calibri" w:hAnsi="PT Astra Serif"/>
            <w:spacing w:val="-2"/>
            <w:sz w:val="26"/>
            <w:szCs w:val="26"/>
          </w:rPr>
          <w:t>Правилами</w:t>
        </w:r>
      </w:hyperlink>
      <w:r w:rsidRPr="00731471">
        <w:rPr>
          <w:rFonts w:ascii="PT Astra Serif" w:eastAsia="Calibri" w:hAnsi="PT Astra Serif"/>
          <w:spacing w:val="-2"/>
          <w:sz w:val="26"/>
          <w:szCs w:val="26"/>
        </w:rPr>
        <w:t xml:space="preserve"> определения размера штрафа, начисляемого в случае ненадлежащего исполнения заказчиком, неи</w:t>
      </w:r>
      <w:r w:rsidRPr="00731471">
        <w:rPr>
          <w:rFonts w:ascii="PT Astra Serif" w:eastAsia="Calibri" w:hAnsi="PT Astra Serif"/>
          <w:spacing w:val="-2"/>
          <w:sz w:val="26"/>
          <w:szCs w:val="26"/>
        </w:rPr>
        <w:t>с</w:t>
      </w:r>
      <w:r w:rsidRPr="00731471">
        <w:rPr>
          <w:rFonts w:ascii="PT Astra Serif" w:eastAsia="Calibri" w:hAnsi="PT Astra Serif"/>
          <w:spacing w:val="-2"/>
          <w:sz w:val="26"/>
          <w:szCs w:val="26"/>
        </w:rPr>
        <w:t>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</w:t>
      </w:r>
      <w:r w:rsidRPr="00731471">
        <w:rPr>
          <w:rFonts w:ascii="PT Astra Serif" w:eastAsia="Calibri" w:hAnsi="PT Astra Serif"/>
          <w:spacing w:val="-2"/>
          <w:sz w:val="26"/>
          <w:szCs w:val="26"/>
        </w:rPr>
        <w:t>я</w:t>
      </w:r>
      <w:r w:rsidRPr="00731471">
        <w:rPr>
          <w:rFonts w:ascii="PT Astra Serif" w:eastAsia="Calibri" w:hAnsi="PT Astra Serif"/>
          <w:spacing w:val="-2"/>
          <w:sz w:val="26"/>
          <w:szCs w:val="26"/>
        </w:rPr>
        <w:t xml:space="preserve">зательств заказчиком, поставщиком (подрядчиком, исполнителем),  предусмотренного контрактом, утвержденными постановлением Правительства Российской Федерации от 30.08.2017  № 1042 (далее – постановление Правительства РФ от 30.08.2017 № 1042). </w:t>
      </w:r>
    </w:p>
    <w:p w:rsidR="00C519C7" w:rsidRPr="00731471" w:rsidRDefault="0056455E" w:rsidP="00401E97">
      <w:pPr>
        <w:ind w:right="-178" w:firstLine="708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eastAsia="Calibri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.5. Общая сумма начисленной неустойки (штрафов, пени) за ненадлежащее и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с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полнение Государственным заказчиком обязательств, предусмотренных Контрактом, не может превышать цену Контракта.</w:t>
      </w:r>
    </w:p>
    <w:p w:rsidR="00C519C7" w:rsidRPr="00731471" w:rsidRDefault="0056455E" w:rsidP="00401E97">
      <w:pPr>
        <w:ind w:right="-178" w:firstLine="708"/>
        <w:contextualSpacing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5D3311" w:rsidRPr="00731471">
        <w:rPr>
          <w:rFonts w:ascii="PT Astra Serif" w:hAnsi="PT Astra Serif"/>
          <w:spacing w:val="-2"/>
          <w:sz w:val="26"/>
          <w:szCs w:val="26"/>
        </w:rPr>
        <w:t>.6.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В случае просрочки исполнения Поставщиком обязательств (в том числе гара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н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тийного обязательства), предусмотренных Контрактом, а также в иных случаях неиспо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л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нения или ненадлежащего исполнения Поставщиком обязательств, предусмотренных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lastRenderedPageBreak/>
        <w:t xml:space="preserve">Контрактом, Государственный заказчик направляет Поставщику требование об уплате неустойки (пени). </w:t>
      </w:r>
    </w:p>
    <w:p w:rsidR="00C519C7" w:rsidRPr="00731471" w:rsidRDefault="0056455E" w:rsidP="00401E97">
      <w:pPr>
        <w:ind w:right="-178" w:firstLine="708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5D3311" w:rsidRPr="00731471">
        <w:rPr>
          <w:rFonts w:ascii="PT Astra Serif" w:hAnsi="PT Astra Serif"/>
          <w:spacing w:val="-2"/>
          <w:sz w:val="26"/>
          <w:szCs w:val="26"/>
        </w:rPr>
        <w:t>.7.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Пеня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начисляется за каждый день просрочки исполнения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Поставщиком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 обяз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тельства, предусмотренного Контрактом, в размере одной трехсотой действующей на д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т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ренных Контрактом и фактически исполненных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Поставщиком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, за исключением если з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конодательством Российской Федерации установлен иной порядок начисления пени.</w:t>
      </w:r>
    </w:p>
    <w:p w:rsidR="00C519C7" w:rsidRPr="00731471" w:rsidRDefault="0056455E" w:rsidP="00401E97">
      <w:pPr>
        <w:autoSpaceDE w:val="0"/>
        <w:autoSpaceDN w:val="0"/>
        <w:adjustRightInd w:val="0"/>
        <w:ind w:right="-178" w:firstLine="708"/>
        <w:contextualSpacing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.8. За каждый факт неисполнения или ненадлежащего исполнения Поставщиком обязательств, предусмотренных Контрактом</w:t>
      </w:r>
      <w:r w:rsidR="00CF01FF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(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в том числе неисполнения или ненадлеж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щего исполнения гарантийного обязательства,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 недопоставки товара или </w:t>
      </w:r>
      <w:proofErr w:type="spellStart"/>
      <w:r w:rsidR="00C519C7" w:rsidRPr="00731471">
        <w:rPr>
          <w:rFonts w:ascii="PT Astra Serif" w:hAnsi="PT Astra Serif"/>
          <w:spacing w:val="-2"/>
          <w:sz w:val="26"/>
          <w:szCs w:val="26"/>
        </w:rPr>
        <w:t>непоставки</w:t>
      </w:r>
      <w:proofErr w:type="spellEnd"/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 предусмотренного Контрактом количества Товара к моменту прекращения действия Ко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н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тракта, поставки некачественного Товара, или несвоевременного представления докуме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н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тов, указанных в п 6.3. Контракта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)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, за исключением просрочки исполнения обязательств, предусмотренных Контрактом</w:t>
      </w:r>
      <w:r w:rsidR="001F79D0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(в том числе гарантийного обязательства),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 Поставщик в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ы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плачивает Заказчику штраф в размере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10 процентов цены контракта (этапа) в случае, если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 xml:space="preserve">цена контракта не превышает 3 млн. рублей  (включительно), 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установленной в зависим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сти от цены Контракта, указанной в пункте 3.1. Контракта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:</w:t>
      </w:r>
    </w:p>
    <w:p w:rsidR="00C519C7" w:rsidRPr="00731471" w:rsidRDefault="0056455E" w:rsidP="00401E97">
      <w:pPr>
        <w:ind w:right="-178" w:firstLine="708"/>
        <w:jc w:val="both"/>
        <w:rPr>
          <w:rFonts w:ascii="PT Astra Serif" w:eastAsia="Calibri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 xml:space="preserve">.9. 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За каждый факт неисполнения или ненадлежащего исполнения Поставщиком обязательства, предусмотренного Государственным контрактом, которое не имеет сто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и</w:t>
      </w:r>
      <w:r w:rsidR="00C519C7" w:rsidRPr="00731471">
        <w:rPr>
          <w:rFonts w:ascii="PT Astra Serif" w:eastAsia="Calibri" w:hAnsi="PT Astra Serif"/>
          <w:spacing w:val="-2"/>
          <w:sz w:val="26"/>
          <w:szCs w:val="26"/>
        </w:rPr>
        <w:t>мостного выражения, размер штрафа устанавливается (при наличии в контракте таких обязательств):</w:t>
      </w:r>
    </w:p>
    <w:p w:rsidR="00C519C7" w:rsidRPr="00731471" w:rsidRDefault="00C519C7" w:rsidP="00401E97">
      <w:pPr>
        <w:ind w:right="-178" w:firstLine="708"/>
        <w:jc w:val="both"/>
        <w:rPr>
          <w:rFonts w:ascii="PT Astra Serif" w:eastAsia="Calibri" w:hAnsi="PT Astra Serif"/>
          <w:spacing w:val="-2"/>
          <w:sz w:val="26"/>
          <w:szCs w:val="26"/>
          <w:lang w:eastAsia="en-US"/>
        </w:rPr>
      </w:pPr>
      <w:r w:rsidRPr="00731471">
        <w:rPr>
          <w:rFonts w:ascii="PT Astra Serif" w:eastAsia="Calibri" w:hAnsi="PT Astra Serif"/>
          <w:spacing w:val="-2"/>
          <w:sz w:val="26"/>
          <w:szCs w:val="26"/>
        </w:rPr>
        <w:t>1000 рублей, если цена контракта не превышает 3 млн. рублей  (включительно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). Общая сумма </w:t>
      </w:r>
      <w:r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 xml:space="preserve">начисленных штрафов </w:t>
      </w:r>
      <w:r w:rsidRPr="00731471">
        <w:rPr>
          <w:rFonts w:ascii="PT Astra Serif" w:hAnsi="PT Astra Serif"/>
          <w:spacing w:val="-2"/>
          <w:sz w:val="26"/>
          <w:szCs w:val="26"/>
        </w:rPr>
        <w:t>за неисполнение или ненадлежащее исполнение П</w:t>
      </w:r>
      <w:r w:rsidRPr="00731471">
        <w:rPr>
          <w:rFonts w:ascii="PT Astra Serif" w:hAnsi="PT Astra Serif"/>
          <w:spacing w:val="-2"/>
          <w:sz w:val="26"/>
          <w:szCs w:val="26"/>
        </w:rPr>
        <w:t>о</w:t>
      </w:r>
      <w:r w:rsidRPr="00731471">
        <w:rPr>
          <w:rFonts w:ascii="PT Astra Serif" w:hAnsi="PT Astra Serif"/>
          <w:spacing w:val="-2"/>
          <w:sz w:val="26"/>
          <w:szCs w:val="26"/>
        </w:rPr>
        <w:t>ставщиком обязательств, предусмотренных Контрактом, не может превышать цену Ко</w:t>
      </w:r>
      <w:r w:rsidRPr="00731471">
        <w:rPr>
          <w:rFonts w:ascii="PT Astra Serif" w:hAnsi="PT Astra Serif"/>
          <w:spacing w:val="-2"/>
          <w:sz w:val="26"/>
          <w:szCs w:val="26"/>
        </w:rPr>
        <w:t>н</w:t>
      </w:r>
      <w:r w:rsidRPr="00731471">
        <w:rPr>
          <w:rFonts w:ascii="PT Astra Serif" w:hAnsi="PT Astra Serif"/>
          <w:spacing w:val="-2"/>
          <w:sz w:val="26"/>
          <w:szCs w:val="26"/>
        </w:rPr>
        <w:t>тракта.</w:t>
      </w:r>
    </w:p>
    <w:p w:rsidR="00C519C7" w:rsidRPr="00731471" w:rsidRDefault="0056455E" w:rsidP="00401E97">
      <w:pPr>
        <w:ind w:right="-178" w:firstLine="708"/>
        <w:contextualSpacing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.10.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н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трактом, произошло вследствие непреодолимой силы или по вине другой стороны.</w:t>
      </w:r>
    </w:p>
    <w:p w:rsidR="00C519C7" w:rsidRPr="00731471" w:rsidRDefault="0056455E" w:rsidP="00401E97">
      <w:pPr>
        <w:pStyle w:val="120"/>
        <w:spacing w:line="240" w:lineRule="auto"/>
        <w:ind w:right="-178" w:firstLine="708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.11. Уплата неустойки (штрафа, пени) не освобождает Стороны от исполнения обязательств по Контракту.</w:t>
      </w:r>
    </w:p>
    <w:p w:rsidR="00C519C7" w:rsidRDefault="0056455E" w:rsidP="00401E97">
      <w:pPr>
        <w:pStyle w:val="11"/>
        <w:spacing w:line="240" w:lineRule="auto"/>
        <w:ind w:right="-178" w:firstLine="708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9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.12. Вред, причиненный третьим лицам по вине Поставщика при исполнении об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я</w:t>
      </w:r>
      <w:r w:rsidR="00C519C7" w:rsidRPr="00731471">
        <w:rPr>
          <w:rFonts w:ascii="PT Astra Serif" w:hAnsi="PT Astra Serif"/>
          <w:spacing w:val="-2"/>
          <w:sz w:val="26"/>
          <w:szCs w:val="26"/>
        </w:rPr>
        <w:t>зательств по Контракту, возмещается за его счет.</w:t>
      </w:r>
    </w:p>
    <w:p w:rsidR="00CF0512" w:rsidRPr="00731471" w:rsidRDefault="00CF0512" w:rsidP="00401E97">
      <w:pPr>
        <w:pStyle w:val="11"/>
        <w:spacing w:line="240" w:lineRule="auto"/>
        <w:ind w:right="-178" w:firstLine="708"/>
        <w:contextualSpacing/>
        <w:rPr>
          <w:rFonts w:ascii="PT Astra Serif" w:hAnsi="PT Astra Serif"/>
          <w:spacing w:val="-2"/>
          <w:sz w:val="26"/>
          <w:szCs w:val="26"/>
        </w:rPr>
      </w:pPr>
    </w:p>
    <w:p w:rsidR="00B377B7" w:rsidRDefault="00A43767" w:rsidP="00401E97">
      <w:pPr>
        <w:pStyle w:val="41"/>
        <w:spacing w:line="240" w:lineRule="auto"/>
        <w:ind w:right="-178" w:firstLine="0"/>
        <w:contextualSpacing/>
        <w:jc w:val="center"/>
        <w:rPr>
          <w:rFonts w:ascii="PT Astra Serif" w:hAnsi="PT Astra Serif"/>
          <w:b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10</w:t>
      </w:r>
      <w:r w:rsidR="00AB0518" w:rsidRPr="00731471">
        <w:rPr>
          <w:rFonts w:ascii="PT Astra Serif" w:hAnsi="PT Astra Serif"/>
          <w:b/>
          <w:spacing w:val="-2"/>
          <w:sz w:val="26"/>
          <w:szCs w:val="26"/>
        </w:rPr>
        <w:t>.</w:t>
      </w:r>
      <w:r w:rsidR="005A2E2F" w:rsidRPr="00731471">
        <w:rPr>
          <w:rFonts w:ascii="PT Astra Serif" w:hAnsi="PT Astra Serif"/>
          <w:b/>
          <w:spacing w:val="-2"/>
          <w:sz w:val="26"/>
          <w:szCs w:val="26"/>
        </w:rPr>
        <w:t xml:space="preserve"> </w:t>
      </w:r>
      <w:r w:rsidR="00B377B7" w:rsidRPr="00731471">
        <w:rPr>
          <w:rFonts w:ascii="PT Astra Serif" w:hAnsi="PT Astra Serif"/>
          <w:b/>
          <w:noProof/>
          <w:spacing w:val="-2"/>
          <w:sz w:val="26"/>
          <w:szCs w:val="26"/>
        </w:rPr>
        <w:t>Изменение, расторжение Контракта</w:t>
      </w:r>
    </w:p>
    <w:p w:rsidR="00CF0512" w:rsidRPr="00731471" w:rsidRDefault="00CF0512" w:rsidP="00401E97">
      <w:pPr>
        <w:pStyle w:val="41"/>
        <w:spacing w:line="240" w:lineRule="auto"/>
        <w:ind w:right="-178" w:firstLine="0"/>
        <w:contextualSpacing/>
        <w:jc w:val="center"/>
        <w:rPr>
          <w:rFonts w:ascii="PT Astra Serif" w:hAnsi="PT Astra Serif"/>
          <w:b/>
          <w:noProof/>
          <w:spacing w:val="-2"/>
          <w:sz w:val="26"/>
          <w:szCs w:val="26"/>
        </w:rPr>
      </w:pPr>
    </w:p>
    <w:p w:rsidR="00B377B7" w:rsidRPr="00731471" w:rsidRDefault="00B377B7" w:rsidP="00401E97">
      <w:pPr>
        <w:pStyle w:val="a8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spacing w:val="-2"/>
          <w:sz w:val="26"/>
          <w:szCs w:val="26"/>
        </w:rPr>
        <w:t>.1. Изменение существенных условий Контракта при его исполнении не допуск</w:t>
      </w:r>
      <w:r w:rsidRPr="00731471">
        <w:rPr>
          <w:rFonts w:ascii="PT Astra Serif" w:hAnsi="PT Astra Serif"/>
          <w:spacing w:val="-2"/>
          <w:sz w:val="26"/>
          <w:szCs w:val="26"/>
        </w:rPr>
        <w:t>а</w:t>
      </w:r>
      <w:r w:rsidRPr="00731471">
        <w:rPr>
          <w:rFonts w:ascii="PT Astra Serif" w:hAnsi="PT Astra Serif"/>
          <w:spacing w:val="-2"/>
          <w:sz w:val="26"/>
          <w:szCs w:val="26"/>
        </w:rPr>
        <w:t>ется, за исключением их изменения по соглашению сторон в следующих случаях:</w:t>
      </w:r>
    </w:p>
    <w:p w:rsidR="00EF773E" w:rsidRPr="00731471" w:rsidRDefault="00451287" w:rsidP="00401E97">
      <w:pPr>
        <w:pStyle w:val="af1"/>
        <w:ind w:right="-178" w:firstLine="567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а</w:t>
      </w:r>
      <w:r w:rsidR="00EF773E" w:rsidRPr="00731471">
        <w:rPr>
          <w:rFonts w:ascii="PT Astra Serif" w:hAnsi="PT Astra Serif"/>
          <w:spacing w:val="-2"/>
          <w:sz w:val="26"/>
          <w:szCs w:val="26"/>
        </w:rPr>
        <w:t>) заказчик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 по согласованию с поставщиком </w:t>
      </w:r>
      <w:r w:rsidR="00EF773E" w:rsidRPr="00731471">
        <w:rPr>
          <w:rFonts w:ascii="PT Astra Serif" w:hAnsi="PT Astra Serif"/>
          <w:bCs/>
          <w:spacing w:val="-2"/>
          <w:sz w:val="26"/>
          <w:szCs w:val="26"/>
        </w:rPr>
        <w:t xml:space="preserve"> вправе </w:t>
      </w:r>
      <w:r w:rsidR="00EF773E" w:rsidRPr="00731471">
        <w:rPr>
          <w:rFonts w:ascii="PT Astra Serif" w:hAnsi="PT Astra Serif"/>
          <w:spacing w:val="-2"/>
          <w:sz w:val="26"/>
          <w:szCs w:val="26"/>
        </w:rPr>
        <w:t>снизить цену контракта без и</w:t>
      </w:r>
      <w:r w:rsidR="00EF773E" w:rsidRPr="00731471">
        <w:rPr>
          <w:rFonts w:ascii="PT Astra Serif" w:hAnsi="PT Astra Serif"/>
          <w:spacing w:val="-2"/>
          <w:sz w:val="26"/>
          <w:szCs w:val="26"/>
        </w:rPr>
        <w:t>з</w:t>
      </w:r>
      <w:r w:rsidR="00EF773E" w:rsidRPr="00731471">
        <w:rPr>
          <w:rFonts w:ascii="PT Astra Serif" w:hAnsi="PT Astra Serif"/>
          <w:spacing w:val="-2"/>
          <w:sz w:val="26"/>
          <w:szCs w:val="26"/>
        </w:rPr>
        <w:t xml:space="preserve">менения предусмотренных контрактом </w:t>
      </w:r>
      <w:r w:rsidR="00222A59" w:rsidRPr="00731471">
        <w:rPr>
          <w:rFonts w:ascii="PT Astra Serif" w:hAnsi="PT Astra Serif"/>
          <w:spacing w:val="-2"/>
          <w:sz w:val="26"/>
          <w:szCs w:val="26"/>
        </w:rPr>
        <w:t xml:space="preserve">количества товара, </w:t>
      </w:r>
      <w:r w:rsidR="00EF773E" w:rsidRPr="00731471">
        <w:rPr>
          <w:rFonts w:ascii="PT Astra Serif" w:hAnsi="PT Astra Serif"/>
          <w:spacing w:val="-2"/>
          <w:sz w:val="26"/>
          <w:szCs w:val="26"/>
        </w:rPr>
        <w:t>качества поставляемого товара и иных условий контракта.</w:t>
      </w:r>
    </w:p>
    <w:p w:rsidR="0016098E" w:rsidRPr="00731471" w:rsidRDefault="00A33486" w:rsidP="00401E97">
      <w:pPr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bCs/>
          <w:spacing w:val="-2"/>
          <w:sz w:val="26"/>
          <w:szCs w:val="26"/>
        </w:rPr>
        <w:t>б</w:t>
      </w:r>
      <w:r w:rsidR="008D6173" w:rsidRPr="00731471">
        <w:rPr>
          <w:rFonts w:ascii="PT Astra Serif" w:hAnsi="PT Astra Serif"/>
          <w:bCs/>
          <w:spacing w:val="-2"/>
          <w:sz w:val="26"/>
          <w:szCs w:val="26"/>
        </w:rPr>
        <w:t xml:space="preserve">) 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 xml:space="preserve">в случаях, предусмотренных </w:t>
      </w:r>
      <w:hyperlink r:id="rId10" w:history="1">
        <w:r w:rsidR="008D6173" w:rsidRPr="00731471">
          <w:rPr>
            <w:rFonts w:ascii="PT Astra Serif" w:hAnsi="PT Astra Serif"/>
            <w:spacing w:val="-2"/>
            <w:sz w:val="26"/>
            <w:szCs w:val="26"/>
          </w:rPr>
          <w:t>пунктом 6 статьи 161</w:t>
        </w:r>
      </w:hyperlink>
      <w:r w:rsidR="008D6173" w:rsidRPr="00731471">
        <w:rPr>
          <w:rFonts w:ascii="PT Astra Serif" w:hAnsi="PT Astra Serif"/>
          <w:spacing w:val="-2"/>
          <w:sz w:val="26"/>
          <w:szCs w:val="26"/>
        </w:rPr>
        <w:t xml:space="preserve"> Бюджетного кодекса Росси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>й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>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>р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 xml:space="preserve">ственный заказчик в ходе исполнения контракта </w:t>
      </w:r>
      <w:hyperlink r:id="rId11" w:history="1">
        <w:r w:rsidR="008D6173" w:rsidRPr="00731471">
          <w:rPr>
            <w:rFonts w:ascii="PT Astra Serif" w:hAnsi="PT Astra Serif"/>
            <w:spacing w:val="-2"/>
            <w:sz w:val="26"/>
            <w:szCs w:val="26"/>
          </w:rPr>
          <w:t>обеспечивает согласование</w:t>
        </w:r>
      </w:hyperlink>
      <w:r w:rsidR="008D6173" w:rsidRPr="00731471">
        <w:rPr>
          <w:rFonts w:ascii="PT Astra Serif" w:hAnsi="PT Astra Serif"/>
          <w:spacing w:val="-2"/>
          <w:sz w:val="26"/>
          <w:szCs w:val="26"/>
        </w:rPr>
        <w:t xml:space="preserve"> новых усл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>о</w:t>
      </w:r>
      <w:r w:rsidR="008D6173" w:rsidRPr="00731471">
        <w:rPr>
          <w:rFonts w:ascii="PT Astra Serif" w:hAnsi="PT Astra Serif"/>
          <w:spacing w:val="-2"/>
          <w:sz w:val="26"/>
          <w:szCs w:val="26"/>
        </w:rPr>
        <w:t>вий контракта, в том числе цены и (или) сроков исполнения контракта и (или) количества товара, предусмотренного контрактом.</w:t>
      </w:r>
    </w:p>
    <w:p w:rsidR="00B377B7" w:rsidRPr="00731471" w:rsidRDefault="00B377B7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B377B7" w:rsidRPr="00731471" w:rsidRDefault="00B377B7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  <w:lang w:eastAsia="en-US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.3. Контракт может быть расторгнут </w:t>
      </w:r>
      <w:r w:rsidRPr="00731471">
        <w:rPr>
          <w:rFonts w:ascii="PT Astra Serif" w:hAnsi="PT Astra Serif"/>
          <w:spacing w:val="-2"/>
          <w:sz w:val="26"/>
          <w:szCs w:val="26"/>
          <w:lang w:eastAsia="en-US"/>
        </w:rPr>
        <w:t xml:space="preserve">по соглашению Сторон, по решению суда или </w:t>
      </w:r>
      <w:r w:rsidRPr="00731471">
        <w:rPr>
          <w:rFonts w:ascii="PT Astra Serif" w:hAnsi="PT Astra Serif"/>
          <w:spacing w:val="-2"/>
          <w:sz w:val="26"/>
          <w:szCs w:val="26"/>
          <w:lang w:eastAsia="en-US"/>
        </w:rPr>
        <w:lastRenderedPageBreak/>
        <w:t>в связи с односторонним отказом Стороны Контракта от исполнения Контракта в соо</w:t>
      </w:r>
      <w:r w:rsidRPr="00731471">
        <w:rPr>
          <w:rFonts w:ascii="PT Astra Serif" w:hAnsi="PT Astra Serif"/>
          <w:spacing w:val="-2"/>
          <w:sz w:val="26"/>
          <w:szCs w:val="26"/>
          <w:lang w:eastAsia="en-US"/>
        </w:rPr>
        <w:t>т</w:t>
      </w:r>
      <w:r w:rsidRPr="00731471">
        <w:rPr>
          <w:rFonts w:ascii="PT Astra Serif" w:hAnsi="PT Astra Serif"/>
          <w:spacing w:val="-2"/>
          <w:sz w:val="26"/>
          <w:szCs w:val="26"/>
          <w:lang w:eastAsia="en-US"/>
        </w:rPr>
        <w:t>ветствии с гражданским законодательством.</w:t>
      </w:r>
    </w:p>
    <w:p w:rsidR="00B377B7" w:rsidRPr="00731471" w:rsidRDefault="00B377B7" w:rsidP="00401E97">
      <w:pPr>
        <w:autoSpaceDE w:val="0"/>
        <w:autoSpaceDN w:val="0"/>
        <w:adjustRightInd w:val="0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.4. </w:t>
      </w:r>
      <w:r w:rsidR="0097032F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Государственный заказчик </w:t>
      </w:r>
      <w:r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>вправе принять решение</w:t>
      </w:r>
      <w:r w:rsidR="00EC14F7"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>,</w:t>
      </w:r>
      <w:r w:rsidRPr="00731471">
        <w:rPr>
          <w:rFonts w:ascii="PT Astra Serif" w:eastAsia="Calibri" w:hAnsi="PT Astra Serif"/>
          <w:spacing w:val="-2"/>
          <w:sz w:val="26"/>
          <w:szCs w:val="26"/>
          <w:lang w:eastAsia="en-US"/>
        </w:rPr>
        <w:t xml:space="preserve"> об одностороннем отказе от исполнения Контракта в соответствии с гражданским законодательством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в случае:</w:t>
      </w:r>
    </w:p>
    <w:p w:rsidR="00B377B7" w:rsidRPr="00731471" w:rsidRDefault="00B377B7" w:rsidP="00401E97">
      <w:pPr>
        <w:autoSpaceDE w:val="0"/>
        <w:autoSpaceDN w:val="0"/>
        <w:adjustRightInd w:val="0"/>
        <w:ind w:right="-178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просрочки исполнения Поставщиком обязательства по поставке товара (просрочки п</w:t>
      </w:r>
      <w:r w:rsidRPr="00731471">
        <w:rPr>
          <w:rFonts w:ascii="PT Astra Serif" w:hAnsi="PT Astra Serif"/>
          <w:spacing w:val="-2"/>
          <w:sz w:val="26"/>
          <w:szCs w:val="26"/>
        </w:rPr>
        <w:t>о</w:t>
      </w:r>
      <w:r w:rsidRPr="00731471">
        <w:rPr>
          <w:rFonts w:ascii="PT Astra Serif" w:hAnsi="PT Astra Serif"/>
          <w:spacing w:val="-2"/>
          <w:sz w:val="26"/>
          <w:szCs w:val="26"/>
        </w:rPr>
        <w:t>ставки товара)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на срок более 10 (десяти) календарных дней</w:t>
      </w:r>
      <w:r w:rsidR="001F79D0" w:rsidRPr="00731471">
        <w:rPr>
          <w:rFonts w:ascii="PT Astra Serif" w:hAnsi="PT Astra Serif"/>
          <w:noProof/>
          <w:spacing w:val="-2"/>
          <w:sz w:val="26"/>
          <w:szCs w:val="26"/>
        </w:rPr>
        <w:t>,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поставки (передачи) Поставщиком товара не соответствующего требованиям действующего законодательства Российской Федерации </w:t>
      </w:r>
      <w:r w:rsidR="007F328C" w:rsidRPr="00731471">
        <w:rPr>
          <w:rFonts w:ascii="PT Astra Serif" w:hAnsi="PT Astra Serif"/>
          <w:noProof/>
          <w:spacing w:val="-2"/>
          <w:sz w:val="26"/>
          <w:szCs w:val="26"/>
        </w:rPr>
        <w:t>или</w:t>
      </w:r>
      <w:r w:rsidR="001F79D0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условиям Контракта,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неисполнения (ненадлежащего исполнения</w:t>
      </w:r>
      <w:r w:rsidR="00665528" w:rsidRPr="00731471">
        <w:rPr>
          <w:rFonts w:ascii="PT Astra Serif" w:hAnsi="PT Astra Serif"/>
          <w:noProof/>
          <w:spacing w:val="-2"/>
          <w:sz w:val="26"/>
          <w:szCs w:val="26"/>
        </w:rPr>
        <w:t>)</w:t>
      </w:r>
      <w:r w:rsidR="003D36AC"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гарантийных обязательств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;</w:t>
      </w:r>
    </w:p>
    <w:p w:rsidR="008408D3" w:rsidRDefault="00B377B7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0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</w:t>
      </w:r>
      <w:r w:rsidR="0097032F" w:rsidRPr="00731471">
        <w:rPr>
          <w:rFonts w:ascii="PT Astra Serif" w:hAnsi="PT Astra Serif"/>
          <w:noProof/>
          <w:spacing w:val="-2"/>
          <w:sz w:val="26"/>
          <w:szCs w:val="26"/>
        </w:rPr>
        <w:t>5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:rsidR="00CF0512" w:rsidRPr="00731471" w:rsidRDefault="00CF0512" w:rsidP="00401E97">
      <w:pPr>
        <w:pStyle w:val="4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</w:p>
    <w:p w:rsidR="00B377B7" w:rsidRDefault="00A43767" w:rsidP="00401E97">
      <w:pPr>
        <w:pStyle w:val="4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noProof/>
          <w:snapToGrid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noProof/>
          <w:snapToGrid/>
          <w:spacing w:val="-2"/>
          <w:sz w:val="26"/>
          <w:szCs w:val="26"/>
        </w:rPr>
        <w:t>11.</w:t>
      </w:r>
      <w:r w:rsidR="005A2E2F" w:rsidRPr="00731471">
        <w:rPr>
          <w:rFonts w:ascii="PT Astra Serif" w:hAnsi="PT Astra Serif"/>
          <w:b/>
          <w:noProof/>
          <w:snapToGrid/>
          <w:spacing w:val="-2"/>
          <w:sz w:val="26"/>
          <w:szCs w:val="26"/>
        </w:rPr>
        <w:t xml:space="preserve"> </w:t>
      </w:r>
      <w:r w:rsidR="00B377B7" w:rsidRPr="00731471">
        <w:rPr>
          <w:rFonts w:ascii="PT Astra Serif" w:hAnsi="PT Astra Serif"/>
          <w:b/>
          <w:noProof/>
          <w:snapToGrid/>
          <w:spacing w:val="-2"/>
          <w:sz w:val="26"/>
          <w:szCs w:val="26"/>
        </w:rPr>
        <w:t>Порядок разрешения споров</w:t>
      </w:r>
    </w:p>
    <w:p w:rsidR="00CF0512" w:rsidRPr="00731471" w:rsidRDefault="00CF0512" w:rsidP="00401E97">
      <w:pPr>
        <w:pStyle w:val="4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noProof/>
          <w:snapToGrid/>
          <w:spacing w:val="-2"/>
          <w:sz w:val="26"/>
          <w:szCs w:val="26"/>
        </w:rPr>
      </w:pPr>
    </w:p>
    <w:p w:rsidR="00B377B7" w:rsidRPr="00731471" w:rsidRDefault="00B377B7" w:rsidP="00401E97">
      <w:pPr>
        <w:pStyle w:val="a8"/>
        <w:ind w:right="-178" w:firstLine="567"/>
        <w:jc w:val="both"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.1. Все споры и разногласия, возникающие при исполнении Контракта, решаются Сторонами 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путем переговоров.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При невозможности достижения соглашения Сторон споры и разногласия, возникающие при исполнении Контракта, подлежат разрешению в Арбитражном суде </w:t>
      </w:r>
      <w:r w:rsidR="007B4787" w:rsidRPr="00731471">
        <w:rPr>
          <w:rFonts w:ascii="PT Astra Serif" w:hAnsi="PT Astra Serif"/>
          <w:noProof/>
          <w:spacing w:val="-2"/>
          <w:sz w:val="26"/>
          <w:szCs w:val="26"/>
        </w:rPr>
        <w:t>Забайкальского края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в порядке, предусмотренном действующим законодательством Российской Федерации.</w:t>
      </w:r>
    </w:p>
    <w:p w:rsidR="001F79D0" w:rsidRPr="00731471" w:rsidRDefault="00B377B7" w:rsidP="00401E97">
      <w:pPr>
        <w:pStyle w:val="a8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1</w:t>
      </w:r>
      <w:r w:rsidRPr="00731471">
        <w:rPr>
          <w:rFonts w:ascii="PT Astra Serif" w:hAnsi="PT Astra Serif"/>
          <w:spacing w:val="-2"/>
          <w:sz w:val="26"/>
          <w:szCs w:val="26"/>
        </w:rPr>
        <w:t>.2.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Pr="00731471">
        <w:rPr>
          <w:rFonts w:ascii="PT Astra Serif" w:hAnsi="PT Astra Serif"/>
          <w:spacing w:val="-2"/>
          <w:sz w:val="26"/>
          <w:szCs w:val="26"/>
        </w:rPr>
        <w:t>Досудебный порядок урегулирования споров, предусматривающий направл</w:t>
      </w:r>
      <w:r w:rsidRPr="00731471">
        <w:rPr>
          <w:rFonts w:ascii="PT Astra Serif" w:hAnsi="PT Astra Serif"/>
          <w:spacing w:val="-2"/>
          <w:sz w:val="26"/>
          <w:szCs w:val="26"/>
        </w:rPr>
        <w:t>е</w:t>
      </w:r>
      <w:r w:rsidRPr="00731471">
        <w:rPr>
          <w:rFonts w:ascii="PT Astra Serif" w:hAnsi="PT Astra Serif"/>
          <w:spacing w:val="-2"/>
          <w:sz w:val="26"/>
          <w:szCs w:val="26"/>
        </w:rPr>
        <w:t>ние претензии контрагенту, является обязательным.</w:t>
      </w:r>
      <w:r w:rsidR="001F79D0" w:rsidRPr="00731471">
        <w:rPr>
          <w:rFonts w:ascii="PT Astra Serif" w:hAnsi="PT Astra Serif"/>
          <w:spacing w:val="-2"/>
          <w:sz w:val="26"/>
          <w:szCs w:val="26"/>
        </w:rPr>
        <w:t xml:space="preserve"> </w:t>
      </w:r>
    </w:p>
    <w:p w:rsidR="0071684D" w:rsidRDefault="00B377B7" w:rsidP="00401E97">
      <w:pPr>
        <w:pStyle w:val="a8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 xml:space="preserve">Сторона, которой предъявлена претензия, обязана рассмотреть такую претензию в течение </w:t>
      </w:r>
      <w:r w:rsidR="00C24136" w:rsidRPr="00731471">
        <w:rPr>
          <w:rFonts w:ascii="PT Astra Serif" w:hAnsi="PT Astra Serif"/>
          <w:spacing w:val="-2"/>
          <w:sz w:val="26"/>
          <w:szCs w:val="26"/>
        </w:rPr>
        <w:t>7 (семи)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 рабочих дней с момента ее получения и сообщить о своем решении др</w:t>
      </w:r>
      <w:r w:rsidRPr="00731471">
        <w:rPr>
          <w:rFonts w:ascii="PT Astra Serif" w:hAnsi="PT Astra Serif"/>
          <w:spacing w:val="-2"/>
          <w:sz w:val="26"/>
          <w:szCs w:val="26"/>
        </w:rPr>
        <w:t>у</w:t>
      </w:r>
      <w:r w:rsidRPr="00731471">
        <w:rPr>
          <w:rFonts w:ascii="PT Astra Serif" w:hAnsi="PT Astra Serif"/>
          <w:spacing w:val="-2"/>
          <w:sz w:val="26"/>
          <w:szCs w:val="26"/>
        </w:rPr>
        <w:t>гой Стороне путем направления ответа в письменной форме.</w:t>
      </w:r>
    </w:p>
    <w:p w:rsidR="00CF0512" w:rsidRPr="00731471" w:rsidRDefault="00CF0512" w:rsidP="00401E97">
      <w:pPr>
        <w:pStyle w:val="a8"/>
        <w:ind w:right="-178" w:firstLine="567"/>
        <w:jc w:val="both"/>
        <w:rPr>
          <w:rFonts w:ascii="PT Astra Serif" w:hAnsi="PT Astra Serif"/>
          <w:spacing w:val="-2"/>
          <w:sz w:val="26"/>
          <w:szCs w:val="26"/>
        </w:rPr>
      </w:pPr>
    </w:p>
    <w:p w:rsidR="00B377B7" w:rsidRDefault="00D4718F" w:rsidP="00401E97">
      <w:pPr>
        <w:pStyle w:val="a8"/>
        <w:ind w:left="567" w:right="-178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                                                </w:t>
      </w:r>
      <w:r w:rsidR="00A43767" w:rsidRPr="00731471">
        <w:rPr>
          <w:rFonts w:ascii="PT Astra Serif" w:hAnsi="PT Astra Serif"/>
          <w:b/>
          <w:spacing w:val="-2"/>
          <w:sz w:val="26"/>
          <w:szCs w:val="26"/>
        </w:rPr>
        <w:t xml:space="preserve">12. </w:t>
      </w:r>
      <w:r w:rsidR="00B377B7" w:rsidRPr="00731471">
        <w:rPr>
          <w:rFonts w:ascii="PT Astra Serif" w:hAnsi="PT Astra Serif"/>
          <w:b/>
          <w:spacing w:val="-2"/>
          <w:sz w:val="26"/>
          <w:szCs w:val="26"/>
        </w:rPr>
        <w:t>Прочие условия</w:t>
      </w:r>
    </w:p>
    <w:p w:rsidR="00CF0512" w:rsidRPr="00731471" w:rsidRDefault="00CF0512" w:rsidP="00401E97">
      <w:pPr>
        <w:pStyle w:val="a8"/>
        <w:ind w:left="567" w:right="-178"/>
        <w:rPr>
          <w:rFonts w:ascii="PT Astra Serif" w:hAnsi="PT Astra Serif"/>
          <w:b/>
          <w:spacing w:val="-2"/>
          <w:sz w:val="26"/>
          <w:szCs w:val="26"/>
        </w:rPr>
      </w:pP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.1. Контракт составлен в двух подлинных экземплярах, имеющих одинаковую юридическую силу, по одному для каждой из Сторон.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.2. 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.3. </w:t>
      </w:r>
      <w:r w:rsidRPr="00731471">
        <w:rPr>
          <w:rFonts w:ascii="PT Astra Serif" w:hAnsi="PT Astra Serif"/>
          <w:spacing w:val="-2"/>
          <w:sz w:val="26"/>
          <w:szCs w:val="26"/>
        </w:rPr>
        <w:t>При исполнении Контракта не до</w:t>
      </w:r>
      <w:r w:rsidR="00165B26" w:rsidRPr="00731471">
        <w:rPr>
          <w:rFonts w:ascii="PT Astra Serif" w:hAnsi="PT Astra Serif"/>
          <w:spacing w:val="-2"/>
          <w:sz w:val="26"/>
          <w:szCs w:val="26"/>
        </w:rPr>
        <w:t xml:space="preserve">пускается перемена Поставщика, </w:t>
      </w:r>
      <w:r w:rsidRPr="00731471">
        <w:rPr>
          <w:rFonts w:ascii="PT Astra Serif" w:hAnsi="PT Astra Serif"/>
          <w:spacing w:val="-2"/>
          <w:sz w:val="26"/>
          <w:szCs w:val="26"/>
        </w:rPr>
        <w:t>за исключ</w:t>
      </w:r>
      <w:r w:rsidRPr="00731471">
        <w:rPr>
          <w:rFonts w:ascii="PT Astra Serif" w:hAnsi="PT Astra Serif"/>
          <w:spacing w:val="-2"/>
          <w:sz w:val="26"/>
          <w:szCs w:val="26"/>
        </w:rPr>
        <w:t>е</w:t>
      </w:r>
      <w:r w:rsidRPr="00731471">
        <w:rPr>
          <w:rFonts w:ascii="PT Astra Serif" w:hAnsi="PT Astra Serif"/>
          <w:spacing w:val="-2"/>
          <w:sz w:val="26"/>
          <w:szCs w:val="26"/>
        </w:rPr>
        <w:t>нием случаев, когда новый Поставщик является правопреемником Поставщика по такому Контракту вследствие р</w:t>
      </w:r>
      <w:r w:rsidR="005A2E2F" w:rsidRPr="00731471">
        <w:rPr>
          <w:rFonts w:ascii="PT Astra Serif" w:hAnsi="PT Astra Serif"/>
          <w:spacing w:val="-2"/>
          <w:sz w:val="26"/>
          <w:szCs w:val="26"/>
        </w:rPr>
        <w:t xml:space="preserve">еорганизации юридического лица </w:t>
      </w:r>
      <w:r w:rsidRPr="00731471">
        <w:rPr>
          <w:rFonts w:ascii="PT Astra Serif" w:hAnsi="PT Astra Serif"/>
          <w:spacing w:val="-2"/>
          <w:sz w:val="26"/>
          <w:szCs w:val="26"/>
        </w:rPr>
        <w:t>в форме преобразования, сли</w:t>
      </w:r>
      <w:r w:rsidRPr="00731471">
        <w:rPr>
          <w:rFonts w:ascii="PT Astra Serif" w:hAnsi="PT Astra Serif"/>
          <w:spacing w:val="-2"/>
          <w:sz w:val="26"/>
          <w:szCs w:val="26"/>
        </w:rPr>
        <w:t>я</w:t>
      </w:r>
      <w:r w:rsidRPr="00731471">
        <w:rPr>
          <w:rFonts w:ascii="PT Astra Serif" w:hAnsi="PT Astra Serif"/>
          <w:spacing w:val="-2"/>
          <w:sz w:val="26"/>
          <w:szCs w:val="26"/>
        </w:rPr>
        <w:t>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</w:t>
      </w:r>
      <w:r w:rsidRPr="00731471">
        <w:rPr>
          <w:rFonts w:ascii="PT Astra Serif" w:hAnsi="PT Astra Serif"/>
          <w:spacing w:val="-2"/>
          <w:sz w:val="26"/>
          <w:szCs w:val="26"/>
        </w:rPr>
        <w:t>а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казчику в том же объеме и на тех же условиях. 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spacing w:val="-2"/>
          <w:sz w:val="26"/>
          <w:szCs w:val="26"/>
        </w:rPr>
        <w:t>.4.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Pr="00731471">
        <w:rPr>
          <w:rFonts w:ascii="PT Astra Serif" w:hAnsi="PT Astra Serif"/>
          <w:spacing w:val="-2"/>
          <w:sz w:val="26"/>
          <w:szCs w:val="26"/>
        </w:rPr>
        <w:t xml:space="preserve">По факту исполнения взаимных обязательств по Контракту в срок 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не позднее 10 рабочих дней после оплаты товара Государственным заказчиком Стороны составляют акт сверки взаиморасчетов в произвольной форме, который подписывается уполномоченными представителями Сторон. 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spacing w:val="-2"/>
          <w:sz w:val="26"/>
          <w:szCs w:val="26"/>
        </w:rPr>
        <w:t>.5.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Pr="00731471">
        <w:rPr>
          <w:rFonts w:ascii="PT Astra Serif" w:hAnsi="PT Astra Serif"/>
          <w:spacing w:val="-2"/>
          <w:sz w:val="26"/>
          <w:szCs w:val="26"/>
        </w:rPr>
        <w:t>Во всем остальном, что не предусмотрено Контрактом, Стороны руководств</w:t>
      </w:r>
      <w:r w:rsidRPr="00731471">
        <w:rPr>
          <w:rFonts w:ascii="PT Astra Serif" w:hAnsi="PT Astra Serif"/>
          <w:spacing w:val="-2"/>
          <w:sz w:val="26"/>
          <w:szCs w:val="26"/>
        </w:rPr>
        <w:t>у</w:t>
      </w:r>
      <w:r w:rsidRPr="00731471">
        <w:rPr>
          <w:rFonts w:ascii="PT Astra Serif" w:hAnsi="PT Astra Serif"/>
          <w:spacing w:val="-2"/>
          <w:sz w:val="26"/>
          <w:szCs w:val="26"/>
        </w:rPr>
        <w:t>ются действующим законодательством Российской Федерации.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spacing w:val="-2"/>
          <w:sz w:val="26"/>
          <w:szCs w:val="26"/>
        </w:rPr>
      </w:pPr>
      <w:r w:rsidRPr="00731471">
        <w:rPr>
          <w:rFonts w:ascii="PT Astra Serif" w:hAnsi="PT Astra Serif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spacing w:val="-2"/>
          <w:sz w:val="26"/>
          <w:szCs w:val="26"/>
        </w:rPr>
        <w:t>.6.</w:t>
      </w:r>
      <w:r w:rsidRPr="00731471">
        <w:rPr>
          <w:rFonts w:ascii="PT Astra Serif" w:hAnsi="PT Astra Serif"/>
          <w:noProof/>
          <w:spacing w:val="-2"/>
          <w:sz w:val="26"/>
          <w:szCs w:val="26"/>
        </w:rPr>
        <w:t> </w:t>
      </w:r>
      <w:r w:rsidRPr="00731471">
        <w:rPr>
          <w:rFonts w:ascii="PT Astra Serif" w:hAnsi="PT Astra Serif"/>
          <w:spacing w:val="-2"/>
          <w:sz w:val="26"/>
          <w:szCs w:val="26"/>
        </w:rPr>
        <w:t>Приложения к Контракту являются его неотъемлемыми частями:</w:t>
      </w:r>
    </w:p>
    <w:p w:rsidR="00B377B7" w:rsidRPr="00731471" w:rsidRDefault="00B377B7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Приложение № 1 – Ведомость поставки;</w:t>
      </w:r>
    </w:p>
    <w:p w:rsidR="00A732C3" w:rsidRPr="00731471" w:rsidRDefault="00CB0048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Приложение № </w:t>
      </w:r>
      <w:r w:rsidR="00A949E8" w:rsidRPr="00731471">
        <w:rPr>
          <w:rFonts w:ascii="PT Astra Serif" w:hAnsi="PT Astra Serif"/>
          <w:b/>
          <w:spacing w:val="-2"/>
          <w:sz w:val="26"/>
          <w:szCs w:val="26"/>
        </w:rPr>
        <w:t>2</w:t>
      </w: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 –</w:t>
      </w:r>
      <w:r w:rsidR="0097032F" w:rsidRPr="00731471">
        <w:rPr>
          <w:rFonts w:ascii="PT Astra Serif" w:hAnsi="PT Astra Serif"/>
          <w:b/>
          <w:spacing w:val="-2"/>
          <w:sz w:val="26"/>
          <w:szCs w:val="26"/>
        </w:rPr>
        <w:t xml:space="preserve"> А</w:t>
      </w:r>
      <w:r w:rsidR="00A732C3" w:rsidRPr="00731471">
        <w:rPr>
          <w:rFonts w:ascii="PT Astra Serif" w:hAnsi="PT Astra Serif"/>
          <w:b/>
          <w:spacing w:val="-2"/>
          <w:sz w:val="26"/>
          <w:szCs w:val="26"/>
        </w:rPr>
        <w:t>кт п</w:t>
      </w:r>
      <w:r w:rsidR="00595EAA" w:rsidRPr="00731471">
        <w:rPr>
          <w:rFonts w:ascii="PT Astra Serif" w:hAnsi="PT Astra Serif"/>
          <w:b/>
          <w:spacing w:val="-2"/>
          <w:sz w:val="26"/>
          <w:szCs w:val="26"/>
        </w:rPr>
        <w:t>риема – передачи товара (форма);</w:t>
      </w:r>
    </w:p>
    <w:p w:rsidR="00CF0512" w:rsidRDefault="00595EAA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>Приложение № 3- Экономическое обоснование.</w:t>
      </w:r>
    </w:p>
    <w:p w:rsidR="00595EAA" w:rsidRPr="00731471" w:rsidRDefault="00595EAA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lastRenderedPageBreak/>
        <w:t xml:space="preserve"> </w:t>
      </w:r>
    </w:p>
    <w:p w:rsidR="00ED1163" w:rsidRDefault="002B3E26" w:rsidP="00401E97">
      <w:pPr>
        <w:pStyle w:val="1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pacing w:val="-2"/>
          <w:sz w:val="26"/>
          <w:szCs w:val="26"/>
        </w:rPr>
        <w:t xml:space="preserve">13. </w:t>
      </w:r>
      <w:r w:rsidR="00B377B7" w:rsidRPr="00731471">
        <w:rPr>
          <w:rFonts w:ascii="PT Astra Serif" w:hAnsi="PT Astra Serif"/>
          <w:b/>
          <w:spacing w:val="-2"/>
          <w:sz w:val="26"/>
          <w:szCs w:val="26"/>
        </w:rPr>
        <w:t xml:space="preserve">Срок действия </w:t>
      </w:r>
      <w:r w:rsidR="0029182C" w:rsidRPr="00731471">
        <w:rPr>
          <w:rFonts w:ascii="PT Astra Serif" w:hAnsi="PT Astra Serif"/>
          <w:b/>
          <w:spacing w:val="-2"/>
          <w:sz w:val="26"/>
          <w:szCs w:val="26"/>
        </w:rPr>
        <w:t>Контракта</w:t>
      </w:r>
    </w:p>
    <w:p w:rsidR="00CF0512" w:rsidRPr="00731471" w:rsidRDefault="00CF0512" w:rsidP="00401E97">
      <w:pPr>
        <w:pStyle w:val="11"/>
        <w:spacing w:line="240" w:lineRule="auto"/>
        <w:ind w:left="567" w:right="-178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</w:p>
    <w:p w:rsidR="00C95169" w:rsidRPr="00731471" w:rsidRDefault="00F4699A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3</w:t>
      </w:r>
      <w:r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.1. </w:t>
      </w:r>
      <w:r w:rsidR="00C95169"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Настоящи</w:t>
      </w:r>
      <w:r w:rsidR="0039583D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й контракт составлен в двух подд</w:t>
      </w:r>
      <w:r w:rsidR="00C95169"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линых экземплярах, имеющих равную юридическую силу.</w:t>
      </w:r>
    </w:p>
    <w:p w:rsidR="00F4699A" w:rsidRPr="00731471" w:rsidRDefault="00C95169" w:rsidP="00401E97">
      <w:pPr>
        <w:pStyle w:val="11"/>
        <w:spacing w:line="240" w:lineRule="auto"/>
        <w:ind w:right="-178" w:firstLine="567"/>
        <w:contextualSpacing/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>13.2.</w:t>
      </w:r>
      <w:r w:rsidR="002B3E26"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 xml:space="preserve"> </w:t>
      </w:r>
      <w:r w:rsidR="00F4699A" w:rsidRPr="00731471">
        <w:rPr>
          <w:rFonts w:ascii="PT Astra Serif" w:hAnsi="PT Astra Serif"/>
          <w:noProof/>
          <w:color w:val="000000" w:themeColor="text1"/>
          <w:spacing w:val="-2"/>
          <w:sz w:val="26"/>
          <w:szCs w:val="26"/>
        </w:rPr>
        <w:t xml:space="preserve">Контракт вступает в силу с момента его подписания Сторонами и действует до </w:t>
      </w:r>
      <w:r w:rsidR="00595EAA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>31</w:t>
      </w:r>
      <w:r w:rsidR="0097032F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>.12.</w:t>
      </w:r>
      <w:r w:rsidR="005D3311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>202</w:t>
      </w:r>
      <w:r w:rsidR="005972D6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>6</w:t>
      </w:r>
      <w:r w:rsidR="005A2E2F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 xml:space="preserve"> года</w:t>
      </w:r>
      <w:r w:rsidR="00F4699A" w:rsidRPr="00731471">
        <w:rPr>
          <w:rFonts w:ascii="PT Astra Serif" w:hAnsi="PT Astra Serif"/>
          <w:b/>
          <w:noProof/>
          <w:color w:val="000000" w:themeColor="text1"/>
          <w:spacing w:val="-2"/>
          <w:sz w:val="26"/>
          <w:szCs w:val="26"/>
        </w:rPr>
        <w:t>.</w:t>
      </w:r>
    </w:p>
    <w:p w:rsidR="00F4699A" w:rsidRPr="00731471" w:rsidRDefault="00F4699A" w:rsidP="00401E97">
      <w:pPr>
        <w:pStyle w:val="11"/>
        <w:shd w:val="clear" w:color="auto" w:fill="FFFFFF"/>
        <w:spacing w:line="240" w:lineRule="auto"/>
        <w:ind w:right="-178" w:firstLine="567"/>
        <w:contextualSpacing/>
        <w:rPr>
          <w:rFonts w:ascii="PT Astra Serif" w:hAnsi="PT Astra Serif"/>
          <w:color w:val="000000" w:themeColor="text1"/>
          <w:spacing w:val="-2"/>
          <w:sz w:val="26"/>
          <w:szCs w:val="26"/>
        </w:rPr>
      </w:pPr>
      <w:r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1</w:t>
      </w:r>
      <w:r w:rsidR="0056455E"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3</w:t>
      </w:r>
      <w:r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.</w:t>
      </w:r>
      <w:r w:rsidR="00C95169"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3</w:t>
      </w:r>
      <w:r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. Истечение срока действия настоящего Контракта не освобождает Стороны от исполнения обязательств, возникших в период действия Контракта, а также от отве</w:t>
      </w:r>
      <w:r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т</w:t>
      </w:r>
      <w:r w:rsidRPr="00731471">
        <w:rPr>
          <w:rFonts w:ascii="PT Astra Serif" w:hAnsi="PT Astra Serif"/>
          <w:color w:val="000000" w:themeColor="text1"/>
          <w:spacing w:val="-2"/>
          <w:sz w:val="26"/>
          <w:szCs w:val="26"/>
        </w:rPr>
        <w:t>ственности за его нарушение.</w:t>
      </w:r>
    </w:p>
    <w:p w:rsidR="002B3E26" w:rsidRPr="00731471" w:rsidRDefault="00AB0518" w:rsidP="00401E97">
      <w:pPr>
        <w:pStyle w:val="41"/>
        <w:spacing w:line="240" w:lineRule="auto"/>
        <w:ind w:right="-178" w:firstLine="0"/>
        <w:contextualSpacing/>
        <w:rPr>
          <w:rFonts w:ascii="PT Astra Serif" w:hAnsi="PT Astra Serif"/>
          <w:noProof/>
          <w:spacing w:val="-2"/>
          <w:sz w:val="26"/>
          <w:szCs w:val="26"/>
        </w:rPr>
      </w:pPr>
      <w:r w:rsidRPr="00731471">
        <w:rPr>
          <w:rFonts w:ascii="PT Astra Serif" w:hAnsi="PT Astra Serif"/>
          <w:noProof/>
          <w:spacing w:val="-2"/>
          <w:sz w:val="26"/>
          <w:szCs w:val="26"/>
        </w:rPr>
        <w:t xml:space="preserve">                                                                                                 </w:t>
      </w:r>
    </w:p>
    <w:p w:rsidR="009B663D" w:rsidRPr="00731471" w:rsidRDefault="002B3E26" w:rsidP="002B3E26">
      <w:pPr>
        <w:pStyle w:val="41"/>
        <w:spacing w:line="240" w:lineRule="auto"/>
        <w:ind w:right="-2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>14</w:t>
      </w:r>
      <w:r w:rsidR="00AB0518" w:rsidRPr="00731471">
        <w:rPr>
          <w:rFonts w:ascii="PT Astra Serif" w:hAnsi="PT Astra Serif"/>
          <w:b/>
          <w:noProof/>
          <w:spacing w:val="-2"/>
          <w:sz w:val="26"/>
          <w:szCs w:val="26"/>
        </w:rPr>
        <w:t>.</w:t>
      </w:r>
      <w:r w:rsidRPr="00731471">
        <w:rPr>
          <w:rFonts w:ascii="PT Astra Serif" w:hAnsi="PT Astra Serif"/>
          <w:b/>
          <w:noProof/>
          <w:spacing w:val="-2"/>
          <w:sz w:val="26"/>
          <w:szCs w:val="26"/>
        </w:rPr>
        <w:t xml:space="preserve"> </w:t>
      </w:r>
      <w:r w:rsidR="00CF1EFC" w:rsidRPr="00731471">
        <w:rPr>
          <w:rFonts w:ascii="PT Astra Serif" w:hAnsi="PT Astra Serif"/>
          <w:b/>
          <w:spacing w:val="-2"/>
          <w:sz w:val="26"/>
          <w:szCs w:val="26"/>
        </w:rPr>
        <w:t>Юридические адреса и банковские реквизиты Сторон</w:t>
      </w:r>
    </w:p>
    <w:p w:rsidR="005C2E28" w:rsidRPr="00731471" w:rsidRDefault="005C2E28" w:rsidP="00C95169">
      <w:pPr>
        <w:pStyle w:val="41"/>
        <w:spacing w:line="240" w:lineRule="auto"/>
        <w:ind w:right="-2" w:firstLine="0"/>
        <w:contextualSpacing/>
        <w:jc w:val="center"/>
        <w:rPr>
          <w:rFonts w:ascii="PT Astra Serif" w:hAnsi="PT Astra Serif"/>
          <w:b/>
          <w:spacing w:val="-2"/>
          <w:sz w:val="26"/>
          <w:szCs w:val="26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5209"/>
      </w:tblGrid>
      <w:tr w:rsidR="00CA6840" w:rsidRPr="00731471" w:rsidTr="004A5124">
        <w:tc>
          <w:tcPr>
            <w:tcW w:w="4752" w:type="dxa"/>
          </w:tcPr>
          <w:p w:rsidR="00DA0045" w:rsidRPr="004A5124" w:rsidRDefault="00DA0045" w:rsidP="00DA0045">
            <w:pPr>
              <w:tabs>
                <w:tab w:val="left" w:pos="709"/>
                <w:tab w:val="left" w:pos="5475"/>
              </w:tabs>
              <w:contextualSpacing/>
              <w:jc w:val="center"/>
              <w:rPr>
                <w:rFonts w:ascii="PT Astra Serif" w:hAnsi="PT Astra Serif"/>
                <w:b/>
                <w:spacing w:val="-2"/>
                <w:sz w:val="24"/>
                <w:szCs w:val="24"/>
              </w:rPr>
            </w:pPr>
            <w:r w:rsidRPr="004A5124">
              <w:rPr>
                <w:rFonts w:ascii="PT Astra Serif" w:hAnsi="PT Astra Serif"/>
                <w:b/>
                <w:spacing w:val="-2"/>
                <w:sz w:val="24"/>
                <w:szCs w:val="24"/>
              </w:rPr>
              <w:t>Государственный заказчик</w:t>
            </w:r>
          </w:p>
        </w:tc>
        <w:tc>
          <w:tcPr>
            <w:tcW w:w="5209" w:type="dxa"/>
          </w:tcPr>
          <w:p w:rsidR="00DA0045" w:rsidRPr="004A5124" w:rsidRDefault="00DA0045" w:rsidP="00D4718F">
            <w:pPr>
              <w:pStyle w:val="41"/>
              <w:spacing w:line="240" w:lineRule="auto"/>
              <w:ind w:right="-2" w:firstLine="0"/>
              <w:contextualSpacing/>
              <w:jc w:val="center"/>
              <w:rPr>
                <w:rFonts w:ascii="PT Astra Serif" w:hAnsi="PT Astra Serif"/>
                <w:b/>
                <w:spacing w:val="-2"/>
                <w:szCs w:val="24"/>
              </w:rPr>
            </w:pPr>
            <w:r w:rsidRPr="004A5124">
              <w:rPr>
                <w:rFonts w:ascii="PT Astra Serif" w:hAnsi="PT Astra Serif"/>
                <w:b/>
                <w:spacing w:val="-2"/>
                <w:szCs w:val="24"/>
              </w:rPr>
              <w:t>Поставщик</w:t>
            </w:r>
          </w:p>
        </w:tc>
      </w:tr>
      <w:tr w:rsidR="00CA6840" w:rsidRPr="00731471" w:rsidTr="004A5124">
        <w:tc>
          <w:tcPr>
            <w:tcW w:w="4752" w:type="dxa"/>
          </w:tcPr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Федеральное казенное учреждение «И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с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правительная колония № 8 Управления Федеральной службы исполнения наказ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а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ний по Забайкальскому краю»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Адрес юридический и почтовый: Росси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й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ская Федерация, 673302, Забайкальский край, Карымский муниципальный округ,  </w:t>
            </w:r>
            <w:proofErr w:type="spellStart"/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пгт</w:t>
            </w:r>
            <w:proofErr w:type="spellEnd"/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. </w:t>
            </w:r>
            <w:proofErr w:type="spellStart"/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Карымское</w:t>
            </w:r>
            <w:proofErr w:type="spellEnd"/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, ул.  Красноармейская,  дом 10. Электронный адрес: fgu12345@yandex.ru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Банковские реквизиты: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УФК по Забайкальскому краю (Отдел – 11 ФКУ ИК-8 УФСИН России по Забайкал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ь</w:t>
            </w: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скому краю) л/с 03911241670  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БИК 010507002 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Кор. счет:40102810545370000012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Наименование банка:  ОКЦ №1 ДГУ Банка России//УФК по Приморскому краю, г. Владивосток                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Единый казначейский счет: 03211643000000012009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ИНН 7508002392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КПП 750801001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ОКПО 08920504 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ОГРН 1027500586080 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 xml:space="preserve">ОКАТО 76220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  <w:t>ОКТМО 76520000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2"/>
                <w:kern w:val="2"/>
                <w:sz w:val="24"/>
                <w:szCs w:val="24"/>
              </w:rPr>
            </w:pP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  <w:t xml:space="preserve">Государственный заказчик: </w:t>
            </w:r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</w:pPr>
            <w:proofErr w:type="spellStart"/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>Врио</w:t>
            </w:r>
            <w:proofErr w:type="spellEnd"/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начальника ФКУ ИК-8 УФСИН Ро</w:t>
            </w:r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>с</w:t>
            </w:r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>сии по Забайкальскому краю</w:t>
            </w: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b/>
                <w:bCs/>
                <w:spacing w:val="-2"/>
                <w:sz w:val="24"/>
                <w:szCs w:val="24"/>
              </w:rPr>
            </w:pPr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-2"/>
                <w:sz w:val="24"/>
                <w:szCs w:val="24"/>
              </w:rPr>
            </w:pPr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 xml:space="preserve">______________   </w:t>
            </w:r>
            <w:proofErr w:type="spellStart"/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>А.О.Сайлиниченко</w:t>
            </w:r>
            <w:proofErr w:type="spellEnd"/>
          </w:p>
          <w:p w:rsidR="00DA0045" w:rsidRPr="001B4124" w:rsidRDefault="00DA0045" w:rsidP="00DA0045">
            <w:pPr>
              <w:pStyle w:val="a8"/>
              <w:rPr>
                <w:rFonts w:ascii="PT Astra Serif" w:hAnsi="PT Astra Serif"/>
                <w:spacing w:val="-2"/>
                <w:sz w:val="24"/>
                <w:szCs w:val="24"/>
                <w:u w:val="single"/>
              </w:rPr>
            </w:pPr>
            <w:r w:rsidRPr="001B4124">
              <w:rPr>
                <w:rFonts w:ascii="PT Astra Serif" w:hAnsi="PT Astra Serif"/>
                <w:spacing w:val="-2"/>
                <w:sz w:val="24"/>
                <w:szCs w:val="24"/>
              </w:rPr>
              <w:t xml:space="preserve"> М.П.</w:t>
            </w:r>
          </w:p>
          <w:p w:rsidR="00DA0045" w:rsidRPr="001B4124" w:rsidRDefault="00DA0045" w:rsidP="004A5124">
            <w:pPr>
              <w:contextualSpacing/>
              <w:jc w:val="right"/>
              <w:rPr>
                <w:rFonts w:ascii="PT Astra Serif" w:hAnsi="PT Astra Serif"/>
                <w:spacing w:val="-2"/>
                <w:sz w:val="24"/>
                <w:szCs w:val="24"/>
              </w:rPr>
            </w:pPr>
          </w:p>
        </w:tc>
        <w:tc>
          <w:tcPr>
            <w:tcW w:w="5209" w:type="dxa"/>
          </w:tcPr>
          <w:p w:rsidR="00DA0045" w:rsidRPr="001B4124" w:rsidRDefault="006B1B3A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_________________________________________</w:t>
            </w: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ИНН/КПП</w:t>
            </w: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</w:t>
            </w: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6C24E6">
              <w:rPr>
                <w:rFonts w:ascii="PT Astra Serif" w:hAnsi="PT Astra Serif"/>
                <w:b/>
                <w:sz w:val="24"/>
                <w:szCs w:val="24"/>
              </w:rPr>
              <w:t>ОКПО</w:t>
            </w:r>
            <w:r w:rsidRPr="006C24E6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</w:t>
            </w:r>
          </w:p>
          <w:p w:rsidR="00EF4E1C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ОГРН</w:t>
            </w: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</w:t>
            </w: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Адрес юридический:</w:t>
            </w: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_________________________________________</w:t>
            </w:r>
          </w:p>
          <w:p w:rsidR="0040174B" w:rsidRPr="001B4124" w:rsidRDefault="00DA0045" w:rsidP="0040174B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Адрес фактический:</w:t>
            </w:r>
            <w:r w:rsidR="00CA6840"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</w:t>
            </w: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Банковские реквизиты:</w:t>
            </w:r>
            <w:r w:rsidR="00CA6840" w:rsidRPr="001B4124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CA6840" w:rsidRPr="001B4124" w:rsidRDefault="00CA6840" w:rsidP="0040174B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_________________________________________</w:t>
            </w:r>
          </w:p>
          <w:p w:rsidR="00CA6840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БИК</w:t>
            </w: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B4124"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____________________________________</w:t>
            </w:r>
          </w:p>
          <w:p w:rsidR="00DA0045" w:rsidRPr="001B4124" w:rsidRDefault="00DA0045" w:rsidP="00870E30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B4124">
              <w:rPr>
                <w:rFonts w:ascii="PT Astra Serif" w:hAnsi="PT Astra Serif"/>
                <w:b/>
                <w:sz w:val="24"/>
                <w:szCs w:val="24"/>
              </w:rPr>
              <w:t>кор</w:t>
            </w:r>
            <w:proofErr w:type="spellEnd"/>
            <w:r w:rsidRPr="001B4124">
              <w:rPr>
                <w:rFonts w:ascii="PT Astra Serif" w:hAnsi="PT Astra Serif"/>
                <w:b/>
                <w:sz w:val="24"/>
                <w:szCs w:val="24"/>
              </w:rPr>
              <w:t>/</w:t>
            </w:r>
            <w:proofErr w:type="spellStart"/>
            <w:r w:rsidRPr="001B4124">
              <w:rPr>
                <w:rFonts w:ascii="PT Astra Serif" w:hAnsi="PT Astra Serif"/>
                <w:b/>
                <w:sz w:val="24"/>
                <w:szCs w:val="24"/>
              </w:rPr>
              <w:t>сч</w:t>
            </w:r>
            <w:proofErr w:type="spellEnd"/>
            <w:r w:rsidR="00CA6840"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___________________________________</w:t>
            </w:r>
          </w:p>
          <w:p w:rsidR="00DA0045" w:rsidRPr="001B4124" w:rsidRDefault="00DA0045" w:rsidP="0025761F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р/с</w:t>
            </w:r>
            <w:r w:rsidRPr="001B412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B1B3A">
              <w:rPr>
                <w:rFonts w:ascii="PT Astra Serif" w:hAnsi="PT Astra Serif"/>
                <w:sz w:val="24"/>
                <w:szCs w:val="24"/>
              </w:rPr>
              <w:t>______________________________________</w:t>
            </w: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DA0045" w:rsidRPr="001B4124" w:rsidRDefault="00DA0045" w:rsidP="0025761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1B4124">
              <w:rPr>
                <w:rFonts w:ascii="PT Astra Serif" w:hAnsi="PT Astra Serif"/>
                <w:b/>
                <w:sz w:val="24"/>
                <w:szCs w:val="24"/>
              </w:rPr>
              <w:t>Поставщик:</w:t>
            </w:r>
          </w:p>
          <w:p w:rsidR="00DA0045" w:rsidRPr="001B4124" w:rsidRDefault="00F40D3A" w:rsidP="0025761F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>___</w:t>
            </w:r>
            <w:r w:rsidR="00DA0045" w:rsidRPr="001B4124"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>_________</w:t>
            </w:r>
            <w:r w:rsidR="00DA0045" w:rsidRPr="001B4124"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>»</w:t>
            </w:r>
          </w:p>
          <w:p w:rsidR="00DA0045" w:rsidRPr="001B4124" w:rsidRDefault="00DA0045" w:rsidP="0025761F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</w:pPr>
          </w:p>
          <w:p w:rsidR="00DA0045" w:rsidRPr="001B4124" w:rsidRDefault="00DA0045" w:rsidP="0025761F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</w:pPr>
          </w:p>
          <w:p w:rsidR="00DA0045" w:rsidRPr="001B4124" w:rsidRDefault="00DA0045" w:rsidP="0025761F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</w:pPr>
            <w:r w:rsidRPr="001B4124"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 xml:space="preserve">___________________ / </w:t>
            </w:r>
            <w:r w:rsidR="00F40D3A">
              <w:rPr>
                <w:rFonts w:ascii="PT Astra Serif" w:hAnsi="PT Astra Serif"/>
                <w:b w:val="0"/>
                <w:color w:val="000000" w:themeColor="text1"/>
                <w:sz w:val="24"/>
                <w:szCs w:val="24"/>
              </w:rPr>
              <w:t>______________</w:t>
            </w:r>
          </w:p>
          <w:p w:rsidR="00DA0045" w:rsidRPr="001B4124" w:rsidRDefault="00DA0045" w:rsidP="0025761F">
            <w:pPr>
              <w:pStyle w:val="FR1"/>
              <w:spacing w:before="0"/>
              <w:ind w:right="33"/>
              <w:contextualSpacing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B4124">
              <w:rPr>
                <w:rFonts w:ascii="PT Astra Serif" w:hAnsi="PT Astra Serif"/>
                <w:b w:val="0"/>
                <w:sz w:val="24"/>
                <w:szCs w:val="24"/>
              </w:rPr>
              <w:t>М.П.</w:t>
            </w:r>
          </w:p>
          <w:p w:rsidR="00DA0045" w:rsidRPr="001B4124" w:rsidRDefault="00DA0045" w:rsidP="0025761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D4718F" w:rsidRPr="00731471" w:rsidRDefault="00A14B9D" w:rsidP="00A14B9D">
      <w:pPr>
        <w:contextualSpacing/>
        <w:rPr>
          <w:rFonts w:ascii="PT Astra Serif" w:hAnsi="PT Astra Serif"/>
          <w:b/>
          <w:snapToGrid w:val="0"/>
          <w:spacing w:val="-2"/>
          <w:sz w:val="26"/>
          <w:szCs w:val="26"/>
        </w:rPr>
      </w:pPr>
      <w:r w:rsidRPr="00731471">
        <w:rPr>
          <w:rFonts w:ascii="PT Astra Serif" w:hAnsi="PT Astra Serif"/>
          <w:b/>
          <w:snapToGrid w:val="0"/>
          <w:spacing w:val="-2"/>
          <w:sz w:val="26"/>
          <w:szCs w:val="26"/>
        </w:rPr>
        <w:t xml:space="preserve">                                                                    </w:t>
      </w: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  <w:sz w:val="26"/>
          <w:szCs w:val="26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  <w:sz w:val="26"/>
          <w:szCs w:val="26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  <w:sz w:val="26"/>
          <w:szCs w:val="26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  <w:sz w:val="26"/>
          <w:szCs w:val="26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336AB4" w:rsidRPr="00731471" w:rsidRDefault="00336AB4" w:rsidP="00A14B9D">
      <w:pPr>
        <w:contextualSpacing/>
        <w:rPr>
          <w:rFonts w:ascii="PT Astra Serif" w:hAnsi="PT Astra Serif"/>
          <w:b/>
          <w:snapToGrid w:val="0"/>
          <w:spacing w:val="-2"/>
        </w:rPr>
        <w:sectPr w:rsidR="00336AB4" w:rsidRPr="00731471" w:rsidSect="00074D9B">
          <w:headerReference w:type="default" r:id="rId12"/>
          <w:footerReference w:type="default" r:id="rId13"/>
          <w:footerReference w:type="first" r:id="rId14"/>
          <w:type w:val="continuous"/>
          <w:pgSz w:w="11906" w:h="16838" w:code="9"/>
          <w:pgMar w:top="720" w:right="1441" w:bottom="720" w:left="720" w:header="284" w:footer="272" w:gutter="0"/>
          <w:cols w:space="708"/>
          <w:titlePg/>
          <w:docGrid w:linePitch="360"/>
        </w:sectPr>
      </w:pPr>
    </w:p>
    <w:p w:rsidR="00D4718F" w:rsidRPr="00731471" w:rsidRDefault="00D4718F" w:rsidP="00A14B9D">
      <w:pPr>
        <w:contextualSpacing/>
        <w:rPr>
          <w:rFonts w:ascii="PT Astra Serif" w:hAnsi="PT Astra Serif"/>
          <w:b/>
          <w:snapToGrid w:val="0"/>
          <w:spacing w:val="-2"/>
        </w:rPr>
      </w:pPr>
    </w:p>
    <w:p w:rsidR="00D4718F" w:rsidRPr="00261784" w:rsidRDefault="00A14B9D" w:rsidP="00A14B9D">
      <w:pPr>
        <w:contextualSpacing/>
        <w:rPr>
          <w:rFonts w:ascii="PT Astra Serif" w:hAnsi="PT Astra Serif"/>
          <w:b/>
          <w:spacing w:val="-2"/>
          <w:sz w:val="20"/>
          <w:szCs w:val="20"/>
        </w:rPr>
      </w:pPr>
      <w:r w:rsidRPr="00731471">
        <w:rPr>
          <w:rFonts w:ascii="PT Astra Serif" w:hAnsi="PT Astra Serif"/>
          <w:b/>
          <w:snapToGrid w:val="0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Pr="00731471">
        <w:rPr>
          <w:rFonts w:ascii="PT Astra Serif" w:hAnsi="PT Astra Serif"/>
          <w:spacing w:val="-2"/>
          <w:sz w:val="20"/>
          <w:szCs w:val="20"/>
        </w:rPr>
        <w:t xml:space="preserve"> </w:t>
      </w:r>
      <w:r w:rsidR="008B3039" w:rsidRPr="00731471">
        <w:rPr>
          <w:rFonts w:ascii="PT Astra Serif" w:hAnsi="PT Astra Serif"/>
          <w:spacing w:val="-2"/>
          <w:sz w:val="20"/>
          <w:szCs w:val="20"/>
        </w:rPr>
        <w:t xml:space="preserve"> </w:t>
      </w:r>
      <w:r w:rsidR="00ED1163" w:rsidRPr="00731471">
        <w:rPr>
          <w:rFonts w:ascii="PT Astra Serif" w:hAnsi="PT Astra Serif"/>
          <w:spacing w:val="-2"/>
          <w:sz w:val="20"/>
          <w:szCs w:val="20"/>
        </w:rPr>
        <w:t xml:space="preserve">                                                                                            </w:t>
      </w:r>
      <w:r w:rsidR="008B3039" w:rsidRPr="00731471">
        <w:rPr>
          <w:rFonts w:ascii="PT Astra Serif" w:hAnsi="PT Astra Serif"/>
          <w:spacing w:val="-2"/>
          <w:sz w:val="20"/>
          <w:szCs w:val="20"/>
        </w:rPr>
        <w:t xml:space="preserve"> </w:t>
      </w:r>
      <w:r w:rsidR="00431264" w:rsidRPr="00261784">
        <w:rPr>
          <w:rFonts w:ascii="PT Astra Serif" w:hAnsi="PT Astra Serif"/>
          <w:b/>
          <w:spacing w:val="-2"/>
          <w:sz w:val="20"/>
          <w:szCs w:val="20"/>
        </w:rPr>
        <w:t>Приложение №</w:t>
      </w:r>
      <w:r w:rsidR="009D0833" w:rsidRPr="00261784">
        <w:rPr>
          <w:rFonts w:ascii="PT Astra Serif" w:hAnsi="PT Astra Serif"/>
          <w:b/>
          <w:spacing w:val="-2"/>
          <w:sz w:val="20"/>
          <w:szCs w:val="20"/>
        </w:rPr>
        <w:t>2</w:t>
      </w:r>
      <w:r w:rsidR="00431264" w:rsidRPr="00261784">
        <w:rPr>
          <w:rFonts w:ascii="PT Astra Serif" w:hAnsi="PT Astra Serif"/>
          <w:b/>
          <w:spacing w:val="-2"/>
          <w:sz w:val="20"/>
          <w:szCs w:val="20"/>
        </w:rPr>
        <w:t xml:space="preserve"> </w:t>
      </w:r>
    </w:p>
    <w:p w:rsidR="00431264" w:rsidRPr="00261784" w:rsidRDefault="00A14B9D" w:rsidP="00A14B9D">
      <w:pPr>
        <w:contextualSpacing/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431264" w:rsidRPr="00261784">
        <w:rPr>
          <w:rFonts w:ascii="PT Astra Serif" w:hAnsi="PT Astra Serif"/>
          <w:spacing w:val="-2"/>
          <w:sz w:val="20"/>
          <w:szCs w:val="20"/>
        </w:rPr>
        <w:t>к Государственному контракту</w:t>
      </w:r>
    </w:p>
    <w:p w:rsidR="00431264" w:rsidRPr="00261784" w:rsidRDefault="00431264" w:rsidP="00431264">
      <w:pPr>
        <w:contextualSpacing/>
        <w:jc w:val="right"/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>№ _____________</w:t>
      </w:r>
      <w:r w:rsidR="009D21CF" w:rsidRPr="00261784">
        <w:rPr>
          <w:rFonts w:ascii="PT Astra Serif" w:hAnsi="PT Astra Serif"/>
          <w:spacing w:val="-2"/>
          <w:sz w:val="20"/>
          <w:szCs w:val="20"/>
        </w:rPr>
        <w:t>_____от «___»_______________20</w:t>
      </w:r>
      <w:r w:rsidR="00A14B9D" w:rsidRPr="00261784">
        <w:rPr>
          <w:rFonts w:ascii="PT Astra Serif" w:hAnsi="PT Astra Serif"/>
          <w:spacing w:val="-2"/>
          <w:sz w:val="20"/>
          <w:szCs w:val="20"/>
        </w:rPr>
        <w:t>2</w:t>
      </w:r>
      <w:r w:rsidR="00416BC1" w:rsidRPr="00261784">
        <w:rPr>
          <w:rFonts w:ascii="PT Astra Serif" w:hAnsi="PT Astra Serif"/>
          <w:spacing w:val="-2"/>
          <w:sz w:val="20"/>
          <w:szCs w:val="20"/>
        </w:rPr>
        <w:t>6</w:t>
      </w:r>
      <w:r w:rsidR="009D21CF" w:rsidRPr="00261784">
        <w:rPr>
          <w:rFonts w:ascii="PT Astra Serif" w:hAnsi="PT Astra Serif"/>
          <w:spacing w:val="-2"/>
          <w:sz w:val="20"/>
          <w:szCs w:val="20"/>
        </w:rPr>
        <w:t xml:space="preserve"> </w:t>
      </w:r>
      <w:r w:rsidRPr="00261784">
        <w:rPr>
          <w:rFonts w:ascii="PT Astra Serif" w:hAnsi="PT Astra Serif"/>
          <w:spacing w:val="-2"/>
          <w:sz w:val="20"/>
          <w:szCs w:val="20"/>
        </w:rPr>
        <w:t>г.</w:t>
      </w:r>
    </w:p>
    <w:p w:rsidR="00431264" w:rsidRPr="00261784" w:rsidRDefault="00431264" w:rsidP="00431264">
      <w:pPr>
        <w:keepNext/>
        <w:tabs>
          <w:tab w:val="left" w:pos="540"/>
        </w:tabs>
        <w:ind w:right="639"/>
        <w:outlineLvl w:val="3"/>
        <w:rPr>
          <w:rFonts w:ascii="PT Astra Serif" w:eastAsia="Arial Unicode MS" w:hAnsi="PT Astra Serif"/>
          <w:color w:val="000000"/>
          <w:spacing w:val="-2"/>
          <w:sz w:val="20"/>
          <w:szCs w:val="20"/>
        </w:rPr>
      </w:pPr>
    </w:p>
    <w:p w:rsidR="00ED1163" w:rsidRPr="00261784" w:rsidRDefault="002903B3" w:rsidP="002903B3">
      <w:pPr>
        <w:keepNext/>
        <w:tabs>
          <w:tab w:val="left" w:pos="540"/>
        </w:tabs>
        <w:ind w:right="639"/>
        <w:jc w:val="right"/>
        <w:outlineLvl w:val="3"/>
        <w:rPr>
          <w:rFonts w:ascii="PT Astra Serif" w:eastAsia="Arial Unicode MS" w:hAnsi="PT Astra Serif"/>
          <w:b/>
          <w:color w:val="000000"/>
          <w:spacing w:val="-2"/>
          <w:sz w:val="20"/>
          <w:szCs w:val="20"/>
        </w:rPr>
      </w:pPr>
      <w:r w:rsidRPr="00261784">
        <w:rPr>
          <w:rFonts w:ascii="PT Astra Serif" w:eastAsia="Arial Unicode MS" w:hAnsi="PT Astra Serif"/>
          <w:b/>
          <w:color w:val="000000"/>
          <w:spacing w:val="-2"/>
          <w:sz w:val="20"/>
          <w:szCs w:val="20"/>
        </w:rPr>
        <w:t>ФОРМА</w:t>
      </w:r>
    </w:p>
    <w:p w:rsidR="00ED3508" w:rsidRPr="00261784" w:rsidRDefault="00ED3508" w:rsidP="00431264">
      <w:pPr>
        <w:keepNext/>
        <w:tabs>
          <w:tab w:val="left" w:pos="540"/>
        </w:tabs>
        <w:ind w:right="639"/>
        <w:jc w:val="center"/>
        <w:outlineLvl w:val="3"/>
        <w:rPr>
          <w:rFonts w:ascii="PT Astra Serif" w:eastAsia="Arial Unicode MS" w:hAnsi="PT Astra Serif"/>
          <w:color w:val="000000"/>
          <w:spacing w:val="-2"/>
          <w:sz w:val="20"/>
          <w:szCs w:val="20"/>
        </w:rPr>
      </w:pPr>
    </w:p>
    <w:p w:rsidR="00431264" w:rsidRPr="00261784" w:rsidRDefault="00431264" w:rsidP="00431264">
      <w:pPr>
        <w:keepNext/>
        <w:tabs>
          <w:tab w:val="left" w:pos="540"/>
        </w:tabs>
        <w:ind w:right="639"/>
        <w:jc w:val="center"/>
        <w:outlineLvl w:val="3"/>
        <w:rPr>
          <w:rFonts w:ascii="PT Astra Serif" w:eastAsia="Arial Unicode MS" w:hAnsi="PT Astra Serif"/>
          <w:color w:val="000000"/>
          <w:spacing w:val="-2"/>
          <w:sz w:val="20"/>
          <w:szCs w:val="20"/>
        </w:rPr>
      </w:pPr>
      <w:r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>АКТ ПРИЕМА-ПЕРЕДАЧИ</w:t>
      </w:r>
    </w:p>
    <w:p w:rsidR="00431264" w:rsidRPr="00261784" w:rsidRDefault="00431264" w:rsidP="005B4533">
      <w:pPr>
        <w:widowControl w:val="0"/>
        <w:autoSpaceDE w:val="0"/>
        <w:autoSpaceDN w:val="0"/>
        <w:jc w:val="center"/>
        <w:rPr>
          <w:rFonts w:ascii="PT Astra Serif" w:eastAsia="Arial Unicode MS" w:hAnsi="PT Astra Serif"/>
          <w:color w:val="000000"/>
          <w:spacing w:val="-2"/>
          <w:sz w:val="20"/>
          <w:szCs w:val="20"/>
        </w:rPr>
      </w:pPr>
      <w:r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>по государственному контракту от «</w:t>
      </w:r>
      <w:r w:rsidR="00416BC1"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>___» ___________ 2026</w:t>
      </w:r>
      <w:r w:rsidR="005B4533"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 xml:space="preserve"> </w:t>
      </w:r>
      <w:r w:rsidR="00ED1163"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 xml:space="preserve">года </w:t>
      </w:r>
      <w:r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 xml:space="preserve"> № </w:t>
      </w:r>
      <w:r w:rsidR="00ED1163" w:rsidRPr="00261784">
        <w:rPr>
          <w:rFonts w:ascii="PT Astra Serif" w:eastAsia="Arial Unicode MS" w:hAnsi="PT Astra Serif"/>
          <w:color w:val="000000"/>
          <w:spacing w:val="-2"/>
          <w:sz w:val="20"/>
          <w:szCs w:val="20"/>
        </w:rPr>
        <w:t>______</w:t>
      </w:r>
    </w:p>
    <w:p w:rsidR="002903B3" w:rsidRPr="00261784" w:rsidRDefault="002903B3" w:rsidP="00431264">
      <w:pPr>
        <w:widowControl w:val="0"/>
        <w:autoSpaceDE w:val="0"/>
        <w:autoSpaceDN w:val="0"/>
        <w:jc w:val="center"/>
        <w:rPr>
          <w:rFonts w:ascii="PT Astra Serif" w:eastAsia="Arial Unicode MS" w:hAnsi="PT Astra Serif"/>
          <w:color w:val="000000"/>
          <w:spacing w:val="-2"/>
          <w:sz w:val="20"/>
          <w:szCs w:val="20"/>
          <w:u w:val="single"/>
        </w:rPr>
      </w:pPr>
    </w:p>
    <w:p w:rsidR="00431264" w:rsidRPr="00261784" w:rsidRDefault="00431264" w:rsidP="002903B3">
      <w:pPr>
        <w:widowControl w:val="0"/>
        <w:ind w:right="-74" w:firstLine="720"/>
        <w:rPr>
          <w:rFonts w:ascii="PT Astra Serif" w:hAnsi="PT Astra Serif"/>
          <w:spacing w:val="-2"/>
          <w:sz w:val="20"/>
          <w:szCs w:val="20"/>
        </w:rPr>
      </w:pPr>
      <w:proofErr w:type="spellStart"/>
      <w:r w:rsidRPr="00261784">
        <w:rPr>
          <w:rFonts w:ascii="PT Astra Serif" w:hAnsi="PT Astra Serif"/>
          <w:spacing w:val="-2"/>
          <w:sz w:val="20"/>
          <w:szCs w:val="20"/>
        </w:rPr>
        <w:t>пгт</w:t>
      </w:r>
      <w:proofErr w:type="spellEnd"/>
      <w:r w:rsidRPr="00261784">
        <w:rPr>
          <w:rFonts w:ascii="PT Astra Serif" w:hAnsi="PT Astra Serif"/>
          <w:spacing w:val="-2"/>
          <w:sz w:val="20"/>
          <w:szCs w:val="20"/>
        </w:rPr>
        <w:t xml:space="preserve">. </w:t>
      </w:r>
      <w:proofErr w:type="spellStart"/>
      <w:r w:rsidRPr="00261784">
        <w:rPr>
          <w:rFonts w:ascii="PT Astra Serif" w:hAnsi="PT Astra Serif"/>
          <w:spacing w:val="-2"/>
          <w:sz w:val="20"/>
          <w:szCs w:val="20"/>
          <w:u w:val="single"/>
        </w:rPr>
        <w:t>Карымское</w:t>
      </w:r>
      <w:proofErr w:type="spellEnd"/>
      <w:r w:rsidRPr="00261784">
        <w:rPr>
          <w:rFonts w:ascii="PT Astra Serif" w:hAnsi="PT Astra Serif"/>
          <w:noProof/>
          <w:spacing w:val="-2"/>
          <w:sz w:val="20"/>
          <w:szCs w:val="20"/>
        </w:rPr>
        <w:t xml:space="preserve">                                                                             </w:t>
      </w:r>
      <w:r w:rsidRPr="00261784">
        <w:rPr>
          <w:rFonts w:ascii="PT Astra Serif" w:hAnsi="PT Astra Serif"/>
          <w:noProof/>
          <w:spacing w:val="-2"/>
          <w:sz w:val="20"/>
          <w:szCs w:val="20"/>
        </w:rPr>
        <w:tab/>
        <w:t xml:space="preserve">                   </w:t>
      </w:r>
      <w:r w:rsidR="002903B3" w:rsidRPr="00261784">
        <w:rPr>
          <w:rFonts w:ascii="PT Astra Serif" w:hAnsi="PT Astra Serif"/>
          <w:noProof/>
          <w:spacing w:val="-2"/>
          <w:sz w:val="20"/>
          <w:szCs w:val="20"/>
        </w:rPr>
        <w:t xml:space="preserve">                                                                                                      </w:t>
      </w:r>
      <w:r w:rsidRPr="00261784">
        <w:rPr>
          <w:rFonts w:ascii="PT Astra Serif" w:hAnsi="PT Astra Serif"/>
          <w:noProof/>
          <w:spacing w:val="-2"/>
          <w:sz w:val="20"/>
          <w:szCs w:val="20"/>
        </w:rPr>
        <w:t xml:space="preserve">«____» ____________________ 20___ </w:t>
      </w:r>
      <w:r w:rsidRPr="00261784">
        <w:rPr>
          <w:rFonts w:ascii="PT Astra Serif" w:hAnsi="PT Astra Serif"/>
          <w:spacing w:val="-2"/>
          <w:sz w:val="20"/>
          <w:szCs w:val="20"/>
        </w:rPr>
        <w:t>г.</w:t>
      </w:r>
    </w:p>
    <w:p w:rsidR="00431264" w:rsidRPr="00261784" w:rsidRDefault="00431264" w:rsidP="00431264">
      <w:pPr>
        <w:ind w:firstLine="708"/>
        <w:jc w:val="both"/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</w:pP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>Мы, нижеподписавшиеся, пр</w:t>
      </w:r>
      <w:r w:rsidR="0073754B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 xml:space="preserve">едставитель Поставщика, в лице  </w:t>
      </w:r>
      <w:r w:rsidR="00ED1163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>________________________</w:t>
      </w: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 xml:space="preserve">, с одной стороны и  представитель Грузополучателя в лице </w:t>
      </w:r>
      <w:r w:rsidR="0073754B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  <w:t xml:space="preserve"> </w:t>
      </w:r>
      <w:r w:rsidR="00ED1163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>_____________________________</w:t>
      </w:r>
      <w:r w:rsidRPr="00261784">
        <w:rPr>
          <w:rFonts w:ascii="PT Astra Serif" w:eastAsia="Arial Unicode MS" w:hAnsi="PT Astra Serif"/>
          <w:i/>
          <w:iCs/>
          <w:noProof/>
          <w:color w:val="000000"/>
          <w:spacing w:val="-2"/>
          <w:sz w:val="20"/>
          <w:szCs w:val="20"/>
        </w:rPr>
        <w:t xml:space="preserve"> </w:t>
      </w: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 xml:space="preserve"> , с другой стороны, составили настоящий Акт о нижеследующем:</w:t>
      </w:r>
    </w:p>
    <w:p w:rsidR="00431264" w:rsidRPr="00261784" w:rsidRDefault="00431264" w:rsidP="005B4533">
      <w:pPr>
        <w:ind w:firstLine="708"/>
        <w:jc w:val="both"/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</w:pP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 xml:space="preserve">В соответствии с условиями государственного контракта от </w:t>
      </w:r>
      <w:r w:rsidR="00A14B9D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  <w:t xml:space="preserve">                </w:t>
      </w: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  <w:t xml:space="preserve"> 202</w:t>
      </w:r>
      <w:r w:rsidR="00416BC1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  <w:t>6</w:t>
      </w: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 xml:space="preserve"> г.  №</w:t>
      </w:r>
      <w:r w:rsidR="00A14B9D"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  <w:u w:val="single"/>
        </w:rPr>
        <w:t xml:space="preserve">        </w:t>
      </w:r>
      <w:r w:rsidRPr="00261784">
        <w:rPr>
          <w:rFonts w:ascii="PT Astra Serif" w:eastAsia="Arial Unicode MS" w:hAnsi="PT Astra Serif"/>
          <w:noProof/>
          <w:color w:val="000000"/>
          <w:spacing w:val="-2"/>
          <w:sz w:val="20"/>
          <w:szCs w:val="20"/>
        </w:rPr>
        <w:t>, Поставщик поставил, а грузополучатель Государственного заказчика принял и оприходовал товар, указанный в нижеприведенной таблице:</w:t>
      </w:r>
    </w:p>
    <w:tbl>
      <w:tblPr>
        <w:tblW w:w="1497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"/>
        <w:gridCol w:w="5985"/>
        <w:gridCol w:w="735"/>
        <w:gridCol w:w="1010"/>
        <w:gridCol w:w="1606"/>
        <w:gridCol w:w="1431"/>
        <w:gridCol w:w="1290"/>
        <w:gridCol w:w="2305"/>
      </w:tblGrid>
      <w:tr w:rsidR="00431264" w:rsidRPr="00261784" w:rsidTr="00A43767">
        <w:trPr>
          <w:trHeight w:val="82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№ п/п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Наименование товара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Ед. изм.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Кол-во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Цена за един</w:t>
            </w: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и</w:t>
            </w: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цу, руб.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Сумма, руб.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Срок годн</w:t>
            </w: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о</w:t>
            </w: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сти   товара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№, дата акта приема товара грузополучателя*</w:t>
            </w:r>
          </w:p>
        </w:tc>
      </w:tr>
      <w:tr w:rsidR="00431264" w:rsidRPr="00261784" w:rsidTr="00A43767">
        <w:trPr>
          <w:trHeight w:val="27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264" w:rsidRPr="00261784" w:rsidRDefault="00431264" w:rsidP="00A43767">
            <w:pPr>
              <w:jc w:val="center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1.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1264" w:rsidRPr="00261784" w:rsidRDefault="00431264" w:rsidP="003C3CCD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i/>
                <w:i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iCs/>
                <w:color w:val="000000"/>
                <w:spacing w:val="-2"/>
                <w:sz w:val="20"/>
                <w:szCs w:val="20"/>
              </w:rPr>
            </w:pPr>
          </w:p>
        </w:tc>
      </w:tr>
      <w:tr w:rsidR="00431264" w:rsidRPr="00261784" w:rsidTr="00A43767">
        <w:trPr>
          <w:trHeight w:val="285"/>
        </w:trPr>
        <w:tc>
          <w:tcPr>
            <w:tcW w:w="149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264" w:rsidRPr="00261784" w:rsidRDefault="00431264" w:rsidP="003C3CCD">
            <w:pPr>
              <w:jc w:val="both"/>
              <w:rPr>
                <w:rFonts w:ascii="PT Astra Serif" w:eastAsia="Arial Unicode MS" w:hAnsi="PT Astra Serif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Итого:</w:t>
            </w:r>
          </w:p>
        </w:tc>
      </w:tr>
    </w:tbl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>Сопроводительные документы товарная накладная от ______ № _______; счет-фактура от _______ № _______; счет от ______ № _______;</w:t>
      </w:r>
    </w:p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 xml:space="preserve">документы,  удостоверяющие качество товара  (удостоверение, сертификат и т.д.) от ______ № _______; </w:t>
      </w:r>
    </w:p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</w:p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>документ о соответствии товара обязательным требованиям Государственного заказчика;_________________________________________</w:t>
      </w:r>
    </w:p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>__________________________________________ (</w:t>
      </w:r>
      <w:r w:rsidRPr="00261784">
        <w:rPr>
          <w:rFonts w:ascii="PT Astra Serif" w:hAnsi="PT Astra Serif"/>
          <w:i/>
          <w:iCs/>
          <w:color w:val="0070C0"/>
          <w:spacing w:val="-2"/>
          <w:sz w:val="20"/>
          <w:szCs w:val="20"/>
        </w:rPr>
        <w:t>др. документы в соответствии с условиями контракта</w:t>
      </w:r>
      <w:r w:rsidRPr="00261784">
        <w:rPr>
          <w:rFonts w:ascii="PT Astra Serif" w:hAnsi="PT Astra Serif"/>
          <w:spacing w:val="-2"/>
          <w:sz w:val="20"/>
          <w:szCs w:val="20"/>
        </w:rPr>
        <w:t>).</w:t>
      </w:r>
    </w:p>
    <w:p w:rsidR="00431264" w:rsidRPr="00261784" w:rsidRDefault="00431264" w:rsidP="00431264">
      <w:pPr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>Настоящий Акт составлен и подписан Поставщиком и Грузополучателем в трех подлинных экземплярах: 1-й экземпляр – Государственному заказчику, 2-й экземпляр – Грузополуч</w:t>
      </w:r>
      <w:r w:rsidRPr="00261784">
        <w:rPr>
          <w:rFonts w:ascii="PT Astra Serif" w:hAnsi="PT Astra Serif"/>
          <w:spacing w:val="-2"/>
          <w:sz w:val="20"/>
          <w:szCs w:val="20"/>
        </w:rPr>
        <w:t>а</w:t>
      </w:r>
      <w:r w:rsidRPr="00261784">
        <w:rPr>
          <w:rFonts w:ascii="PT Astra Serif" w:hAnsi="PT Astra Serif"/>
          <w:spacing w:val="-2"/>
          <w:sz w:val="20"/>
          <w:szCs w:val="20"/>
        </w:rPr>
        <w:t>телю , 3-й экземпляр – Поставщику.</w:t>
      </w:r>
    </w:p>
    <w:tbl>
      <w:tblPr>
        <w:tblW w:w="142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75"/>
        <w:gridCol w:w="2394"/>
        <w:gridCol w:w="69"/>
        <w:gridCol w:w="4896"/>
        <w:gridCol w:w="1377"/>
      </w:tblGrid>
      <w:tr w:rsidR="00431264" w:rsidRPr="00261784" w:rsidTr="00A43767">
        <w:trPr>
          <w:trHeight w:val="19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b/>
                <w:bCs/>
                <w:color w:val="000000"/>
                <w:spacing w:val="-2"/>
                <w:sz w:val="20"/>
                <w:szCs w:val="20"/>
              </w:rPr>
              <w:t>от Грузополучателя</w:t>
            </w: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b/>
                <w:bCs/>
                <w:color w:val="000000"/>
                <w:spacing w:val="-2"/>
                <w:sz w:val="20"/>
                <w:szCs w:val="20"/>
              </w:rPr>
              <w:t>от Поставщика</w:t>
            </w:r>
          </w:p>
        </w:tc>
      </w:tr>
      <w:tr w:rsidR="00431264" w:rsidRPr="00261784" w:rsidTr="00A43767">
        <w:trPr>
          <w:trHeight w:val="19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</w:tr>
      <w:tr w:rsidR="00431264" w:rsidRPr="00261784" w:rsidTr="00A43767">
        <w:trPr>
          <w:trHeight w:val="19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_____________________ /____________________/</w:t>
            </w: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_____________________ /____________________/</w:t>
            </w:r>
          </w:p>
        </w:tc>
      </w:tr>
      <w:tr w:rsidR="00431264" w:rsidRPr="00261784" w:rsidTr="00A43767">
        <w:trPr>
          <w:trHeight w:val="19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</w:tr>
      <w:tr w:rsidR="00431264" w:rsidRPr="00261784" w:rsidTr="00A43767">
        <w:trPr>
          <w:trHeight w:val="18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«_____» ____________________ 20_____г.</w:t>
            </w: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«_____» ____________________ 20_____г.</w:t>
            </w:r>
          </w:p>
        </w:tc>
      </w:tr>
      <w:tr w:rsidR="00431264" w:rsidRPr="00261784" w:rsidTr="00A43767">
        <w:trPr>
          <w:trHeight w:val="195"/>
        </w:trPr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М.П.</w:t>
            </w:r>
          </w:p>
        </w:tc>
        <w:tc>
          <w:tcPr>
            <w:tcW w:w="24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31264" w:rsidRPr="00261784" w:rsidRDefault="00431264" w:rsidP="00A43767">
            <w:pPr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М.П.</w:t>
            </w:r>
          </w:p>
        </w:tc>
      </w:tr>
      <w:tr w:rsidR="00431264" w:rsidRPr="00261784" w:rsidTr="00A43767">
        <w:trPr>
          <w:gridAfter w:val="1"/>
          <w:wAfter w:w="1377" w:type="dxa"/>
          <w:trHeight w:val="555"/>
        </w:trPr>
        <w:tc>
          <w:tcPr>
            <w:tcW w:w="7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3039" w:rsidRPr="00261784" w:rsidRDefault="008B3039" w:rsidP="008B3039">
            <w:pPr>
              <w:pStyle w:val="11"/>
              <w:spacing w:line="240" w:lineRule="auto"/>
              <w:ind w:right="-71" w:firstLine="0"/>
              <w:contextualSpacing/>
              <w:jc w:val="left"/>
              <w:rPr>
                <w:rFonts w:ascii="PT Astra Serif" w:hAnsi="PT Astra Serif"/>
                <w:b/>
                <w:color w:val="000000"/>
                <w:spacing w:val="-2"/>
                <w:sz w:val="20"/>
              </w:rPr>
            </w:pPr>
          </w:p>
          <w:p w:rsidR="008B3039" w:rsidRPr="00261784" w:rsidRDefault="00431264" w:rsidP="008B3039">
            <w:pPr>
              <w:pStyle w:val="11"/>
              <w:spacing w:line="240" w:lineRule="auto"/>
              <w:ind w:right="-71" w:firstLine="0"/>
              <w:contextualSpacing/>
              <w:jc w:val="left"/>
              <w:rPr>
                <w:rFonts w:ascii="PT Astra Serif" w:hAnsi="PT Astra Serif"/>
                <w:b/>
                <w:color w:val="000000"/>
                <w:spacing w:val="-2"/>
                <w:sz w:val="20"/>
              </w:rPr>
            </w:pPr>
            <w:r w:rsidRPr="00261784">
              <w:rPr>
                <w:rFonts w:ascii="PT Astra Serif" w:hAnsi="PT Astra Serif"/>
                <w:b/>
                <w:color w:val="000000"/>
                <w:spacing w:val="-2"/>
                <w:sz w:val="20"/>
              </w:rPr>
              <w:t>ГОСУДАРСТВЕННЫЙ ЗАКАЗЧИК</w:t>
            </w:r>
            <w:r w:rsidR="008B3039" w:rsidRPr="00261784">
              <w:rPr>
                <w:rFonts w:ascii="PT Astra Serif" w:hAnsi="PT Astra Serif"/>
                <w:b/>
                <w:color w:val="000000"/>
                <w:spacing w:val="-2"/>
                <w:sz w:val="20"/>
              </w:rPr>
              <w:t>:</w:t>
            </w:r>
          </w:p>
          <w:p w:rsidR="002903B3" w:rsidRPr="00261784" w:rsidRDefault="00ED3508" w:rsidP="002903B3">
            <w:pPr>
              <w:tabs>
                <w:tab w:val="left" w:pos="709"/>
              </w:tabs>
              <w:contextualSpacing/>
              <w:rPr>
                <w:rFonts w:ascii="PT Astra Serif" w:hAnsi="PT Astra Serif"/>
                <w:spacing w:val="-2"/>
                <w:sz w:val="20"/>
                <w:szCs w:val="20"/>
              </w:rPr>
            </w:pPr>
            <w:proofErr w:type="spellStart"/>
            <w:r w:rsidRPr="00261784">
              <w:rPr>
                <w:rFonts w:ascii="PT Astra Serif" w:hAnsi="PT Astra Serif"/>
                <w:spacing w:val="-2"/>
                <w:sz w:val="20"/>
                <w:szCs w:val="20"/>
              </w:rPr>
              <w:t>Врио</w:t>
            </w:r>
            <w:proofErr w:type="spellEnd"/>
            <w:r w:rsidRPr="00261784">
              <w:rPr>
                <w:rFonts w:ascii="PT Astra Serif" w:hAnsi="PT Astra Serif"/>
                <w:spacing w:val="-2"/>
                <w:sz w:val="20"/>
                <w:szCs w:val="20"/>
              </w:rPr>
              <w:t xml:space="preserve"> н</w:t>
            </w:r>
            <w:r w:rsidR="0029182C" w:rsidRPr="00261784">
              <w:rPr>
                <w:rFonts w:ascii="PT Astra Serif" w:hAnsi="PT Astra Serif"/>
                <w:spacing w:val="-2"/>
                <w:sz w:val="20"/>
                <w:szCs w:val="20"/>
              </w:rPr>
              <w:t>ачальник</w:t>
            </w:r>
            <w:r w:rsidRPr="00261784">
              <w:rPr>
                <w:rFonts w:ascii="PT Astra Serif" w:hAnsi="PT Astra Serif"/>
                <w:spacing w:val="-2"/>
                <w:sz w:val="20"/>
                <w:szCs w:val="20"/>
              </w:rPr>
              <w:t>а</w:t>
            </w:r>
            <w:r w:rsidR="002903B3" w:rsidRPr="00261784">
              <w:rPr>
                <w:rFonts w:ascii="PT Astra Serif" w:hAnsi="PT Astra Serif"/>
                <w:spacing w:val="-2"/>
                <w:sz w:val="20"/>
                <w:szCs w:val="20"/>
              </w:rPr>
              <w:t xml:space="preserve">  ФКУ ИК-8  </w:t>
            </w:r>
          </w:p>
          <w:p w:rsidR="002903B3" w:rsidRPr="00261784" w:rsidRDefault="002903B3" w:rsidP="002903B3">
            <w:pPr>
              <w:tabs>
                <w:tab w:val="left" w:pos="709"/>
              </w:tabs>
              <w:contextualSpacing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261784">
              <w:rPr>
                <w:rFonts w:ascii="PT Astra Serif" w:hAnsi="PT Astra Serif"/>
                <w:spacing w:val="-2"/>
                <w:sz w:val="20"/>
                <w:szCs w:val="20"/>
              </w:rPr>
              <w:t>УФСИН России по Забайкальскому краю</w:t>
            </w:r>
          </w:p>
          <w:p w:rsidR="002903B3" w:rsidRPr="00261784" w:rsidRDefault="00ED3508" w:rsidP="002903B3">
            <w:pPr>
              <w:tabs>
                <w:tab w:val="left" w:pos="709"/>
              </w:tabs>
              <w:contextualSpacing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261784">
              <w:rPr>
                <w:rFonts w:ascii="PT Astra Serif" w:hAnsi="PT Astra Serif"/>
                <w:spacing w:val="-2"/>
                <w:sz w:val="20"/>
                <w:szCs w:val="20"/>
              </w:rPr>
              <w:t xml:space="preserve">_______________________ </w:t>
            </w:r>
            <w:r w:rsidR="004F29A0" w:rsidRPr="00261784">
              <w:rPr>
                <w:rFonts w:ascii="PT Astra Serif" w:hAnsi="PT Astra Serif"/>
                <w:spacing w:val="-2"/>
                <w:sz w:val="20"/>
                <w:szCs w:val="20"/>
              </w:rPr>
              <w:t>/</w:t>
            </w:r>
            <w:r w:rsidR="00DA0045" w:rsidRPr="00261784">
              <w:rPr>
                <w:rFonts w:ascii="PT Astra Serif" w:hAnsi="PT Astra Serif"/>
                <w:spacing w:val="-2"/>
                <w:sz w:val="20"/>
                <w:szCs w:val="20"/>
              </w:rPr>
              <w:t xml:space="preserve">А.О. </w:t>
            </w:r>
            <w:proofErr w:type="spellStart"/>
            <w:r w:rsidR="00DA0045" w:rsidRPr="00261784">
              <w:rPr>
                <w:rFonts w:ascii="PT Astra Serif" w:hAnsi="PT Astra Serif"/>
                <w:spacing w:val="-2"/>
                <w:sz w:val="20"/>
                <w:szCs w:val="20"/>
              </w:rPr>
              <w:t>Сайлиниченко</w:t>
            </w:r>
            <w:proofErr w:type="spellEnd"/>
          </w:p>
          <w:p w:rsidR="00431264" w:rsidRPr="00261784" w:rsidRDefault="004F29A0" w:rsidP="00A43767">
            <w:pPr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  <w:r w:rsidRPr="00261784"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  <w:t>М.П.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1471" w:rsidRPr="00261784" w:rsidRDefault="00731471" w:rsidP="00731471">
            <w:pPr>
              <w:rPr>
                <w:rFonts w:ascii="PT Astra Serif" w:hAnsi="PT Astra Serif"/>
                <w:b/>
                <w:sz w:val="20"/>
                <w:szCs w:val="20"/>
              </w:rPr>
            </w:pPr>
          </w:p>
          <w:p w:rsidR="00731471" w:rsidRPr="00261784" w:rsidRDefault="00731471" w:rsidP="00731471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261784">
              <w:rPr>
                <w:rFonts w:ascii="PT Astra Serif" w:hAnsi="PT Astra Serif"/>
                <w:b/>
                <w:sz w:val="20"/>
                <w:szCs w:val="20"/>
              </w:rPr>
              <w:t>Поставщик:</w:t>
            </w:r>
          </w:p>
          <w:p w:rsidR="00731471" w:rsidRPr="00261784" w:rsidRDefault="00297764" w:rsidP="00731471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0"/>
              </w:rPr>
            </w:pPr>
            <w:r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ООО «</w:t>
            </w:r>
            <w:r w:rsidR="00DA0045"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_______________</w:t>
            </w:r>
            <w:r w:rsidR="00731471"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»</w:t>
            </w:r>
          </w:p>
          <w:p w:rsidR="00731471" w:rsidRPr="00261784" w:rsidRDefault="00731471" w:rsidP="00731471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0"/>
              </w:rPr>
            </w:pPr>
          </w:p>
          <w:p w:rsidR="00731471" w:rsidRPr="00261784" w:rsidRDefault="00731471" w:rsidP="00731471">
            <w:pPr>
              <w:pStyle w:val="FR1"/>
              <w:spacing w:before="0"/>
              <w:ind w:right="-71"/>
              <w:contextualSpacing/>
              <w:jc w:val="both"/>
              <w:rPr>
                <w:rFonts w:ascii="PT Astra Serif" w:hAnsi="PT Astra Serif"/>
                <w:b w:val="0"/>
                <w:color w:val="000000" w:themeColor="text1"/>
                <w:sz w:val="20"/>
              </w:rPr>
            </w:pPr>
            <w:r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___</w:t>
            </w:r>
            <w:r w:rsidR="00ED3508"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__</w:t>
            </w:r>
            <w:r w:rsidR="00297764"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 xml:space="preserve">______________ / </w:t>
            </w:r>
            <w:r w:rsidR="00DA0045" w:rsidRPr="00261784">
              <w:rPr>
                <w:rFonts w:ascii="PT Astra Serif" w:hAnsi="PT Astra Serif"/>
                <w:b w:val="0"/>
                <w:color w:val="000000" w:themeColor="text1"/>
                <w:sz w:val="20"/>
              </w:rPr>
              <w:t>____________________</w:t>
            </w:r>
          </w:p>
          <w:p w:rsidR="00731471" w:rsidRPr="00261784" w:rsidRDefault="00731471" w:rsidP="00731471">
            <w:pPr>
              <w:pStyle w:val="FR1"/>
              <w:spacing w:before="0"/>
              <w:ind w:right="33"/>
              <w:contextualSpacing/>
              <w:rPr>
                <w:rFonts w:ascii="PT Astra Serif" w:hAnsi="PT Astra Serif"/>
                <w:b w:val="0"/>
                <w:sz w:val="20"/>
              </w:rPr>
            </w:pPr>
            <w:r w:rsidRPr="00261784">
              <w:rPr>
                <w:rFonts w:ascii="PT Astra Serif" w:hAnsi="PT Astra Serif"/>
                <w:b w:val="0"/>
                <w:sz w:val="20"/>
              </w:rPr>
              <w:t>М.П.</w:t>
            </w:r>
          </w:p>
          <w:p w:rsidR="00431264" w:rsidRPr="00261784" w:rsidRDefault="00431264" w:rsidP="007E4945">
            <w:pPr>
              <w:widowControl w:val="0"/>
              <w:tabs>
                <w:tab w:val="left" w:pos="965"/>
              </w:tabs>
              <w:autoSpaceDE w:val="0"/>
              <w:snapToGrid w:val="0"/>
              <w:jc w:val="both"/>
              <w:rPr>
                <w:rFonts w:ascii="PT Astra Serif" w:eastAsia="Arial Unicode MS" w:hAnsi="PT Astra Serif"/>
                <w:color w:val="000000"/>
                <w:spacing w:val="-2"/>
                <w:sz w:val="20"/>
                <w:szCs w:val="20"/>
              </w:rPr>
            </w:pPr>
          </w:p>
        </w:tc>
      </w:tr>
    </w:tbl>
    <w:p w:rsidR="00CF1EFC" w:rsidRPr="00261784" w:rsidRDefault="00CF1EFC" w:rsidP="00C95169">
      <w:pPr>
        <w:pStyle w:val="41"/>
        <w:tabs>
          <w:tab w:val="left" w:pos="5820"/>
        </w:tabs>
        <w:spacing w:line="240" w:lineRule="auto"/>
        <w:ind w:right="-74" w:firstLine="0"/>
        <w:contextualSpacing/>
        <w:rPr>
          <w:rFonts w:ascii="PT Astra Serif" w:hAnsi="PT Astra Serif"/>
          <w:spacing w:val="-2"/>
          <w:sz w:val="22"/>
          <w:szCs w:val="22"/>
        </w:rPr>
        <w:sectPr w:rsidR="00CF1EFC" w:rsidRPr="00261784" w:rsidSect="00A543D8">
          <w:pgSz w:w="16838" w:h="11906" w:orient="landscape" w:code="9"/>
          <w:pgMar w:top="567" w:right="851" w:bottom="1134" w:left="567" w:header="284" w:footer="272" w:gutter="0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18"/>
        <w:gridCol w:w="12385"/>
      </w:tblGrid>
      <w:tr w:rsidR="00CF1EFC" w:rsidRPr="00EA7BD4" w:rsidTr="00252CE0">
        <w:trPr>
          <w:trHeight w:val="981"/>
        </w:trPr>
        <w:tc>
          <w:tcPr>
            <w:tcW w:w="2235" w:type="dxa"/>
          </w:tcPr>
          <w:p w:rsidR="00CF1EFC" w:rsidRPr="00EA7BD4" w:rsidRDefault="00CF1EFC" w:rsidP="00C95169">
            <w:pPr>
              <w:pStyle w:val="4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right="-74" w:firstLine="0"/>
              <w:contextualSpacing/>
              <w:jc w:val="center"/>
              <w:rPr>
                <w:rFonts w:ascii="PT Astra Serif" w:hAnsi="PT Astra Serif"/>
                <w:b/>
                <w:spacing w:val="-2"/>
                <w:sz w:val="20"/>
              </w:rPr>
            </w:pPr>
          </w:p>
        </w:tc>
        <w:tc>
          <w:tcPr>
            <w:tcW w:w="13041" w:type="dxa"/>
          </w:tcPr>
          <w:p w:rsidR="0097032F" w:rsidRPr="00EA7BD4" w:rsidRDefault="00CF1EFC" w:rsidP="00C95169">
            <w:pPr>
              <w:pStyle w:val="21"/>
              <w:tabs>
                <w:tab w:val="left" w:pos="6480"/>
              </w:tabs>
              <w:spacing w:line="240" w:lineRule="auto"/>
              <w:ind w:right="-74" w:firstLine="0"/>
              <w:contextualSpacing/>
              <w:jc w:val="right"/>
              <w:rPr>
                <w:rFonts w:ascii="PT Astra Serif" w:hAnsi="PT Astra Serif"/>
                <w:spacing w:val="-2"/>
                <w:sz w:val="20"/>
              </w:rPr>
            </w:pPr>
            <w:r w:rsidRPr="00EA7BD4">
              <w:rPr>
                <w:rFonts w:ascii="PT Astra Serif" w:hAnsi="PT Astra Serif"/>
                <w:spacing w:val="-2"/>
                <w:sz w:val="20"/>
              </w:rPr>
              <w:t xml:space="preserve">Приложение № 1 </w:t>
            </w:r>
          </w:p>
          <w:p w:rsidR="0097032F" w:rsidRPr="00EA7BD4" w:rsidRDefault="00CF1EFC" w:rsidP="00C95169">
            <w:pPr>
              <w:pStyle w:val="21"/>
              <w:tabs>
                <w:tab w:val="left" w:pos="6480"/>
              </w:tabs>
              <w:spacing w:line="240" w:lineRule="auto"/>
              <w:ind w:right="-74" w:firstLine="0"/>
              <w:contextualSpacing/>
              <w:jc w:val="right"/>
              <w:rPr>
                <w:rFonts w:ascii="PT Astra Serif" w:hAnsi="PT Astra Serif"/>
                <w:spacing w:val="-2"/>
                <w:sz w:val="20"/>
              </w:rPr>
            </w:pPr>
            <w:r w:rsidRPr="00EA7BD4">
              <w:rPr>
                <w:rFonts w:ascii="PT Astra Serif" w:hAnsi="PT Astra Serif"/>
                <w:spacing w:val="-2"/>
                <w:sz w:val="20"/>
              </w:rPr>
              <w:t xml:space="preserve">к </w:t>
            </w:r>
            <w:r w:rsidR="000A06B2" w:rsidRPr="00EA7BD4">
              <w:rPr>
                <w:rFonts w:ascii="PT Astra Serif" w:hAnsi="PT Astra Serif"/>
                <w:spacing w:val="-2"/>
                <w:sz w:val="20"/>
              </w:rPr>
              <w:t xml:space="preserve">Государственному контракту </w:t>
            </w:r>
            <w:r w:rsidR="0097032F" w:rsidRPr="00EA7BD4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="000A06B2" w:rsidRPr="00EA7BD4">
              <w:rPr>
                <w:rFonts w:ascii="PT Astra Serif" w:hAnsi="PT Astra Serif"/>
                <w:spacing w:val="-2"/>
                <w:sz w:val="20"/>
              </w:rPr>
              <w:t xml:space="preserve">на поставку товара </w:t>
            </w:r>
          </w:p>
          <w:p w:rsidR="000A06B2" w:rsidRPr="00EA7BD4" w:rsidRDefault="000A06B2" w:rsidP="00C95169">
            <w:pPr>
              <w:pStyle w:val="21"/>
              <w:tabs>
                <w:tab w:val="left" w:pos="6480"/>
              </w:tabs>
              <w:spacing w:line="240" w:lineRule="auto"/>
              <w:ind w:right="-74" w:firstLine="0"/>
              <w:contextualSpacing/>
              <w:jc w:val="right"/>
              <w:rPr>
                <w:rFonts w:ascii="PT Astra Serif" w:hAnsi="PT Astra Serif"/>
                <w:spacing w:val="-2"/>
                <w:sz w:val="20"/>
              </w:rPr>
            </w:pPr>
            <w:r w:rsidRPr="00EA7BD4">
              <w:rPr>
                <w:rFonts w:ascii="PT Astra Serif" w:hAnsi="PT Astra Serif"/>
                <w:spacing w:val="-2"/>
                <w:sz w:val="20"/>
              </w:rPr>
              <w:t xml:space="preserve">для нужд уголовно-исполнительной системы </w:t>
            </w:r>
          </w:p>
          <w:p w:rsidR="000A06B2" w:rsidRPr="00EA7BD4" w:rsidRDefault="00825828" w:rsidP="0030205B">
            <w:pPr>
              <w:pStyle w:val="4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right="-74" w:firstLine="0"/>
              <w:contextualSpacing/>
              <w:jc w:val="right"/>
              <w:rPr>
                <w:rFonts w:ascii="PT Astra Serif" w:hAnsi="PT Astra Serif"/>
                <w:spacing w:val="-2"/>
                <w:sz w:val="20"/>
              </w:rPr>
            </w:pPr>
            <w:r w:rsidRPr="00EA7BD4">
              <w:rPr>
                <w:rFonts w:ascii="PT Astra Serif" w:hAnsi="PT Astra Serif"/>
                <w:spacing w:val="-2"/>
                <w:sz w:val="20"/>
              </w:rPr>
              <w:t xml:space="preserve"> от « ______»  ___________ 202</w:t>
            </w:r>
            <w:r w:rsidR="00416BC1" w:rsidRPr="00EA7BD4">
              <w:rPr>
                <w:rFonts w:ascii="PT Astra Serif" w:hAnsi="PT Astra Serif"/>
                <w:spacing w:val="-2"/>
                <w:sz w:val="20"/>
              </w:rPr>
              <w:t>6</w:t>
            </w:r>
            <w:r w:rsidR="005B4533" w:rsidRPr="00EA7BD4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="000A06B2" w:rsidRPr="00EA7BD4">
              <w:rPr>
                <w:rFonts w:ascii="PT Astra Serif" w:hAnsi="PT Astra Serif"/>
                <w:spacing w:val="-2"/>
                <w:sz w:val="20"/>
              </w:rPr>
              <w:t>г.</w:t>
            </w:r>
            <w:r w:rsidR="002C1ECF" w:rsidRPr="00EA7BD4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="000A06B2" w:rsidRPr="00EA7BD4">
              <w:rPr>
                <w:rFonts w:ascii="PT Astra Serif" w:hAnsi="PT Astra Serif"/>
                <w:spacing w:val="-2"/>
                <w:sz w:val="20"/>
              </w:rPr>
              <w:t xml:space="preserve"> №</w:t>
            </w:r>
            <w:r w:rsidR="0097032F" w:rsidRPr="00EA7BD4">
              <w:rPr>
                <w:rFonts w:ascii="PT Astra Serif" w:hAnsi="PT Astra Serif"/>
                <w:spacing w:val="-2"/>
                <w:sz w:val="20"/>
              </w:rPr>
              <w:t>_______________</w:t>
            </w:r>
            <w:r w:rsidR="00C231E3" w:rsidRPr="00EA7BD4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="000A06B2" w:rsidRPr="00EA7BD4">
              <w:rPr>
                <w:rFonts w:ascii="PT Astra Serif" w:hAnsi="PT Astra Serif"/>
                <w:spacing w:val="-2"/>
                <w:sz w:val="20"/>
              </w:rPr>
              <w:t xml:space="preserve"> </w:t>
            </w:r>
          </w:p>
        </w:tc>
      </w:tr>
    </w:tbl>
    <w:p w:rsidR="00C85354" w:rsidRPr="00EA7BD4" w:rsidRDefault="00684551" w:rsidP="00C95169">
      <w:pPr>
        <w:pStyle w:val="a8"/>
        <w:jc w:val="center"/>
        <w:rPr>
          <w:rFonts w:ascii="PT Astra Serif" w:hAnsi="PT Astra Serif"/>
          <w:b/>
          <w:spacing w:val="-2"/>
          <w:sz w:val="20"/>
          <w:szCs w:val="20"/>
        </w:rPr>
      </w:pPr>
      <w:r w:rsidRPr="00EA7BD4">
        <w:rPr>
          <w:rFonts w:ascii="PT Astra Serif" w:hAnsi="PT Astra Serif"/>
          <w:b/>
          <w:spacing w:val="-2"/>
          <w:sz w:val="20"/>
          <w:szCs w:val="20"/>
        </w:rPr>
        <w:t xml:space="preserve">Ведомость поставки </w:t>
      </w:r>
      <w:r w:rsidR="000A06B2" w:rsidRPr="00EA7BD4">
        <w:rPr>
          <w:rFonts w:ascii="PT Astra Serif" w:hAnsi="PT Astra Serif"/>
          <w:b/>
          <w:spacing w:val="-2"/>
          <w:sz w:val="20"/>
          <w:szCs w:val="20"/>
        </w:rPr>
        <w:t>товара</w:t>
      </w:r>
    </w:p>
    <w:p w:rsidR="00965935" w:rsidRPr="00EA7BD4" w:rsidRDefault="00965935" w:rsidP="00C95169">
      <w:pPr>
        <w:pStyle w:val="a8"/>
        <w:jc w:val="center"/>
        <w:rPr>
          <w:rFonts w:ascii="PT Astra Serif" w:hAnsi="PT Astra Serif"/>
          <w:b/>
          <w:spacing w:val="-2"/>
          <w:sz w:val="20"/>
          <w:szCs w:val="20"/>
        </w:rPr>
      </w:pPr>
    </w:p>
    <w:tbl>
      <w:tblPr>
        <w:tblStyle w:val="af7"/>
        <w:tblW w:w="14175" w:type="dxa"/>
        <w:tblInd w:w="392" w:type="dxa"/>
        <w:tblLook w:val="04A0" w:firstRow="1" w:lastRow="0" w:firstColumn="1" w:lastColumn="0" w:noHBand="0" w:noVBand="1"/>
      </w:tblPr>
      <w:tblGrid>
        <w:gridCol w:w="555"/>
        <w:gridCol w:w="7525"/>
        <w:gridCol w:w="1417"/>
        <w:gridCol w:w="1418"/>
        <w:gridCol w:w="1559"/>
        <w:gridCol w:w="1701"/>
      </w:tblGrid>
      <w:tr w:rsidR="009D45B5" w:rsidRPr="00EA7BD4" w:rsidTr="00EA7BD4">
        <w:trPr>
          <w:trHeight w:val="1525"/>
        </w:trPr>
        <w:tc>
          <w:tcPr>
            <w:tcW w:w="555" w:type="dxa"/>
            <w:vAlign w:val="center"/>
          </w:tcPr>
          <w:p w:rsidR="009D45B5" w:rsidRPr="0079028C" w:rsidRDefault="009D45B5" w:rsidP="0029182C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t>№</w:t>
            </w:r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br/>
            </w:r>
            <w:proofErr w:type="gramStart"/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t>п</w:t>
            </w:r>
            <w:proofErr w:type="gramEnd"/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t>/п</w:t>
            </w:r>
          </w:p>
        </w:tc>
        <w:tc>
          <w:tcPr>
            <w:tcW w:w="7525" w:type="dxa"/>
            <w:vAlign w:val="center"/>
          </w:tcPr>
          <w:p w:rsidR="009D45B5" w:rsidRPr="0079028C" w:rsidRDefault="009D45B5" w:rsidP="0029182C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t>Наименование товара</w:t>
            </w:r>
          </w:p>
        </w:tc>
        <w:tc>
          <w:tcPr>
            <w:tcW w:w="1417" w:type="dxa"/>
            <w:vAlign w:val="center"/>
          </w:tcPr>
          <w:p w:rsidR="009D45B5" w:rsidRPr="0079028C" w:rsidRDefault="009D45B5" w:rsidP="0029182C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vAlign w:val="center"/>
          </w:tcPr>
          <w:p w:rsidR="009D45B5" w:rsidRPr="0079028C" w:rsidRDefault="009D45B5" w:rsidP="003C12FD">
            <w:pPr>
              <w:jc w:val="center"/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bCs/>
                <w:spacing w:val="-2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9D45B5" w:rsidRPr="0079028C" w:rsidRDefault="009D45B5" w:rsidP="00011F48">
            <w:pPr>
              <w:ind w:right="-10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Цена</w:t>
            </w:r>
          </w:p>
          <w:p w:rsidR="009D45B5" w:rsidRPr="0079028C" w:rsidRDefault="009D45B5" w:rsidP="00011F48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(руб.)</w:t>
            </w:r>
          </w:p>
        </w:tc>
        <w:tc>
          <w:tcPr>
            <w:tcW w:w="1701" w:type="dxa"/>
            <w:vAlign w:val="center"/>
          </w:tcPr>
          <w:p w:rsidR="009D45B5" w:rsidRPr="0079028C" w:rsidRDefault="009D45B5" w:rsidP="00011F48">
            <w:pPr>
              <w:ind w:left="-108" w:right="-10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Сумма</w:t>
            </w:r>
          </w:p>
          <w:p w:rsidR="009D45B5" w:rsidRPr="0079028C" w:rsidRDefault="009D45B5" w:rsidP="00011F48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>(руб.)</w:t>
            </w:r>
          </w:p>
        </w:tc>
      </w:tr>
      <w:tr w:rsidR="00994D49" w:rsidRPr="00C5781C" w:rsidTr="00EA7BD4">
        <w:trPr>
          <w:trHeight w:val="839"/>
        </w:trPr>
        <w:tc>
          <w:tcPr>
            <w:tcW w:w="555" w:type="dxa"/>
            <w:vAlign w:val="center"/>
          </w:tcPr>
          <w:p w:rsidR="00994D49" w:rsidRPr="0079028C" w:rsidRDefault="00994D49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1</w:t>
            </w:r>
          </w:p>
        </w:tc>
        <w:tc>
          <w:tcPr>
            <w:tcW w:w="7525" w:type="dxa"/>
          </w:tcPr>
          <w:p w:rsidR="00994D49" w:rsidRPr="0079028C" w:rsidRDefault="00994D49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Ремень 1280 16х11</w:t>
            </w:r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ОКПД</w:t>
            </w:r>
            <w:proofErr w:type="gramStart"/>
            <w:r w:rsidR="002763F1" w:rsidRPr="0079028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22.19.40.124</w:t>
            </w:r>
          </w:p>
          <w:p w:rsidR="00560EDE" w:rsidRPr="0079028C" w:rsidRDefault="00560EDE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Производство РФ</w:t>
            </w:r>
          </w:p>
        </w:tc>
        <w:tc>
          <w:tcPr>
            <w:tcW w:w="1417" w:type="dxa"/>
          </w:tcPr>
          <w:p w:rsidR="00994D49" w:rsidRPr="0079028C" w:rsidRDefault="00994D49" w:rsidP="00A42FFD">
            <w:pPr>
              <w:tabs>
                <w:tab w:val="left" w:pos="1065"/>
              </w:tabs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418" w:type="dxa"/>
            <w:vAlign w:val="center"/>
          </w:tcPr>
          <w:p w:rsidR="00994D49" w:rsidRPr="0079028C" w:rsidRDefault="002763F1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:rsidR="00994D49" w:rsidRPr="0079028C" w:rsidRDefault="00994D49" w:rsidP="00731471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94D49" w:rsidRPr="0079028C" w:rsidRDefault="00994D49" w:rsidP="00DA0045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</w:tr>
      <w:tr w:rsidR="00994D49" w:rsidRPr="00C5781C" w:rsidTr="00A42FFD">
        <w:trPr>
          <w:trHeight w:val="736"/>
        </w:trPr>
        <w:tc>
          <w:tcPr>
            <w:tcW w:w="555" w:type="dxa"/>
            <w:vAlign w:val="center"/>
          </w:tcPr>
          <w:p w:rsidR="00994D49" w:rsidRPr="0079028C" w:rsidRDefault="00994D49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2</w:t>
            </w:r>
          </w:p>
        </w:tc>
        <w:tc>
          <w:tcPr>
            <w:tcW w:w="7525" w:type="dxa"/>
          </w:tcPr>
          <w:p w:rsidR="00994D49" w:rsidRPr="0079028C" w:rsidRDefault="00994D49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Ремень 1775 11х10</w:t>
            </w:r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ОКПД</w:t>
            </w:r>
            <w:proofErr w:type="gramStart"/>
            <w:r w:rsidR="002763F1" w:rsidRPr="0079028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="002763F1" w:rsidRPr="0079028C">
              <w:rPr>
                <w:rFonts w:ascii="PT Astra Serif" w:hAnsi="PT Astra Serif"/>
                <w:sz w:val="20"/>
                <w:szCs w:val="20"/>
              </w:rPr>
              <w:t>: 22.19.40.124</w:t>
            </w:r>
          </w:p>
          <w:p w:rsidR="00560EDE" w:rsidRPr="0079028C" w:rsidRDefault="00560EDE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Производство РФ</w:t>
            </w:r>
          </w:p>
        </w:tc>
        <w:tc>
          <w:tcPr>
            <w:tcW w:w="1417" w:type="dxa"/>
          </w:tcPr>
          <w:p w:rsidR="00994D49" w:rsidRPr="0079028C" w:rsidRDefault="00994D49" w:rsidP="00A42FFD">
            <w:pPr>
              <w:tabs>
                <w:tab w:val="left" w:pos="1065"/>
              </w:tabs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418" w:type="dxa"/>
            <w:vAlign w:val="center"/>
          </w:tcPr>
          <w:p w:rsidR="00994D49" w:rsidRPr="0079028C" w:rsidRDefault="002763F1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994D49" w:rsidRPr="0079028C" w:rsidRDefault="00994D49" w:rsidP="00731471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94D49" w:rsidRPr="0079028C" w:rsidRDefault="00994D49" w:rsidP="00DA0045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</w:tr>
      <w:tr w:rsidR="00994D49" w:rsidRPr="00C5781C" w:rsidTr="00A42FFD">
        <w:trPr>
          <w:trHeight w:val="736"/>
        </w:trPr>
        <w:tc>
          <w:tcPr>
            <w:tcW w:w="555" w:type="dxa"/>
            <w:vAlign w:val="center"/>
          </w:tcPr>
          <w:p w:rsidR="00994D49" w:rsidRPr="0079028C" w:rsidRDefault="00994D49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3</w:t>
            </w:r>
          </w:p>
        </w:tc>
        <w:tc>
          <w:tcPr>
            <w:tcW w:w="7525" w:type="dxa"/>
          </w:tcPr>
          <w:p w:rsidR="00994D49" w:rsidRPr="0079028C" w:rsidRDefault="00994D49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Подшипник 180210</w:t>
            </w:r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ОКПД</w:t>
            </w:r>
            <w:proofErr w:type="gramStart"/>
            <w:r w:rsidR="002763F1" w:rsidRPr="0079028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="002763F1" w:rsidRPr="0079028C">
              <w:rPr>
                <w:rFonts w:ascii="PT Astra Serif" w:hAnsi="PT Astra Serif"/>
                <w:sz w:val="20"/>
                <w:szCs w:val="20"/>
              </w:rPr>
              <w:t>: 28.15.10.110</w:t>
            </w:r>
          </w:p>
          <w:p w:rsidR="00560EDE" w:rsidRPr="0079028C" w:rsidRDefault="00560EDE" w:rsidP="00B07D12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Производство РФ</w:t>
            </w:r>
          </w:p>
        </w:tc>
        <w:tc>
          <w:tcPr>
            <w:tcW w:w="1417" w:type="dxa"/>
          </w:tcPr>
          <w:p w:rsidR="00994D49" w:rsidRPr="0079028C" w:rsidRDefault="00994D49" w:rsidP="00A42FFD">
            <w:pPr>
              <w:tabs>
                <w:tab w:val="left" w:pos="1065"/>
              </w:tabs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418" w:type="dxa"/>
            <w:vAlign w:val="center"/>
          </w:tcPr>
          <w:p w:rsidR="00994D49" w:rsidRPr="0079028C" w:rsidRDefault="002763F1" w:rsidP="005536E0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994D49" w:rsidRPr="0079028C" w:rsidRDefault="00994D49" w:rsidP="00731471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94D49" w:rsidRPr="0079028C" w:rsidRDefault="00994D49" w:rsidP="00731471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</w:tr>
      <w:tr w:rsidR="00994D49" w:rsidRPr="00C5781C" w:rsidTr="00A42FFD">
        <w:trPr>
          <w:trHeight w:val="736"/>
        </w:trPr>
        <w:tc>
          <w:tcPr>
            <w:tcW w:w="555" w:type="dxa"/>
            <w:vAlign w:val="center"/>
          </w:tcPr>
          <w:p w:rsidR="00994D49" w:rsidRPr="0079028C" w:rsidRDefault="00994D49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4</w:t>
            </w:r>
          </w:p>
        </w:tc>
        <w:tc>
          <w:tcPr>
            <w:tcW w:w="7525" w:type="dxa"/>
          </w:tcPr>
          <w:p w:rsidR="00994D49" w:rsidRPr="0079028C" w:rsidRDefault="00994D49" w:rsidP="002763F1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Подшипник 180209</w:t>
            </w:r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ОКПД</w:t>
            </w:r>
            <w:proofErr w:type="gramStart"/>
            <w:r w:rsidR="002763F1" w:rsidRPr="0079028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="002763F1" w:rsidRPr="0079028C">
              <w:rPr>
                <w:rFonts w:ascii="PT Astra Serif" w:hAnsi="PT Astra Serif"/>
                <w:sz w:val="20"/>
                <w:szCs w:val="20"/>
              </w:rPr>
              <w:t>: 28.15.10.116</w:t>
            </w:r>
          </w:p>
          <w:p w:rsidR="00560EDE" w:rsidRPr="0079028C" w:rsidRDefault="00560EDE" w:rsidP="002763F1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Производство РФ</w:t>
            </w:r>
          </w:p>
        </w:tc>
        <w:tc>
          <w:tcPr>
            <w:tcW w:w="1417" w:type="dxa"/>
          </w:tcPr>
          <w:p w:rsidR="00994D49" w:rsidRPr="0079028C" w:rsidRDefault="00994D49" w:rsidP="00A42FFD">
            <w:pPr>
              <w:tabs>
                <w:tab w:val="left" w:pos="1065"/>
              </w:tabs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418" w:type="dxa"/>
            <w:vAlign w:val="center"/>
          </w:tcPr>
          <w:p w:rsidR="00994D49" w:rsidRPr="0079028C" w:rsidRDefault="002763F1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994D49" w:rsidRPr="0079028C" w:rsidRDefault="00994D49" w:rsidP="00731471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94D49" w:rsidRPr="0079028C" w:rsidRDefault="00994D49" w:rsidP="00731471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</w:tr>
      <w:tr w:rsidR="00994D49" w:rsidRPr="00C5781C" w:rsidTr="00A42FFD">
        <w:trPr>
          <w:trHeight w:val="736"/>
        </w:trPr>
        <w:tc>
          <w:tcPr>
            <w:tcW w:w="555" w:type="dxa"/>
            <w:vAlign w:val="center"/>
          </w:tcPr>
          <w:p w:rsidR="00994D49" w:rsidRPr="0079028C" w:rsidRDefault="00994D49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5</w:t>
            </w:r>
          </w:p>
        </w:tc>
        <w:tc>
          <w:tcPr>
            <w:tcW w:w="7525" w:type="dxa"/>
          </w:tcPr>
          <w:p w:rsidR="00994D49" w:rsidRPr="0079028C" w:rsidRDefault="00994D49" w:rsidP="002763F1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Подшипник 209</w:t>
            </w:r>
            <w:r w:rsidR="002763F1" w:rsidRPr="0079028C">
              <w:rPr>
                <w:rFonts w:ascii="PT Astra Serif" w:hAnsi="PT Astra Serif"/>
                <w:sz w:val="20"/>
                <w:szCs w:val="20"/>
              </w:rPr>
              <w:t xml:space="preserve">  ОКПД</w:t>
            </w:r>
            <w:proofErr w:type="gramStart"/>
            <w:r w:rsidR="002763F1" w:rsidRPr="0079028C">
              <w:rPr>
                <w:rFonts w:ascii="PT Astra Serif" w:hAnsi="PT Astra Serif"/>
                <w:sz w:val="20"/>
                <w:szCs w:val="20"/>
              </w:rPr>
              <w:t>2</w:t>
            </w:r>
            <w:proofErr w:type="gramEnd"/>
            <w:r w:rsidR="002763F1" w:rsidRPr="0079028C">
              <w:rPr>
                <w:rFonts w:ascii="PT Astra Serif" w:hAnsi="PT Astra Serif"/>
                <w:sz w:val="20"/>
                <w:szCs w:val="20"/>
              </w:rPr>
              <w:t>: 28.15.10.112</w:t>
            </w:r>
          </w:p>
          <w:p w:rsidR="00560EDE" w:rsidRPr="0079028C" w:rsidRDefault="00560EDE" w:rsidP="002763F1">
            <w:pPr>
              <w:tabs>
                <w:tab w:val="left" w:pos="1065"/>
              </w:tabs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Производство РФ</w:t>
            </w:r>
          </w:p>
        </w:tc>
        <w:tc>
          <w:tcPr>
            <w:tcW w:w="1417" w:type="dxa"/>
          </w:tcPr>
          <w:p w:rsidR="00994D49" w:rsidRPr="0079028C" w:rsidRDefault="00994D49" w:rsidP="00A42FFD">
            <w:pPr>
              <w:tabs>
                <w:tab w:val="left" w:pos="1065"/>
              </w:tabs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79028C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418" w:type="dxa"/>
            <w:vAlign w:val="center"/>
          </w:tcPr>
          <w:p w:rsidR="00994D49" w:rsidRPr="0079028C" w:rsidRDefault="002763F1" w:rsidP="0029182C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</w:rPr>
            </w:pPr>
            <w:r w:rsidRPr="0079028C">
              <w:rPr>
                <w:rFonts w:ascii="PT Astra Serif" w:hAnsi="PT Astra Serif"/>
                <w:spacing w:val="-2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94D49" w:rsidRPr="0079028C" w:rsidRDefault="00994D49" w:rsidP="00731471">
            <w:pPr>
              <w:pStyle w:val="a8"/>
              <w:ind w:left="-250" w:firstLine="250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994D49" w:rsidRPr="0079028C" w:rsidRDefault="00994D49" w:rsidP="00731471">
            <w:pPr>
              <w:pStyle w:val="a8"/>
              <w:jc w:val="center"/>
              <w:rPr>
                <w:rFonts w:ascii="PT Astra Serif" w:hAnsi="PT Astra Serif"/>
                <w:spacing w:val="-2"/>
                <w:sz w:val="20"/>
                <w:szCs w:val="20"/>
                <w:lang w:eastAsia="en-US"/>
              </w:rPr>
            </w:pPr>
          </w:p>
        </w:tc>
      </w:tr>
      <w:tr w:rsidR="00994D49" w:rsidRPr="00C5781C" w:rsidTr="00E12E7E">
        <w:trPr>
          <w:trHeight w:val="294"/>
        </w:trPr>
        <w:tc>
          <w:tcPr>
            <w:tcW w:w="555" w:type="dxa"/>
          </w:tcPr>
          <w:p w:rsidR="00994D49" w:rsidRPr="00C5781C" w:rsidRDefault="00994D49" w:rsidP="00C95169">
            <w:pPr>
              <w:pStyle w:val="a8"/>
              <w:jc w:val="center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</w:p>
        </w:tc>
        <w:tc>
          <w:tcPr>
            <w:tcW w:w="11919" w:type="dxa"/>
            <w:gridSpan w:val="4"/>
          </w:tcPr>
          <w:p w:rsidR="00994D49" w:rsidRPr="00C5781C" w:rsidRDefault="00994D49" w:rsidP="00F40D3A">
            <w:pPr>
              <w:pStyle w:val="a8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  <w:r w:rsidRPr="00C5781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 xml:space="preserve">Итого: </w:t>
            </w:r>
            <w:r>
              <w:rPr>
                <w:rFonts w:ascii="PT Astra Serif" w:hAnsi="PT Astra Serif"/>
                <w:b/>
                <w:spacing w:val="-2"/>
                <w:sz w:val="20"/>
                <w:szCs w:val="20"/>
              </w:rPr>
              <w:t>16</w:t>
            </w:r>
            <w:r w:rsidRPr="00C5781C">
              <w:rPr>
                <w:rFonts w:ascii="PT Astra Serif" w:hAnsi="PT Astra Serif"/>
                <w:b/>
                <w:spacing w:val="-2"/>
                <w:sz w:val="20"/>
                <w:szCs w:val="20"/>
              </w:rPr>
              <w:t xml:space="preserve"> 000</w:t>
            </w:r>
            <w:r w:rsidRPr="00C5781C">
              <w:rPr>
                <w:rFonts w:ascii="PT Astra Serif" w:hAnsi="PT Astra Serif"/>
                <w:b/>
                <w:noProof/>
                <w:spacing w:val="-2"/>
                <w:sz w:val="20"/>
                <w:szCs w:val="20"/>
              </w:rPr>
              <w:t xml:space="preserve">,00  ( </w:t>
            </w:r>
            <w:r>
              <w:rPr>
                <w:rFonts w:ascii="PT Astra Serif" w:hAnsi="PT Astra Serif"/>
                <w:b/>
                <w:noProof/>
                <w:spacing w:val="-2"/>
                <w:sz w:val="20"/>
                <w:szCs w:val="20"/>
              </w:rPr>
              <w:t>шестнадцать</w:t>
            </w:r>
            <w:r w:rsidRPr="00C5781C">
              <w:rPr>
                <w:rFonts w:ascii="PT Astra Serif" w:hAnsi="PT Astra Serif"/>
                <w:b/>
                <w:noProof/>
                <w:spacing w:val="-2"/>
                <w:sz w:val="20"/>
                <w:szCs w:val="20"/>
              </w:rPr>
              <w:t xml:space="preserve"> тысяч ) рублей  00 копеек</w:t>
            </w:r>
          </w:p>
        </w:tc>
        <w:tc>
          <w:tcPr>
            <w:tcW w:w="1701" w:type="dxa"/>
          </w:tcPr>
          <w:p w:rsidR="00994D49" w:rsidRPr="00C5781C" w:rsidRDefault="00994D49" w:rsidP="00C95169">
            <w:pPr>
              <w:pStyle w:val="a8"/>
              <w:rPr>
                <w:rFonts w:ascii="PT Astra Serif" w:hAnsi="PT Astra Serif"/>
                <w:b/>
                <w:spacing w:val="-2"/>
                <w:sz w:val="20"/>
                <w:szCs w:val="20"/>
              </w:rPr>
            </w:pPr>
          </w:p>
        </w:tc>
      </w:tr>
    </w:tbl>
    <w:p w:rsidR="00E12E7E" w:rsidRPr="00C5781C" w:rsidRDefault="00E12E7E" w:rsidP="00D72195">
      <w:pPr>
        <w:tabs>
          <w:tab w:val="left" w:leader="underscore" w:pos="9214"/>
        </w:tabs>
        <w:adjustRightInd w:val="0"/>
        <w:ind w:left="709"/>
        <w:rPr>
          <w:rFonts w:ascii="PT Astra Serif" w:hAnsi="PT Astra Serif"/>
          <w:spacing w:val="-2"/>
          <w:sz w:val="20"/>
          <w:szCs w:val="20"/>
        </w:rPr>
      </w:pPr>
    </w:p>
    <w:p w:rsidR="00D72195" w:rsidRPr="00C5781C" w:rsidRDefault="00D72195" w:rsidP="00D72195">
      <w:pPr>
        <w:tabs>
          <w:tab w:val="left" w:leader="underscore" w:pos="9214"/>
        </w:tabs>
        <w:adjustRightInd w:val="0"/>
        <w:ind w:left="709"/>
        <w:rPr>
          <w:rFonts w:ascii="PT Astra Serif" w:hAnsi="PT Astra Serif"/>
          <w:spacing w:val="-2"/>
          <w:sz w:val="20"/>
          <w:szCs w:val="20"/>
        </w:rPr>
      </w:pPr>
      <w:r w:rsidRPr="00C5781C">
        <w:rPr>
          <w:rFonts w:ascii="PT Astra Serif" w:hAnsi="PT Astra Serif"/>
          <w:spacing w:val="-2"/>
          <w:sz w:val="20"/>
          <w:szCs w:val="20"/>
        </w:rPr>
        <w:t xml:space="preserve">Срок поставки: до </w:t>
      </w:r>
      <w:r w:rsidR="0079028C">
        <w:rPr>
          <w:rFonts w:ascii="PT Astra Serif" w:hAnsi="PT Astra Serif"/>
          <w:spacing w:val="-2"/>
          <w:sz w:val="20"/>
          <w:szCs w:val="20"/>
        </w:rPr>
        <w:t>10</w:t>
      </w:r>
      <w:bookmarkStart w:id="0" w:name="_GoBack"/>
      <w:bookmarkEnd w:id="0"/>
      <w:r w:rsidRPr="00C5781C">
        <w:rPr>
          <w:rFonts w:ascii="PT Astra Serif" w:hAnsi="PT Astra Serif"/>
          <w:spacing w:val="-2"/>
          <w:sz w:val="20"/>
          <w:szCs w:val="20"/>
        </w:rPr>
        <w:t xml:space="preserve"> </w:t>
      </w:r>
      <w:r w:rsidR="00935E12" w:rsidRPr="00C5781C">
        <w:rPr>
          <w:rFonts w:ascii="PT Astra Serif" w:hAnsi="PT Astra Serif"/>
          <w:spacing w:val="-2"/>
          <w:sz w:val="20"/>
          <w:szCs w:val="20"/>
        </w:rPr>
        <w:t xml:space="preserve">октября </w:t>
      </w:r>
      <w:r w:rsidRPr="00C5781C">
        <w:rPr>
          <w:rFonts w:ascii="PT Astra Serif" w:hAnsi="PT Astra Serif"/>
          <w:spacing w:val="-2"/>
          <w:sz w:val="20"/>
          <w:szCs w:val="20"/>
        </w:rPr>
        <w:t xml:space="preserve"> 2026 года. Возможна досрочная доставка.</w:t>
      </w:r>
    </w:p>
    <w:p w:rsidR="006A0B4D" w:rsidRPr="00C5781C" w:rsidRDefault="004C7E3F" w:rsidP="00D72195">
      <w:pPr>
        <w:tabs>
          <w:tab w:val="left" w:leader="underscore" w:pos="9214"/>
        </w:tabs>
        <w:adjustRightInd w:val="0"/>
        <w:ind w:left="709"/>
        <w:rPr>
          <w:rFonts w:ascii="PT Astra Serif" w:hAnsi="PT Astra Serif"/>
          <w:spacing w:val="-2"/>
          <w:sz w:val="20"/>
          <w:szCs w:val="20"/>
        </w:rPr>
      </w:pPr>
      <w:r w:rsidRPr="00C5781C">
        <w:rPr>
          <w:rFonts w:ascii="PT Astra Serif" w:hAnsi="PT Astra Serif"/>
          <w:spacing w:val="-2"/>
          <w:sz w:val="20"/>
          <w:szCs w:val="20"/>
        </w:rPr>
        <w:t>Место поставки</w:t>
      </w:r>
      <w:r w:rsidR="005705D9" w:rsidRPr="00C5781C">
        <w:rPr>
          <w:rFonts w:ascii="PT Astra Serif" w:hAnsi="PT Astra Serif"/>
          <w:spacing w:val="-2"/>
          <w:sz w:val="20"/>
          <w:szCs w:val="20"/>
        </w:rPr>
        <w:t>:</w:t>
      </w:r>
      <w:r w:rsidR="00A732C3" w:rsidRPr="00C5781C">
        <w:rPr>
          <w:rFonts w:ascii="PT Astra Serif" w:hAnsi="PT Astra Serif"/>
          <w:spacing w:val="-2"/>
          <w:sz w:val="20"/>
          <w:szCs w:val="20"/>
        </w:rPr>
        <w:t xml:space="preserve"> </w:t>
      </w:r>
      <w:r w:rsidR="005705D9" w:rsidRPr="00C5781C">
        <w:rPr>
          <w:rFonts w:ascii="PT Astra Serif" w:hAnsi="PT Astra Serif"/>
          <w:spacing w:val="-2"/>
          <w:sz w:val="20"/>
          <w:szCs w:val="20"/>
        </w:rPr>
        <w:t>ФКУ</w:t>
      </w:r>
      <w:r w:rsidR="00A43767" w:rsidRPr="00C5781C">
        <w:rPr>
          <w:rFonts w:ascii="PT Astra Serif" w:hAnsi="PT Astra Serif"/>
          <w:spacing w:val="-2"/>
          <w:sz w:val="20"/>
          <w:szCs w:val="20"/>
        </w:rPr>
        <w:t xml:space="preserve"> </w:t>
      </w:r>
      <w:r w:rsidR="00A732C3" w:rsidRPr="00C5781C">
        <w:rPr>
          <w:rFonts w:ascii="PT Astra Serif" w:hAnsi="PT Astra Serif"/>
          <w:spacing w:val="-2"/>
          <w:sz w:val="20"/>
          <w:szCs w:val="20"/>
        </w:rPr>
        <w:t>ИК-8</w:t>
      </w:r>
      <w:r w:rsidR="005705D9" w:rsidRPr="00C5781C">
        <w:rPr>
          <w:rFonts w:ascii="PT Astra Serif" w:hAnsi="PT Astra Serif"/>
          <w:spacing w:val="-2"/>
          <w:sz w:val="20"/>
          <w:szCs w:val="20"/>
        </w:rPr>
        <w:t xml:space="preserve"> УФСИН России по Забайкальскому краю по адресу: </w:t>
      </w:r>
      <w:r w:rsidR="00A732C3" w:rsidRPr="00C5781C">
        <w:rPr>
          <w:rFonts w:ascii="PT Astra Serif" w:hAnsi="PT Astra Serif"/>
          <w:spacing w:val="-2"/>
          <w:sz w:val="20"/>
          <w:szCs w:val="20"/>
        </w:rPr>
        <w:t xml:space="preserve"> </w:t>
      </w:r>
      <w:proofErr w:type="spellStart"/>
      <w:r w:rsidR="00A732C3" w:rsidRPr="00C5781C">
        <w:rPr>
          <w:rFonts w:ascii="PT Astra Serif" w:hAnsi="PT Astra Serif"/>
          <w:spacing w:val="-2"/>
          <w:sz w:val="20"/>
          <w:szCs w:val="20"/>
        </w:rPr>
        <w:t>пгт</w:t>
      </w:r>
      <w:proofErr w:type="spellEnd"/>
      <w:r w:rsidR="00A732C3" w:rsidRPr="00C5781C">
        <w:rPr>
          <w:rFonts w:ascii="PT Astra Serif" w:hAnsi="PT Astra Serif"/>
          <w:spacing w:val="-2"/>
          <w:sz w:val="20"/>
          <w:szCs w:val="20"/>
        </w:rPr>
        <w:t xml:space="preserve">. </w:t>
      </w:r>
      <w:proofErr w:type="spellStart"/>
      <w:r w:rsidR="00A732C3" w:rsidRPr="00C5781C">
        <w:rPr>
          <w:rFonts w:ascii="PT Astra Serif" w:hAnsi="PT Astra Serif"/>
          <w:spacing w:val="-2"/>
          <w:sz w:val="20"/>
          <w:szCs w:val="20"/>
        </w:rPr>
        <w:t>Карымское</w:t>
      </w:r>
      <w:proofErr w:type="spellEnd"/>
      <w:r w:rsidR="00A732C3" w:rsidRPr="00C5781C">
        <w:rPr>
          <w:rFonts w:ascii="PT Astra Serif" w:hAnsi="PT Astra Serif"/>
          <w:spacing w:val="-2"/>
          <w:sz w:val="20"/>
          <w:szCs w:val="20"/>
        </w:rPr>
        <w:t>, ул. Красноармейская, 10</w:t>
      </w:r>
      <w:r w:rsidR="0029182C" w:rsidRPr="00C5781C">
        <w:rPr>
          <w:rFonts w:ascii="PT Astra Serif" w:hAnsi="PT Astra Serif"/>
          <w:spacing w:val="-2"/>
          <w:sz w:val="20"/>
          <w:szCs w:val="20"/>
        </w:rPr>
        <w:t xml:space="preserve">, </w:t>
      </w:r>
      <w:r w:rsidR="005705D9" w:rsidRPr="00C5781C">
        <w:rPr>
          <w:rFonts w:ascii="PT Astra Serif" w:hAnsi="PT Astra Serif"/>
          <w:spacing w:val="-2"/>
          <w:sz w:val="20"/>
          <w:szCs w:val="20"/>
        </w:rPr>
        <w:t>(ИНН</w:t>
      </w:r>
      <w:r w:rsidR="00A732C3" w:rsidRPr="00C5781C">
        <w:rPr>
          <w:rFonts w:ascii="PT Astra Serif" w:hAnsi="PT Astra Serif"/>
          <w:spacing w:val="-2"/>
          <w:sz w:val="20"/>
          <w:szCs w:val="20"/>
        </w:rPr>
        <w:t xml:space="preserve"> 7508002392</w:t>
      </w:r>
      <w:r w:rsidR="005705D9" w:rsidRPr="00C5781C">
        <w:rPr>
          <w:rFonts w:ascii="PT Astra Serif" w:hAnsi="PT Astra Serif"/>
          <w:spacing w:val="-2"/>
          <w:sz w:val="20"/>
          <w:szCs w:val="20"/>
        </w:rPr>
        <w:t>)</w:t>
      </w:r>
    </w:p>
    <w:p w:rsidR="00C5781C" w:rsidRDefault="0030205B" w:rsidP="0030205B">
      <w:pPr>
        <w:rPr>
          <w:rFonts w:ascii="PT Astra Serif" w:hAnsi="PT Astra Serif"/>
          <w:b/>
          <w:snapToGrid w:val="0"/>
          <w:spacing w:val="-2"/>
          <w:sz w:val="20"/>
          <w:szCs w:val="20"/>
        </w:rPr>
      </w:pPr>
      <w:r w:rsidRPr="00C5781C">
        <w:rPr>
          <w:rFonts w:ascii="PT Astra Serif" w:hAnsi="PT Astra Serif"/>
          <w:b/>
          <w:snapToGrid w:val="0"/>
          <w:spacing w:val="-2"/>
          <w:sz w:val="20"/>
          <w:szCs w:val="20"/>
        </w:rPr>
        <w:t xml:space="preserve">  </w:t>
      </w:r>
    </w:p>
    <w:p w:rsidR="0030205B" w:rsidRPr="00C5781C" w:rsidRDefault="0030205B" w:rsidP="0030205B">
      <w:pPr>
        <w:rPr>
          <w:rFonts w:ascii="PT Astra Serif" w:hAnsi="PT Astra Serif"/>
          <w:b/>
          <w:snapToGrid w:val="0"/>
          <w:spacing w:val="-2"/>
          <w:sz w:val="20"/>
          <w:szCs w:val="20"/>
        </w:rPr>
      </w:pPr>
      <w:r w:rsidRPr="00C5781C">
        <w:rPr>
          <w:rFonts w:ascii="PT Astra Serif" w:hAnsi="PT Astra Serif"/>
          <w:b/>
          <w:snapToGrid w:val="0"/>
          <w:spacing w:val="-2"/>
          <w:sz w:val="20"/>
          <w:szCs w:val="20"/>
        </w:rPr>
        <w:t xml:space="preserve">  Государственный заказчик:                                            </w:t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="00C5781C">
        <w:rPr>
          <w:rFonts w:ascii="PT Astra Serif" w:hAnsi="PT Astra Serif"/>
          <w:b/>
          <w:snapToGrid w:val="0"/>
          <w:spacing w:val="-2"/>
          <w:sz w:val="20"/>
          <w:szCs w:val="20"/>
        </w:rPr>
        <w:tab/>
      </w:r>
      <w:r w:rsidRPr="00C5781C">
        <w:rPr>
          <w:rFonts w:ascii="PT Astra Serif" w:hAnsi="PT Astra Serif"/>
          <w:b/>
          <w:snapToGrid w:val="0"/>
          <w:spacing w:val="-2"/>
          <w:sz w:val="20"/>
          <w:szCs w:val="20"/>
        </w:rPr>
        <w:t xml:space="preserve"> </w:t>
      </w:r>
      <w:r w:rsidRPr="00C5781C">
        <w:rPr>
          <w:rFonts w:ascii="PT Astra Serif" w:hAnsi="PT Astra Serif"/>
          <w:b/>
          <w:sz w:val="20"/>
          <w:szCs w:val="20"/>
        </w:rPr>
        <w:t>Поставщик:</w:t>
      </w:r>
    </w:p>
    <w:p w:rsidR="0030205B" w:rsidRPr="00C5781C" w:rsidRDefault="0030205B" w:rsidP="0030205B">
      <w:pPr>
        <w:tabs>
          <w:tab w:val="left" w:pos="709"/>
        </w:tabs>
        <w:contextualSpacing/>
        <w:rPr>
          <w:rFonts w:ascii="PT Astra Serif" w:hAnsi="PT Astra Serif"/>
          <w:spacing w:val="-2"/>
          <w:sz w:val="20"/>
          <w:szCs w:val="20"/>
        </w:rPr>
      </w:pPr>
      <w:r w:rsidRPr="00C5781C">
        <w:rPr>
          <w:rFonts w:ascii="PT Astra Serif" w:hAnsi="PT Astra Serif"/>
          <w:spacing w:val="-2"/>
          <w:sz w:val="20"/>
          <w:szCs w:val="20"/>
        </w:rPr>
        <w:t xml:space="preserve">    </w:t>
      </w:r>
      <w:proofErr w:type="spellStart"/>
      <w:r w:rsidRPr="00C5781C">
        <w:rPr>
          <w:rFonts w:ascii="PT Astra Serif" w:hAnsi="PT Astra Serif"/>
          <w:spacing w:val="-2"/>
          <w:sz w:val="20"/>
          <w:szCs w:val="20"/>
        </w:rPr>
        <w:t>Врио</w:t>
      </w:r>
      <w:proofErr w:type="spellEnd"/>
      <w:r w:rsidRPr="00C5781C">
        <w:rPr>
          <w:rFonts w:ascii="PT Astra Serif" w:hAnsi="PT Astra Serif"/>
          <w:spacing w:val="-2"/>
          <w:sz w:val="20"/>
          <w:szCs w:val="20"/>
        </w:rPr>
        <w:t xml:space="preserve"> начальника  ФКУ ИК-8 УФСИН                                                    </w:t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Pr="00C5781C">
        <w:rPr>
          <w:rFonts w:ascii="PT Astra Serif" w:hAnsi="PT Astra Serif"/>
          <w:spacing w:val="-2"/>
          <w:sz w:val="20"/>
          <w:szCs w:val="20"/>
        </w:rPr>
        <w:tab/>
      </w:r>
      <w:r w:rsidR="00297764" w:rsidRPr="00C5781C">
        <w:rPr>
          <w:rFonts w:ascii="PT Astra Serif" w:hAnsi="PT Astra Serif"/>
          <w:color w:val="000000" w:themeColor="text1"/>
          <w:sz w:val="20"/>
          <w:szCs w:val="20"/>
        </w:rPr>
        <w:t>ООО «</w:t>
      </w:r>
      <w:r w:rsidR="00935E12" w:rsidRPr="00C5781C">
        <w:rPr>
          <w:rFonts w:ascii="PT Astra Serif" w:hAnsi="PT Astra Serif"/>
          <w:color w:val="000000" w:themeColor="text1"/>
          <w:sz w:val="20"/>
          <w:szCs w:val="20"/>
        </w:rPr>
        <w:t>_____________________</w:t>
      </w:r>
      <w:r w:rsidRPr="00C5781C">
        <w:rPr>
          <w:rFonts w:ascii="PT Astra Serif" w:hAnsi="PT Astra Serif"/>
          <w:color w:val="000000" w:themeColor="text1"/>
          <w:sz w:val="20"/>
          <w:szCs w:val="20"/>
        </w:rPr>
        <w:t>»</w:t>
      </w:r>
    </w:p>
    <w:p w:rsidR="0030205B" w:rsidRPr="00261784" w:rsidRDefault="0030205B" w:rsidP="0030205B">
      <w:pPr>
        <w:pStyle w:val="FR1"/>
        <w:spacing w:before="0"/>
        <w:ind w:right="-71"/>
        <w:contextualSpacing/>
        <w:jc w:val="both"/>
        <w:rPr>
          <w:rFonts w:ascii="PT Astra Serif" w:hAnsi="PT Astra Serif"/>
          <w:b w:val="0"/>
          <w:color w:val="000000" w:themeColor="text1"/>
          <w:sz w:val="20"/>
        </w:rPr>
      </w:pPr>
      <w:r w:rsidRPr="00C5781C">
        <w:rPr>
          <w:rFonts w:ascii="PT Astra Serif" w:hAnsi="PT Astra Serif"/>
          <w:spacing w:val="-2"/>
          <w:sz w:val="20"/>
        </w:rPr>
        <w:t xml:space="preserve">    </w:t>
      </w:r>
      <w:r w:rsidRPr="00C5781C">
        <w:rPr>
          <w:rFonts w:ascii="PT Astra Serif" w:hAnsi="PT Astra Serif"/>
          <w:b w:val="0"/>
          <w:spacing w:val="-2"/>
          <w:sz w:val="20"/>
        </w:rPr>
        <w:t>России по Забайкальскому краю</w:t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spacing w:val="-2"/>
          <w:sz w:val="20"/>
        </w:rPr>
        <w:tab/>
      </w:r>
      <w:r w:rsidRPr="00C5781C">
        <w:rPr>
          <w:rFonts w:ascii="PT Astra Serif" w:hAnsi="PT Astra Serif"/>
          <w:b w:val="0"/>
          <w:color w:val="000000" w:themeColor="text1"/>
          <w:sz w:val="20"/>
        </w:rPr>
        <w:t>___</w:t>
      </w:r>
      <w:r w:rsidR="00297764" w:rsidRPr="00C5781C">
        <w:rPr>
          <w:rFonts w:ascii="PT Astra Serif" w:hAnsi="PT Astra Serif"/>
          <w:b w:val="0"/>
          <w:color w:val="000000" w:themeColor="text1"/>
          <w:sz w:val="20"/>
        </w:rPr>
        <w:t xml:space="preserve">________________ / </w:t>
      </w:r>
      <w:r w:rsidR="00935E12" w:rsidRPr="00C5781C">
        <w:rPr>
          <w:rFonts w:ascii="PT Astra Serif" w:hAnsi="PT Astra Serif"/>
          <w:b w:val="0"/>
          <w:color w:val="000000" w:themeColor="text1"/>
          <w:sz w:val="20"/>
        </w:rPr>
        <w:t>___________________</w:t>
      </w:r>
    </w:p>
    <w:p w:rsidR="0030205B" w:rsidRPr="00D72195" w:rsidRDefault="0030205B" w:rsidP="004F29A0">
      <w:pPr>
        <w:tabs>
          <w:tab w:val="left" w:pos="709"/>
          <w:tab w:val="left" w:pos="9491"/>
        </w:tabs>
        <w:contextualSpacing/>
        <w:rPr>
          <w:rFonts w:ascii="PT Astra Serif" w:hAnsi="PT Astra Serif"/>
          <w:spacing w:val="-2"/>
          <w:sz w:val="20"/>
          <w:szCs w:val="20"/>
        </w:rPr>
      </w:pPr>
      <w:r w:rsidRPr="00261784">
        <w:rPr>
          <w:rFonts w:ascii="PT Astra Serif" w:hAnsi="PT Astra Serif"/>
          <w:spacing w:val="-2"/>
          <w:sz w:val="20"/>
          <w:szCs w:val="20"/>
        </w:rPr>
        <w:t xml:space="preserve">    _______________________ </w:t>
      </w:r>
      <w:r w:rsidR="004F29A0" w:rsidRPr="00261784">
        <w:rPr>
          <w:rFonts w:ascii="PT Astra Serif" w:hAnsi="PT Astra Serif"/>
          <w:spacing w:val="-2"/>
          <w:sz w:val="20"/>
          <w:szCs w:val="20"/>
        </w:rPr>
        <w:t>/</w:t>
      </w:r>
      <w:r w:rsidR="00935E12" w:rsidRPr="00261784">
        <w:rPr>
          <w:rFonts w:ascii="PT Astra Serif" w:hAnsi="PT Astra Serif"/>
          <w:spacing w:val="-2"/>
          <w:sz w:val="20"/>
          <w:szCs w:val="20"/>
        </w:rPr>
        <w:t xml:space="preserve">А.О. </w:t>
      </w:r>
      <w:proofErr w:type="spellStart"/>
      <w:r w:rsidR="00935E12" w:rsidRPr="00261784">
        <w:rPr>
          <w:rFonts w:ascii="PT Astra Serif" w:hAnsi="PT Astra Serif"/>
          <w:spacing w:val="-2"/>
          <w:sz w:val="20"/>
          <w:szCs w:val="20"/>
        </w:rPr>
        <w:t>Сайлиниченко</w:t>
      </w:r>
      <w:proofErr w:type="spellEnd"/>
      <w:r w:rsidR="004F29A0">
        <w:rPr>
          <w:rFonts w:ascii="PT Astra Serif" w:hAnsi="PT Astra Serif"/>
          <w:spacing w:val="-2"/>
          <w:sz w:val="20"/>
          <w:szCs w:val="20"/>
        </w:rPr>
        <w:tab/>
        <w:t>М.П.</w:t>
      </w:r>
    </w:p>
    <w:p w:rsidR="00D72195" w:rsidRPr="00D72195" w:rsidRDefault="004F29A0" w:rsidP="004F29A0">
      <w:pPr>
        <w:tabs>
          <w:tab w:val="left" w:leader="underscore" w:pos="9214"/>
        </w:tabs>
        <w:adjustRightInd w:val="0"/>
        <w:ind w:left="709"/>
        <w:jc w:val="both"/>
        <w:rPr>
          <w:rFonts w:ascii="PT Astra Serif" w:hAnsi="PT Astra Serif"/>
          <w:spacing w:val="-2"/>
          <w:sz w:val="20"/>
          <w:szCs w:val="20"/>
        </w:rPr>
      </w:pPr>
      <w:r>
        <w:rPr>
          <w:rFonts w:ascii="PT Astra Serif" w:hAnsi="PT Astra Serif"/>
          <w:spacing w:val="-2"/>
          <w:sz w:val="20"/>
          <w:szCs w:val="20"/>
        </w:rPr>
        <w:t>М.П.</w:t>
      </w:r>
    </w:p>
    <w:p w:rsidR="00336AB4" w:rsidRPr="00D72195" w:rsidRDefault="00336AB4" w:rsidP="00802751">
      <w:pPr>
        <w:tabs>
          <w:tab w:val="left" w:pos="1920"/>
          <w:tab w:val="left" w:pos="7305"/>
        </w:tabs>
        <w:jc w:val="both"/>
        <w:rPr>
          <w:rFonts w:ascii="PT Astra Serif" w:hAnsi="PT Astra Serif"/>
          <w:spacing w:val="-2"/>
          <w:sz w:val="20"/>
          <w:szCs w:val="20"/>
        </w:rPr>
      </w:pPr>
    </w:p>
    <w:sectPr w:rsidR="00336AB4" w:rsidRPr="00D72195" w:rsidSect="00935E12">
      <w:headerReference w:type="default" r:id="rId15"/>
      <w:footerReference w:type="default" r:id="rId16"/>
      <w:footnotePr>
        <w:numStart w:val="2"/>
      </w:footnotePr>
      <w:pgSz w:w="16838" w:h="11906" w:orient="landscape" w:code="9"/>
      <w:pgMar w:top="1134" w:right="850" w:bottom="1134" w:left="1701" w:header="284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F0" w:rsidRDefault="000E29F0" w:rsidP="00751C04">
      <w:r>
        <w:separator/>
      </w:r>
    </w:p>
  </w:endnote>
  <w:endnote w:type="continuationSeparator" w:id="0">
    <w:p w:rsidR="000E29F0" w:rsidRDefault="000E29F0" w:rsidP="0075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6BF" w:rsidRPr="00047016" w:rsidRDefault="00F016BF" w:rsidP="002156EC">
    <w:pPr>
      <w:pStyle w:val="a6"/>
      <w:jc w:val="both"/>
      <w:rPr>
        <w:i/>
      </w:rPr>
    </w:pPr>
  </w:p>
  <w:p w:rsidR="00F016BF" w:rsidRPr="00475CB4" w:rsidRDefault="00F016BF" w:rsidP="002156E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6BF" w:rsidRPr="00047016" w:rsidRDefault="00F016BF" w:rsidP="002156EC">
    <w:pPr>
      <w:pStyle w:val="a6"/>
      <w:jc w:val="both"/>
      <w:rPr>
        <w:i/>
      </w:rPr>
    </w:pPr>
    <w:r>
      <w:rPr>
        <w:i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6BF" w:rsidRPr="00A91837" w:rsidRDefault="00F016BF" w:rsidP="002156EC">
    <w:pPr>
      <w:pStyle w:val="a6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F0" w:rsidRDefault="000E29F0" w:rsidP="00751C04">
      <w:r>
        <w:separator/>
      </w:r>
    </w:p>
  </w:footnote>
  <w:footnote w:type="continuationSeparator" w:id="0">
    <w:p w:rsidR="000E29F0" w:rsidRDefault="000E29F0" w:rsidP="00751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6BF" w:rsidRDefault="0079028C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016BF" w:rsidRDefault="00F016B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62235"/>
    </w:sdtPr>
    <w:sdtEndPr/>
    <w:sdtContent>
      <w:p w:rsidR="00F016BF" w:rsidRDefault="00F016BF">
        <w:pPr>
          <w:pStyle w:val="a4"/>
          <w:jc w:val="center"/>
        </w:pPr>
      </w:p>
      <w:p w:rsidR="00F016BF" w:rsidRDefault="0079028C">
        <w:pPr>
          <w:pStyle w:val="a4"/>
          <w:jc w:val="center"/>
        </w:pPr>
      </w:p>
    </w:sdtContent>
  </w:sdt>
  <w:p w:rsidR="00F016BF" w:rsidRDefault="00F016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E5D39"/>
    <w:multiLevelType w:val="hybridMultilevel"/>
    <w:tmpl w:val="9140E598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">
    <w:nsid w:val="210D396C"/>
    <w:multiLevelType w:val="multilevel"/>
    <w:tmpl w:val="26641DA8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FB85460"/>
    <w:multiLevelType w:val="hybridMultilevel"/>
    <w:tmpl w:val="1F3A3A70"/>
    <w:lvl w:ilvl="0" w:tplc="64BE4C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FE113EB"/>
    <w:multiLevelType w:val="hybridMultilevel"/>
    <w:tmpl w:val="9C9A6B0A"/>
    <w:lvl w:ilvl="0" w:tplc="FFFFFFFF">
      <w:start w:val="1"/>
      <w:numFmt w:val="decimal"/>
      <w:pStyle w:val="a"/>
      <w:lvlText w:val="%1"/>
      <w:lvlJc w:val="left"/>
      <w:pPr>
        <w:tabs>
          <w:tab w:val="num" w:pos="284"/>
        </w:tabs>
        <w:ind w:left="0" w:firstLine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A47F4B"/>
    <w:multiLevelType w:val="multilevel"/>
    <w:tmpl w:val="BCD839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35A667A0"/>
    <w:multiLevelType w:val="hybridMultilevel"/>
    <w:tmpl w:val="3DDEBC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949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6"/>
        <w:szCs w:val="16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855C32"/>
    <w:multiLevelType w:val="hybridMultilevel"/>
    <w:tmpl w:val="7BFE6722"/>
    <w:lvl w:ilvl="0" w:tplc="09600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1349A"/>
    <w:multiLevelType w:val="hybridMultilevel"/>
    <w:tmpl w:val="9F842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D2B86"/>
    <w:multiLevelType w:val="hybridMultilevel"/>
    <w:tmpl w:val="041C1DB6"/>
    <w:lvl w:ilvl="0" w:tplc="F12492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5411266"/>
    <w:multiLevelType w:val="hybridMultilevel"/>
    <w:tmpl w:val="202A66CA"/>
    <w:lvl w:ilvl="0" w:tplc="8FE6EC5E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C4242"/>
    <w:multiLevelType w:val="hybridMultilevel"/>
    <w:tmpl w:val="DEDADEA8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43210"/>
    <w:multiLevelType w:val="multilevel"/>
    <w:tmpl w:val="C7D8262A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>
    <w:nsid w:val="518D5784"/>
    <w:multiLevelType w:val="hybridMultilevel"/>
    <w:tmpl w:val="82C665E2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82D26"/>
    <w:multiLevelType w:val="hybridMultilevel"/>
    <w:tmpl w:val="6BECBB60"/>
    <w:lvl w:ilvl="0" w:tplc="25023E20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DA3C37"/>
    <w:multiLevelType w:val="multilevel"/>
    <w:tmpl w:val="75D2814A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73F4FE7"/>
    <w:multiLevelType w:val="hybridMultilevel"/>
    <w:tmpl w:val="136A4D3E"/>
    <w:lvl w:ilvl="0" w:tplc="C5E46FB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>
    <w:nsid w:val="58520B91"/>
    <w:multiLevelType w:val="hybridMultilevel"/>
    <w:tmpl w:val="18A03048"/>
    <w:lvl w:ilvl="0" w:tplc="9B50E514">
      <w:start w:val="1"/>
      <w:numFmt w:val="bullet"/>
      <w:pStyle w:val="IT2"/>
      <w:lvlText w:val=""/>
      <w:lvlJc w:val="left"/>
      <w:pPr>
        <w:tabs>
          <w:tab w:val="num" w:pos="9432"/>
        </w:tabs>
        <w:ind w:left="8221" w:firstLine="851"/>
      </w:pPr>
      <w:rPr>
        <w:rFonts w:ascii="Symbol" w:hAnsi="Symbol" w:hint="default"/>
        <w:color w:val="auto"/>
      </w:rPr>
    </w:lvl>
    <w:lvl w:ilvl="1" w:tplc="E528C040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F51480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D8E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6185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C6B2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341F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1499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CE042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532048"/>
    <w:multiLevelType w:val="multilevel"/>
    <w:tmpl w:val="5B38D7BA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674870A7"/>
    <w:multiLevelType w:val="multilevel"/>
    <w:tmpl w:val="DB7807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71B44A0F"/>
    <w:multiLevelType w:val="hybridMultilevel"/>
    <w:tmpl w:val="C39843A8"/>
    <w:lvl w:ilvl="0" w:tplc="73E6CA1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2667205"/>
    <w:multiLevelType w:val="multilevel"/>
    <w:tmpl w:val="046A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9157CC"/>
    <w:multiLevelType w:val="hybridMultilevel"/>
    <w:tmpl w:val="F84C2278"/>
    <w:lvl w:ilvl="0" w:tplc="FFFFFFFF">
      <w:start w:val="1"/>
      <w:numFmt w:val="bullet"/>
      <w:pStyle w:val="-3"/>
      <w:lvlText w:val=""/>
      <w:lvlJc w:val="left"/>
      <w:pPr>
        <w:tabs>
          <w:tab w:val="num" w:pos="927"/>
        </w:tabs>
        <w:ind w:firstLine="56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221BCE"/>
    <w:multiLevelType w:val="multilevel"/>
    <w:tmpl w:val="883C06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>
    <w:nsid w:val="773154BD"/>
    <w:multiLevelType w:val="hybridMultilevel"/>
    <w:tmpl w:val="32900B62"/>
    <w:lvl w:ilvl="0" w:tplc="F12492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EBF3F33"/>
    <w:multiLevelType w:val="hybridMultilevel"/>
    <w:tmpl w:val="E2B61E54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30E25"/>
    <w:multiLevelType w:val="multilevel"/>
    <w:tmpl w:val="F2847912"/>
    <w:lvl w:ilvl="0">
      <w:start w:val="1"/>
      <w:numFmt w:val="decimal"/>
      <w:lvlText w:val="%1."/>
      <w:lvlJc w:val="left"/>
      <w:pPr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1305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745" w:hanging="13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65" w:hanging="13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5" w:hanging="13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F6A5BDD"/>
    <w:multiLevelType w:val="multilevel"/>
    <w:tmpl w:val="EDC6665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22"/>
  </w:num>
  <w:num w:numId="5">
    <w:abstractNumId w:val="24"/>
  </w:num>
  <w:num w:numId="6">
    <w:abstractNumId w:val="16"/>
  </w:num>
  <w:num w:numId="7">
    <w:abstractNumId w:val="9"/>
  </w:num>
  <w:num w:numId="8">
    <w:abstractNumId w:val="6"/>
  </w:num>
  <w:num w:numId="9">
    <w:abstractNumId w:val="18"/>
  </w:num>
  <w:num w:numId="10">
    <w:abstractNumId w:val="17"/>
  </w:num>
  <w:num w:numId="11">
    <w:abstractNumId w:val="21"/>
  </w:num>
  <w:num w:numId="1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15"/>
  </w:num>
  <w:num w:numId="15">
    <w:abstractNumId w:val="27"/>
  </w:num>
  <w:num w:numId="16">
    <w:abstractNumId w:val="2"/>
  </w:num>
  <w:num w:numId="17">
    <w:abstractNumId w:val="8"/>
  </w:num>
  <w:num w:numId="18">
    <w:abstractNumId w:val="13"/>
  </w:num>
  <w:num w:numId="19">
    <w:abstractNumId w:val="11"/>
  </w:num>
  <w:num w:numId="20">
    <w:abstractNumId w:val="25"/>
  </w:num>
  <w:num w:numId="21">
    <w:abstractNumId w:val="7"/>
  </w:num>
  <w:num w:numId="22">
    <w:abstractNumId w:val="10"/>
  </w:num>
  <w:num w:numId="23">
    <w:abstractNumId w:val="14"/>
  </w:num>
  <w:num w:numId="24">
    <w:abstractNumId w:val="3"/>
  </w:num>
  <w:num w:numId="25">
    <w:abstractNumId w:val="23"/>
  </w:num>
  <w:num w:numId="26">
    <w:abstractNumId w:val="12"/>
  </w:num>
  <w:num w:numId="27">
    <w:abstractNumId w:val="20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52DE"/>
    <w:rsid w:val="000015F1"/>
    <w:rsid w:val="0000201B"/>
    <w:rsid w:val="000020A9"/>
    <w:rsid w:val="000038CE"/>
    <w:rsid w:val="000047BF"/>
    <w:rsid w:val="00004BC4"/>
    <w:rsid w:val="00004DD2"/>
    <w:rsid w:val="00007A28"/>
    <w:rsid w:val="00010F5A"/>
    <w:rsid w:val="00011F48"/>
    <w:rsid w:val="00012981"/>
    <w:rsid w:val="000154FE"/>
    <w:rsid w:val="000161C4"/>
    <w:rsid w:val="00020E49"/>
    <w:rsid w:val="00020F34"/>
    <w:rsid w:val="00021085"/>
    <w:rsid w:val="000212C1"/>
    <w:rsid w:val="000215CF"/>
    <w:rsid w:val="00022533"/>
    <w:rsid w:val="000227D4"/>
    <w:rsid w:val="00022B91"/>
    <w:rsid w:val="00022D77"/>
    <w:rsid w:val="000234EF"/>
    <w:rsid w:val="000258D4"/>
    <w:rsid w:val="00025C50"/>
    <w:rsid w:val="00026102"/>
    <w:rsid w:val="00027A65"/>
    <w:rsid w:val="00030AAF"/>
    <w:rsid w:val="00031932"/>
    <w:rsid w:val="00031CB1"/>
    <w:rsid w:val="0003223C"/>
    <w:rsid w:val="00032A91"/>
    <w:rsid w:val="00033CC0"/>
    <w:rsid w:val="00034470"/>
    <w:rsid w:val="000362A7"/>
    <w:rsid w:val="00041EF2"/>
    <w:rsid w:val="0004241F"/>
    <w:rsid w:val="00043A25"/>
    <w:rsid w:val="00045A3A"/>
    <w:rsid w:val="00045A5F"/>
    <w:rsid w:val="00045A7A"/>
    <w:rsid w:val="00050FB8"/>
    <w:rsid w:val="000510A2"/>
    <w:rsid w:val="00051822"/>
    <w:rsid w:val="000531FE"/>
    <w:rsid w:val="000555C1"/>
    <w:rsid w:val="00055F5D"/>
    <w:rsid w:val="00056F54"/>
    <w:rsid w:val="00057243"/>
    <w:rsid w:val="000576FA"/>
    <w:rsid w:val="000601E5"/>
    <w:rsid w:val="0006089E"/>
    <w:rsid w:val="00062B04"/>
    <w:rsid w:val="000658A6"/>
    <w:rsid w:val="00065BD8"/>
    <w:rsid w:val="000675C6"/>
    <w:rsid w:val="000700C3"/>
    <w:rsid w:val="00070DC0"/>
    <w:rsid w:val="00074D9B"/>
    <w:rsid w:val="00075A26"/>
    <w:rsid w:val="000762EC"/>
    <w:rsid w:val="0007731F"/>
    <w:rsid w:val="00080888"/>
    <w:rsid w:val="00080971"/>
    <w:rsid w:val="00081CFB"/>
    <w:rsid w:val="00082697"/>
    <w:rsid w:val="00083049"/>
    <w:rsid w:val="00083412"/>
    <w:rsid w:val="000903C7"/>
    <w:rsid w:val="00092A74"/>
    <w:rsid w:val="000931B1"/>
    <w:rsid w:val="0009459E"/>
    <w:rsid w:val="00094977"/>
    <w:rsid w:val="00094CC4"/>
    <w:rsid w:val="0009531D"/>
    <w:rsid w:val="00096016"/>
    <w:rsid w:val="000A0580"/>
    <w:rsid w:val="000A06B2"/>
    <w:rsid w:val="000A138D"/>
    <w:rsid w:val="000A1452"/>
    <w:rsid w:val="000A2AE4"/>
    <w:rsid w:val="000A2C79"/>
    <w:rsid w:val="000A2FB6"/>
    <w:rsid w:val="000A3B34"/>
    <w:rsid w:val="000A4A74"/>
    <w:rsid w:val="000A54D1"/>
    <w:rsid w:val="000A7342"/>
    <w:rsid w:val="000A75F9"/>
    <w:rsid w:val="000A79EC"/>
    <w:rsid w:val="000B2C5F"/>
    <w:rsid w:val="000B5A86"/>
    <w:rsid w:val="000B65C9"/>
    <w:rsid w:val="000B6B9A"/>
    <w:rsid w:val="000B7AF7"/>
    <w:rsid w:val="000C0695"/>
    <w:rsid w:val="000C5220"/>
    <w:rsid w:val="000C5680"/>
    <w:rsid w:val="000C5C64"/>
    <w:rsid w:val="000C669E"/>
    <w:rsid w:val="000C7B4C"/>
    <w:rsid w:val="000C7E7A"/>
    <w:rsid w:val="000D0D2E"/>
    <w:rsid w:val="000D0DBA"/>
    <w:rsid w:val="000D0F89"/>
    <w:rsid w:val="000D4252"/>
    <w:rsid w:val="000D470C"/>
    <w:rsid w:val="000D558F"/>
    <w:rsid w:val="000E0239"/>
    <w:rsid w:val="000E0418"/>
    <w:rsid w:val="000E14AF"/>
    <w:rsid w:val="000E29F0"/>
    <w:rsid w:val="000F0035"/>
    <w:rsid w:val="000F09E5"/>
    <w:rsid w:val="000F271C"/>
    <w:rsid w:val="000F2A6B"/>
    <w:rsid w:val="000F3C44"/>
    <w:rsid w:val="000F3C87"/>
    <w:rsid w:val="000F42A4"/>
    <w:rsid w:val="000F44D1"/>
    <w:rsid w:val="000F5BE8"/>
    <w:rsid w:val="000F5FC5"/>
    <w:rsid w:val="0010057B"/>
    <w:rsid w:val="00100A77"/>
    <w:rsid w:val="001043A1"/>
    <w:rsid w:val="00104715"/>
    <w:rsid w:val="001051B7"/>
    <w:rsid w:val="00106059"/>
    <w:rsid w:val="00106942"/>
    <w:rsid w:val="001070A2"/>
    <w:rsid w:val="00107E4A"/>
    <w:rsid w:val="00112A2F"/>
    <w:rsid w:val="00113BBC"/>
    <w:rsid w:val="00115A57"/>
    <w:rsid w:val="00115F9C"/>
    <w:rsid w:val="00116168"/>
    <w:rsid w:val="001161FE"/>
    <w:rsid w:val="00116350"/>
    <w:rsid w:val="00116404"/>
    <w:rsid w:val="0011767B"/>
    <w:rsid w:val="00122920"/>
    <w:rsid w:val="00122B61"/>
    <w:rsid w:val="00123B71"/>
    <w:rsid w:val="00127233"/>
    <w:rsid w:val="00130377"/>
    <w:rsid w:val="00131907"/>
    <w:rsid w:val="00131EF3"/>
    <w:rsid w:val="001327AB"/>
    <w:rsid w:val="00132AD4"/>
    <w:rsid w:val="001338F0"/>
    <w:rsid w:val="0013745E"/>
    <w:rsid w:val="001379B8"/>
    <w:rsid w:val="00140264"/>
    <w:rsid w:val="001410F1"/>
    <w:rsid w:val="001411D9"/>
    <w:rsid w:val="00141BFE"/>
    <w:rsid w:val="00141C14"/>
    <w:rsid w:val="00142503"/>
    <w:rsid w:val="001429C6"/>
    <w:rsid w:val="00142FA8"/>
    <w:rsid w:val="00143D0C"/>
    <w:rsid w:val="00145689"/>
    <w:rsid w:val="001462BF"/>
    <w:rsid w:val="0014732F"/>
    <w:rsid w:val="001474A3"/>
    <w:rsid w:val="001517CE"/>
    <w:rsid w:val="00151DB3"/>
    <w:rsid w:val="001526F6"/>
    <w:rsid w:val="00153C9A"/>
    <w:rsid w:val="001559A1"/>
    <w:rsid w:val="00155AB1"/>
    <w:rsid w:val="0016098E"/>
    <w:rsid w:val="00161035"/>
    <w:rsid w:val="00164624"/>
    <w:rsid w:val="00165A3A"/>
    <w:rsid w:val="00165B26"/>
    <w:rsid w:val="00166C25"/>
    <w:rsid w:val="00167023"/>
    <w:rsid w:val="001703BB"/>
    <w:rsid w:val="00171FBA"/>
    <w:rsid w:val="001727EC"/>
    <w:rsid w:val="00173569"/>
    <w:rsid w:val="0017395B"/>
    <w:rsid w:val="00175FB2"/>
    <w:rsid w:val="00176323"/>
    <w:rsid w:val="001804B4"/>
    <w:rsid w:val="00180880"/>
    <w:rsid w:val="0018265F"/>
    <w:rsid w:val="001827B9"/>
    <w:rsid w:val="00183477"/>
    <w:rsid w:val="00183F9F"/>
    <w:rsid w:val="00184814"/>
    <w:rsid w:val="00185C66"/>
    <w:rsid w:val="00186D99"/>
    <w:rsid w:val="0018726B"/>
    <w:rsid w:val="00190143"/>
    <w:rsid w:val="0019134B"/>
    <w:rsid w:val="00191530"/>
    <w:rsid w:val="00192DDA"/>
    <w:rsid w:val="001947FA"/>
    <w:rsid w:val="001962F6"/>
    <w:rsid w:val="001965F3"/>
    <w:rsid w:val="00196B8E"/>
    <w:rsid w:val="001A079C"/>
    <w:rsid w:val="001A12DF"/>
    <w:rsid w:val="001A15AF"/>
    <w:rsid w:val="001A2C56"/>
    <w:rsid w:val="001A3FDC"/>
    <w:rsid w:val="001A5141"/>
    <w:rsid w:val="001A57C2"/>
    <w:rsid w:val="001A6F86"/>
    <w:rsid w:val="001A7ED4"/>
    <w:rsid w:val="001B4124"/>
    <w:rsid w:val="001B51DE"/>
    <w:rsid w:val="001B6542"/>
    <w:rsid w:val="001B74F0"/>
    <w:rsid w:val="001B7A6D"/>
    <w:rsid w:val="001C1723"/>
    <w:rsid w:val="001C2399"/>
    <w:rsid w:val="001C36E0"/>
    <w:rsid w:val="001C503D"/>
    <w:rsid w:val="001C6259"/>
    <w:rsid w:val="001C76CB"/>
    <w:rsid w:val="001D22C8"/>
    <w:rsid w:val="001D275C"/>
    <w:rsid w:val="001D5C92"/>
    <w:rsid w:val="001E090E"/>
    <w:rsid w:val="001E14BE"/>
    <w:rsid w:val="001E197C"/>
    <w:rsid w:val="001E1DED"/>
    <w:rsid w:val="001E36F4"/>
    <w:rsid w:val="001E3897"/>
    <w:rsid w:val="001E3C98"/>
    <w:rsid w:val="001E7192"/>
    <w:rsid w:val="001F0057"/>
    <w:rsid w:val="001F13D6"/>
    <w:rsid w:val="001F4850"/>
    <w:rsid w:val="001F50BE"/>
    <w:rsid w:val="001F79D0"/>
    <w:rsid w:val="001F7CFA"/>
    <w:rsid w:val="00200E83"/>
    <w:rsid w:val="00202CF2"/>
    <w:rsid w:val="00202DC2"/>
    <w:rsid w:val="0020378D"/>
    <w:rsid w:val="002044F8"/>
    <w:rsid w:val="00204A60"/>
    <w:rsid w:val="00211ED4"/>
    <w:rsid w:val="00213700"/>
    <w:rsid w:val="002149CE"/>
    <w:rsid w:val="002156EC"/>
    <w:rsid w:val="00216529"/>
    <w:rsid w:val="002210DC"/>
    <w:rsid w:val="00221A94"/>
    <w:rsid w:val="00222A59"/>
    <w:rsid w:val="00222FA2"/>
    <w:rsid w:val="00222FF1"/>
    <w:rsid w:val="0022538C"/>
    <w:rsid w:val="00225ABA"/>
    <w:rsid w:val="00226D71"/>
    <w:rsid w:val="002273E4"/>
    <w:rsid w:val="002276FC"/>
    <w:rsid w:val="0022797B"/>
    <w:rsid w:val="00230804"/>
    <w:rsid w:val="002343E9"/>
    <w:rsid w:val="00236B58"/>
    <w:rsid w:val="00236E36"/>
    <w:rsid w:val="00237731"/>
    <w:rsid w:val="00241417"/>
    <w:rsid w:val="00241F14"/>
    <w:rsid w:val="00242273"/>
    <w:rsid w:val="00243F16"/>
    <w:rsid w:val="00243F2F"/>
    <w:rsid w:val="0024534C"/>
    <w:rsid w:val="00245596"/>
    <w:rsid w:val="00245816"/>
    <w:rsid w:val="00246881"/>
    <w:rsid w:val="002468F1"/>
    <w:rsid w:val="0024757E"/>
    <w:rsid w:val="00247583"/>
    <w:rsid w:val="002501EA"/>
    <w:rsid w:val="00250735"/>
    <w:rsid w:val="00250D0D"/>
    <w:rsid w:val="00251D1A"/>
    <w:rsid w:val="00252CE0"/>
    <w:rsid w:val="00253106"/>
    <w:rsid w:val="00253AB3"/>
    <w:rsid w:val="00257300"/>
    <w:rsid w:val="0025761F"/>
    <w:rsid w:val="00257635"/>
    <w:rsid w:val="002600EE"/>
    <w:rsid w:val="00260DAC"/>
    <w:rsid w:val="00261784"/>
    <w:rsid w:val="002625A7"/>
    <w:rsid w:val="002630A6"/>
    <w:rsid w:val="00263AE4"/>
    <w:rsid w:val="00263DC6"/>
    <w:rsid w:val="00263EF7"/>
    <w:rsid w:val="00264178"/>
    <w:rsid w:val="00264781"/>
    <w:rsid w:val="00264EE6"/>
    <w:rsid w:val="0026713F"/>
    <w:rsid w:val="00267ABD"/>
    <w:rsid w:val="002702F7"/>
    <w:rsid w:val="00271C65"/>
    <w:rsid w:val="00272080"/>
    <w:rsid w:val="002729AD"/>
    <w:rsid w:val="0027327E"/>
    <w:rsid w:val="00274489"/>
    <w:rsid w:val="002749E5"/>
    <w:rsid w:val="00274A4C"/>
    <w:rsid w:val="0027560E"/>
    <w:rsid w:val="00275CF4"/>
    <w:rsid w:val="002763F1"/>
    <w:rsid w:val="002778F5"/>
    <w:rsid w:val="00280390"/>
    <w:rsid w:val="0028149C"/>
    <w:rsid w:val="00283E00"/>
    <w:rsid w:val="00283E39"/>
    <w:rsid w:val="00283E46"/>
    <w:rsid w:val="002851D9"/>
    <w:rsid w:val="0028584B"/>
    <w:rsid w:val="002877E6"/>
    <w:rsid w:val="00287A97"/>
    <w:rsid w:val="002903B3"/>
    <w:rsid w:val="00291574"/>
    <w:rsid w:val="0029182C"/>
    <w:rsid w:val="002934E2"/>
    <w:rsid w:val="0029396F"/>
    <w:rsid w:val="002945E3"/>
    <w:rsid w:val="002946CC"/>
    <w:rsid w:val="002976FC"/>
    <w:rsid w:val="00297764"/>
    <w:rsid w:val="00297BD2"/>
    <w:rsid w:val="002A0131"/>
    <w:rsid w:val="002A0B4D"/>
    <w:rsid w:val="002A23D9"/>
    <w:rsid w:val="002A3411"/>
    <w:rsid w:val="002A348F"/>
    <w:rsid w:val="002A418D"/>
    <w:rsid w:val="002A46D9"/>
    <w:rsid w:val="002A4CC1"/>
    <w:rsid w:val="002A6B47"/>
    <w:rsid w:val="002B12FA"/>
    <w:rsid w:val="002B2AAE"/>
    <w:rsid w:val="002B3E26"/>
    <w:rsid w:val="002B79B6"/>
    <w:rsid w:val="002B7B0E"/>
    <w:rsid w:val="002C1ECF"/>
    <w:rsid w:val="002C21C5"/>
    <w:rsid w:val="002C3D5D"/>
    <w:rsid w:val="002C4993"/>
    <w:rsid w:val="002C6BE2"/>
    <w:rsid w:val="002C6D92"/>
    <w:rsid w:val="002C798A"/>
    <w:rsid w:val="002D1BE4"/>
    <w:rsid w:val="002D2C78"/>
    <w:rsid w:val="002D3226"/>
    <w:rsid w:val="002D4A62"/>
    <w:rsid w:val="002D4E13"/>
    <w:rsid w:val="002D5A32"/>
    <w:rsid w:val="002D6427"/>
    <w:rsid w:val="002D7730"/>
    <w:rsid w:val="002E1803"/>
    <w:rsid w:val="002E1CF7"/>
    <w:rsid w:val="002E2D3F"/>
    <w:rsid w:val="002E59BF"/>
    <w:rsid w:val="002E62CE"/>
    <w:rsid w:val="002E6854"/>
    <w:rsid w:val="002E6CBD"/>
    <w:rsid w:val="002E754F"/>
    <w:rsid w:val="002F2FE9"/>
    <w:rsid w:val="002F43FB"/>
    <w:rsid w:val="002F68AC"/>
    <w:rsid w:val="002F73DE"/>
    <w:rsid w:val="002F7FF9"/>
    <w:rsid w:val="0030035B"/>
    <w:rsid w:val="0030205B"/>
    <w:rsid w:val="0030267A"/>
    <w:rsid w:val="00302DCA"/>
    <w:rsid w:val="0030362D"/>
    <w:rsid w:val="00305072"/>
    <w:rsid w:val="0031121A"/>
    <w:rsid w:val="003112B6"/>
    <w:rsid w:val="0031164C"/>
    <w:rsid w:val="00311B74"/>
    <w:rsid w:val="003139E1"/>
    <w:rsid w:val="003142A1"/>
    <w:rsid w:val="00315431"/>
    <w:rsid w:val="00317FA2"/>
    <w:rsid w:val="00321253"/>
    <w:rsid w:val="003236AE"/>
    <w:rsid w:val="0032387E"/>
    <w:rsid w:val="00324862"/>
    <w:rsid w:val="0032534C"/>
    <w:rsid w:val="00325E0A"/>
    <w:rsid w:val="00327A9E"/>
    <w:rsid w:val="00327BE7"/>
    <w:rsid w:val="0033094A"/>
    <w:rsid w:val="00330D48"/>
    <w:rsid w:val="00331340"/>
    <w:rsid w:val="00335A74"/>
    <w:rsid w:val="003362FF"/>
    <w:rsid w:val="003368F0"/>
    <w:rsid w:val="00336AB4"/>
    <w:rsid w:val="00336E55"/>
    <w:rsid w:val="00337C9E"/>
    <w:rsid w:val="0034051D"/>
    <w:rsid w:val="00342292"/>
    <w:rsid w:val="00344A24"/>
    <w:rsid w:val="00347382"/>
    <w:rsid w:val="00351A15"/>
    <w:rsid w:val="00352CE8"/>
    <w:rsid w:val="003541C2"/>
    <w:rsid w:val="003542F3"/>
    <w:rsid w:val="00354C72"/>
    <w:rsid w:val="00357A87"/>
    <w:rsid w:val="00360D1D"/>
    <w:rsid w:val="00361596"/>
    <w:rsid w:val="00361CFB"/>
    <w:rsid w:val="003624E3"/>
    <w:rsid w:val="00362E0E"/>
    <w:rsid w:val="003640B0"/>
    <w:rsid w:val="00364A18"/>
    <w:rsid w:val="00366203"/>
    <w:rsid w:val="00366D4A"/>
    <w:rsid w:val="00366F9D"/>
    <w:rsid w:val="003679DD"/>
    <w:rsid w:val="00370AA1"/>
    <w:rsid w:val="00371CE9"/>
    <w:rsid w:val="00372ABD"/>
    <w:rsid w:val="003754D0"/>
    <w:rsid w:val="00375579"/>
    <w:rsid w:val="00375A5C"/>
    <w:rsid w:val="00375DD9"/>
    <w:rsid w:val="00380258"/>
    <w:rsid w:val="003806F5"/>
    <w:rsid w:val="00380925"/>
    <w:rsid w:val="00380CA6"/>
    <w:rsid w:val="00381E4D"/>
    <w:rsid w:val="0038494C"/>
    <w:rsid w:val="00384C22"/>
    <w:rsid w:val="00384F5C"/>
    <w:rsid w:val="0038521C"/>
    <w:rsid w:val="003856F1"/>
    <w:rsid w:val="003867D1"/>
    <w:rsid w:val="00390233"/>
    <w:rsid w:val="00390B3C"/>
    <w:rsid w:val="00394257"/>
    <w:rsid w:val="00394416"/>
    <w:rsid w:val="0039583D"/>
    <w:rsid w:val="003958C7"/>
    <w:rsid w:val="00395E94"/>
    <w:rsid w:val="003963CB"/>
    <w:rsid w:val="00397A8B"/>
    <w:rsid w:val="003A0F3F"/>
    <w:rsid w:val="003A1E05"/>
    <w:rsid w:val="003A2629"/>
    <w:rsid w:val="003A3640"/>
    <w:rsid w:val="003A46CC"/>
    <w:rsid w:val="003B1566"/>
    <w:rsid w:val="003B1FE7"/>
    <w:rsid w:val="003B28A1"/>
    <w:rsid w:val="003B3328"/>
    <w:rsid w:val="003B4734"/>
    <w:rsid w:val="003B5348"/>
    <w:rsid w:val="003C12FD"/>
    <w:rsid w:val="003C20E4"/>
    <w:rsid w:val="003C26D1"/>
    <w:rsid w:val="003C3CCD"/>
    <w:rsid w:val="003C4AD4"/>
    <w:rsid w:val="003C6AD3"/>
    <w:rsid w:val="003C7D75"/>
    <w:rsid w:val="003D36AC"/>
    <w:rsid w:val="003D3F33"/>
    <w:rsid w:val="003D453F"/>
    <w:rsid w:val="003D496D"/>
    <w:rsid w:val="003D584F"/>
    <w:rsid w:val="003D5BB6"/>
    <w:rsid w:val="003D7D59"/>
    <w:rsid w:val="003E2992"/>
    <w:rsid w:val="003E3B6A"/>
    <w:rsid w:val="003E403E"/>
    <w:rsid w:val="003E4B52"/>
    <w:rsid w:val="003E53E1"/>
    <w:rsid w:val="003E5F05"/>
    <w:rsid w:val="003E6ADB"/>
    <w:rsid w:val="003F0262"/>
    <w:rsid w:val="003F0C3D"/>
    <w:rsid w:val="003F0D11"/>
    <w:rsid w:val="003F2B90"/>
    <w:rsid w:val="003F4FFB"/>
    <w:rsid w:val="003F5055"/>
    <w:rsid w:val="003F50CE"/>
    <w:rsid w:val="003F5E45"/>
    <w:rsid w:val="0040174B"/>
    <w:rsid w:val="00401E97"/>
    <w:rsid w:val="0040406E"/>
    <w:rsid w:val="00404A9E"/>
    <w:rsid w:val="0040518D"/>
    <w:rsid w:val="0040583E"/>
    <w:rsid w:val="0040794A"/>
    <w:rsid w:val="0041055D"/>
    <w:rsid w:val="004110E9"/>
    <w:rsid w:val="004128CD"/>
    <w:rsid w:val="00416BC1"/>
    <w:rsid w:val="004175CE"/>
    <w:rsid w:val="004222EB"/>
    <w:rsid w:val="00422317"/>
    <w:rsid w:val="00423089"/>
    <w:rsid w:val="00423D37"/>
    <w:rsid w:val="00423DE7"/>
    <w:rsid w:val="00423E99"/>
    <w:rsid w:val="00424BC5"/>
    <w:rsid w:val="00430AE5"/>
    <w:rsid w:val="00430ED6"/>
    <w:rsid w:val="00431264"/>
    <w:rsid w:val="004313A8"/>
    <w:rsid w:val="00432B62"/>
    <w:rsid w:val="00435328"/>
    <w:rsid w:val="00436332"/>
    <w:rsid w:val="00436333"/>
    <w:rsid w:val="004364BE"/>
    <w:rsid w:val="00437A99"/>
    <w:rsid w:val="004410B9"/>
    <w:rsid w:val="0044123E"/>
    <w:rsid w:val="00441464"/>
    <w:rsid w:val="0044293B"/>
    <w:rsid w:val="00442942"/>
    <w:rsid w:val="00442D85"/>
    <w:rsid w:val="0044413B"/>
    <w:rsid w:val="00444329"/>
    <w:rsid w:val="004476E3"/>
    <w:rsid w:val="00447E5D"/>
    <w:rsid w:val="00450B82"/>
    <w:rsid w:val="0045122A"/>
    <w:rsid w:val="00451287"/>
    <w:rsid w:val="00456083"/>
    <w:rsid w:val="00456999"/>
    <w:rsid w:val="0046006F"/>
    <w:rsid w:val="004601F1"/>
    <w:rsid w:val="004610BC"/>
    <w:rsid w:val="00461EA2"/>
    <w:rsid w:val="00465BC8"/>
    <w:rsid w:val="004671EE"/>
    <w:rsid w:val="00471C23"/>
    <w:rsid w:val="00472A9C"/>
    <w:rsid w:val="00472E3C"/>
    <w:rsid w:val="00472EB5"/>
    <w:rsid w:val="00475795"/>
    <w:rsid w:val="00476179"/>
    <w:rsid w:val="004761F8"/>
    <w:rsid w:val="004764CF"/>
    <w:rsid w:val="00476F3F"/>
    <w:rsid w:val="00477600"/>
    <w:rsid w:val="00483AF7"/>
    <w:rsid w:val="00484128"/>
    <w:rsid w:val="004866E3"/>
    <w:rsid w:val="00486CE3"/>
    <w:rsid w:val="004901DB"/>
    <w:rsid w:val="004908CD"/>
    <w:rsid w:val="00490D27"/>
    <w:rsid w:val="0049333D"/>
    <w:rsid w:val="0049731E"/>
    <w:rsid w:val="004A076A"/>
    <w:rsid w:val="004A111A"/>
    <w:rsid w:val="004A23D0"/>
    <w:rsid w:val="004A4E4E"/>
    <w:rsid w:val="004A5124"/>
    <w:rsid w:val="004B4602"/>
    <w:rsid w:val="004B4814"/>
    <w:rsid w:val="004B597B"/>
    <w:rsid w:val="004B5FF5"/>
    <w:rsid w:val="004B7A46"/>
    <w:rsid w:val="004C1223"/>
    <w:rsid w:val="004C167C"/>
    <w:rsid w:val="004C6456"/>
    <w:rsid w:val="004C746C"/>
    <w:rsid w:val="004C7B53"/>
    <w:rsid w:val="004C7E3F"/>
    <w:rsid w:val="004D0050"/>
    <w:rsid w:val="004D1D85"/>
    <w:rsid w:val="004D25D4"/>
    <w:rsid w:val="004D31F5"/>
    <w:rsid w:val="004D4D52"/>
    <w:rsid w:val="004D4EAC"/>
    <w:rsid w:val="004D75EC"/>
    <w:rsid w:val="004D7D8A"/>
    <w:rsid w:val="004E0206"/>
    <w:rsid w:val="004E1F90"/>
    <w:rsid w:val="004E3533"/>
    <w:rsid w:val="004E3805"/>
    <w:rsid w:val="004E6299"/>
    <w:rsid w:val="004E7B56"/>
    <w:rsid w:val="004F0AC7"/>
    <w:rsid w:val="004F173A"/>
    <w:rsid w:val="004F21EA"/>
    <w:rsid w:val="004F29A0"/>
    <w:rsid w:val="004F32EC"/>
    <w:rsid w:val="004F4667"/>
    <w:rsid w:val="004F734E"/>
    <w:rsid w:val="005021A5"/>
    <w:rsid w:val="00505CE0"/>
    <w:rsid w:val="00506982"/>
    <w:rsid w:val="0050792B"/>
    <w:rsid w:val="0051066A"/>
    <w:rsid w:val="00510CE5"/>
    <w:rsid w:val="00510D9E"/>
    <w:rsid w:val="00510E50"/>
    <w:rsid w:val="00511657"/>
    <w:rsid w:val="00511B77"/>
    <w:rsid w:val="00513D50"/>
    <w:rsid w:val="005162BA"/>
    <w:rsid w:val="00517601"/>
    <w:rsid w:val="005201FA"/>
    <w:rsid w:val="00523471"/>
    <w:rsid w:val="005252F4"/>
    <w:rsid w:val="00525C76"/>
    <w:rsid w:val="00526E0A"/>
    <w:rsid w:val="00527D21"/>
    <w:rsid w:val="00531EAA"/>
    <w:rsid w:val="00533531"/>
    <w:rsid w:val="00533613"/>
    <w:rsid w:val="00533FFB"/>
    <w:rsid w:val="005352D0"/>
    <w:rsid w:val="005409F2"/>
    <w:rsid w:val="005420D1"/>
    <w:rsid w:val="00544056"/>
    <w:rsid w:val="00546110"/>
    <w:rsid w:val="0054698D"/>
    <w:rsid w:val="00547EFD"/>
    <w:rsid w:val="00552288"/>
    <w:rsid w:val="005534CB"/>
    <w:rsid w:val="0055355B"/>
    <w:rsid w:val="005536E0"/>
    <w:rsid w:val="00553865"/>
    <w:rsid w:val="00554765"/>
    <w:rsid w:val="00554DDA"/>
    <w:rsid w:val="00557806"/>
    <w:rsid w:val="005578BA"/>
    <w:rsid w:val="005579EF"/>
    <w:rsid w:val="00560EDE"/>
    <w:rsid w:val="00563D0B"/>
    <w:rsid w:val="0056436A"/>
    <w:rsid w:val="0056455E"/>
    <w:rsid w:val="00564732"/>
    <w:rsid w:val="00564A4E"/>
    <w:rsid w:val="005658EA"/>
    <w:rsid w:val="00566C5E"/>
    <w:rsid w:val="005705D9"/>
    <w:rsid w:val="00570DA6"/>
    <w:rsid w:val="00570DEC"/>
    <w:rsid w:val="00572006"/>
    <w:rsid w:val="0057283C"/>
    <w:rsid w:val="00573C34"/>
    <w:rsid w:val="0057468C"/>
    <w:rsid w:val="00576FBB"/>
    <w:rsid w:val="0058288B"/>
    <w:rsid w:val="0058375E"/>
    <w:rsid w:val="0058421D"/>
    <w:rsid w:val="005847CB"/>
    <w:rsid w:val="00584DD6"/>
    <w:rsid w:val="00586B40"/>
    <w:rsid w:val="00587526"/>
    <w:rsid w:val="00587AF5"/>
    <w:rsid w:val="00587EBF"/>
    <w:rsid w:val="00590756"/>
    <w:rsid w:val="0059314D"/>
    <w:rsid w:val="005931CB"/>
    <w:rsid w:val="00594A86"/>
    <w:rsid w:val="0059529D"/>
    <w:rsid w:val="005953B1"/>
    <w:rsid w:val="005957B5"/>
    <w:rsid w:val="00595CE7"/>
    <w:rsid w:val="00595EAA"/>
    <w:rsid w:val="005972D6"/>
    <w:rsid w:val="005A07AE"/>
    <w:rsid w:val="005A1BDF"/>
    <w:rsid w:val="005A26EC"/>
    <w:rsid w:val="005A2E2F"/>
    <w:rsid w:val="005A3EE2"/>
    <w:rsid w:val="005A4387"/>
    <w:rsid w:val="005A5FC6"/>
    <w:rsid w:val="005A67EB"/>
    <w:rsid w:val="005B087D"/>
    <w:rsid w:val="005B2343"/>
    <w:rsid w:val="005B2760"/>
    <w:rsid w:val="005B28B1"/>
    <w:rsid w:val="005B2FFA"/>
    <w:rsid w:val="005B3F02"/>
    <w:rsid w:val="005B4533"/>
    <w:rsid w:val="005B5670"/>
    <w:rsid w:val="005B633E"/>
    <w:rsid w:val="005C1E31"/>
    <w:rsid w:val="005C2AE4"/>
    <w:rsid w:val="005C2E28"/>
    <w:rsid w:val="005C5270"/>
    <w:rsid w:val="005C60F5"/>
    <w:rsid w:val="005C7B08"/>
    <w:rsid w:val="005C7CD0"/>
    <w:rsid w:val="005C7DEC"/>
    <w:rsid w:val="005D090A"/>
    <w:rsid w:val="005D1FD0"/>
    <w:rsid w:val="005D3311"/>
    <w:rsid w:val="005D3567"/>
    <w:rsid w:val="005D551C"/>
    <w:rsid w:val="005D616C"/>
    <w:rsid w:val="005D7150"/>
    <w:rsid w:val="005D73E4"/>
    <w:rsid w:val="005D7B3C"/>
    <w:rsid w:val="005E120B"/>
    <w:rsid w:val="005E15C2"/>
    <w:rsid w:val="005E21CF"/>
    <w:rsid w:val="005E45DB"/>
    <w:rsid w:val="005E5A61"/>
    <w:rsid w:val="005E611A"/>
    <w:rsid w:val="005E6996"/>
    <w:rsid w:val="005E794A"/>
    <w:rsid w:val="005E7AD5"/>
    <w:rsid w:val="005E7DC3"/>
    <w:rsid w:val="005F1704"/>
    <w:rsid w:val="005F26FB"/>
    <w:rsid w:val="005F4AF8"/>
    <w:rsid w:val="005F60BB"/>
    <w:rsid w:val="005F7937"/>
    <w:rsid w:val="00600BCA"/>
    <w:rsid w:val="0060103C"/>
    <w:rsid w:val="00607860"/>
    <w:rsid w:val="00610FB2"/>
    <w:rsid w:val="006120D9"/>
    <w:rsid w:val="006124FE"/>
    <w:rsid w:val="006144F1"/>
    <w:rsid w:val="00615D98"/>
    <w:rsid w:val="00616844"/>
    <w:rsid w:val="006170CF"/>
    <w:rsid w:val="00617603"/>
    <w:rsid w:val="00620248"/>
    <w:rsid w:val="00622D39"/>
    <w:rsid w:val="00623636"/>
    <w:rsid w:val="006255A9"/>
    <w:rsid w:val="0062709C"/>
    <w:rsid w:val="00632009"/>
    <w:rsid w:val="0063251A"/>
    <w:rsid w:val="006328C4"/>
    <w:rsid w:val="00636AA2"/>
    <w:rsid w:val="00637EDB"/>
    <w:rsid w:val="00637F73"/>
    <w:rsid w:val="006403C6"/>
    <w:rsid w:val="00640768"/>
    <w:rsid w:val="006408FA"/>
    <w:rsid w:val="0064309B"/>
    <w:rsid w:val="006435FF"/>
    <w:rsid w:val="00643C3C"/>
    <w:rsid w:val="006447C2"/>
    <w:rsid w:val="006450E5"/>
    <w:rsid w:val="006467E8"/>
    <w:rsid w:val="00647313"/>
    <w:rsid w:val="006503E9"/>
    <w:rsid w:val="006511AF"/>
    <w:rsid w:val="00651B50"/>
    <w:rsid w:val="00654314"/>
    <w:rsid w:val="00655AA6"/>
    <w:rsid w:val="00655AD3"/>
    <w:rsid w:val="00657064"/>
    <w:rsid w:val="006577D3"/>
    <w:rsid w:val="00661717"/>
    <w:rsid w:val="00661982"/>
    <w:rsid w:val="00663115"/>
    <w:rsid w:val="006631E4"/>
    <w:rsid w:val="00663202"/>
    <w:rsid w:val="0066326B"/>
    <w:rsid w:val="00665232"/>
    <w:rsid w:val="0066550B"/>
    <w:rsid w:val="00665528"/>
    <w:rsid w:val="00665BD4"/>
    <w:rsid w:val="00667151"/>
    <w:rsid w:val="00667DC5"/>
    <w:rsid w:val="00672E63"/>
    <w:rsid w:val="00673696"/>
    <w:rsid w:val="0067414C"/>
    <w:rsid w:val="00674DF8"/>
    <w:rsid w:val="006761A5"/>
    <w:rsid w:val="00677CF2"/>
    <w:rsid w:val="006804FE"/>
    <w:rsid w:val="00680E7F"/>
    <w:rsid w:val="00682A78"/>
    <w:rsid w:val="006830D1"/>
    <w:rsid w:val="00684551"/>
    <w:rsid w:val="00685555"/>
    <w:rsid w:val="00686BB8"/>
    <w:rsid w:val="00692C4F"/>
    <w:rsid w:val="0069494F"/>
    <w:rsid w:val="0069669B"/>
    <w:rsid w:val="00696898"/>
    <w:rsid w:val="00696B34"/>
    <w:rsid w:val="00697586"/>
    <w:rsid w:val="006A0733"/>
    <w:rsid w:val="006A0B4D"/>
    <w:rsid w:val="006A2825"/>
    <w:rsid w:val="006A2FB1"/>
    <w:rsid w:val="006A57C9"/>
    <w:rsid w:val="006A701F"/>
    <w:rsid w:val="006A7289"/>
    <w:rsid w:val="006A7ACE"/>
    <w:rsid w:val="006B154D"/>
    <w:rsid w:val="006B1B3A"/>
    <w:rsid w:val="006B2615"/>
    <w:rsid w:val="006B4618"/>
    <w:rsid w:val="006B5490"/>
    <w:rsid w:val="006B5E58"/>
    <w:rsid w:val="006B5FDE"/>
    <w:rsid w:val="006B670A"/>
    <w:rsid w:val="006B7341"/>
    <w:rsid w:val="006B7468"/>
    <w:rsid w:val="006B7A20"/>
    <w:rsid w:val="006B7E9B"/>
    <w:rsid w:val="006C0C57"/>
    <w:rsid w:val="006C138A"/>
    <w:rsid w:val="006C179E"/>
    <w:rsid w:val="006C185B"/>
    <w:rsid w:val="006C24E6"/>
    <w:rsid w:val="006C429D"/>
    <w:rsid w:val="006C6463"/>
    <w:rsid w:val="006C6C9A"/>
    <w:rsid w:val="006C7BC2"/>
    <w:rsid w:val="006D0797"/>
    <w:rsid w:val="006D0EC3"/>
    <w:rsid w:val="006D1CA7"/>
    <w:rsid w:val="006D1DF5"/>
    <w:rsid w:val="006D2838"/>
    <w:rsid w:val="006D2A36"/>
    <w:rsid w:val="006D35AF"/>
    <w:rsid w:val="006D46B9"/>
    <w:rsid w:val="006D6242"/>
    <w:rsid w:val="006D747F"/>
    <w:rsid w:val="006D7D0B"/>
    <w:rsid w:val="006E0A8A"/>
    <w:rsid w:val="006E1A9A"/>
    <w:rsid w:val="006E483C"/>
    <w:rsid w:val="006E4F2B"/>
    <w:rsid w:val="006E4FD1"/>
    <w:rsid w:val="006E50CA"/>
    <w:rsid w:val="006E7047"/>
    <w:rsid w:val="006E79F5"/>
    <w:rsid w:val="006F2586"/>
    <w:rsid w:val="006F3008"/>
    <w:rsid w:val="006F33A8"/>
    <w:rsid w:val="006F3CD2"/>
    <w:rsid w:val="006F49E8"/>
    <w:rsid w:val="006F6688"/>
    <w:rsid w:val="006F7AA3"/>
    <w:rsid w:val="00701849"/>
    <w:rsid w:val="00701BEF"/>
    <w:rsid w:val="007023C8"/>
    <w:rsid w:val="007039A0"/>
    <w:rsid w:val="00703DFF"/>
    <w:rsid w:val="0070455A"/>
    <w:rsid w:val="00706330"/>
    <w:rsid w:val="007071E1"/>
    <w:rsid w:val="00707250"/>
    <w:rsid w:val="007073BE"/>
    <w:rsid w:val="00710ACA"/>
    <w:rsid w:val="007113C6"/>
    <w:rsid w:val="00711E61"/>
    <w:rsid w:val="00714EFE"/>
    <w:rsid w:val="007157DB"/>
    <w:rsid w:val="00716147"/>
    <w:rsid w:val="0071684D"/>
    <w:rsid w:val="00716A26"/>
    <w:rsid w:val="00717B34"/>
    <w:rsid w:val="00720C6A"/>
    <w:rsid w:val="0072156D"/>
    <w:rsid w:val="00721A39"/>
    <w:rsid w:val="00721E43"/>
    <w:rsid w:val="00723C5C"/>
    <w:rsid w:val="00727B22"/>
    <w:rsid w:val="0073129F"/>
    <w:rsid w:val="00731471"/>
    <w:rsid w:val="007315B7"/>
    <w:rsid w:val="00731727"/>
    <w:rsid w:val="007361E9"/>
    <w:rsid w:val="00737103"/>
    <w:rsid w:val="0073754B"/>
    <w:rsid w:val="007420E6"/>
    <w:rsid w:val="00745DDF"/>
    <w:rsid w:val="0074646C"/>
    <w:rsid w:val="00746CB8"/>
    <w:rsid w:val="00751C04"/>
    <w:rsid w:val="00752260"/>
    <w:rsid w:val="00752695"/>
    <w:rsid w:val="00753777"/>
    <w:rsid w:val="00753A43"/>
    <w:rsid w:val="0075401A"/>
    <w:rsid w:val="00754AFD"/>
    <w:rsid w:val="00754B9B"/>
    <w:rsid w:val="00756B36"/>
    <w:rsid w:val="00756C53"/>
    <w:rsid w:val="00757D3E"/>
    <w:rsid w:val="00757EF2"/>
    <w:rsid w:val="00760439"/>
    <w:rsid w:val="00762241"/>
    <w:rsid w:val="00764AC0"/>
    <w:rsid w:val="0076665C"/>
    <w:rsid w:val="007704F6"/>
    <w:rsid w:val="0077071B"/>
    <w:rsid w:val="007719A6"/>
    <w:rsid w:val="00771AB0"/>
    <w:rsid w:val="00772072"/>
    <w:rsid w:val="00772336"/>
    <w:rsid w:val="00773E01"/>
    <w:rsid w:val="007746BC"/>
    <w:rsid w:val="00775632"/>
    <w:rsid w:val="00775E7B"/>
    <w:rsid w:val="00776AE7"/>
    <w:rsid w:val="007812E6"/>
    <w:rsid w:val="007831DB"/>
    <w:rsid w:val="00783936"/>
    <w:rsid w:val="00784DA7"/>
    <w:rsid w:val="00785F3B"/>
    <w:rsid w:val="00787543"/>
    <w:rsid w:val="007901D2"/>
    <w:rsid w:val="0079028C"/>
    <w:rsid w:val="00790E25"/>
    <w:rsid w:val="00791518"/>
    <w:rsid w:val="00792B65"/>
    <w:rsid w:val="00792CC1"/>
    <w:rsid w:val="00797357"/>
    <w:rsid w:val="00797791"/>
    <w:rsid w:val="007A1549"/>
    <w:rsid w:val="007A17D9"/>
    <w:rsid w:val="007A6559"/>
    <w:rsid w:val="007A7467"/>
    <w:rsid w:val="007A7474"/>
    <w:rsid w:val="007A752A"/>
    <w:rsid w:val="007A7942"/>
    <w:rsid w:val="007A7B2F"/>
    <w:rsid w:val="007A7CB0"/>
    <w:rsid w:val="007B0801"/>
    <w:rsid w:val="007B1BB2"/>
    <w:rsid w:val="007B2CE9"/>
    <w:rsid w:val="007B2D08"/>
    <w:rsid w:val="007B4787"/>
    <w:rsid w:val="007C09F4"/>
    <w:rsid w:val="007C1817"/>
    <w:rsid w:val="007C1A83"/>
    <w:rsid w:val="007C1BC9"/>
    <w:rsid w:val="007C306D"/>
    <w:rsid w:val="007C3EBD"/>
    <w:rsid w:val="007C4C64"/>
    <w:rsid w:val="007C5A07"/>
    <w:rsid w:val="007C5CBE"/>
    <w:rsid w:val="007D00D7"/>
    <w:rsid w:val="007D05C1"/>
    <w:rsid w:val="007D1684"/>
    <w:rsid w:val="007D2272"/>
    <w:rsid w:val="007D2844"/>
    <w:rsid w:val="007D66C9"/>
    <w:rsid w:val="007D6953"/>
    <w:rsid w:val="007D7E1D"/>
    <w:rsid w:val="007E007B"/>
    <w:rsid w:val="007E0594"/>
    <w:rsid w:val="007E1CBF"/>
    <w:rsid w:val="007E2432"/>
    <w:rsid w:val="007E26EB"/>
    <w:rsid w:val="007E2C7F"/>
    <w:rsid w:val="007E3243"/>
    <w:rsid w:val="007E344C"/>
    <w:rsid w:val="007E3793"/>
    <w:rsid w:val="007E4945"/>
    <w:rsid w:val="007E5F0B"/>
    <w:rsid w:val="007E686B"/>
    <w:rsid w:val="007E74AA"/>
    <w:rsid w:val="007F0BB8"/>
    <w:rsid w:val="007F1E0C"/>
    <w:rsid w:val="007F21BC"/>
    <w:rsid w:val="007F305E"/>
    <w:rsid w:val="007F328C"/>
    <w:rsid w:val="007F3C1F"/>
    <w:rsid w:val="007F59BB"/>
    <w:rsid w:val="007F6824"/>
    <w:rsid w:val="007F6E30"/>
    <w:rsid w:val="007F7DD3"/>
    <w:rsid w:val="00802751"/>
    <w:rsid w:val="0080298A"/>
    <w:rsid w:val="00803994"/>
    <w:rsid w:val="00803E7E"/>
    <w:rsid w:val="0080444A"/>
    <w:rsid w:val="00805677"/>
    <w:rsid w:val="00806E76"/>
    <w:rsid w:val="008073CD"/>
    <w:rsid w:val="00811F02"/>
    <w:rsid w:val="00813F7B"/>
    <w:rsid w:val="00822C33"/>
    <w:rsid w:val="00823968"/>
    <w:rsid w:val="00823B7A"/>
    <w:rsid w:val="00825828"/>
    <w:rsid w:val="00825C06"/>
    <w:rsid w:val="00826A22"/>
    <w:rsid w:val="00831DA6"/>
    <w:rsid w:val="0083222F"/>
    <w:rsid w:val="00834C26"/>
    <w:rsid w:val="00835277"/>
    <w:rsid w:val="00835C1C"/>
    <w:rsid w:val="008375E5"/>
    <w:rsid w:val="008408D3"/>
    <w:rsid w:val="0084347E"/>
    <w:rsid w:val="00845D84"/>
    <w:rsid w:val="00850538"/>
    <w:rsid w:val="008507A3"/>
    <w:rsid w:val="008523EE"/>
    <w:rsid w:val="00854FB5"/>
    <w:rsid w:val="008557B7"/>
    <w:rsid w:val="008567F9"/>
    <w:rsid w:val="00856CEE"/>
    <w:rsid w:val="0085742B"/>
    <w:rsid w:val="00857F6B"/>
    <w:rsid w:val="00860243"/>
    <w:rsid w:val="008612CB"/>
    <w:rsid w:val="00861E1E"/>
    <w:rsid w:val="00863F94"/>
    <w:rsid w:val="0086401E"/>
    <w:rsid w:val="00864905"/>
    <w:rsid w:val="0086591A"/>
    <w:rsid w:val="00865C87"/>
    <w:rsid w:val="00865ED0"/>
    <w:rsid w:val="00866CEB"/>
    <w:rsid w:val="00870E30"/>
    <w:rsid w:val="00872D18"/>
    <w:rsid w:val="008746FC"/>
    <w:rsid w:val="00876BF0"/>
    <w:rsid w:val="00877F40"/>
    <w:rsid w:val="00880289"/>
    <w:rsid w:val="008812C8"/>
    <w:rsid w:val="00882BCC"/>
    <w:rsid w:val="00883421"/>
    <w:rsid w:val="0088381A"/>
    <w:rsid w:val="008857CE"/>
    <w:rsid w:val="00886022"/>
    <w:rsid w:val="00886997"/>
    <w:rsid w:val="008869F3"/>
    <w:rsid w:val="00887193"/>
    <w:rsid w:val="008902E1"/>
    <w:rsid w:val="00896B07"/>
    <w:rsid w:val="008A107D"/>
    <w:rsid w:val="008A2D3E"/>
    <w:rsid w:val="008A306A"/>
    <w:rsid w:val="008A44B9"/>
    <w:rsid w:val="008A490C"/>
    <w:rsid w:val="008A4BB2"/>
    <w:rsid w:val="008A5360"/>
    <w:rsid w:val="008A5453"/>
    <w:rsid w:val="008A70BB"/>
    <w:rsid w:val="008B04A3"/>
    <w:rsid w:val="008B3039"/>
    <w:rsid w:val="008B3152"/>
    <w:rsid w:val="008B5869"/>
    <w:rsid w:val="008B5C4E"/>
    <w:rsid w:val="008B6AC7"/>
    <w:rsid w:val="008B7958"/>
    <w:rsid w:val="008B7FD3"/>
    <w:rsid w:val="008C002F"/>
    <w:rsid w:val="008C2EB5"/>
    <w:rsid w:val="008C3EAC"/>
    <w:rsid w:val="008C5104"/>
    <w:rsid w:val="008C6EBD"/>
    <w:rsid w:val="008D043E"/>
    <w:rsid w:val="008D0BF2"/>
    <w:rsid w:val="008D5260"/>
    <w:rsid w:val="008D57E2"/>
    <w:rsid w:val="008D59CE"/>
    <w:rsid w:val="008D6173"/>
    <w:rsid w:val="008D7561"/>
    <w:rsid w:val="008E1D6F"/>
    <w:rsid w:val="008E2208"/>
    <w:rsid w:val="008E4126"/>
    <w:rsid w:val="008E55AB"/>
    <w:rsid w:val="008F014C"/>
    <w:rsid w:val="008F10C2"/>
    <w:rsid w:val="008F12C3"/>
    <w:rsid w:val="008F1C15"/>
    <w:rsid w:val="008F2154"/>
    <w:rsid w:val="008F2B77"/>
    <w:rsid w:val="008F3BC5"/>
    <w:rsid w:val="008F46A6"/>
    <w:rsid w:val="008F5012"/>
    <w:rsid w:val="008F5A54"/>
    <w:rsid w:val="008F6113"/>
    <w:rsid w:val="008F615E"/>
    <w:rsid w:val="008F7425"/>
    <w:rsid w:val="008F7627"/>
    <w:rsid w:val="008F7683"/>
    <w:rsid w:val="009010E1"/>
    <w:rsid w:val="00906682"/>
    <w:rsid w:val="009111DE"/>
    <w:rsid w:val="00911B85"/>
    <w:rsid w:val="009131EA"/>
    <w:rsid w:val="00915F74"/>
    <w:rsid w:val="00916143"/>
    <w:rsid w:val="00921D4E"/>
    <w:rsid w:val="00922581"/>
    <w:rsid w:val="00923EC4"/>
    <w:rsid w:val="009246CC"/>
    <w:rsid w:val="009268DE"/>
    <w:rsid w:val="00927244"/>
    <w:rsid w:val="00927427"/>
    <w:rsid w:val="00930E9B"/>
    <w:rsid w:val="009324B3"/>
    <w:rsid w:val="009342C6"/>
    <w:rsid w:val="009344DD"/>
    <w:rsid w:val="00935E12"/>
    <w:rsid w:val="0093797A"/>
    <w:rsid w:val="00937D5C"/>
    <w:rsid w:val="009409A5"/>
    <w:rsid w:val="00940DCA"/>
    <w:rsid w:val="00941744"/>
    <w:rsid w:val="00941F20"/>
    <w:rsid w:val="00941FAE"/>
    <w:rsid w:val="00942C30"/>
    <w:rsid w:val="00943A1D"/>
    <w:rsid w:val="009464B7"/>
    <w:rsid w:val="00946ECA"/>
    <w:rsid w:val="00947696"/>
    <w:rsid w:val="00950474"/>
    <w:rsid w:val="009511A9"/>
    <w:rsid w:val="00951947"/>
    <w:rsid w:val="009556AD"/>
    <w:rsid w:val="009573E3"/>
    <w:rsid w:val="00961929"/>
    <w:rsid w:val="00961ADF"/>
    <w:rsid w:val="00962D63"/>
    <w:rsid w:val="00963B12"/>
    <w:rsid w:val="009640AC"/>
    <w:rsid w:val="00964D2F"/>
    <w:rsid w:val="00965162"/>
    <w:rsid w:val="00965935"/>
    <w:rsid w:val="00965AA0"/>
    <w:rsid w:val="009677AE"/>
    <w:rsid w:val="00967B4F"/>
    <w:rsid w:val="00967E96"/>
    <w:rsid w:val="00970293"/>
    <w:rsid w:val="0097032F"/>
    <w:rsid w:val="00970852"/>
    <w:rsid w:val="00972A8A"/>
    <w:rsid w:val="00973FFC"/>
    <w:rsid w:val="00975893"/>
    <w:rsid w:val="00975A39"/>
    <w:rsid w:val="00976A92"/>
    <w:rsid w:val="00977585"/>
    <w:rsid w:val="0098080E"/>
    <w:rsid w:val="0098093E"/>
    <w:rsid w:val="00981937"/>
    <w:rsid w:val="00982E0E"/>
    <w:rsid w:val="00982E3D"/>
    <w:rsid w:val="009844F0"/>
    <w:rsid w:val="00986AEB"/>
    <w:rsid w:val="00986BAF"/>
    <w:rsid w:val="009872AE"/>
    <w:rsid w:val="0099063E"/>
    <w:rsid w:val="0099065F"/>
    <w:rsid w:val="00992936"/>
    <w:rsid w:val="00992E83"/>
    <w:rsid w:val="0099384D"/>
    <w:rsid w:val="00993C60"/>
    <w:rsid w:val="00994D49"/>
    <w:rsid w:val="009950D2"/>
    <w:rsid w:val="009962DB"/>
    <w:rsid w:val="009967FC"/>
    <w:rsid w:val="00996AE4"/>
    <w:rsid w:val="00997021"/>
    <w:rsid w:val="00997D0E"/>
    <w:rsid w:val="009A0649"/>
    <w:rsid w:val="009A2D0E"/>
    <w:rsid w:val="009A412D"/>
    <w:rsid w:val="009A4D08"/>
    <w:rsid w:val="009A691E"/>
    <w:rsid w:val="009B081B"/>
    <w:rsid w:val="009B1FCB"/>
    <w:rsid w:val="009B25EE"/>
    <w:rsid w:val="009B352A"/>
    <w:rsid w:val="009B3BDA"/>
    <w:rsid w:val="009B663D"/>
    <w:rsid w:val="009B6E89"/>
    <w:rsid w:val="009B7675"/>
    <w:rsid w:val="009C2C2F"/>
    <w:rsid w:val="009C441B"/>
    <w:rsid w:val="009C52C2"/>
    <w:rsid w:val="009C54C8"/>
    <w:rsid w:val="009C57EA"/>
    <w:rsid w:val="009D0833"/>
    <w:rsid w:val="009D21CF"/>
    <w:rsid w:val="009D2CE6"/>
    <w:rsid w:val="009D31C3"/>
    <w:rsid w:val="009D3B48"/>
    <w:rsid w:val="009D440E"/>
    <w:rsid w:val="009D45B5"/>
    <w:rsid w:val="009D507F"/>
    <w:rsid w:val="009D51E8"/>
    <w:rsid w:val="009D5AE3"/>
    <w:rsid w:val="009D7159"/>
    <w:rsid w:val="009D7EA0"/>
    <w:rsid w:val="009D7FBA"/>
    <w:rsid w:val="009E33B9"/>
    <w:rsid w:val="009E38FB"/>
    <w:rsid w:val="009E4904"/>
    <w:rsid w:val="009E5CD7"/>
    <w:rsid w:val="009E5ECC"/>
    <w:rsid w:val="009E6116"/>
    <w:rsid w:val="009F086C"/>
    <w:rsid w:val="009F09D2"/>
    <w:rsid w:val="009F1BE3"/>
    <w:rsid w:val="009F2CE6"/>
    <w:rsid w:val="009F2EE3"/>
    <w:rsid w:val="009F3773"/>
    <w:rsid w:val="009F638D"/>
    <w:rsid w:val="009F69E9"/>
    <w:rsid w:val="009F72B8"/>
    <w:rsid w:val="009F7A5F"/>
    <w:rsid w:val="00A007DF"/>
    <w:rsid w:val="00A00C39"/>
    <w:rsid w:val="00A00E33"/>
    <w:rsid w:val="00A01623"/>
    <w:rsid w:val="00A034B9"/>
    <w:rsid w:val="00A0372C"/>
    <w:rsid w:val="00A03957"/>
    <w:rsid w:val="00A03B8B"/>
    <w:rsid w:val="00A04962"/>
    <w:rsid w:val="00A04D3C"/>
    <w:rsid w:val="00A05EF7"/>
    <w:rsid w:val="00A103EC"/>
    <w:rsid w:val="00A1090D"/>
    <w:rsid w:val="00A1154A"/>
    <w:rsid w:val="00A12308"/>
    <w:rsid w:val="00A1235E"/>
    <w:rsid w:val="00A12C72"/>
    <w:rsid w:val="00A14B9D"/>
    <w:rsid w:val="00A16B1F"/>
    <w:rsid w:val="00A20F95"/>
    <w:rsid w:val="00A214AD"/>
    <w:rsid w:val="00A21C36"/>
    <w:rsid w:val="00A22FB5"/>
    <w:rsid w:val="00A230FF"/>
    <w:rsid w:val="00A232F6"/>
    <w:rsid w:val="00A247BE"/>
    <w:rsid w:val="00A2558D"/>
    <w:rsid w:val="00A2725D"/>
    <w:rsid w:val="00A33486"/>
    <w:rsid w:val="00A35448"/>
    <w:rsid w:val="00A36A42"/>
    <w:rsid w:val="00A36D06"/>
    <w:rsid w:val="00A416E4"/>
    <w:rsid w:val="00A42FFD"/>
    <w:rsid w:val="00A43552"/>
    <w:rsid w:val="00A43767"/>
    <w:rsid w:val="00A43FAE"/>
    <w:rsid w:val="00A51D23"/>
    <w:rsid w:val="00A51E4F"/>
    <w:rsid w:val="00A52850"/>
    <w:rsid w:val="00A5378B"/>
    <w:rsid w:val="00A543D8"/>
    <w:rsid w:val="00A54935"/>
    <w:rsid w:val="00A55DF3"/>
    <w:rsid w:val="00A55EF7"/>
    <w:rsid w:val="00A55F0B"/>
    <w:rsid w:val="00A56A10"/>
    <w:rsid w:val="00A56B78"/>
    <w:rsid w:val="00A578EB"/>
    <w:rsid w:val="00A57AF7"/>
    <w:rsid w:val="00A61951"/>
    <w:rsid w:val="00A62813"/>
    <w:rsid w:val="00A62FA6"/>
    <w:rsid w:val="00A63198"/>
    <w:rsid w:val="00A646B2"/>
    <w:rsid w:val="00A65B58"/>
    <w:rsid w:val="00A66801"/>
    <w:rsid w:val="00A676F7"/>
    <w:rsid w:val="00A678ED"/>
    <w:rsid w:val="00A67E73"/>
    <w:rsid w:val="00A732C3"/>
    <w:rsid w:val="00A743D5"/>
    <w:rsid w:val="00A76A1A"/>
    <w:rsid w:val="00A80000"/>
    <w:rsid w:val="00A818D1"/>
    <w:rsid w:val="00A81DE3"/>
    <w:rsid w:val="00A86C8C"/>
    <w:rsid w:val="00A874F5"/>
    <w:rsid w:val="00A87A6C"/>
    <w:rsid w:val="00A90302"/>
    <w:rsid w:val="00A9037A"/>
    <w:rsid w:val="00A90C75"/>
    <w:rsid w:val="00A92EC4"/>
    <w:rsid w:val="00A949E8"/>
    <w:rsid w:val="00A95477"/>
    <w:rsid w:val="00A95CB6"/>
    <w:rsid w:val="00A9698A"/>
    <w:rsid w:val="00A96E14"/>
    <w:rsid w:val="00A97F10"/>
    <w:rsid w:val="00AA4141"/>
    <w:rsid w:val="00AA52DE"/>
    <w:rsid w:val="00AA5486"/>
    <w:rsid w:val="00AA723C"/>
    <w:rsid w:val="00AA7D52"/>
    <w:rsid w:val="00AB0518"/>
    <w:rsid w:val="00AB3983"/>
    <w:rsid w:val="00AB4507"/>
    <w:rsid w:val="00AB7320"/>
    <w:rsid w:val="00AB74CE"/>
    <w:rsid w:val="00AC1894"/>
    <w:rsid w:val="00AC487F"/>
    <w:rsid w:val="00AC4955"/>
    <w:rsid w:val="00AC6BB8"/>
    <w:rsid w:val="00AD0602"/>
    <w:rsid w:val="00AD342E"/>
    <w:rsid w:val="00AD4213"/>
    <w:rsid w:val="00AD4523"/>
    <w:rsid w:val="00AD5E74"/>
    <w:rsid w:val="00AD6298"/>
    <w:rsid w:val="00AD7D02"/>
    <w:rsid w:val="00AE1DF5"/>
    <w:rsid w:val="00AE35B9"/>
    <w:rsid w:val="00AE39C7"/>
    <w:rsid w:val="00AE41A7"/>
    <w:rsid w:val="00AE55E6"/>
    <w:rsid w:val="00AE6036"/>
    <w:rsid w:val="00AF114C"/>
    <w:rsid w:val="00AF25B9"/>
    <w:rsid w:val="00AF63A2"/>
    <w:rsid w:val="00AF6551"/>
    <w:rsid w:val="00AF744E"/>
    <w:rsid w:val="00B00CC1"/>
    <w:rsid w:val="00B04A84"/>
    <w:rsid w:val="00B05803"/>
    <w:rsid w:val="00B05B2E"/>
    <w:rsid w:val="00B0635E"/>
    <w:rsid w:val="00B06A10"/>
    <w:rsid w:val="00B06FCB"/>
    <w:rsid w:val="00B118E8"/>
    <w:rsid w:val="00B1241F"/>
    <w:rsid w:val="00B15C1B"/>
    <w:rsid w:val="00B16637"/>
    <w:rsid w:val="00B20D00"/>
    <w:rsid w:val="00B2195C"/>
    <w:rsid w:val="00B22D13"/>
    <w:rsid w:val="00B23CCB"/>
    <w:rsid w:val="00B23F86"/>
    <w:rsid w:val="00B2400B"/>
    <w:rsid w:val="00B25AC4"/>
    <w:rsid w:val="00B25C73"/>
    <w:rsid w:val="00B2726A"/>
    <w:rsid w:val="00B2734C"/>
    <w:rsid w:val="00B31D1E"/>
    <w:rsid w:val="00B31FC8"/>
    <w:rsid w:val="00B34A8F"/>
    <w:rsid w:val="00B36955"/>
    <w:rsid w:val="00B377B7"/>
    <w:rsid w:val="00B440C0"/>
    <w:rsid w:val="00B51719"/>
    <w:rsid w:val="00B51EE0"/>
    <w:rsid w:val="00B53AAA"/>
    <w:rsid w:val="00B544C7"/>
    <w:rsid w:val="00B54C0F"/>
    <w:rsid w:val="00B55767"/>
    <w:rsid w:val="00B55993"/>
    <w:rsid w:val="00B55A1B"/>
    <w:rsid w:val="00B60661"/>
    <w:rsid w:val="00B60C0F"/>
    <w:rsid w:val="00B62131"/>
    <w:rsid w:val="00B62709"/>
    <w:rsid w:val="00B629C5"/>
    <w:rsid w:val="00B63EDA"/>
    <w:rsid w:val="00B640A1"/>
    <w:rsid w:val="00B665A5"/>
    <w:rsid w:val="00B70DAF"/>
    <w:rsid w:val="00B7119D"/>
    <w:rsid w:val="00B72F98"/>
    <w:rsid w:val="00B739C5"/>
    <w:rsid w:val="00B74111"/>
    <w:rsid w:val="00B74D32"/>
    <w:rsid w:val="00B85BC2"/>
    <w:rsid w:val="00B86B46"/>
    <w:rsid w:val="00B90C8C"/>
    <w:rsid w:val="00B914EF"/>
    <w:rsid w:val="00B917FB"/>
    <w:rsid w:val="00B953CA"/>
    <w:rsid w:val="00B97244"/>
    <w:rsid w:val="00B97615"/>
    <w:rsid w:val="00BA0AF9"/>
    <w:rsid w:val="00BA1993"/>
    <w:rsid w:val="00BA6EB7"/>
    <w:rsid w:val="00BB0406"/>
    <w:rsid w:val="00BB10CC"/>
    <w:rsid w:val="00BB17B6"/>
    <w:rsid w:val="00BB2D1E"/>
    <w:rsid w:val="00BB3D5B"/>
    <w:rsid w:val="00BB4B18"/>
    <w:rsid w:val="00BB4B1C"/>
    <w:rsid w:val="00BB4FE1"/>
    <w:rsid w:val="00BB52CE"/>
    <w:rsid w:val="00BB6C18"/>
    <w:rsid w:val="00BC0B5C"/>
    <w:rsid w:val="00BC1A5C"/>
    <w:rsid w:val="00BC1C49"/>
    <w:rsid w:val="00BC226C"/>
    <w:rsid w:val="00BC2623"/>
    <w:rsid w:val="00BC4158"/>
    <w:rsid w:val="00BC48C4"/>
    <w:rsid w:val="00BC4C39"/>
    <w:rsid w:val="00BC5CB4"/>
    <w:rsid w:val="00BC67B8"/>
    <w:rsid w:val="00BD1EA0"/>
    <w:rsid w:val="00BD3F48"/>
    <w:rsid w:val="00BD4314"/>
    <w:rsid w:val="00BD5E96"/>
    <w:rsid w:val="00BD6680"/>
    <w:rsid w:val="00BD6BB5"/>
    <w:rsid w:val="00BD6C18"/>
    <w:rsid w:val="00BE063E"/>
    <w:rsid w:val="00BE24C2"/>
    <w:rsid w:val="00BE45FF"/>
    <w:rsid w:val="00BE6CE9"/>
    <w:rsid w:val="00BE709B"/>
    <w:rsid w:val="00BE7198"/>
    <w:rsid w:val="00BF0A9F"/>
    <w:rsid w:val="00BF1C4F"/>
    <w:rsid w:val="00BF25D7"/>
    <w:rsid w:val="00BF5B14"/>
    <w:rsid w:val="00BF6C62"/>
    <w:rsid w:val="00BF708C"/>
    <w:rsid w:val="00BF7771"/>
    <w:rsid w:val="00BF785E"/>
    <w:rsid w:val="00BF7DF5"/>
    <w:rsid w:val="00C00098"/>
    <w:rsid w:val="00C00A38"/>
    <w:rsid w:val="00C00AB6"/>
    <w:rsid w:val="00C028AC"/>
    <w:rsid w:val="00C03ECF"/>
    <w:rsid w:val="00C050AA"/>
    <w:rsid w:val="00C05B79"/>
    <w:rsid w:val="00C07485"/>
    <w:rsid w:val="00C07F20"/>
    <w:rsid w:val="00C11A96"/>
    <w:rsid w:val="00C1318C"/>
    <w:rsid w:val="00C131AA"/>
    <w:rsid w:val="00C15D0F"/>
    <w:rsid w:val="00C16B49"/>
    <w:rsid w:val="00C20850"/>
    <w:rsid w:val="00C21E95"/>
    <w:rsid w:val="00C224C0"/>
    <w:rsid w:val="00C231E3"/>
    <w:rsid w:val="00C24136"/>
    <w:rsid w:val="00C24231"/>
    <w:rsid w:val="00C24CAF"/>
    <w:rsid w:val="00C250FB"/>
    <w:rsid w:val="00C26073"/>
    <w:rsid w:val="00C26629"/>
    <w:rsid w:val="00C31376"/>
    <w:rsid w:val="00C319D4"/>
    <w:rsid w:val="00C331C1"/>
    <w:rsid w:val="00C3393C"/>
    <w:rsid w:val="00C341FE"/>
    <w:rsid w:val="00C37B17"/>
    <w:rsid w:val="00C40655"/>
    <w:rsid w:val="00C409D0"/>
    <w:rsid w:val="00C44285"/>
    <w:rsid w:val="00C444B8"/>
    <w:rsid w:val="00C45707"/>
    <w:rsid w:val="00C4622E"/>
    <w:rsid w:val="00C464B6"/>
    <w:rsid w:val="00C46EC1"/>
    <w:rsid w:val="00C4705A"/>
    <w:rsid w:val="00C50422"/>
    <w:rsid w:val="00C50523"/>
    <w:rsid w:val="00C519C7"/>
    <w:rsid w:val="00C51A04"/>
    <w:rsid w:val="00C51A2C"/>
    <w:rsid w:val="00C5255C"/>
    <w:rsid w:val="00C554D3"/>
    <w:rsid w:val="00C5624C"/>
    <w:rsid w:val="00C5781C"/>
    <w:rsid w:val="00C57B32"/>
    <w:rsid w:val="00C6059B"/>
    <w:rsid w:val="00C6585E"/>
    <w:rsid w:val="00C65E6B"/>
    <w:rsid w:val="00C661A6"/>
    <w:rsid w:val="00C67D69"/>
    <w:rsid w:val="00C70118"/>
    <w:rsid w:val="00C70E21"/>
    <w:rsid w:val="00C70EA9"/>
    <w:rsid w:val="00C713F8"/>
    <w:rsid w:val="00C716B4"/>
    <w:rsid w:val="00C71734"/>
    <w:rsid w:val="00C740BA"/>
    <w:rsid w:val="00C74C45"/>
    <w:rsid w:val="00C82229"/>
    <w:rsid w:val="00C82C4B"/>
    <w:rsid w:val="00C82E2E"/>
    <w:rsid w:val="00C83656"/>
    <w:rsid w:val="00C843F5"/>
    <w:rsid w:val="00C85354"/>
    <w:rsid w:val="00C85B35"/>
    <w:rsid w:val="00C8684C"/>
    <w:rsid w:val="00C86AC1"/>
    <w:rsid w:val="00C9115B"/>
    <w:rsid w:val="00C92480"/>
    <w:rsid w:val="00C95169"/>
    <w:rsid w:val="00C974FA"/>
    <w:rsid w:val="00CA1116"/>
    <w:rsid w:val="00CA34F0"/>
    <w:rsid w:val="00CA37BB"/>
    <w:rsid w:val="00CA38A5"/>
    <w:rsid w:val="00CA39E6"/>
    <w:rsid w:val="00CA495B"/>
    <w:rsid w:val="00CA6769"/>
    <w:rsid w:val="00CA6840"/>
    <w:rsid w:val="00CA6D0D"/>
    <w:rsid w:val="00CB0048"/>
    <w:rsid w:val="00CB199B"/>
    <w:rsid w:val="00CB325C"/>
    <w:rsid w:val="00CB5DCE"/>
    <w:rsid w:val="00CB6191"/>
    <w:rsid w:val="00CB624B"/>
    <w:rsid w:val="00CB63FC"/>
    <w:rsid w:val="00CC228D"/>
    <w:rsid w:val="00CC32D3"/>
    <w:rsid w:val="00CC3575"/>
    <w:rsid w:val="00CC36CF"/>
    <w:rsid w:val="00CC38EA"/>
    <w:rsid w:val="00CC433A"/>
    <w:rsid w:val="00CC5E90"/>
    <w:rsid w:val="00CC6133"/>
    <w:rsid w:val="00CC7A45"/>
    <w:rsid w:val="00CD0879"/>
    <w:rsid w:val="00CD2460"/>
    <w:rsid w:val="00CD37F7"/>
    <w:rsid w:val="00CD3AB5"/>
    <w:rsid w:val="00CD5C92"/>
    <w:rsid w:val="00CD6AA5"/>
    <w:rsid w:val="00CD6F25"/>
    <w:rsid w:val="00CD7D36"/>
    <w:rsid w:val="00CE0466"/>
    <w:rsid w:val="00CE0F54"/>
    <w:rsid w:val="00CE2AAE"/>
    <w:rsid w:val="00CE421E"/>
    <w:rsid w:val="00CE4643"/>
    <w:rsid w:val="00CE7CCD"/>
    <w:rsid w:val="00CF01FF"/>
    <w:rsid w:val="00CF0512"/>
    <w:rsid w:val="00CF092B"/>
    <w:rsid w:val="00CF1BCE"/>
    <w:rsid w:val="00CF1EFC"/>
    <w:rsid w:val="00CF2844"/>
    <w:rsid w:val="00CF6CBB"/>
    <w:rsid w:val="00D01340"/>
    <w:rsid w:val="00D016A5"/>
    <w:rsid w:val="00D02219"/>
    <w:rsid w:val="00D0290B"/>
    <w:rsid w:val="00D0398A"/>
    <w:rsid w:val="00D03BC0"/>
    <w:rsid w:val="00D04129"/>
    <w:rsid w:val="00D04288"/>
    <w:rsid w:val="00D049A7"/>
    <w:rsid w:val="00D056D5"/>
    <w:rsid w:val="00D10174"/>
    <w:rsid w:val="00D12F65"/>
    <w:rsid w:val="00D13EF9"/>
    <w:rsid w:val="00D1422A"/>
    <w:rsid w:val="00D21F9F"/>
    <w:rsid w:val="00D23509"/>
    <w:rsid w:val="00D237E6"/>
    <w:rsid w:val="00D2557A"/>
    <w:rsid w:val="00D27669"/>
    <w:rsid w:val="00D30636"/>
    <w:rsid w:val="00D30A87"/>
    <w:rsid w:val="00D30B37"/>
    <w:rsid w:val="00D3122B"/>
    <w:rsid w:val="00D31C5C"/>
    <w:rsid w:val="00D33A17"/>
    <w:rsid w:val="00D33D1D"/>
    <w:rsid w:val="00D3580F"/>
    <w:rsid w:val="00D36C30"/>
    <w:rsid w:val="00D36EF3"/>
    <w:rsid w:val="00D418E9"/>
    <w:rsid w:val="00D42753"/>
    <w:rsid w:val="00D4506C"/>
    <w:rsid w:val="00D469BA"/>
    <w:rsid w:val="00D4718F"/>
    <w:rsid w:val="00D472CA"/>
    <w:rsid w:val="00D501D8"/>
    <w:rsid w:val="00D50629"/>
    <w:rsid w:val="00D50EEE"/>
    <w:rsid w:val="00D5155D"/>
    <w:rsid w:val="00D5215E"/>
    <w:rsid w:val="00D532F6"/>
    <w:rsid w:val="00D5447B"/>
    <w:rsid w:val="00D54865"/>
    <w:rsid w:val="00D54BEF"/>
    <w:rsid w:val="00D54D9A"/>
    <w:rsid w:val="00D551AA"/>
    <w:rsid w:val="00D5675A"/>
    <w:rsid w:val="00D6133A"/>
    <w:rsid w:val="00D61A0A"/>
    <w:rsid w:val="00D62AD8"/>
    <w:rsid w:val="00D6417E"/>
    <w:rsid w:val="00D654E9"/>
    <w:rsid w:val="00D6561F"/>
    <w:rsid w:val="00D72195"/>
    <w:rsid w:val="00D73D4E"/>
    <w:rsid w:val="00D75164"/>
    <w:rsid w:val="00D75454"/>
    <w:rsid w:val="00D75C00"/>
    <w:rsid w:val="00D75C36"/>
    <w:rsid w:val="00D81B2F"/>
    <w:rsid w:val="00D845DA"/>
    <w:rsid w:val="00D84F0B"/>
    <w:rsid w:val="00D87E69"/>
    <w:rsid w:val="00D909CF"/>
    <w:rsid w:val="00D917E2"/>
    <w:rsid w:val="00D94CEE"/>
    <w:rsid w:val="00D9579A"/>
    <w:rsid w:val="00D95A4D"/>
    <w:rsid w:val="00D976A8"/>
    <w:rsid w:val="00D97D18"/>
    <w:rsid w:val="00DA0045"/>
    <w:rsid w:val="00DA11A2"/>
    <w:rsid w:val="00DA1FB8"/>
    <w:rsid w:val="00DA2D58"/>
    <w:rsid w:val="00DA3A99"/>
    <w:rsid w:val="00DA3AE7"/>
    <w:rsid w:val="00DA3BEE"/>
    <w:rsid w:val="00DA3D66"/>
    <w:rsid w:val="00DA3F28"/>
    <w:rsid w:val="00DA473E"/>
    <w:rsid w:val="00DA529F"/>
    <w:rsid w:val="00DA6497"/>
    <w:rsid w:val="00DB4013"/>
    <w:rsid w:val="00DB4C4E"/>
    <w:rsid w:val="00DB530D"/>
    <w:rsid w:val="00DB5B6D"/>
    <w:rsid w:val="00DB5BF9"/>
    <w:rsid w:val="00DB7658"/>
    <w:rsid w:val="00DC00B6"/>
    <w:rsid w:val="00DC0571"/>
    <w:rsid w:val="00DC0CA1"/>
    <w:rsid w:val="00DC1082"/>
    <w:rsid w:val="00DC1469"/>
    <w:rsid w:val="00DC27CB"/>
    <w:rsid w:val="00DC3041"/>
    <w:rsid w:val="00DC332E"/>
    <w:rsid w:val="00DC3E1F"/>
    <w:rsid w:val="00DC4B78"/>
    <w:rsid w:val="00DC4C96"/>
    <w:rsid w:val="00DC73F2"/>
    <w:rsid w:val="00DC7B57"/>
    <w:rsid w:val="00DC7F17"/>
    <w:rsid w:val="00DD04F1"/>
    <w:rsid w:val="00DD187B"/>
    <w:rsid w:val="00DD3AA9"/>
    <w:rsid w:val="00DE045C"/>
    <w:rsid w:val="00DE0F37"/>
    <w:rsid w:val="00DE11D6"/>
    <w:rsid w:val="00DE22B5"/>
    <w:rsid w:val="00DE2726"/>
    <w:rsid w:val="00DE4943"/>
    <w:rsid w:val="00DE5C85"/>
    <w:rsid w:val="00DE63E4"/>
    <w:rsid w:val="00DE7611"/>
    <w:rsid w:val="00DE7AE8"/>
    <w:rsid w:val="00DE7EF2"/>
    <w:rsid w:val="00DF1499"/>
    <w:rsid w:val="00DF417A"/>
    <w:rsid w:val="00E012CB"/>
    <w:rsid w:val="00E022AB"/>
    <w:rsid w:val="00E044F8"/>
    <w:rsid w:val="00E0498C"/>
    <w:rsid w:val="00E0615A"/>
    <w:rsid w:val="00E06E3C"/>
    <w:rsid w:val="00E10673"/>
    <w:rsid w:val="00E1086F"/>
    <w:rsid w:val="00E1171E"/>
    <w:rsid w:val="00E11E61"/>
    <w:rsid w:val="00E12E7E"/>
    <w:rsid w:val="00E13F82"/>
    <w:rsid w:val="00E14F3D"/>
    <w:rsid w:val="00E1781C"/>
    <w:rsid w:val="00E208E3"/>
    <w:rsid w:val="00E20D45"/>
    <w:rsid w:val="00E22908"/>
    <w:rsid w:val="00E23EB9"/>
    <w:rsid w:val="00E248FE"/>
    <w:rsid w:val="00E24A8C"/>
    <w:rsid w:val="00E24D3F"/>
    <w:rsid w:val="00E25092"/>
    <w:rsid w:val="00E30783"/>
    <w:rsid w:val="00E31750"/>
    <w:rsid w:val="00E3180E"/>
    <w:rsid w:val="00E32C3E"/>
    <w:rsid w:val="00E33146"/>
    <w:rsid w:val="00E3413F"/>
    <w:rsid w:val="00E371F5"/>
    <w:rsid w:val="00E436CC"/>
    <w:rsid w:val="00E4388A"/>
    <w:rsid w:val="00E464CF"/>
    <w:rsid w:val="00E469EE"/>
    <w:rsid w:val="00E52686"/>
    <w:rsid w:val="00E526DE"/>
    <w:rsid w:val="00E52A2F"/>
    <w:rsid w:val="00E53F15"/>
    <w:rsid w:val="00E53F58"/>
    <w:rsid w:val="00E54A47"/>
    <w:rsid w:val="00E55777"/>
    <w:rsid w:val="00E559BF"/>
    <w:rsid w:val="00E573A3"/>
    <w:rsid w:val="00E57B29"/>
    <w:rsid w:val="00E57E9A"/>
    <w:rsid w:val="00E621AB"/>
    <w:rsid w:val="00E64319"/>
    <w:rsid w:val="00E655E5"/>
    <w:rsid w:val="00E672FC"/>
    <w:rsid w:val="00E674D0"/>
    <w:rsid w:val="00E71C23"/>
    <w:rsid w:val="00E71CDC"/>
    <w:rsid w:val="00E72584"/>
    <w:rsid w:val="00E74667"/>
    <w:rsid w:val="00E74BEB"/>
    <w:rsid w:val="00E800CF"/>
    <w:rsid w:val="00E81438"/>
    <w:rsid w:val="00E82AA3"/>
    <w:rsid w:val="00E83669"/>
    <w:rsid w:val="00E84D79"/>
    <w:rsid w:val="00E852F9"/>
    <w:rsid w:val="00E86621"/>
    <w:rsid w:val="00E875DB"/>
    <w:rsid w:val="00E878A1"/>
    <w:rsid w:val="00E90B66"/>
    <w:rsid w:val="00E93BF7"/>
    <w:rsid w:val="00E94628"/>
    <w:rsid w:val="00E9485E"/>
    <w:rsid w:val="00E955F9"/>
    <w:rsid w:val="00E96F01"/>
    <w:rsid w:val="00EA0618"/>
    <w:rsid w:val="00EA1EA0"/>
    <w:rsid w:val="00EA4124"/>
    <w:rsid w:val="00EA41E7"/>
    <w:rsid w:val="00EA4FDE"/>
    <w:rsid w:val="00EA647A"/>
    <w:rsid w:val="00EA6929"/>
    <w:rsid w:val="00EA6CBF"/>
    <w:rsid w:val="00EA7BD4"/>
    <w:rsid w:val="00EB10A2"/>
    <w:rsid w:val="00EB2164"/>
    <w:rsid w:val="00EB2E2D"/>
    <w:rsid w:val="00EB53D1"/>
    <w:rsid w:val="00EB5A28"/>
    <w:rsid w:val="00EB7105"/>
    <w:rsid w:val="00EC0872"/>
    <w:rsid w:val="00EC14F7"/>
    <w:rsid w:val="00EC1E96"/>
    <w:rsid w:val="00EC6E64"/>
    <w:rsid w:val="00ED0EC9"/>
    <w:rsid w:val="00ED1163"/>
    <w:rsid w:val="00ED277F"/>
    <w:rsid w:val="00ED3508"/>
    <w:rsid w:val="00ED46E8"/>
    <w:rsid w:val="00ED670A"/>
    <w:rsid w:val="00ED7E01"/>
    <w:rsid w:val="00EE050C"/>
    <w:rsid w:val="00EE05DD"/>
    <w:rsid w:val="00EE110C"/>
    <w:rsid w:val="00EE1EEF"/>
    <w:rsid w:val="00EE3211"/>
    <w:rsid w:val="00EE4142"/>
    <w:rsid w:val="00EE495F"/>
    <w:rsid w:val="00EE51F0"/>
    <w:rsid w:val="00EE65A4"/>
    <w:rsid w:val="00EF0EB2"/>
    <w:rsid w:val="00EF226F"/>
    <w:rsid w:val="00EF30EA"/>
    <w:rsid w:val="00EF38D0"/>
    <w:rsid w:val="00EF40D3"/>
    <w:rsid w:val="00EF4E1C"/>
    <w:rsid w:val="00EF5003"/>
    <w:rsid w:val="00EF773E"/>
    <w:rsid w:val="00F016BF"/>
    <w:rsid w:val="00F01B7F"/>
    <w:rsid w:val="00F02813"/>
    <w:rsid w:val="00F03A20"/>
    <w:rsid w:val="00F04134"/>
    <w:rsid w:val="00F05368"/>
    <w:rsid w:val="00F065B4"/>
    <w:rsid w:val="00F074D3"/>
    <w:rsid w:val="00F10BA9"/>
    <w:rsid w:val="00F119CF"/>
    <w:rsid w:val="00F1249B"/>
    <w:rsid w:val="00F12757"/>
    <w:rsid w:val="00F1429F"/>
    <w:rsid w:val="00F142A4"/>
    <w:rsid w:val="00F15E1E"/>
    <w:rsid w:val="00F20097"/>
    <w:rsid w:val="00F22175"/>
    <w:rsid w:val="00F230F3"/>
    <w:rsid w:val="00F234DB"/>
    <w:rsid w:val="00F240FA"/>
    <w:rsid w:val="00F246A0"/>
    <w:rsid w:val="00F24FD3"/>
    <w:rsid w:val="00F314EE"/>
    <w:rsid w:val="00F326B2"/>
    <w:rsid w:val="00F34547"/>
    <w:rsid w:val="00F345D3"/>
    <w:rsid w:val="00F35F33"/>
    <w:rsid w:val="00F362DE"/>
    <w:rsid w:val="00F36C70"/>
    <w:rsid w:val="00F36D76"/>
    <w:rsid w:val="00F36F62"/>
    <w:rsid w:val="00F374A9"/>
    <w:rsid w:val="00F40D3A"/>
    <w:rsid w:val="00F417B3"/>
    <w:rsid w:val="00F41D37"/>
    <w:rsid w:val="00F45B3C"/>
    <w:rsid w:val="00F4699A"/>
    <w:rsid w:val="00F46DFC"/>
    <w:rsid w:val="00F527C3"/>
    <w:rsid w:val="00F53AD5"/>
    <w:rsid w:val="00F57E36"/>
    <w:rsid w:val="00F60A40"/>
    <w:rsid w:val="00F60AE0"/>
    <w:rsid w:val="00F60FE1"/>
    <w:rsid w:val="00F627DD"/>
    <w:rsid w:val="00F63E07"/>
    <w:rsid w:val="00F64AA8"/>
    <w:rsid w:val="00F65F24"/>
    <w:rsid w:val="00F674D0"/>
    <w:rsid w:val="00F72486"/>
    <w:rsid w:val="00F7654E"/>
    <w:rsid w:val="00F77906"/>
    <w:rsid w:val="00F81484"/>
    <w:rsid w:val="00F8341F"/>
    <w:rsid w:val="00F8454A"/>
    <w:rsid w:val="00F86D15"/>
    <w:rsid w:val="00F873DF"/>
    <w:rsid w:val="00F87840"/>
    <w:rsid w:val="00F9057C"/>
    <w:rsid w:val="00F91513"/>
    <w:rsid w:val="00F92328"/>
    <w:rsid w:val="00F92402"/>
    <w:rsid w:val="00F92530"/>
    <w:rsid w:val="00F94F6B"/>
    <w:rsid w:val="00FA13C5"/>
    <w:rsid w:val="00FA6C5F"/>
    <w:rsid w:val="00FA7162"/>
    <w:rsid w:val="00FA74DA"/>
    <w:rsid w:val="00FB0848"/>
    <w:rsid w:val="00FB162A"/>
    <w:rsid w:val="00FB6169"/>
    <w:rsid w:val="00FB66E4"/>
    <w:rsid w:val="00FB6E86"/>
    <w:rsid w:val="00FC0F66"/>
    <w:rsid w:val="00FC2B83"/>
    <w:rsid w:val="00FC57A8"/>
    <w:rsid w:val="00FC5E6C"/>
    <w:rsid w:val="00FC66E5"/>
    <w:rsid w:val="00FC70C7"/>
    <w:rsid w:val="00FC7225"/>
    <w:rsid w:val="00FC7C20"/>
    <w:rsid w:val="00FD27DA"/>
    <w:rsid w:val="00FD6455"/>
    <w:rsid w:val="00FE13EB"/>
    <w:rsid w:val="00FE1F74"/>
    <w:rsid w:val="00FE2352"/>
    <w:rsid w:val="00FE33EF"/>
    <w:rsid w:val="00FF07BF"/>
    <w:rsid w:val="00FF1C8F"/>
    <w:rsid w:val="00FF264E"/>
    <w:rsid w:val="00FF379D"/>
    <w:rsid w:val="00FF39D8"/>
    <w:rsid w:val="00FF4163"/>
    <w:rsid w:val="00FF588D"/>
    <w:rsid w:val="00FF6CB0"/>
    <w:rsid w:val="00FF7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F1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CF1E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52C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C131A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B12F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F1EF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header"/>
    <w:aliases w:val="Linie,header"/>
    <w:basedOn w:val="a0"/>
    <w:link w:val="a5"/>
    <w:uiPriority w:val="99"/>
    <w:rsid w:val="00CF1E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Linie Знак,header Знак"/>
    <w:basedOn w:val="a1"/>
    <w:link w:val="a4"/>
    <w:uiPriority w:val="99"/>
    <w:rsid w:val="00CF1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CF1E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CF1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CF1E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Обычный1"/>
    <w:link w:val="CharChar"/>
    <w:rsid w:val="00CF1EFC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a">
    <w:name w:val="List Paragraph"/>
    <w:basedOn w:val="a0"/>
    <w:uiPriority w:val="34"/>
    <w:qFormat/>
    <w:rsid w:val="00CF1EFC"/>
    <w:pPr>
      <w:ind w:left="708"/>
    </w:pPr>
  </w:style>
  <w:style w:type="paragraph" w:customStyle="1" w:styleId="FR1">
    <w:name w:val="FR1"/>
    <w:qFormat/>
    <w:rsid w:val="00CF1EFC"/>
    <w:pPr>
      <w:widowControl w:val="0"/>
      <w:spacing w:before="700" w:after="0" w:line="240" w:lineRule="auto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41">
    <w:name w:val="Обычный4"/>
    <w:rsid w:val="00CF1EFC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b">
    <w:name w:val="Balloon Text"/>
    <w:basedOn w:val="a0"/>
    <w:link w:val="ac"/>
    <w:unhideWhenUsed/>
    <w:rsid w:val="00CF1E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rsid w:val="00CF1EF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бычный2"/>
    <w:uiPriority w:val="99"/>
    <w:rsid w:val="005D090A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ListParagraph1">
    <w:name w:val="List Paragraph1"/>
    <w:basedOn w:val="a0"/>
    <w:rsid w:val="00566C5E"/>
    <w:pPr>
      <w:ind w:left="720"/>
    </w:pPr>
    <w:rPr>
      <w:rFonts w:eastAsia="Calibri"/>
    </w:rPr>
  </w:style>
  <w:style w:type="paragraph" w:customStyle="1" w:styleId="ad">
    <w:name w:val="Обычный.Нормальный абзац"/>
    <w:rsid w:val="00566C5E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38F0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customStyle="1" w:styleId="ConsPlusNonformat">
    <w:name w:val="ConsPlusNonformat"/>
    <w:rsid w:val="00243F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-">
    <w:name w:val="Контракт-раздел"/>
    <w:basedOn w:val="a0"/>
    <w:next w:val="-0"/>
    <w:rsid w:val="00122B61"/>
    <w:pPr>
      <w:keepNext/>
      <w:numPr>
        <w:numId w:val="3"/>
      </w:numPr>
      <w:tabs>
        <w:tab w:val="clear" w:pos="0"/>
        <w:tab w:val="left" w:pos="540"/>
      </w:tabs>
      <w:suppressAutoHyphens/>
      <w:spacing w:before="360" w:after="120"/>
      <w:ind w:left="927" w:hanging="36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rsid w:val="00122B61"/>
    <w:pPr>
      <w:numPr>
        <w:ilvl w:val="1"/>
        <w:numId w:val="3"/>
      </w:numPr>
      <w:tabs>
        <w:tab w:val="clear" w:pos="2471"/>
        <w:tab w:val="num" w:pos="1391"/>
      </w:tabs>
      <w:ind w:left="1391"/>
      <w:jc w:val="both"/>
    </w:pPr>
  </w:style>
  <w:style w:type="paragraph" w:customStyle="1" w:styleId="-1">
    <w:name w:val="Контракт-подпункт"/>
    <w:basedOn w:val="a0"/>
    <w:rsid w:val="00122B61"/>
    <w:pPr>
      <w:numPr>
        <w:ilvl w:val="2"/>
        <w:numId w:val="3"/>
      </w:numPr>
      <w:jc w:val="both"/>
    </w:pPr>
  </w:style>
  <w:style w:type="paragraph" w:customStyle="1" w:styleId="-2">
    <w:name w:val="Контракт-подподпункт"/>
    <w:basedOn w:val="a0"/>
    <w:rsid w:val="00122B61"/>
    <w:pPr>
      <w:numPr>
        <w:ilvl w:val="3"/>
        <w:numId w:val="3"/>
      </w:numPr>
      <w:jc w:val="both"/>
    </w:pPr>
  </w:style>
  <w:style w:type="paragraph" w:customStyle="1" w:styleId="ConsPlusNormal">
    <w:name w:val="ConsPlusNormal"/>
    <w:link w:val="ConsPlusNormal0"/>
    <w:rsid w:val="00D532F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3">
    <w:name w:val="Дефис-список"/>
    <w:basedOn w:val="a0"/>
    <w:uiPriority w:val="99"/>
    <w:rsid w:val="00D532F6"/>
    <w:pPr>
      <w:numPr>
        <w:numId w:val="4"/>
      </w:numPr>
      <w:ind w:right="170"/>
      <w:jc w:val="both"/>
    </w:pPr>
    <w:rPr>
      <w:rFonts w:ascii="Arial" w:hAnsi="Arial" w:cs="Arial"/>
      <w:sz w:val="20"/>
      <w:szCs w:val="20"/>
    </w:rPr>
  </w:style>
  <w:style w:type="paragraph" w:styleId="ae">
    <w:name w:val="Body Text"/>
    <w:basedOn w:val="a0"/>
    <w:link w:val="af"/>
    <w:unhideWhenUsed/>
    <w:rsid w:val="001C2399"/>
    <w:pPr>
      <w:spacing w:before="240" w:after="120"/>
      <w:ind w:left="284" w:right="284" w:firstLine="567"/>
      <w:jc w:val="both"/>
    </w:pPr>
    <w:rPr>
      <w:rFonts w:ascii="Arial" w:hAnsi="Arial"/>
      <w:szCs w:val="20"/>
    </w:rPr>
  </w:style>
  <w:style w:type="character" w:customStyle="1" w:styleId="af">
    <w:name w:val="Основной текст Знак"/>
    <w:basedOn w:val="a1"/>
    <w:link w:val="ae"/>
    <w:rsid w:val="001C239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">
    <w:name w:val="Обычный3"/>
    <w:rsid w:val="001E090E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Normal (Web)"/>
    <w:basedOn w:val="a0"/>
    <w:uiPriority w:val="99"/>
    <w:rsid w:val="007073BE"/>
    <w:pPr>
      <w:spacing w:before="100" w:beforeAutospacing="1" w:after="100" w:afterAutospacing="1"/>
    </w:pPr>
    <w:rPr>
      <w:color w:val="000000"/>
    </w:rPr>
  </w:style>
  <w:style w:type="character" w:customStyle="1" w:styleId="apple-converted-space">
    <w:name w:val="apple-converted-space"/>
    <w:rsid w:val="007073BE"/>
    <w:rPr>
      <w:rFonts w:cs="Times New Roman"/>
    </w:rPr>
  </w:style>
  <w:style w:type="paragraph" w:customStyle="1" w:styleId="5">
    <w:name w:val="Обычный5"/>
    <w:rsid w:val="00022B9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Табличный  Стиль 1"/>
    <w:basedOn w:val="a0"/>
    <w:rsid w:val="007F305E"/>
    <w:pPr>
      <w:widowControl w:val="0"/>
    </w:pPr>
    <w:rPr>
      <w:szCs w:val="20"/>
    </w:rPr>
  </w:style>
  <w:style w:type="character" w:customStyle="1" w:styleId="40">
    <w:name w:val="Заголовок 4 Знак"/>
    <w:basedOn w:val="a1"/>
    <w:link w:val="4"/>
    <w:uiPriority w:val="9"/>
    <w:semiHidden/>
    <w:rsid w:val="002B12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IT2">
    <w:name w:val="IT_Маркированный_список_уровень_2"/>
    <w:basedOn w:val="a0"/>
    <w:uiPriority w:val="99"/>
    <w:rsid w:val="002B12FA"/>
    <w:pPr>
      <w:numPr>
        <w:numId w:val="10"/>
      </w:numPr>
      <w:spacing w:line="360" w:lineRule="auto"/>
    </w:pPr>
    <w:rPr>
      <w:rFonts w:ascii="ISOCPEUR" w:hAnsi="ISOCPEUR"/>
      <w:i/>
    </w:rPr>
  </w:style>
  <w:style w:type="paragraph" w:customStyle="1" w:styleId="IT21">
    <w:name w:val="Стиль IT_Маркированный_список_уровень_2 +1"/>
    <w:basedOn w:val="IT2"/>
    <w:uiPriority w:val="99"/>
    <w:rsid w:val="002B12FA"/>
    <w:rPr>
      <w:iCs/>
      <w:szCs w:val="20"/>
    </w:rPr>
  </w:style>
  <w:style w:type="character" w:customStyle="1" w:styleId="dfaq">
    <w:name w:val="dfaq"/>
    <w:basedOn w:val="a1"/>
    <w:uiPriority w:val="99"/>
    <w:rsid w:val="00EF0EB2"/>
    <w:rPr>
      <w:rFonts w:cs="Times New Roman"/>
    </w:rPr>
  </w:style>
  <w:style w:type="paragraph" w:customStyle="1" w:styleId="a">
    <w:name w:val=".обыч спис нум"/>
    <w:basedOn w:val="a0"/>
    <w:rsid w:val="00F36F62"/>
    <w:pPr>
      <w:numPr>
        <w:numId w:val="12"/>
      </w:numPr>
      <w:jc w:val="both"/>
    </w:pPr>
  </w:style>
  <w:style w:type="paragraph" w:customStyle="1" w:styleId="13">
    <w:name w:val="Без интервала1"/>
    <w:uiPriority w:val="99"/>
    <w:qFormat/>
    <w:rsid w:val="00F36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12"/>
    <w:rsid w:val="0009459E"/>
    <w:pPr>
      <w:widowControl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4">
    <w:name w:val="Абзац списка1"/>
    <w:basedOn w:val="a0"/>
    <w:rsid w:val="003849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Без интервала Знак"/>
    <w:basedOn w:val="a1"/>
    <w:link w:val="a8"/>
    <w:uiPriority w:val="1"/>
    <w:rsid w:val="000A54D1"/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EF773E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А_обычный"/>
    <w:basedOn w:val="a0"/>
    <w:rsid w:val="00EF773E"/>
    <w:pPr>
      <w:ind w:firstLine="709"/>
      <w:jc w:val="both"/>
    </w:pPr>
  </w:style>
  <w:style w:type="paragraph" w:styleId="af2">
    <w:name w:val="caption"/>
    <w:basedOn w:val="a0"/>
    <w:next w:val="a0"/>
    <w:qFormat/>
    <w:rsid w:val="005579EF"/>
    <w:rPr>
      <w:b/>
      <w:bCs/>
      <w:sz w:val="20"/>
      <w:szCs w:val="20"/>
    </w:rPr>
  </w:style>
  <w:style w:type="character" w:customStyle="1" w:styleId="30">
    <w:name w:val="Заголовок 3 Знак"/>
    <w:basedOn w:val="a1"/>
    <w:link w:val="3"/>
    <w:rsid w:val="00C131A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Normal1">
    <w:name w:val="Normal1"/>
    <w:link w:val="Normal"/>
    <w:uiPriority w:val="99"/>
    <w:rsid w:val="00A56B78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Normal1"/>
    <w:uiPriority w:val="99"/>
    <w:locked/>
    <w:rsid w:val="00A56B7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10">
    <w:name w:val="Обычный11"/>
    <w:uiPriority w:val="99"/>
    <w:rsid w:val="00A36A4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ceouttxt6">
    <w:name w:val="iceouttxt6"/>
    <w:basedOn w:val="a1"/>
    <w:rsid w:val="00834C26"/>
    <w:rPr>
      <w:rFonts w:ascii="Arial" w:hAnsi="Arial" w:cs="Arial" w:hint="default"/>
      <w:color w:val="666666"/>
      <w:sz w:val="14"/>
      <w:szCs w:val="14"/>
    </w:rPr>
  </w:style>
  <w:style w:type="character" w:customStyle="1" w:styleId="CharChar">
    <w:name w:val="Обычный Char Char"/>
    <w:link w:val="11"/>
    <w:locked/>
    <w:rsid w:val="00B2734C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3">
    <w:name w:val="footnote text"/>
    <w:aliases w:val="Footnote Text Char Знак Знак,Footnote Text Char Знак,Текст сноски Знак1 Знак,Текст сноски Знак Знак Знак,Текст сноски Знак Знак Знак Знак,Текст сноски Знак Знак"/>
    <w:basedOn w:val="a0"/>
    <w:link w:val="af4"/>
    <w:uiPriority w:val="99"/>
    <w:unhideWhenUsed/>
    <w:rsid w:val="00B2734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aliases w:val="Footnote Text Char Знак Знак Знак,Footnote Text Char Знак Знак1,Текст сноски Знак1 Знак Знак,Текст сноски Знак Знак Знак Знак1,Текст сноски Знак Знак Знак Знак Знак,Текст сноски Знак Знак Знак1"/>
    <w:basedOn w:val="a1"/>
    <w:link w:val="af3"/>
    <w:uiPriority w:val="99"/>
    <w:rsid w:val="00B2734C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1"/>
    <w:uiPriority w:val="99"/>
    <w:unhideWhenUsed/>
    <w:rsid w:val="00B2734C"/>
    <w:rPr>
      <w:vertAlign w:val="superscript"/>
    </w:rPr>
  </w:style>
  <w:style w:type="character" w:styleId="af6">
    <w:name w:val="Hyperlink"/>
    <w:rsid w:val="00AE1DF5"/>
    <w:rPr>
      <w:color w:val="0000FF"/>
      <w:u w:val="single"/>
    </w:rPr>
  </w:style>
  <w:style w:type="paragraph" w:customStyle="1" w:styleId="msonormalbullet2gif">
    <w:name w:val="msonormalbullet2.gif"/>
    <w:basedOn w:val="a0"/>
    <w:rsid w:val="007C4C64"/>
    <w:pPr>
      <w:spacing w:before="100" w:beforeAutospacing="1" w:after="100" w:afterAutospacing="1"/>
    </w:pPr>
  </w:style>
  <w:style w:type="table" w:styleId="af7">
    <w:name w:val="Table Grid"/>
    <w:basedOn w:val="a2"/>
    <w:uiPriority w:val="59"/>
    <w:rsid w:val="003154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0"/>
    <w:link w:val="23"/>
    <w:uiPriority w:val="99"/>
    <w:semiHidden/>
    <w:unhideWhenUsed/>
    <w:rsid w:val="00C224C0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C224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D2C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8">
    <w:name w:val="Цветовое выделение"/>
    <w:uiPriority w:val="99"/>
    <w:rsid w:val="00083049"/>
    <w:rPr>
      <w:b/>
      <w:bCs w:val="0"/>
      <w:color w:val="26282F"/>
    </w:rPr>
  </w:style>
  <w:style w:type="paragraph" w:styleId="32">
    <w:name w:val="Body Text Indent 3"/>
    <w:basedOn w:val="a0"/>
    <w:link w:val="33"/>
    <w:uiPriority w:val="99"/>
    <w:semiHidden/>
    <w:unhideWhenUsed/>
    <w:rsid w:val="0097032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97032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252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WW8Num3z3">
    <w:name w:val="WW8Num3z3"/>
    <w:rsid w:val="00011F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AD26DDE32CB8658E05559F973E225B39E41DAFD8CE4ED021556BD7F9D8EFF212C319C255FC1CF68CD29F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8AD26DDE32CB8658E05559F973E225B39E40D7F480EBED021556BD7F9D8EFF212C319C275EC6CC2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6A80D58B8E12DF9FDC1013A26C368584819D44B8A14E22434CAD0ED72FE8F49C6DFC2F91C9911DDU4UE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43;&#1086;&#1089;.&#1082;&#1086;&#1085;&#1090;&#1088;&#1072;&#1082;&#1090;%20&#1085;&#1072;%20%20&#1090;&#1074;&#1086;&#1088;&#1086;&#1075;%20&#1074;%20&#1088;&#1072;&#1084;&#1082;&#1072;&#1093;%20&#1043;&#1054;&#1047;%201%20&#1085;&#1072;%20202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122AB-C7A4-48CF-9F42-1EF2EFA10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Гос.контракт на  творог в рамках ГОЗ 1 на 2023</Template>
  <TotalTime>778</TotalTime>
  <Pages>12</Pages>
  <Words>4701</Words>
  <Characters>26801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31440</CharactersWithSpaces>
  <SharedDoc>false</SharedDoc>
  <HLinks>
    <vt:vector size="18" baseType="variant">
      <vt:variant>
        <vt:i4>2818104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consultantplus://offline/ref=8AD26DDE32CB8658E05559F973E225B39E41DAFD8CE4ED021556BD7F9D8EFF212C319C255FC1CF68CD29F</vt:lpwstr>
      </vt:variant>
      <vt:variant>
        <vt:lpwstr/>
      </vt:variant>
      <vt:variant>
        <vt:i4>8257642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consultantplus://offline/ref=8AD26DDE32CB8658E05559F973E225B39E40D7F480EBED021556BD7F9D8EFF212C319C275EC6CC26F</vt:lpwstr>
      </vt:variant>
      <vt:variant>
        <vt:lpwstr/>
      </vt:variant>
      <vt:variant>
        <vt:i4>2097263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consultantplus://offline/ref=56A80D58B8E12DF9FDC1013A26C368584819D44B8A14E22434CAD0ED72FE8F49C6DFC2F91C9911DDU4UEJ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87</cp:revision>
  <cp:lastPrinted>2026-04-02T01:11:00Z</cp:lastPrinted>
  <dcterms:created xsi:type="dcterms:W3CDTF">2025-01-16T02:07:00Z</dcterms:created>
  <dcterms:modified xsi:type="dcterms:W3CDTF">2026-09-22T07:17:00Z</dcterms:modified>
</cp:coreProperties>
</file>