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9D" w:rsidRDefault="006B469D" w:rsidP="006B469D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6B469D" w:rsidRDefault="006B469D" w:rsidP="006B469D">
      <w:pPr>
        <w:jc w:val="center"/>
        <w:rPr>
          <w:b/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02.10.2013 №567.</w:t>
      </w:r>
      <w:proofErr w:type="gramEnd"/>
    </w:p>
    <w:p w:rsidR="006B469D" w:rsidRDefault="006B469D" w:rsidP="006B469D">
      <w:pPr>
        <w:ind w:firstLine="709"/>
        <w:jc w:val="both"/>
        <w:rPr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Pr="00695FB9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801" w:type="dxa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2511"/>
        <w:gridCol w:w="851"/>
        <w:gridCol w:w="850"/>
        <w:gridCol w:w="851"/>
        <w:gridCol w:w="938"/>
        <w:gridCol w:w="1087"/>
        <w:gridCol w:w="951"/>
        <w:gridCol w:w="851"/>
        <w:gridCol w:w="1202"/>
      </w:tblGrid>
      <w:tr w:rsidR="004F33BB" w:rsidRPr="00945435" w:rsidTr="00FC3F23">
        <w:trPr>
          <w:trHeight w:val="1673"/>
          <w:jc w:val="right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EA" w:rsidRPr="00945435" w:rsidRDefault="004F33BB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№</w:t>
            </w:r>
          </w:p>
          <w:p w:rsidR="004F33BB" w:rsidRPr="00945435" w:rsidRDefault="00F747EA" w:rsidP="00F747E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45435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945435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45435" w:rsidRDefault="00A31DF9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94543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945435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4543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945435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945435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45435" w:rsidRDefault="004F33BB" w:rsidP="00F80B44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Количество</w:t>
            </w:r>
            <w:r w:rsidR="00547599" w:rsidRPr="00945435">
              <w:rPr>
                <w:color w:val="000000"/>
                <w:sz w:val="20"/>
                <w:szCs w:val="20"/>
              </w:rPr>
              <w:t xml:space="preserve">, </w:t>
            </w:r>
            <w:r w:rsidR="00F80B44" w:rsidRPr="00945435">
              <w:rPr>
                <w:color w:val="000000"/>
                <w:sz w:val="20"/>
                <w:szCs w:val="20"/>
              </w:rPr>
              <w:t>шт</w:t>
            </w:r>
            <w:r w:rsidR="00F072FA" w:rsidRPr="0094543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45435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945435" w:rsidTr="00FC3F23">
        <w:trPr>
          <w:trHeight w:val="2760"/>
          <w:jc w:val="right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945435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45435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45435" w:rsidRDefault="004F33BB" w:rsidP="009636D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9745A" w:rsidRPr="00945435" w:rsidTr="001C3D66">
        <w:trPr>
          <w:cantSplit/>
          <w:trHeight w:val="503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945435" w:rsidRDefault="00A9745A" w:rsidP="00A9745A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45A" w:rsidRDefault="00A9745A" w:rsidP="00A9745A">
            <w:r w:rsidRPr="00944951">
              <w:rPr>
                <w:sz w:val="20"/>
                <w:szCs w:val="20"/>
                <w:shd w:val="clear" w:color="auto" w:fill="FFFFFF"/>
              </w:rPr>
              <w:t>Шина пневматическая для легкового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945435" w:rsidRDefault="006D3401" w:rsidP="00A9745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945435" w:rsidRDefault="006D3401" w:rsidP="00A9745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45A" w:rsidRPr="00945435" w:rsidRDefault="006D3401" w:rsidP="00A9745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FC3F23" w:rsidRDefault="006D3401" w:rsidP="00A9745A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6D3401" w:rsidRDefault="006D3401" w:rsidP="00A974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45A" w:rsidRPr="006D3401" w:rsidRDefault="006D3401" w:rsidP="00A974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45A" w:rsidRPr="00945435" w:rsidRDefault="00A9745A" w:rsidP="00A9745A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745A" w:rsidRPr="00A500B2" w:rsidRDefault="006D3401" w:rsidP="00A9745A">
            <w:pPr>
              <w:jc w:val="center"/>
              <w:rPr>
                <w:color w:val="000000"/>
                <w:sz w:val="20"/>
                <w:szCs w:val="20"/>
              </w:rPr>
            </w:pPr>
            <w:r w:rsidRPr="006D3401">
              <w:rPr>
                <w:color w:val="000000"/>
                <w:sz w:val="20"/>
                <w:szCs w:val="20"/>
              </w:rPr>
              <w:t>54360.00</w:t>
            </w:r>
          </w:p>
        </w:tc>
      </w:tr>
      <w:tr w:rsidR="00F14707" w:rsidRPr="00945435" w:rsidTr="00FC3F23">
        <w:trPr>
          <w:cantSplit/>
          <w:trHeight w:val="415"/>
          <w:jc w:val="right"/>
        </w:trPr>
        <w:tc>
          <w:tcPr>
            <w:tcW w:w="9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945435" w:rsidRDefault="006B469D" w:rsidP="009636D7">
            <w:pPr>
              <w:jc w:val="center"/>
              <w:rPr>
                <w:color w:val="000000"/>
                <w:sz w:val="20"/>
                <w:szCs w:val="20"/>
              </w:rPr>
            </w:pPr>
            <w:r w:rsidRPr="00945435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945435" w:rsidRDefault="006D3401" w:rsidP="00085BFC">
            <w:pPr>
              <w:jc w:val="center"/>
              <w:rPr>
                <w:color w:val="000000"/>
                <w:sz w:val="20"/>
                <w:szCs w:val="20"/>
              </w:rPr>
            </w:pPr>
            <w:r w:rsidRPr="006D3401">
              <w:rPr>
                <w:color w:val="000000"/>
                <w:sz w:val="20"/>
                <w:szCs w:val="20"/>
              </w:rPr>
              <w:t>54360.00</w:t>
            </w:r>
            <w:bookmarkStart w:id="0" w:name="_GoBack"/>
            <w:bookmarkEnd w:id="0"/>
          </w:p>
        </w:tc>
      </w:tr>
    </w:tbl>
    <w:p w:rsidR="005D6DA5" w:rsidRDefault="005D6DA5" w:rsidP="00355291">
      <w:pPr>
        <w:jc w:val="both"/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rPr>
          <w:sz w:val="22"/>
          <w:szCs w:val="22"/>
        </w:rPr>
      </w:pPr>
      <w:r>
        <w:rPr>
          <w:szCs w:val="22"/>
        </w:rPr>
        <w:br w:type="page"/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6B469D" w:rsidRDefault="006B469D" w:rsidP="006B469D">
      <w:pPr>
        <w:ind w:firstLine="709"/>
        <w:jc w:val="both"/>
        <w:rPr>
          <w:szCs w:val="22"/>
        </w:rPr>
      </w:pPr>
    </w:p>
    <w:p w:rsidR="005D6DA5" w:rsidRPr="00241C0A" w:rsidRDefault="005D6DA5" w:rsidP="006B469D">
      <w:pPr>
        <w:ind w:firstLine="709"/>
        <w:jc w:val="both"/>
        <w:rPr>
          <w:szCs w:val="22"/>
        </w:rPr>
      </w:pPr>
    </w:p>
    <w:sectPr w:rsidR="005D6DA5" w:rsidRPr="00241C0A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16DCB"/>
    <w:rsid w:val="00022EDE"/>
    <w:rsid w:val="00085BFC"/>
    <w:rsid w:val="00093EBA"/>
    <w:rsid w:val="000A0787"/>
    <w:rsid w:val="000A7952"/>
    <w:rsid w:val="000C1A57"/>
    <w:rsid w:val="000E4410"/>
    <w:rsid w:val="000F5C5A"/>
    <w:rsid w:val="00117891"/>
    <w:rsid w:val="00120003"/>
    <w:rsid w:val="00124074"/>
    <w:rsid w:val="00127F45"/>
    <w:rsid w:val="00143287"/>
    <w:rsid w:val="0015763B"/>
    <w:rsid w:val="00161425"/>
    <w:rsid w:val="00172453"/>
    <w:rsid w:val="00184397"/>
    <w:rsid w:val="001A0AEB"/>
    <w:rsid w:val="001A426C"/>
    <w:rsid w:val="001D451D"/>
    <w:rsid w:val="001D4F92"/>
    <w:rsid w:val="001D66FD"/>
    <w:rsid w:val="0020378F"/>
    <w:rsid w:val="00205FCC"/>
    <w:rsid w:val="00206501"/>
    <w:rsid w:val="00241C0A"/>
    <w:rsid w:val="00251C81"/>
    <w:rsid w:val="00252EEC"/>
    <w:rsid w:val="002607C7"/>
    <w:rsid w:val="002621CF"/>
    <w:rsid w:val="002626EB"/>
    <w:rsid w:val="002626FE"/>
    <w:rsid w:val="002F07AE"/>
    <w:rsid w:val="003306C8"/>
    <w:rsid w:val="00332373"/>
    <w:rsid w:val="00351A75"/>
    <w:rsid w:val="00352838"/>
    <w:rsid w:val="00355291"/>
    <w:rsid w:val="00372717"/>
    <w:rsid w:val="003914BE"/>
    <w:rsid w:val="003C01E5"/>
    <w:rsid w:val="003D05A1"/>
    <w:rsid w:val="003D4D53"/>
    <w:rsid w:val="003E34A5"/>
    <w:rsid w:val="003E48FB"/>
    <w:rsid w:val="00402F0B"/>
    <w:rsid w:val="00405381"/>
    <w:rsid w:val="00406584"/>
    <w:rsid w:val="00414132"/>
    <w:rsid w:val="00425051"/>
    <w:rsid w:val="00430587"/>
    <w:rsid w:val="004667A2"/>
    <w:rsid w:val="00471486"/>
    <w:rsid w:val="00497A00"/>
    <w:rsid w:val="004D10AD"/>
    <w:rsid w:val="004E39D9"/>
    <w:rsid w:val="004E7899"/>
    <w:rsid w:val="004F33BB"/>
    <w:rsid w:val="0051239C"/>
    <w:rsid w:val="00513B6C"/>
    <w:rsid w:val="00517659"/>
    <w:rsid w:val="00521A4C"/>
    <w:rsid w:val="005341F4"/>
    <w:rsid w:val="00547599"/>
    <w:rsid w:val="005514C6"/>
    <w:rsid w:val="00562054"/>
    <w:rsid w:val="00572FE8"/>
    <w:rsid w:val="0057690D"/>
    <w:rsid w:val="005902CE"/>
    <w:rsid w:val="00590705"/>
    <w:rsid w:val="005A491F"/>
    <w:rsid w:val="005A7A79"/>
    <w:rsid w:val="005D6DA5"/>
    <w:rsid w:val="005E2D41"/>
    <w:rsid w:val="006472AD"/>
    <w:rsid w:val="006650EA"/>
    <w:rsid w:val="00694DBF"/>
    <w:rsid w:val="00695FB9"/>
    <w:rsid w:val="006A601E"/>
    <w:rsid w:val="006B1D2A"/>
    <w:rsid w:val="006B469D"/>
    <w:rsid w:val="006B78E9"/>
    <w:rsid w:val="006C18F3"/>
    <w:rsid w:val="006C37EF"/>
    <w:rsid w:val="006D3401"/>
    <w:rsid w:val="006F00BF"/>
    <w:rsid w:val="006F1C75"/>
    <w:rsid w:val="006F779D"/>
    <w:rsid w:val="00707F11"/>
    <w:rsid w:val="00714AC8"/>
    <w:rsid w:val="00723D8D"/>
    <w:rsid w:val="00733D61"/>
    <w:rsid w:val="007471B7"/>
    <w:rsid w:val="00752A39"/>
    <w:rsid w:val="00754D4E"/>
    <w:rsid w:val="00755923"/>
    <w:rsid w:val="00756D3B"/>
    <w:rsid w:val="00766A93"/>
    <w:rsid w:val="00771FDD"/>
    <w:rsid w:val="007720E1"/>
    <w:rsid w:val="0078668A"/>
    <w:rsid w:val="00796D6A"/>
    <w:rsid w:val="007A005F"/>
    <w:rsid w:val="007C10E3"/>
    <w:rsid w:val="007C1459"/>
    <w:rsid w:val="007E1E95"/>
    <w:rsid w:val="007F36E1"/>
    <w:rsid w:val="00802888"/>
    <w:rsid w:val="00804390"/>
    <w:rsid w:val="00822A2F"/>
    <w:rsid w:val="00835338"/>
    <w:rsid w:val="008375D3"/>
    <w:rsid w:val="00852986"/>
    <w:rsid w:val="00857C60"/>
    <w:rsid w:val="00880900"/>
    <w:rsid w:val="00892A64"/>
    <w:rsid w:val="00893082"/>
    <w:rsid w:val="008938DA"/>
    <w:rsid w:val="00896681"/>
    <w:rsid w:val="0089786D"/>
    <w:rsid w:val="008C104C"/>
    <w:rsid w:val="008D52E3"/>
    <w:rsid w:val="008D6D57"/>
    <w:rsid w:val="008E4AA3"/>
    <w:rsid w:val="008E53C8"/>
    <w:rsid w:val="00903483"/>
    <w:rsid w:val="00907C07"/>
    <w:rsid w:val="00915288"/>
    <w:rsid w:val="00920168"/>
    <w:rsid w:val="009275DD"/>
    <w:rsid w:val="00932D3A"/>
    <w:rsid w:val="00935908"/>
    <w:rsid w:val="00945435"/>
    <w:rsid w:val="00953E39"/>
    <w:rsid w:val="00962B9D"/>
    <w:rsid w:val="009636D7"/>
    <w:rsid w:val="009826A4"/>
    <w:rsid w:val="0098763E"/>
    <w:rsid w:val="009A6EE4"/>
    <w:rsid w:val="009E6F26"/>
    <w:rsid w:val="00A004BD"/>
    <w:rsid w:val="00A312E3"/>
    <w:rsid w:val="00A31DF9"/>
    <w:rsid w:val="00A45E2E"/>
    <w:rsid w:val="00A500B2"/>
    <w:rsid w:val="00A8070A"/>
    <w:rsid w:val="00A8721B"/>
    <w:rsid w:val="00A9745A"/>
    <w:rsid w:val="00AB4379"/>
    <w:rsid w:val="00AC3D2B"/>
    <w:rsid w:val="00AE3831"/>
    <w:rsid w:val="00B014E9"/>
    <w:rsid w:val="00B02717"/>
    <w:rsid w:val="00B222A8"/>
    <w:rsid w:val="00B44595"/>
    <w:rsid w:val="00B609D2"/>
    <w:rsid w:val="00B70F07"/>
    <w:rsid w:val="00B80394"/>
    <w:rsid w:val="00B932A5"/>
    <w:rsid w:val="00B97F42"/>
    <w:rsid w:val="00BA0E0D"/>
    <w:rsid w:val="00BA5360"/>
    <w:rsid w:val="00BB13BD"/>
    <w:rsid w:val="00BB3E13"/>
    <w:rsid w:val="00BC568D"/>
    <w:rsid w:val="00BE5D19"/>
    <w:rsid w:val="00BF3713"/>
    <w:rsid w:val="00C00A30"/>
    <w:rsid w:val="00C0145E"/>
    <w:rsid w:val="00C32DC8"/>
    <w:rsid w:val="00C3531A"/>
    <w:rsid w:val="00C40458"/>
    <w:rsid w:val="00C51DEC"/>
    <w:rsid w:val="00C647B2"/>
    <w:rsid w:val="00C77C65"/>
    <w:rsid w:val="00C93EC7"/>
    <w:rsid w:val="00CA664F"/>
    <w:rsid w:val="00CB4BF4"/>
    <w:rsid w:val="00CD1AF8"/>
    <w:rsid w:val="00D00BF8"/>
    <w:rsid w:val="00D47445"/>
    <w:rsid w:val="00D56253"/>
    <w:rsid w:val="00D62A13"/>
    <w:rsid w:val="00DA45E9"/>
    <w:rsid w:val="00DA608A"/>
    <w:rsid w:val="00DA6405"/>
    <w:rsid w:val="00DD17EA"/>
    <w:rsid w:val="00DD1C65"/>
    <w:rsid w:val="00E030C4"/>
    <w:rsid w:val="00E042E6"/>
    <w:rsid w:val="00E05AAE"/>
    <w:rsid w:val="00E20A3A"/>
    <w:rsid w:val="00E326F0"/>
    <w:rsid w:val="00E544AB"/>
    <w:rsid w:val="00E60C7C"/>
    <w:rsid w:val="00E66344"/>
    <w:rsid w:val="00E94634"/>
    <w:rsid w:val="00EA7B34"/>
    <w:rsid w:val="00EC55E7"/>
    <w:rsid w:val="00EC776A"/>
    <w:rsid w:val="00ED2297"/>
    <w:rsid w:val="00ED2B53"/>
    <w:rsid w:val="00EE4B33"/>
    <w:rsid w:val="00EF08AF"/>
    <w:rsid w:val="00F03D98"/>
    <w:rsid w:val="00F072FA"/>
    <w:rsid w:val="00F12C6D"/>
    <w:rsid w:val="00F14707"/>
    <w:rsid w:val="00F26D24"/>
    <w:rsid w:val="00F747EA"/>
    <w:rsid w:val="00F80B44"/>
    <w:rsid w:val="00F90DA2"/>
    <w:rsid w:val="00F966D8"/>
    <w:rsid w:val="00FA1C3A"/>
    <w:rsid w:val="00FA28F5"/>
    <w:rsid w:val="00FC3F23"/>
    <w:rsid w:val="00F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14594E7E</Template>
  <TotalTime>896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206</cp:revision>
  <cp:lastPrinted>2025-04-02T12:48:00Z</cp:lastPrinted>
  <dcterms:created xsi:type="dcterms:W3CDTF">2018-03-02T07:45:00Z</dcterms:created>
  <dcterms:modified xsi:type="dcterms:W3CDTF">2026-08-24T12:55:00Z</dcterms:modified>
</cp:coreProperties>
</file>