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491" w:rsidRPr="008E6602" w:rsidRDefault="00405AEB" w:rsidP="00FB7491">
      <w:pPr>
        <w:widowControl w:val="0"/>
        <w:autoSpaceDE w:val="0"/>
        <w:autoSpaceDN w:val="0"/>
        <w:adjustRightInd w:val="0"/>
        <w:jc w:val="center"/>
      </w:pPr>
      <w:r w:rsidRPr="008E660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-342265</wp:posOffset>
                </wp:positionV>
                <wp:extent cx="485775" cy="314325"/>
                <wp:effectExtent l="12700" t="12700" r="6350" b="635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02DC08BD" id="Oval 2" o:spid="_x0000_s1026" style="position:absolute;margin-left:218.5pt;margin-top:-26.95pt;width:38.25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" strokecolor="white"/>
            </w:pict>
          </mc:Fallback>
        </mc:AlternateContent>
      </w:r>
      <w:r w:rsidR="00A71746">
        <w:t>ДОГОВОР</w:t>
      </w:r>
      <w:r w:rsidR="00141983" w:rsidRPr="008E6602">
        <w:t xml:space="preserve"> № </w:t>
      </w:r>
      <w:r w:rsidR="00141983" w:rsidRPr="008E6602">
        <w:softHyphen/>
      </w:r>
      <w:r w:rsidR="00141983" w:rsidRPr="008E6602">
        <w:softHyphen/>
      </w:r>
      <w:r w:rsidR="00FB7491" w:rsidRPr="008E6602">
        <w:t xml:space="preserve"> </w:t>
      </w:r>
      <w:r w:rsidR="00436AB3">
        <w:t>3</w:t>
      </w:r>
      <w:r>
        <w:t>1</w:t>
      </w:r>
      <w:r w:rsidR="005B5FD6">
        <w:rPr>
          <w:lang w:val="en-US"/>
        </w:rPr>
        <w:t>7</w:t>
      </w:r>
      <w:r w:rsidR="00045FFC">
        <w:t>-05/2</w:t>
      </w:r>
      <w:r>
        <w:t>6</w:t>
      </w:r>
    </w:p>
    <w:p w:rsidR="000F411C" w:rsidRPr="008E6602" w:rsidRDefault="000F411C" w:rsidP="000F411C">
      <w:pPr>
        <w:widowControl w:val="0"/>
        <w:autoSpaceDE w:val="0"/>
        <w:autoSpaceDN w:val="0"/>
        <w:adjustRightInd w:val="0"/>
        <w:jc w:val="center"/>
      </w:pPr>
      <w:r w:rsidRPr="008E6602">
        <w:t xml:space="preserve">на </w:t>
      </w:r>
      <w:r w:rsidR="00224E3F">
        <w:t>техническое обслуживание</w:t>
      </w:r>
      <w:r w:rsidRPr="008E6602">
        <w:t xml:space="preserve"> </w:t>
      </w:r>
      <w:r w:rsidR="00903188">
        <w:t>электростанции</w:t>
      </w:r>
    </w:p>
    <w:p w:rsidR="00C13637" w:rsidRPr="008E6602" w:rsidRDefault="0020692E" w:rsidP="00BB29A4">
      <w:pPr>
        <w:widowControl w:val="0"/>
        <w:autoSpaceDE w:val="0"/>
        <w:autoSpaceDN w:val="0"/>
        <w:adjustRightInd w:val="0"/>
        <w:jc w:val="center"/>
      </w:pPr>
      <w:r w:rsidRPr="008E6602">
        <w:t>ИКЗ:</w:t>
      </w:r>
      <w:r w:rsidR="00045FFC" w:rsidRPr="00045FFC">
        <w:rPr>
          <w:sz w:val="23"/>
          <w:szCs w:val="23"/>
        </w:rPr>
        <w:t xml:space="preserve"> </w:t>
      </w:r>
      <w:r w:rsidR="00405AEB" w:rsidRPr="009D2D0B">
        <w:t>261613900130761390100100170000000000</w:t>
      </w:r>
    </w:p>
    <w:p w:rsidR="0020692E" w:rsidRPr="0051729B" w:rsidRDefault="0020692E" w:rsidP="00FB749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FB7491" w:rsidRPr="00147FCE" w:rsidRDefault="005244B0" w:rsidP="00FB7491">
      <w:pPr>
        <w:pStyle w:val="af9"/>
        <w:rPr>
          <w:spacing w:val="-4"/>
          <w:sz w:val="22"/>
          <w:szCs w:val="22"/>
        </w:rPr>
      </w:pPr>
      <w:r w:rsidRPr="00147FCE">
        <w:rPr>
          <w:spacing w:val="-4"/>
          <w:sz w:val="22"/>
          <w:szCs w:val="22"/>
        </w:rPr>
        <w:t>ст. Вёшенская</w:t>
      </w:r>
      <w:r w:rsidR="00FB7491" w:rsidRPr="00147FCE">
        <w:rPr>
          <w:spacing w:val="-4"/>
          <w:sz w:val="22"/>
          <w:szCs w:val="22"/>
        </w:rPr>
        <w:tab/>
        <w:t xml:space="preserve"> </w:t>
      </w:r>
      <w:r w:rsidRPr="00147FCE">
        <w:rPr>
          <w:spacing w:val="-4"/>
          <w:sz w:val="22"/>
          <w:szCs w:val="22"/>
        </w:rPr>
        <w:t xml:space="preserve">             </w:t>
      </w:r>
      <w:r w:rsidR="00FB7491" w:rsidRPr="00147FCE">
        <w:rPr>
          <w:spacing w:val="-4"/>
          <w:sz w:val="22"/>
          <w:szCs w:val="22"/>
        </w:rPr>
        <w:tab/>
      </w:r>
      <w:r w:rsidR="00FB7491" w:rsidRPr="00147FCE">
        <w:rPr>
          <w:spacing w:val="-4"/>
          <w:sz w:val="22"/>
          <w:szCs w:val="22"/>
        </w:rPr>
        <w:tab/>
      </w:r>
      <w:r w:rsidR="00FB7491" w:rsidRPr="00147FCE">
        <w:rPr>
          <w:spacing w:val="-4"/>
          <w:sz w:val="22"/>
          <w:szCs w:val="22"/>
        </w:rPr>
        <w:tab/>
        <w:t xml:space="preserve">            </w:t>
      </w:r>
      <w:r w:rsidR="00BB29A4" w:rsidRPr="00147FCE">
        <w:rPr>
          <w:spacing w:val="-4"/>
          <w:sz w:val="22"/>
          <w:szCs w:val="22"/>
        </w:rPr>
        <w:t xml:space="preserve">                    </w:t>
      </w:r>
      <w:r w:rsidR="00F86D27" w:rsidRPr="00147FCE">
        <w:rPr>
          <w:spacing w:val="-4"/>
          <w:sz w:val="22"/>
          <w:szCs w:val="22"/>
        </w:rPr>
        <w:tab/>
      </w:r>
      <w:r w:rsidR="008E6602" w:rsidRPr="00147FCE">
        <w:rPr>
          <w:spacing w:val="-4"/>
          <w:sz w:val="22"/>
          <w:szCs w:val="22"/>
        </w:rPr>
        <w:t xml:space="preserve"> </w:t>
      </w:r>
      <w:r w:rsidR="00BA1E01" w:rsidRPr="00147FCE">
        <w:rPr>
          <w:spacing w:val="-4"/>
          <w:sz w:val="22"/>
          <w:szCs w:val="22"/>
        </w:rPr>
        <w:t xml:space="preserve">  </w:t>
      </w:r>
      <w:r w:rsidR="00405AEB">
        <w:rPr>
          <w:spacing w:val="-4"/>
          <w:sz w:val="22"/>
          <w:szCs w:val="22"/>
        </w:rPr>
        <w:tab/>
      </w:r>
      <w:r w:rsidR="00A71746">
        <w:rPr>
          <w:spacing w:val="-4"/>
          <w:sz w:val="22"/>
          <w:szCs w:val="22"/>
        </w:rPr>
        <w:t xml:space="preserve"> </w:t>
      </w:r>
      <w:r w:rsidR="00FB7491" w:rsidRPr="00147FCE">
        <w:rPr>
          <w:spacing w:val="-4"/>
          <w:sz w:val="22"/>
          <w:szCs w:val="22"/>
        </w:rPr>
        <w:t>«</w:t>
      </w:r>
      <w:r w:rsidR="00436AB3">
        <w:rPr>
          <w:spacing w:val="-4"/>
          <w:sz w:val="22"/>
          <w:szCs w:val="22"/>
        </w:rPr>
        <w:t>___</w:t>
      </w:r>
      <w:r w:rsidR="00FB7491" w:rsidRPr="00147FCE">
        <w:rPr>
          <w:spacing w:val="-4"/>
          <w:sz w:val="22"/>
          <w:szCs w:val="22"/>
        </w:rPr>
        <w:t>»</w:t>
      </w:r>
      <w:r w:rsidR="00BA1E01" w:rsidRPr="00147FCE">
        <w:rPr>
          <w:spacing w:val="-4"/>
          <w:sz w:val="22"/>
          <w:szCs w:val="22"/>
        </w:rPr>
        <w:t xml:space="preserve"> </w:t>
      </w:r>
      <w:r w:rsidR="00405AEB">
        <w:rPr>
          <w:spacing w:val="-4"/>
          <w:sz w:val="22"/>
          <w:szCs w:val="22"/>
        </w:rPr>
        <w:t>августа</w:t>
      </w:r>
      <w:r w:rsidR="00BA1E01" w:rsidRPr="00147FCE">
        <w:rPr>
          <w:spacing w:val="-4"/>
          <w:sz w:val="22"/>
          <w:szCs w:val="22"/>
        </w:rPr>
        <w:t xml:space="preserve"> </w:t>
      </w:r>
      <w:r w:rsidR="00FB7491" w:rsidRPr="00147FCE">
        <w:rPr>
          <w:spacing w:val="-4"/>
          <w:sz w:val="22"/>
          <w:szCs w:val="22"/>
        </w:rPr>
        <w:t>20</w:t>
      </w:r>
      <w:r w:rsidR="008E6602" w:rsidRPr="00147FCE">
        <w:rPr>
          <w:spacing w:val="-4"/>
          <w:sz w:val="22"/>
          <w:szCs w:val="22"/>
        </w:rPr>
        <w:t>2</w:t>
      </w:r>
      <w:r w:rsidR="00405AEB">
        <w:rPr>
          <w:spacing w:val="-4"/>
          <w:sz w:val="22"/>
          <w:szCs w:val="22"/>
        </w:rPr>
        <w:t>6</w:t>
      </w:r>
      <w:r w:rsidR="00FB7491" w:rsidRPr="00147FCE">
        <w:rPr>
          <w:spacing w:val="-4"/>
          <w:sz w:val="22"/>
          <w:szCs w:val="22"/>
        </w:rPr>
        <w:t> г.</w:t>
      </w:r>
    </w:p>
    <w:p w:rsidR="00366242" w:rsidRPr="00147FCE" w:rsidRDefault="00366242" w:rsidP="00F23C6B">
      <w:pPr>
        <w:pStyle w:val="afd"/>
        <w:ind w:right="141" w:firstLine="708"/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F23C6B" w:rsidRPr="00843823" w:rsidRDefault="005244B0" w:rsidP="005244B0">
      <w:pPr>
        <w:pStyle w:val="afd"/>
        <w:ind w:right="141" w:firstLine="708"/>
        <w:jc w:val="both"/>
        <w:rPr>
          <w:rFonts w:ascii="Times New Roman" w:hAnsi="Times New Roman"/>
          <w:lang w:val="ru-RU" w:eastAsia="ru-RU"/>
        </w:rPr>
      </w:pPr>
      <w:r w:rsidRPr="00843823">
        <w:rPr>
          <w:rFonts w:ascii="Times New Roman" w:hAnsi="Times New Roman"/>
          <w:lang w:val="ru-RU" w:eastAsia="ru-RU"/>
        </w:rPr>
        <w:t>Федеральное государственное бюджетное учреждение культуры «Государственный музей-заповедник М.А. Шолохова</w:t>
      </w:r>
      <w:r w:rsidR="003C3B52">
        <w:rPr>
          <w:rFonts w:ascii="Times New Roman" w:hAnsi="Times New Roman"/>
          <w:lang w:val="ru-RU" w:eastAsia="ru-RU"/>
        </w:rPr>
        <w:t xml:space="preserve"> «Тихий Дон</w:t>
      </w:r>
      <w:r w:rsidRPr="00843823">
        <w:rPr>
          <w:rFonts w:ascii="Times New Roman" w:hAnsi="Times New Roman"/>
          <w:lang w:val="ru-RU" w:eastAsia="ru-RU"/>
        </w:rPr>
        <w:t>»</w:t>
      </w:r>
      <w:r w:rsidR="00C114EB" w:rsidRPr="00843823">
        <w:rPr>
          <w:rFonts w:ascii="Times New Roman" w:hAnsi="Times New Roman"/>
          <w:lang w:val="ru-RU" w:eastAsia="ru-RU"/>
        </w:rPr>
        <w:t xml:space="preserve"> (</w:t>
      </w:r>
      <w:r w:rsidRPr="00843823">
        <w:rPr>
          <w:rFonts w:ascii="Times New Roman" w:hAnsi="Times New Roman"/>
          <w:lang w:val="ru-RU" w:eastAsia="ru-RU"/>
        </w:rPr>
        <w:t>Музей-заповедник М.А. Шолохова</w:t>
      </w:r>
      <w:r w:rsidR="003C3B52">
        <w:rPr>
          <w:rFonts w:ascii="Times New Roman" w:hAnsi="Times New Roman"/>
          <w:lang w:val="ru-RU" w:eastAsia="ru-RU"/>
        </w:rPr>
        <w:t xml:space="preserve"> «Тихий Дон</w:t>
      </w:r>
      <w:r w:rsidRPr="00843823">
        <w:rPr>
          <w:rFonts w:ascii="Times New Roman" w:hAnsi="Times New Roman"/>
          <w:lang w:val="ru-RU" w:eastAsia="ru-RU"/>
        </w:rPr>
        <w:t>»</w:t>
      </w:r>
      <w:r w:rsidR="00C114EB" w:rsidRPr="00843823">
        <w:rPr>
          <w:rFonts w:ascii="Times New Roman" w:hAnsi="Times New Roman"/>
          <w:lang w:val="ru-RU" w:eastAsia="ru-RU"/>
        </w:rPr>
        <w:t>)</w:t>
      </w:r>
      <w:r w:rsidR="004516D4" w:rsidRPr="00843823">
        <w:rPr>
          <w:rFonts w:ascii="Times New Roman" w:hAnsi="Times New Roman"/>
          <w:lang w:val="ru-RU" w:eastAsia="ru-RU"/>
        </w:rPr>
        <w:t>,</w:t>
      </w:r>
      <w:r w:rsidR="00BB29A4" w:rsidRPr="00843823">
        <w:rPr>
          <w:rFonts w:ascii="Times New Roman" w:hAnsi="Times New Roman"/>
          <w:lang w:val="ru-RU" w:eastAsia="ru-RU"/>
        </w:rPr>
        <w:t xml:space="preserve"> </w:t>
      </w:r>
      <w:r w:rsidR="004516D4" w:rsidRPr="00843823">
        <w:rPr>
          <w:rFonts w:ascii="Times New Roman" w:hAnsi="Times New Roman"/>
          <w:lang w:val="ru-RU" w:eastAsia="ru-RU"/>
        </w:rPr>
        <w:t>именуем</w:t>
      </w:r>
      <w:r w:rsidR="00BB29A4" w:rsidRPr="00843823">
        <w:rPr>
          <w:rFonts w:ascii="Times New Roman" w:hAnsi="Times New Roman"/>
          <w:lang w:val="ru-RU" w:eastAsia="ru-RU"/>
        </w:rPr>
        <w:t>ое</w:t>
      </w:r>
      <w:r w:rsidR="004516D4" w:rsidRPr="00843823">
        <w:rPr>
          <w:rFonts w:ascii="Times New Roman" w:hAnsi="Times New Roman"/>
          <w:lang w:val="ru-RU" w:eastAsia="ru-RU"/>
        </w:rPr>
        <w:t xml:space="preserve"> в дальнейшем «Заказчик», в лице</w:t>
      </w:r>
      <w:r w:rsidR="00AF2615" w:rsidRPr="00843823">
        <w:rPr>
          <w:rFonts w:ascii="Times New Roman" w:hAnsi="Times New Roman"/>
          <w:lang w:val="ru-RU" w:eastAsia="ru-RU"/>
        </w:rPr>
        <w:t xml:space="preserve"> </w:t>
      </w:r>
      <w:r w:rsidR="00EF75D0">
        <w:rPr>
          <w:rFonts w:ascii="Times New Roman" w:hAnsi="Times New Roman"/>
          <w:lang w:val="ru-RU" w:eastAsia="ru-RU"/>
        </w:rPr>
        <w:t xml:space="preserve">заместителя </w:t>
      </w:r>
      <w:r w:rsidRPr="00843823">
        <w:rPr>
          <w:rFonts w:ascii="Times New Roman" w:hAnsi="Times New Roman"/>
          <w:lang w:val="ru-RU" w:eastAsia="ru-RU"/>
        </w:rPr>
        <w:t xml:space="preserve">директора </w:t>
      </w:r>
      <w:r w:rsidR="00EF75D0">
        <w:rPr>
          <w:rFonts w:ascii="Times New Roman" w:hAnsi="Times New Roman"/>
          <w:lang w:val="ru-RU" w:eastAsia="ru-RU"/>
        </w:rPr>
        <w:t>Романовой Людмилы Валерьевны</w:t>
      </w:r>
      <w:r w:rsidR="00C114EB" w:rsidRPr="00843823">
        <w:rPr>
          <w:rFonts w:ascii="Times New Roman" w:hAnsi="Times New Roman"/>
          <w:lang w:val="ru-RU" w:eastAsia="ru-RU"/>
        </w:rPr>
        <w:t xml:space="preserve">, </w:t>
      </w:r>
      <w:r w:rsidR="004516D4" w:rsidRPr="00843823">
        <w:rPr>
          <w:rFonts w:ascii="Times New Roman" w:hAnsi="Times New Roman"/>
          <w:lang w:val="ru-RU" w:eastAsia="ru-RU"/>
        </w:rPr>
        <w:t>действующе</w:t>
      </w:r>
      <w:r w:rsidR="00EF1DE9" w:rsidRPr="00843823">
        <w:rPr>
          <w:rFonts w:ascii="Times New Roman" w:hAnsi="Times New Roman"/>
          <w:lang w:val="ru-RU" w:eastAsia="ru-RU"/>
        </w:rPr>
        <w:t>го</w:t>
      </w:r>
      <w:r w:rsidR="004516D4" w:rsidRPr="00843823">
        <w:rPr>
          <w:rFonts w:ascii="Times New Roman" w:hAnsi="Times New Roman"/>
          <w:lang w:val="ru-RU" w:eastAsia="ru-RU"/>
        </w:rPr>
        <w:t xml:space="preserve"> на основании</w:t>
      </w:r>
      <w:r w:rsidRPr="00843823">
        <w:rPr>
          <w:rFonts w:ascii="Times New Roman" w:hAnsi="Times New Roman"/>
          <w:lang w:val="ru-RU" w:eastAsia="ru-RU"/>
        </w:rPr>
        <w:t xml:space="preserve"> </w:t>
      </w:r>
      <w:r w:rsidR="00436AB3" w:rsidRPr="00F10C1A">
        <w:rPr>
          <w:rFonts w:ascii="Times New Roman" w:eastAsia="Calibri" w:hAnsi="Times New Roman"/>
          <w:szCs w:val="21"/>
        </w:rPr>
        <w:t xml:space="preserve">МЧД от 15.08.2024 г. уникальный номер </w:t>
      </w:r>
      <w:r w:rsidR="00436AB3" w:rsidRPr="00F10C1A">
        <w:rPr>
          <w:rFonts w:ascii="Times New Roman" w:hAnsi="Times New Roman"/>
          <w:szCs w:val="21"/>
        </w:rPr>
        <w:t>01012408000016815301</w:t>
      </w:r>
      <w:r w:rsidR="00F8592B" w:rsidRPr="00843823">
        <w:rPr>
          <w:rFonts w:ascii="Times New Roman" w:hAnsi="Times New Roman"/>
          <w:lang w:val="ru-RU" w:eastAsia="ru-RU"/>
        </w:rPr>
        <w:t>,</w:t>
      </w:r>
      <w:r w:rsidRPr="00843823">
        <w:rPr>
          <w:rFonts w:ascii="Times New Roman" w:hAnsi="Times New Roman"/>
          <w:lang w:val="ru-RU" w:eastAsia="ru-RU"/>
        </w:rPr>
        <w:t xml:space="preserve"> с одной стороны</w:t>
      </w:r>
      <w:r w:rsidR="00D85786" w:rsidRPr="00843823">
        <w:rPr>
          <w:rFonts w:ascii="Times New Roman" w:hAnsi="Times New Roman"/>
          <w:lang w:val="ru-RU" w:eastAsia="ru-RU"/>
        </w:rPr>
        <w:t>,</w:t>
      </w:r>
      <w:r w:rsidR="00F8592B" w:rsidRPr="00843823">
        <w:rPr>
          <w:rFonts w:ascii="Times New Roman" w:hAnsi="Times New Roman"/>
          <w:lang w:val="ru-RU" w:eastAsia="ru-RU"/>
        </w:rPr>
        <w:t xml:space="preserve"> </w:t>
      </w:r>
      <w:r w:rsidR="00910A33" w:rsidRPr="00843823">
        <w:rPr>
          <w:rFonts w:ascii="Times New Roman" w:hAnsi="Times New Roman"/>
          <w:lang w:val="ru-RU" w:eastAsia="ru-RU"/>
        </w:rPr>
        <w:t xml:space="preserve">и </w:t>
      </w:r>
      <w:r w:rsidR="00436AB3">
        <w:rPr>
          <w:rFonts w:ascii="Times New Roman" w:hAnsi="Times New Roman"/>
          <w:lang w:val="ru-RU" w:eastAsia="ru-RU"/>
        </w:rPr>
        <w:t>___________________________</w:t>
      </w:r>
      <w:r w:rsidR="00F23C6B" w:rsidRPr="00843823">
        <w:rPr>
          <w:rFonts w:ascii="Times New Roman" w:hAnsi="Times New Roman"/>
          <w:lang w:val="ru-RU" w:eastAsia="ru-RU"/>
        </w:rPr>
        <w:t>, именуемое в дальнейшем «</w:t>
      </w:r>
      <w:r w:rsidR="00BA1E01" w:rsidRPr="00843823">
        <w:rPr>
          <w:rFonts w:ascii="Times New Roman" w:hAnsi="Times New Roman"/>
          <w:lang w:val="ru-RU" w:eastAsia="ru-RU"/>
        </w:rPr>
        <w:t>Подрядчик</w:t>
      </w:r>
      <w:r w:rsidR="00F23C6B" w:rsidRPr="00843823">
        <w:rPr>
          <w:rFonts w:ascii="Times New Roman" w:hAnsi="Times New Roman"/>
          <w:lang w:val="ru-RU" w:eastAsia="ru-RU"/>
        </w:rPr>
        <w:t>», в лице</w:t>
      </w:r>
      <w:r w:rsidR="00910A33" w:rsidRPr="00843823">
        <w:rPr>
          <w:rFonts w:ascii="Times New Roman" w:hAnsi="Times New Roman"/>
          <w:lang w:val="ru-RU" w:eastAsia="ru-RU"/>
        </w:rPr>
        <w:t xml:space="preserve"> </w:t>
      </w:r>
      <w:r w:rsidR="00436AB3">
        <w:rPr>
          <w:rFonts w:ascii="Times New Roman" w:hAnsi="Times New Roman"/>
          <w:lang w:val="ru-RU" w:eastAsia="ru-RU"/>
        </w:rPr>
        <w:t>_____________________</w:t>
      </w:r>
      <w:r w:rsidR="00F23C6B" w:rsidRPr="00843823">
        <w:rPr>
          <w:rFonts w:ascii="Times New Roman" w:hAnsi="Times New Roman"/>
          <w:lang w:val="ru-RU" w:eastAsia="ru-RU"/>
        </w:rPr>
        <w:t xml:space="preserve">, действующего на основании </w:t>
      </w:r>
      <w:r w:rsidR="00910A33" w:rsidRPr="00843823">
        <w:rPr>
          <w:rFonts w:ascii="Times New Roman" w:hAnsi="Times New Roman"/>
          <w:lang w:val="ru-RU" w:eastAsia="ru-RU"/>
        </w:rPr>
        <w:t>Устава</w:t>
      </w:r>
      <w:r w:rsidR="00F23C6B" w:rsidRPr="00843823">
        <w:rPr>
          <w:rFonts w:ascii="Times New Roman" w:hAnsi="Times New Roman"/>
          <w:lang w:val="ru-RU" w:eastAsia="ru-RU"/>
        </w:rPr>
        <w:t>, с другой стороны</w:t>
      </w:r>
      <w:r w:rsidR="007C10E1" w:rsidRPr="00843823">
        <w:rPr>
          <w:rFonts w:ascii="Times New Roman" w:hAnsi="Times New Roman"/>
          <w:lang w:val="ru-RU" w:eastAsia="ru-RU"/>
        </w:rPr>
        <w:t>,</w:t>
      </w:r>
      <w:r w:rsidR="0057515D" w:rsidRPr="00843823">
        <w:rPr>
          <w:rFonts w:ascii="Times New Roman" w:hAnsi="Times New Roman"/>
          <w:lang w:val="ru-RU" w:eastAsia="ru-RU"/>
        </w:rPr>
        <w:t xml:space="preserve"> на основании п. </w:t>
      </w:r>
      <w:r w:rsidR="00045FFC" w:rsidRPr="00843823">
        <w:rPr>
          <w:rFonts w:ascii="Times New Roman" w:hAnsi="Times New Roman"/>
          <w:lang w:val="ru-RU" w:eastAsia="ru-RU"/>
        </w:rPr>
        <w:t>5</w:t>
      </w:r>
      <w:r w:rsidR="0057515D" w:rsidRPr="00843823">
        <w:rPr>
          <w:rFonts w:ascii="Times New Roman" w:hAnsi="Times New Roman"/>
          <w:lang w:val="ru-RU" w:eastAsia="ru-RU"/>
        </w:rPr>
        <w:t xml:space="preserve"> ч. </w:t>
      </w:r>
      <w:r w:rsidR="004771A6" w:rsidRPr="00843823">
        <w:rPr>
          <w:rFonts w:ascii="Times New Roman" w:hAnsi="Times New Roman"/>
          <w:lang w:val="ru-RU" w:eastAsia="ru-RU"/>
        </w:rPr>
        <w:t>1</w:t>
      </w:r>
      <w:r w:rsidR="0057515D" w:rsidRPr="00843823">
        <w:rPr>
          <w:rFonts w:ascii="Times New Roman" w:hAnsi="Times New Roman"/>
          <w:lang w:val="ru-RU" w:eastAsia="ru-RU"/>
        </w:rPr>
        <w:t xml:space="preserve"> ст. 93</w:t>
      </w:r>
      <w:r w:rsidR="00F23C6B" w:rsidRPr="00843823">
        <w:rPr>
          <w:rFonts w:ascii="Times New Roman" w:hAnsi="Times New Roman"/>
          <w:lang w:val="ru-RU" w:eastAsia="ru-RU"/>
        </w:rPr>
        <w:t xml:space="preserve"> Федеральн</w:t>
      </w:r>
      <w:r w:rsidR="0057515D" w:rsidRPr="00843823">
        <w:rPr>
          <w:rFonts w:ascii="Times New Roman" w:hAnsi="Times New Roman"/>
          <w:lang w:val="ru-RU" w:eastAsia="ru-RU"/>
        </w:rPr>
        <w:t>ого</w:t>
      </w:r>
      <w:r w:rsidR="00F23C6B" w:rsidRPr="00843823">
        <w:rPr>
          <w:rFonts w:ascii="Times New Roman" w:hAnsi="Times New Roman"/>
          <w:lang w:val="ru-RU" w:eastAsia="ru-RU"/>
        </w:rPr>
        <w:t xml:space="preserve"> закон</w:t>
      </w:r>
      <w:r w:rsidR="0057515D" w:rsidRPr="00843823">
        <w:rPr>
          <w:rFonts w:ascii="Times New Roman" w:hAnsi="Times New Roman"/>
          <w:lang w:val="ru-RU" w:eastAsia="ru-RU"/>
        </w:rPr>
        <w:t>а</w:t>
      </w:r>
      <w:r w:rsidR="00F23C6B" w:rsidRPr="00843823">
        <w:rPr>
          <w:rFonts w:ascii="Times New Roman" w:hAnsi="Times New Roman"/>
          <w:lang w:val="ru-RU" w:eastAsia="ru-RU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252D4F">
        <w:rPr>
          <w:rFonts w:ascii="Times New Roman" w:hAnsi="Times New Roman"/>
          <w:lang w:val="ru-RU" w:eastAsia="ru-RU"/>
        </w:rPr>
        <w:t xml:space="preserve"> </w:t>
      </w:r>
      <w:r w:rsidR="00F23C6B" w:rsidRPr="00843823">
        <w:rPr>
          <w:rFonts w:ascii="Times New Roman" w:hAnsi="Times New Roman"/>
          <w:lang w:val="ru-RU" w:eastAsia="ru-RU"/>
        </w:rPr>
        <w:t xml:space="preserve"> заключили настоящий </w:t>
      </w:r>
      <w:r w:rsidR="00E82664">
        <w:rPr>
          <w:rFonts w:ascii="Times New Roman" w:hAnsi="Times New Roman"/>
          <w:lang w:val="ru-RU" w:eastAsia="ru-RU"/>
        </w:rPr>
        <w:t>Договор</w:t>
      </w:r>
      <w:r w:rsidR="00F23C6B" w:rsidRPr="00843823">
        <w:rPr>
          <w:rFonts w:ascii="Times New Roman" w:hAnsi="Times New Roman"/>
          <w:lang w:val="ru-RU" w:eastAsia="ru-RU"/>
        </w:rPr>
        <w:t xml:space="preserve"> (далее – </w:t>
      </w:r>
      <w:r w:rsidR="00E82664">
        <w:rPr>
          <w:rFonts w:ascii="Times New Roman" w:hAnsi="Times New Roman"/>
          <w:lang w:val="ru-RU" w:eastAsia="ru-RU"/>
        </w:rPr>
        <w:t>Договор</w:t>
      </w:r>
      <w:r w:rsidR="00F23C6B" w:rsidRPr="00843823">
        <w:rPr>
          <w:rFonts w:ascii="Times New Roman" w:hAnsi="Times New Roman"/>
          <w:lang w:val="ru-RU" w:eastAsia="ru-RU"/>
        </w:rPr>
        <w:t>) о нижеследующем:</w:t>
      </w:r>
    </w:p>
    <w:p w:rsidR="00EB7C1E" w:rsidRPr="00843823" w:rsidRDefault="00EB7C1E" w:rsidP="00F23C6B">
      <w:pPr>
        <w:pStyle w:val="afd"/>
        <w:ind w:right="141" w:firstLine="708"/>
        <w:jc w:val="both"/>
        <w:rPr>
          <w:rFonts w:ascii="Times New Roman" w:hAnsi="Times New Roman"/>
          <w:lang w:val="ru-RU" w:eastAsia="ru-RU"/>
        </w:rPr>
      </w:pPr>
    </w:p>
    <w:p w:rsidR="00F23C6B" w:rsidRPr="00843823" w:rsidRDefault="00F23C6B" w:rsidP="003716E1">
      <w:pPr>
        <w:numPr>
          <w:ilvl w:val="0"/>
          <w:numId w:val="4"/>
        </w:numPr>
        <w:ind w:left="0" w:firstLine="360"/>
        <w:jc w:val="center"/>
        <w:rPr>
          <w:b/>
          <w:sz w:val="20"/>
          <w:szCs w:val="20"/>
        </w:rPr>
      </w:pPr>
      <w:r w:rsidRPr="00843823">
        <w:rPr>
          <w:b/>
          <w:sz w:val="20"/>
          <w:szCs w:val="20"/>
        </w:rPr>
        <w:t xml:space="preserve">ПРЕДМЕТ </w:t>
      </w:r>
      <w:r w:rsidR="00A71746" w:rsidRPr="00843823">
        <w:rPr>
          <w:b/>
          <w:sz w:val="20"/>
          <w:szCs w:val="20"/>
        </w:rPr>
        <w:t>ДОГОВОРА</w:t>
      </w:r>
      <w:r w:rsidR="003E66E4" w:rsidRPr="00843823">
        <w:rPr>
          <w:b/>
          <w:sz w:val="20"/>
          <w:szCs w:val="20"/>
        </w:rPr>
        <w:t xml:space="preserve"> И СРОКИ ВЫПОЛНЕНИЯ</w:t>
      </w:r>
    </w:p>
    <w:p w:rsidR="00F23C6B" w:rsidRPr="00843823" w:rsidRDefault="00F23C6B" w:rsidP="00224E3F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1.1. Стор</w:t>
      </w:r>
      <w:r w:rsidR="001A2364" w:rsidRPr="00843823">
        <w:rPr>
          <w:sz w:val="20"/>
          <w:szCs w:val="20"/>
        </w:rPr>
        <w:t>о</w:t>
      </w:r>
      <w:r w:rsidRPr="00843823">
        <w:rPr>
          <w:sz w:val="20"/>
          <w:szCs w:val="20"/>
        </w:rPr>
        <w:t xml:space="preserve">ны заключили настоящий </w:t>
      </w:r>
      <w:r w:rsidR="00A71746" w:rsidRPr="00843823">
        <w:rPr>
          <w:sz w:val="20"/>
          <w:szCs w:val="20"/>
          <w:lang w:eastAsia="ar-SA"/>
        </w:rPr>
        <w:t>Договор</w:t>
      </w:r>
      <w:r w:rsidR="000D062E" w:rsidRPr="00843823">
        <w:rPr>
          <w:sz w:val="20"/>
          <w:szCs w:val="20"/>
          <w:lang w:eastAsia="ar-SA"/>
        </w:rPr>
        <w:t xml:space="preserve">, </w:t>
      </w:r>
      <w:r w:rsidRPr="00843823">
        <w:rPr>
          <w:sz w:val="20"/>
          <w:szCs w:val="20"/>
        </w:rPr>
        <w:t xml:space="preserve">согласно которому </w:t>
      </w:r>
      <w:r w:rsidR="004771A6" w:rsidRPr="00843823">
        <w:rPr>
          <w:sz w:val="20"/>
          <w:szCs w:val="20"/>
        </w:rPr>
        <w:t>Подрядчик</w:t>
      </w:r>
      <w:r w:rsidRPr="00843823">
        <w:rPr>
          <w:sz w:val="20"/>
          <w:szCs w:val="20"/>
        </w:rPr>
        <w:t xml:space="preserve"> </w:t>
      </w:r>
      <w:r w:rsidR="00350CEC" w:rsidRPr="00843823">
        <w:rPr>
          <w:sz w:val="20"/>
          <w:szCs w:val="20"/>
        </w:rPr>
        <w:t xml:space="preserve">обязуется выполнить </w:t>
      </w:r>
      <w:r w:rsidR="00A71746" w:rsidRPr="00843823">
        <w:rPr>
          <w:sz w:val="20"/>
          <w:szCs w:val="20"/>
        </w:rPr>
        <w:t xml:space="preserve">работы по </w:t>
      </w:r>
      <w:r w:rsidR="00E82664">
        <w:rPr>
          <w:sz w:val="20"/>
          <w:szCs w:val="20"/>
        </w:rPr>
        <w:t>обслуживанию электростанции Заказчика ДГУ ТСС ЭД-60С-Т400 РПМ11</w:t>
      </w:r>
      <w:r w:rsidR="00D03885">
        <w:rPr>
          <w:sz w:val="20"/>
          <w:szCs w:val="20"/>
        </w:rPr>
        <w:t xml:space="preserve"> на объекте Заказчика, «Дом культуры, </w:t>
      </w:r>
      <w:r w:rsidR="00D03885" w:rsidRPr="00D03885">
        <w:rPr>
          <w:rFonts w:eastAsia="Calibri"/>
          <w:sz w:val="20"/>
          <w:szCs w:val="22"/>
          <w:lang w:eastAsia="en-US"/>
        </w:rPr>
        <w:t>в котором проходили встречи М.А. Шолохова с общественными деятелями и деятелями культуры»</w:t>
      </w:r>
      <w:r w:rsidR="00D03885">
        <w:rPr>
          <w:rFonts w:eastAsia="Calibri"/>
          <w:sz w:val="22"/>
          <w:szCs w:val="22"/>
          <w:lang w:eastAsia="en-US"/>
        </w:rPr>
        <w:t xml:space="preserve"> </w:t>
      </w:r>
      <w:r w:rsidR="00D03885">
        <w:rPr>
          <w:sz w:val="20"/>
          <w:szCs w:val="20"/>
        </w:rPr>
        <w:t>расположенному по адресу: ст. Вешенская, ул. Шолохова, 60</w:t>
      </w:r>
      <w:r w:rsidR="00A71746" w:rsidRPr="00843823">
        <w:rPr>
          <w:sz w:val="20"/>
          <w:szCs w:val="20"/>
        </w:rPr>
        <w:t xml:space="preserve"> </w:t>
      </w:r>
      <w:r w:rsidRPr="00843823">
        <w:rPr>
          <w:sz w:val="20"/>
          <w:szCs w:val="20"/>
        </w:rPr>
        <w:t xml:space="preserve">(далее - </w:t>
      </w:r>
      <w:r w:rsidR="00656441" w:rsidRPr="00843823">
        <w:rPr>
          <w:sz w:val="20"/>
          <w:szCs w:val="20"/>
        </w:rPr>
        <w:t>работы</w:t>
      </w:r>
      <w:r w:rsidRPr="00843823">
        <w:rPr>
          <w:sz w:val="20"/>
          <w:szCs w:val="20"/>
        </w:rPr>
        <w:t xml:space="preserve">) в соответствии </w:t>
      </w:r>
      <w:r w:rsidR="006C0056" w:rsidRPr="00843823">
        <w:rPr>
          <w:sz w:val="20"/>
          <w:szCs w:val="20"/>
        </w:rPr>
        <w:t>с</w:t>
      </w:r>
      <w:r w:rsidR="00EC5051" w:rsidRPr="00843823">
        <w:rPr>
          <w:sz w:val="20"/>
          <w:szCs w:val="20"/>
        </w:rPr>
        <w:t xml:space="preserve"> </w:t>
      </w:r>
      <w:r w:rsidR="00436AB3">
        <w:rPr>
          <w:sz w:val="20"/>
          <w:szCs w:val="20"/>
        </w:rPr>
        <w:t>Техническим заданием</w:t>
      </w:r>
      <w:r w:rsidR="00EC5051" w:rsidRPr="00843823">
        <w:rPr>
          <w:sz w:val="20"/>
          <w:szCs w:val="20"/>
        </w:rPr>
        <w:t xml:space="preserve"> (приложение №1), </w:t>
      </w:r>
      <w:r w:rsidR="00AB3B23" w:rsidRPr="00843823">
        <w:rPr>
          <w:sz w:val="20"/>
          <w:szCs w:val="20"/>
        </w:rPr>
        <w:t xml:space="preserve"> </w:t>
      </w:r>
      <w:r w:rsidRPr="00843823">
        <w:rPr>
          <w:sz w:val="20"/>
          <w:szCs w:val="20"/>
        </w:rPr>
        <w:t>а Заказчик</w:t>
      </w:r>
      <w:r w:rsidR="00350CEC" w:rsidRPr="00843823">
        <w:rPr>
          <w:sz w:val="20"/>
          <w:szCs w:val="20"/>
        </w:rPr>
        <w:t xml:space="preserve"> обязуется </w:t>
      </w:r>
      <w:r w:rsidRPr="00843823">
        <w:rPr>
          <w:sz w:val="20"/>
          <w:szCs w:val="20"/>
        </w:rPr>
        <w:t xml:space="preserve">обеспечить приёмку выполненных работ и оплатить </w:t>
      </w:r>
      <w:r w:rsidR="00350CEC" w:rsidRPr="00843823">
        <w:rPr>
          <w:sz w:val="20"/>
          <w:szCs w:val="20"/>
        </w:rPr>
        <w:t>их</w:t>
      </w:r>
      <w:r w:rsidRPr="00843823">
        <w:rPr>
          <w:sz w:val="20"/>
          <w:szCs w:val="20"/>
        </w:rPr>
        <w:t xml:space="preserve"> в соответствии с условиями настоящего </w:t>
      </w:r>
      <w:r w:rsidR="00A71746" w:rsidRPr="00843823">
        <w:rPr>
          <w:sz w:val="20"/>
          <w:szCs w:val="20"/>
          <w:lang w:eastAsia="ar-SA"/>
        </w:rPr>
        <w:t>Договора</w:t>
      </w:r>
      <w:r w:rsidRPr="00843823">
        <w:rPr>
          <w:sz w:val="20"/>
          <w:szCs w:val="20"/>
        </w:rPr>
        <w:t>.</w:t>
      </w:r>
      <w:r w:rsidR="00656441" w:rsidRPr="00843823">
        <w:rPr>
          <w:sz w:val="20"/>
          <w:szCs w:val="20"/>
        </w:rPr>
        <w:t xml:space="preserve"> </w:t>
      </w:r>
    </w:p>
    <w:p w:rsidR="00F23C6B" w:rsidRPr="00843823" w:rsidRDefault="00F23C6B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1.</w:t>
      </w:r>
      <w:r w:rsidR="000D062E" w:rsidRPr="00843823">
        <w:rPr>
          <w:sz w:val="20"/>
          <w:szCs w:val="20"/>
        </w:rPr>
        <w:t>2</w:t>
      </w:r>
      <w:r w:rsidR="004771A6" w:rsidRPr="00843823">
        <w:rPr>
          <w:sz w:val="20"/>
          <w:szCs w:val="20"/>
        </w:rPr>
        <w:t xml:space="preserve">. Работы выполняются Подрядчиком </w:t>
      </w:r>
      <w:r w:rsidRPr="00843823">
        <w:rPr>
          <w:sz w:val="20"/>
          <w:szCs w:val="20"/>
        </w:rPr>
        <w:t>собственны</w:t>
      </w:r>
      <w:r w:rsidR="00350CEC" w:rsidRPr="00843823">
        <w:rPr>
          <w:sz w:val="20"/>
          <w:szCs w:val="20"/>
        </w:rPr>
        <w:t xml:space="preserve">ми и (или) привлеченными силами </w:t>
      </w:r>
      <w:r w:rsidRPr="00843823">
        <w:rPr>
          <w:sz w:val="20"/>
          <w:szCs w:val="20"/>
        </w:rPr>
        <w:t>в объеме</w:t>
      </w:r>
      <w:r w:rsidR="00350CEC" w:rsidRPr="00843823">
        <w:rPr>
          <w:sz w:val="20"/>
          <w:szCs w:val="20"/>
        </w:rPr>
        <w:t xml:space="preserve">, в </w:t>
      </w:r>
      <w:r w:rsidRPr="00843823">
        <w:rPr>
          <w:sz w:val="20"/>
          <w:szCs w:val="20"/>
        </w:rPr>
        <w:t>сроки</w:t>
      </w:r>
      <w:r w:rsidR="00350CEC" w:rsidRPr="00843823">
        <w:rPr>
          <w:sz w:val="20"/>
          <w:szCs w:val="20"/>
        </w:rPr>
        <w:t xml:space="preserve"> и на условиях</w:t>
      </w:r>
      <w:r w:rsidRPr="00843823">
        <w:rPr>
          <w:sz w:val="20"/>
          <w:szCs w:val="20"/>
        </w:rPr>
        <w:t xml:space="preserve">, </w:t>
      </w:r>
      <w:r w:rsidR="00825E47" w:rsidRPr="00843823">
        <w:rPr>
          <w:sz w:val="20"/>
          <w:szCs w:val="20"/>
        </w:rPr>
        <w:t xml:space="preserve">которые предусмотрены </w:t>
      </w:r>
      <w:r w:rsidRPr="00843823">
        <w:rPr>
          <w:sz w:val="20"/>
          <w:szCs w:val="20"/>
        </w:rPr>
        <w:t xml:space="preserve">в настоящем </w:t>
      </w:r>
      <w:r w:rsidR="00A71746" w:rsidRPr="00843823">
        <w:rPr>
          <w:sz w:val="20"/>
          <w:szCs w:val="20"/>
        </w:rPr>
        <w:t>Договоре</w:t>
      </w:r>
      <w:r w:rsidRPr="00843823">
        <w:rPr>
          <w:sz w:val="20"/>
          <w:szCs w:val="20"/>
        </w:rPr>
        <w:t xml:space="preserve"> и Приложения</w:t>
      </w:r>
      <w:r w:rsidR="00283031" w:rsidRPr="00843823">
        <w:rPr>
          <w:sz w:val="20"/>
          <w:szCs w:val="20"/>
        </w:rPr>
        <w:t>х</w:t>
      </w:r>
      <w:r w:rsidRPr="00843823">
        <w:rPr>
          <w:sz w:val="20"/>
          <w:szCs w:val="20"/>
        </w:rPr>
        <w:t xml:space="preserve"> к нему, и сдаются Заказчику по </w:t>
      </w:r>
      <w:proofErr w:type="spellStart"/>
      <w:proofErr w:type="gramStart"/>
      <w:r w:rsidR="00A71746" w:rsidRPr="00843823">
        <w:rPr>
          <w:sz w:val="20"/>
          <w:szCs w:val="20"/>
        </w:rPr>
        <w:t>приемо</w:t>
      </w:r>
      <w:proofErr w:type="spellEnd"/>
      <w:r w:rsidR="00A71746" w:rsidRPr="00843823">
        <w:rPr>
          <w:sz w:val="20"/>
          <w:szCs w:val="20"/>
        </w:rPr>
        <w:t>-</w:t>
      </w:r>
      <w:r w:rsidR="00F161DD" w:rsidRPr="00843823">
        <w:rPr>
          <w:sz w:val="20"/>
          <w:szCs w:val="20"/>
        </w:rPr>
        <w:t>передаточн</w:t>
      </w:r>
      <w:r w:rsidR="000D062E" w:rsidRPr="00843823">
        <w:rPr>
          <w:sz w:val="20"/>
          <w:szCs w:val="20"/>
        </w:rPr>
        <w:t>ым</w:t>
      </w:r>
      <w:proofErr w:type="gramEnd"/>
      <w:r w:rsidR="00F161DD" w:rsidRPr="00843823">
        <w:rPr>
          <w:sz w:val="20"/>
          <w:szCs w:val="20"/>
        </w:rPr>
        <w:t xml:space="preserve"> документ</w:t>
      </w:r>
      <w:r w:rsidR="000D062E" w:rsidRPr="00843823">
        <w:rPr>
          <w:sz w:val="20"/>
          <w:szCs w:val="20"/>
        </w:rPr>
        <w:t>ам</w:t>
      </w:r>
      <w:r w:rsidRPr="00843823">
        <w:rPr>
          <w:sz w:val="20"/>
          <w:szCs w:val="20"/>
        </w:rPr>
        <w:t xml:space="preserve">.  </w:t>
      </w:r>
    </w:p>
    <w:p w:rsidR="003E66E4" w:rsidRPr="00843823" w:rsidRDefault="003E66E4" w:rsidP="003E66E4">
      <w:pPr>
        <w:ind w:firstLine="70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1.3. Сроки выполнения работ:</w:t>
      </w:r>
      <w:r w:rsidR="00436AB3">
        <w:rPr>
          <w:sz w:val="20"/>
          <w:szCs w:val="20"/>
        </w:rPr>
        <w:t xml:space="preserve"> в течение </w:t>
      </w:r>
      <w:r w:rsidR="00405AEB">
        <w:rPr>
          <w:sz w:val="20"/>
          <w:szCs w:val="20"/>
        </w:rPr>
        <w:t>5</w:t>
      </w:r>
      <w:r w:rsidR="00436AB3">
        <w:rPr>
          <w:sz w:val="20"/>
          <w:szCs w:val="20"/>
        </w:rPr>
        <w:t xml:space="preserve"> </w:t>
      </w:r>
      <w:r w:rsidR="00405AEB">
        <w:rPr>
          <w:sz w:val="20"/>
          <w:szCs w:val="20"/>
        </w:rPr>
        <w:t>рабочих</w:t>
      </w:r>
      <w:r w:rsidR="00436AB3">
        <w:rPr>
          <w:sz w:val="20"/>
          <w:szCs w:val="20"/>
        </w:rPr>
        <w:t xml:space="preserve"> дней с момента заключения договора</w:t>
      </w:r>
    </w:p>
    <w:p w:rsidR="003E66E4" w:rsidRPr="00843823" w:rsidRDefault="003E66E4" w:rsidP="00436AB3">
      <w:pPr>
        <w:ind w:left="1418"/>
        <w:jc w:val="both"/>
        <w:rPr>
          <w:sz w:val="20"/>
          <w:szCs w:val="20"/>
        </w:rPr>
      </w:pPr>
    </w:p>
    <w:p w:rsidR="00F23C6B" w:rsidRPr="00843823" w:rsidRDefault="00F23C6B" w:rsidP="003716E1">
      <w:pPr>
        <w:numPr>
          <w:ilvl w:val="0"/>
          <w:numId w:val="4"/>
        </w:numPr>
        <w:ind w:left="0" w:firstLine="360"/>
        <w:jc w:val="center"/>
        <w:rPr>
          <w:b/>
          <w:sz w:val="20"/>
          <w:szCs w:val="20"/>
        </w:rPr>
      </w:pPr>
      <w:r w:rsidRPr="00843823">
        <w:rPr>
          <w:b/>
          <w:sz w:val="20"/>
          <w:szCs w:val="20"/>
        </w:rPr>
        <w:t xml:space="preserve">ЦЕНА </w:t>
      </w:r>
      <w:r w:rsidR="00A71746" w:rsidRPr="00843823">
        <w:rPr>
          <w:b/>
          <w:sz w:val="20"/>
          <w:szCs w:val="20"/>
        </w:rPr>
        <w:t>ДОГОВОРА</w:t>
      </w:r>
      <w:r w:rsidRPr="00843823">
        <w:rPr>
          <w:b/>
          <w:sz w:val="20"/>
          <w:szCs w:val="20"/>
        </w:rPr>
        <w:t xml:space="preserve"> И ПОРЯДОК ОПЛАТЫ РАБОТ</w:t>
      </w:r>
    </w:p>
    <w:p w:rsidR="00F23C6B" w:rsidRPr="00843823" w:rsidRDefault="00350CEC" w:rsidP="00F23C6B">
      <w:pPr>
        <w:ind w:firstLine="708"/>
        <w:jc w:val="both"/>
        <w:rPr>
          <w:color w:val="000000"/>
          <w:sz w:val="20"/>
          <w:szCs w:val="20"/>
        </w:rPr>
      </w:pPr>
      <w:r w:rsidRPr="00843823">
        <w:rPr>
          <w:color w:val="000000"/>
          <w:sz w:val="20"/>
          <w:szCs w:val="20"/>
        </w:rPr>
        <w:t>2</w:t>
      </w:r>
      <w:r w:rsidR="00AB1211" w:rsidRPr="00843823">
        <w:rPr>
          <w:color w:val="000000"/>
          <w:sz w:val="20"/>
          <w:szCs w:val="20"/>
        </w:rPr>
        <w:t xml:space="preserve">.1. </w:t>
      </w:r>
      <w:r w:rsidR="00F23C6B" w:rsidRPr="00843823">
        <w:rPr>
          <w:color w:val="000000"/>
          <w:sz w:val="20"/>
          <w:szCs w:val="20"/>
        </w:rPr>
        <w:t xml:space="preserve">Цена </w:t>
      </w:r>
      <w:proofErr w:type="gramStart"/>
      <w:r w:rsidR="00A71746" w:rsidRPr="00843823">
        <w:rPr>
          <w:sz w:val="20"/>
          <w:szCs w:val="20"/>
          <w:lang w:eastAsia="ar-SA"/>
        </w:rPr>
        <w:t>Договора</w:t>
      </w:r>
      <w:r w:rsidR="00436AB3">
        <w:rPr>
          <w:sz w:val="20"/>
          <w:szCs w:val="20"/>
          <w:lang w:eastAsia="ar-SA"/>
        </w:rPr>
        <w:t xml:space="preserve"> </w:t>
      </w:r>
      <w:r w:rsidRPr="00843823">
        <w:rPr>
          <w:color w:val="000000"/>
          <w:sz w:val="20"/>
          <w:szCs w:val="20"/>
        </w:rPr>
        <w:t xml:space="preserve"> составляет</w:t>
      </w:r>
      <w:proofErr w:type="gramEnd"/>
      <w:r w:rsidRPr="00843823">
        <w:rPr>
          <w:color w:val="000000"/>
          <w:sz w:val="20"/>
          <w:szCs w:val="20"/>
        </w:rPr>
        <w:t xml:space="preserve"> </w:t>
      </w:r>
      <w:r w:rsidR="00436AB3">
        <w:rPr>
          <w:color w:val="000000"/>
          <w:sz w:val="20"/>
          <w:szCs w:val="20"/>
        </w:rPr>
        <w:t>____________</w:t>
      </w:r>
      <w:r w:rsidR="00F23C6B" w:rsidRPr="00843823">
        <w:rPr>
          <w:color w:val="000000"/>
          <w:sz w:val="20"/>
          <w:szCs w:val="20"/>
        </w:rPr>
        <w:t xml:space="preserve"> (</w:t>
      </w:r>
      <w:r w:rsidR="00436AB3">
        <w:rPr>
          <w:color w:val="000000"/>
          <w:sz w:val="20"/>
          <w:szCs w:val="20"/>
        </w:rPr>
        <w:t>________________</w:t>
      </w:r>
      <w:r w:rsidR="00F23C6B" w:rsidRPr="00843823">
        <w:rPr>
          <w:color w:val="000000"/>
          <w:sz w:val="20"/>
          <w:szCs w:val="20"/>
        </w:rPr>
        <w:t xml:space="preserve">) рублей </w:t>
      </w:r>
      <w:r w:rsidR="00436AB3">
        <w:rPr>
          <w:color w:val="000000"/>
          <w:sz w:val="20"/>
          <w:szCs w:val="20"/>
        </w:rPr>
        <w:t>____</w:t>
      </w:r>
      <w:r w:rsidR="00F23C6B" w:rsidRPr="00843823">
        <w:rPr>
          <w:color w:val="000000"/>
          <w:sz w:val="20"/>
          <w:szCs w:val="20"/>
        </w:rPr>
        <w:t xml:space="preserve"> коп</w:t>
      </w:r>
      <w:r w:rsidR="00786958" w:rsidRPr="00843823">
        <w:rPr>
          <w:color w:val="000000"/>
          <w:sz w:val="20"/>
          <w:szCs w:val="20"/>
        </w:rPr>
        <w:t>е</w:t>
      </w:r>
      <w:r w:rsidR="008B2418" w:rsidRPr="00843823">
        <w:rPr>
          <w:color w:val="000000"/>
          <w:sz w:val="20"/>
          <w:szCs w:val="20"/>
        </w:rPr>
        <w:t>ек</w:t>
      </w:r>
      <w:r w:rsidR="008B2418" w:rsidRPr="00843823">
        <w:rPr>
          <w:iCs/>
          <w:sz w:val="20"/>
          <w:szCs w:val="20"/>
        </w:rPr>
        <w:t xml:space="preserve">, </w:t>
      </w:r>
      <w:r w:rsidR="00436AB3" w:rsidRPr="00436AB3">
        <w:rPr>
          <w:rFonts w:eastAsia="Calibri"/>
          <w:i/>
          <w:snapToGrid w:val="0"/>
          <w:sz w:val="20"/>
          <w:szCs w:val="21"/>
        </w:rPr>
        <w:t xml:space="preserve">в </w:t>
      </w:r>
      <w:proofErr w:type="spellStart"/>
      <w:r w:rsidR="00436AB3" w:rsidRPr="00436AB3">
        <w:rPr>
          <w:rFonts w:eastAsia="Calibri"/>
          <w:i/>
          <w:snapToGrid w:val="0"/>
          <w:sz w:val="20"/>
          <w:szCs w:val="21"/>
        </w:rPr>
        <w:t>т.ч</w:t>
      </w:r>
      <w:proofErr w:type="spellEnd"/>
      <w:r w:rsidR="00436AB3" w:rsidRPr="00436AB3">
        <w:rPr>
          <w:rFonts w:eastAsia="Calibri"/>
          <w:i/>
          <w:snapToGrid w:val="0"/>
          <w:sz w:val="20"/>
          <w:szCs w:val="21"/>
        </w:rPr>
        <w:t>. НДС либо НДС не предусмотрен (редактируется заказчиком в зависимости от системы налогообложения, применяемой Подрядчиком)</w:t>
      </w:r>
      <w:r w:rsidR="008B3ED0" w:rsidRPr="00436AB3">
        <w:rPr>
          <w:sz w:val="20"/>
          <w:szCs w:val="21"/>
        </w:rPr>
        <w:t>.</w:t>
      </w:r>
      <w:r w:rsidR="00436AB3">
        <w:rPr>
          <w:sz w:val="20"/>
          <w:szCs w:val="21"/>
        </w:rPr>
        <w:t xml:space="preserve"> </w:t>
      </w:r>
    </w:p>
    <w:p w:rsidR="00F23C6B" w:rsidRPr="00843823" w:rsidRDefault="00096A12" w:rsidP="005C4DDB">
      <w:pPr>
        <w:ind w:firstLine="708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Ц</w:t>
      </w:r>
      <w:r w:rsidR="00F23C6B" w:rsidRPr="00843823">
        <w:rPr>
          <w:sz w:val="20"/>
          <w:szCs w:val="20"/>
        </w:rPr>
        <w:t xml:space="preserve">ена </w:t>
      </w:r>
      <w:r w:rsidR="00A71746" w:rsidRPr="00843823">
        <w:rPr>
          <w:sz w:val="20"/>
          <w:szCs w:val="20"/>
        </w:rPr>
        <w:t>Договора</w:t>
      </w:r>
      <w:r w:rsidR="00436AB3">
        <w:rPr>
          <w:sz w:val="20"/>
          <w:szCs w:val="20"/>
        </w:rPr>
        <w:t xml:space="preserve"> в соответствии со Спецификацией (Приложение 2 к договору)</w:t>
      </w:r>
      <w:r w:rsidR="00F23C6B" w:rsidRPr="00843823">
        <w:rPr>
          <w:sz w:val="20"/>
          <w:szCs w:val="20"/>
        </w:rPr>
        <w:t xml:space="preserve"> включает в себя затраты</w:t>
      </w:r>
      <w:r w:rsidR="008B3ED0" w:rsidRPr="00843823">
        <w:rPr>
          <w:sz w:val="20"/>
          <w:szCs w:val="20"/>
        </w:rPr>
        <w:t xml:space="preserve"> </w:t>
      </w:r>
      <w:r w:rsidR="00557633" w:rsidRPr="00843823">
        <w:rPr>
          <w:sz w:val="20"/>
          <w:szCs w:val="20"/>
        </w:rPr>
        <w:t>Подрядчика</w:t>
      </w:r>
      <w:r w:rsidR="00F23C6B" w:rsidRPr="00843823">
        <w:rPr>
          <w:sz w:val="20"/>
          <w:szCs w:val="20"/>
        </w:rPr>
        <w:t>:</w:t>
      </w:r>
    </w:p>
    <w:p w:rsidR="00096A12" w:rsidRPr="00843823" w:rsidRDefault="008B3ED0" w:rsidP="003716E1">
      <w:pPr>
        <w:numPr>
          <w:ilvl w:val="0"/>
          <w:numId w:val="5"/>
        </w:numPr>
        <w:jc w:val="both"/>
        <w:rPr>
          <w:sz w:val="20"/>
          <w:szCs w:val="20"/>
        </w:rPr>
      </w:pPr>
      <w:r w:rsidRPr="00843823">
        <w:rPr>
          <w:color w:val="000000"/>
          <w:sz w:val="20"/>
          <w:szCs w:val="20"/>
        </w:rPr>
        <w:t>на выполнение работ</w:t>
      </w:r>
      <w:r w:rsidR="008B2418" w:rsidRPr="00843823">
        <w:rPr>
          <w:color w:val="000000"/>
          <w:sz w:val="20"/>
          <w:szCs w:val="20"/>
        </w:rPr>
        <w:t xml:space="preserve"> согласно </w:t>
      </w:r>
      <w:r w:rsidR="00EC5051" w:rsidRPr="00843823">
        <w:rPr>
          <w:color w:val="000000"/>
          <w:sz w:val="20"/>
          <w:szCs w:val="20"/>
        </w:rPr>
        <w:t xml:space="preserve">спецификации, </w:t>
      </w:r>
      <w:r w:rsidR="008B2418" w:rsidRPr="00843823">
        <w:rPr>
          <w:color w:val="000000"/>
          <w:sz w:val="20"/>
          <w:szCs w:val="20"/>
        </w:rPr>
        <w:t>и условиям</w:t>
      </w:r>
      <w:r w:rsidR="00EA3C3E" w:rsidRPr="00843823">
        <w:rPr>
          <w:color w:val="000000"/>
          <w:sz w:val="20"/>
          <w:szCs w:val="20"/>
        </w:rPr>
        <w:t xml:space="preserve"> настоящего</w:t>
      </w:r>
      <w:r w:rsidR="008B2418" w:rsidRPr="00843823">
        <w:rPr>
          <w:color w:val="000000"/>
          <w:sz w:val="20"/>
          <w:szCs w:val="20"/>
        </w:rPr>
        <w:t xml:space="preserve"> </w:t>
      </w:r>
      <w:r w:rsidR="00A71746" w:rsidRPr="00843823">
        <w:rPr>
          <w:color w:val="000000"/>
          <w:sz w:val="20"/>
          <w:szCs w:val="20"/>
        </w:rPr>
        <w:t>Договора</w:t>
      </w:r>
      <w:r w:rsidR="00096A12" w:rsidRPr="00843823">
        <w:rPr>
          <w:color w:val="000000"/>
          <w:sz w:val="20"/>
          <w:szCs w:val="20"/>
        </w:rPr>
        <w:t>;</w:t>
      </w:r>
    </w:p>
    <w:p w:rsidR="008B3ED0" w:rsidRPr="00843823" w:rsidRDefault="008B3ED0" w:rsidP="003716E1">
      <w:pPr>
        <w:pStyle w:val="af"/>
        <w:numPr>
          <w:ilvl w:val="0"/>
          <w:numId w:val="5"/>
        </w:num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3823">
        <w:rPr>
          <w:rFonts w:ascii="Times New Roman" w:hAnsi="Times New Roman"/>
          <w:sz w:val="20"/>
          <w:szCs w:val="20"/>
        </w:rPr>
        <w:t>стоимость материалов с учетом</w:t>
      </w:r>
      <w:r w:rsidR="008B2418" w:rsidRPr="00843823">
        <w:rPr>
          <w:rFonts w:ascii="Times New Roman" w:hAnsi="Times New Roman"/>
          <w:sz w:val="20"/>
          <w:szCs w:val="20"/>
        </w:rPr>
        <w:t xml:space="preserve"> </w:t>
      </w:r>
      <w:r w:rsidRPr="00843823">
        <w:rPr>
          <w:rFonts w:ascii="Times New Roman" w:hAnsi="Times New Roman"/>
          <w:sz w:val="20"/>
          <w:szCs w:val="20"/>
        </w:rPr>
        <w:t>складских расходов;</w:t>
      </w:r>
    </w:p>
    <w:p w:rsidR="008B3ED0" w:rsidRPr="00843823" w:rsidRDefault="00F23C6B" w:rsidP="003716E1">
      <w:pPr>
        <w:pStyle w:val="af"/>
        <w:numPr>
          <w:ilvl w:val="0"/>
          <w:numId w:val="5"/>
        </w:num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3823">
        <w:rPr>
          <w:rFonts w:ascii="Times New Roman" w:hAnsi="Times New Roman"/>
          <w:sz w:val="20"/>
          <w:szCs w:val="20"/>
        </w:rPr>
        <w:t>на соблюдение норм и правил технической, пожарной безопасности, соблюдение экологических и санитарно-эпидемиологических норм</w:t>
      </w:r>
      <w:r w:rsidR="00F161DD" w:rsidRPr="00843823">
        <w:rPr>
          <w:rFonts w:ascii="Times New Roman" w:hAnsi="Times New Roman"/>
          <w:sz w:val="20"/>
          <w:szCs w:val="20"/>
        </w:rPr>
        <w:t xml:space="preserve"> </w:t>
      </w:r>
      <w:r w:rsidRPr="00843823">
        <w:rPr>
          <w:rFonts w:ascii="Times New Roman" w:hAnsi="Times New Roman"/>
          <w:sz w:val="20"/>
          <w:szCs w:val="20"/>
        </w:rPr>
        <w:t xml:space="preserve">на период исполнения обязательств по настоящему </w:t>
      </w:r>
      <w:r w:rsidR="00A71746" w:rsidRPr="00843823">
        <w:rPr>
          <w:rFonts w:ascii="Times New Roman" w:hAnsi="Times New Roman"/>
          <w:sz w:val="20"/>
          <w:szCs w:val="20"/>
        </w:rPr>
        <w:t>Договору</w:t>
      </w:r>
      <w:r w:rsidRPr="00843823">
        <w:rPr>
          <w:rFonts w:ascii="Times New Roman" w:hAnsi="Times New Roman"/>
          <w:sz w:val="20"/>
          <w:szCs w:val="20"/>
        </w:rPr>
        <w:t>;</w:t>
      </w:r>
    </w:p>
    <w:p w:rsidR="008B3ED0" w:rsidRPr="00843823" w:rsidRDefault="00F23C6B" w:rsidP="003716E1">
      <w:pPr>
        <w:pStyle w:val="af"/>
        <w:numPr>
          <w:ilvl w:val="0"/>
          <w:numId w:val="5"/>
        </w:num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3823">
        <w:rPr>
          <w:rFonts w:ascii="Times New Roman" w:hAnsi="Times New Roman"/>
          <w:sz w:val="20"/>
          <w:szCs w:val="20"/>
        </w:rPr>
        <w:t>стоимость использования механизмов</w:t>
      </w:r>
      <w:r w:rsidR="00FC713E" w:rsidRPr="00843823">
        <w:rPr>
          <w:rFonts w:ascii="Times New Roman" w:hAnsi="Times New Roman"/>
          <w:sz w:val="20"/>
          <w:szCs w:val="20"/>
        </w:rPr>
        <w:t xml:space="preserve"> и транспорта</w:t>
      </w:r>
      <w:r w:rsidRPr="00843823">
        <w:rPr>
          <w:rFonts w:ascii="Times New Roman" w:hAnsi="Times New Roman"/>
          <w:sz w:val="20"/>
          <w:szCs w:val="20"/>
        </w:rPr>
        <w:t>;</w:t>
      </w:r>
    </w:p>
    <w:p w:rsidR="00F23C6B" w:rsidRPr="00843823" w:rsidRDefault="008B3ED0" w:rsidP="003716E1">
      <w:pPr>
        <w:pStyle w:val="af"/>
        <w:numPr>
          <w:ilvl w:val="0"/>
          <w:numId w:val="5"/>
        </w:num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3823">
        <w:rPr>
          <w:rFonts w:ascii="Times New Roman" w:hAnsi="Times New Roman"/>
          <w:sz w:val="20"/>
          <w:szCs w:val="20"/>
        </w:rPr>
        <w:t xml:space="preserve">уплату налогов, сборов </w:t>
      </w:r>
      <w:r w:rsidR="00F23C6B" w:rsidRPr="00843823">
        <w:rPr>
          <w:rFonts w:ascii="Times New Roman" w:hAnsi="Times New Roman"/>
          <w:sz w:val="20"/>
          <w:szCs w:val="20"/>
        </w:rPr>
        <w:t>и други</w:t>
      </w:r>
      <w:r w:rsidRPr="00843823">
        <w:rPr>
          <w:rFonts w:ascii="Times New Roman" w:hAnsi="Times New Roman"/>
          <w:sz w:val="20"/>
          <w:szCs w:val="20"/>
        </w:rPr>
        <w:t>х</w:t>
      </w:r>
      <w:r w:rsidR="00F23C6B" w:rsidRPr="00843823">
        <w:rPr>
          <w:rFonts w:ascii="Times New Roman" w:hAnsi="Times New Roman"/>
          <w:sz w:val="20"/>
          <w:szCs w:val="20"/>
        </w:rPr>
        <w:t xml:space="preserve"> обязательны</w:t>
      </w:r>
      <w:r w:rsidRPr="00843823">
        <w:rPr>
          <w:rFonts w:ascii="Times New Roman" w:hAnsi="Times New Roman"/>
          <w:sz w:val="20"/>
          <w:szCs w:val="20"/>
        </w:rPr>
        <w:t>х</w:t>
      </w:r>
      <w:r w:rsidR="00F23C6B" w:rsidRPr="00843823">
        <w:rPr>
          <w:rFonts w:ascii="Times New Roman" w:hAnsi="Times New Roman"/>
          <w:sz w:val="20"/>
          <w:szCs w:val="20"/>
        </w:rPr>
        <w:t xml:space="preserve"> платеж</w:t>
      </w:r>
      <w:r w:rsidRPr="00843823">
        <w:rPr>
          <w:rFonts w:ascii="Times New Roman" w:hAnsi="Times New Roman"/>
          <w:sz w:val="20"/>
          <w:szCs w:val="20"/>
        </w:rPr>
        <w:t>ей</w:t>
      </w:r>
      <w:r w:rsidR="00F23C6B" w:rsidRPr="00843823">
        <w:rPr>
          <w:rFonts w:ascii="Times New Roman" w:hAnsi="Times New Roman"/>
          <w:sz w:val="20"/>
          <w:szCs w:val="20"/>
        </w:rPr>
        <w:t>, подлежащи</w:t>
      </w:r>
      <w:r w:rsidRPr="00843823">
        <w:rPr>
          <w:rFonts w:ascii="Times New Roman" w:hAnsi="Times New Roman"/>
          <w:sz w:val="20"/>
          <w:szCs w:val="20"/>
        </w:rPr>
        <w:t>х</w:t>
      </w:r>
      <w:r w:rsidR="00F23C6B" w:rsidRPr="00843823">
        <w:rPr>
          <w:rFonts w:ascii="Times New Roman" w:hAnsi="Times New Roman"/>
          <w:sz w:val="20"/>
          <w:szCs w:val="20"/>
        </w:rPr>
        <w:t xml:space="preserve"> </w:t>
      </w:r>
      <w:r w:rsidR="00F161DD" w:rsidRPr="00843823">
        <w:rPr>
          <w:rFonts w:ascii="Times New Roman" w:hAnsi="Times New Roman"/>
          <w:sz w:val="20"/>
          <w:szCs w:val="20"/>
        </w:rPr>
        <w:t>уплате</w:t>
      </w:r>
      <w:r w:rsidR="00345FE0" w:rsidRPr="00843823">
        <w:rPr>
          <w:rFonts w:ascii="Times New Roman" w:hAnsi="Times New Roman"/>
          <w:sz w:val="20"/>
          <w:szCs w:val="20"/>
        </w:rPr>
        <w:t xml:space="preserve"> </w:t>
      </w:r>
      <w:r w:rsidR="00F161DD" w:rsidRPr="00843823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Федерации.</w:t>
      </w:r>
      <w:r w:rsidR="00F23C6B" w:rsidRPr="00843823">
        <w:rPr>
          <w:rFonts w:ascii="Times New Roman" w:hAnsi="Times New Roman"/>
          <w:sz w:val="20"/>
          <w:szCs w:val="20"/>
        </w:rPr>
        <w:t xml:space="preserve"> </w:t>
      </w:r>
      <w:r w:rsidR="00436AB3">
        <w:rPr>
          <w:rFonts w:ascii="Times New Roman" w:hAnsi="Times New Roman"/>
          <w:sz w:val="20"/>
          <w:szCs w:val="20"/>
        </w:rPr>
        <w:t xml:space="preserve"> </w:t>
      </w:r>
    </w:p>
    <w:p w:rsidR="00F23C6B" w:rsidRPr="00843823" w:rsidRDefault="00345FE0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2</w:t>
      </w:r>
      <w:r w:rsidR="00F23C6B" w:rsidRPr="00843823">
        <w:rPr>
          <w:sz w:val="20"/>
          <w:szCs w:val="20"/>
        </w:rPr>
        <w:t xml:space="preserve">.2. Платежи в рамках </w:t>
      </w:r>
      <w:r w:rsidR="00A71746" w:rsidRPr="00843823">
        <w:rPr>
          <w:sz w:val="20"/>
          <w:szCs w:val="20"/>
        </w:rPr>
        <w:t>Договора</w:t>
      </w:r>
      <w:r w:rsidR="00F23C6B" w:rsidRPr="00843823">
        <w:rPr>
          <w:sz w:val="20"/>
          <w:szCs w:val="20"/>
        </w:rPr>
        <w:t xml:space="preserve"> осуществляются Заказчиком на основании предъявленных </w:t>
      </w:r>
      <w:r w:rsidR="00557633" w:rsidRPr="00843823">
        <w:rPr>
          <w:sz w:val="20"/>
          <w:szCs w:val="20"/>
        </w:rPr>
        <w:t>Подрядчиком</w:t>
      </w:r>
      <w:r w:rsidRPr="00843823">
        <w:rPr>
          <w:sz w:val="20"/>
          <w:szCs w:val="20"/>
        </w:rPr>
        <w:t xml:space="preserve"> </w:t>
      </w:r>
      <w:r w:rsidR="00F23C6B" w:rsidRPr="00843823">
        <w:rPr>
          <w:sz w:val="20"/>
          <w:szCs w:val="20"/>
        </w:rPr>
        <w:t>и принятых комиссией Заказчика</w:t>
      </w:r>
      <w:r w:rsidR="00A01B23" w:rsidRPr="00843823">
        <w:rPr>
          <w:sz w:val="20"/>
          <w:szCs w:val="20"/>
        </w:rPr>
        <w:t xml:space="preserve"> </w:t>
      </w:r>
      <w:r w:rsidR="00F23C6B" w:rsidRPr="00843823">
        <w:rPr>
          <w:sz w:val="20"/>
          <w:szCs w:val="20"/>
        </w:rPr>
        <w:t xml:space="preserve">объемов выполненных </w:t>
      </w:r>
      <w:proofErr w:type="gramStart"/>
      <w:r w:rsidR="00F23C6B" w:rsidRPr="00843823">
        <w:rPr>
          <w:sz w:val="20"/>
          <w:szCs w:val="20"/>
        </w:rPr>
        <w:t>работ.</w:t>
      </w:r>
      <w:r w:rsidR="00EA3C3E" w:rsidRPr="00843823">
        <w:rPr>
          <w:sz w:val="20"/>
          <w:szCs w:val="20"/>
        </w:rPr>
        <w:t>.</w:t>
      </w:r>
      <w:proofErr w:type="gramEnd"/>
      <w:r w:rsidR="00EA3C3E" w:rsidRPr="00843823">
        <w:rPr>
          <w:sz w:val="20"/>
          <w:szCs w:val="20"/>
        </w:rPr>
        <w:t xml:space="preserve"> </w:t>
      </w:r>
    </w:p>
    <w:p w:rsidR="00EA3C3E" w:rsidRPr="00843823" w:rsidRDefault="00345FE0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2</w:t>
      </w:r>
      <w:r w:rsidR="00557633" w:rsidRPr="00843823">
        <w:rPr>
          <w:sz w:val="20"/>
          <w:szCs w:val="20"/>
        </w:rPr>
        <w:t xml:space="preserve">.3. Оплата </w:t>
      </w:r>
      <w:r w:rsidR="00F23C6B" w:rsidRPr="00843823">
        <w:rPr>
          <w:sz w:val="20"/>
          <w:szCs w:val="20"/>
        </w:rPr>
        <w:t>работ производится</w:t>
      </w:r>
      <w:r w:rsidR="00EA3C3E" w:rsidRPr="00843823">
        <w:rPr>
          <w:sz w:val="20"/>
          <w:szCs w:val="20"/>
        </w:rPr>
        <w:t xml:space="preserve"> в следующем порядке:</w:t>
      </w:r>
    </w:p>
    <w:p w:rsidR="00F23C6B" w:rsidRPr="00843823" w:rsidRDefault="00EA3C3E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2.3.</w:t>
      </w:r>
      <w:r w:rsidR="00A71746" w:rsidRPr="00843823">
        <w:rPr>
          <w:sz w:val="20"/>
          <w:szCs w:val="20"/>
        </w:rPr>
        <w:t>1</w:t>
      </w:r>
      <w:r w:rsidRPr="00843823">
        <w:rPr>
          <w:sz w:val="20"/>
          <w:szCs w:val="20"/>
        </w:rPr>
        <w:t xml:space="preserve">. </w:t>
      </w:r>
      <w:r w:rsidR="008F08E1" w:rsidRPr="00843823">
        <w:rPr>
          <w:sz w:val="20"/>
          <w:szCs w:val="20"/>
        </w:rPr>
        <w:t xml:space="preserve">После выполнения Подрядчиком работ в полном объеме и </w:t>
      </w:r>
      <w:r w:rsidR="00F23C6B" w:rsidRPr="00843823">
        <w:rPr>
          <w:sz w:val="20"/>
          <w:szCs w:val="20"/>
        </w:rPr>
        <w:t xml:space="preserve">подписания сторонами акта </w:t>
      </w:r>
      <w:r w:rsidR="00A71746" w:rsidRPr="00843823">
        <w:rPr>
          <w:sz w:val="20"/>
          <w:szCs w:val="20"/>
        </w:rPr>
        <w:t xml:space="preserve">сдачи-приемки </w:t>
      </w:r>
      <w:r w:rsidR="00345FE0" w:rsidRPr="00843823">
        <w:rPr>
          <w:sz w:val="20"/>
          <w:szCs w:val="20"/>
        </w:rPr>
        <w:t xml:space="preserve">выполненных работ, </w:t>
      </w:r>
      <w:r w:rsidR="00F23C6B" w:rsidRPr="00843823">
        <w:rPr>
          <w:sz w:val="20"/>
          <w:szCs w:val="20"/>
        </w:rPr>
        <w:t>предъявления</w:t>
      </w:r>
      <w:r w:rsidR="00557633" w:rsidRPr="00843823">
        <w:rPr>
          <w:sz w:val="20"/>
          <w:szCs w:val="20"/>
        </w:rPr>
        <w:t xml:space="preserve"> Подрядчиком</w:t>
      </w:r>
      <w:r w:rsidR="00F23C6B" w:rsidRPr="00843823">
        <w:rPr>
          <w:sz w:val="20"/>
          <w:szCs w:val="20"/>
        </w:rPr>
        <w:t xml:space="preserve"> счета</w:t>
      </w:r>
      <w:r w:rsidR="00A01B23" w:rsidRPr="00843823">
        <w:rPr>
          <w:sz w:val="20"/>
          <w:szCs w:val="20"/>
        </w:rPr>
        <w:t xml:space="preserve"> на оплату </w:t>
      </w:r>
      <w:r w:rsidR="00F23C6B" w:rsidRPr="00843823">
        <w:rPr>
          <w:sz w:val="20"/>
          <w:szCs w:val="20"/>
        </w:rPr>
        <w:t>и счета-фактуры</w:t>
      </w:r>
      <w:r w:rsidR="00AB1211" w:rsidRPr="00843823">
        <w:rPr>
          <w:sz w:val="20"/>
          <w:szCs w:val="20"/>
        </w:rPr>
        <w:t xml:space="preserve"> (при наличии)</w:t>
      </w:r>
      <w:r w:rsidR="008F08E1" w:rsidRPr="00843823">
        <w:rPr>
          <w:sz w:val="20"/>
          <w:szCs w:val="20"/>
        </w:rPr>
        <w:t xml:space="preserve"> Заказчик производит расчет </w:t>
      </w:r>
      <w:r w:rsidR="00F23C6B" w:rsidRPr="00843823">
        <w:rPr>
          <w:sz w:val="20"/>
          <w:szCs w:val="20"/>
        </w:rPr>
        <w:t>путем перечисления денежных средств со сч</w:t>
      </w:r>
      <w:r w:rsidR="00A01B23" w:rsidRPr="00843823">
        <w:rPr>
          <w:sz w:val="20"/>
          <w:szCs w:val="20"/>
        </w:rPr>
        <w:t>е</w:t>
      </w:r>
      <w:r w:rsidR="00F23C6B" w:rsidRPr="00843823">
        <w:rPr>
          <w:sz w:val="20"/>
          <w:szCs w:val="20"/>
        </w:rPr>
        <w:t xml:space="preserve">та Заказчика на расчетный счет </w:t>
      </w:r>
      <w:r w:rsidR="00557633" w:rsidRPr="00843823">
        <w:rPr>
          <w:sz w:val="20"/>
          <w:szCs w:val="20"/>
        </w:rPr>
        <w:t>Подрядчика</w:t>
      </w:r>
      <w:r w:rsidR="00F23C6B" w:rsidRPr="00843823">
        <w:rPr>
          <w:sz w:val="20"/>
          <w:szCs w:val="20"/>
        </w:rPr>
        <w:t xml:space="preserve"> в </w:t>
      </w:r>
      <w:r w:rsidR="004516D4" w:rsidRPr="00843823">
        <w:rPr>
          <w:sz w:val="20"/>
          <w:szCs w:val="20"/>
        </w:rPr>
        <w:t>течени</w:t>
      </w:r>
      <w:r w:rsidR="00AB1211" w:rsidRPr="00843823">
        <w:rPr>
          <w:sz w:val="20"/>
          <w:szCs w:val="20"/>
        </w:rPr>
        <w:t>е</w:t>
      </w:r>
      <w:r w:rsidR="004516D4" w:rsidRPr="00843823">
        <w:rPr>
          <w:sz w:val="20"/>
          <w:szCs w:val="20"/>
        </w:rPr>
        <w:t xml:space="preserve"> </w:t>
      </w:r>
      <w:r w:rsidR="00903188">
        <w:rPr>
          <w:sz w:val="20"/>
          <w:szCs w:val="20"/>
        </w:rPr>
        <w:t>7</w:t>
      </w:r>
      <w:r w:rsidR="004516D4" w:rsidRPr="00843823">
        <w:rPr>
          <w:sz w:val="20"/>
          <w:szCs w:val="20"/>
        </w:rPr>
        <w:t xml:space="preserve"> (</w:t>
      </w:r>
      <w:r w:rsidR="00903188">
        <w:rPr>
          <w:sz w:val="20"/>
          <w:szCs w:val="20"/>
        </w:rPr>
        <w:t>семи</w:t>
      </w:r>
      <w:r w:rsidR="004516D4" w:rsidRPr="00843823">
        <w:rPr>
          <w:sz w:val="20"/>
          <w:szCs w:val="20"/>
        </w:rPr>
        <w:t>)</w:t>
      </w:r>
      <w:r w:rsidR="00F23C6B" w:rsidRPr="00843823">
        <w:rPr>
          <w:sz w:val="20"/>
          <w:szCs w:val="20"/>
        </w:rPr>
        <w:t xml:space="preserve"> </w:t>
      </w:r>
      <w:r w:rsidR="00F86D27" w:rsidRPr="00843823">
        <w:rPr>
          <w:sz w:val="20"/>
          <w:szCs w:val="20"/>
        </w:rPr>
        <w:t>рабочих</w:t>
      </w:r>
      <w:r w:rsidR="004516D4" w:rsidRPr="00843823">
        <w:rPr>
          <w:sz w:val="20"/>
          <w:szCs w:val="20"/>
        </w:rPr>
        <w:t xml:space="preserve"> дней</w:t>
      </w:r>
      <w:r w:rsidR="00AA0B7F" w:rsidRPr="00843823">
        <w:rPr>
          <w:sz w:val="20"/>
          <w:szCs w:val="20"/>
        </w:rPr>
        <w:t xml:space="preserve"> с момента подписания вышеуказанных документов</w:t>
      </w:r>
      <w:r w:rsidR="004516D4" w:rsidRPr="00843823">
        <w:rPr>
          <w:sz w:val="20"/>
          <w:szCs w:val="20"/>
        </w:rPr>
        <w:t xml:space="preserve">. </w:t>
      </w:r>
      <w:r w:rsidR="00F23C6B" w:rsidRPr="00843823">
        <w:rPr>
          <w:sz w:val="20"/>
          <w:szCs w:val="20"/>
        </w:rPr>
        <w:t xml:space="preserve">При применении к </w:t>
      </w:r>
      <w:r w:rsidR="00557633" w:rsidRPr="00843823">
        <w:rPr>
          <w:sz w:val="20"/>
          <w:szCs w:val="20"/>
        </w:rPr>
        <w:t>Подрядчику</w:t>
      </w:r>
      <w:r w:rsidR="00F23C6B" w:rsidRPr="00843823">
        <w:rPr>
          <w:sz w:val="20"/>
          <w:szCs w:val="20"/>
        </w:rPr>
        <w:t xml:space="preserve"> штрафов и пени окончательный расчет за выполненные работы производится за вычетом пени и штрафных санкций.  </w:t>
      </w:r>
    </w:p>
    <w:p w:rsidR="00F23C6B" w:rsidRPr="00843823" w:rsidRDefault="00A01B23" w:rsidP="00F23C6B">
      <w:pPr>
        <w:ind w:firstLine="720"/>
        <w:jc w:val="both"/>
        <w:outlineLvl w:val="0"/>
        <w:rPr>
          <w:sz w:val="20"/>
          <w:szCs w:val="20"/>
        </w:rPr>
      </w:pPr>
      <w:r w:rsidRPr="00843823">
        <w:rPr>
          <w:sz w:val="20"/>
          <w:szCs w:val="20"/>
        </w:rPr>
        <w:t>2</w:t>
      </w:r>
      <w:r w:rsidR="00F23C6B" w:rsidRPr="00843823">
        <w:rPr>
          <w:sz w:val="20"/>
          <w:szCs w:val="20"/>
        </w:rPr>
        <w:t xml:space="preserve">.4. Цена </w:t>
      </w:r>
      <w:r w:rsidR="00A71746" w:rsidRPr="00843823">
        <w:rPr>
          <w:sz w:val="20"/>
          <w:szCs w:val="20"/>
        </w:rPr>
        <w:t>Договора</w:t>
      </w:r>
      <w:r w:rsidR="00F23C6B" w:rsidRPr="00843823">
        <w:rPr>
          <w:sz w:val="20"/>
          <w:szCs w:val="20"/>
        </w:rPr>
        <w:t xml:space="preserve"> является твердой (фиксированной) и не подлежит изменению в течение исполнения </w:t>
      </w:r>
      <w:r w:rsidR="00A71746" w:rsidRPr="00843823">
        <w:rPr>
          <w:sz w:val="20"/>
          <w:szCs w:val="20"/>
        </w:rPr>
        <w:t>Договора</w:t>
      </w:r>
      <w:r w:rsidR="00F23C6B" w:rsidRPr="00843823">
        <w:rPr>
          <w:sz w:val="20"/>
          <w:szCs w:val="20"/>
        </w:rPr>
        <w:t xml:space="preserve"> за исключением случаев, предусмотренных действующим законодательством Российской Федерации. </w:t>
      </w:r>
      <w:r w:rsidR="003337CE" w:rsidRPr="00843823">
        <w:rPr>
          <w:sz w:val="20"/>
          <w:szCs w:val="20"/>
        </w:rPr>
        <w:t xml:space="preserve">Финансирование осуществляется за счет средств </w:t>
      </w:r>
      <w:r w:rsidR="005E1445">
        <w:rPr>
          <w:sz w:val="20"/>
          <w:szCs w:val="20"/>
        </w:rPr>
        <w:t>субсидии бюджетного учреждения</w:t>
      </w:r>
      <w:r w:rsidR="003337CE" w:rsidRPr="00843823">
        <w:rPr>
          <w:sz w:val="20"/>
          <w:szCs w:val="20"/>
        </w:rPr>
        <w:t>.</w:t>
      </w:r>
    </w:p>
    <w:p w:rsidR="00F23C6B" w:rsidRPr="00843823" w:rsidRDefault="00F23C6B" w:rsidP="003716E1">
      <w:pPr>
        <w:numPr>
          <w:ilvl w:val="0"/>
          <w:numId w:val="4"/>
        </w:numPr>
        <w:ind w:left="0" w:firstLine="349"/>
        <w:jc w:val="center"/>
        <w:rPr>
          <w:b/>
          <w:sz w:val="20"/>
          <w:szCs w:val="20"/>
        </w:rPr>
      </w:pPr>
      <w:r w:rsidRPr="00843823">
        <w:rPr>
          <w:b/>
          <w:sz w:val="20"/>
          <w:szCs w:val="20"/>
        </w:rPr>
        <w:t>ОБЯЗАННОСТИ И ПРАВА ЗАКАЗЧИКА</w:t>
      </w:r>
    </w:p>
    <w:p w:rsidR="00F23C6B" w:rsidRPr="00843823" w:rsidRDefault="00A01B23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3</w:t>
      </w:r>
      <w:r w:rsidR="00F23C6B" w:rsidRPr="00843823">
        <w:rPr>
          <w:sz w:val="20"/>
          <w:szCs w:val="20"/>
        </w:rPr>
        <w:t xml:space="preserve">.1. </w:t>
      </w:r>
      <w:r w:rsidR="007140AA" w:rsidRPr="00843823">
        <w:rPr>
          <w:sz w:val="20"/>
          <w:szCs w:val="20"/>
        </w:rPr>
        <w:t>Заказчик обязуется</w:t>
      </w:r>
      <w:r w:rsidR="00F23C6B" w:rsidRPr="00843823">
        <w:rPr>
          <w:sz w:val="20"/>
          <w:szCs w:val="20"/>
        </w:rPr>
        <w:t>:</w:t>
      </w:r>
    </w:p>
    <w:p w:rsidR="00F23C6B" w:rsidRPr="00843823" w:rsidRDefault="00A01B23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3.1.</w:t>
      </w:r>
      <w:r w:rsidR="007140AA" w:rsidRPr="00843823">
        <w:rPr>
          <w:sz w:val="20"/>
          <w:szCs w:val="20"/>
        </w:rPr>
        <w:t>1</w:t>
      </w:r>
      <w:r w:rsidRPr="00843823">
        <w:rPr>
          <w:sz w:val="20"/>
          <w:szCs w:val="20"/>
        </w:rPr>
        <w:t xml:space="preserve">. Исполнять в полном объеме </w:t>
      </w:r>
      <w:r w:rsidR="00F23C6B" w:rsidRPr="00843823">
        <w:rPr>
          <w:sz w:val="20"/>
          <w:szCs w:val="20"/>
        </w:rPr>
        <w:t xml:space="preserve">обязательства, предусмотренные настоящим </w:t>
      </w:r>
      <w:r w:rsidR="00A71746" w:rsidRPr="00843823">
        <w:rPr>
          <w:sz w:val="20"/>
          <w:szCs w:val="20"/>
          <w:lang w:eastAsia="ar-SA"/>
        </w:rPr>
        <w:t>Договором</w:t>
      </w:r>
      <w:r w:rsidR="00F23C6B" w:rsidRPr="00843823">
        <w:rPr>
          <w:sz w:val="20"/>
          <w:szCs w:val="20"/>
        </w:rPr>
        <w:t>.</w:t>
      </w:r>
    </w:p>
    <w:p w:rsidR="004A7D3D" w:rsidRPr="00843823" w:rsidRDefault="00A01B23" w:rsidP="008F08E1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3</w:t>
      </w:r>
      <w:r w:rsidR="004A7D3D" w:rsidRPr="00843823">
        <w:rPr>
          <w:sz w:val="20"/>
          <w:szCs w:val="20"/>
        </w:rPr>
        <w:t>.1.</w:t>
      </w:r>
      <w:r w:rsidR="007140AA" w:rsidRPr="00843823">
        <w:rPr>
          <w:sz w:val="20"/>
          <w:szCs w:val="20"/>
        </w:rPr>
        <w:t>2</w:t>
      </w:r>
      <w:r w:rsidR="004A7D3D" w:rsidRPr="00843823">
        <w:rPr>
          <w:sz w:val="20"/>
          <w:szCs w:val="20"/>
        </w:rPr>
        <w:t>.</w:t>
      </w:r>
      <w:r w:rsidR="008F08E1" w:rsidRPr="00843823">
        <w:rPr>
          <w:sz w:val="20"/>
          <w:szCs w:val="20"/>
        </w:rPr>
        <w:t xml:space="preserve"> Обеспечить беспрепятственный проход на </w:t>
      </w:r>
      <w:r w:rsidR="007140AA" w:rsidRPr="00843823">
        <w:rPr>
          <w:sz w:val="20"/>
          <w:szCs w:val="20"/>
        </w:rPr>
        <w:t>объект</w:t>
      </w:r>
      <w:r w:rsidR="008F08E1" w:rsidRPr="00843823">
        <w:rPr>
          <w:sz w:val="20"/>
          <w:szCs w:val="20"/>
        </w:rPr>
        <w:t xml:space="preserve"> персонала Подрядчика по заблаговременно поданным спискам и подъезд машин, на время проведения работ</w:t>
      </w:r>
      <w:r w:rsidR="00C127B8" w:rsidRPr="00843823">
        <w:rPr>
          <w:sz w:val="20"/>
          <w:szCs w:val="20"/>
        </w:rPr>
        <w:t>, связанных с исполнением настоящего Контракта</w:t>
      </w:r>
      <w:r w:rsidR="008F08E1" w:rsidRPr="00843823">
        <w:rPr>
          <w:sz w:val="20"/>
          <w:szCs w:val="20"/>
        </w:rPr>
        <w:t>, на территорию по заявкам Подрядчика.</w:t>
      </w:r>
    </w:p>
    <w:p w:rsidR="007140AA" w:rsidRPr="00843823" w:rsidRDefault="007140AA" w:rsidP="008F08E1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 xml:space="preserve">3.1.3. Не позднее </w:t>
      </w:r>
      <w:r w:rsidR="00405AEB">
        <w:rPr>
          <w:sz w:val="20"/>
          <w:szCs w:val="20"/>
        </w:rPr>
        <w:t>5</w:t>
      </w:r>
      <w:r w:rsidRPr="00843823">
        <w:rPr>
          <w:sz w:val="20"/>
          <w:szCs w:val="20"/>
        </w:rPr>
        <w:t xml:space="preserve"> (</w:t>
      </w:r>
      <w:r w:rsidR="00405AEB">
        <w:rPr>
          <w:sz w:val="20"/>
          <w:szCs w:val="20"/>
        </w:rPr>
        <w:t>пяти</w:t>
      </w:r>
      <w:r w:rsidRPr="00843823">
        <w:rPr>
          <w:sz w:val="20"/>
          <w:szCs w:val="20"/>
        </w:rPr>
        <w:t>) календарных дней с даты получения акта</w:t>
      </w:r>
      <w:r w:rsidR="00AC5024" w:rsidRPr="00843823">
        <w:rPr>
          <w:sz w:val="20"/>
          <w:szCs w:val="20"/>
        </w:rPr>
        <w:t xml:space="preserve"> сдачи-приемки</w:t>
      </w:r>
      <w:r w:rsidRPr="00843823">
        <w:rPr>
          <w:sz w:val="20"/>
          <w:szCs w:val="20"/>
        </w:rPr>
        <w:t xml:space="preserve"> выполненных </w:t>
      </w:r>
      <w:proofErr w:type="gramStart"/>
      <w:r w:rsidRPr="00843823">
        <w:rPr>
          <w:sz w:val="20"/>
          <w:szCs w:val="20"/>
        </w:rPr>
        <w:t>работ  и</w:t>
      </w:r>
      <w:proofErr w:type="gramEnd"/>
      <w:r w:rsidRPr="00843823">
        <w:rPr>
          <w:sz w:val="20"/>
          <w:szCs w:val="20"/>
        </w:rPr>
        <w:t xml:space="preserve"> иных передаточных документов представитель Заказчика обязан с участием Подрядчика осмотреть и принять оказанные Работы (их результат), а при обнаружении отступлений от </w:t>
      </w:r>
      <w:r w:rsidR="00A71746" w:rsidRPr="00843823">
        <w:rPr>
          <w:sz w:val="20"/>
          <w:szCs w:val="20"/>
        </w:rPr>
        <w:t>Договора</w:t>
      </w:r>
      <w:r w:rsidRPr="00843823">
        <w:rPr>
          <w:sz w:val="20"/>
          <w:szCs w:val="20"/>
        </w:rPr>
        <w:t>, ухудшающих результат Работ, или иных выявленных недостатков немедленно заявить об этом Подрядчику с целью их устранения.</w:t>
      </w:r>
    </w:p>
    <w:p w:rsidR="007140AA" w:rsidRPr="00843823" w:rsidRDefault="007140AA" w:rsidP="008F08E1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lastRenderedPageBreak/>
        <w:t xml:space="preserve">3.1.4. При обнаружении недостатков в выполненных Работах направить Подрядчику отказ от подписания </w:t>
      </w:r>
      <w:r w:rsidR="00D85786" w:rsidRPr="00843823">
        <w:rPr>
          <w:sz w:val="20"/>
          <w:szCs w:val="20"/>
        </w:rPr>
        <w:t>а</w:t>
      </w:r>
      <w:r w:rsidRPr="00843823">
        <w:rPr>
          <w:sz w:val="20"/>
          <w:szCs w:val="20"/>
        </w:rPr>
        <w:t>кта</w:t>
      </w:r>
      <w:r w:rsidR="00A71746" w:rsidRPr="00843823">
        <w:rPr>
          <w:sz w:val="20"/>
          <w:szCs w:val="20"/>
        </w:rPr>
        <w:t xml:space="preserve"> сдачи-приемки</w:t>
      </w:r>
      <w:r w:rsidRPr="00843823">
        <w:rPr>
          <w:sz w:val="20"/>
          <w:szCs w:val="20"/>
        </w:rPr>
        <w:t xml:space="preserve"> выполненных </w:t>
      </w:r>
      <w:proofErr w:type="gramStart"/>
      <w:r w:rsidRPr="00843823">
        <w:rPr>
          <w:sz w:val="20"/>
          <w:szCs w:val="20"/>
        </w:rPr>
        <w:t>работ  и</w:t>
      </w:r>
      <w:proofErr w:type="gramEnd"/>
      <w:r w:rsidRPr="00843823">
        <w:rPr>
          <w:sz w:val="20"/>
          <w:szCs w:val="20"/>
        </w:rPr>
        <w:t xml:space="preserve"> иных передаточных документов с указанием причин отказа в течение 7 (семи) календарных дней со дня предъявления их Подрядчиком.</w:t>
      </w:r>
    </w:p>
    <w:p w:rsidR="007140AA" w:rsidRPr="00843823" w:rsidRDefault="007140AA" w:rsidP="008F08E1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 xml:space="preserve">3.1.5. Производить оплату денежных средств Подрядчику в размере цены </w:t>
      </w:r>
      <w:r w:rsidR="00AC5024" w:rsidRPr="00843823">
        <w:rPr>
          <w:sz w:val="20"/>
          <w:szCs w:val="20"/>
        </w:rPr>
        <w:t>договора</w:t>
      </w:r>
      <w:r w:rsidRPr="00843823">
        <w:rPr>
          <w:sz w:val="20"/>
          <w:szCs w:val="20"/>
        </w:rPr>
        <w:t xml:space="preserve"> в порядке и сроки, предусмотренные Разделом 2 настоящего </w:t>
      </w:r>
      <w:r w:rsidR="00AC5024" w:rsidRPr="00843823">
        <w:rPr>
          <w:sz w:val="20"/>
          <w:szCs w:val="20"/>
        </w:rPr>
        <w:t>Договора</w:t>
      </w:r>
      <w:r w:rsidRPr="00843823">
        <w:rPr>
          <w:sz w:val="20"/>
          <w:szCs w:val="20"/>
        </w:rPr>
        <w:t>.</w:t>
      </w:r>
    </w:p>
    <w:p w:rsidR="007140AA" w:rsidRPr="00843823" w:rsidRDefault="007140AA" w:rsidP="008F08E1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 xml:space="preserve">3.1.6. Предоставлять Подрядчику информацию об объекте, которая имеет отношение к предмету </w:t>
      </w:r>
      <w:r w:rsidR="00AC5024" w:rsidRPr="00843823">
        <w:rPr>
          <w:sz w:val="20"/>
          <w:szCs w:val="20"/>
        </w:rPr>
        <w:t>Договора</w:t>
      </w:r>
      <w:r w:rsidRPr="00843823">
        <w:rPr>
          <w:sz w:val="20"/>
          <w:szCs w:val="20"/>
        </w:rPr>
        <w:t xml:space="preserve"> и необходима Подрядчику для выполнения работ.</w:t>
      </w:r>
    </w:p>
    <w:p w:rsidR="00C127B8" w:rsidRPr="00843823" w:rsidRDefault="00C127B8" w:rsidP="008F08E1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3.2. Заказчик имеет право:</w:t>
      </w:r>
    </w:p>
    <w:p w:rsidR="00175DDB" w:rsidRPr="00843823" w:rsidRDefault="00175DDB" w:rsidP="00175DD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3.</w:t>
      </w:r>
      <w:r w:rsidR="000E3C46" w:rsidRPr="00843823">
        <w:rPr>
          <w:sz w:val="20"/>
          <w:szCs w:val="20"/>
        </w:rPr>
        <w:t>2</w:t>
      </w:r>
      <w:r w:rsidRPr="00843823">
        <w:rPr>
          <w:sz w:val="20"/>
          <w:szCs w:val="20"/>
        </w:rPr>
        <w:t>.</w:t>
      </w:r>
      <w:r w:rsidR="007140AA" w:rsidRPr="00843823">
        <w:rPr>
          <w:sz w:val="20"/>
          <w:szCs w:val="20"/>
        </w:rPr>
        <w:t>1.</w:t>
      </w:r>
      <w:r w:rsidRPr="00843823">
        <w:rPr>
          <w:sz w:val="20"/>
          <w:szCs w:val="20"/>
        </w:rPr>
        <w:t xml:space="preserve"> Заказчик вправе проверять ход и качество проводимых работ, в том числе качество используемых Подрядчиком материалов. </w:t>
      </w:r>
    </w:p>
    <w:p w:rsidR="000B450A" w:rsidRPr="00843823" w:rsidRDefault="000B450A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3.</w:t>
      </w:r>
      <w:r w:rsidR="005E15D6" w:rsidRPr="00843823">
        <w:rPr>
          <w:sz w:val="20"/>
          <w:szCs w:val="20"/>
        </w:rPr>
        <w:t>2</w:t>
      </w:r>
      <w:r w:rsidRPr="00843823">
        <w:rPr>
          <w:sz w:val="20"/>
          <w:szCs w:val="20"/>
        </w:rPr>
        <w:t>.</w:t>
      </w:r>
      <w:r w:rsidR="005E15D6" w:rsidRPr="00843823">
        <w:rPr>
          <w:sz w:val="20"/>
          <w:szCs w:val="20"/>
        </w:rPr>
        <w:t>2.</w:t>
      </w:r>
      <w:r w:rsidRPr="00843823">
        <w:rPr>
          <w:sz w:val="20"/>
          <w:szCs w:val="20"/>
        </w:rPr>
        <w:t xml:space="preserve"> Представители Заказчика имеют право беспрепятственного доступа ко всем производственным площадям </w:t>
      </w:r>
      <w:r w:rsidR="005E15D6" w:rsidRPr="00843823">
        <w:rPr>
          <w:sz w:val="20"/>
          <w:szCs w:val="20"/>
        </w:rPr>
        <w:t xml:space="preserve">совместно с </w:t>
      </w:r>
      <w:r w:rsidRPr="00843823">
        <w:rPr>
          <w:sz w:val="20"/>
          <w:szCs w:val="20"/>
        </w:rPr>
        <w:t>персонал</w:t>
      </w:r>
      <w:r w:rsidR="005E15D6" w:rsidRPr="00843823">
        <w:rPr>
          <w:sz w:val="20"/>
          <w:szCs w:val="20"/>
        </w:rPr>
        <w:t>ом</w:t>
      </w:r>
      <w:r w:rsidRPr="00843823">
        <w:rPr>
          <w:sz w:val="20"/>
          <w:szCs w:val="20"/>
        </w:rPr>
        <w:t xml:space="preserve"> Подрядчика</w:t>
      </w:r>
      <w:r w:rsidR="005E15D6" w:rsidRPr="00843823">
        <w:rPr>
          <w:sz w:val="20"/>
          <w:szCs w:val="20"/>
        </w:rPr>
        <w:t xml:space="preserve">. При этом такие контрольные мероприятия подлежат </w:t>
      </w:r>
      <w:r w:rsidR="00175DDB" w:rsidRPr="00843823">
        <w:rPr>
          <w:sz w:val="20"/>
          <w:szCs w:val="20"/>
        </w:rPr>
        <w:t>внесени</w:t>
      </w:r>
      <w:r w:rsidR="005E15D6" w:rsidRPr="00843823">
        <w:rPr>
          <w:sz w:val="20"/>
          <w:szCs w:val="20"/>
        </w:rPr>
        <w:t xml:space="preserve">ю </w:t>
      </w:r>
      <w:r w:rsidR="00175DDB" w:rsidRPr="00843823">
        <w:rPr>
          <w:sz w:val="20"/>
          <w:szCs w:val="20"/>
        </w:rPr>
        <w:t>в общий журнал работ</w:t>
      </w:r>
      <w:r w:rsidR="005E15D6" w:rsidRPr="00843823">
        <w:rPr>
          <w:sz w:val="20"/>
          <w:szCs w:val="20"/>
        </w:rPr>
        <w:t xml:space="preserve"> (при наличии)</w:t>
      </w:r>
      <w:r w:rsidR="00175DDB" w:rsidRPr="00843823">
        <w:rPr>
          <w:sz w:val="20"/>
          <w:szCs w:val="20"/>
        </w:rPr>
        <w:t xml:space="preserve">. </w:t>
      </w:r>
    </w:p>
    <w:p w:rsidR="000E3C46" w:rsidRPr="00843823" w:rsidRDefault="000E3C46" w:rsidP="000E3C46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3.</w:t>
      </w:r>
      <w:r w:rsidR="005E15D6" w:rsidRPr="00843823">
        <w:rPr>
          <w:sz w:val="20"/>
          <w:szCs w:val="20"/>
        </w:rPr>
        <w:t>2</w:t>
      </w:r>
      <w:r w:rsidRPr="00843823">
        <w:rPr>
          <w:sz w:val="20"/>
          <w:szCs w:val="20"/>
        </w:rPr>
        <w:t>.</w:t>
      </w:r>
      <w:r w:rsidR="005E15D6" w:rsidRPr="00843823">
        <w:rPr>
          <w:sz w:val="20"/>
          <w:szCs w:val="20"/>
        </w:rPr>
        <w:t>3.</w:t>
      </w:r>
      <w:r w:rsidRPr="00843823">
        <w:rPr>
          <w:sz w:val="20"/>
          <w:szCs w:val="20"/>
        </w:rPr>
        <w:t xml:space="preserve"> Представители Заказчика вправе получать от Подрядчика информацию о ходе и темпах проведения работ, их стадии и предполагаемом сроке завершения в течение всего периода выполнения работ. </w:t>
      </w:r>
    </w:p>
    <w:p w:rsidR="00536995" w:rsidRPr="00843823" w:rsidRDefault="00A01B23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3</w:t>
      </w:r>
      <w:r w:rsidR="00F23C6B" w:rsidRPr="00843823">
        <w:rPr>
          <w:sz w:val="20"/>
          <w:szCs w:val="20"/>
        </w:rPr>
        <w:t>.</w:t>
      </w:r>
      <w:r w:rsidR="005E15D6" w:rsidRPr="00843823">
        <w:rPr>
          <w:sz w:val="20"/>
          <w:szCs w:val="20"/>
        </w:rPr>
        <w:t>2</w:t>
      </w:r>
      <w:r w:rsidR="00F23C6B" w:rsidRPr="00843823">
        <w:rPr>
          <w:sz w:val="20"/>
          <w:szCs w:val="20"/>
        </w:rPr>
        <w:t>.</w:t>
      </w:r>
      <w:r w:rsidR="005E15D6" w:rsidRPr="00843823">
        <w:rPr>
          <w:sz w:val="20"/>
          <w:szCs w:val="20"/>
        </w:rPr>
        <w:t>4.</w:t>
      </w:r>
      <w:r w:rsidR="00F23C6B" w:rsidRPr="00843823">
        <w:rPr>
          <w:sz w:val="20"/>
          <w:szCs w:val="20"/>
        </w:rPr>
        <w:t xml:space="preserve"> Если </w:t>
      </w:r>
      <w:r w:rsidR="00557633" w:rsidRPr="00843823">
        <w:rPr>
          <w:sz w:val="20"/>
          <w:szCs w:val="20"/>
        </w:rPr>
        <w:t xml:space="preserve">Подрядчик </w:t>
      </w:r>
      <w:r w:rsidR="00F23C6B" w:rsidRPr="00843823">
        <w:rPr>
          <w:sz w:val="20"/>
          <w:szCs w:val="20"/>
        </w:rPr>
        <w:t xml:space="preserve">не приступает своевременно к исполнению </w:t>
      </w:r>
      <w:r w:rsidR="00AC5024" w:rsidRPr="00843823">
        <w:rPr>
          <w:sz w:val="20"/>
          <w:szCs w:val="20"/>
          <w:lang w:eastAsia="ar-SA"/>
        </w:rPr>
        <w:t xml:space="preserve">Договора </w:t>
      </w:r>
      <w:r w:rsidR="00F23C6B" w:rsidRPr="00843823">
        <w:rPr>
          <w:sz w:val="20"/>
          <w:szCs w:val="20"/>
        </w:rPr>
        <w:t xml:space="preserve">или выполняет работы таким образом, что их окончание становится явно невозможным в предусмотренный </w:t>
      </w:r>
      <w:r w:rsidR="00AC5024" w:rsidRPr="00843823">
        <w:rPr>
          <w:sz w:val="20"/>
          <w:szCs w:val="20"/>
          <w:lang w:eastAsia="ar-SA"/>
        </w:rPr>
        <w:t>Договором</w:t>
      </w:r>
      <w:r w:rsidR="00F23C6B" w:rsidRPr="00843823">
        <w:rPr>
          <w:sz w:val="20"/>
          <w:szCs w:val="20"/>
        </w:rPr>
        <w:t xml:space="preserve"> срок</w:t>
      </w:r>
      <w:r w:rsidR="007E3F97" w:rsidRPr="00843823">
        <w:rPr>
          <w:sz w:val="20"/>
          <w:szCs w:val="20"/>
        </w:rPr>
        <w:t xml:space="preserve">, </w:t>
      </w:r>
      <w:r w:rsidR="00AA0B7F" w:rsidRPr="00843823">
        <w:rPr>
          <w:sz w:val="20"/>
          <w:szCs w:val="20"/>
        </w:rPr>
        <w:t>З</w:t>
      </w:r>
      <w:r w:rsidR="00F23C6B" w:rsidRPr="00843823">
        <w:rPr>
          <w:sz w:val="20"/>
          <w:szCs w:val="20"/>
        </w:rPr>
        <w:t xml:space="preserve">аказчик вправе отказаться от исполнения </w:t>
      </w:r>
      <w:r w:rsidR="00AC5024" w:rsidRPr="00843823">
        <w:rPr>
          <w:sz w:val="20"/>
          <w:szCs w:val="20"/>
          <w:lang w:eastAsia="ar-SA"/>
        </w:rPr>
        <w:t>Договора</w:t>
      </w:r>
      <w:r w:rsidR="00F23C6B" w:rsidRPr="00843823">
        <w:rPr>
          <w:sz w:val="20"/>
          <w:szCs w:val="20"/>
        </w:rPr>
        <w:t xml:space="preserve"> в установленном законодательством порядке и потребовать возмещения убытков.</w:t>
      </w:r>
    </w:p>
    <w:p w:rsidR="00F23C6B" w:rsidRPr="00843823" w:rsidRDefault="00A01B23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3</w:t>
      </w:r>
      <w:r w:rsidR="00F23C6B" w:rsidRPr="00843823">
        <w:rPr>
          <w:sz w:val="20"/>
          <w:szCs w:val="20"/>
        </w:rPr>
        <w:t>.</w:t>
      </w:r>
      <w:r w:rsidR="005E15D6" w:rsidRPr="00843823">
        <w:rPr>
          <w:sz w:val="20"/>
          <w:szCs w:val="20"/>
        </w:rPr>
        <w:t>2</w:t>
      </w:r>
      <w:r w:rsidR="00F23C6B" w:rsidRPr="00843823">
        <w:rPr>
          <w:sz w:val="20"/>
          <w:szCs w:val="20"/>
        </w:rPr>
        <w:t>.</w:t>
      </w:r>
      <w:r w:rsidR="005E15D6" w:rsidRPr="00843823">
        <w:rPr>
          <w:sz w:val="20"/>
          <w:szCs w:val="20"/>
        </w:rPr>
        <w:t>5.</w:t>
      </w:r>
      <w:r w:rsidR="00F23C6B" w:rsidRPr="00843823">
        <w:rPr>
          <w:sz w:val="20"/>
          <w:szCs w:val="20"/>
        </w:rPr>
        <w:t xml:space="preserve"> При </w:t>
      </w:r>
      <w:r w:rsidRPr="00843823">
        <w:rPr>
          <w:sz w:val="20"/>
          <w:szCs w:val="20"/>
        </w:rPr>
        <w:t xml:space="preserve">нарушении </w:t>
      </w:r>
      <w:r w:rsidR="00557633" w:rsidRPr="00843823">
        <w:rPr>
          <w:sz w:val="20"/>
          <w:szCs w:val="20"/>
        </w:rPr>
        <w:t>Подрядчиком</w:t>
      </w:r>
      <w:r w:rsidRPr="00843823">
        <w:rPr>
          <w:sz w:val="20"/>
          <w:szCs w:val="20"/>
        </w:rPr>
        <w:t xml:space="preserve"> </w:t>
      </w:r>
      <w:r w:rsidR="00141F87" w:rsidRPr="00843823">
        <w:rPr>
          <w:sz w:val="20"/>
          <w:szCs w:val="20"/>
        </w:rPr>
        <w:t xml:space="preserve">срока выполнения работ или иных условий, предусмотренных </w:t>
      </w:r>
      <w:r w:rsidR="00AC5024" w:rsidRPr="00843823">
        <w:rPr>
          <w:sz w:val="20"/>
          <w:szCs w:val="20"/>
        </w:rPr>
        <w:t>Договором</w:t>
      </w:r>
      <w:r w:rsidR="00141F87" w:rsidRPr="00843823">
        <w:rPr>
          <w:sz w:val="20"/>
          <w:szCs w:val="20"/>
        </w:rPr>
        <w:t xml:space="preserve">, </w:t>
      </w:r>
      <w:r w:rsidRPr="00843823">
        <w:rPr>
          <w:sz w:val="20"/>
          <w:szCs w:val="20"/>
        </w:rPr>
        <w:t xml:space="preserve">Заказчик </w:t>
      </w:r>
      <w:r w:rsidR="00141F87" w:rsidRPr="00843823">
        <w:rPr>
          <w:sz w:val="20"/>
          <w:szCs w:val="20"/>
        </w:rPr>
        <w:t>применяет соответ</w:t>
      </w:r>
      <w:r w:rsidR="001F01D3" w:rsidRPr="00843823">
        <w:rPr>
          <w:sz w:val="20"/>
          <w:szCs w:val="20"/>
        </w:rPr>
        <w:t>ствующие меры согласно разделу 6</w:t>
      </w:r>
      <w:r w:rsidR="00141F87" w:rsidRPr="00843823">
        <w:rPr>
          <w:sz w:val="20"/>
          <w:szCs w:val="20"/>
        </w:rPr>
        <w:t xml:space="preserve"> настоящего </w:t>
      </w:r>
      <w:r w:rsidR="00AC5024" w:rsidRPr="00843823">
        <w:rPr>
          <w:sz w:val="20"/>
          <w:szCs w:val="20"/>
        </w:rPr>
        <w:t>Договора</w:t>
      </w:r>
      <w:r w:rsidR="00141F87" w:rsidRPr="00843823">
        <w:rPr>
          <w:sz w:val="20"/>
          <w:szCs w:val="20"/>
        </w:rPr>
        <w:t>.</w:t>
      </w:r>
    </w:p>
    <w:p w:rsidR="00F23C6B" w:rsidRPr="00843823" w:rsidRDefault="00141F87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3</w:t>
      </w:r>
      <w:r w:rsidR="00F23C6B" w:rsidRPr="00843823">
        <w:rPr>
          <w:sz w:val="20"/>
          <w:szCs w:val="20"/>
        </w:rPr>
        <w:t>.</w:t>
      </w:r>
      <w:r w:rsidR="005E15D6" w:rsidRPr="00843823">
        <w:rPr>
          <w:sz w:val="20"/>
          <w:szCs w:val="20"/>
        </w:rPr>
        <w:t>2</w:t>
      </w:r>
      <w:r w:rsidR="00F23C6B" w:rsidRPr="00843823">
        <w:rPr>
          <w:sz w:val="20"/>
          <w:szCs w:val="20"/>
        </w:rPr>
        <w:t>.</w:t>
      </w:r>
      <w:r w:rsidR="005E15D6" w:rsidRPr="00843823">
        <w:rPr>
          <w:sz w:val="20"/>
          <w:szCs w:val="20"/>
        </w:rPr>
        <w:t>6.</w:t>
      </w:r>
      <w:r w:rsidR="00F23C6B" w:rsidRPr="00843823">
        <w:rPr>
          <w:sz w:val="20"/>
          <w:szCs w:val="20"/>
        </w:rPr>
        <w:t xml:space="preserve"> В случае если произведенные по инициативе </w:t>
      </w:r>
      <w:r w:rsidR="00AA0B7F" w:rsidRPr="00843823">
        <w:rPr>
          <w:sz w:val="20"/>
          <w:szCs w:val="20"/>
        </w:rPr>
        <w:t>З</w:t>
      </w:r>
      <w:r w:rsidR="00F23C6B" w:rsidRPr="00843823">
        <w:rPr>
          <w:sz w:val="20"/>
          <w:szCs w:val="20"/>
        </w:rPr>
        <w:t>аказчика</w:t>
      </w:r>
      <w:r w:rsidRPr="00843823">
        <w:rPr>
          <w:sz w:val="20"/>
          <w:szCs w:val="20"/>
        </w:rPr>
        <w:t xml:space="preserve"> мероприятия по оценке качества выполненных работ выявили нарушения, допущенные </w:t>
      </w:r>
      <w:r w:rsidR="00557633" w:rsidRPr="00843823">
        <w:rPr>
          <w:sz w:val="20"/>
          <w:szCs w:val="20"/>
        </w:rPr>
        <w:t>Подрядчиком</w:t>
      </w:r>
      <w:r w:rsidRPr="00843823">
        <w:rPr>
          <w:sz w:val="20"/>
          <w:szCs w:val="20"/>
        </w:rPr>
        <w:t xml:space="preserve"> </w:t>
      </w:r>
      <w:r w:rsidR="00F23C6B" w:rsidRPr="00843823">
        <w:rPr>
          <w:sz w:val="20"/>
          <w:szCs w:val="20"/>
        </w:rPr>
        <w:t xml:space="preserve">при исполнении </w:t>
      </w:r>
      <w:r w:rsidR="00AC5024" w:rsidRPr="00843823">
        <w:rPr>
          <w:sz w:val="20"/>
          <w:szCs w:val="20"/>
          <w:lang w:eastAsia="ar-SA"/>
        </w:rPr>
        <w:t>Договора</w:t>
      </w:r>
      <w:r w:rsidR="00F23C6B" w:rsidRPr="00843823">
        <w:rPr>
          <w:sz w:val="20"/>
          <w:szCs w:val="20"/>
        </w:rPr>
        <w:t xml:space="preserve">, Заказчик вправе взыскать с него понесенные расходы на выполнение этих </w:t>
      </w:r>
      <w:r w:rsidRPr="00843823">
        <w:rPr>
          <w:sz w:val="20"/>
          <w:szCs w:val="20"/>
        </w:rPr>
        <w:t>мероприятий</w:t>
      </w:r>
      <w:r w:rsidR="00F23C6B" w:rsidRPr="00843823">
        <w:rPr>
          <w:sz w:val="20"/>
          <w:szCs w:val="20"/>
        </w:rPr>
        <w:t>, либо удержать эти суммы из предстоящих платежей.</w:t>
      </w:r>
    </w:p>
    <w:p w:rsidR="00F23C6B" w:rsidRPr="00843823" w:rsidRDefault="00141F87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3</w:t>
      </w:r>
      <w:r w:rsidR="00F23C6B" w:rsidRPr="00843823">
        <w:rPr>
          <w:sz w:val="20"/>
          <w:szCs w:val="20"/>
        </w:rPr>
        <w:t>.</w:t>
      </w:r>
      <w:r w:rsidR="005E15D6" w:rsidRPr="00843823">
        <w:rPr>
          <w:sz w:val="20"/>
          <w:szCs w:val="20"/>
        </w:rPr>
        <w:t>2</w:t>
      </w:r>
      <w:r w:rsidR="00F23C6B" w:rsidRPr="00843823">
        <w:rPr>
          <w:sz w:val="20"/>
          <w:szCs w:val="20"/>
        </w:rPr>
        <w:t>.</w:t>
      </w:r>
      <w:r w:rsidR="005E15D6" w:rsidRPr="00843823">
        <w:rPr>
          <w:sz w:val="20"/>
          <w:szCs w:val="20"/>
        </w:rPr>
        <w:t>7.</w:t>
      </w:r>
      <w:r w:rsidR="00F23C6B" w:rsidRPr="00843823">
        <w:rPr>
          <w:sz w:val="20"/>
          <w:szCs w:val="20"/>
        </w:rPr>
        <w:t xml:space="preserve"> Заказчик вправе </w:t>
      </w:r>
      <w:r w:rsidRPr="00843823">
        <w:rPr>
          <w:sz w:val="20"/>
          <w:szCs w:val="20"/>
        </w:rPr>
        <w:t xml:space="preserve">требовать от </w:t>
      </w:r>
      <w:r w:rsidR="00557633" w:rsidRPr="00843823">
        <w:rPr>
          <w:sz w:val="20"/>
          <w:szCs w:val="20"/>
        </w:rPr>
        <w:t xml:space="preserve">Подрядчика </w:t>
      </w:r>
      <w:r w:rsidR="008B4D87" w:rsidRPr="00843823">
        <w:rPr>
          <w:sz w:val="20"/>
          <w:szCs w:val="20"/>
        </w:rPr>
        <w:t xml:space="preserve">безвозмездного </w:t>
      </w:r>
      <w:r w:rsidRPr="00843823">
        <w:rPr>
          <w:sz w:val="20"/>
          <w:szCs w:val="20"/>
        </w:rPr>
        <w:t xml:space="preserve">устранения </w:t>
      </w:r>
      <w:r w:rsidR="008B4D87" w:rsidRPr="00843823">
        <w:rPr>
          <w:sz w:val="20"/>
          <w:szCs w:val="20"/>
        </w:rPr>
        <w:t>недостатков,</w:t>
      </w:r>
      <w:r w:rsidRPr="00843823">
        <w:rPr>
          <w:sz w:val="20"/>
          <w:szCs w:val="20"/>
        </w:rPr>
        <w:t xml:space="preserve"> отступлений от условий </w:t>
      </w:r>
      <w:r w:rsidR="00AC5024" w:rsidRPr="00843823">
        <w:rPr>
          <w:sz w:val="20"/>
          <w:szCs w:val="20"/>
        </w:rPr>
        <w:t>Договора</w:t>
      </w:r>
      <w:r w:rsidRPr="00843823">
        <w:rPr>
          <w:sz w:val="20"/>
          <w:szCs w:val="20"/>
        </w:rPr>
        <w:t xml:space="preserve"> и иных несоответствий, выявленных в отноше</w:t>
      </w:r>
      <w:r w:rsidR="008B4D87" w:rsidRPr="00843823">
        <w:rPr>
          <w:sz w:val="20"/>
          <w:szCs w:val="20"/>
        </w:rPr>
        <w:t>нии выполненных работ, которые не позволяют использовать Заказчику результат работ по назначению</w:t>
      </w:r>
      <w:r w:rsidR="00453066" w:rsidRPr="00843823">
        <w:rPr>
          <w:sz w:val="20"/>
          <w:szCs w:val="20"/>
        </w:rPr>
        <w:t xml:space="preserve"> либо ухудшают их качество</w:t>
      </w:r>
      <w:r w:rsidR="008B4D87" w:rsidRPr="00843823">
        <w:rPr>
          <w:sz w:val="20"/>
          <w:szCs w:val="20"/>
        </w:rPr>
        <w:t>.</w:t>
      </w:r>
    </w:p>
    <w:p w:rsidR="00EB7C1E" w:rsidRPr="00843823" w:rsidRDefault="00EB7C1E" w:rsidP="00F23C6B">
      <w:pPr>
        <w:ind w:firstLine="720"/>
        <w:jc w:val="both"/>
        <w:rPr>
          <w:sz w:val="20"/>
          <w:szCs w:val="20"/>
        </w:rPr>
      </w:pPr>
    </w:p>
    <w:p w:rsidR="00F23C6B" w:rsidRPr="00843823" w:rsidRDefault="00F23C6B" w:rsidP="003716E1">
      <w:pPr>
        <w:numPr>
          <w:ilvl w:val="0"/>
          <w:numId w:val="4"/>
        </w:numPr>
        <w:ind w:left="0" w:firstLine="360"/>
        <w:jc w:val="center"/>
        <w:rPr>
          <w:b/>
          <w:sz w:val="20"/>
          <w:szCs w:val="20"/>
        </w:rPr>
      </w:pPr>
      <w:r w:rsidRPr="00843823">
        <w:rPr>
          <w:b/>
          <w:sz w:val="20"/>
          <w:szCs w:val="20"/>
        </w:rPr>
        <w:t xml:space="preserve">ОБЯЗАННОСТИ И ПРАВА </w:t>
      </w:r>
      <w:r w:rsidR="00682019" w:rsidRPr="00843823">
        <w:rPr>
          <w:b/>
          <w:sz w:val="20"/>
          <w:szCs w:val="20"/>
        </w:rPr>
        <w:t>ПОДРЯДЧИКА</w:t>
      </w:r>
    </w:p>
    <w:p w:rsidR="00F23C6B" w:rsidRPr="00843823" w:rsidRDefault="008B4D87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4</w:t>
      </w:r>
      <w:r w:rsidR="00F23C6B" w:rsidRPr="00843823">
        <w:rPr>
          <w:sz w:val="20"/>
          <w:szCs w:val="20"/>
        </w:rPr>
        <w:t xml:space="preserve">.1. </w:t>
      </w:r>
      <w:r w:rsidR="005E15D6" w:rsidRPr="00843823">
        <w:rPr>
          <w:sz w:val="20"/>
          <w:szCs w:val="20"/>
        </w:rPr>
        <w:t>Подрядчик обязуется</w:t>
      </w:r>
      <w:r w:rsidR="00F23C6B" w:rsidRPr="00843823">
        <w:rPr>
          <w:sz w:val="20"/>
          <w:szCs w:val="20"/>
        </w:rPr>
        <w:t>:</w:t>
      </w:r>
    </w:p>
    <w:p w:rsidR="00F23C6B" w:rsidRPr="00843823" w:rsidRDefault="008B4D87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4</w:t>
      </w:r>
      <w:r w:rsidR="00F23C6B" w:rsidRPr="00843823">
        <w:rPr>
          <w:sz w:val="20"/>
          <w:szCs w:val="20"/>
        </w:rPr>
        <w:t>.1.1. Выполнить работы в объем</w:t>
      </w:r>
      <w:r w:rsidRPr="00843823">
        <w:rPr>
          <w:sz w:val="20"/>
          <w:szCs w:val="20"/>
        </w:rPr>
        <w:t xml:space="preserve">е, в </w:t>
      </w:r>
      <w:r w:rsidR="00F23C6B" w:rsidRPr="00843823">
        <w:rPr>
          <w:sz w:val="20"/>
          <w:szCs w:val="20"/>
        </w:rPr>
        <w:t>сроки</w:t>
      </w:r>
      <w:r w:rsidRPr="00843823">
        <w:rPr>
          <w:sz w:val="20"/>
          <w:szCs w:val="20"/>
        </w:rPr>
        <w:t xml:space="preserve"> и на условиях</w:t>
      </w:r>
      <w:r w:rsidR="00F23C6B" w:rsidRPr="00843823">
        <w:rPr>
          <w:sz w:val="20"/>
          <w:szCs w:val="20"/>
        </w:rPr>
        <w:t>, предусмотренны</w:t>
      </w:r>
      <w:r w:rsidRPr="00843823">
        <w:rPr>
          <w:sz w:val="20"/>
          <w:szCs w:val="20"/>
        </w:rPr>
        <w:t>х</w:t>
      </w:r>
      <w:r w:rsidR="00F23C6B" w:rsidRPr="00843823">
        <w:rPr>
          <w:sz w:val="20"/>
          <w:szCs w:val="20"/>
        </w:rPr>
        <w:t xml:space="preserve"> в настоящем </w:t>
      </w:r>
      <w:r w:rsidR="00AC5024" w:rsidRPr="00843823">
        <w:rPr>
          <w:sz w:val="20"/>
          <w:szCs w:val="20"/>
          <w:lang w:eastAsia="ar-SA"/>
        </w:rPr>
        <w:t>Договоре</w:t>
      </w:r>
      <w:r w:rsidR="00F23C6B" w:rsidRPr="00843823">
        <w:rPr>
          <w:sz w:val="20"/>
          <w:szCs w:val="20"/>
        </w:rPr>
        <w:t xml:space="preserve">, и сдать </w:t>
      </w:r>
      <w:r w:rsidRPr="00843823">
        <w:rPr>
          <w:sz w:val="20"/>
          <w:szCs w:val="20"/>
        </w:rPr>
        <w:t>результат работ</w:t>
      </w:r>
      <w:r w:rsidR="00F23C6B" w:rsidRPr="00843823">
        <w:rPr>
          <w:sz w:val="20"/>
          <w:szCs w:val="20"/>
        </w:rPr>
        <w:t xml:space="preserve"> Заказчику.</w:t>
      </w:r>
    </w:p>
    <w:p w:rsidR="00DD7910" w:rsidRPr="00843823" w:rsidRDefault="008B4D87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4</w:t>
      </w:r>
      <w:r w:rsidR="00F23C6B" w:rsidRPr="00843823">
        <w:rPr>
          <w:sz w:val="20"/>
          <w:szCs w:val="20"/>
        </w:rPr>
        <w:t>.1.2. Производить</w:t>
      </w:r>
      <w:r w:rsidR="00536995" w:rsidRPr="00843823">
        <w:rPr>
          <w:sz w:val="20"/>
          <w:szCs w:val="20"/>
        </w:rPr>
        <w:t xml:space="preserve"> работы в полном </w:t>
      </w:r>
      <w:r w:rsidR="007E3F97" w:rsidRPr="00843823">
        <w:rPr>
          <w:sz w:val="20"/>
          <w:szCs w:val="20"/>
        </w:rPr>
        <w:t xml:space="preserve">объеме в </w:t>
      </w:r>
      <w:r w:rsidR="00AA0B7F" w:rsidRPr="00843823">
        <w:rPr>
          <w:sz w:val="20"/>
          <w:szCs w:val="20"/>
        </w:rPr>
        <w:t>соответствии с</w:t>
      </w:r>
      <w:r w:rsidR="00EC5051" w:rsidRPr="00843823">
        <w:rPr>
          <w:sz w:val="20"/>
          <w:szCs w:val="20"/>
        </w:rPr>
        <w:t>о спецификацией,</w:t>
      </w:r>
      <w:r w:rsidR="005E15D6" w:rsidRPr="00843823">
        <w:rPr>
          <w:sz w:val="20"/>
          <w:szCs w:val="20"/>
        </w:rPr>
        <w:t xml:space="preserve"> </w:t>
      </w:r>
      <w:r w:rsidRPr="00843823">
        <w:rPr>
          <w:sz w:val="20"/>
          <w:szCs w:val="20"/>
        </w:rPr>
        <w:t>техническим заданием</w:t>
      </w:r>
      <w:r w:rsidR="00DD7910" w:rsidRPr="00843823">
        <w:rPr>
          <w:sz w:val="20"/>
          <w:szCs w:val="20"/>
        </w:rPr>
        <w:t>, действующими государственными стандартами, строительными нормами и правилами, нормативными актами надзорных органов и органов исполнительной и законодательной власти и другими нормативными документами, установленными законодательством Российской Федерации и технической документацией завода-изготовителя оборудования.</w:t>
      </w:r>
    </w:p>
    <w:p w:rsidR="00F23C6B" w:rsidRPr="00843823" w:rsidRDefault="008B4D87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4</w:t>
      </w:r>
      <w:r w:rsidR="00F23C6B" w:rsidRPr="00843823">
        <w:rPr>
          <w:sz w:val="20"/>
          <w:szCs w:val="20"/>
        </w:rPr>
        <w:t>.1.</w:t>
      </w:r>
      <w:r w:rsidRPr="00843823">
        <w:rPr>
          <w:sz w:val="20"/>
          <w:szCs w:val="20"/>
        </w:rPr>
        <w:t>3</w:t>
      </w:r>
      <w:r w:rsidR="00F23C6B" w:rsidRPr="00843823">
        <w:rPr>
          <w:sz w:val="20"/>
          <w:szCs w:val="20"/>
        </w:rPr>
        <w:t>. Обеспечить в ходе производства работ</w:t>
      </w:r>
      <w:r w:rsidR="00F23C6B" w:rsidRPr="00843823">
        <w:rPr>
          <w:color w:val="0070C0"/>
          <w:sz w:val="20"/>
          <w:szCs w:val="20"/>
        </w:rPr>
        <w:t xml:space="preserve"> </w:t>
      </w:r>
      <w:r w:rsidR="00F23C6B" w:rsidRPr="00843823">
        <w:rPr>
          <w:sz w:val="20"/>
          <w:szCs w:val="20"/>
        </w:rPr>
        <w:t xml:space="preserve">выполнение необходимых мероприятий по соблюдению норм и правил технической, пожарной безопасности, соблюдение экологических и санитарно-эпидемиологических норм. </w:t>
      </w:r>
    </w:p>
    <w:p w:rsidR="008B4D87" w:rsidRPr="00843823" w:rsidRDefault="008B4D87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 xml:space="preserve">4.1.4. </w:t>
      </w:r>
      <w:r w:rsidR="00DD7910" w:rsidRPr="00843823">
        <w:rPr>
          <w:sz w:val="20"/>
          <w:szCs w:val="20"/>
        </w:rPr>
        <w:t xml:space="preserve">Выполнить Работы с надлежащим качеством, в полном объеме, в соответствии с технической (эксплуатационной) документацией на </w:t>
      </w:r>
      <w:r w:rsidR="00AC5024" w:rsidRPr="00843823">
        <w:rPr>
          <w:sz w:val="20"/>
          <w:szCs w:val="20"/>
        </w:rPr>
        <w:t>оборудование</w:t>
      </w:r>
      <w:r w:rsidR="00DD7910" w:rsidRPr="00843823">
        <w:rPr>
          <w:sz w:val="20"/>
          <w:szCs w:val="20"/>
        </w:rPr>
        <w:t xml:space="preserve"> и </w:t>
      </w:r>
      <w:r w:rsidR="00AC5024" w:rsidRPr="00843823">
        <w:rPr>
          <w:sz w:val="20"/>
          <w:szCs w:val="20"/>
        </w:rPr>
        <w:t>его</w:t>
      </w:r>
      <w:r w:rsidR="00DD7910" w:rsidRPr="00843823">
        <w:rPr>
          <w:sz w:val="20"/>
          <w:szCs w:val="20"/>
        </w:rPr>
        <w:t xml:space="preserve"> составные части.</w:t>
      </w:r>
    </w:p>
    <w:p w:rsidR="00DD7910" w:rsidRPr="00843823" w:rsidRDefault="00DD7910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 xml:space="preserve">4.1.5. Исполнять полученные в ходе выполнения Работ указания Заказчика, если такие указания не противоречат условиям настоящего </w:t>
      </w:r>
      <w:r w:rsidR="00AC5024" w:rsidRPr="00843823">
        <w:rPr>
          <w:sz w:val="20"/>
          <w:szCs w:val="20"/>
        </w:rPr>
        <w:t>Договора</w:t>
      </w:r>
      <w:r w:rsidRPr="00843823">
        <w:rPr>
          <w:sz w:val="20"/>
          <w:szCs w:val="20"/>
        </w:rPr>
        <w:t xml:space="preserve"> и не представляют собой вмешательства в оперативно-хозяйственную деятельность Подрядчика.</w:t>
      </w:r>
    </w:p>
    <w:p w:rsidR="00F23C6B" w:rsidRPr="00843823" w:rsidRDefault="002F658F" w:rsidP="002F658F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4.1.</w:t>
      </w:r>
      <w:r w:rsidR="00AB5C80" w:rsidRPr="00843823">
        <w:rPr>
          <w:sz w:val="20"/>
          <w:szCs w:val="20"/>
        </w:rPr>
        <w:t>6</w:t>
      </w:r>
      <w:r w:rsidRPr="00843823">
        <w:rPr>
          <w:sz w:val="20"/>
          <w:szCs w:val="20"/>
        </w:rPr>
        <w:t xml:space="preserve">. </w:t>
      </w:r>
      <w:r w:rsidR="00DD7910" w:rsidRPr="00843823">
        <w:rPr>
          <w:sz w:val="20"/>
          <w:szCs w:val="20"/>
        </w:rPr>
        <w:t>По требованию Заказчика безвозмездно устранять все недостатки, вызванные некачественным выполнением Работ, либо в результате применения некачественных средств, приборов, инструментов, инвентаря, приспособления, устранить данные дефекты за свой счет и в согласованные с Заказчиком сроки. Для участия в составлении акта, фиксирующего дефекты, согласования порядка и сроков их устранения, Подрядчик обязан направить своего представителя не позднее 5 (пяти) рабочих дней со дня обнаружения недостатка.</w:t>
      </w:r>
    </w:p>
    <w:p w:rsidR="00AB5C80" w:rsidRPr="00843823" w:rsidRDefault="00AB5C80" w:rsidP="002F658F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4.1.7. Для организации доступа представителей Подрядчика на объект заблаговременно представлять Заказчику соответствующие списки лиц и данные на водителей транспортных средств.</w:t>
      </w:r>
    </w:p>
    <w:p w:rsidR="00F23C6B" w:rsidRPr="00843823" w:rsidRDefault="002F658F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4.1.</w:t>
      </w:r>
      <w:r w:rsidR="00AB5C80" w:rsidRPr="00843823">
        <w:rPr>
          <w:sz w:val="20"/>
          <w:szCs w:val="20"/>
        </w:rPr>
        <w:t>8</w:t>
      </w:r>
      <w:r w:rsidRPr="00843823">
        <w:rPr>
          <w:sz w:val="20"/>
          <w:szCs w:val="20"/>
        </w:rPr>
        <w:t xml:space="preserve">. </w:t>
      </w:r>
      <w:r w:rsidR="00F23C6B" w:rsidRPr="00843823">
        <w:rPr>
          <w:sz w:val="20"/>
          <w:szCs w:val="20"/>
        </w:rPr>
        <w:t xml:space="preserve">Немедленно известить Заказчика и до получения от него указаний приостановить работы при обнаружении не зависящих от </w:t>
      </w:r>
      <w:r w:rsidR="00682019" w:rsidRPr="00843823">
        <w:rPr>
          <w:sz w:val="20"/>
          <w:szCs w:val="20"/>
        </w:rPr>
        <w:t>Подрядчика</w:t>
      </w:r>
      <w:r w:rsidR="00F23C6B" w:rsidRPr="00843823">
        <w:rPr>
          <w:sz w:val="20"/>
          <w:szCs w:val="20"/>
        </w:rPr>
        <w:t xml:space="preserve"> обстоятельств, угрожающих сохранности </w:t>
      </w:r>
      <w:r w:rsidRPr="00843823">
        <w:rPr>
          <w:sz w:val="20"/>
          <w:szCs w:val="20"/>
        </w:rPr>
        <w:t>результата работ</w:t>
      </w:r>
      <w:r w:rsidR="00F23C6B" w:rsidRPr="00843823">
        <w:rPr>
          <w:sz w:val="20"/>
          <w:szCs w:val="20"/>
        </w:rPr>
        <w:t xml:space="preserve"> или качеству выполнения работ, либо создающих невозможность завершения работ в </w:t>
      </w:r>
      <w:r w:rsidRPr="00843823">
        <w:rPr>
          <w:sz w:val="20"/>
          <w:szCs w:val="20"/>
        </w:rPr>
        <w:t xml:space="preserve">установленный </w:t>
      </w:r>
      <w:r w:rsidR="00F23C6B" w:rsidRPr="00843823">
        <w:rPr>
          <w:sz w:val="20"/>
          <w:szCs w:val="20"/>
        </w:rPr>
        <w:t>срок.</w:t>
      </w:r>
    </w:p>
    <w:p w:rsidR="00F23C6B" w:rsidRPr="00843823" w:rsidRDefault="002F658F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4.1.</w:t>
      </w:r>
      <w:r w:rsidR="00AB5C80" w:rsidRPr="00843823">
        <w:rPr>
          <w:sz w:val="20"/>
          <w:szCs w:val="20"/>
        </w:rPr>
        <w:t>9</w:t>
      </w:r>
      <w:r w:rsidRPr="00843823">
        <w:rPr>
          <w:sz w:val="20"/>
          <w:szCs w:val="20"/>
        </w:rPr>
        <w:t xml:space="preserve">. </w:t>
      </w:r>
      <w:r w:rsidR="00F23C6B" w:rsidRPr="00843823">
        <w:rPr>
          <w:sz w:val="20"/>
          <w:szCs w:val="20"/>
        </w:rPr>
        <w:t>Своевременно представлять Заказчику всю необходимую информацию о ходе выполнения работ.</w:t>
      </w:r>
    </w:p>
    <w:p w:rsidR="00793A61" w:rsidRPr="00843823" w:rsidRDefault="003E66E4" w:rsidP="00F23C6B">
      <w:pPr>
        <w:pStyle w:val="21"/>
        <w:ind w:firstLine="720"/>
        <w:rPr>
          <w:color w:val="000000"/>
          <w:spacing w:val="-3"/>
          <w:sz w:val="20"/>
          <w:szCs w:val="20"/>
        </w:rPr>
      </w:pPr>
      <w:r w:rsidRPr="00843823">
        <w:rPr>
          <w:color w:val="000000"/>
          <w:spacing w:val="-3"/>
          <w:sz w:val="20"/>
          <w:szCs w:val="20"/>
        </w:rPr>
        <w:t>4</w:t>
      </w:r>
      <w:r w:rsidR="00F23C6B" w:rsidRPr="00843823">
        <w:rPr>
          <w:color w:val="000000"/>
          <w:spacing w:val="-3"/>
          <w:sz w:val="20"/>
          <w:szCs w:val="20"/>
        </w:rPr>
        <w:t xml:space="preserve">.2. </w:t>
      </w:r>
      <w:r w:rsidR="00793A61" w:rsidRPr="00843823">
        <w:rPr>
          <w:color w:val="000000"/>
          <w:spacing w:val="-3"/>
          <w:sz w:val="20"/>
          <w:szCs w:val="20"/>
        </w:rPr>
        <w:t>Подрядчик имеет право:</w:t>
      </w:r>
    </w:p>
    <w:p w:rsidR="00793A61" w:rsidRPr="00843823" w:rsidRDefault="00793A61" w:rsidP="00F23C6B">
      <w:pPr>
        <w:pStyle w:val="21"/>
        <w:ind w:firstLine="720"/>
        <w:rPr>
          <w:color w:val="000000"/>
          <w:spacing w:val="-3"/>
          <w:sz w:val="20"/>
          <w:szCs w:val="20"/>
        </w:rPr>
      </w:pPr>
      <w:r w:rsidRPr="00843823">
        <w:rPr>
          <w:color w:val="000000"/>
          <w:spacing w:val="-3"/>
          <w:sz w:val="20"/>
          <w:szCs w:val="20"/>
        </w:rPr>
        <w:t xml:space="preserve">4.2.1. Требовать приемки и оплаты Работ в объеме, порядке, сроки и на условиях, предусмотренных настоящим </w:t>
      </w:r>
      <w:r w:rsidR="00AC5024" w:rsidRPr="00843823">
        <w:rPr>
          <w:color w:val="000000"/>
          <w:spacing w:val="-3"/>
          <w:sz w:val="20"/>
          <w:szCs w:val="20"/>
        </w:rPr>
        <w:t>Договором</w:t>
      </w:r>
      <w:r w:rsidRPr="00843823">
        <w:rPr>
          <w:color w:val="000000"/>
          <w:spacing w:val="-3"/>
          <w:sz w:val="20"/>
          <w:szCs w:val="20"/>
        </w:rPr>
        <w:t xml:space="preserve">. </w:t>
      </w:r>
    </w:p>
    <w:p w:rsidR="00F23C6B" w:rsidRPr="00843823" w:rsidRDefault="00793A61" w:rsidP="00F23C6B">
      <w:pPr>
        <w:pStyle w:val="21"/>
        <w:ind w:firstLine="720"/>
        <w:rPr>
          <w:color w:val="000000"/>
          <w:spacing w:val="-3"/>
          <w:sz w:val="20"/>
          <w:szCs w:val="20"/>
        </w:rPr>
      </w:pPr>
      <w:r w:rsidRPr="00843823">
        <w:rPr>
          <w:color w:val="000000"/>
          <w:spacing w:val="-3"/>
          <w:sz w:val="20"/>
          <w:szCs w:val="20"/>
        </w:rPr>
        <w:t>4.2.2. П</w:t>
      </w:r>
      <w:r w:rsidR="00F23C6B" w:rsidRPr="00843823">
        <w:rPr>
          <w:color w:val="000000"/>
          <w:spacing w:val="-3"/>
          <w:sz w:val="20"/>
          <w:szCs w:val="20"/>
        </w:rPr>
        <w:t xml:space="preserve">о согласованию с Заказчиком выполнить работы ранее установленного </w:t>
      </w:r>
      <w:r w:rsidR="00AC5024" w:rsidRPr="00843823">
        <w:rPr>
          <w:color w:val="000000"/>
          <w:spacing w:val="-3"/>
          <w:sz w:val="20"/>
          <w:szCs w:val="20"/>
        </w:rPr>
        <w:t>Договором</w:t>
      </w:r>
      <w:r w:rsidR="00F23C6B" w:rsidRPr="00843823">
        <w:rPr>
          <w:color w:val="000000"/>
          <w:spacing w:val="-3"/>
          <w:sz w:val="20"/>
          <w:szCs w:val="20"/>
        </w:rPr>
        <w:t xml:space="preserve"> срока.</w:t>
      </w:r>
    </w:p>
    <w:p w:rsidR="00682019" w:rsidRPr="00843823" w:rsidRDefault="003E66E4" w:rsidP="00F23C6B">
      <w:pPr>
        <w:pStyle w:val="21"/>
        <w:ind w:firstLine="720"/>
        <w:rPr>
          <w:color w:val="000000"/>
          <w:spacing w:val="-3"/>
          <w:sz w:val="20"/>
          <w:szCs w:val="20"/>
        </w:rPr>
      </w:pPr>
      <w:r w:rsidRPr="00843823">
        <w:rPr>
          <w:color w:val="000000"/>
          <w:spacing w:val="-3"/>
          <w:sz w:val="20"/>
          <w:szCs w:val="20"/>
        </w:rPr>
        <w:t>4.</w:t>
      </w:r>
      <w:r w:rsidR="00793A61" w:rsidRPr="00843823">
        <w:rPr>
          <w:color w:val="000000"/>
          <w:spacing w:val="-3"/>
          <w:sz w:val="20"/>
          <w:szCs w:val="20"/>
        </w:rPr>
        <w:t xml:space="preserve">2.3. </w:t>
      </w:r>
      <w:r w:rsidR="00F97A47" w:rsidRPr="00843823">
        <w:rPr>
          <w:color w:val="000000"/>
          <w:spacing w:val="-3"/>
          <w:sz w:val="20"/>
          <w:szCs w:val="20"/>
        </w:rPr>
        <w:t>В случае</w:t>
      </w:r>
      <w:r w:rsidR="00F23C6B" w:rsidRPr="00843823">
        <w:rPr>
          <w:color w:val="000000"/>
          <w:spacing w:val="-3"/>
          <w:sz w:val="20"/>
          <w:szCs w:val="20"/>
        </w:rPr>
        <w:t xml:space="preserve"> если в ходе выполнения</w:t>
      </w:r>
      <w:r w:rsidR="007B568B" w:rsidRPr="00843823">
        <w:rPr>
          <w:color w:val="000000"/>
          <w:spacing w:val="-3"/>
          <w:sz w:val="20"/>
          <w:szCs w:val="20"/>
        </w:rPr>
        <w:t xml:space="preserve"> р</w:t>
      </w:r>
      <w:r w:rsidR="00F23C6B" w:rsidRPr="00843823">
        <w:rPr>
          <w:color w:val="000000"/>
          <w:spacing w:val="-3"/>
          <w:sz w:val="20"/>
          <w:szCs w:val="20"/>
        </w:rPr>
        <w:t xml:space="preserve">абот возникла необходимость изменения видов и объема работ, по согласованию с Заказчиком проводится техническое совещание и составляется расчет на исключение и включение </w:t>
      </w:r>
      <w:r w:rsidR="00F23C6B" w:rsidRPr="00843823">
        <w:rPr>
          <w:color w:val="000000"/>
          <w:spacing w:val="-3"/>
          <w:sz w:val="20"/>
          <w:szCs w:val="20"/>
        </w:rPr>
        <w:lastRenderedPageBreak/>
        <w:t>необходимых видов и объемов работ, в размерах и в соответствии с требованиями действующего законодательства, с применением всех необходимых коэффициентов.</w:t>
      </w:r>
      <w:r w:rsidR="00793A61" w:rsidRPr="00843823">
        <w:rPr>
          <w:color w:val="000000"/>
          <w:spacing w:val="-3"/>
          <w:sz w:val="20"/>
          <w:szCs w:val="20"/>
        </w:rPr>
        <w:t xml:space="preserve"> При этом Подрядчик не имеет права самостоятельно изменять перечень и объем выполняемых работ, содержащихся в </w:t>
      </w:r>
      <w:r w:rsidR="00EC5051" w:rsidRPr="00843823">
        <w:rPr>
          <w:color w:val="000000"/>
          <w:spacing w:val="-3"/>
          <w:sz w:val="20"/>
          <w:szCs w:val="20"/>
        </w:rPr>
        <w:t xml:space="preserve">спецификации и </w:t>
      </w:r>
      <w:r w:rsidR="00793A61" w:rsidRPr="00843823">
        <w:rPr>
          <w:color w:val="000000"/>
          <w:spacing w:val="-3"/>
          <w:sz w:val="20"/>
          <w:szCs w:val="20"/>
        </w:rPr>
        <w:t>техническом задании.</w:t>
      </w:r>
    </w:p>
    <w:p w:rsidR="00EB7C1E" w:rsidRPr="00843823" w:rsidRDefault="00EB7C1E" w:rsidP="00637614">
      <w:pPr>
        <w:jc w:val="both"/>
        <w:rPr>
          <w:sz w:val="20"/>
          <w:szCs w:val="20"/>
        </w:rPr>
      </w:pPr>
    </w:p>
    <w:p w:rsidR="00F23C6B" w:rsidRPr="00843823" w:rsidRDefault="00F23C6B" w:rsidP="003716E1">
      <w:pPr>
        <w:numPr>
          <w:ilvl w:val="0"/>
          <w:numId w:val="4"/>
        </w:numPr>
        <w:ind w:left="0" w:firstLine="360"/>
        <w:jc w:val="center"/>
        <w:rPr>
          <w:b/>
          <w:sz w:val="20"/>
          <w:szCs w:val="20"/>
        </w:rPr>
      </w:pPr>
      <w:r w:rsidRPr="00843823">
        <w:rPr>
          <w:b/>
          <w:sz w:val="20"/>
          <w:szCs w:val="20"/>
        </w:rPr>
        <w:t>СДАЧА И ПРИЕМКА РАБОТ</w:t>
      </w:r>
    </w:p>
    <w:p w:rsidR="00637614" w:rsidRPr="00843823" w:rsidRDefault="00637614" w:rsidP="0060265D">
      <w:pPr>
        <w:ind w:firstLine="709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5</w:t>
      </w:r>
      <w:r w:rsidR="00F23C6B" w:rsidRPr="00843823">
        <w:rPr>
          <w:sz w:val="20"/>
          <w:szCs w:val="20"/>
        </w:rPr>
        <w:t>.1. Приемка выполненных работ осуществляется</w:t>
      </w:r>
      <w:r w:rsidR="00436AB3">
        <w:rPr>
          <w:sz w:val="20"/>
          <w:szCs w:val="20"/>
        </w:rPr>
        <w:t xml:space="preserve"> в течение </w:t>
      </w:r>
      <w:r w:rsidR="00405AEB">
        <w:rPr>
          <w:sz w:val="20"/>
          <w:szCs w:val="20"/>
        </w:rPr>
        <w:t>3</w:t>
      </w:r>
      <w:r w:rsidR="00436AB3">
        <w:rPr>
          <w:sz w:val="20"/>
          <w:szCs w:val="20"/>
        </w:rPr>
        <w:t xml:space="preserve"> (</w:t>
      </w:r>
      <w:r w:rsidR="00405AEB">
        <w:rPr>
          <w:sz w:val="20"/>
          <w:szCs w:val="20"/>
        </w:rPr>
        <w:t>трех</w:t>
      </w:r>
      <w:r w:rsidR="00436AB3">
        <w:rPr>
          <w:sz w:val="20"/>
          <w:szCs w:val="20"/>
        </w:rPr>
        <w:t>) рабочих дней</w:t>
      </w:r>
      <w:r w:rsidR="00F23C6B" w:rsidRPr="00843823">
        <w:rPr>
          <w:sz w:val="20"/>
          <w:szCs w:val="20"/>
        </w:rPr>
        <w:t xml:space="preserve"> </w:t>
      </w:r>
      <w:r w:rsidR="00AC5024" w:rsidRPr="00843823">
        <w:rPr>
          <w:sz w:val="20"/>
          <w:szCs w:val="20"/>
        </w:rPr>
        <w:t>уполномоченным представителем</w:t>
      </w:r>
      <w:r w:rsidR="00F23C6B" w:rsidRPr="00843823">
        <w:rPr>
          <w:sz w:val="20"/>
          <w:szCs w:val="20"/>
        </w:rPr>
        <w:t xml:space="preserve"> Заказчик</w:t>
      </w:r>
      <w:r w:rsidR="00AC5024" w:rsidRPr="00843823">
        <w:rPr>
          <w:sz w:val="20"/>
          <w:szCs w:val="20"/>
        </w:rPr>
        <w:t>а</w:t>
      </w:r>
      <w:r w:rsidR="00F97A47" w:rsidRPr="00843823">
        <w:rPr>
          <w:sz w:val="20"/>
          <w:szCs w:val="20"/>
        </w:rPr>
        <w:t>,</w:t>
      </w:r>
      <w:r w:rsidR="00F23C6B" w:rsidRPr="00843823">
        <w:rPr>
          <w:sz w:val="20"/>
          <w:szCs w:val="20"/>
        </w:rPr>
        <w:t xml:space="preserve"> после выполнения </w:t>
      </w:r>
      <w:r w:rsidRPr="00843823">
        <w:rPr>
          <w:sz w:val="20"/>
          <w:szCs w:val="20"/>
        </w:rPr>
        <w:t>с</w:t>
      </w:r>
      <w:r w:rsidR="00F23C6B" w:rsidRPr="00843823">
        <w:rPr>
          <w:sz w:val="20"/>
          <w:szCs w:val="20"/>
        </w:rPr>
        <w:t xml:space="preserve">торонами всех обязательств, предусмотренных настоящим </w:t>
      </w:r>
      <w:r w:rsidR="00AC5024" w:rsidRPr="00843823">
        <w:rPr>
          <w:sz w:val="20"/>
          <w:szCs w:val="20"/>
        </w:rPr>
        <w:t>Договором</w:t>
      </w:r>
      <w:r w:rsidRPr="00843823">
        <w:rPr>
          <w:sz w:val="20"/>
          <w:szCs w:val="20"/>
        </w:rPr>
        <w:t>,</w:t>
      </w:r>
      <w:r w:rsidR="000155D8" w:rsidRPr="00843823">
        <w:rPr>
          <w:sz w:val="20"/>
          <w:szCs w:val="20"/>
        </w:rPr>
        <w:t xml:space="preserve"> в части выполнения работ</w:t>
      </w:r>
      <w:r w:rsidR="00F23C6B" w:rsidRPr="00843823">
        <w:rPr>
          <w:sz w:val="20"/>
          <w:szCs w:val="20"/>
        </w:rPr>
        <w:t>. Приемка выполненных работ осуществляется и оформляется в соответствии с действующими требованиями</w:t>
      </w:r>
      <w:r w:rsidR="00F97A47" w:rsidRPr="00843823">
        <w:rPr>
          <w:sz w:val="20"/>
          <w:szCs w:val="20"/>
        </w:rPr>
        <w:t xml:space="preserve"> нормативных документов, </w:t>
      </w:r>
      <w:r w:rsidR="006C0056" w:rsidRPr="00843823">
        <w:rPr>
          <w:sz w:val="20"/>
          <w:szCs w:val="20"/>
        </w:rPr>
        <w:t>действующи</w:t>
      </w:r>
      <w:r w:rsidR="000155D8" w:rsidRPr="00843823">
        <w:rPr>
          <w:sz w:val="20"/>
          <w:szCs w:val="20"/>
        </w:rPr>
        <w:t>х</w:t>
      </w:r>
      <w:r w:rsidR="006C0056" w:rsidRPr="00843823">
        <w:rPr>
          <w:sz w:val="20"/>
          <w:szCs w:val="20"/>
        </w:rPr>
        <w:t xml:space="preserve"> на территории Р</w:t>
      </w:r>
      <w:r w:rsidR="000155D8" w:rsidRPr="00843823">
        <w:rPr>
          <w:sz w:val="20"/>
          <w:szCs w:val="20"/>
        </w:rPr>
        <w:t xml:space="preserve">оссийской </w:t>
      </w:r>
      <w:r w:rsidR="006C0056" w:rsidRPr="00843823">
        <w:rPr>
          <w:sz w:val="20"/>
          <w:szCs w:val="20"/>
        </w:rPr>
        <w:t>Ф</w:t>
      </w:r>
      <w:r w:rsidR="000155D8" w:rsidRPr="00843823">
        <w:rPr>
          <w:sz w:val="20"/>
          <w:szCs w:val="20"/>
        </w:rPr>
        <w:t>едерации.</w:t>
      </w:r>
      <w:r w:rsidR="006C0056" w:rsidRPr="00843823">
        <w:rPr>
          <w:sz w:val="20"/>
          <w:szCs w:val="20"/>
        </w:rPr>
        <w:t xml:space="preserve"> </w:t>
      </w:r>
    </w:p>
    <w:p w:rsidR="00301A46" w:rsidRPr="00843823" w:rsidRDefault="00637614" w:rsidP="004F153F">
      <w:pPr>
        <w:ind w:firstLine="709"/>
        <w:jc w:val="both"/>
        <w:rPr>
          <w:sz w:val="20"/>
          <w:szCs w:val="20"/>
        </w:rPr>
      </w:pPr>
      <w:r w:rsidRPr="00843823">
        <w:rPr>
          <w:sz w:val="20"/>
          <w:szCs w:val="20"/>
        </w:rPr>
        <w:t xml:space="preserve">5.2. </w:t>
      </w:r>
      <w:r w:rsidR="006C0056" w:rsidRPr="00843823">
        <w:rPr>
          <w:sz w:val="20"/>
          <w:szCs w:val="20"/>
        </w:rPr>
        <w:t>Гарантия на выполненные работы составля</w:t>
      </w:r>
      <w:r w:rsidR="000155D8" w:rsidRPr="00843823">
        <w:rPr>
          <w:sz w:val="20"/>
          <w:szCs w:val="20"/>
        </w:rPr>
        <w:t xml:space="preserve">ет </w:t>
      </w:r>
      <w:r w:rsidR="006C0056" w:rsidRPr="00843823">
        <w:rPr>
          <w:sz w:val="20"/>
          <w:szCs w:val="20"/>
        </w:rPr>
        <w:t>12</w:t>
      </w:r>
      <w:r w:rsidR="000155D8" w:rsidRPr="00843823">
        <w:rPr>
          <w:sz w:val="20"/>
          <w:szCs w:val="20"/>
        </w:rPr>
        <w:t xml:space="preserve"> (двенадцать)</w:t>
      </w:r>
      <w:r w:rsidR="006C0056" w:rsidRPr="00843823">
        <w:rPr>
          <w:sz w:val="20"/>
          <w:szCs w:val="20"/>
        </w:rPr>
        <w:t xml:space="preserve"> месяцев</w:t>
      </w:r>
      <w:r w:rsidRPr="00843823">
        <w:rPr>
          <w:sz w:val="20"/>
          <w:szCs w:val="20"/>
        </w:rPr>
        <w:t xml:space="preserve"> с момента подписания акта</w:t>
      </w:r>
      <w:r w:rsidR="00AC5024" w:rsidRPr="00843823">
        <w:rPr>
          <w:sz w:val="20"/>
          <w:szCs w:val="20"/>
        </w:rPr>
        <w:t xml:space="preserve"> сдачи-приемки</w:t>
      </w:r>
      <w:r w:rsidRPr="00843823">
        <w:rPr>
          <w:sz w:val="20"/>
          <w:szCs w:val="20"/>
        </w:rPr>
        <w:t xml:space="preserve"> выполненных работ</w:t>
      </w:r>
      <w:r w:rsidR="00C5419A" w:rsidRPr="00843823">
        <w:rPr>
          <w:sz w:val="20"/>
          <w:szCs w:val="20"/>
        </w:rPr>
        <w:t xml:space="preserve">. </w:t>
      </w:r>
      <w:r w:rsidRPr="00843823">
        <w:rPr>
          <w:sz w:val="20"/>
          <w:szCs w:val="20"/>
        </w:rPr>
        <w:t>В</w:t>
      </w:r>
      <w:r w:rsidR="00C5419A" w:rsidRPr="00843823">
        <w:rPr>
          <w:sz w:val="20"/>
          <w:szCs w:val="20"/>
        </w:rPr>
        <w:t xml:space="preserve"> </w:t>
      </w:r>
      <w:r w:rsidRPr="00843823">
        <w:rPr>
          <w:sz w:val="20"/>
          <w:szCs w:val="20"/>
        </w:rPr>
        <w:t xml:space="preserve">течение гарантийного срока </w:t>
      </w:r>
      <w:r w:rsidR="00A161F2" w:rsidRPr="00843823">
        <w:rPr>
          <w:sz w:val="20"/>
          <w:szCs w:val="20"/>
        </w:rPr>
        <w:t xml:space="preserve">Подрядчик </w:t>
      </w:r>
      <w:r w:rsidRPr="00843823">
        <w:rPr>
          <w:sz w:val="20"/>
          <w:szCs w:val="20"/>
        </w:rPr>
        <w:t xml:space="preserve">обязуется </w:t>
      </w:r>
      <w:r w:rsidR="00A161F2" w:rsidRPr="00843823">
        <w:rPr>
          <w:sz w:val="20"/>
          <w:szCs w:val="20"/>
        </w:rPr>
        <w:t xml:space="preserve">безвозмездно </w:t>
      </w:r>
      <w:r w:rsidRPr="00843823">
        <w:rPr>
          <w:sz w:val="20"/>
          <w:szCs w:val="20"/>
        </w:rPr>
        <w:t>устранять выя</w:t>
      </w:r>
      <w:r w:rsidR="00A161F2" w:rsidRPr="00843823">
        <w:rPr>
          <w:sz w:val="20"/>
          <w:szCs w:val="20"/>
        </w:rPr>
        <w:t xml:space="preserve">вленные Заказчиком недостатки, дефекты или иные несоответствия условиям </w:t>
      </w:r>
      <w:r w:rsidR="00AC5024" w:rsidRPr="00843823">
        <w:rPr>
          <w:sz w:val="20"/>
          <w:szCs w:val="20"/>
        </w:rPr>
        <w:t>Договора</w:t>
      </w:r>
      <w:r w:rsidR="00A161F2" w:rsidRPr="00843823">
        <w:rPr>
          <w:sz w:val="20"/>
          <w:szCs w:val="20"/>
        </w:rPr>
        <w:t xml:space="preserve"> выполненных работ в согласованный срок</w:t>
      </w:r>
      <w:r w:rsidRPr="00843823">
        <w:rPr>
          <w:sz w:val="20"/>
          <w:szCs w:val="20"/>
        </w:rPr>
        <w:t xml:space="preserve">. </w:t>
      </w:r>
      <w:r w:rsidR="00301A46" w:rsidRPr="00843823">
        <w:rPr>
          <w:sz w:val="20"/>
          <w:szCs w:val="20"/>
        </w:rPr>
        <w:t xml:space="preserve"> </w:t>
      </w:r>
    </w:p>
    <w:p w:rsidR="00F23C6B" w:rsidRPr="00843823" w:rsidRDefault="00637614" w:rsidP="0060265D">
      <w:pPr>
        <w:ind w:firstLine="709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5.</w:t>
      </w:r>
      <w:r w:rsidR="0044358A" w:rsidRPr="00843823">
        <w:rPr>
          <w:sz w:val="20"/>
          <w:szCs w:val="20"/>
        </w:rPr>
        <w:t>3</w:t>
      </w:r>
      <w:r w:rsidRPr="00843823">
        <w:rPr>
          <w:sz w:val="20"/>
          <w:szCs w:val="20"/>
        </w:rPr>
        <w:t>.</w:t>
      </w:r>
      <w:r w:rsidR="00F803C1" w:rsidRPr="00843823">
        <w:rPr>
          <w:sz w:val="20"/>
          <w:szCs w:val="20"/>
        </w:rPr>
        <w:t xml:space="preserve"> </w:t>
      </w:r>
      <w:r w:rsidR="00A161F2" w:rsidRPr="00843823">
        <w:rPr>
          <w:sz w:val="20"/>
          <w:szCs w:val="20"/>
        </w:rPr>
        <w:t xml:space="preserve">Подрядчик </w:t>
      </w:r>
      <w:r w:rsidR="00F803C1" w:rsidRPr="00843823">
        <w:rPr>
          <w:sz w:val="20"/>
          <w:szCs w:val="20"/>
        </w:rPr>
        <w:t>уведомляет Заказчика о необходимости приёмки работ з</w:t>
      </w:r>
      <w:r w:rsidR="00F23C6B" w:rsidRPr="00843823">
        <w:rPr>
          <w:sz w:val="20"/>
          <w:szCs w:val="20"/>
        </w:rPr>
        <w:t>а 1</w:t>
      </w:r>
      <w:r w:rsidR="000155D8" w:rsidRPr="00843823">
        <w:rPr>
          <w:sz w:val="20"/>
          <w:szCs w:val="20"/>
        </w:rPr>
        <w:t xml:space="preserve"> (один) </w:t>
      </w:r>
      <w:r w:rsidR="00F23C6B" w:rsidRPr="00843823">
        <w:rPr>
          <w:sz w:val="20"/>
          <w:szCs w:val="20"/>
        </w:rPr>
        <w:t>день до</w:t>
      </w:r>
      <w:r w:rsidR="00F803C1" w:rsidRPr="00843823">
        <w:rPr>
          <w:sz w:val="20"/>
          <w:szCs w:val="20"/>
        </w:rPr>
        <w:t xml:space="preserve"> их</w:t>
      </w:r>
      <w:r w:rsidR="00F23C6B" w:rsidRPr="00843823">
        <w:rPr>
          <w:sz w:val="20"/>
          <w:szCs w:val="20"/>
        </w:rPr>
        <w:t xml:space="preserve"> полного завершения</w:t>
      </w:r>
      <w:r w:rsidRPr="00843823">
        <w:rPr>
          <w:sz w:val="20"/>
          <w:szCs w:val="20"/>
        </w:rPr>
        <w:t xml:space="preserve">. </w:t>
      </w:r>
    </w:p>
    <w:p w:rsidR="00F803C1" w:rsidRPr="00843823" w:rsidRDefault="00F803C1" w:rsidP="0060265D">
      <w:pPr>
        <w:ind w:firstLine="709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5.</w:t>
      </w:r>
      <w:r w:rsidR="0044358A" w:rsidRPr="00843823">
        <w:rPr>
          <w:sz w:val="20"/>
          <w:szCs w:val="20"/>
        </w:rPr>
        <w:t>4</w:t>
      </w:r>
      <w:r w:rsidRPr="00843823">
        <w:rPr>
          <w:sz w:val="20"/>
          <w:szCs w:val="20"/>
        </w:rPr>
        <w:t xml:space="preserve">. Совместно с уведомлением о готовности выполненных работ к сдаче </w:t>
      </w:r>
      <w:r w:rsidR="00A161F2" w:rsidRPr="00843823">
        <w:rPr>
          <w:sz w:val="20"/>
          <w:szCs w:val="20"/>
        </w:rPr>
        <w:t>Подрядчик</w:t>
      </w:r>
      <w:r w:rsidRPr="00843823">
        <w:rPr>
          <w:sz w:val="20"/>
          <w:szCs w:val="20"/>
        </w:rPr>
        <w:t xml:space="preserve"> передает Заказчику 2 экз</w:t>
      </w:r>
      <w:r w:rsidR="00AC5024" w:rsidRPr="00843823">
        <w:rPr>
          <w:sz w:val="20"/>
          <w:szCs w:val="20"/>
        </w:rPr>
        <w:t>емпляра передаточных документов</w:t>
      </w:r>
      <w:r w:rsidRPr="00843823">
        <w:rPr>
          <w:sz w:val="20"/>
          <w:szCs w:val="20"/>
        </w:rPr>
        <w:t xml:space="preserve">. </w:t>
      </w:r>
    </w:p>
    <w:p w:rsidR="00F803C1" w:rsidRPr="00843823" w:rsidRDefault="00F803C1" w:rsidP="0060265D">
      <w:pPr>
        <w:ind w:firstLine="709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5.</w:t>
      </w:r>
      <w:r w:rsidR="0044358A" w:rsidRPr="00843823">
        <w:rPr>
          <w:sz w:val="20"/>
          <w:szCs w:val="20"/>
        </w:rPr>
        <w:t>5</w:t>
      </w:r>
      <w:r w:rsidRPr="00843823">
        <w:rPr>
          <w:sz w:val="20"/>
          <w:szCs w:val="20"/>
        </w:rPr>
        <w:t xml:space="preserve">. Приемка законченных работ осуществляется </w:t>
      </w:r>
      <w:r w:rsidR="00AC5024" w:rsidRPr="00843823">
        <w:rPr>
          <w:sz w:val="20"/>
          <w:szCs w:val="20"/>
        </w:rPr>
        <w:t>уполномоченным представителем</w:t>
      </w:r>
      <w:r w:rsidRPr="00843823">
        <w:rPr>
          <w:sz w:val="20"/>
          <w:szCs w:val="20"/>
        </w:rPr>
        <w:t xml:space="preserve"> Заказчика. При успешном результате Заказчик подписывает передаточные документы и передает один экземпляр </w:t>
      </w:r>
      <w:r w:rsidR="00301A46" w:rsidRPr="00843823">
        <w:rPr>
          <w:sz w:val="20"/>
          <w:szCs w:val="20"/>
        </w:rPr>
        <w:t>Подрядчику</w:t>
      </w:r>
      <w:r w:rsidRPr="00843823">
        <w:rPr>
          <w:sz w:val="20"/>
          <w:szCs w:val="20"/>
        </w:rPr>
        <w:t xml:space="preserve">, а ином случае составляет соответствующий акт и направляет </w:t>
      </w:r>
      <w:r w:rsidR="001F01D3" w:rsidRPr="00843823">
        <w:rPr>
          <w:sz w:val="20"/>
          <w:szCs w:val="20"/>
        </w:rPr>
        <w:t xml:space="preserve">его </w:t>
      </w:r>
      <w:r w:rsidR="00301A46" w:rsidRPr="00843823">
        <w:rPr>
          <w:sz w:val="20"/>
          <w:szCs w:val="20"/>
        </w:rPr>
        <w:t>Подрядчику</w:t>
      </w:r>
      <w:r w:rsidRPr="00843823">
        <w:rPr>
          <w:sz w:val="20"/>
          <w:szCs w:val="20"/>
        </w:rPr>
        <w:t xml:space="preserve"> для устранения недостатков, препятствующих приемке</w:t>
      </w:r>
      <w:r w:rsidR="001F01D3" w:rsidRPr="00843823">
        <w:rPr>
          <w:sz w:val="20"/>
          <w:szCs w:val="20"/>
        </w:rPr>
        <w:t xml:space="preserve"> выполненных работ</w:t>
      </w:r>
      <w:r w:rsidRPr="00843823">
        <w:rPr>
          <w:sz w:val="20"/>
          <w:szCs w:val="20"/>
        </w:rPr>
        <w:t>.</w:t>
      </w:r>
      <w:r w:rsidR="005F5BD7">
        <w:rPr>
          <w:sz w:val="20"/>
          <w:szCs w:val="20"/>
        </w:rPr>
        <w:t xml:space="preserve"> </w:t>
      </w:r>
      <w:r w:rsidR="005F5BD7" w:rsidRPr="00B11001">
        <w:rPr>
          <w:sz w:val="20"/>
          <w:szCs w:val="20"/>
        </w:rPr>
        <w:t>По окончании приемки Заказчик направляет Подрядчику с использованием систем электронного документооборота либо на бумажном носителе подписанный со своей стороны Акт приемки товаров, работ, услуг (форма по ОКУД 0510452). Подрядчик в течение 3 (трех) рабочих дней подписывает данный акт и при применении бумажного носителя возвращает Заказчику.</w:t>
      </w:r>
      <w:r w:rsidR="00B11001" w:rsidRPr="00B11001">
        <w:rPr>
          <w:sz w:val="20"/>
          <w:szCs w:val="20"/>
        </w:rPr>
        <w:t xml:space="preserve"> </w:t>
      </w:r>
      <w:r w:rsidR="00B11001" w:rsidRPr="00B11001">
        <w:rPr>
          <w:sz w:val="20"/>
          <w:szCs w:val="22"/>
        </w:rPr>
        <w:t>Для ускорения процесса обмена документами стороны пришли к соглашению приравнять к оригиналам. скан-копии акта приемки товаров, работ, услуг (форма по ОКУД 0510452), направленные посредством электронной почты, с последующей заменой на оригиналы.</w:t>
      </w:r>
      <w:r w:rsidR="005F5BD7">
        <w:rPr>
          <w:sz w:val="20"/>
          <w:szCs w:val="20"/>
        </w:rPr>
        <w:t xml:space="preserve"> </w:t>
      </w:r>
    </w:p>
    <w:p w:rsidR="00F23C6B" w:rsidRPr="00843823" w:rsidRDefault="001F01D3" w:rsidP="001F01D3">
      <w:pPr>
        <w:ind w:firstLine="709"/>
        <w:jc w:val="both"/>
        <w:rPr>
          <w:sz w:val="20"/>
          <w:szCs w:val="20"/>
          <w:lang w:eastAsia="ar-SA"/>
        </w:rPr>
      </w:pPr>
      <w:r w:rsidRPr="00843823">
        <w:rPr>
          <w:sz w:val="20"/>
          <w:szCs w:val="20"/>
        </w:rPr>
        <w:t>5.</w:t>
      </w:r>
      <w:r w:rsidR="0044358A" w:rsidRPr="00843823">
        <w:rPr>
          <w:sz w:val="20"/>
          <w:szCs w:val="20"/>
        </w:rPr>
        <w:t>6</w:t>
      </w:r>
      <w:r w:rsidRPr="00843823">
        <w:rPr>
          <w:sz w:val="20"/>
          <w:szCs w:val="20"/>
        </w:rPr>
        <w:t xml:space="preserve">. </w:t>
      </w:r>
      <w:r w:rsidR="00F23C6B" w:rsidRPr="00843823">
        <w:rPr>
          <w:sz w:val="20"/>
          <w:szCs w:val="20"/>
          <w:lang w:eastAsia="ar-SA"/>
        </w:rPr>
        <w:t>Для проверки предоставленн</w:t>
      </w:r>
      <w:r w:rsidRPr="00843823">
        <w:rPr>
          <w:sz w:val="20"/>
          <w:szCs w:val="20"/>
          <w:lang w:eastAsia="ar-SA"/>
        </w:rPr>
        <w:t>ого</w:t>
      </w:r>
      <w:r w:rsidR="00F23C6B" w:rsidRPr="00843823">
        <w:rPr>
          <w:sz w:val="20"/>
          <w:szCs w:val="20"/>
          <w:lang w:eastAsia="ar-SA"/>
        </w:rPr>
        <w:t xml:space="preserve"> </w:t>
      </w:r>
      <w:r w:rsidR="00301A46" w:rsidRPr="00843823">
        <w:rPr>
          <w:sz w:val="20"/>
          <w:szCs w:val="20"/>
          <w:lang w:eastAsia="ar-SA"/>
        </w:rPr>
        <w:t>Подрядчиком</w:t>
      </w:r>
      <w:r w:rsidRPr="00843823">
        <w:rPr>
          <w:sz w:val="20"/>
          <w:szCs w:val="20"/>
          <w:lang w:eastAsia="ar-SA"/>
        </w:rPr>
        <w:t xml:space="preserve"> </w:t>
      </w:r>
      <w:r w:rsidR="00F23C6B" w:rsidRPr="00843823">
        <w:rPr>
          <w:sz w:val="20"/>
          <w:szCs w:val="20"/>
          <w:lang w:eastAsia="ar-SA"/>
        </w:rPr>
        <w:t>результа</w:t>
      </w:r>
      <w:r w:rsidR="00F97A47" w:rsidRPr="00843823">
        <w:rPr>
          <w:sz w:val="20"/>
          <w:szCs w:val="20"/>
          <w:lang w:eastAsia="ar-SA"/>
        </w:rPr>
        <w:t>т</w:t>
      </w:r>
      <w:r w:rsidRPr="00843823">
        <w:rPr>
          <w:sz w:val="20"/>
          <w:szCs w:val="20"/>
          <w:lang w:eastAsia="ar-SA"/>
        </w:rPr>
        <w:t>а работ,</w:t>
      </w:r>
      <w:r w:rsidR="00F97A47" w:rsidRPr="00843823">
        <w:rPr>
          <w:sz w:val="20"/>
          <w:szCs w:val="20"/>
          <w:lang w:eastAsia="ar-SA"/>
        </w:rPr>
        <w:t xml:space="preserve"> предусмотренн</w:t>
      </w:r>
      <w:r w:rsidRPr="00843823">
        <w:rPr>
          <w:sz w:val="20"/>
          <w:szCs w:val="20"/>
          <w:lang w:eastAsia="ar-SA"/>
        </w:rPr>
        <w:t xml:space="preserve">ого </w:t>
      </w:r>
      <w:r w:rsidR="00AC5024" w:rsidRPr="00843823">
        <w:rPr>
          <w:sz w:val="20"/>
          <w:szCs w:val="20"/>
          <w:lang w:eastAsia="ar-SA"/>
        </w:rPr>
        <w:t>Договором</w:t>
      </w:r>
      <w:r w:rsidR="00F23C6B" w:rsidRPr="00843823">
        <w:rPr>
          <w:sz w:val="20"/>
          <w:szCs w:val="20"/>
          <w:lang w:eastAsia="ar-SA"/>
        </w:rPr>
        <w:t xml:space="preserve"> в части </w:t>
      </w:r>
      <w:r w:rsidRPr="00843823">
        <w:rPr>
          <w:sz w:val="20"/>
          <w:szCs w:val="20"/>
          <w:lang w:eastAsia="ar-SA"/>
        </w:rPr>
        <w:t>его</w:t>
      </w:r>
      <w:r w:rsidR="00F23C6B" w:rsidRPr="00843823">
        <w:rPr>
          <w:sz w:val="20"/>
          <w:szCs w:val="20"/>
          <w:lang w:eastAsia="ar-SA"/>
        </w:rPr>
        <w:t xml:space="preserve"> соответствия условиям </w:t>
      </w:r>
      <w:r w:rsidR="00AC5024" w:rsidRPr="00843823">
        <w:rPr>
          <w:sz w:val="20"/>
          <w:szCs w:val="20"/>
          <w:lang w:eastAsia="ar-SA"/>
        </w:rPr>
        <w:t>Договора</w:t>
      </w:r>
      <w:r w:rsidR="00F97A47" w:rsidRPr="00843823">
        <w:rPr>
          <w:sz w:val="20"/>
          <w:szCs w:val="20"/>
          <w:lang w:eastAsia="ar-SA"/>
        </w:rPr>
        <w:t>,</w:t>
      </w:r>
      <w:r w:rsidR="00F23C6B" w:rsidRPr="00843823">
        <w:rPr>
          <w:sz w:val="20"/>
          <w:szCs w:val="20"/>
          <w:lang w:eastAsia="ar-SA"/>
        </w:rPr>
        <w:t xml:space="preserve"> Заказчик </w:t>
      </w:r>
      <w:r w:rsidR="009F3177" w:rsidRPr="00843823">
        <w:rPr>
          <w:sz w:val="20"/>
          <w:szCs w:val="20"/>
          <w:lang w:eastAsia="ar-SA"/>
        </w:rPr>
        <w:t xml:space="preserve">имеет право провести </w:t>
      </w:r>
      <w:r w:rsidR="00F23C6B" w:rsidRPr="00843823">
        <w:rPr>
          <w:sz w:val="20"/>
          <w:szCs w:val="20"/>
          <w:lang w:eastAsia="ar-SA"/>
        </w:rPr>
        <w:t>экспертизу</w:t>
      </w:r>
      <w:r w:rsidR="009F3177" w:rsidRPr="00843823">
        <w:rPr>
          <w:sz w:val="20"/>
          <w:szCs w:val="20"/>
          <w:lang w:eastAsia="ar-SA"/>
        </w:rPr>
        <w:t xml:space="preserve"> выполненных работ</w:t>
      </w:r>
      <w:r w:rsidR="00F23C6B" w:rsidRPr="00843823">
        <w:rPr>
          <w:sz w:val="20"/>
          <w:szCs w:val="20"/>
          <w:lang w:eastAsia="ar-SA"/>
        </w:rPr>
        <w:t xml:space="preserve">. Результаты такой экспертизы оформляются в виде заключения, </w:t>
      </w:r>
      <w:r w:rsidR="00D95A8D" w:rsidRPr="00843823">
        <w:rPr>
          <w:sz w:val="20"/>
          <w:szCs w:val="20"/>
          <w:lang w:eastAsia="ar-SA"/>
        </w:rPr>
        <w:t xml:space="preserve">которое подписывается </w:t>
      </w:r>
      <w:r w:rsidR="007E73D8" w:rsidRPr="00843823">
        <w:rPr>
          <w:sz w:val="20"/>
          <w:szCs w:val="20"/>
          <w:lang w:eastAsia="ar-SA"/>
        </w:rPr>
        <w:t>экспертом</w:t>
      </w:r>
      <w:r w:rsidR="00F23C6B" w:rsidRPr="00843823">
        <w:rPr>
          <w:sz w:val="20"/>
          <w:szCs w:val="20"/>
          <w:lang w:eastAsia="ar-SA"/>
        </w:rPr>
        <w:t xml:space="preserve">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</w:t>
      </w:r>
      <w:r w:rsidR="00AC5024" w:rsidRPr="00843823">
        <w:rPr>
          <w:sz w:val="20"/>
          <w:szCs w:val="20"/>
          <w:lang w:eastAsia="ar-SA"/>
        </w:rPr>
        <w:t>Договора</w:t>
      </w:r>
      <w:r w:rsidRPr="00843823">
        <w:rPr>
          <w:sz w:val="20"/>
          <w:szCs w:val="20"/>
          <w:lang w:eastAsia="ar-SA"/>
        </w:rPr>
        <w:t xml:space="preserve">, </w:t>
      </w:r>
      <w:r w:rsidR="00F23C6B" w:rsidRPr="00843823">
        <w:rPr>
          <w:sz w:val="20"/>
          <w:szCs w:val="20"/>
          <w:lang w:eastAsia="ar-SA"/>
        </w:rPr>
        <w:t xml:space="preserve">препятствующие приемке </w:t>
      </w:r>
      <w:r w:rsidR="00F23C6B" w:rsidRPr="00843823">
        <w:rPr>
          <w:sz w:val="20"/>
          <w:szCs w:val="20"/>
        </w:rPr>
        <w:t>выполненных работ</w:t>
      </w:r>
      <w:r w:rsidR="00F23C6B" w:rsidRPr="00843823">
        <w:rPr>
          <w:sz w:val="20"/>
          <w:szCs w:val="20"/>
          <w:lang w:eastAsia="ar-SA"/>
        </w:rPr>
        <w:t xml:space="preserve">, в заключении могут содержаться предложения об устранении данных нарушений, в том числе с указанием срока их устранения. </w:t>
      </w:r>
    </w:p>
    <w:p w:rsidR="00F23C6B" w:rsidRPr="00843823" w:rsidRDefault="001F01D3" w:rsidP="001F01D3">
      <w:pPr>
        <w:ind w:firstLine="709"/>
        <w:jc w:val="both"/>
        <w:rPr>
          <w:sz w:val="20"/>
          <w:szCs w:val="20"/>
          <w:lang w:eastAsia="ar-SA"/>
        </w:rPr>
      </w:pPr>
      <w:r w:rsidRPr="00843823">
        <w:rPr>
          <w:sz w:val="20"/>
          <w:szCs w:val="20"/>
          <w:lang w:eastAsia="ar-SA"/>
        </w:rPr>
        <w:t>5.</w:t>
      </w:r>
      <w:r w:rsidR="0044358A" w:rsidRPr="00843823">
        <w:rPr>
          <w:sz w:val="20"/>
          <w:szCs w:val="20"/>
          <w:lang w:eastAsia="ar-SA"/>
        </w:rPr>
        <w:t>7</w:t>
      </w:r>
      <w:r w:rsidRPr="00843823">
        <w:rPr>
          <w:sz w:val="20"/>
          <w:szCs w:val="20"/>
          <w:lang w:eastAsia="ar-SA"/>
        </w:rPr>
        <w:t xml:space="preserve">. </w:t>
      </w:r>
      <w:r w:rsidR="00F23C6B" w:rsidRPr="00843823">
        <w:rPr>
          <w:rFonts w:eastAsia="Arial Unicode MS"/>
          <w:sz w:val="20"/>
          <w:szCs w:val="20"/>
          <w:lang w:eastAsia="ar-SA"/>
        </w:rPr>
        <w:t>Заказчик</w:t>
      </w:r>
      <w:r w:rsidR="00F23C6B" w:rsidRPr="00843823">
        <w:rPr>
          <w:sz w:val="20"/>
          <w:szCs w:val="20"/>
          <w:lang w:eastAsia="ar-SA"/>
        </w:rPr>
        <w:t xml:space="preserve"> вправе отказаться от приемки в случае обнаружения недостатков, к</w:t>
      </w:r>
      <w:r w:rsidRPr="00843823">
        <w:rPr>
          <w:sz w:val="20"/>
          <w:szCs w:val="20"/>
          <w:lang w:eastAsia="ar-SA"/>
        </w:rPr>
        <w:t xml:space="preserve">оторые не могут быть устранены </w:t>
      </w:r>
      <w:r w:rsidR="00301A46" w:rsidRPr="00843823">
        <w:rPr>
          <w:sz w:val="20"/>
          <w:szCs w:val="20"/>
          <w:lang w:eastAsia="ar-SA"/>
        </w:rPr>
        <w:t>Подрядчиком</w:t>
      </w:r>
      <w:r w:rsidRPr="00843823">
        <w:rPr>
          <w:sz w:val="20"/>
          <w:szCs w:val="20"/>
          <w:lang w:eastAsia="ar-SA"/>
        </w:rPr>
        <w:t>,</w:t>
      </w:r>
      <w:r w:rsidR="00F23C6B" w:rsidRPr="00843823">
        <w:rPr>
          <w:sz w:val="20"/>
          <w:szCs w:val="20"/>
          <w:lang w:eastAsia="ar-SA"/>
        </w:rPr>
        <w:t xml:space="preserve"> в том числе, выявленные в результате экспертизы.</w:t>
      </w:r>
    </w:p>
    <w:p w:rsidR="00F97A47" w:rsidRPr="00843823" w:rsidRDefault="00F97A47" w:rsidP="00F23C6B">
      <w:pPr>
        <w:suppressAutoHyphens/>
        <w:ind w:firstLine="540"/>
        <w:jc w:val="both"/>
        <w:rPr>
          <w:sz w:val="20"/>
          <w:szCs w:val="20"/>
          <w:lang w:eastAsia="ar-SA"/>
        </w:rPr>
      </w:pPr>
    </w:p>
    <w:p w:rsidR="00F23C6B" w:rsidRPr="00843823" w:rsidRDefault="00F23C6B" w:rsidP="003716E1">
      <w:pPr>
        <w:numPr>
          <w:ilvl w:val="0"/>
          <w:numId w:val="4"/>
        </w:numPr>
        <w:ind w:left="0" w:firstLine="360"/>
        <w:jc w:val="center"/>
        <w:rPr>
          <w:b/>
          <w:sz w:val="20"/>
          <w:szCs w:val="20"/>
        </w:rPr>
      </w:pPr>
      <w:r w:rsidRPr="00843823">
        <w:rPr>
          <w:b/>
          <w:sz w:val="20"/>
          <w:szCs w:val="20"/>
        </w:rPr>
        <w:t>ОТВЕТСТВЕННОСТЬ СТОРОН</w:t>
      </w:r>
    </w:p>
    <w:p w:rsidR="00A559EA" w:rsidRPr="00843823" w:rsidRDefault="00A559EA" w:rsidP="00A559EA">
      <w:pPr>
        <w:ind w:firstLine="709"/>
        <w:jc w:val="both"/>
        <w:rPr>
          <w:rFonts w:eastAsia="Calibri"/>
          <w:sz w:val="20"/>
          <w:szCs w:val="20"/>
        </w:rPr>
      </w:pPr>
      <w:r w:rsidRPr="00843823">
        <w:rPr>
          <w:rFonts w:eastAsia="Calibri"/>
          <w:sz w:val="20"/>
          <w:szCs w:val="20"/>
        </w:rPr>
        <w:t>6.1.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контракта.</w:t>
      </w:r>
    </w:p>
    <w:p w:rsidR="00A559EA" w:rsidRPr="00843823" w:rsidRDefault="00A559EA" w:rsidP="00A559EA">
      <w:pPr>
        <w:ind w:firstLine="709"/>
        <w:jc w:val="both"/>
        <w:rPr>
          <w:rFonts w:eastAsia="Calibri"/>
          <w:sz w:val="20"/>
          <w:szCs w:val="20"/>
        </w:rPr>
      </w:pPr>
      <w:r w:rsidRPr="00843823">
        <w:rPr>
          <w:rFonts w:eastAsia="Calibri"/>
          <w:sz w:val="20"/>
          <w:szCs w:val="20"/>
        </w:rPr>
        <w:t xml:space="preserve">6.2. 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 </w:t>
      </w:r>
    </w:p>
    <w:p w:rsidR="00A559EA" w:rsidRPr="00843823" w:rsidRDefault="00A559EA" w:rsidP="00A559EA">
      <w:pPr>
        <w:jc w:val="both"/>
        <w:rPr>
          <w:rFonts w:eastAsia="Calibri"/>
          <w:sz w:val="20"/>
          <w:szCs w:val="20"/>
        </w:rPr>
      </w:pPr>
      <w:r w:rsidRPr="00843823">
        <w:rPr>
          <w:rFonts w:eastAsia="Calibri"/>
          <w:sz w:val="20"/>
          <w:szCs w:val="20"/>
        </w:rPr>
        <w:t xml:space="preserve">Пеня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Подрядчиком, за исключением случаев, если законодательством Российской Федерации установлен иной порядок начисления пени. </w:t>
      </w:r>
    </w:p>
    <w:p w:rsidR="00A559EA" w:rsidRPr="00843823" w:rsidRDefault="00A559EA" w:rsidP="00A559EA">
      <w:pPr>
        <w:ind w:firstLine="709"/>
        <w:jc w:val="both"/>
        <w:rPr>
          <w:rFonts w:eastAsia="Calibri"/>
          <w:sz w:val="20"/>
          <w:szCs w:val="20"/>
        </w:rPr>
      </w:pPr>
      <w:r w:rsidRPr="00843823">
        <w:rPr>
          <w:rFonts w:eastAsia="Calibri"/>
          <w:sz w:val="20"/>
          <w:szCs w:val="20"/>
        </w:rPr>
        <w:t xml:space="preserve">6.3. За каждый факт неисполнения или ненадлежащего исполнения Подрядчиком обязательств, предусмотренных настоящим контрактом, за исключением просрочки исполнения Подрядчиком обязательств (в том числе гарантийного обязательства), предусмотренных контрактом, Подрядчик выплачивает Заказчику штраф в размере 1% цены контракта (этапа), но не более 5 000 руб. и не менее 1 000 руб. (размер штрафа включается в контракт по правилам, указанным в постановлении Правительства Российской Федерации от 30.08.2017 </w:t>
      </w:r>
      <w:r w:rsidR="0011364C" w:rsidRPr="00843823">
        <w:rPr>
          <w:rFonts w:eastAsia="Calibri"/>
          <w:sz w:val="20"/>
          <w:szCs w:val="20"/>
          <w:lang w:val="en-US"/>
        </w:rPr>
        <w:t>N</w:t>
      </w:r>
      <w:r w:rsidRPr="00843823">
        <w:rPr>
          <w:rFonts w:eastAsia="Calibri"/>
          <w:sz w:val="20"/>
          <w:szCs w:val="20"/>
        </w:rPr>
        <w:t xml:space="preserve"> 1042, за исключением случаев, если законодательством Российской Федерации установлен иной порядок начисления штрафов).</w:t>
      </w:r>
    </w:p>
    <w:p w:rsidR="00A559EA" w:rsidRPr="00843823" w:rsidRDefault="00A559EA" w:rsidP="00A559EA">
      <w:pPr>
        <w:ind w:firstLine="709"/>
        <w:jc w:val="both"/>
        <w:rPr>
          <w:rFonts w:eastAsia="Calibri"/>
          <w:sz w:val="20"/>
          <w:szCs w:val="20"/>
        </w:rPr>
      </w:pPr>
      <w:r w:rsidRPr="00843823">
        <w:rPr>
          <w:rFonts w:eastAsia="Calibri"/>
          <w:sz w:val="20"/>
          <w:szCs w:val="20"/>
        </w:rPr>
        <w:t xml:space="preserve">6.4.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Подрядчик уплачивает Заказчику штраф в размере 1000 руб. (размер штрафа устанавливается по правилам, указанным в постановлении </w:t>
      </w:r>
      <w:r w:rsidRPr="00843823">
        <w:rPr>
          <w:rFonts w:eastAsia="Calibri"/>
          <w:sz w:val="20"/>
          <w:szCs w:val="20"/>
        </w:rPr>
        <w:lastRenderedPageBreak/>
        <w:t xml:space="preserve">Правительства Российской Федерации от 30.08.2017 </w:t>
      </w:r>
      <w:r w:rsidR="0011364C" w:rsidRPr="00843823">
        <w:rPr>
          <w:rFonts w:eastAsia="Calibri"/>
          <w:sz w:val="20"/>
          <w:szCs w:val="20"/>
          <w:lang w:val="en-US"/>
        </w:rPr>
        <w:t>N</w:t>
      </w:r>
      <w:r w:rsidRPr="00843823">
        <w:rPr>
          <w:rFonts w:eastAsia="Calibri"/>
          <w:sz w:val="20"/>
          <w:szCs w:val="20"/>
        </w:rPr>
        <w:t xml:space="preserve"> 1042, за исключением случаев, если законодательством Российской Федерации установлен иной порядок начисления штрафов).</w:t>
      </w:r>
    </w:p>
    <w:p w:rsidR="00A559EA" w:rsidRPr="00843823" w:rsidRDefault="00A559EA" w:rsidP="00A559EA">
      <w:pPr>
        <w:ind w:firstLine="709"/>
        <w:jc w:val="both"/>
        <w:rPr>
          <w:rFonts w:eastAsia="Calibri"/>
          <w:sz w:val="20"/>
          <w:szCs w:val="20"/>
        </w:rPr>
      </w:pPr>
      <w:r w:rsidRPr="00843823">
        <w:rPr>
          <w:rFonts w:eastAsia="Calibri"/>
          <w:sz w:val="20"/>
          <w:szCs w:val="20"/>
        </w:rPr>
        <w:t xml:space="preserve">6.5.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 </w:t>
      </w:r>
    </w:p>
    <w:p w:rsidR="00A559EA" w:rsidRPr="00843823" w:rsidRDefault="00A559EA" w:rsidP="00A559EA">
      <w:pPr>
        <w:jc w:val="both"/>
        <w:rPr>
          <w:rFonts w:eastAsia="Calibri"/>
          <w:sz w:val="20"/>
          <w:szCs w:val="20"/>
        </w:rPr>
      </w:pPr>
      <w:r w:rsidRPr="00843823">
        <w:rPr>
          <w:rFonts w:eastAsia="Calibri"/>
          <w:sz w:val="20"/>
          <w:szCs w:val="20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A559EA" w:rsidRPr="00843823" w:rsidRDefault="00A559EA" w:rsidP="00A559EA">
      <w:pPr>
        <w:ind w:firstLine="709"/>
        <w:jc w:val="both"/>
        <w:rPr>
          <w:rFonts w:eastAsia="Calibri"/>
          <w:sz w:val="20"/>
          <w:szCs w:val="20"/>
        </w:rPr>
      </w:pPr>
      <w:r w:rsidRPr="00843823">
        <w:rPr>
          <w:rFonts w:eastAsia="Calibri"/>
          <w:sz w:val="20"/>
          <w:szCs w:val="20"/>
        </w:rPr>
        <w:t xml:space="preserve">6.6.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Подрядчик вправе взыскать штраф в размере 1000 руб. (размер штрафа устанавливается по правилам, указанным в постановлении Правительства Российской Федерации от 30.08.2017 </w:t>
      </w:r>
      <w:r w:rsidR="0011364C" w:rsidRPr="00843823">
        <w:rPr>
          <w:rFonts w:eastAsia="Calibri"/>
          <w:sz w:val="20"/>
          <w:szCs w:val="20"/>
          <w:lang w:val="en-US"/>
        </w:rPr>
        <w:t>N</w:t>
      </w:r>
      <w:r w:rsidRPr="00843823">
        <w:rPr>
          <w:rFonts w:eastAsia="Calibri"/>
          <w:sz w:val="20"/>
          <w:szCs w:val="20"/>
        </w:rPr>
        <w:t xml:space="preserve"> 1042, за исключением случаев, если законодательством Российской Федерации установлен иной порядок начисления штрафов).</w:t>
      </w:r>
    </w:p>
    <w:p w:rsidR="005704C6" w:rsidRPr="00843823" w:rsidRDefault="00A559EA" w:rsidP="005704C6">
      <w:pPr>
        <w:ind w:firstLine="709"/>
        <w:jc w:val="both"/>
        <w:rPr>
          <w:rFonts w:eastAsia="Calibri"/>
          <w:sz w:val="20"/>
          <w:szCs w:val="20"/>
        </w:rPr>
      </w:pPr>
      <w:r w:rsidRPr="00843823">
        <w:rPr>
          <w:rFonts w:eastAsia="Calibri"/>
          <w:sz w:val="20"/>
          <w:szCs w:val="20"/>
        </w:rPr>
        <w:t xml:space="preserve">6.7. </w:t>
      </w:r>
      <w:r w:rsidR="005704C6" w:rsidRPr="00843823">
        <w:rPr>
          <w:rFonts w:eastAsia="Calibri"/>
          <w:sz w:val="20"/>
          <w:szCs w:val="20"/>
        </w:rPr>
        <w:t>Стороны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5704C6" w:rsidRPr="00843823" w:rsidRDefault="005704C6" w:rsidP="00A559EA">
      <w:pPr>
        <w:ind w:firstLine="709"/>
        <w:jc w:val="both"/>
        <w:rPr>
          <w:rFonts w:eastAsia="Calibri"/>
          <w:sz w:val="20"/>
          <w:szCs w:val="20"/>
        </w:rPr>
      </w:pPr>
      <w:r w:rsidRPr="00843823">
        <w:rPr>
          <w:rFonts w:eastAsia="Calibri"/>
          <w:sz w:val="20"/>
          <w:szCs w:val="20"/>
        </w:rPr>
        <w:t>6.</w:t>
      </w:r>
      <w:r w:rsidR="0011364C" w:rsidRPr="00843823">
        <w:rPr>
          <w:rFonts w:eastAsia="Calibri"/>
          <w:sz w:val="20"/>
          <w:szCs w:val="20"/>
        </w:rPr>
        <w:t>8</w:t>
      </w:r>
      <w:r w:rsidRPr="00843823">
        <w:rPr>
          <w:rFonts w:eastAsia="Calibri"/>
          <w:sz w:val="20"/>
          <w:szCs w:val="20"/>
        </w:rPr>
        <w:t>. Уплата неустоек (штрафов, пеней) и возмещение убытков, причиненных ненадлежащим исполнением обязательств, не освобождает от исполнения обязательств по контракту в полном объеме.</w:t>
      </w:r>
    </w:p>
    <w:p w:rsidR="001559F6" w:rsidRPr="00843823" w:rsidRDefault="00A559EA" w:rsidP="00DD0289">
      <w:pPr>
        <w:ind w:firstLine="709"/>
        <w:jc w:val="both"/>
        <w:rPr>
          <w:rFonts w:eastAsia="Calibri"/>
          <w:sz w:val="20"/>
          <w:szCs w:val="20"/>
        </w:rPr>
      </w:pPr>
      <w:r w:rsidRPr="00843823">
        <w:rPr>
          <w:rFonts w:eastAsia="Calibri"/>
          <w:sz w:val="20"/>
          <w:szCs w:val="20"/>
        </w:rPr>
        <w:t>6</w:t>
      </w:r>
      <w:r w:rsidR="001559F6" w:rsidRPr="00843823">
        <w:rPr>
          <w:rFonts w:eastAsia="Calibri"/>
          <w:sz w:val="20"/>
          <w:szCs w:val="20"/>
        </w:rPr>
        <w:t>.</w:t>
      </w:r>
      <w:r w:rsidR="0011364C" w:rsidRPr="00843823">
        <w:rPr>
          <w:rFonts w:eastAsia="Calibri"/>
          <w:sz w:val="20"/>
          <w:szCs w:val="20"/>
        </w:rPr>
        <w:t>9</w:t>
      </w:r>
      <w:r w:rsidRPr="00843823">
        <w:rPr>
          <w:rFonts w:eastAsia="Calibri"/>
          <w:sz w:val="20"/>
          <w:szCs w:val="20"/>
        </w:rPr>
        <w:t xml:space="preserve">. </w:t>
      </w:r>
      <w:r w:rsidR="001559F6" w:rsidRPr="00843823">
        <w:rPr>
          <w:rFonts w:eastAsia="Calibri"/>
          <w:sz w:val="20"/>
          <w:szCs w:val="20"/>
        </w:rPr>
        <w:t>Общий размер неустойки (штрафа, пени), начисляемой в соответствии с настоящим контрактом, не может превышать цены контракта.</w:t>
      </w:r>
    </w:p>
    <w:p w:rsidR="00DD0289" w:rsidRPr="00843823" w:rsidRDefault="00DD0289" w:rsidP="00DD0289">
      <w:pPr>
        <w:ind w:firstLine="709"/>
        <w:jc w:val="both"/>
        <w:rPr>
          <w:rFonts w:eastAsia="Calibri"/>
          <w:sz w:val="20"/>
          <w:szCs w:val="20"/>
        </w:rPr>
      </w:pPr>
      <w:r w:rsidRPr="00843823">
        <w:rPr>
          <w:rFonts w:eastAsia="Calibri"/>
          <w:sz w:val="20"/>
          <w:szCs w:val="20"/>
        </w:rPr>
        <w:t>6.</w:t>
      </w:r>
      <w:r w:rsidR="005704C6" w:rsidRPr="00843823">
        <w:rPr>
          <w:rFonts w:eastAsia="Calibri"/>
          <w:sz w:val="20"/>
          <w:szCs w:val="20"/>
        </w:rPr>
        <w:t>1</w:t>
      </w:r>
      <w:r w:rsidR="0011364C" w:rsidRPr="006D7367">
        <w:rPr>
          <w:rFonts w:eastAsia="Calibri"/>
          <w:sz w:val="20"/>
          <w:szCs w:val="20"/>
        </w:rPr>
        <w:t>0</w:t>
      </w:r>
      <w:r w:rsidRPr="00843823">
        <w:rPr>
          <w:rFonts w:eastAsia="Calibri"/>
          <w:sz w:val="20"/>
          <w:szCs w:val="20"/>
        </w:rPr>
        <w:t xml:space="preserve">. </w:t>
      </w:r>
      <w:r w:rsidR="001F01D3" w:rsidRPr="00843823">
        <w:rPr>
          <w:rFonts w:eastAsia="Calibri"/>
          <w:sz w:val="20"/>
          <w:szCs w:val="20"/>
        </w:rPr>
        <w:t xml:space="preserve">Окончание срока действия контракта не освобождает </w:t>
      </w:r>
      <w:r w:rsidRPr="00843823">
        <w:rPr>
          <w:rFonts w:eastAsia="Calibri"/>
          <w:sz w:val="20"/>
          <w:szCs w:val="20"/>
        </w:rPr>
        <w:t>с</w:t>
      </w:r>
      <w:r w:rsidR="001F01D3" w:rsidRPr="00843823">
        <w:rPr>
          <w:rFonts w:eastAsia="Calibri"/>
          <w:sz w:val="20"/>
          <w:szCs w:val="20"/>
        </w:rPr>
        <w:t>тороны от ответственности за нарушение его условий в период действия</w:t>
      </w:r>
      <w:r w:rsidRPr="00843823">
        <w:rPr>
          <w:rFonts w:eastAsia="Calibri"/>
          <w:sz w:val="20"/>
          <w:szCs w:val="20"/>
        </w:rPr>
        <w:t xml:space="preserve"> контракта</w:t>
      </w:r>
      <w:r w:rsidR="001F01D3" w:rsidRPr="00843823">
        <w:rPr>
          <w:rFonts w:eastAsia="Calibri"/>
          <w:sz w:val="20"/>
          <w:szCs w:val="20"/>
        </w:rPr>
        <w:t>.</w:t>
      </w:r>
    </w:p>
    <w:p w:rsidR="00C22B1B" w:rsidRPr="00843823" w:rsidRDefault="00C22B1B" w:rsidP="00C22B1B">
      <w:pPr>
        <w:ind w:firstLine="709"/>
        <w:jc w:val="both"/>
        <w:rPr>
          <w:rFonts w:eastAsia="Calibri"/>
          <w:sz w:val="20"/>
          <w:szCs w:val="20"/>
        </w:rPr>
      </w:pPr>
    </w:p>
    <w:p w:rsidR="00F23C6B" w:rsidRPr="00843823" w:rsidRDefault="00C22B1B" w:rsidP="00781941">
      <w:pPr>
        <w:jc w:val="center"/>
        <w:rPr>
          <w:b/>
          <w:sz w:val="20"/>
          <w:szCs w:val="20"/>
        </w:rPr>
      </w:pPr>
      <w:r w:rsidRPr="00843823">
        <w:rPr>
          <w:b/>
          <w:sz w:val="20"/>
          <w:szCs w:val="20"/>
        </w:rPr>
        <w:t>7</w:t>
      </w:r>
      <w:r w:rsidR="00F23C6B" w:rsidRPr="00843823">
        <w:rPr>
          <w:b/>
          <w:sz w:val="20"/>
          <w:szCs w:val="20"/>
        </w:rPr>
        <w:t>. ОБСТОЯТЕЛЬСТВА НЕПРЕОДОЛИМОЙ СИЛЫ</w:t>
      </w:r>
    </w:p>
    <w:p w:rsidR="00F23C6B" w:rsidRPr="00843823" w:rsidRDefault="00C22B1B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7</w:t>
      </w:r>
      <w:r w:rsidR="00F23C6B" w:rsidRPr="00843823">
        <w:rPr>
          <w:sz w:val="20"/>
          <w:szCs w:val="20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82664">
        <w:rPr>
          <w:sz w:val="20"/>
          <w:szCs w:val="20"/>
          <w:lang w:eastAsia="ar-SA"/>
        </w:rPr>
        <w:t>Договору</w:t>
      </w:r>
      <w:r w:rsidR="00F23C6B" w:rsidRPr="00843823">
        <w:rPr>
          <w:sz w:val="20"/>
          <w:szCs w:val="20"/>
        </w:rPr>
        <w:t xml:space="preserve">, если оно явилось следствием обстоятельств непреодолимой силы, а именно: землетрясения, наводнения, пожара, войны, эпидемии, блокады, правительственных ограничений, принятия нормативных актов запретительного характера или любых обстоятельств непреодолимой силы, признаваемых таковыми Гражданским кодексом Российской Федерации и находящихся вне контроля </w:t>
      </w:r>
      <w:r w:rsidRPr="00843823">
        <w:rPr>
          <w:sz w:val="20"/>
          <w:szCs w:val="20"/>
        </w:rPr>
        <w:t>с</w:t>
      </w:r>
      <w:r w:rsidR="00F23C6B" w:rsidRPr="00843823">
        <w:rPr>
          <w:sz w:val="20"/>
          <w:szCs w:val="20"/>
        </w:rPr>
        <w:t xml:space="preserve">торон, непосредственно повлиявших на исполнение обязательств, возникших после заключения настоящего </w:t>
      </w:r>
      <w:r w:rsidR="00E82664">
        <w:rPr>
          <w:sz w:val="20"/>
          <w:szCs w:val="20"/>
          <w:lang w:eastAsia="ar-SA"/>
        </w:rPr>
        <w:t>Договора</w:t>
      </w:r>
      <w:r w:rsidR="00ED4A16" w:rsidRPr="00843823">
        <w:rPr>
          <w:sz w:val="20"/>
          <w:szCs w:val="20"/>
        </w:rPr>
        <w:t xml:space="preserve"> признаются таковыми после их подтверждения компетентными учреждениями Российской Федерации.</w:t>
      </w:r>
    </w:p>
    <w:p w:rsidR="00F23C6B" w:rsidRPr="00843823" w:rsidRDefault="00A552A4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7</w:t>
      </w:r>
      <w:r w:rsidR="00F23C6B" w:rsidRPr="00843823">
        <w:rPr>
          <w:sz w:val="20"/>
          <w:szCs w:val="20"/>
        </w:rPr>
        <w:t xml:space="preserve">.2. Если в результате обстоятельств непреодолимой силы был нанесен значительный, по мнению одной из </w:t>
      </w:r>
      <w:r w:rsidRPr="00843823">
        <w:rPr>
          <w:sz w:val="20"/>
          <w:szCs w:val="20"/>
        </w:rPr>
        <w:t>с</w:t>
      </w:r>
      <w:r w:rsidR="00F23C6B" w:rsidRPr="00843823">
        <w:rPr>
          <w:sz w:val="20"/>
          <w:szCs w:val="20"/>
        </w:rPr>
        <w:t xml:space="preserve">торон, ущерб, то эта </w:t>
      </w:r>
      <w:r w:rsidRPr="00843823">
        <w:rPr>
          <w:sz w:val="20"/>
          <w:szCs w:val="20"/>
        </w:rPr>
        <w:t>с</w:t>
      </w:r>
      <w:r w:rsidR="00F23C6B" w:rsidRPr="00843823">
        <w:rPr>
          <w:sz w:val="20"/>
          <w:szCs w:val="20"/>
        </w:rPr>
        <w:t>торона в установленном законом порядке обязана уведомить об этом другую</w:t>
      </w:r>
      <w:r w:rsidRPr="00843823">
        <w:rPr>
          <w:sz w:val="20"/>
          <w:szCs w:val="20"/>
        </w:rPr>
        <w:t xml:space="preserve"> сторону</w:t>
      </w:r>
      <w:r w:rsidR="00F23C6B" w:rsidRPr="00843823">
        <w:rPr>
          <w:sz w:val="20"/>
          <w:szCs w:val="20"/>
        </w:rPr>
        <w:t xml:space="preserve"> в двухдневный срок. Далее </w:t>
      </w:r>
      <w:r w:rsidRPr="00843823">
        <w:rPr>
          <w:sz w:val="20"/>
          <w:szCs w:val="20"/>
        </w:rPr>
        <w:t>с</w:t>
      </w:r>
      <w:r w:rsidR="00F23C6B" w:rsidRPr="00843823">
        <w:rPr>
          <w:sz w:val="20"/>
          <w:szCs w:val="20"/>
        </w:rPr>
        <w:t xml:space="preserve">тороны обязаны обсудить целесообразность дальнейшего продолжения работ на объекте. </w:t>
      </w:r>
    </w:p>
    <w:p w:rsidR="00EB7C1E" w:rsidRPr="00843823" w:rsidRDefault="00EB7C1E" w:rsidP="00F23C6B">
      <w:pPr>
        <w:ind w:firstLine="720"/>
        <w:jc w:val="both"/>
        <w:rPr>
          <w:sz w:val="20"/>
          <w:szCs w:val="20"/>
        </w:rPr>
      </w:pPr>
    </w:p>
    <w:p w:rsidR="00F23C6B" w:rsidRPr="00843823" w:rsidRDefault="00A552A4" w:rsidP="00F23C6B">
      <w:pPr>
        <w:jc w:val="center"/>
        <w:rPr>
          <w:b/>
          <w:sz w:val="20"/>
          <w:szCs w:val="20"/>
          <w:lang w:eastAsia="ar-SA"/>
        </w:rPr>
      </w:pPr>
      <w:r w:rsidRPr="00843823">
        <w:rPr>
          <w:b/>
          <w:sz w:val="20"/>
          <w:szCs w:val="20"/>
        </w:rPr>
        <w:t>8</w:t>
      </w:r>
      <w:r w:rsidR="00F23C6B" w:rsidRPr="00843823">
        <w:rPr>
          <w:b/>
          <w:sz w:val="20"/>
          <w:szCs w:val="20"/>
        </w:rPr>
        <w:t xml:space="preserve">. ВНЕСЕНИЕ ИЗМЕНЕНИЙ В </w:t>
      </w:r>
      <w:r w:rsidR="00AC5024" w:rsidRPr="00843823">
        <w:rPr>
          <w:b/>
          <w:sz w:val="20"/>
          <w:szCs w:val="20"/>
          <w:lang w:eastAsia="ar-SA"/>
        </w:rPr>
        <w:t>ДОГОВОР</w:t>
      </w:r>
    </w:p>
    <w:p w:rsidR="00F23C6B" w:rsidRPr="00843823" w:rsidRDefault="00A552A4" w:rsidP="00781941">
      <w:pPr>
        <w:pStyle w:val="af2"/>
        <w:spacing w:after="0"/>
        <w:ind w:left="0" w:firstLine="709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8</w:t>
      </w:r>
      <w:r w:rsidR="00F23C6B" w:rsidRPr="00843823">
        <w:rPr>
          <w:sz w:val="20"/>
          <w:szCs w:val="20"/>
        </w:rPr>
        <w:t xml:space="preserve">.1. Внесение изменений в настоящий </w:t>
      </w:r>
      <w:r w:rsidR="00AC5024" w:rsidRPr="00843823">
        <w:rPr>
          <w:sz w:val="20"/>
          <w:szCs w:val="20"/>
          <w:lang w:eastAsia="ar-SA"/>
        </w:rPr>
        <w:t>Договор</w:t>
      </w:r>
      <w:r w:rsidR="00F23C6B" w:rsidRPr="00843823">
        <w:rPr>
          <w:sz w:val="20"/>
          <w:szCs w:val="20"/>
        </w:rPr>
        <w:t xml:space="preserve"> производится в </w:t>
      </w:r>
      <w:r w:rsidR="00781941" w:rsidRPr="00843823">
        <w:rPr>
          <w:sz w:val="20"/>
          <w:szCs w:val="20"/>
        </w:rPr>
        <w:t xml:space="preserve">случаях, </w:t>
      </w:r>
      <w:r w:rsidR="00F23C6B" w:rsidRPr="00843823">
        <w:rPr>
          <w:sz w:val="20"/>
          <w:szCs w:val="20"/>
        </w:rPr>
        <w:t>предусмотренных действующим законодательством Российской Федерации.</w:t>
      </w:r>
    </w:p>
    <w:p w:rsidR="00F23C6B" w:rsidRPr="00843823" w:rsidRDefault="00A552A4" w:rsidP="001E0F55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8</w:t>
      </w:r>
      <w:r w:rsidR="00F23C6B" w:rsidRPr="00843823">
        <w:rPr>
          <w:sz w:val="20"/>
          <w:szCs w:val="20"/>
        </w:rPr>
        <w:t xml:space="preserve">.2. Любые дополнения и изменения условий </w:t>
      </w:r>
      <w:r w:rsidR="00AC5024" w:rsidRPr="00843823">
        <w:rPr>
          <w:sz w:val="20"/>
          <w:szCs w:val="20"/>
          <w:lang w:eastAsia="ar-SA"/>
        </w:rPr>
        <w:t>Договора</w:t>
      </w:r>
      <w:r w:rsidR="00F23C6B" w:rsidRPr="00843823">
        <w:rPr>
          <w:sz w:val="20"/>
          <w:szCs w:val="20"/>
        </w:rPr>
        <w:t xml:space="preserve">, в случае если они не противоречат действующему законодательству Российской Федерации, оформляются письменно в виде дополнительных соглашений к </w:t>
      </w:r>
      <w:r w:rsidR="00843823" w:rsidRPr="00843823">
        <w:rPr>
          <w:sz w:val="20"/>
          <w:szCs w:val="20"/>
          <w:lang w:eastAsia="ar-SA"/>
        </w:rPr>
        <w:t>Договору</w:t>
      </w:r>
      <w:r w:rsidR="00F23C6B" w:rsidRPr="00843823">
        <w:rPr>
          <w:sz w:val="20"/>
          <w:szCs w:val="20"/>
        </w:rPr>
        <w:t>, кото</w:t>
      </w:r>
      <w:r w:rsidRPr="00843823">
        <w:rPr>
          <w:sz w:val="20"/>
          <w:szCs w:val="20"/>
        </w:rPr>
        <w:t>рые после их подписания обеими с</w:t>
      </w:r>
      <w:r w:rsidR="00F23C6B" w:rsidRPr="00843823">
        <w:rPr>
          <w:sz w:val="20"/>
          <w:szCs w:val="20"/>
        </w:rPr>
        <w:t>торонами, являются его неотъемлемой частью.</w:t>
      </w:r>
    </w:p>
    <w:p w:rsidR="00CD52AA" w:rsidRPr="00843823" w:rsidRDefault="00CD52AA" w:rsidP="001E0F55">
      <w:pPr>
        <w:ind w:firstLine="720"/>
        <w:jc w:val="both"/>
        <w:rPr>
          <w:sz w:val="20"/>
          <w:szCs w:val="20"/>
        </w:rPr>
      </w:pPr>
    </w:p>
    <w:p w:rsidR="00F23C6B" w:rsidRPr="00843823" w:rsidRDefault="00A552A4" w:rsidP="00F23C6B">
      <w:pPr>
        <w:jc w:val="center"/>
        <w:rPr>
          <w:b/>
          <w:sz w:val="20"/>
          <w:szCs w:val="20"/>
          <w:lang w:eastAsia="ar-SA"/>
        </w:rPr>
      </w:pPr>
      <w:r w:rsidRPr="00843823">
        <w:rPr>
          <w:b/>
          <w:sz w:val="20"/>
          <w:szCs w:val="20"/>
        </w:rPr>
        <w:t>9</w:t>
      </w:r>
      <w:r w:rsidR="00F23C6B" w:rsidRPr="00843823">
        <w:rPr>
          <w:b/>
          <w:sz w:val="20"/>
          <w:szCs w:val="20"/>
        </w:rPr>
        <w:t xml:space="preserve">. СРОК ДЕЙСТВИЯ </w:t>
      </w:r>
      <w:r w:rsidR="00843823" w:rsidRPr="00843823">
        <w:rPr>
          <w:b/>
          <w:sz w:val="20"/>
          <w:szCs w:val="20"/>
          <w:lang w:eastAsia="ar-SA"/>
        </w:rPr>
        <w:t>ДОГОВОРА</w:t>
      </w:r>
    </w:p>
    <w:p w:rsidR="00F23C6B" w:rsidRPr="00843823" w:rsidRDefault="00A552A4" w:rsidP="00F23C6B">
      <w:pPr>
        <w:ind w:firstLine="720"/>
        <w:jc w:val="both"/>
        <w:rPr>
          <w:sz w:val="20"/>
          <w:szCs w:val="20"/>
        </w:rPr>
      </w:pPr>
      <w:r w:rsidRPr="00843823">
        <w:rPr>
          <w:sz w:val="20"/>
          <w:szCs w:val="20"/>
        </w:rPr>
        <w:t>9</w:t>
      </w:r>
      <w:r w:rsidR="00781941" w:rsidRPr="00843823">
        <w:rPr>
          <w:sz w:val="20"/>
          <w:szCs w:val="20"/>
        </w:rPr>
        <w:t xml:space="preserve">.1. </w:t>
      </w:r>
      <w:r w:rsidR="00F23C6B" w:rsidRPr="00843823">
        <w:rPr>
          <w:sz w:val="20"/>
          <w:szCs w:val="20"/>
        </w:rPr>
        <w:t xml:space="preserve">Настоящий </w:t>
      </w:r>
      <w:r w:rsidR="00843823" w:rsidRPr="00843823">
        <w:rPr>
          <w:sz w:val="20"/>
          <w:szCs w:val="20"/>
          <w:lang w:eastAsia="ar-SA"/>
        </w:rPr>
        <w:t>Договор</w:t>
      </w:r>
      <w:r w:rsidR="00F23C6B" w:rsidRPr="00843823">
        <w:rPr>
          <w:sz w:val="20"/>
          <w:szCs w:val="20"/>
        </w:rPr>
        <w:t xml:space="preserve"> вступает в силу со дня его заключения и действует до </w:t>
      </w:r>
      <w:r w:rsidR="00ED4A16" w:rsidRPr="00843823">
        <w:rPr>
          <w:sz w:val="20"/>
          <w:szCs w:val="20"/>
        </w:rPr>
        <w:t>«</w:t>
      </w:r>
      <w:r w:rsidR="00F23C6B" w:rsidRPr="00843823">
        <w:rPr>
          <w:sz w:val="20"/>
          <w:szCs w:val="20"/>
        </w:rPr>
        <w:t>31</w:t>
      </w:r>
      <w:r w:rsidR="00ED4A16" w:rsidRPr="00843823">
        <w:rPr>
          <w:sz w:val="20"/>
          <w:szCs w:val="20"/>
        </w:rPr>
        <w:t>»</w:t>
      </w:r>
      <w:r w:rsidR="00F23C6B" w:rsidRPr="00843823">
        <w:rPr>
          <w:sz w:val="20"/>
          <w:szCs w:val="20"/>
        </w:rPr>
        <w:t xml:space="preserve"> декабря </w:t>
      </w:r>
      <w:r w:rsidR="003A5215" w:rsidRPr="00843823">
        <w:rPr>
          <w:sz w:val="20"/>
          <w:szCs w:val="20"/>
        </w:rPr>
        <w:t>20</w:t>
      </w:r>
      <w:r w:rsidR="001559F6" w:rsidRPr="00843823">
        <w:rPr>
          <w:sz w:val="20"/>
          <w:szCs w:val="20"/>
        </w:rPr>
        <w:t>2</w:t>
      </w:r>
      <w:r w:rsidR="00405AEB">
        <w:rPr>
          <w:sz w:val="20"/>
          <w:szCs w:val="20"/>
        </w:rPr>
        <w:t>6</w:t>
      </w:r>
      <w:r w:rsidR="00F23C6B" w:rsidRPr="00843823">
        <w:rPr>
          <w:sz w:val="20"/>
          <w:szCs w:val="20"/>
        </w:rPr>
        <w:t xml:space="preserve"> года, в части взаиморасчетов </w:t>
      </w:r>
      <w:r w:rsidRPr="00843823">
        <w:rPr>
          <w:sz w:val="20"/>
          <w:szCs w:val="20"/>
        </w:rPr>
        <w:t>–</w:t>
      </w:r>
      <w:r w:rsidR="00F23C6B" w:rsidRPr="00843823">
        <w:rPr>
          <w:sz w:val="20"/>
          <w:szCs w:val="20"/>
        </w:rPr>
        <w:t xml:space="preserve"> до полного исполнения Сторонами своих обязательств, а в части гарантий</w:t>
      </w:r>
      <w:r w:rsidRPr="00843823">
        <w:rPr>
          <w:sz w:val="20"/>
          <w:szCs w:val="20"/>
        </w:rPr>
        <w:t xml:space="preserve">ных обязательств – до истечения </w:t>
      </w:r>
      <w:r w:rsidR="00F23C6B" w:rsidRPr="00843823">
        <w:rPr>
          <w:sz w:val="20"/>
          <w:szCs w:val="20"/>
        </w:rPr>
        <w:t>срока таковых.</w:t>
      </w:r>
    </w:p>
    <w:p w:rsidR="0016491E" w:rsidRPr="00843823" w:rsidRDefault="0016491E" w:rsidP="00F23C6B">
      <w:pPr>
        <w:ind w:firstLine="720"/>
        <w:jc w:val="both"/>
        <w:rPr>
          <w:sz w:val="20"/>
          <w:szCs w:val="20"/>
        </w:rPr>
      </w:pPr>
    </w:p>
    <w:p w:rsidR="00F23C6B" w:rsidRPr="00843823" w:rsidRDefault="00A552A4" w:rsidP="00781941">
      <w:pPr>
        <w:jc w:val="center"/>
        <w:rPr>
          <w:b/>
          <w:sz w:val="20"/>
          <w:szCs w:val="20"/>
        </w:rPr>
      </w:pPr>
      <w:r w:rsidRPr="00843823">
        <w:rPr>
          <w:b/>
          <w:sz w:val="20"/>
          <w:szCs w:val="20"/>
        </w:rPr>
        <w:t>10</w:t>
      </w:r>
      <w:r w:rsidR="00F23C6B" w:rsidRPr="00843823">
        <w:rPr>
          <w:b/>
          <w:sz w:val="20"/>
          <w:szCs w:val="20"/>
        </w:rPr>
        <w:t>. ПРОЧИЕ УСЛОВИЯ</w:t>
      </w:r>
    </w:p>
    <w:p w:rsidR="00F23C6B" w:rsidRPr="00843823" w:rsidRDefault="00A552A4" w:rsidP="0060265D">
      <w:pPr>
        <w:ind w:firstLine="709"/>
        <w:jc w:val="both"/>
        <w:rPr>
          <w:color w:val="000000"/>
          <w:sz w:val="20"/>
          <w:szCs w:val="20"/>
        </w:rPr>
      </w:pPr>
      <w:r w:rsidRPr="00843823">
        <w:rPr>
          <w:color w:val="000000"/>
          <w:sz w:val="20"/>
          <w:szCs w:val="20"/>
        </w:rPr>
        <w:t>10</w:t>
      </w:r>
      <w:r w:rsidR="00F23C6B" w:rsidRPr="00843823">
        <w:rPr>
          <w:color w:val="000000"/>
          <w:sz w:val="20"/>
          <w:szCs w:val="20"/>
        </w:rPr>
        <w:t>.1. Риск</w:t>
      </w:r>
      <w:r w:rsidRPr="00843823">
        <w:rPr>
          <w:color w:val="000000"/>
          <w:sz w:val="20"/>
          <w:szCs w:val="20"/>
        </w:rPr>
        <w:t xml:space="preserve"> </w:t>
      </w:r>
      <w:r w:rsidR="00F23C6B" w:rsidRPr="00843823">
        <w:rPr>
          <w:color w:val="000000"/>
          <w:sz w:val="20"/>
          <w:szCs w:val="20"/>
        </w:rPr>
        <w:t xml:space="preserve">случайной гибели или случайного повреждения </w:t>
      </w:r>
      <w:r w:rsidR="00937FAD" w:rsidRPr="00843823">
        <w:rPr>
          <w:color w:val="000000"/>
          <w:sz w:val="20"/>
          <w:szCs w:val="20"/>
        </w:rPr>
        <w:t>результата работ</w:t>
      </w:r>
      <w:r w:rsidR="00F23C6B" w:rsidRPr="00843823">
        <w:rPr>
          <w:color w:val="000000"/>
          <w:sz w:val="20"/>
          <w:szCs w:val="20"/>
        </w:rPr>
        <w:t xml:space="preserve"> переход</w:t>
      </w:r>
      <w:r w:rsidRPr="00843823">
        <w:rPr>
          <w:color w:val="000000"/>
          <w:sz w:val="20"/>
          <w:szCs w:val="20"/>
        </w:rPr>
        <w:t>и</w:t>
      </w:r>
      <w:r w:rsidR="00F23C6B" w:rsidRPr="00843823">
        <w:rPr>
          <w:color w:val="000000"/>
          <w:sz w:val="20"/>
          <w:szCs w:val="20"/>
        </w:rPr>
        <w:t xml:space="preserve">т от Заказчика к </w:t>
      </w:r>
      <w:r w:rsidR="00CD52AA" w:rsidRPr="00843823">
        <w:rPr>
          <w:color w:val="000000"/>
          <w:sz w:val="20"/>
          <w:szCs w:val="20"/>
        </w:rPr>
        <w:t>Подрядчику</w:t>
      </w:r>
      <w:r w:rsidRPr="00843823">
        <w:rPr>
          <w:color w:val="000000"/>
          <w:sz w:val="20"/>
          <w:szCs w:val="20"/>
        </w:rPr>
        <w:t xml:space="preserve"> </w:t>
      </w:r>
      <w:r w:rsidR="00F23C6B" w:rsidRPr="00843823">
        <w:rPr>
          <w:color w:val="000000"/>
          <w:sz w:val="20"/>
          <w:szCs w:val="20"/>
        </w:rPr>
        <w:t xml:space="preserve">с момента подписания настоящего </w:t>
      </w:r>
      <w:r w:rsidR="00843823" w:rsidRPr="00843823">
        <w:rPr>
          <w:sz w:val="20"/>
          <w:szCs w:val="20"/>
          <w:lang w:eastAsia="ar-SA"/>
        </w:rPr>
        <w:t>Договора</w:t>
      </w:r>
      <w:r w:rsidR="00F23C6B" w:rsidRPr="00843823">
        <w:rPr>
          <w:color w:val="000000"/>
          <w:sz w:val="20"/>
          <w:szCs w:val="20"/>
        </w:rPr>
        <w:t xml:space="preserve"> до </w:t>
      </w:r>
      <w:r w:rsidRPr="00843823">
        <w:rPr>
          <w:color w:val="000000"/>
          <w:sz w:val="20"/>
          <w:szCs w:val="20"/>
        </w:rPr>
        <w:t xml:space="preserve">момента </w:t>
      </w:r>
      <w:r w:rsidR="00F23C6B" w:rsidRPr="00843823">
        <w:rPr>
          <w:color w:val="000000"/>
          <w:sz w:val="20"/>
          <w:szCs w:val="20"/>
        </w:rPr>
        <w:t>подписания</w:t>
      </w:r>
      <w:r w:rsidRPr="00843823">
        <w:rPr>
          <w:color w:val="000000"/>
          <w:sz w:val="20"/>
          <w:szCs w:val="20"/>
        </w:rPr>
        <w:t xml:space="preserve"> сторонами</w:t>
      </w:r>
      <w:r w:rsidR="00F23C6B" w:rsidRPr="00843823">
        <w:rPr>
          <w:color w:val="000000"/>
          <w:sz w:val="20"/>
          <w:szCs w:val="20"/>
        </w:rPr>
        <w:t xml:space="preserve"> </w:t>
      </w:r>
      <w:r w:rsidR="0011364C" w:rsidRPr="00843823">
        <w:rPr>
          <w:color w:val="000000"/>
          <w:sz w:val="20"/>
          <w:szCs w:val="20"/>
        </w:rPr>
        <w:t>а</w:t>
      </w:r>
      <w:r w:rsidRPr="00843823">
        <w:rPr>
          <w:sz w:val="20"/>
          <w:szCs w:val="20"/>
        </w:rPr>
        <w:t>кт</w:t>
      </w:r>
      <w:r w:rsidR="001559F6" w:rsidRPr="00843823">
        <w:rPr>
          <w:sz w:val="20"/>
          <w:szCs w:val="20"/>
        </w:rPr>
        <w:t>а</w:t>
      </w:r>
      <w:r w:rsidRPr="00843823">
        <w:rPr>
          <w:sz w:val="20"/>
          <w:szCs w:val="20"/>
        </w:rPr>
        <w:t xml:space="preserve"> выполненных работ</w:t>
      </w:r>
      <w:r w:rsidR="00F23C6B" w:rsidRPr="00843823">
        <w:rPr>
          <w:color w:val="000000"/>
          <w:sz w:val="20"/>
          <w:szCs w:val="20"/>
        </w:rPr>
        <w:t>.</w:t>
      </w:r>
    </w:p>
    <w:p w:rsidR="00F23C6B" w:rsidRPr="00843823" w:rsidRDefault="00A552A4" w:rsidP="0060265D">
      <w:pPr>
        <w:ind w:firstLine="708"/>
        <w:jc w:val="both"/>
        <w:rPr>
          <w:color w:val="000000"/>
          <w:sz w:val="20"/>
          <w:szCs w:val="20"/>
        </w:rPr>
      </w:pPr>
      <w:r w:rsidRPr="00843823">
        <w:rPr>
          <w:color w:val="000000"/>
          <w:sz w:val="20"/>
          <w:szCs w:val="20"/>
        </w:rPr>
        <w:t>10</w:t>
      </w:r>
      <w:r w:rsidR="00F23C6B" w:rsidRPr="00843823">
        <w:rPr>
          <w:color w:val="000000"/>
          <w:sz w:val="20"/>
          <w:szCs w:val="20"/>
        </w:rPr>
        <w:t>.</w:t>
      </w:r>
      <w:r w:rsidR="001A2364" w:rsidRPr="00843823">
        <w:rPr>
          <w:color w:val="000000"/>
          <w:sz w:val="20"/>
          <w:szCs w:val="20"/>
        </w:rPr>
        <w:t>2</w:t>
      </w:r>
      <w:r w:rsidR="00F23C6B" w:rsidRPr="00843823">
        <w:rPr>
          <w:color w:val="000000"/>
          <w:sz w:val="20"/>
          <w:szCs w:val="20"/>
        </w:rPr>
        <w:t xml:space="preserve">. Все изменения и дополнения к настоящему </w:t>
      </w:r>
      <w:r w:rsidR="00843823" w:rsidRPr="00843823">
        <w:rPr>
          <w:sz w:val="20"/>
          <w:szCs w:val="20"/>
          <w:lang w:eastAsia="ar-SA"/>
        </w:rPr>
        <w:t>Договору</w:t>
      </w:r>
      <w:r w:rsidR="00F23C6B" w:rsidRPr="00843823">
        <w:rPr>
          <w:color w:val="000000"/>
          <w:sz w:val="20"/>
          <w:szCs w:val="20"/>
        </w:rPr>
        <w:t xml:space="preserve"> </w:t>
      </w:r>
      <w:r w:rsidRPr="00843823">
        <w:rPr>
          <w:color w:val="000000"/>
          <w:sz w:val="20"/>
          <w:szCs w:val="20"/>
        </w:rPr>
        <w:t>имеют юридическую силу,</w:t>
      </w:r>
      <w:r w:rsidR="00F23C6B" w:rsidRPr="00843823">
        <w:rPr>
          <w:color w:val="000000"/>
          <w:sz w:val="20"/>
          <w:szCs w:val="20"/>
        </w:rPr>
        <w:t xml:space="preserve"> если они оформлены в письменной форме и подписаны уполномоченными представителями обеих сторон.</w:t>
      </w:r>
    </w:p>
    <w:p w:rsidR="00F23C6B" w:rsidRPr="00843823" w:rsidRDefault="00A552A4" w:rsidP="0060265D">
      <w:pPr>
        <w:ind w:firstLine="708"/>
        <w:jc w:val="both"/>
        <w:rPr>
          <w:color w:val="000000"/>
          <w:sz w:val="20"/>
          <w:szCs w:val="20"/>
        </w:rPr>
      </w:pPr>
      <w:r w:rsidRPr="00843823">
        <w:rPr>
          <w:color w:val="000000"/>
          <w:sz w:val="20"/>
          <w:szCs w:val="20"/>
        </w:rPr>
        <w:t>10</w:t>
      </w:r>
      <w:r w:rsidR="00F23C6B" w:rsidRPr="00843823">
        <w:rPr>
          <w:color w:val="000000"/>
          <w:sz w:val="20"/>
          <w:szCs w:val="20"/>
        </w:rPr>
        <w:t>.</w:t>
      </w:r>
      <w:r w:rsidR="001A2364" w:rsidRPr="00843823">
        <w:rPr>
          <w:color w:val="000000"/>
          <w:sz w:val="20"/>
          <w:szCs w:val="20"/>
        </w:rPr>
        <w:t>3</w:t>
      </w:r>
      <w:r w:rsidR="00F23C6B" w:rsidRPr="00843823">
        <w:rPr>
          <w:color w:val="000000"/>
          <w:sz w:val="20"/>
          <w:szCs w:val="20"/>
        </w:rPr>
        <w:t xml:space="preserve">. Все приложения и дополнительные соглашения к настоящему </w:t>
      </w:r>
      <w:r w:rsidR="00843823" w:rsidRPr="00843823">
        <w:rPr>
          <w:sz w:val="20"/>
          <w:szCs w:val="20"/>
          <w:lang w:eastAsia="ar-SA"/>
        </w:rPr>
        <w:t>Договору</w:t>
      </w:r>
      <w:r w:rsidR="00F23C6B" w:rsidRPr="00843823">
        <w:rPr>
          <w:color w:val="000000"/>
          <w:sz w:val="20"/>
          <w:szCs w:val="20"/>
        </w:rPr>
        <w:t xml:space="preserve"> являются неотъемлемой его частью.</w:t>
      </w:r>
    </w:p>
    <w:p w:rsidR="00F23C6B" w:rsidRPr="00843823" w:rsidRDefault="00A552A4" w:rsidP="0060265D">
      <w:pPr>
        <w:ind w:firstLine="708"/>
        <w:jc w:val="both"/>
        <w:rPr>
          <w:color w:val="000000"/>
          <w:sz w:val="20"/>
          <w:szCs w:val="20"/>
        </w:rPr>
      </w:pPr>
      <w:r w:rsidRPr="00843823">
        <w:rPr>
          <w:color w:val="000000"/>
          <w:sz w:val="20"/>
          <w:szCs w:val="20"/>
        </w:rPr>
        <w:t>10</w:t>
      </w:r>
      <w:r w:rsidR="00F23C6B" w:rsidRPr="00843823">
        <w:rPr>
          <w:color w:val="000000"/>
          <w:sz w:val="20"/>
          <w:szCs w:val="20"/>
        </w:rPr>
        <w:t>.</w:t>
      </w:r>
      <w:r w:rsidR="001A2364" w:rsidRPr="00843823">
        <w:rPr>
          <w:color w:val="000000"/>
          <w:sz w:val="20"/>
          <w:szCs w:val="20"/>
        </w:rPr>
        <w:t>4</w:t>
      </w:r>
      <w:r w:rsidR="00F23C6B" w:rsidRPr="00843823">
        <w:rPr>
          <w:color w:val="000000"/>
          <w:sz w:val="20"/>
          <w:szCs w:val="20"/>
        </w:rPr>
        <w:t xml:space="preserve">. Расторжение </w:t>
      </w:r>
      <w:r w:rsidR="00843823" w:rsidRPr="00843823">
        <w:rPr>
          <w:sz w:val="20"/>
          <w:szCs w:val="20"/>
          <w:lang w:eastAsia="ar-SA"/>
        </w:rPr>
        <w:t>Договора</w:t>
      </w:r>
      <w:r w:rsidR="00F23C6B" w:rsidRPr="00843823">
        <w:rPr>
          <w:color w:val="000000"/>
          <w:sz w:val="20"/>
          <w:szCs w:val="20"/>
        </w:rPr>
        <w:t xml:space="preserve"> допускается по соглашению </w:t>
      </w:r>
      <w:r w:rsidRPr="00843823">
        <w:rPr>
          <w:color w:val="000000"/>
          <w:sz w:val="20"/>
          <w:szCs w:val="20"/>
        </w:rPr>
        <w:t>с</w:t>
      </w:r>
      <w:r w:rsidR="00F23C6B" w:rsidRPr="00843823">
        <w:rPr>
          <w:color w:val="000000"/>
          <w:sz w:val="20"/>
          <w:szCs w:val="20"/>
        </w:rPr>
        <w:t xml:space="preserve">торон, в связи с односторонним отказом стороны </w:t>
      </w:r>
      <w:r w:rsidR="00843823" w:rsidRPr="00843823">
        <w:rPr>
          <w:color w:val="000000"/>
          <w:sz w:val="20"/>
          <w:szCs w:val="20"/>
        </w:rPr>
        <w:t>Договора</w:t>
      </w:r>
      <w:r w:rsidR="00F23C6B" w:rsidRPr="00843823">
        <w:rPr>
          <w:color w:val="000000"/>
          <w:sz w:val="20"/>
          <w:szCs w:val="20"/>
        </w:rPr>
        <w:t xml:space="preserve"> от исполнения </w:t>
      </w:r>
      <w:r w:rsidR="00843823" w:rsidRPr="00843823">
        <w:rPr>
          <w:color w:val="000000"/>
          <w:sz w:val="20"/>
          <w:szCs w:val="20"/>
        </w:rPr>
        <w:t>Договора</w:t>
      </w:r>
      <w:r w:rsidR="00F23C6B" w:rsidRPr="00843823">
        <w:rPr>
          <w:color w:val="000000"/>
          <w:sz w:val="20"/>
          <w:szCs w:val="20"/>
        </w:rPr>
        <w:t xml:space="preserve"> или по решению суда в случаях, порядке и в соответствии с законодательством Российской Федерации.</w:t>
      </w:r>
    </w:p>
    <w:p w:rsidR="00F23C6B" w:rsidRPr="00843823" w:rsidRDefault="00A552A4" w:rsidP="0060265D">
      <w:pPr>
        <w:ind w:firstLine="709"/>
        <w:jc w:val="both"/>
        <w:rPr>
          <w:color w:val="000000"/>
          <w:sz w:val="20"/>
          <w:szCs w:val="20"/>
        </w:rPr>
      </w:pPr>
      <w:r w:rsidRPr="00843823">
        <w:rPr>
          <w:color w:val="000000"/>
          <w:sz w:val="20"/>
          <w:szCs w:val="20"/>
        </w:rPr>
        <w:t>10</w:t>
      </w:r>
      <w:r w:rsidR="00F23C6B" w:rsidRPr="00843823">
        <w:rPr>
          <w:color w:val="000000"/>
          <w:sz w:val="20"/>
          <w:szCs w:val="20"/>
        </w:rPr>
        <w:t>.</w:t>
      </w:r>
      <w:r w:rsidR="001A2364" w:rsidRPr="00843823">
        <w:rPr>
          <w:color w:val="000000"/>
          <w:sz w:val="20"/>
          <w:szCs w:val="20"/>
        </w:rPr>
        <w:t>5</w:t>
      </w:r>
      <w:r w:rsidR="00F23C6B" w:rsidRPr="00843823">
        <w:rPr>
          <w:color w:val="000000"/>
          <w:sz w:val="20"/>
          <w:szCs w:val="20"/>
        </w:rPr>
        <w:t xml:space="preserve">. Расторжение </w:t>
      </w:r>
      <w:r w:rsidR="00843823" w:rsidRPr="00843823">
        <w:rPr>
          <w:color w:val="000000"/>
          <w:sz w:val="20"/>
          <w:szCs w:val="20"/>
        </w:rPr>
        <w:t>Договора</w:t>
      </w:r>
      <w:r w:rsidR="00F23C6B" w:rsidRPr="00843823">
        <w:rPr>
          <w:color w:val="000000"/>
          <w:sz w:val="20"/>
          <w:szCs w:val="20"/>
        </w:rPr>
        <w:t xml:space="preserve"> в связи с односторонним отказом стороны </w:t>
      </w:r>
      <w:r w:rsidR="00843823" w:rsidRPr="00843823">
        <w:rPr>
          <w:color w:val="000000"/>
          <w:sz w:val="20"/>
          <w:szCs w:val="20"/>
        </w:rPr>
        <w:t>Договора</w:t>
      </w:r>
      <w:r w:rsidR="00F23C6B" w:rsidRPr="00843823">
        <w:rPr>
          <w:color w:val="000000"/>
          <w:sz w:val="20"/>
          <w:szCs w:val="20"/>
        </w:rPr>
        <w:t xml:space="preserve"> от исполнения </w:t>
      </w:r>
      <w:r w:rsidR="00843823" w:rsidRPr="00843823">
        <w:rPr>
          <w:color w:val="000000"/>
          <w:sz w:val="20"/>
          <w:szCs w:val="20"/>
        </w:rPr>
        <w:t>Договора</w:t>
      </w:r>
      <w:r w:rsidR="00F23C6B" w:rsidRPr="00843823">
        <w:rPr>
          <w:color w:val="000000"/>
          <w:sz w:val="20"/>
          <w:szCs w:val="20"/>
        </w:rPr>
        <w:t xml:space="preserve"> регулируется нормами действующего законодательства.</w:t>
      </w:r>
    </w:p>
    <w:p w:rsidR="00F23C6B" w:rsidRPr="00843823" w:rsidRDefault="00F23C6B" w:rsidP="00F23C6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843823">
        <w:rPr>
          <w:sz w:val="20"/>
          <w:szCs w:val="20"/>
        </w:rPr>
        <w:lastRenderedPageBreak/>
        <w:t xml:space="preserve">Заказчик вправе принять решение об одностороннем отказе от исполнения </w:t>
      </w:r>
      <w:r w:rsidR="00843823" w:rsidRPr="00843823">
        <w:rPr>
          <w:sz w:val="20"/>
          <w:szCs w:val="20"/>
        </w:rPr>
        <w:t>Договора</w:t>
      </w:r>
      <w:r w:rsidRPr="00843823">
        <w:rPr>
          <w:sz w:val="20"/>
          <w:szCs w:val="20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23C6B" w:rsidRPr="00843823" w:rsidRDefault="00A552A4" w:rsidP="0060265D">
      <w:pPr>
        <w:ind w:firstLine="709"/>
        <w:jc w:val="both"/>
        <w:rPr>
          <w:color w:val="000000"/>
          <w:sz w:val="20"/>
          <w:szCs w:val="20"/>
        </w:rPr>
      </w:pPr>
      <w:r w:rsidRPr="00843823">
        <w:rPr>
          <w:color w:val="000000"/>
          <w:sz w:val="20"/>
          <w:szCs w:val="20"/>
        </w:rPr>
        <w:t>10</w:t>
      </w:r>
      <w:r w:rsidR="00F23C6B" w:rsidRPr="00843823">
        <w:rPr>
          <w:color w:val="000000"/>
          <w:sz w:val="20"/>
          <w:szCs w:val="20"/>
        </w:rPr>
        <w:t>.</w:t>
      </w:r>
      <w:r w:rsidR="001A2364" w:rsidRPr="00843823">
        <w:rPr>
          <w:color w:val="000000"/>
          <w:sz w:val="20"/>
          <w:szCs w:val="20"/>
        </w:rPr>
        <w:t>6</w:t>
      </w:r>
      <w:r w:rsidR="00F23C6B" w:rsidRPr="00843823">
        <w:rPr>
          <w:color w:val="000000"/>
          <w:sz w:val="20"/>
          <w:szCs w:val="20"/>
        </w:rPr>
        <w:t>. Споры и разногласия, которые могут возникнуть между Сторонами, реш</w:t>
      </w:r>
      <w:r w:rsidR="00937FAD" w:rsidRPr="00843823">
        <w:rPr>
          <w:color w:val="000000"/>
          <w:sz w:val="20"/>
          <w:szCs w:val="20"/>
        </w:rPr>
        <w:t>аются путем переговоров. При не достижении</w:t>
      </w:r>
      <w:r w:rsidR="00F23C6B" w:rsidRPr="00843823">
        <w:rPr>
          <w:color w:val="000000"/>
          <w:sz w:val="20"/>
          <w:szCs w:val="20"/>
        </w:rPr>
        <w:t xml:space="preserve"> соглашений в процессе переговоров, споры разрешаются в судебном порядке, установленном законодательством Российской Федерации</w:t>
      </w:r>
      <w:r w:rsidRPr="00843823">
        <w:rPr>
          <w:color w:val="000000"/>
          <w:sz w:val="20"/>
          <w:szCs w:val="20"/>
        </w:rPr>
        <w:t>,</w:t>
      </w:r>
      <w:r w:rsidR="00F23C6B" w:rsidRPr="00843823">
        <w:rPr>
          <w:color w:val="000000"/>
          <w:sz w:val="20"/>
          <w:szCs w:val="20"/>
        </w:rPr>
        <w:t xml:space="preserve"> в Арбит</w:t>
      </w:r>
      <w:r w:rsidR="003A5215" w:rsidRPr="00843823">
        <w:rPr>
          <w:color w:val="000000"/>
          <w:sz w:val="20"/>
          <w:szCs w:val="20"/>
        </w:rPr>
        <w:t>ражном суде Ростовской области.</w:t>
      </w:r>
    </w:p>
    <w:p w:rsidR="00EC313A" w:rsidRPr="00843823" w:rsidRDefault="00EC313A" w:rsidP="0060265D">
      <w:pPr>
        <w:ind w:firstLine="709"/>
        <w:jc w:val="both"/>
        <w:rPr>
          <w:color w:val="000000"/>
          <w:sz w:val="20"/>
          <w:szCs w:val="20"/>
        </w:rPr>
      </w:pPr>
      <w:r w:rsidRPr="00843823">
        <w:rPr>
          <w:color w:val="000000"/>
          <w:sz w:val="20"/>
          <w:szCs w:val="20"/>
        </w:rPr>
        <w:t xml:space="preserve">10.7. </w:t>
      </w:r>
      <w:r w:rsidRPr="00843823">
        <w:rPr>
          <w:sz w:val="20"/>
          <w:szCs w:val="20"/>
        </w:rPr>
        <w:t xml:space="preserve">При исполнении своих обязательств по настоящему договору Стороны, </w:t>
      </w:r>
      <w:proofErr w:type="gramStart"/>
      <w:r w:rsidRPr="00843823">
        <w:rPr>
          <w:sz w:val="20"/>
          <w:szCs w:val="20"/>
        </w:rPr>
        <w:t>их  аффилированные</w:t>
      </w:r>
      <w:proofErr w:type="gramEnd"/>
      <w:r w:rsidRPr="00843823">
        <w:rPr>
          <w:sz w:val="20"/>
          <w:szCs w:val="20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F23C6B" w:rsidRDefault="00A552A4" w:rsidP="00190FC5">
      <w:pPr>
        <w:shd w:val="clear" w:color="auto" w:fill="FFFFFF"/>
        <w:ind w:firstLine="708"/>
        <w:jc w:val="both"/>
        <w:rPr>
          <w:color w:val="000000"/>
          <w:spacing w:val="-5"/>
          <w:sz w:val="20"/>
          <w:szCs w:val="20"/>
        </w:rPr>
      </w:pPr>
      <w:r w:rsidRPr="00843823">
        <w:rPr>
          <w:color w:val="000000"/>
          <w:spacing w:val="-5"/>
          <w:sz w:val="20"/>
          <w:szCs w:val="20"/>
        </w:rPr>
        <w:t>10.</w:t>
      </w:r>
      <w:r w:rsidR="00EC313A" w:rsidRPr="00843823">
        <w:rPr>
          <w:color w:val="000000"/>
          <w:spacing w:val="-5"/>
          <w:sz w:val="20"/>
          <w:szCs w:val="20"/>
        </w:rPr>
        <w:t>8</w:t>
      </w:r>
      <w:r w:rsidR="00F23C6B" w:rsidRPr="00843823">
        <w:rPr>
          <w:color w:val="000000"/>
          <w:spacing w:val="-5"/>
          <w:sz w:val="20"/>
          <w:szCs w:val="20"/>
        </w:rPr>
        <w:t xml:space="preserve">. Неотъемлемой частью настоящего </w:t>
      </w:r>
      <w:r w:rsidR="00843823" w:rsidRPr="00843823">
        <w:rPr>
          <w:sz w:val="20"/>
          <w:szCs w:val="20"/>
          <w:lang w:eastAsia="ar-SA"/>
        </w:rPr>
        <w:t>Договора</w:t>
      </w:r>
      <w:r w:rsidR="00622AB8" w:rsidRPr="00843823">
        <w:rPr>
          <w:color w:val="000000"/>
          <w:spacing w:val="-5"/>
          <w:sz w:val="20"/>
          <w:szCs w:val="20"/>
        </w:rPr>
        <w:t xml:space="preserve"> являются</w:t>
      </w:r>
      <w:r w:rsidRPr="00843823">
        <w:rPr>
          <w:color w:val="000000"/>
          <w:spacing w:val="-5"/>
          <w:sz w:val="20"/>
          <w:szCs w:val="20"/>
        </w:rPr>
        <w:t xml:space="preserve"> следующие </w:t>
      </w:r>
      <w:r w:rsidR="00622AB8" w:rsidRPr="00843823">
        <w:rPr>
          <w:color w:val="000000"/>
          <w:spacing w:val="-5"/>
          <w:sz w:val="20"/>
          <w:szCs w:val="20"/>
        </w:rPr>
        <w:t>приложени</w:t>
      </w:r>
      <w:r w:rsidRPr="00843823">
        <w:rPr>
          <w:color w:val="000000"/>
          <w:spacing w:val="-5"/>
          <w:sz w:val="20"/>
          <w:szCs w:val="20"/>
        </w:rPr>
        <w:t>я</w:t>
      </w:r>
      <w:r w:rsidR="00F23C6B" w:rsidRPr="00843823">
        <w:rPr>
          <w:color w:val="000000"/>
          <w:spacing w:val="-5"/>
          <w:sz w:val="20"/>
          <w:szCs w:val="20"/>
        </w:rPr>
        <w:t>:</w:t>
      </w:r>
    </w:p>
    <w:p w:rsidR="00B82153" w:rsidRPr="00843823" w:rsidRDefault="00B82153" w:rsidP="00190FC5">
      <w:pPr>
        <w:shd w:val="clear" w:color="auto" w:fill="FFFFFF"/>
        <w:ind w:firstLine="708"/>
        <w:jc w:val="both"/>
        <w:rPr>
          <w:color w:val="000000"/>
          <w:spacing w:val="-11"/>
          <w:sz w:val="20"/>
          <w:szCs w:val="20"/>
        </w:rPr>
      </w:pPr>
      <w:r>
        <w:rPr>
          <w:color w:val="000000"/>
          <w:spacing w:val="-5"/>
          <w:sz w:val="20"/>
          <w:szCs w:val="20"/>
        </w:rPr>
        <w:t>1) Приложение №1 – Техническое задание;</w:t>
      </w:r>
    </w:p>
    <w:p w:rsidR="00EC5051" w:rsidRDefault="00B82153" w:rsidP="001559F6">
      <w:pPr>
        <w:ind w:firstLine="709"/>
        <w:jc w:val="both"/>
        <w:rPr>
          <w:sz w:val="22"/>
          <w:szCs w:val="22"/>
        </w:rPr>
      </w:pPr>
      <w:r>
        <w:rPr>
          <w:sz w:val="20"/>
          <w:szCs w:val="20"/>
        </w:rPr>
        <w:t>2</w:t>
      </w:r>
      <w:r w:rsidR="00F23C6B" w:rsidRPr="00843823">
        <w:rPr>
          <w:sz w:val="20"/>
          <w:szCs w:val="20"/>
        </w:rPr>
        <w:t xml:space="preserve">) </w:t>
      </w:r>
      <w:r>
        <w:rPr>
          <w:sz w:val="20"/>
          <w:szCs w:val="20"/>
        </w:rPr>
        <w:t>П</w:t>
      </w:r>
      <w:r w:rsidR="00F23C6B" w:rsidRPr="00843823">
        <w:rPr>
          <w:sz w:val="20"/>
          <w:szCs w:val="20"/>
        </w:rPr>
        <w:t xml:space="preserve">риложение № </w:t>
      </w:r>
      <w:r>
        <w:rPr>
          <w:sz w:val="20"/>
          <w:szCs w:val="20"/>
        </w:rPr>
        <w:t>2</w:t>
      </w:r>
      <w:r w:rsidR="00F23C6B" w:rsidRPr="00843823">
        <w:rPr>
          <w:sz w:val="20"/>
          <w:szCs w:val="20"/>
        </w:rPr>
        <w:t xml:space="preserve"> – </w:t>
      </w:r>
      <w:r w:rsidR="00EC5051" w:rsidRPr="00843823">
        <w:rPr>
          <w:sz w:val="20"/>
          <w:szCs w:val="20"/>
        </w:rPr>
        <w:t>Спецификация;</w:t>
      </w:r>
    </w:p>
    <w:p w:rsidR="00781941" w:rsidRPr="0051729B" w:rsidRDefault="00781941" w:rsidP="00F23C6B">
      <w:pPr>
        <w:ind w:firstLine="709"/>
        <w:jc w:val="both"/>
        <w:rPr>
          <w:sz w:val="22"/>
          <w:szCs w:val="22"/>
        </w:rPr>
      </w:pPr>
    </w:p>
    <w:p w:rsidR="00F23C6B" w:rsidRDefault="00A552A4" w:rsidP="001A2364">
      <w:pPr>
        <w:suppressAutoHyphens/>
        <w:ind w:firstLine="540"/>
        <w:jc w:val="center"/>
        <w:rPr>
          <w:rFonts w:eastAsia="Arial Unicode MS"/>
          <w:b/>
          <w:sz w:val="22"/>
          <w:szCs w:val="22"/>
          <w:lang w:eastAsia="ar-SA"/>
        </w:rPr>
      </w:pPr>
      <w:r w:rsidRPr="0051729B">
        <w:rPr>
          <w:rFonts w:eastAsia="Arial Unicode MS"/>
          <w:b/>
          <w:sz w:val="22"/>
          <w:szCs w:val="22"/>
          <w:lang w:eastAsia="ar-SA"/>
        </w:rPr>
        <w:t>11</w:t>
      </w:r>
      <w:r w:rsidR="00F23C6B" w:rsidRPr="0051729B">
        <w:rPr>
          <w:rFonts w:eastAsia="Arial Unicode MS"/>
          <w:b/>
          <w:sz w:val="22"/>
          <w:szCs w:val="22"/>
          <w:lang w:eastAsia="ar-SA"/>
        </w:rPr>
        <w:t>. РЕКВИЗИТЫ И ПОДПИСИ СТОРОН</w:t>
      </w:r>
    </w:p>
    <w:p w:rsidR="00216877" w:rsidRPr="0051729B" w:rsidRDefault="00216877" w:rsidP="001A2364">
      <w:pPr>
        <w:suppressAutoHyphens/>
        <w:ind w:firstLine="540"/>
        <w:jc w:val="center"/>
        <w:rPr>
          <w:rFonts w:eastAsia="Arial Unicode MS"/>
          <w:b/>
          <w:sz w:val="22"/>
          <w:szCs w:val="22"/>
          <w:lang w:eastAsia="ar-SA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8"/>
        <w:gridCol w:w="4738"/>
        <w:gridCol w:w="96"/>
      </w:tblGrid>
      <w:tr w:rsidR="004516D4" w:rsidRPr="00484D50" w:rsidTr="0043535A">
        <w:trPr>
          <w:trHeight w:val="343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A4" w:rsidRPr="0051729B" w:rsidRDefault="00937FAD" w:rsidP="00D07A61">
            <w:pPr>
              <w:jc w:val="both"/>
              <w:rPr>
                <w:b/>
                <w:sz w:val="22"/>
                <w:szCs w:val="22"/>
              </w:rPr>
            </w:pPr>
            <w:r w:rsidRPr="0051729B">
              <w:rPr>
                <w:sz w:val="22"/>
                <w:szCs w:val="22"/>
              </w:rPr>
              <w:t xml:space="preserve">Заказчик: </w:t>
            </w:r>
            <w:r w:rsidR="00A552A4" w:rsidRPr="0051729B">
              <w:rPr>
                <w:b/>
                <w:sz w:val="22"/>
                <w:szCs w:val="22"/>
              </w:rPr>
              <w:t>Федеральное государственное бюджетное учреждение культуры</w:t>
            </w:r>
          </w:p>
          <w:p w:rsidR="004516D4" w:rsidRPr="0051729B" w:rsidRDefault="00A552A4" w:rsidP="00D07A61">
            <w:pPr>
              <w:jc w:val="both"/>
              <w:rPr>
                <w:b/>
                <w:sz w:val="22"/>
                <w:szCs w:val="22"/>
              </w:rPr>
            </w:pPr>
            <w:r w:rsidRPr="0051729B">
              <w:rPr>
                <w:b/>
                <w:sz w:val="22"/>
                <w:szCs w:val="22"/>
              </w:rPr>
              <w:t>«Государственный музей-заповедник М.А. Шолохова</w:t>
            </w:r>
            <w:r w:rsidR="00C76159">
              <w:rPr>
                <w:b/>
                <w:sz w:val="22"/>
                <w:szCs w:val="22"/>
              </w:rPr>
              <w:t xml:space="preserve"> «Тихий Дон</w:t>
            </w:r>
            <w:r w:rsidRPr="0051729B">
              <w:rPr>
                <w:b/>
                <w:sz w:val="22"/>
                <w:szCs w:val="22"/>
              </w:rPr>
              <w:t>»</w:t>
            </w:r>
          </w:p>
          <w:p w:rsidR="00843823" w:rsidRPr="00843823" w:rsidRDefault="00843823" w:rsidP="00843823">
            <w:pPr>
              <w:ind w:right="-1"/>
              <w:contextualSpacing/>
              <w:rPr>
                <w:sz w:val="20"/>
              </w:rPr>
            </w:pPr>
            <w:r w:rsidRPr="00843823">
              <w:rPr>
                <w:sz w:val="20"/>
              </w:rPr>
              <w:t>ИНН 6139001307 КПП 613901001</w:t>
            </w:r>
          </w:p>
          <w:p w:rsidR="00843823" w:rsidRPr="00843823" w:rsidRDefault="00843823" w:rsidP="00843823">
            <w:pPr>
              <w:contextualSpacing/>
              <w:rPr>
                <w:sz w:val="20"/>
              </w:rPr>
            </w:pPr>
            <w:r w:rsidRPr="00843823">
              <w:rPr>
                <w:sz w:val="20"/>
              </w:rPr>
              <w:t>ОГРН 1026101759782 ОКПО 70654275</w:t>
            </w:r>
          </w:p>
          <w:p w:rsidR="00843823" w:rsidRPr="00843823" w:rsidRDefault="00843823" w:rsidP="00843823">
            <w:pPr>
              <w:contextualSpacing/>
              <w:rPr>
                <w:sz w:val="20"/>
                <w:u w:val="single"/>
              </w:rPr>
            </w:pPr>
            <w:r w:rsidRPr="00843823">
              <w:rPr>
                <w:sz w:val="20"/>
                <w:u w:val="single"/>
              </w:rPr>
              <w:t>Юридический адрес:</w:t>
            </w:r>
          </w:p>
          <w:p w:rsidR="00843823" w:rsidRPr="00843823" w:rsidRDefault="00843823" w:rsidP="00843823">
            <w:pPr>
              <w:contextualSpacing/>
              <w:rPr>
                <w:sz w:val="20"/>
              </w:rPr>
            </w:pPr>
            <w:r w:rsidRPr="00843823">
              <w:rPr>
                <w:sz w:val="20"/>
              </w:rPr>
              <w:t>346270, Ростовская область, Шолоховский район, ст. Вёшенская, пер. Р. Люксембург, 41</w:t>
            </w:r>
          </w:p>
          <w:p w:rsidR="00843823" w:rsidRPr="00843823" w:rsidRDefault="00843823" w:rsidP="00843823">
            <w:pPr>
              <w:contextualSpacing/>
              <w:rPr>
                <w:sz w:val="20"/>
                <w:u w:val="single"/>
              </w:rPr>
            </w:pPr>
            <w:r w:rsidRPr="00843823">
              <w:rPr>
                <w:sz w:val="20"/>
                <w:u w:val="single"/>
              </w:rPr>
              <w:t>Почтовый адрес:</w:t>
            </w:r>
          </w:p>
          <w:p w:rsidR="00843823" w:rsidRPr="00843823" w:rsidRDefault="00843823" w:rsidP="00843823">
            <w:pPr>
              <w:contextualSpacing/>
              <w:rPr>
                <w:sz w:val="20"/>
              </w:rPr>
            </w:pPr>
            <w:r w:rsidRPr="00843823">
              <w:rPr>
                <w:sz w:val="20"/>
              </w:rPr>
              <w:t>346270, Ростовская область, Шолоховский район, ст. Вёшенская, ул. Шолохова, 60</w:t>
            </w:r>
          </w:p>
          <w:p w:rsidR="00843823" w:rsidRPr="00843823" w:rsidRDefault="00843823" w:rsidP="00843823">
            <w:pPr>
              <w:contextualSpacing/>
              <w:rPr>
                <w:b/>
                <w:sz w:val="20"/>
                <w:u w:val="single"/>
              </w:rPr>
            </w:pPr>
            <w:r w:rsidRPr="00843823">
              <w:rPr>
                <w:sz w:val="20"/>
                <w:u w:val="single"/>
              </w:rPr>
              <w:t>Банковские реквизиты</w:t>
            </w:r>
            <w:r w:rsidRPr="00843823">
              <w:rPr>
                <w:b/>
                <w:sz w:val="20"/>
                <w:u w:val="single"/>
              </w:rPr>
              <w:t>:</w:t>
            </w:r>
          </w:p>
          <w:p w:rsidR="00405AEB" w:rsidRPr="00405AEB" w:rsidRDefault="00405AEB" w:rsidP="00405AEB">
            <w:pPr>
              <w:contextualSpacing/>
              <w:rPr>
                <w:sz w:val="20"/>
                <w:szCs w:val="20"/>
              </w:rPr>
            </w:pPr>
            <w:r w:rsidRPr="00405AEB">
              <w:rPr>
                <w:color w:val="000000"/>
                <w:sz w:val="20"/>
                <w:szCs w:val="20"/>
              </w:rPr>
              <w:t>Единый казначейский счёт    40102810745370000024</w:t>
            </w:r>
          </w:p>
          <w:p w:rsidR="00405AEB" w:rsidRPr="00405AEB" w:rsidRDefault="00405AEB" w:rsidP="00405AEB">
            <w:pPr>
              <w:contextualSpacing/>
              <w:rPr>
                <w:color w:val="000000"/>
                <w:sz w:val="20"/>
                <w:szCs w:val="20"/>
              </w:rPr>
            </w:pPr>
            <w:r w:rsidRPr="00405AEB">
              <w:rPr>
                <w:color w:val="000000"/>
                <w:sz w:val="20"/>
                <w:szCs w:val="20"/>
              </w:rPr>
              <w:t>Номер казначейского счёта    03214643000000013230</w:t>
            </w:r>
          </w:p>
          <w:p w:rsidR="00405AEB" w:rsidRPr="00405AEB" w:rsidRDefault="00405AEB" w:rsidP="00405AEB">
            <w:pPr>
              <w:contextualSpacing/>
              <w:rPr>
                <w:sz w:val="20"/>
                <w:szCs w:val="20"/>
              </w:rPr>
            </w:pPr>
            <w:r w:rsidRPr="00405AEB">
              <w:rPr>
                <w:color w:val="000000"/>
                <w:sz w:val="20"/>
                <w:szCs w:val="20"/>
              </w:rPr>
              <w:t>л/</w:t>
            </w:r>
            <w:proofErr w:type="spellStart"/>
            <w:r w:rsidRPr="00405AEB">
              <w:rPr>
                <w:color w:val="000000"/>
                <w:sz w:val="20"/>
                <w:szCs w:val="20"/>
              </w:rPr>
              <w:t>сч</w:t>
            </w:r>
            <w:proofErr w:type="spellEnd"/>
            <w:r w:rsidRPr="00405AEB">
              <w:rPr>
                <w:color w:val="000000"/>
                <w:sz w:val="20"/>
                <w:szCs w:val="20"/>
              </w:rPr>
              <w:t xml:space="preserve"> 20586Х09470     </w:t>
            </w:r>
          </w:p>
          <w:p w:rsidR="00405AEB" w:rsidRPr="00405AEB" w:rsidRDefault="00405AEB" w:rsidP="00405AEB">
            <w:pPr>
              <w:contextualSpacing/>
              <w:rPr>
                <w:sz w:val="20"/>
                <w:szCs w:val="20"/>
              </w:rPr>
            </w:pPr>
            <w:r w:rsidRPr="00405AEB">
              <w:rPr>
                <w:color w:val="000000"/>
                <w:sz w:val="20"/>
                <w:szCs w:val="20"/>
              </w:rPr>
              <w:t xml:space="preserve">Банк получателя: </w:t>
            </w:r>
            <w:r w:rsidRPr="00405AEB">
              <w:rPr>
                <w:sz w:val="20"/>
                <w:szCs w:val="20"/>
              </w:rPr>
              <w:t>ОКЦ № 1 ВВГУ Банка России</w:t>
            </w:r>
            <w:r w:rsidRPr="00405AEB">
              <w:rPr>
                <w:color w:val="000000"/>
                <w:sz w:val="20"/>
                <w:szCs w:val="20"/>
              </w:rPr>
              <w:t>//УФК по Нижегородской области г. Нижний Новгород</w:t>
            </w:r>
          </w:p>
          <w:p w:rsidR="00D07A61" w:rsidRPr="006D7367" w:rsidRDefault="00405AEB" w:rsidP="00405AEB">
            <w:pPr>
              <w:ind w:left="33" w:right="-108"/>
              <w:rPr>
                <w:sz w:val="22"/>
                <w:szCs w:val="22"/>
                <w:lang w:val="en-US"/>
              </w:rPr>
            </w:pPr>
            <w:r w:rsidRPr="00405AEB">
              <w:rPr>
                <w:color w:val="000000"/>
                <w:sz w:val="20"/>
                <w:szCs w:val="20"/>
              </w:rPr>
              <w:t>БИК</w:t>
            </w:r>
            <w:r w:rsidRPr="006D7367">
              <w:rPr>
                <w:color w:val="000000"/>
                <w:sz w:val="20"/>
                <w:szCs w:val="20"/>
                <w:lang w:val="en-US"/>
              </w:rPr>
              <w:t xml:space="preserve">   012202102</w:t>
            </w:r>
            <w:r w:rsidRPr="006D7367">
              <w:rPr>
                <w:sz w:val="20"/>
                <w:szCs w:val="20"/>
                <w:lang w:val="en-US"/>
              </w:rPr>
              <w:t>7</w:t>
            </w:r>
          </w:p>
          <w:p w:rsidR="00D07A61" w:rsidRPr="006D7367" w:rsidRDefault="00D07A61" w:rsidP="00D07A61">
            <w:pPr>
              <w:ind w:left="33" w:right="-108"/>
              <w:rPr>
                <w:sz w:val="22"/>
                <w:szCs w:val="22"/>
                <w:lang w:val="en-US"/>
              </w:rPr>
            </w:pPr>
          </w:p>
          <w:p w:rsidR="004516D4" w:rsidRPr="006D7367" w:rsidRDefault="00D07A61" w:rsidP="00D07A61">
            <w:pPr>
              <w:jc w:val="both"/>
              <w:rPr>
                <w:sz w:val="22"/>
                <w:szCs w:val="22"/>
                <w:lang w:val="en-US"/>
              </w:rPr>
            </w:pPr>
            <w:r w:rsidRPr="0051729B">
              <w:rPr>
                <w:sz w:val="22"/>
                <w:szCs w:val="22"/>
              </w:rPr>
              <w:t>тел</w:t>
            </w:r>
            <w:r w:rsidR="00B82153">
              <w:rPr>
                <w:sz w:val="22"/>
                <w:szCs w:val="22"/>
                <w:lang w:val="en-US"/>
              </w:rPr>
              <w:t>: +7 (86353) 71</w:t>
            </w:r>
            <w:r w:rsidRPr="0051729B">
              <w:rPr>
                <w:sz w:val="22"/>
                <w:szCs w:val="22"/>
                <w:lang w:val="en-US"/>
              </w:rPr>
              <w:t>-</w:t>
            </w:r>
            <w:r w:rsidR="00B82153" w:rsidRPr="006D7367">
              <w:rPr>
                <w:sz w:val="22"/>
                <w:szCs w:val="22"/>
                <w:lang w:val="en-US"/>
              </w:rPr>
              <w:t>5</w:t>
            </w:r>
            <w:r w:rsidRPr="0051729B">
              <w:rPr>
                <w:sz w:val="22"/>
                <w:szCs w:val="22"/>
                <w:lang w:val="en-US"/>
              </w:rPr>
              <w:t>-7</w:t>
            </w:r>
            <w:r w:rsidR="00B82153" w:rsidRPr="006D7367">
              <w:rPr>
                <w:sz w:val="22"/>
                <w:szCs w:val="22"/>
                <w:lang w:val="en-US"/>
              </w:rPr>
              <w:t>9</w:t>
            </w:r>
          </w:p>
          <w:p w:rsidR="00D07A61" w:rsidRPr="0051729B" w:rsidRDefault="00D07A61" w:rsidP="00D07A61">
            <w:pPr>
              <w:jc w:val="both"/>
              <w:rPr>
                <w:sz w:val="22"/>
                <w:szCs w:val="22"/>
                <w:lang w:val="en-US"/>
              </w:rPr>
            </w:pPr>
            <w:r w:rsidRPr="0051729B">
              <w:rPr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Pr="0051729B">
                <w:rPr>
                  <w:rStyle w:val="ae"/>
                  <w:sz w:val="22"/>
                  <w:szCs w:val="22"/>
                  <w:lang w:val="en-US"/>
                </w:rPr>
                <w:t>sholoknov@sholoknov.ru</w:t>
              </w:r>
            </w:hyperlink>
            <w:r w:rsidRPr="0051729B">
              <w:rPr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53" w:rsidRPr="00484D50" w:rsidRDefault="00CD52AA" w:rsidP="00B82153">
            <w:pPr>
              <w:rPr>
                <w:sz w:val="22"/>
                <w:szCs w:val="22"/>
                <w:lang w:val="en-US"/>
              </w:rPr>
            </w:pPr>
            <w:r w:rsidRPr="0051729B">
              <w:rPr>
                <w:sz w:val="22"/>
                <w:szCs w:val="22"/>
              </w:rPr>
              <w:t>Подрядчик</w:t>
            </w:r>
            <w:r w:rsidR="004516D4" w:rsidRPr="0051729B">
              <w:rPr>
                <w:sz w:val="22"/>
                <w:szCs w:val="22"/>
              </w:rPr>
              <w:t>:</w:t>
            </w:r>
            <w:r w:rsidR="0020692E" w:rsidRPr="0051729B">
              <w:rPr>
                <w:sz w:val="22"/>
                <w:szCs w:val="22"/>
              </w:rPr>
              <w:t xml:space="preserve"> </w:t>
            </w:r>
          </w:p>
          <w:p w:rsidR="00312F41" w:rsidRPr="00484D50" w:rsidRDefault="00312F41" w:rsidP="00484D50">
            <w:pPr>
              <w:rPr>
                <w:sz w:val="22"/>
                <w:szCs w:val="22"/>
                <w:lang w:val="en-US"/>
              </w:rPr>
            </w:pPr>
          </w:p>
        </w:tc>
      </w:tr>
      <w:tr w:rsidR="002F32EC" w:rsidRPr="0051729B" w:rsidTr="004353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6" w:type="dxa"/>
        </w:trPr>
        <w:tc>
          <w:tcPr>
            <w:tcW w:w="4785" w:type="dxa"/>
          </w:tcPr>
          <w:p w:rsidR="00312F41" w:rsidRPr="006D7367" w:rsidRDefault="00312F41" w:rsidP="00CC40DD">
            <w:pPr>
              <w:jc w:val="both"/>
              <w:rPr>
                <w:sz w:val="22"/>
                <w:szCs w:val="22"/>
              </w:rPr>
            </w:pPr>
          </w:p>
          <w:p w:rsidR="00EC313A" w:rsidRPr="006D7367" w:rsidRDefault="00EC313A" w:rsidP="00CC40DD">
            <w:pPr>
              <w:jc w:val="both"/>
              <w:rPr>
                <w:sz w:val="22"/>
                <w:szCs w:val="22"/>
              </w:rPr>
            </w:pPr>
          </w:p>
          <w:p w:rsidR="00312F41" w:rsidRPr="0051729B" w:rsidRDefault="00EF75D0" w:rsidP="00CC40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</w:t>
            </w:r>
            <w:r w:rsidR="00D07A61" w:rsidRPr="0051729B">
              <w:rPr>
                <w:sz w:val="22"/>
                <w:szCs w:val="22"/>
              </w:rPr>
              <w:t>иректор</w:t>
            </w:r>
            <w:r>
              <w:rPr>
                <w:sz w:val="22"/>
                <w:szCs w:val="22"/>
              </w:rPr>
              <w:t>а</w:t>
            </w:r>
          </w:p>
          <w:p w:rsidR="00867D6C" w:rsidRPr="0051729B" w:rsidRDefault="00D07A61" w:rsidP="00CC40DD">
            <w:pPr>
              <w:jc w:val="both"/>
              <w:rPr>
                <w:b/>
                <w:sz w:val="22"/>
                <w:szCs w:val="22"/>
              </w:rPr>
            </w:pPr>
            <w:r w:rsidRPr="0051729B">
              <w:rPr>
                <w:sz w:val="22"/>
                <w:szCs w:val="22"/>
              </w:rPr>
              <w:t>Музей-заповедник М.А. Шолохова</w:t>
            </w:r>
            <w:r w:rsidR="00C76159">
              <w:rPr>
                <w:sz w:val="22"/>
                <w:szCs w:val="22"/>
              </w:rPr>
              <w:t xml:space="preserve"> «Тихий Дон</w:t>
            </w:r>
            <w:r w:rsidRPr="0051729B">
              <w:rPr>
                <w:sz w:val="22"/>
                <w:szCs w:val="22"/>
              </w:rPr>
              <w:t>»</w:t>
            </w:r>
          </w:p>
          <w:p w:rsidR="00867D6C" w:rsidRPr="0051729B" w:rsidRDefault="00867D6C" w:rsidP="00CC40DD">
            <w:pPr>
              <w:jc w:val="both"/>
              <w:rPr>
                <w:sz w:val="22"/>
                <w:szCs w:val="22"/>
              </w:rPr>
            </w:pPr>
          </w:p>
          <w:p w:rsidR="00EF1DE9" w:rsidRPr="0051729B" w:rsidRDefault="00EF1DE9" w:rsidP="00CC40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86" w:type="dxa"/>
            <w:gridSpan w:val="2"/>
          </w:tcPr>
          <w:p w:rsidR="00312F41" w:rsidRPr="0051729B" w:rsidRDefault="00312F41" w:rsidP="0043535A">
            <w:pPr>
              <w:overflowPunct w:val="0"/>
              <w:autoSpaceDE w:val="0"/>
              <w:autoSpaceDN w:val="0"/>
              <w:adjustRightInd w:val="0"/>
              <w:spacing w:line="300" w:lineRule="exact"/>
              <w:rPr>
                <w:sz w:val="22"/>
                <w:szCs w:val="22"/>
              </w:rPr>
            </w:pPr>
          </w:p>
          <w:p w:rsidR="00EC313A" w:rsidRPr="0051729B" w:rsidRDefault="00EC313A" w:rsidP="00312F41">
            <w:pPr>
              <w:overflowPunct w:val="0"/>
              <w:autoSpaceDE w:val="0"/>
              <w:autoSpaceDN w:val="0"/>
              <w:adjustRightInd w:val="0"/>
              <w:spacing w:line="300" w:lineRule="exact"/>
              <w:rPr>
                <w:sz w:val="22"/>
                <w:szCs w:val="22"/>
              </w:rPr>
            </w:pPr>
          </w:p>
          <w:p w:rsidR="00312F41" w:rsidRPr="0051729B" w:rsidRDefault="00B82153" w:rsidP="00312F41">
            <w:pPr>
              <w:overflowPunct w:val="0"/>
              <w:autoSpaceDE w:val="0"/>
              <w:autoSpaceDN w:val="0"/>
              <w:adjustRightInd w:val="0"/>
              <w:spacing w:line="30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</w:t>
            </w:r>
          </w:p>
          <w:p w:rsidR="00937FAD" w:rsidRPr="0051729B" w:rsidRDefault="00937FAD" w:rsidP="00312F41">
            <w:pPr>
              <w:overflowPunct w:val="0"/>
              <w:autoSpaceDE w:val="0"/>
              <w:autoSpaceDN w:val="0"/>
              <w:adjustRightInd w:val="0"/>
              <w:spacing w:line="300" w:lineRule="exact"/>
              <w:rPr>
                <w:sz w:val="22"/>
                <w:szCs w:val="22"/>
              </w:rPr>
            </w:pPr>
          </w:p>
        </w:tc>
      </w:tr>
      <w:tr w:rsidR="002F32EC" w:rsidRPr="0051729B" w:rsidTr="004353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6" w:type="dxa"/>
          <w:trHeight w:val="516"/>
        </w:trPr>
        <w:tc>
          <w:tcPr>
            <w:tcW w:w="4785" w:type="dxa"/>
          </w:tcPr>
          <w:p w:rsidR="00D07A61" w:rsidRPr="0051729B" w:rsidRDefault="002F32EC" w:rsidP="00D07A61">
            <w:pPr>
              <w:jc w:val="both"/>
              <w:rPr>
                <w:sz w:val="22"/>
                <w:szCs w:val="22"/>
              </w:rPr>
            </w:pPr>
            <w:r w:rsidRPr="0051729B">
              <w:rPr>
                <w:sz w:val="22"/>
                <w:szCs w:val="22"/>
              </w:rPr>
              <w:t xml:space="preserve">___________________ </w:t>
            </w:r>
            <w:r w:rsidR="00EF75D0">
              <w:rPr>
                <w:sz w:val="22"/>
                <w:szCs w:val="22"/>
              </w:rPr>
              <w:t>Л.В. Романова</w:t>
            </w:r>
          </w:p>
          <w:p w:rsidR="002F32EC" w:rsidRPr="0051729B" w:rsidRDefault="00B82153" w:rsidP="00D07A6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="002F32EC" w:rsidRPr="0051729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ц.</w:t>
            </w:r>
            <w:r w:rsidR="002F32EC" w:rsidRPr="0051729B">
              <w:rPr>
                <w:sz w:val="22"/>
                <w:szCs w:val="22"/>
              </w:rPr>
              <w:t>п</w:t>
            </w:r>
            <w:proofErr w:type="spellEnd"/>
            <w:r w:rsidR="002F32EC" w:rsidRPr="0051729B">
              <w:rPr>
                <w:sz w:val="22"/>
                <w:szCs w:val="22"/>
              </w:rPr>
              <w:t>.</w:t>
            </w:r>
          </w:p>
        </w:tc>
        <w:tc>
          <w:tcPr>
            <w:tcW w:w="4786" w:type="dxa"/>
            <w:gridSpan w:val="2"/>
          </w:tcPr>
          <w:p w:rsidR="002F32EC" w:rsidRPr="0051729B" w:rsidRDefault="00312F41" w:rsidP="0043535A">
            <w:pPr>
              <w:overflowPunct w:val="0"/>
              <w:autoSpaceDE w:val="0"/>
              <w:autoSpaceDN w:val="0"/>
              <w:adjustRightInd w:val="0"/>
              <w:spacing w:line="300" w:lineRule="exact"/>
              <w:rPr>
                <w:sz w:val="22"/>
                <w:szCs w:val="22"/>
              </w:rPr>
            </w:pPr>
            <w:r w:rsidRPr="0051729B">
              <w:rPr>
                <w:sz w:val="22"/>
                <w:szCs w:val="22"/>
              </w:rPr>
              <w:t>___________________</w:t>
            </w:r>
            <w:r w:rsidR="00B82153">
              <w:rPr>
                <w:sz w:val="22"/>
                <w:szCs w:val="22"/>
              </w:rPr>
              <w:t>/_______________</w:t>
            </w:r>
          </w:p>
          <w:p w:rsidR="002F32EC" w:rsidRDefault="00671A72" w:rsidP="0043535A">
            <w:pPr>
              <w:overflowPunct w:val="0"/>
              <w:autoSpaceDE w:val="0"/>
              <w:autoSpaceDN w:val="0"/>
              <w:adjustRightInd w:val="0"/>
              <w:spacing w:line="30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="002F32EC" w:rsidRPr="0051729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ц.</w:t>
            </w:r>
            <w:r w:rsidR="002F32EC" w:rsidRPr="0051729B">
              <w:rPr>
                <w:sz w:val="22"/>
                <w:szCs w:val="22"/>
              </w:rPr>
              <w:t>п</w:t>
            </w:r>
            <w:proofErr w:type="spellEnd"/>
            <w:r w:rsidR="002F32EC" w:rsidRPr="0051729B">
              <w:rPr>
                <w:sz w:val="22"/>
                <w:szCs w:val="22"/>
              </w:rPr>
              <w:t>.</w:t>
            </w:r>
          </w:p>
          <w:p w:rsidR="00CC4C99" w:rsidRPr="0051729B" w:rsidRDefault="00CC4C99" w:rsidP="0043535A">
            <w:pPr>
              <w:overflowPunct w:val="0"/>
              <w:autoSpaceDE w:val="0"/>
              <w:autoSpaceDN w:val="0"/>
              <w:adjustRightInd w:val="0"/>
              <w:spacing w:line="300" w:lineRule="exact"/>
              <w:rPr>
                <w:sz w:val="22"/>
                <w:szCs w:val="22"/>
              </w:rPr>
            </w:pPr>
          </w:p>
        </w:tc>
      </w:tr>
    </w:tbl>
    <w:p w:rsidR="00CC4C99" w:rsidRPr="006427C9" w:rsidRDefault="001C2FCA" w:rsidP="00EB2420">
      <w:pPr>
        <w:jc w:val="right"/>
        <w:rPr>
          <w:sz w:val="20"/>
          <w:szCs w:val="22"/>
        </w:rPr>
      </w:pPr>
      <w:r>
        <w:rPr>
          <w:sz w:val="22"/>
          <w:szCs w:val="22"/>
        </w:rPr>
        <w:br w:type="page"/>
      </w:r>
      <w:r w:rsidR="00EB2420" w:rsidRPr="006427C9">
        <w:rPr>
          <w:sz w:val="20"/>
          <w:szCs w:val="22"/>
        </w:rPr>
        <w:lastRenderedPageBreak/>
        <w:t>П</w:t>
      </w:r>
      <w:r w:rsidR="00CC4C99" w:rsidRPr="006427C9">
        <w:rPr>
          <w:sz w:val="20"/>
          <w:szCs w:val="22"/>
        </w:rPr>
        <w:t xml:space="preserve">риложение №1 </w:t>
      </w:r>
    </w:p>
    <w:p w:rsidR="00CC4C99" w:rsidRPr="006427C9" w:rsidRDefault="00CC4C99" w:rsidP="00CC4C99">
      <w:pPr>
        <w:jc w:val="right"/>
        <w:rPr>
          <w:sz w:val="20"/>
          <w:szCs w:val="22"/>
        </w:rPr>
      </w:pPr>
      <w:r w:rsidRPr="006427C9">
        <w:rPr>
          <w:sz w:val="20"/>
          <w:szCs w:val="22"/>
        </w:rPr>
        <w:t xml:space="preserve">к </w:t>
      </w:r>
      <w:r w:rsidR="00843823" w:rsidRPr="006427C9">
        <w:rPr>
          <w:sz w:val="20"/>
          <w:szCs w:val="22"/>
        </w:rPr>
        <w:t>Договору</w:t>
      </w:r>
      <w:r w:rsidRPr="006427C9">
        <w:rPr>
          <w:sz w:val="20"/>
          <w:szCs w:val="22"/>
        </w:rPr>
        <w:t xml:space="preserve"> №</w:t>
      </w:r>
      <w:r w:rsidR="00405AEB">
        <w:rPr>
          <w:sz w:val="20"/>
          <w:szCs w:val="22"/>
        </w:rPr>
        <w:t>31</w:t>
      </w:r>
      <w:r w:rsidR="005B5FD6">
        <w:rPr>
          <w:sz w:val="20"/>
          <w:szCs w:val="22"/>
          <w:lang w:val="en-US"/>
        </w:rPr>
        <w:t>7</w:t>
      </w:r>
      <w:r w:rsidR="00045FFC" w:rsidRPr="006427C9">
        <w:rPr>
          <w:sz w:val="20"/>
          <w:szCs w:val="22"/>
        </w:rPr>
        <w:t>-05/2</w:t>
      </w:r>
      <w:r w:rsidR="00405AEB">
        <w:rPr>
          <w:sz w:val="20"/>
          <w:szCs w:val="22"/>
        </w:rPr>
        <w:t>6</w:t>
      </w:r>
    </w:p>
    <w:p w:rsidR="00CC4C99" w:rsidRDefault="00CC4C99" w:rsidP="00CC4C99">
      <w:pPr>
        <w:jc w:val="right"/>
        <w:rPr>
          <w:sz w:val="20"/>
          <w:szCs w:val="22"/>
        </w:rPr>
      </w:pPr>
      <w:r w:rsidRPr="006427C9">
        <w:rPr>
          <w:sz w:val="20"/>
          <w:szCs w:val="22"/>
        </w:rPr>
        <w:t>от «</w:t>
      </w:r>
      <w:r w:rsidR="00B82153">
        <w:rPr>
          <w:sz w:val="20"/>
          <w:szCs w:val="22"/>
        </w:rPr>
        <w:t>___</w:t>
      </w:r>
      <w:r w:rsidRPr="006427C9">
        <w:rPr>
          <w:sz w:val="20"/>
          <w:szCs w:val="22"/>
        </w:rPr>
        <w:t>»</w:t>
      </w:r>
      <w:r w:rsidR="00EF75D0">
        <w:rPr>
          <w:sz w:val="20"/>
          <w:szCs w:val="22"/>
        </w:rPr>
        <w:t xml:space="preserve"> </w:t>
      </w:r>
      <w:r w:rsidR="00405AEB">
        <w:rPr>
          <w:sz w:val="20"/>
          <w:szCs w:val="22"/>
        </w:rPr>
        <w:t>августа</w:t>
      </w:r>
      <w:r w:rsidRPr="006427C9">
        <w:rPr>
          <w:sz w:val="20"/>
          <w:szCs w:val="22"/>
        </w:rPr>
        <w:t xml:space="preserve"> 202</w:t>
      </w:r>
      <w:r w:rsidR="00405AEB">
        <w:rPr>
          <w:sz w:val="20"/>
          <w:szCs w:val="22"/>
        </w:rPr>
        <w:t>6</w:t>
      </w:r>
      <w:r w:rsidRPr="006427C9">
        <w:rPr>
          <w:sz w:val="20"/>
          <w:szCs w:val="22"/>
        </w:rPr>
        <w:t xml:space="preserve"> г.</w:t>
      </w:r>
    </w:p>
    <w:p w:rsidR="00B82153" w:rsidRDefault="00B82153" w:rsidP="00CC4C99">
      <w:pPr>
        <w:jc w:val="right"/>
        <w:rPr>
          <w:sz w:val="20"/>
          <w:szCs w:val="22"/>
        </w:rPr>
      </w:pPr>
    </w:p>
    <w:p w:rsidR="00B82153" w:rsidRPr="00D46207" w:rsidRDefault="00B82153" w:rsidP="00B82153">
      <w:pPr>
        <w:jc w:val="center"/>
        <w:rPr>
          <w:b/>
          <w:spacing w:val="40"/>
          <w:sz w:val="28"/>
          <w:szCs w:val="36"/>
        </w:rPr>
      </w:pPr>
      <w:proofErr w:type="gramStart"/>
      <w:r w:rsidRPr="00D46207">
        <w:rPr>
          <w:b/>
          <w:spacing w:val="40"/>
          <w:sz w:val="28"/>
          <w:szCs w:val="36"/>
        </w:rPr>
        <w:t>ТЕХНИЧЕСКОЕ  ЗАДАНИЕ</w:t>
      </w:r>
      <w:proofErr w:type="gramEnd"/>
    </w:p>
    <w:p w:rsidR="00405AEB" w:rsidRPr="00E365C6" w:rsidRDefault="00405AEB" w:rsidP="00405AEB">
      <w:pPr>
        <w:pStyle w:val="a3"/>
        <w:jc w:val="center"/>
        <w:rPr>
          <w:bCs/>
          <w:iCs/>
          <w:sz w:val="24"/>
          <w:szCs w:val="24"/>
        </w:rPr>
      </w:pPr>
      <w:r w:rsidRPr="00E365C6">
        <w:rPr>
          <w:bCs/>
          <w:sz w:val="24"/>
          <w:szCs w:val="24"/>
        </w:rPr>
        <w:t>на работы по техническому обслуживанию ДГУ ТСС ЭД-60С-Т400-РПМ 11</w:t>
      </w:r>
    </w:p>
    <w:p w:rsidR="00405AEB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 xml:space="preserve">  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Техническое обслуживание ДГУ</w:t>
      </w:r>
      <w:r w:rsidRPr="00523368">
        <w:rPr>
          <w:rFonts w:ascii="Times New Roman" w:hAnsi="Times New Roman"/>
        </w:rPr>
        <w:t xml:space="preserve"> </w:t>
      </w:r>
      <w:r w:rsidRPr="00005BF0">
        <w:rPr>
          <w:rFonts w:ascii="Times New Roman" w:hAnsi="Times New Roman"/>
        </w:rPr>
        <w:t>производится на основании требований следующих документов:</w:t>
      </w:r>
    </w:p>
    <w:p w:rsidR="00405AEB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 xml:space="preserve">- Инструкция по эксплуатации завода изготовителя 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 xml:space="preserve">- Инструкция по эксплуатации двигателя завода изготовителя. 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- Объёмы и нормы испытаний электрооборудования (РД 34.45-51.300-97);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- Правила технической эксплуатации электроустановок потребителей (ПТЭЭП).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Общая информация:</w:t>
      </w:r>
    </w:p>
    <w:p w:rsidR="00405AEB" w:rsidRPr="00D06A1E" w:rsidRDefault="00405AEB" w:rsidP="00405AEB">
      <w:r w:rsidRPr="00005BF0">
        <w:t xml:space="preserve">Тип, марка: </w:t>
      </w:r>
      <w:r w:rsidRPr="00D46207">
        <w:rPr>
          <w:bCs/>
        </w:rPr>
        <w:t>ДГУ ТСС ЭД-60С-Т400-РПМ</w:t>
      </w:r>
      <w:r>
        <w:rPr>
          <w:bCs/>
        </w:rPr>
        <w:t xml:space="preserve"> 11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Год выпуска: 20</w:t>
      </w:r>
      <w:r>
        <w:rPr>
          <w:rFonts w:ascii="Times New Roman" w:hAnsi="Times New Roman"/>
        </w:rPr>
        <w:t>13.</w:t>
      </w:r>
    </w:p>
    <w:p w:rsidR="00405AEB" w:rsidRDefault="00405AEB" w:rsidP="00405AEB">
      <w:pPr>
        <w:pStyle w:val="afb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Ввод в </w:t>
      </w:r>
      <w:proofErr w:type="gramStart"/>
      <w:r>
        <w:rPr>
          <w:rFonts w:ascii="Times New Roman" w:hAnsi="Times New Roman"/>
        </w:rPr>
        <w:t xml:space="preserve">эксплуатацию: </w:t>
      </w:r>
      <w:r w:rsidRPr="00005BF0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14</w:t>
      </w:r>
      <w:proofErr w:type="gramEnd"/>
      <w:r>
        <w:rPr>
          <w:rFonts w:ascii="Times New Roman" w:hAnsi="Times New Roman"/>
        </w:rPr>
        <w:t xml:space="preserve"> </w:t>
      </w:r>
    </w:p>
    <w:p w:rsidR="00405AEB" w:rsidRPr="00EC116D" w:rsidRDefault="00405AEB" w:rsidP="00405AEB">
      <w:pPr>
        <w:pStyle w:val="a3"/>
        <w:jc w:val="both"/>
        <w:rPr>
          <w:b/>
          <w:sz w:val="22"/>
          <w:szCs w:val="22"/>
        </w:rPr>
      </w:pPr>
      <w:r w:rsidRPr="00E365C6">
        <w:rPr>
          <w:sz w:val="22"/>
          <w:szCs w:val="22"/>
        </w:rPr>
        <w:t>Местонахождение ДГУ:</w:t>
      </w:r>
      <w:r>
        <w:rPr>
          <w:sz w:val="22"/>
          <w:szCs w:val="22"/>
        </w:rPr>
        <w:t xml:space="preserve"> находится</w:t>
      </w:r>
      <w:r w:rsidRPr="00EC116D">
        <w:rPr>
          <w:sz w:val="22"/>
          <w:szCs w:val="22"/>
        </w:rPr>
        <w:t xml:space="preserve"> по адресу: </w:t>
      </w:r>
      <w:r>
        <w:rPr>
          <w:sz w:val="22"/>
          <w:szCs w:val="22"/>
        </w:rPr>
        <w:t xml:space="preserve">Ростовская область, </w:t>
      </w:r>
      <w:proofErr w:type="gramStart"/>
      <w:r>
        <w:rPr>
          <w:sz w:val="22"/>
          <w:szCs w:val="22"/>
        </w:rPr>
        <w:t xml:space="preserve">Шолоховский </w:t>
      </w:r>
      <w:r w:rsidRPr="00EC116D">
        <w:rPr>
          <w:sz w:val="22"/>
          <w:szCs w:val="22"/>
        </w:rPr>
        <w:t xml:space="preserve"> район</w:t>
      </w:r>
      <w:proofErr w:type="gramEnd"/>
      <w:r w:rsidRPr="00EC116D">
        <w:rPr>
          <w:sz w:val="22"/>
          <w:szCs w:val="22"/>
        </w:rPr>
        <w:t>, с</w:t>
      </w:r>
      <w:r>
        <w:rPr>
          <w:sz w:val="22"/>
          <w:szCs w:val="22"/>
        </w:rPr>
        <w:t>т. Вёшенская, ул. Шолохова 60.</w:t>
      </w:r>
    </w:p>
    <w:p w:rsidR="00405AEB" w:rsidRDefault="00405AEB" w:rsidP="00405AEB">
      <w:pPr>
        <w:pStyle w:val="a3"/>
        <w:jc w:val="both"/>
        <w:rPr>
          <w:b/>
          <w:sz w:val="22"/>
          <w:szCs w:val="22"/>
        </w:rPr>
      </w:pPr>
      <w:r w:rsidRPr="00E365C6">
        <w:rPr>
          <w:sz w:val="22"/>
          <w:szCs w:val="22"/>
        </w:rPr>
        <w:t>Цель работ по ТЗ:</w:t>
      </w:r>
      <w:r>
        <w:rPr>
          <w:sz w:val="22"/>
          <w:szCs w:val="22"/>
        </w:rPr>
        <w:t xml:space="preserve"> Сервисное обслуживание</w:t>
      </w:r>
      <w:r w:rsidRPr="002C4B07">
        <w:rPr>
          <w:sz w:val="22"/>
          <w:szCs w:val="22"/>
        </w:rPr>
        <w:t xml:space="preserve"> ДГУ </w:t>
      </w:r>
      <w:r w:rsidRPr="006752D9">
        <w:rPr>
          <w:bCs/>
          <w:sz w:val="22"/>
          <w:szCs w:val="22"/>
        </w:rPr>
        <w:t>ТСС ЭД-60С-Т400-РПМ 11</w:t>
      </w:r>
      <w:r>
        <w:rPr>
          <w:bCs/>
          <w:sz w:val="22"/>
          <w:szCs w:val="22"/>
        </w:rPr>
        <w:t xml:space="preserve"> – 1 </w:t>
      </w:r>
      <w:r>
        <w:rPr>
          <w:sz w:val="22"/>
          <w:szCs w:val="22"/>
        </w:rPr>
        <w:t>единица.</w:t>
      </w:r>
    </w:p>
    <w:p w:rsidR="00405AEB" w:rsidRPr="00005BF0" w:rsidRDefault="00405AEB" w:rsidP="00405AEB">
      <w:pPr>
        <w:pStyle w:val="a3"/>
        <w:jc w:val="both"/>
      </w:pPr>
    </w:p>
    <w:p w:rsidR="00405AEB" w:rsidRPr="00D46207" w:rsidRDefault="00405AEB" w:rsidP="00405AEB">
      <w:pPr>
        <w:pStyle w:val="afb"/>
        <w:jc w:val="center"/>
        <w:rPr>
          <w:rFonts w:ascii="Times New Roman" w:hAnsi="Times New Roman"/>
          <w:b/>
        </w:rPr>
      </w:pPr>
      <w:r w:rsidRPr="00D46207">
        <w:rPr>
          <w:rFonts w:ascii="Times New Roman" w:hAnsi="Times New Roman"/>
          <w:b/>
        </w:rPr>
        <w:t>1. Требования к квалификации персонала подрядчика (исполнителя)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Подрядчик (исполнитель) должен своими силами, средствами и материалами выполнить работы по техническому обслуживанию ДГУ.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Персонал исполнителя должен установленным порядком проходить инструктаж в службе Охраны труда, обладать необходимыми профессиональными знаниями и опытом работ.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Необходимо наличие сертификата о прохождении обучения по проведению технического обслуживания ДГУ.</w:t>
      </w:r>
    </w:p>
    <w:p w:rsidR="00405AEB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Необходимо наличие действующего удостоверения по электробезопасности с группой не ниже 3 (третьей) до 1000В.</w:t>
      </w:r>
    </w:p>
    <w:p w:rsidR="00405AEB" w:rsidRDefault="00405AEB" w:rsidP="00405AEB">
      <w:pPr>
        <w:pStyle w:val="afb"/>
        <w:jc w:val="both"/>
        <w:rPr>
          <w:rFonts w:ascii="Times New Roman" w:hAnsi="Times New Roman"/>
          <w:bCs/>
        </w:rPr>
      </w:pPr>
    </w:p>
    <w:p w:rsidR="00405AEB" w:rsidRPr="00047DFC" w:rsidRDefault="00405AEB" w:rsidP="00405AEB">
      <w:pPr>
        <w:pStyle w:val="afb"/>
        <w:jc w:val="center"/>
        <w:rPr>
          <w:rFonts w:ascii="Times New Roman" w:hAnsi="Times New Roman"/>
          <w:b/>
          <w:bCs/>
        </w:rPr>
      </w:pPr>
      <w:r w:rsidRPr="00047DFC">
        <w:rPr>
          <w:rFonts w:ascii="Times New Roman" w:hAnsi="Times New Roman"/>
          <w:b/>
          <w:bCs/>
        </w:rPr>
        <w:t>2.Требования к качеству работ:</w:t>
      </w:r>
    </w:p>
    <w:p w:rsidR="00405AEB" w:rsidRPr="00047DFC" w:rsidRDefault="00405AEB" w:rsidP="00405AEB">
      <w:pPr>
        <w:pStyle w:val="afb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 xml:space="preserve">2.1 Техническое обслуживание дизель-генераторных установок (ДГУ) должно выполняться в соответствии с требованиями: </w:t>
      </w:r>
      <w:r w:rsidRPr="00047DFC">
        <w:rPr>
          <w:rStyle w:val="aff6"/>
          <w:rFonts w:ascii="Times New Roman" w:hAnsi="Times New Roman"/>
          <w:shd w:val="clear" w:color="auto" w:fill="FFFFFF"/>
        </w:rPr>
        <w:t>Приказ Минэнерго России от 12.08.2022 №811</w:t>
      </w:r>
      <w:r w:rsidRPr="00047DFC">
        <w:rPr>
          <w:rFonts w:ascii="Times New Roman" w:hAnsi="Times New Roman"/>
          <w:b/>
          <w:shd w:val="clear" w:color="auto" w:fill="FFFFFF"/>
        </w:rPr>
        <w:t> — </w:t>
      </w:r>
      <w:r w:rsidRPr="00047DFC">
        <w:rPr>
          <w:rStyle w:val="aff6"/>
          <w:rFonts w:ascii="Times New Roman" w:hAnsi="Times New Roman"/>
          <w:shd w:val="clear" w:color="auto" w:fill="FFFFFF"/>
        </w:rPr>
        <w:t>«Об утверждении Правил технической эксплуатации электроустановок потребителей электрической энергии»</w:t>
      </w:r>
      <w:r w:rsidRPr="00047DFC">
        <w:rPr>
          <w:rFonts w:ascii="Times New Roman" w:hAnsi="Times New Roman"/>
          <w:b/>
        </w:rPr>
        <w:t xml:space="preserve">, </w:t>
      </w:r>
      <w:r w:rsidRPr="00047DFC">
        <w:rPr>
          <w:rStyle w:val="aff6"/>
          <w:rFonts w:ascii="Times New Roman" w:hAnsi="Times New Roman"/>
          <w:shd w:val="clear" w:color="auto" w:fill="FFFFFF"/>
        </w:rPr>
        <w:t>«Правила по охране труда при эксплуатации электроустановок»</w:t>
      </w:r>
      <w:r w:rsidRPr="00047DFC">
        <w:rPr>
          <w:rFonts w:ascii="Times New Roman" w:hAnsi="Times New Roman"/>
          <w:b/>
          <w:shd w:val="clear" w:color="auto" w:fill="FFFFFF"/>
        </w:rPr>
        <w:t>,</w:t>
      </w:r>
      <w:r w:rsidRPr="00047DFC">
        <w:rPr>
          <w:rFonts w:ascii="Times New Roman" w:hAnsi="Times New Roman"/>
          <w:shd w:val="clear" w:color="auto" w:fill="FFFFFF"/>
        </w:rPr>
        <w:t xml:space="preserve"> утверждённые приказом Минтруда России от 24.07.2013 №328н (ред. от 15.11.2018)</w:t>
      </w:r>
      <w:r w:rsidRPr="00047DFC">
        <w:rPr>
          <w:rFonts w:ascii="Times New Roman" w:hAnsi="Times New Roman"/>
        </w:rPr>
        <w:t xml:space="preserve">, а также инструкций завода изготовителя и </w:t>
      </w:r>
      <w:proofErr w:type="gramStart"/>
      <w:r w:rsidRPr="00047DFC">
        <w:rPr>
          <w:rFonts w:ascii="Times New Roman" w:hAnsi="Times New Roman"/>
        </w:rPr>
        <w:t>другой  нормативно</w:t>
      </w:r>
      <w:proofErr w:type="gramEnd"/>
      <w:r w:rsidRPr="00047DFC">
        <w:rPr>
          <w:rFonts w:ascii="Times New Roman" w:hAnsi="Times New Roman"/>
        </w:rPr>
        <w:t>-технической документации. Требования к качеству работ устанавливаются в соответствии со статьей 721 ГК РФ, требованиями ПУЭ издание шестое. Работы также должны быть выполнены в соответствии с требованиями эксплуатирующей организации и требованиями проектной документации.</w:t>
      </w:r>
    </w:p>
    <w:p w:rsidR="00405AEB" w:rsidRPr="00047DFC" w:rsidRDefault="00405AEB" w:rsidP="00405AEB">
      <w:pPr>
        <w:pStyle w:val="afb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 xml:space="preserve">     Подрядчик обязан при выполнении работ соблюдать требования безопасности работ в соответствии, с требованиями Закона Российской Федерации от </w:t>
      </w:r>
      <w:proofErr w:type="gramStart"/>
      <w:r w:rsidRPr="00047DFC">
        <w:rPr>
          <w:rFonts w:ascii="Times New Roman" w:hAnsi="Times New Roman"/>
        </w:rPr>
        <w:t>07.02.1992  N</w:t>
      </w:r>
      <w:proofErr w:type="gramEnd"/>
      <w:r w:rsidRPr="00047DFC">
        <w:rPr>
          <w:rFonts w:ascii="Times New Roman" w:hAnsi="Times New Roman"/>
        </w:rPr>
        <w:t xml:space="preserve"> 2300-1 «О защите прав потребителей»</w:t>
      </w:r>
      <w:r w:rsidRPr="00047DFC">
        <w:rPr>
          <w:rFonts w:ascii="Times New Roman" w:hAnsi="Times New Roman"/>
          <w:shd w:val="clear" w:color="auto" w:fill="FFFFFF"/>
        </w:rPr>
        <w:t xml:space="preserve"> (ред. от 08.08.2024)</w:t>
      </w:r>
      <w:r w:rsidRPr="00047DFC">
        <w:rPr>
          <w:rFonts w:ascii="Times New Roman" w:hAnsi="Times New Roman"/>
        </w:rPr>
        <w:t xml:space="preserve">, требованиями </w:t>
      </w:r>
      <w:r w:rsidRPr="00047DFC">
        <w:rPr>
          <w:rFonts w:ascii="Times New Roman" w:hAnsi="Times New Roman"/>
          <w:shd w:val="clear" w:color="auto" w:fill="FFFFFF"/>
        </w:rPr>
        <w:t>СНиП 12-03-99</w:t>
      </w:r>
      <w:r w:rsidRPr="00047DFC">
        <w:rPr>
          <w:rFonts w:ascii="Times New Roman" w:hAnsi="Times New Roman"/>
        </w:rPr>
        <w:t>, СНиП 12-04-2002, СНиП 12-03-2001.</w:t>
      </w:r>
    </w:p>
    <w:p w:rsidR="00405AEB" w:rsidRPr="00047DFC" w:rsidRDefault="00405AEB" w:rsidP="00405AEB">
      <w:pPr>
        <w:pStyle w:val="afb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 xml:space="preserve"> Подрядчик обязан иметь необходимые поверенные средства измерений и испытательное оборудование.</w:t>
      </w:r>
    </w:p>
    <w:p w:rsidR="00405AEB" w:rsidRPr="00047DFC" w:rsidRDefault="00405AEB" w:rsidP="00405AEB">
      <w:pPr>
        <w:pStyle w:val="afb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 xml:space="preserve">       Во время выполнения работ на объекте </w:t>
      </w:r>
      <w:proofErr w:type="gramStart"/>
      <w:r w:rsidRPr="00047DFC">
        <w:rPr>
          <w:rFonts w:ascii="Times New Roman" w:hAnsi="Times New Roman"/>
        </w:rPr>
        <w:t>обязательно  соблюдение</w:t>
      </w:r>
      <w:proofErr w:type="gramEnd"/>
      <w:r w:rsidRPr="00047DFC">
        <w:rPr>
          <w:rFonts w:ascii="Times New Roman" w:hAnsi="Times New Roman"/>
        </w:rPr>
        <w:t xml:space="preserve"> технологий и методик производства работ, требований экологических, санитарно-гигиенических, противопожарных и других норм, действующих на территории Российской Федерации:</w:t>
      </w:r>
    </w:p>
    <w:p w:rsidR="00405AEB" w:rsidRPr="00047DFC" w:rsidRDefault="00405AEB" w:rsidP="00405AEB">
      <w:pPr>
        <w:pStyle w:val="afb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>- строительные нормы и правила СНиП 21-01-97 «Пожарная безопасность зданий и сооружений» (утв. Постановлением Минстроя РФ от 13.02.1997 г. №18-7 с изм. и доп. от 03.07.1999 г., 19.07.2002 г.),</w:t>
      </w:r>
    </w:p>
    <w:p w:rsidR="00405AEB" w:rsidRPr="00047DFC" w:rsidRDefault="00405AEB" w:rsidP="00405AEB">
      <w:pPr>
        <w:pStyle w:val="afb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>-   строительные нормы и правила СНиП 12-03-2001, СНиП 12-04-2002 «безопасность труда в строительстве» (утв. Постановлением Госстроя РФ от 23.07.2001 №80 и от 17.09.2002 №123),</w:t>
      </w:r>
    </w:p>
    <w:p w:rsidR="00405AEB" w:rsidRPr="00047DFC" w:rsidRDefault="00405AEB" w:rsidP="00405AEB">
      <w:pPr>
        <w:pStyle w:val="afb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 xml:space="preserve">- </w:t>
      </w:r>
      <w:r w:rsidRPr="00047DFC">
        <w:rPr>
          <w:rStyle w:val="aff6"/>
          <w:rFonts w:ascii="Times New Roman" w:hAnsi="Times New Roman"/>
          <w:shd w:val="clear" w:color="auto" w:fill="FFFFFF"/>
        </w:rPr>
        <w:t>СП 76.13330.2016</w:t>
      </w:r>
      <w:r w:rsidRPr="00047DFC">
        <w:rPr>
          <w:rFonts w:ascii="Times New Roman" w:hAnsi="Times New Roman"/>
          <w:shd w:val="clear" w:color="auto" w:fill="FFFFFF"/>
        </w:rPr>
        <w:t> — свод правил «Электротехнические устройства»</w:t>
      </w:r>
      <w:r w:rsidRPr="00047DFC">
        <w:rPr>
          <w:rFonts w:ascii="Times New Roman" w:hAnsi="Times New Roman"/>
        </w:rPr>
        <w:t>,</w:t>
      </w:r>
    </w:p>
    <w:p w:rsidR="00405AEB" w:rsidRPr="00047DFC" w:rsidRDefault="00405AEB" w:rsidP="00405AEB">
      <w:pPr>
        <w:pStyle w:val="afb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>-  СП 77.13330.2016 «СНиП 3.05.07-85 Системы автоматизации» (Приказ Минстроя России от 20 октября 2016 г. № 727/</w:t>
      </w:r>
      <w:proofErr w:type="spellStart"/>
      <w:r w:rsidRPr="00047DFC">
        <w:rPr>
          <w:rFonts w:ascii="Times New Roman" w:hAnsi="Times New Roman"/>
        </w:rPr>
        <w:t>пр</w:t>
      </w:r>
      <w:proofErr w:type="spellEnd"/>
      <w:r w:rsidRPr="00047DFC">
        <w:rPr>
          <w:rFonts w:ascii="Times New Roman" w:hAnsi="Times New Roman"/>
        </w:rPr>
        <w:t xml:space="preserve">), </w:t>
      </w:r>
    </w:p>
    <w:p w:rsidR="00405AEB" w:rsidRPr="00047DFC" w:rsidRDefault="00405AEB" w:rsidP="00405AEB">
      <w:pPr>
        <w:pStyle w:val="afb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t xml:space="preserve">кроме того, следует руководствоваться перечнем нормативных документов по строительству, действующих на территории Российской Федерации.  </w:t>
      </w:r>
    </w:p>
    <w:p w:rsidR="00405AEB" w:rsidRDefault="00405AEB" w:rsidP="00405AEB">
      <w:pPr>
        <w:pStyle w:val="afb"/>
        <w:jc w:val="both"/>
        <w:rPr>
          <w:rFonts w:ascii="Times New Roman" w:hAnsi="Times New Roman"/>
        </w:rPr>
      </w:pPr>
      <w:r w:rsidRPr="00047DFC">
        <w:rPr>
          <w:rFonts w:ascii="Times New Roman" w:hAnsi="Times New Roman"/>
        </w:rPr>
        <w:lastRenderedPageBreak/>
        <w:t xml:space="preserve">         Обязательное выполнение необходимых мероприятий по технике безопасности (СНиП 12-03-2001), особых мероприятий по соблюдению правил пожарной безопасности (ППБ 01-03, ВППБ 13-01-94) и охране </w:t>
      </w:r>
      <w:proofErr w:type="gramStart"/>
      <w:r w:rsidRPr="00047DFC">
        <w:rPr>
          <w:rFonts w:ascii="Times New Roman" w:hAnsi="Times New Roman"/>
        </w:rPr>
        <w:t>объекта</w:t>
      </w:r>
      <w:proofErr w:type="gramEnd"/>
      <w:r w:rsidRPr="00047DFC">
        <w:rPr>
          <w:rFonts w:ascii="Times New Roman" w:hAnsi="Times New Roman"/>
        </w:rPr>
        <w:t xml:space="preserve"> переданного Подрядчику для выполнения производства работ. 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Риск случайной гибели или случайного повреждения объекта до приемки этого объекта Заказчиком несет Подрядчик (ст. 741 ГК РФ).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  <w:color w:val="000000"/>
        </w:rPr>
      </w:pPr>
      <w:r w:rsidRPr="00005BF0">
        <w:rPr>
          <w:rFonts w:ascii="Times New Roman" w:hAnsi="Times New Roman"/>
          <w:color w:val="000000"/>
        </w:rPr>
        <w:t>2.2. Все применяемые и используемые в ходе выполнения работ материалы, конструкции должны быть новыми, ранее не использующимися, должны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  <w:color w:val="000000"/>
        </w:rPr>
      </w:pPr>
      <w:r w:rsidRPr="00005BF0">
        <w:rPr>
          <w:rFonts w:ascii="Times New Roman" w:hAnsi="Times New Roman"/>
          <w:color w:val="000000"/>
        </w:rPr>
        <w:t>2.3. При выполнении работ по техническому обслуживанию ДГУ Исполнитель обязан направлять</w:t>
      </w:r>
      <w:r>
        <w:rPr>
          <w:rFonts w:ascii="Times New Roman" w:hAnsi="Times New Roman"/>
          <w:color w:val="000000"/>
        </w:rPr>
        <w:t xml:space="preserve"> квалифицированных специалистов.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  <w:color w:val="000000"/>
        </w:rPr>
      </w:pPr>
      <w:r w:rsidRPr="00005BF0">
        <w:rPr>
          <w:rFonts w:ascii="Times New Roman" w:hAnsi="Times New Roman"/>
          <w:color w:val="000000"/>
        </w:rPr>
        <w:t>2.4. Техническое обслуживание ДГУ производится без нарушения рабочего режима и производственного процесса с соблюдением техники безопасности.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  <w:color w:val="000000"/>
        </w:rPr>
      </w:pPr>
      <w:r w:rsidRPr="00005BF0">
        <w:rPr>
          <w:rFonts w:ascii="Times New Roman" w:hAnsi="Times New Roman"/>
          <w:color w:val="000000"/>
        </w:rPr>
        <w:t>2.5. При выполнении работ используются инструменты, расходные материалы, силы и средства Исполнителя. Исполнитель несет полную материальную ответственность за причинение ущерба имуществу Заказчика в ходе выполнения работ по вине Исполнителя.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  <w:color w:val="000000"/>
        </w:rPr>
      </w:pPr>
      <w:r w:rsidRPr="00005BF0">
        <w:rPr>
          <w:rFonts w:ascii="Times New Roman" w:hAnsi="Times New Roman"/>
          <w:color w:val="000000"/>
        </w:rPr>
        <w:t>2.6. Исполнитель гарантирует полную сохранность всего обслуживаемого оборудования Заказчика в ходе выполнения работ.</w:t>
      </w:r>
    </w:p>
    <w:p w:rsidR="00405AEB" w:rsidRDefault="00405AEB" w:rsidP="00405AEB">
      <w:pPr>
        <w:pStyle w:val="afb"/>
        <w:jc w:val="both"/>
        <w:rPr>
          <w:rFonts w:ascii="Times New Roman" w:hAnsi="Times New Roman"/>
        </w:rPr>
      </w:pPr>
    </w:p>
    <w:p w:rsidR="00405AEB" w:rsidRPr="00047DFC" w:rsidRDefault="00405AEB" w:rsidP="00405AEB">
      <w:pPr>
        <w:pStyle w:val="afb"/>
        <w:jc w:val="center"/>
        <w:rPr>
          <w:rFonts w:ascii="Times New Roman" w:hAnsi="Times New Roman"/>
          <w:b/>
        </w:rPr>
      </w:pPr>
      <w:r w:rsidRPr="00047DFC">
        <w:rPr>
          <w:rFonts w:ascii="Times New Roman" w:hAnsi="Times New Roman"/>
          <w:b/>
        </w:rPr>
        <w:t>3. Требования к выполнению работ:</w:t>
      </w:r>
    </w:p>
    <w:p w:rsidR="00405AEB" w:rsidRPr="00E365C6" w:rsidRDefault="00405AEB" w:rsidP="00405AEB">
      <w:pPr>
        <w:pStyle w:val="afb"/>
        <w:jc w:val="both"/>
        <w:rPr>
          <w:rFonts w:ascii="Times New Roman" w:hAnsi="Times New Roman"/>
          <w:color w:val="FF0000"/>
        </w:rPr>
      </w:pPr>
      <w:r w:rsidRPr="00005BF0">
        <w:rPr>
          <w:rFonts w:ascii="Times New Roman" w:hAnsi="Times New Roman"/>
        </w:rPr>
        <w:t>3.1. Техническое обслуживание ДГУ вкл</w:t>
      </w:r>
      <w:r>
        <w:rPr>
          <w:rFonts w:ascii="Times New Roman" w:hAnsi="Times New Roman"/>
        </w:rPr>
        <w:t>ючает в себя</w:t>
      </w:r>
      <w:r w:rsidRPr="00E365C6">
        <w:rPr>
          <w:rFonts w:ascii="Times New Roman" w:hAnsi="Times New Roman"/>
          <w:color w:val="FF0000"/>
        </w:rPr>
        <w:t xml:space="preserve"> </w:t>
      </w:r>
      <w:r w:rsidRPr="0073008E">
        <w:rPr>
          <w:rFonts w:ascii="Times New Roman" w:hAnsi="Times New Roman"/>
        </w:rPr>
        <w:t>проведение всех периодических (регламентных) работ.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bookmarkStart w:id="0" w:name="bookmark0"/>
      <w:r w:rsidRPr="00005BF0">
        <w:rPr>
          <w:rFonts w:ascii="Times New Roman" w:hAnsi="Times New Roman"/>
        </w:rPr>
        <w:t>3.2. Исполнитель обеспечивает свой персонал для выполнения работ на объекте Заказчика инструментом, вспомогательным оборудованием, расходными материалами, спецодеждой и средствами защиты.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3.6. Приобретение материалов необходимых для выполнения технического обслуживания производится за счет средств Исполнителя.</w:t>
      </w:r>
    </w:p>
    <w:p w:rsidR="00405AEB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3.9. После выполнения аварийных ремонтных работ представитель Исполнителя должен сделать соответствующую запись в «</w:t>
      </w:r>
      <w:proofErr w:type="gramStart"/>
      <w:r w:rsidRPr="00005BF0">
        <w:rPr>
          <w:rFonts w:ascii="Times New Roman" w:hAnsi="Times New Roman"/>
        </w:rPr>
        <w:t>Журнале  регистрации</w:t>
      </w:r>
      <w:proofErr w:type="gramEnd"/>
      <w:r w:rsidRPr="00005BF0">
        <w:rPr>
          <w:rFonts w:ascii="Times New Roman" w:hAnsi="Times New Roman"/>
        </w:rPr>
        <w:t xml:space="preserve"> выполненных работ по проведению технического обслуживания».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3.10. </w:t>
      </w:r>
      <w:r w:rsidRPr="00E60B9F">
        <w:rPr>
          <w:rFonts w:ascii="Times New Roman" w:hAnsi="Times New Roman"/>
        </w:rPr>
        <w:t>Срок вып</w:t>
      </w:r>
      <w:r>
        <w:rPr>
          <w:rFonts w:ascii="Times New Roman" w:hAnsi="Times New Roman"/>
        </w:rPr>
        <w:t>олнения работ должен составить 5 (пять) рабочих</w:t>
      </w:r>
      <w:r w:rsidRPr="00E60B9F">
        <w:rPr>
          <w:rFonts w:ascii="Times New Roman" w:hAnsi="Times New Roman"/>
        </w:rPr>
        <w:t xml:space="preserve"> дней с </w:t>
      </w:r>
      <w:proofErr w:type="gramStart"/>
      <w:r w:rsidRPr="00E60B9F">
        <w:rPr>
          <w:rFonts w:ascii="Times New Roman" w:hAnsi="Times New Roman"/>
        </w:rPr>
        <w:t>момента  подписания</w:t>
      </w:r>
      <w:proofErr w:type="gramEnd"/>
      <w:r w:rsidRPr="00E60B9F">
        <w:rPr>
          <w:rFonts w:ascii="Times New Roman" w:hAnsi="Times New Roman"/>
        </w:rPr>
        <w:t xml:space="preserve"> договора.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</w:p>
    <w:p w:rsidR="00405AEB" w:rsidRPr="0073008E" w:rsidRDefault="00405AEB" w:rsidP="00405AEB">
      <w:pPr>
        <w:pStyle w:val="afb"/>
        <w:jc w:val="both"/>
        <w:rPr>
          <w:rFonts w:ascii="Times New Roman" w:hAnsi="Times New Roman"/>
          <w:b/>
          <w:bCs/>
        </w:rPr>
      </w:pPr>
      <w:r w:rsidRPr="0073008E">
        <w:rPr>
          <w:rFonts w:ascii="Times New Roman" w:hAnsi="Times New Roman"/>
          <w:b/>
          <w:bCs/>
        </w:rPr>
        <w:t xml:space="preserve">                     4. Перечень регламентных работ по техническому обслуживанию</w:t>
      </w:r>
      <w:bookmarkEnd w:id="0"/>
      <w:r w:rsidRPr="0073008E">
        <w:rPr>
          <w:rFonts w:ascii="Times New Roman" w:hAnsi="Times New Roman"/>
          <w:b/>
          <w:bCs/>
        </w:rPr>
        <w:t>:</w:t>
      </w:r>
    </w:p>
    <w:p w:rsidR="00405AEB" w:rsidRDefault="00405AEB" w:rsidP="00405AEB">
      <w:pPr>
        <w:pStyle w:val="afb"/>
        <w:jc w:val="both"/>
        <w:rPr>
          <w:rFonts w:ascii="Times New Roman" w:hAnsi="Times New Roman"/>
          <w:bCs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789"/>
      </w:tblGrid>
      <w:tr w:rsidR="00405AEB" w:rsidRPr="00405AEB" w:rsidTr="001364C4">
        <w:trPr>
          <w:trHeight w:val="148"/>
          <w:tblHeader/>
        </w:trPr>
        <w:tc>
          <w:tcPr>
            <w:tcW w:w="567" w:type="dxa"/>
            <w:hideMark/>
          </w:tcPr>
          <w:p w:rsidR="00405AEB" w:rsidRPr="00405AEB" w:rsidRDefault="00405AEB" w:rsidP="001364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№</w:t>
            </w:r>
          </w:p>
        </w:tc>
        <w:tc>
          <w:tcPr>
            <w:tcW w:w="8789" w:type="dxa"/>
            <w:hideMark/>
          </w:tcPr>
          <w:p w:rsidR="00405AEB" w:rsidRPr="00405AEB" w:rsidRDefault="00405AEB" w:rsidP="001364C4">
            <w:pPr>
              <w:pStyle w:val="6"/>
              <w:spacing w:before="0" w:after="0" w:line="360" w:lineRule="auto"/>
              <w:rPr>
                <w:rFonts w:ascii="Times New Roman" w:hAnsi="Times New Roman"/>
                <w:b w:val="0"/>
                <w:iCs/>
              </w:rPr>
            </w:pPr>
            <w:r w:rsidRPr="00405AEB">
              <w:rPr>
                <w:rFonts w:ascii="Times New Roman" w:hAnsi="Times New Roman"/>
                <w:b w:val="0"/>
                <w:iCs/>
              </w:rPr>
              <w:t>Содержание работ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1.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 xml:space="preserve">Визуальный осмотр ДГУ на предмет утечек, состояние патрубков и общего состояния оборудования и </w:t>
            </w:r>
            <w:proofErr w:type="gramStart"/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других узлов</w:t>
            </w:r>
            <w:proofErr w:type="gramEnd"/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 xml:space="preserve"> и соединений, протяжка. Проверка креплений генераторной установки и её опор.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2.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Промывка силового агрегата (промывочное масло)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3.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Замена моторного масла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4.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Диагностика и промывка системы охлаждения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5.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Замена охлаждающей жидкости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6.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Проверка и обслуживание АКБ (зарядка, уровень и плотность электролита, надёжность затяжки клемм)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7.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Замена воздушного фильтра, очистка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8.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Проверка давления масла в системе смазки двигателя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9.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405AEB" w:rsidRPr="00405AEB" w:rsidRDefault="00405AEB" w:rsidP="001364C4">
            <w:pPr>
              <w:pStyle w:val="aff5"/>
              <w:spacing w:line="233" w:lineRule="auto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Проверка крепления и состояния шлангов и патрубков системы охлаждения (помпа, радиатор)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10.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Слив воды и отстоя из топливного отстойника и топливного бака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11.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Проверка состояния топливной системы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12.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Проверка системы отвода выхлопных газов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13.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Проверка трубки вентиляции картера двигателя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14.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Регулировка тепловых зазоров клапанов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15.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405AEB" w:rsidRPr="00405AEB" w:rsidRDefault="00405AEB" w:rsidP="001364C4">
            <w:pPr>
              <w:pStyle w:val="aff5"/>
              <w:spacing w:line="233" w:lineRule="auto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 xml:space="preserve">Проверка </w:t>
            </w:r>
            <w:proofErr w:type="spellStart"/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топлипроводов</w:t>
            </w:r>
            <w:proofErr w:type="spellEnd"/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 xml:space="preserve"> низкого давления, термостата, приводного ремня, навесных агрегатов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16.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 xml:space="preserve">Проверка и наладка работы </w:t>
            </w:r>
            <w:proofErr w:type="spellStart"/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турбонагнетателя</w:t>
            </w:r>
            <w:proofErr w:type="spellEnd"/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 xml:space="preserve"> и ТНВД. ТТННД. </w:t>
            </w:r>
            <w:proofErr w:type="spellStart"/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Турбонагнетателя</w:t>
            </w:r>
            <w:proofErr w:type="spellEnd"/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.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17.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405AEB" w:rsidRPr="00405AEB" w:rsidRDefault="00405AEB" w:rsidP="001364C4">
            <w:pPr>
              <w:pStyle w:val="aff5"/>
              <w:spacing w:line="233" w:lineRule="auto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Осмотр регулятора, контролирующего напряжение в системе, и его регулировка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18.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spacing w:line="252" w:lineRule="auto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Измерение сопротивления обмоток и проверку их изоляции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19.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Тестирование корректности работы пульта (системы автоматики)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  <w:hideMark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Измерение сопротивления заземляющего устройства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21.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Тестирование дизельного мотора, электрического генератора и электрической системы установки. Очистка обмоток электрогенератора.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22.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Проверка форсунок на давление начала впрыска, качество распыла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23.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Проверка стартера (щетки, коллектора, пружин, контактов и др.)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24.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Замена масляного фильтра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25.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spacing w:line="252" w:lineRule="auto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Замена топливного фильтра с прокачкой топливной системы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26.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Замена приводного ремня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27.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Настройка регулятора напряжения генератора напряжения переменного тока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28.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Проверка состояния силовых и контрольных эл. кабелей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29.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Проверка, регулировка угла опережения впрыска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30.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Регулировка демпфера ТНВД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31.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Регулировка оборотов двигателя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32.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Проверка зарядного тока генератора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33.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Проверка работы АВР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34.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 xml:space="preserve">Замена топливного бака 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35.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Замена ручного насоса подкачки топлива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36.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Устранение неисправности на контроллере (при необходимости замена)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37.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Диагностика турбокомпрессора (при необходимости замена)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38.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Полная замена дизельного топлива (250л.) с последующей утилизацией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39.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Проверка работы ДГУ на холостом ходу и под нагрузкой. Проверка совместной работы электростанции и подстанции в разных рабочих режимах.</w:t>
            </w:r>
          </w:p>
        </w:tc>
      </w:tr>
      <w:tr w:rsidR="00405AEB" w:rsidRPr="00405AEB" w:rsidTr="001364C4">
        <w:tc>
          <w:tcPr>
            <w:tcW w:w="567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:rsidR="00405AEB" w:rsidRPr="00405AEB" w:rsidRDefault="00405AEB" w:rsidP="001364C4">
            <w:pPr>
              <w:jc w:val="center"/>
              <w:rPr>
                <w:sz w:val="22"/>
                <w:szCs w:val="22"/>
              </w:rPr>
            </w:pPr>
            <w:r w:rsidRPr="00405AEB">
              <w:rPr>
                <w:sz w:val="22"/>
                <w:szCs w:val="22"/>
              </w:rPr>
              <w:t>40.</w:t>
            </w:r>
          </w:p>
        </w:tc>
        <w:tc>
          <w:tcPr>
            <w:tcW w:w="8789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405AEB" w:rsidRPr="00405AEB" w:rsidRDefault="00405AEB" w:rsidP="001364C4">
            <w:pPr>
              <w:pStyle w:val="aff5"/>
              <w:ind w:firstLine="0"/>
              <w:rPr>
                <w:rFonts w:ascii="Times New Roman" w:hAnsi="Times New Roman" w:cs="Times New Roman"/>
              </w:rPr>
            </w:pPr>
            <w:r w:rsidRPr="00405AEB">
              <w:rPr>
                <w:rFonts w:ascii="Times New Roman" w:hAnsi="Times New Roman" w:cs="Times New Roman"/>
                <w:color w:val="000000"/>
                <w:lang w:bidi="ru-RU"/>
              </w:rPr>
              <w:t>Утилизация технических жидкостей и ветоши</w:t>
            </w:r>
          </w:p>
        </w:tc>
      </w:tr>
    </w:tbl>
    <w:p w:rsidR="00405AEB" w:rsidRPr="0073008E" w:rsidRDefault="00405AEB" w:rsidP="00405AEB">
      <w:pPr>
        <w:pStyle w:val="afb"/>
        <w:jc w:val="both"/>
        <w:rPr>
          <w:rFonts w:ascii="Times New Roman" w:hAnsi="Times New Roman"/>
          <w:b/>
          <w:bCs/>
        </w:rPr>
      </w:pPr>
    </w:p>
    <w:p w:rsidR="00405AEB" w:rsidRDefault="00405AEB" w:rsidP="00405AEB">
      <w:pPr>
        <w:pStyle w:val="afb"/>
        <w:jc w:val="center"/>
        <w:rPr>
          <w:rFonts w:ascii="Times New Roman" w:hAnsi="Times New Roman"/>
          <w:b/>
        </w:rPr>
      </w:pPr>
      <w:r w:rsidRPr="0073008E">
        <w:rPr>
          <w:rFonts w:ascii="Times New Roman" w:hAnsi="Times New Roman"/>
          <w:b/>
        </w:rPr>
        <w:t>5. Порядок сдачи и приемки результата работ:</w:t>
      </w:r>
    </w:p>
    <w:p w:rsidR="00405AEB" w:rsidRPr="0073008E" w:rsidRDefault="00405AEB" w:rsidP="00405AEB">
      <w:pPr>
        <w:pStyle w:val="afb"/>
        <w:jc w:val="center"/>
        <w:rPr>
          <w:rFonts w:ascii="Times New Roman" w:hAnsi="Times New Roman"/>
          <w:b/>
        </w:rPr>
      </w:pP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 xml:space="preserve">5.1. Приемка выполненных работ производится путем подписания Акта выполненных работ уполномоченным </w:t>
      </w:r>
      <w:proofErr w:type="gramStart"/>
      <w:r w:rsidRPr="00005BF0">
        <w:rPr>
          <w:rFonts w:ascii="Times New Roman" w:hAnsi="Times New Roman"/>
        </w:rPr>
        <w:t>представ</w:t>
      </w:r>
      <w:r>
        <w:rPr>
          <w:rFonts w:ascii="Times New Roman" w:hAnsi="Times New Roman"/>
        </w:rPr>
        <w:t>ителем  Исполнителя</w:t>
      </w:r>
      <w:proofErr w:type="gramEnd"/>
      <w:r>
        <w:rPr>
          <w:rFonts w:ascii="Times New Roman" w:hAnsi="Times New Roman"/>
        </w:rPr>
        <w:t xml:space="preserve"> и Заказчика</w:t>
      </w:r>
      <w:r w:rsidRPr="00005BF0">
        <w:rPr>
          <w:rFonts w:ascii="Times New Roman" w:hAnsi="Times New Roman"/>
        </w:rPr>
        <w:t>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5.2. Заказчик в течение 3 (трех) рабочих дней со дня получения Акта о приемке выполненных работ обязан направить Исполнителю один экземпляр подписанного Заказчиком Акта о приемке выполненных работ либо в указанный срок направляет в адрес Исполнителя мотивированный отказ от подписания Акта выполненных работ.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 xml:space="preserve">5.3. В случае мотивированного отказа Исполнитель обязан устранить указанные </w:t>
      </w:r>
      <w:proofErr w:type="gramStart"/>
      <w:r w:rsidRPr="00005BF0">
        <w:rPr>
          <w:rFonts w:ascii="Times New Roman" w:hAnsi="Times New Roman"/>
        </w:rPr>
        <w:t>недостатки  в</w:t>
      </w:r>
      <w:proofErr w:type="gramEnd"/>
      <w:r w:rsidRPr="00005BF0">
        <w:rPr>
          <w:rFonts w:ascii="Times New Roman" w:hAnsi="Times New Roman"/>
        </w:rPr>
        <w:t xml:space="preserve"> течение 3 (трех) рабочих дней с момента его уведомления.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 xml:space="preserve">5.4. В акте выполненных работ должен быть отражен весь объем выполненной работы с указанием </w:t>
      </w:r>
      <w:proofErr w:type="gramStart"/>
      <w:r w:rsidRPr="00005BF0">
        <w:rPr>
          <w:rFonts w:ascii="Times New Roman" w:hAnsi="Times New Roman"/>
        </w:rPr>
        <w:t>наименования  выполненной</w:t>
      </w:r>
      <w:proofErr w:type="gramEnd"/>
      <w:r w:rsidRPr="00005BF0">
        <w:rPr>
          <w:rFonts w:ascii="Times New Roman" w:hAnsi="Times New Roman"/>
        </w:rPr>
        <w:t xml:space="preserve"> работы и общей стоимости.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 xml:space="preserve">5.5. Для проверки соответствия качества выполненных работ, </w:t>
      </w:r>
      <w:proofErr w:type="gramStart"/>
      <w:r w:rsidRPr="00005BF0">
        <w:rPr>
          <w:rFonts w:ascii="Times New Roman" w:hAnsi="Times New Roman"/>
        </w:rPr>
        <w:t>установленных  Контрактом</w:t>
      </w:r>
      <w:proofErr w:type="gramEnd"/>
      <w:r w:rsidRPr="00005BF0">
        <w:rPr>
          <w:rFonts w:ascii="Times New Roman" w:hAnsi="Times New Roman"/>
        </w:rPr>
        <w:t>, Заказчик вправе привлекать независимых экспертов.</w:t>
      </w:r>
    </w:p>
    <w:p w:rsidR="00405AEB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 xml:space="preserve">5.6. Работы считаются принятыми с момента подписания сторонами Акта о приемке выполненных работ, при отсутствии у Заказчика претензий по количеству и качеству выполненных работ. 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5.7. </w:t>
      </w:r>
      <w:r w:rsidRPr="00E60B9F">
        <w:rPr>
          <w:rFonts w:ascii="Times New Roman" w:hAnsi="Times New Roman"/>
        </w:rPr>
        <w:t>Утилизация отработанных материалов и компонентов производится силами Подрядчика.</w:t>
      </w:r>
    </w:p>
    <w:p w:rsidR="00405AEB" w:rsidRPr="0073008E" w:rsidRDefault="00405AEB" w:rsidP="00405AEB">
      <w:pPr>
        <w:pStyle w:val="afb"/>
        <w:jc w:val="both"/>
        <w:rPr>
          <w:rFonts w:ascii="Times New Roman" w:hAnsi="Times New Roman"/>
          <w:sz w:val="20"/>
        </w:rPr>
      </w:pPr>
    </w:p>
    <w:p w:rsidR="00405AEB" w:rsidRDefault="00405AEB" w:rsidP="00405AEB">
      <w:pPr>
        <w:pStyle w:val="afb"/>
        <w:jc w:val="center"/>
        <w:rPr>
          <w:rFonts w:ascii="Times New Roman" w:hAnsi="Times New Roman"/>
          <w:b/>
        </w:rPr>
      </w:pPr>
      <w:r w:rsidRPr="0073008E">
        <w:rPr>
          <w:rFonts w:ascii="Times New Roman" w:hAnsi="Times New Roman"/>
          <w:b/>
        </w:rPr>
        <w:t>6. Показатели, позволяющие определить соответствие закупаемых товаров, используемых при выполнении работ, установленным заказчиком требованиям.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 xml:space="preserve"> При выполнении работ должны использоваться следующие материалы: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"/>
        <w:gridCol w:w="1658"/>
        <w:gridCol w:w="3299"/>
        <w:gridCol w:w="2260"/>
        <w:gridCol w:w="2207"/>
      </w:tblGrid>
      <w:tr w:rsidR="00405AEB" w:rsidRPr="00005BF0" w:rsidTr="001364C4">
        <w:trPr>
          <w:trHeight w:val="289"/>
        </w:trPr>
        <w:tc>
          <w:tcPr>
            <w:tcW w:w="175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№ п/п</w:t>
            </w:r>
          </w:p>
        </w:tc>
        <w:tc>
          <w:tcPr>
            <w:tcW w:w="849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05AEB" w:rsidRPr="00005BF0" w:rsidRDefault="00405AEB" w:rsidP="001364C4">
            <w:pPr>
              <w:pStyle w:val="afb"/>
              <w:jc w:val="both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Наименование</w:t>
            </w:r>
            <w:r w:rsidRPr="00005BF0">
              <w:rPr>
                <w:rFonts w:ascii="Times New Roman" w:hAnsi="Times New Roman"/>
              </w:rPr>
              <w:br/>
              <w:t>товара</w:t>
            </w:r>
          </w:p>
        </w:tc>
        <w:tc>
          <w:tcPr>
            <w:tcW w:w="1689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both"/>
              <w:rPr>
                <w:rFonts w:ascii="Times New Roman" w:hAnsi="Times New Roman"/>
                <w:kern w:val="1"/>
                <w:lang w:eastAsia="ar-SA"/>
              </w:rPr>
            </w:pPr>
            <w:r w:rsidRPr="00005BF0">
              <w:rPr>
                <w:rFonts w:ascii="Times New Roman" w:hAnsi="Times New Roman"/>
                <w:kern w:val="1"/>
                <w:lang w:eastAsia="ar-SA"/>
              </w:rPr>
              <w:t>Показатель, единица измерения (при наличии)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both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Значение показателя</w:t>
            </w:r>
          </w:p>
        </w:tc>
        <w:tc>
          <w:tcPr>
            <w:tcW w:w="1130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both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Количество</w:t>
            </w:r>
          </w:p>
        </w:tc>
      </w:tr>
      <w:tr w:rsidR="00405AEB" w:rsidRPr="00005BF0" w:rsidTr="001364C4">
        <w:trPr>
          <w:trHeight w:val="383"/>
        </w:trPr>
        <w:tc>
          <w:tcPr>
            <w:tcW w:w="175" w:type="pct"/>
            <w:vMerge w:val="restar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1</w:t>
            </w:r>
          </w:p>
        </w:tc>
        <w:tc>
          <w:tcPr>
            <w:tcW w:w="849" w:type="pct"/>
            <w:vMerge w:val="restar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Масло моторное</w:t>
            </w:r>
          </w:p>
        </w:tc>
        <w:tc>
          <w:tcPr>
            <w:tcW w:w="1689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Класс вязкости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523368">
              <w:rPr>
                <w:rFonts w:ascii="Times New Roman" w:hAnsi="Times New Roman"/>
              </w:rPr>
              <w:t>SAE 15W40 / 10W30</w:t>
            </w:r>
          </w:p>
        </w:tc>
        <w:tc>
          <w:tcPr>
            <w:tcW w:w="1130" w:type="pct"/>
            <w:vMerge w:val="restar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405AEB" w:rsidRPr="00005BF0" w:rsidTr="001364C4">
        <w:trPr>
          <w:trHeight w:val="361"/>
        </w:trPr>
        <w:tc>
          <w:tcPr>
            <w:tcW w:w="175" w:type="pct"/>
            <w:vMerge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pct"/>
            <w:vMerge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Синтетическое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Соответствие</w:t>
            </w:r>
          </w:p>
        </w:tc>
        <w:tc>
          <w:tcPr>
            <w:tcW w:w="1130" w:type="pct"/>
            <w:vMerge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</w:tr>
      <w:tr w:rsidR="00405AEB" w:rsidRPr="00005BF0" w:rsidTr="001364C4">
        <w:trPr>
          <w:trHeight w:val="226"/>
        </w:trPr>
        <w:tc>
          <w:tcPr>
            <w:tcW w:w="175" w:type="pct"/>
            <w:vMerge w:val="restar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2</w:t>
            </w:r>
          </w:p>
        </w:tc>
        <w:tc>
          <w:tcPr>
            <w:tcW w:w="849" w:type="pct"/>
            <w:vMerge w:val="restar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Антифриз</w:t>
            </w:r>
          </w:p>
        </w:tc>
        <w:tc>
          <w:tcPr>
            <w:tcW w:w="1689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Цвет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зеленый</w:t>
            </w:r>
          </w:p>
        </w:tc>
        <w:tc>
          <w:tcPr>
            <w:tcW w:w="1130" w:type="pct"/>
            <w:vMerge w:val="restar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 </w:t>
            </w:r>
            <w:r w:rsidRPr="00005BF0">
              <w:rPr>
                <w:rFonts w:ascii="Times New Roman" w:hAnsi="Times New Roman"/>
              </w:rPr>
              <w:t>л</w:t>
            </w:r>
          </w:p>
        </w:tc>
      </w:tr>
      <w:tr w:rsidR="00405AEB" w:rsidRPr="00005BF0" w:rsidTr="001364C4">
        <w:trPr>
          <w:trHeight w:val="173"/>
        </w:trPr>
        <w:tc>
          <w:tcPr>
            <w:tcW w:w="175" w:type="pct"/>
            <w:vMerge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pct"/>
            <w:vMerge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Активное вещество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этиленгликоль</w:t>
            </w:r>
          </w:p>
        </w:tc>
        <w:tc>
          <w:tcPr>
            <w:tcW w:w="1130" w:type="pct"/>
            <w:vMerge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</w:tr>
      <w:tr w:rsidR="00405AEB" w:rsidRPr="00005BF0" w:rsidTr="001364C4">
        <w:trPr>
          <w:trHeight w:val="292"/>
        </w:trPr>
        <w:tc>
          <w:tcPr>
            <w:tcW w:w="175" w:type="pct"/>
            <w:vMerge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pct"/>
            <w:vMerge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Температура замерзания, °C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-65 до -35</w:t>
            </w:r>
          </w:p>
        </w:tc>
        <w:tc>
          <w:tcPr>
            <w:tcW w:w="1130" w:type="pct"/>
            <w:vMerge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</w:tr>
      <w:tr w:rsidR="00405AEB" w:rsidRPr="00005BF0" w:rsidTr="001364C4">
        <w:trPr>
          <w:trHeight w:val="289"/>
        </w:trPr>
        <w:tc>
          <w:tcPr>
            <w:tcW w:w="175" w:type="pct"/>
            <w:vMerge w:val="restar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849" w:type="pct"/>
            <w:vMerge w:val="restar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Фильтр масляный</w:t>
            </w:r>
          </w:p>
        </w:tc>
        <w:tc>
          <w:tcPr>
            <w:tcW w:w="1689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Эффективность фильтрации, %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99</w:t>
            </w:r>
          </w:p>
        </w:tc>
        <w:tc>
          <w:tcPr>
            <w:tcW w:w="1130" w:type="pct"/>
            <w:vMerge w:val="restar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05BF0">
              <w:rPr>
                <w:rFonts w:ascii="Times New Roman" w:hAnsi="Times New Roman"/>
              </w:rPr>
              <w:t xml:space="preserve"> </w:t>
            </w:r>
            <w:proofErr w:type="spellStart"/>
            <w:r w:rsidRPr="00005BF0">
              <w:rPr>
                <w:rFonts w:ascii="Times New Roman" w:hAnsi="Times New Roman"/>
              </w:rPr>
              <w:t>шт</w:t>
            </w:r>
            <w:proofErr w:type="spellEnd"/>
          </w:p>
        </w:tc>
      </w:tr>
      <w:tr w:rsidR="00405AEB" w:rsidRPr="00005BF0" w:rsidTr="001364C4">
        <w:trPr>
          <w:trHeight w:val="116"/>
        </w:trPr>
        <w:tc>
          <w:tcPr>
            <w:tcW w:w="175" w:type="pct"/>
            <w:vMerge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pct"/>
            <w:vMerge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Размер фильтрующих частиц, микрон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20</w:t>
            </w:r>
          </w:p>
        </w:tc>
        <w:tc>
          <w:tcPr>
            <w:tcW w:w="1130" w:type="pct"/>
            <w:vMerge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</w:p>
        </w:tc>
      </w:tr>
      <w:tr w:rsidR="00405AEB" w:rsidRPr="00005BF0" w:rsidTr="001364C4">
        <w:trPr>
          <w:trHeight w:val="289"/>
        </w:trPr>
        <w:tc>
          <w:tcPr>
            <w:tcW w:w="175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4</w:t>
            </w:r>
          </w:p>
        </w:tc>
        <w:tc>
          <w:tcPr>
            <w:tcW w:w="849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Фильтр воздушный</w:t>
            </w:r>
          </w:p>
        </w:tc>
        <w:tc>
          <w:tcPr>
            <w:tcW w:w="1689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Эффективность фильтрации, %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99,90</w:t>
            </w:r>
          </w:p>
        </w:tc>
        <w:tc>
          <w:tcPr>
            <w:tcW w:w="1130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 xml:space="preserve">1 </w:t>
            </w:r>
            <w:proofErr w:type="spellStart"/>
            <w:r w:rsidRPr="00005BF0">
              <w:rPr>
                <w:rFonts w:ascii="Times New Roman" w:hAnsi="Times New Roman"/>
              </w:rPr>
              <w:t>шт</w:t>
            </w:r>
            <w:proofErr w:type="spellEnd"/>
          </w:p>
        </w:tc>
      </w:tr>
      <w:tr w:rsidR="00405AEB" w:rsidRPr="00005BF0" w:rsidTr="001364C4">
        <w:trPr>
          <w:trHeight w:val="289"/>
        </w:trPr>
        <w:tc>
          <w:tcPr>
            <w:tcW w:w="175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5</w:t>
            </w:r>
          </w:p>
        </w:tc>
        <w:tc>
          <w:tcPr>
            <w:tcW w:w="849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Фильтр топливный</w:t>
            </w:r>
          </w:p>
        </w:tc>
        <w:tc>
          <w:tcPr>
            <w:tcW w:w="1689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Давление, МПа</w:t>
            </w:r>
          </w:p>
        </w:tc>
        <w:tc>
          <w:tcPr>
            <w:tcW w:w="1157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 w:rsidRPr="00005BF0">
              <w:rPr>
                <w:rFonts w:ascii="Times New Roman" w:hAnsi="Times New Roman"/>
              </w:rPr>
              <w:t>0,04-0,12</w:t>
            </w:r>
          </w:p>
        </w:tc>
        <w:tc>
          <w:tcPr>
            <w:tcW w:w="1130" w:type="pct"/>
            <w:shd w:val="clear" w:color="auto" w:fill="FFFFFF"/>
            <w:vAlign w:val="center"/>
          </w:tcPr>
          <w:p w:rsidR="00405AEB" w:rsidRPr="00005BF0" w:rsidRDefault="00405AEB" w:rsidP="001364C4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05BF0">
              <w:rPr>
                <w:rFonts w:ascii="Times New Roman" w:hAnsi="Times New Roman"/>
              </w:rPr>
              <w:t xml:space="preserve"> </w:t>
            </w:r>
            <w:proofErr w:type="spellStart"/>
            <w:r w:rsidRPr="00005BF0">
              <w:rPr>
                <w:rFonts w:ascii="Times New Roman" w:hAnsi="Times New Roman"/>
              </w:rPr>
              <w:t>шт</w:t>
            </w:r>
            <w:proofErr w:type="spellEnd"/>
          </w:p>
        </w:tc>
      </w:tr>
    </w:tbl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</w:p>
    <w:p w:rsidR="00405AEB" w:rsidRPr="00F5591E" w:rsidRDefault="00405AEB" w:rsidP="00405AEB">
      <w:pPr>
        <w:pStyle w:val="afb"/>
        <w:jc w:val="both"/>
        <w:rPr>
          <w:rFonts w:ascii="Times New Roman" w:hAnsi="Times New Roman"/>
          <w:spacing w:val="2"/>
        </w:rPr>
      </w:pPr>
      <w:r w:rsidRPr="00005BF0">
        <w:rPr>
          <w:rFonts w:ascii="Times New Roman" w:hAnsi="Times New Roman"/>
        </w:rPr>
        <w:t>Примечание</w:t>
      </w:r>
      <w:r w:rsidRPr="00F5591E">
        <w:rPr>
          <w:rFonts w:ascii="Times New Roman" w:hAnsi="Times New Roman"/>
        </w:rPr>
        <w:t>: при составлении технического задания использовались ГОСТ 17479.1-85 «</w:t>
      </w:r>
      <w:r w:rsidRPr="00F5591E">
        <w:rPr>
          <w:rFonts w:ascii="Times New Roman" w:hAnsi="Times New Roman"/>
          <w:spacing w:val="2"/>
        </w:rPr>
        <w:t xml:space="preserve">Масла моторные. Классификация и обозначение», </w:t>
      </w:r>
      <w:r w:rsidRPr="00F5591E">
        <w:rPr>
          <w:rFonts w:ascii="Times New Roman" w:hAnsi="Times New Roman"/>
        </w:rPr>
        <w:t xml:space="preserve">ГОСТ 4548-1-2009 «Методы испытаний </w:t>
      </w:r>
      <w:proofErr w:type="spellStart"/>
      <w:r w:rsidRPr="00F5591E">
        <w:rPr>
          <w:rFonts w:ascii="Times New Roman" w:hAnsi="Times New Roman"/>
        </w:rPr>
        <w:t>полнопоточных</w:t>
      </w:r>
      <w:proofErr w:type="spellEnd"/>
      <w:r w:rsidRPr="00F5591E">
        <w:rPr>
          <w:rFonts w:ascii="Times New Roman" w:hAnsi="Times New Roman"/>
        </w:rPr>
        <w:t xml:space="preserve"> масляных фильтров двигателей внутреннего сгорания», ГОСТ 14146-88 «</w:t>
      </w:r>
      <w:r w:rsidRPr="00F5591E">
        <w:rPr>
          <w:rFonts w:ascii="Times New Roman" w:hAnsi="Times New Roman"/>
          <w:spacing w:val="2"/>
        </w:rPr>
        <w:t>Фильтры очистки топлива дизелей. Общие технические условия».</w:t>
      </w:r>
    </w:p>
    <w:p w:rsidR="00405AEB" w:rsidRPr="00F5591E" w:rsidRDefault="00405AEB" w:rsidP="00405AEB">
      <w:pPr>
        <w:pStyle w:val="afb"/>
        <w:jc w:val="both"/>
        <w:rPr>
          <w:rFonts w:ascii="Times New Roman" w:hAnsi="Times New Roman"/>
        </w:rPr>
      </w:pPr>
      <w:r w:rsidRPr="00F5591E">
        <w:rPr>
          <w:rFonts w:ascii="Times New Roman" w:hAnsi="Times New Roman"/>
        </w:rPr>
        <w:t>7. Порядок опробования работы станций на холостом ходу и под нагрузкой после проведения технического обслуживания</w:t>
      </w:r>
    </w:p>
    <w:p w:rsidR="00405AEB" w:rsidRPr="00F5591E" w:rsidRDefault="00405AEB" w:rsidP="00405AEB">
      <w:pPr>
        <w:pStyle w:val="afb"/>
        <w:jc w:val="both"/>
        <w:rPr>
          <w:rFonts w:ascii="Times New Roman" w:hAnsi="Times New Roman"/>
        </w:rPr>
      </w:pPr>
      <w:r w:rsidRPr="00F5591E">
        <w:rPr>
          <w:rFonts w:ascii="Times New Roman" w:hAnsi="Times New Roman"/>
        </w:rPr>
        <w:t>7.1. Пробный пуск станции, в ручном режиме на холостом ходу:</w:t>
      </w:r>
    </w:p>
    <w:p w:rsidR="00405AEB" w:rsidRPr="00F5591E" w:rsidRDefault="00405AEB" w:rsidP="00405AEB">
      <w:pPr>
        <w:pStyle w:val="afb"/>
        <w:jc w:val="both"/>
        <w:rPr>
          <w:rFonts w:ascii="Times New Roman" w:hAnsi="Times New Roman"/>
        </w:rPr>
      </w:pPr>
      <w:r w:rsidRPr="00F5591E">
        <w:rPr>
          <w:rFonts w:ascii="Times New Roman" w:hAnsi="Times New Roman"/>
        </w:rPr>
        <w:t>- произвести внешний осмотр установки;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F5591E">
        <w:rPr>
          <w:rFonts w:ascii="Times New Roman" w:hAnsi="Times New Roman"/>
        </w:rPr>
        <w:t xml:space="preserve">- произвести проверку коммутирующей аппаратуры и перевести </w:t>
      </w:r>
      <w:r w:rsidRPr="00005BF0">
        <w:rPr>
          <w:rFonts w:ascii="Times New Roman" w:hAnsi="Times New Roman"/>
        </w:rPr>
        <w:t>вводные автоматы в состояние выключено (OFF);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- перевести станцию в ручной режим запуска;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- произвести пуск станции на холостом ходу, на десять минут.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7.2. Пробный пуск станции в автоматическом режиме в присутствии заказчика: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- произвести внешний осмотр установки;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- перевести вводные автоматы в состояние включено (ON);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- перевести станцию в автоматический режим запуска;</w:t>
      </w:r>
    </w:p>
    <w:p w:rsidR="00405AEB" w:rsidRPr="00005BF0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произвести отключение внешнего питания специалистами представителя заказчика - станция должна запуститься в автоматическом режиме и обеспечить необходимое питание;</w:t>
      </w:r>
    </w:p>
    <w:p w:rsidR="00B82153" w:rsidRPr="00D92A66" w:rsidRDefault="00405AEB" w:rsidP="00405AEB">
      <w:pPr>
        <w:pStyle w:val="afb"/>
        <w:jc w:val="both"/>
        <w:rPr>
          <w:rFonts w:ascii="Times New Roman" w:hAnsi="Times New Roman"/>
        </w:rPr>
      </w:pPr>
      <w:r w:rsidRPr="00005BF0">
        <w:rPr>
          <w:rFonts w:ascii="Times New Roman" w:hAnsi="Times New Roman"/>
        </w:rPr>
        <w:t>по результатам испытания восстановить внешнее питание - станция должна перейти в режим расхолаживания на холостом ходу и остановиться по окончанию временной задержки перейдя в режим ожидания.</w:t>
      </w:r>
    </w:p>
    <w:p w:rsidR="00B82153" w:rsidRDefault="00B82153" w:rsidP="00B82153"/>
    <w:p w:rsidR="00B82153" w:rsidRDefault="00B82153" w:rsidP="00B82153">
      <w:r>
        <w:rPr>
          <w:sz w:val="23"/>
          <w:szCs w:val="23"/>
        </w:rPr>
        <w:t>Ответственный за составление технического задания</w:t>
      </w:r>
    </w:p>
    <w:p w:rsidR="00B82153" w:rsidRPr="00216877" w:rsidRDefault="00B82153" w:rsidP="00B82153">
      <w:pPr>
        <w:rPr>
          <w:sz w:val="22"/>
          <w:szCs w:val="22"/>
        </w:rPr>
      </w:pPr>
      <w:r>
        <w:rPr>
          <w:sz w:val="22"/>
          <w:szCs w:val="28"/>
        </w:rPr>
        <w:t>Инженер по безопасности музейных предметов</w:t>
      </w:r>
      <w:r w:rsidRPr="00CF7664">
        <w:rPr>
          <w:sz w:val="22"/>
          <w:szCs w:val="28"/>
        </w:rPr>
        <w:t xml:space="preserve">      </w:t>
      </w:r>
      <w:r>
        <w:rPr>
          <w:sz w:val="22"/>
          <w:szCs w:val="28"/>
        </w:rPr>
        <w:t xml:space="preserve"> 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Pr="00CF7664">
        <w:rPr>
          <w:sz w:val="22"/>
          <w:szCs w:val="28"/>
        </w:rPr>
        <w:t xml:space="preserve">     </w:t>
      </w:r>
      <w:r>
        <w:rPr>
          <w:sz w:val="22"/>
          <w:szCs w:val="28"/>
        </w:rPr>
        <w:t xml:space="preserve">   </w:t>
      </w:r>
      <w:r w:rsidRPr="00CF7664">
        <w:rPr>
          <w:sz w:val="22"/>
          <w:szCs w:val="28"/>
        </w:rPr>
        <w:t xml:space="preserve">     </w:t>
      </w:r>
      <w:r>
        <w:rPr>
          <w:sz w:val="22"/>
          <w:szCs w:val="28"/>
        </w:rPr>
        <w:t>В.М. Бочаров</w:t>
      </w:r>
    </w:p>
    <w:p w:rsidR="00CC4C99" w:rsidRDefault="00CC4C99" w:rsidP="00CC4C99">
      <w:pPr>
        <w:tabs>
          <w:tab w:val="left" w:pos="3181"/>
        </w:tabs>
        <w:rPr>
          <w:sz w:val="22"/>
          <w:szCs w:val="22"/>
        </w:rPr>
      </w:pPr>
    </w:p>
    <w:p w:rsidR="00B82153" w:rsidRDefault="00B82153" w:rsidP="00CC4C99">
      <w:pPr>
        <w:jc w:val="center"/>
        <w:rPr>
          <w:b/>
          <w:sz w:val="22"/>
        </w:rPr>
      </w:pPr>
    </w:p>
    <w:p w:rsidR="00B82153" w:rsidRDefault="00B82153" w:rsidP="00CC4C99">
      <w:pPr>
        <w:jc w:val="center"/>
        <w:rPr>
          <w:b/>
          <w:sz w:val="22"/>
        </w:rPr>
      </w:pPr>
    </w:p>
    <w:tbl>
      <w:tblPr>
        <w:tblW w:w="10104" w:type="dxa"/>
        <w:tblLook w:val="01E0" w:firstRow="1" w:lastRow="1" w:firstColumn="1" w:lastColumn="1" w:noHBand="0" w:noVBand="0"/>
      </w:tblPr>
      <w:tblGrid>
        <w:gridCol w:w="5242"/>
        <w:gridCol w:w="4862"/>
      </w:tblGrid>
      <w:tr w:rsidR="00B82153" w:rsidRPr="00216877" w:rsidTr="00727BC7">
        <w:trPr>
          <w:trHeight w:val="1526"/>
        </w:trPr>
        <w:tc>
          <w:tcPr>
            <w:tcW w:w="5242" w:type="dxa"/>
          </w:tcPr>
          <w:p w:rsidR="00B82153" w:rsidRPr="00216877" w:rsidRDefault="00B82153" w:rsidP="00727BC7">
            <w:pPr>
              <w:ind w:right="737"/>
              <w:jc w:val="both"/>
              <w:rPr>
                <w:b/>
                <w:sz w:val="22"/>
                <w:szCs w:val="22"/>
              </w:rPr>
            </w:pPr>
            <w:r w:rsidRPr="00216877">
              <w:rPr>
                <w:sz w:val="22"/>
                <w:szCs w:val="22"/>
              </w:rPr>
              <w:t xml:space="preserve">Заказчик: </w:t>
            </w:r>
            <w:r w:rsidRPr="00AC44B4">
              <w:rPr>
                <w:b/>
                <w:sz w:val="22"/>
                <w:szCs w:val="22"/>
              </w:rPr>
              <w:t>М</w:t>
            </w:r>
            <w:r w:rsidRPr="00216877">
              <w:rPr>
                <w:b/>
                <w:sz w:val="22"/>
                <w:szCs w:val="22"/>
              </w:rPr>
              <w:t>узей-заповедник М.А. Шолохова</w:t>
            </w:r>
            <w:r>
              <w:rPr>
                <w:b/>
                <w:sz w:val="22"/>
                <w:szCs w:val="22"/>
              </w:rPr>
              <w:t xml:space="preserve"> «Тихий Дон</w:t>
            </w:r>
            <w:r w:rsidRPr="00216877">
              <w:rPr>
                <w:b/>
                <w:sz w:val="22"/>
                <w:szCs w:val="22"/>
              </w:rPr>
              <w:t>»</w:t>
            </w:r>
          </w:p>
          <w:p w:rsidR="00B82153" w:rsidRPr="00216877" w:rsidRDefault="00B82153" w:rsidP="00727BC7">
            <w:pPr>
              <w:jc w:val="both"/>
              <w:rPr>
                <w:sz w:val="22"/>
                <w:szCs w:val="22"/>
              </w:rPr>
            </w:pPr>
          </w:p>
          <w:p w:rsidR="00B82153" w:rsidRPr="00216877" w:rsidRDefault="00B82153" w:rsidP="00727B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</w:t>
            </w:r>
            <w:r w:rsidRPr="00216877">
              <w:rPr>
                <w:sz w:val="22"/>
                <w:szCs w:val="22"/>
              </w:rPr>
              <w:t>иректор</w:t>
            </w:r>
            <w:r>
              <w:rPr>
                <w:sz w:val="22"/>
                <w:szCs w:val="22"/>
              </w:rPr>
              <w:t>а</w:t>
            </w:r>
          </w:p>
          <w:p w:rsidR="00B82153" w:rsidRPr="00216877" w:rsidRDefault="00B82153" w:rsidP="00727BC7">
            <w:pPr>
              <w:jc w:val="both"/>
              <w:rPr>
                <w:b/>
                <w:sz w:val="22"/>
                <w:szCs w:val="22"/>
              </w:rPr>
            </w:pPr>
          </w:p>
          <w:p w:rsidR="00B82153" w:rsidRPr="00216877" w:rsidRDefault="00B82153" w:rsidP="00727BC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62" w:type="dxa"/>
          </w:tcPr>
          <w:p w:rsidR="00B82153" w:rsidRPr="00216877" w:rsidRDefault="00B82153" w:rsidP="00727BC7">
            <w:pPr>
              <w:rPr>
                <w:sz w:val="22"/>
                <w:szCs w:val="22"/>
              </w:rPr>
            </w:pPr>
            <w:r w:rsidRPr="00216877">
              <w:rPr>
                <w:sz w:val="22"/>
                <w:szCs w:val="22"/>
              </w:rPr>
              <w:t xml:space="preserve">Подрядчик: </w:t>
            </w:r>
          </w:p>
          <w:p w:rsidR="00B82153" w:rsidRPr="00216877" w:rsidRDefault="00B82153" w:rsidP="00727BC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82153" w:rsidRPr="00216877" w:rsidRDefault="00B82153" w:rsidP="00727BC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82153" w:rsidRPr="00216877" w:rsidRDefault="00B82153" w:rsidP="00727BC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:rsidR="00B82153" w:rsidRPr="00216877" w:rsidRDefault="00B82153" w:rsidP="00727BC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82153" w:rsidRPr="00216877" w:rsidTr="00727BC7">
        <w:trPr>
          <w:trHeight w:val="519"/>
        </w:trPr>
        <w:tc>
          <w:tcPr>
            <w:tcW w:w="5242" w:type="dxa"/>
          </w:tcPr>
          <w:p w:rsidR="00B82153" w:rsidRPr="00216877" w:rsidRDefault="00B82153" w:rsidP="00727BC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 Л.В. Романова</w:t>
            </w:r>
          </w:p>
          <w:p w:rsidR="00B82153" w:rsidRPr="00216877" w:rsidRDefault="00C27ECB" w:rsidP="00727BC7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="00B82153" w:rsidRPr="002168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ц.</w:t>
            </w:r>
            <w:r w:rsidR="00B82153" w:rsidRPr="00216877">
              <w:rPr>
                <w:sz w:val="22"/>
                <w:szCs w:val="22"/>
              </w:rPr>
              <w:t>п</w:t>
            </w:r>
            <w:proofErr w:type="spellEnd"/>
            <w:r w:rsidR="00B82153" w:rsidRPr="00216877">
              <w:rPr>
                <w:sz w:val="22"/>
                <w:szCs w:val="22"/>
              </w:rPr>
              <w:t>.</w:t>
            </w:r>
          </w:p>
        </w:tc>
        <w:tc>
          <w:tcPr>
            <w:tcW w:w="4862" w:type="dxa"/>
          </w:tcPr>
          <w:p w:rsidR="00B82153" w:rsidRPr="00216877" w:rsidRDefault="00B82153" w:rsidP="00727BC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6877">
              <w:rPr>
                <w:sz w:val="22"/>
                <w:szCs w:val="22"/>
              </w:rPr>
              <w:t>___________________</w:t>
            </w:r>
            <w:r>
              <w:rPr>
                <w:sz w:val="22"/>
                <w:szCs w:val="22"/>
              </w:rPr>
              <w:t>/_____________</w:t>
            </w:r>
          </w:p>
          <w:p w:rsidR="00B82153" w:rsidRPr="00216877" w:rsidRDefault="00C27ECB" w:rsidP="00727BC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="00B82153" w:rsidRPr="002168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ц.</w:t>
            </w:r>
            <w:r w:rsidR="00B82153" w:rsidRPr="00216877">
              <w:rPr>
                <w:sz w:val="22"/>
                <w:szCs w:val="22"/>
              </w:rPr>
              <w:t>п</w:t>
            </w:r>
            <w:proofErr w:type="spellEnd"/>
            <w:r w:rsidR="00B82153" w:rsidRPr="00216877">
              <w:rPr>
                <w:sz w:val="22"/>
                <w:szCs w:val="22"/>
              </w:rPr>
              <w:t>.</w:t>
            </w:r>
          </w:p>
        </w:tc>
      </w:tr>
    </w:tbl>
    <w:p w:rsidR="00B82153" w:rsidRDefault="00B82153" w:rsidP="00CC4C99">
      <w:pPr>
        <w:jc w:val="center"/>
        <w:rPr>
          <w:b/>
          <w:sz w:val="22"/>
        </w:rPr>
      </w:pPr>
    </w:p>
    <w:p w:rsidR="00B82153" w:rsidRDefault="00B82153" w:rsidP="00CC4C99">
      <w:pPr>
        <w:jc w:val="center"/>
        <w:rPr>
          <w:b/>
          <w:sz w:val="22"/>
        </w:rPr>
      </w:pPr>
    </w:p>
    <w:p w:rsidR="00B82153" w:rsidRDefault="00B82153" w:rsidP="00CC4C99">
      <w:pPr>
        <w:jc w:val="center"/>
        <w:rPr>
          <w:b/>
          <w:sz w:val="22"/>
        </w:rPr>
      </w:pPr>
    </w:p>
    <w:p w:rsidR="00B82153" w:rsidRDefault="00B82153" w:rsidP="00CC4C99">
      <w:pPr>
        <w:jc w:val="center"/>
        <w:rPr>
          <w:b/>
          <w:sz w:val="22"/>
        </w:rPr>
      </w:pPr>
    </w:p>
    <w:p w:rsidR="00B82153" w:rsidRDefault="00B82153" w:rsidP="00CC4C99">
      <w:pPr>
        <w:jc w:val="center"/>
        <w:rPr>
          <w:b/>
          <w:sz w:val="22"/>
        </w:rPr>
      </w:pPr>
    </w:p>
    <w:p w:rsidR="00B82153" w:rsidRDefault="00B82153" w:rsidP="00CC4C99">
      <w:pPr>
        <w:jc w:val="center"/>
        <w:rPr>
          <w:b/>
          <w:sz w:val="22"/>
        </w:rPr>
      </w:pPr>
    </w:p>
    <w:p w:rsidR="00B82153" w:rsidRDefault="00B82153" w:rsidP="00CC4C99">
      <w:pPr>
        <w:jc w:val="center"/>
        <w:rPr>
          <w:b/>
          <w:sz w:val="22"/>
        </w:rPr>
      </w:pPr>
    </w:p>
    <w:p w:rsidR="00B82153" w:rsidRDefault="00B82153" w:rsidP="00CC4C99">
      <w:pPr>
        <w:jc w:val="center"/>
        <w:rPr>
          <w:b/>
          <w:sz w:val="22"/>
        </w:rPr>
      </w:pPr>
    </w:p>
    <w:p w:rsidR="00B82153" w:rsidRDefault="00B82153" w:rsidP="00CC4C99">
      <w:pPr>
        <w:jc w:val="center"/>
        <w:rPr>
          <w:b/>
          <w:sz w:val="22"/>
        </w:rPr>
      </w:pPr>
    </w:p>
    <w:p w:rsidR="00B82153" w:rsidRDefault="00B82153" w:rsidP="00CC4C99">
      <w:pPr>
        <w:jc w:val="center"/>
        <w:rPr>
          <w:b/>
          <w:sz w:val="22"/>
        </w:rPr>
      </w:pPr>
    </w:p>
    <w:p w:rsidR="00B82153" w:rsidRDefault="00B82153" w:rsidP="00CC4C99">
      <w:pPr>
        <w:jc w:val="center"/>
        <w:rPr>
          <w:b/>
          <w:sz w:val="22"/>
        </w:rPr>
      </w:pPr>
    </w:p>
    <w:p w:rsidR="00B82153" w:rsidRDefault="00B82153" w:rsidP="00CC4C99">
      <w:pPr>
        <w:jc w:val="center"/>
        <w:rPr>
          <w:b/>
          <w:sz w:val="22"/>
        </w:rPr>
      </w:pPr>
    </w:p>
    <w:p w:rsidR="00C27ECB" w:rsidRPr="006427C9" w:rsidRDefault="00C27ECB" w:rsidP="00C27ECB">
      <w:pPr>
        <w:jc w:val="right"/>
        <w:rPr>
          <w:sz w:val="20"/>
          <w:szCs w:val="22"/>
        </w:rPr>
      </w:pPr>
      <w:r w:rsidRPr="006427C9">
        <w:rPr>
          <w:sz w:val="20"/>
          <w:szCs w:val="22"/>
        </w:rPr>
        <w:lastRenderedPageBreak/>
        <w:t>Приложение №</w:t>
      </w:r>
      <w:r>
        <w:rPr>
          <w:sz w:val="20"/>
          <w:szCs w:val="22"/>
        </w:rPr>
        <w:t>2</w:t>
      </w:r>
      <w:r w:rsidRPr="006427C9">
        <w:rPr>
          <w:sz w:val="20"/>
          <w:szCs w:val="22"/>
        </w:rPr>
        <w:t xml:space="preserve"> </w:t>
      </w:r>
    </w:p>
    <w:p w:rsidR="00C27ECB" w:rsidRPr="006427C9" w:rsidRDefault="00C27ECB" w:rsidP="00C27ECB">
      <w:pPr>
        <w:jc w:val="right"/>
        <w:rPr>
          <w:sz w:val="20"/>
          <w:szCs w:val="22"/>
        </w:rPr>
      </w:pPr>
      <w:r w:rsidRPr="006427C9">
        <w:rPr>
          <w:sz w:val="20"/>
          <w:szCs w:val="22"/>
        </w:rPr>
        <w:t>к Договору №</w:t>
      </w:r>
      <w:r>
        <w:rPr>
          <w:sz w:val="20"/>
          <w:szCs w:val="22"/>
        </w:rPr>
        <w:t>3</w:t>
      </w:r>
      <w:r w:rsidR="00405AEB">
        <w:rPr>
          <w:sz w:val="20"/>
          <w:szCs w:val="22"/>
        </w:rPr>
        <w:t>1</w:t>
      </w:r>
      <w:r w:rsidR="005B5FD6">
        <w:rPr>
          <w:sz w:val="20"/>
          <w:szCs w:val="22"/>
          <w:lang w:val="en-US"/>
        </w:rPr>
        <w:t>7</w:t>
      </w:r>
      <w:bookmarkStart w:id="1" w:name="_GoBack"/>
      <w:bookmarkEnd w:id="1"/>
      <w:r w:rsidRPr="006427C9">
        <w:rPr>
          <w:sz w:val="20"/>
          <w:szCs w:val="22"/>
        </w:rPr>
        <w:t>-05/2</w:t>
      </w:r>
      <w:r w:rsidR="00405AEB">
        <w:rPr>
          <w:sz w:val="20"/>
          <w:szCs w:val="22"/>
        </w:rPr>
        <w:t>6</w:t>
      </w:r>
    </w:p>
    <w:p w:rsidR="00B82153" w:rsidRDefault="00C27ECB" w:rsidP="00C27ECB">
      <w:pPr>
        <w:jc w:val="right"/>
        <w:rPr>
          <w:b/>
          <w:sz w:val="22"/>
        </w:rPr>
      </w:pPr>
      <w:r w:rsidRPr="006427C9">
        <w:rPr>
          <w:sz w:val="20"/>
          <w:szCs w:val="22"/>
        </w:rPr>
        <w:t>от «</w:t>
      </w:r>
      <w:r>
        <w:rPr>
          <w:sz w:val="20"/>
          <w:szCs w:val="22"/>
        </w:rPr>
        <w:t>___</w:t>
      </w:r>
      <w:r w:rsidRPr="006427C9">
        <w:rPr>
          <w:sz w:val="20"/>
          <w:szCs w:val="22"/>
        </w:rPr>
        <w:t>»</w:t>
      </w:r>
      <w:r>
        <w:rPr>
          <w:sz w:val="20"/>
          <w:szCs w:val="22"/>
        </w:rPr>
        <w:t xml:space="preserve"> </w:t>
      </w:r>
      <w:r w:rsidR="00405AEB">
        <w:rPr>
          <w:sz w:val="20"/>
          <w:szCs w:val="22"/>
        </w:rPr>
        <w:t>августа</w:t>
      </w:r>
      <w:r w:rsidRPr="006427C9">
        <w:rPr>
          <w:sz w:val="20"/>
          <w:szCs w:val="22"/>
        </w:rPr>
        <w:t xml:space="preserve"> 202</w:t>
      </w:r>
      <w:r w:rsidR="00405AEB">
        <w:rPr>
          <w:sz w:val="20"/>
          <w:szCs w:val="22"/>
        </w:rPr>
        <w:t>6</w:t>
      </w:r>
      <w:r w:rsidRPr="006427C9">
        <w:rPr>
          <w:sz w:val="20"/>
          <w:szCs w:val="22"/>
        </w:rPr>
        <w:t xml:space="preserve"> г.</w:t>
      </w:r>
    </w:p>
    <w:p w:rsidR="00B82153" w:rsidRDefault="00B82153" w:rsidP="00CC4C99">
      <w:pPr>
        <w:jc w:val="center"/>
        <w:rPr>
          <w:b/>
          <w:sz w:val="22"/>
        </w:rPr>
      </w:pPr>
    </w:p>
    <w:p w:rsidR="00B82153" w:rsidRDefault="00B82153" w:rsidP="00CC4C99">
      <w:pPr>
        <w:jc w:val="center"/>
        <w:rPr>
          <w:b/>
          <w:sz w:val="22"/>
        </w:rPr>
      </w:pPr>
    </w:p>
    <w:p w:rsidR="00B82153" w:rsidRDefault="00B82153" w:rsidP="00CC4C99">
      <w:pPr>
        <w:jc w:val="center"/>
        <w:rPr>
          <w:b/>
          <w:sz w:val="22"/>
        </w:rPr>
      </w:pPr>
    </w:p>
    <w:p w:rsidR="00B82153" w:rsidRDefault="00B82153" w:rsidP="00CC4C99">
      <w:pPr>
        <w:jc w:val="center"/>
        <w:rPr>
          <w:b/>
          <w:sz w:val="22"/>
        </w:rPr>
      </w:pPr>
    </w:p>
    <w:p w:rsidR="00CC4C99" w:rsidRPr="006427C9" w:rsidRDefault="00CC4C99" w:rsidP="00CC4C99">
      <w:pPr>
        <w:jc w:val="center"/>
        <w:rPr>
          <w:b/>
          <w:sz w:val="22"/>
        </w:rPr>
      </w:pPr>
      <w:r w:rsidRPr="006427C9">
        <w:rPr>
          <w:b/>
          <w:sz w:val="22"/>
        </w:rPr>
        <w:t>СПЕЦИФИКАЦИЯ</w:t>
      </w:r>
    </w:p>
    <w:p w:rsidR="00CC4C99" w:rsidRDefault="00E82664" w:rsidP="00617693">
      <w:pPr>
        <w:tabs>
          <w:tab w:val="left" w:pos="3181"/>
        </w:tabs>
        <w:jc w:val="center"/>
        <w:rPr>
          <w:bCs/>
          <w:sz w:val="22"/>
          <w:szCs w:val="22"/>
        </w:rPr>
      </w:pPr>
      <w:r>
        <w:rPr>
          <w:bCs/>
          <w:sz w:val="20"/>
          <w:szCs w:val="22"/>
        </w:rPr>
        <w:t>р</w:t>
      </w:r>
      <w:r w:rsidR="00843823" w:rsidRPr="006427C9">
        <w:rPr>
          <w:bCs/>
          <w:sz w:val="20"/>
          <w:szCs w:val="22"/>
        </w:rPr>
        <w:t xml:space="preserve">абот по </w:t>
      </w:r>
      <w:r>
        <w:rPr>
          <w:bCs/>
          <w:sz w:val="20"/>
          <w:szCs w:val="22"/>
        </w:rPr>
        <w:t>обслуживанию ДГУ ТСС ЭД-60С-Т400-РПМ11</w:t>
      </w:r>
    </w:p>
    <w:p w:rsidR="00617693" w:rsidRDefault="00617693" w:rsidP="00CC4C99">
      <w:pPr>
        <w:tabs>
          <w:tab w:val="left" w:pos="3181"/>
        </w:tabs>
        <w:rPr>
          <w:sz w:val="22"/>
          <w:szCs w:val="22"/>
        </w:rPr>
      </w:pPr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955"/>
        <w:gridCol w:w="961"/>
        <w:gridCol w:w="796"/>
        <w:gridCol w:w="1504"/>
        <w:gridCol w:w="1417"/>
      </w:tblGrid>
      <w:tr w:rsidR="00C76159" w:rsidRPr="00AC44B4" w:rsidTr="00BB35FC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76159" w:rsidRPr="00AC44B4" w:rsidRDefault="00C76159" w:rsidP="00BB35FC">
            <w:pPr>
              <w:pStyle w:val="aff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4B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76159" w:rsidRPr="00AC44B4" w:rsidRDefault="00C76159" w:rsidP="00BB35FC">
            <w:pPr>
              <w:pStyle w:val="aff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4B4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76159" w:rsidRPr="00AC44B4" w:rsidRDefault="00C76159" w:rsidP="00BB35FC">
            <w:pPr>
              <w:pStyle w:val="aff5"/>
              <w:spacing w:line="276" w:lineRule="auto"/>
              <w:ind w:firstLine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4B4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76159" w:rsidRPr="00AC44B4" w:rsidRDefault="00C76159" w:rsidP="00BB35FC">
            <w:pPr>
              <w:pStyle w:val="aff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4B4"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AC44B4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76159" w:rsidRPr="00AC44B4" w:rsidRDefault="00C76159" w:rsidP="00BB35FC">
            <w:pPr>
              <w:pStyle w:val="aff5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4B4">
              <w:rPr>
                <w:rFonts w:ascii="Times New Roman" w:hAnsi="Times New Roman" w:cs="Times New Roman"/>
                <w:sz w:val="20"/>
                <w:szCs w:val="20"/>
              </w:rPr>
              <w:t>Цена,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159" w:rsidRPr="00AC44B4" w:rsidRDefault="00C76159" w:rsidP="00BB35FC">
            <w:pPr>
              <w:pStyle w:val="aff5"/>
              <w:spacing w:line="276" w:lineRule="auto"/>
              <w:ind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4B4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C76159" w:rsidRPr="00AC44B4" w:rsidTr="00BB35FC">
        <w:trPr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76159" w:rsidRPr="00AC44B4" w:rsidRDefault="00C76159" w:rsidP="00BB35FC">
            <w:pPr>
              <w:pStyle w:val="aff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4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6159" w:rsidRPr="00AC44B4" w:rsidRDefault="00C27ECB" w:rsidP="00405AEB">
            <w:pPr>
              <w:pStyle w:val="aff5"/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техническому обслуживанию ДГУ </w:t>
            </w:r>
            <w:r w:rsidR="00405AE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 ЭД-60С-Т400-РПМ 11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76159" w:rsidRPr="00AC44B4" w:rsidRDefault="00C76159" w:rsidP="00BB35FC">
            <w:pPr>
              <w:pStyle w:val="aff5"/>
              <w:spacing w:line="276" w:lineRule="auto"/>
              <w:ind w:hanging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4B4">
              <w:rPr>
                <w:rStyle w:val="2TimesNewRoman105pt"/>
                <w:rFonts w:eastAsia="Trebuchet MS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76159" w:rsidRPr="00AC44B4" w:rsidRDefault="00C76159" w:rsidP="00BB35FC">
            <w:pPr>
              <w:pStyle w:val="aff5"/>
              <w:spacing w:line="276" w:lineRule="auto"/>
              <w:ind w:hanging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44B4">
              <w:rPr>
                <w:rStyle w:val="2TimesNewRoman105pt"/>
                <w:rFonts w:eastAsia="Trebuchet MS"/>
                <w:b w:val="0"/>
                <w:bCs w:val="0"/>
                <w:sz w:val="20"/>
                <w:szCs w:val="20"/>
              </w:rPr>
              <w:t>усл</w:t>
            </w:r>
            <w:proofErr w:type="spellEnd"/>
            <w:r w:rsidRPr="00AC44B4">
              <w:rPr>
                <w:rStyle w:val="2TimesNewRoman105pt"/>
                <w:rFonts w:eastAsia="Trebuchet MS"/>
                <w:b w:val="0"/>
                <w:bCs w:val="0"/>
                <w:sz w:val="20"/>
                <w:szCs w:val="20"/>
              </w:rPr>
              <w:t>.</w:t>
            </w:r>
            <w:r w:rsidR="00405AEB">
              <w:rPr>
                <w:rStyle w:val="2TimesNewRoman105pt"/>
                <w:rFonts w:eastAsia="Trebuchet MS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405AEB">
              <w:rPr>
                <w:rStyle w:val="2TimesNewRoman105pt"/>
                <w:rFonts w:eastAsia="Trebuchet MS"/>
                <w:b w:val="0"/>
                <w:bCs w:val="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76159" w:rsidRPr="00AC44B4" w:rsidRDefault="00C76159" w:rsidP="00BB35FC">
            <w:pPr>
              <w:pStyle w:val="aff5"/>
              <w:spacing w:line="276" w:lineRule="auto"/>
              <w:ind w:hanging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159" w:rsidRPr="00AC44B4" w:rsidRDefault="00C76159" w:rsidP="00BB35FC">
            <w:pPr>
              <w:pStyle w:val="aff5"/>
              <w:spacing w:line="276" w:lineRule="auto"/>
              <w:ind w:hanging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159" w:rsidRPr="00AC44B4" w:rsidTr="00BB35FC">
        <w:trPr>
          <w:trHeight w:val="70"/>
          <w:jc w:val="center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159" w:rsidRPr="00AC44B4" w:rsidRDefault="00C76159" w:rsidP="00BB35FC">
            <w:pPr>
              <w:pStyle w:val="aff5"/>
              <w:spacing w:line="276" w:lineRule="auto"/>
              <w:ind w:hanging="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44B4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159" w:rsidRPr="00AC44B4" w:rsidRDefault="00C76159" w:rsidP="00BB35F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5023A1" w:rsidRDefault="005023A1" w:rsidP="00CC4C99">
      <w:pPr>
        <w:rPr>
          <w:sz w:val="22"/>
          <w:szCs w:val="22"/>
        </w:rPr>
      </w:pPr>
    </w:p>
    <w:tbl>
      <w:tblPr>
        <w:tblW w:w="10104" w:type="dxa"/>
        <w:tblLook w:val="01E0" w:firstRow="1" w:lastRow="1" w:firstColumn="1" w:lastColumn="1" w:noHBand="0" w:noVBand="0"/>
      </w:tblPr>
      <w:tblGrid>
        <w:gridCol w:w="5242"/>
        <w:gridCol w:w="4862"/>
      </w:tblGrid>
      <w:tr w:rsidR="005023A1" w:rsidRPr="00216877" w:rsidTr="006427C9">
        <w:trPr>
          <w:trHeight w:val="1526"/>
        </w:trPr>
        <w:tc>
          <w:tcPr>
            <w:tcW w:w="5242" w:type="dxa"/>
          </w:tcPr>
          <w:p w:rsidR="005023A1" w:rsidRPr="00216877" w:rsidRDefault="005023A1" w:rsidP="005023A1">
            <w:pPr>
              <w:ind w:right="737"/>
              <w:jc w:val="both"/>
              <w:rPr>
                <w:b/>
                <w:sz w:val="22"/>
                <w:szCs w:val="22"/>
              </w:rPr>
            </w:pPr>
            <w:r w:rsidRPr="00216877">
              <w:rPr>
                <w:sz w:val="22"/>
                <w:szCs w:val="22"/>
              </w:rPr>
              <w:t xml:space="preserve">Заказчик: </w:t>
            </w:r>
            <w:r w:rsidR="00AC44B4" w:rsidRPr="00AC44B4">
              <w:rPr>
                <w:b/>
                <w:sz w:val="22"/>
                <w:szCs w:val="22"/>
              </w:rPr>
              <w:t>М</w:t>
            </w:r>
            <w:r w:rsidRPr="00216877">
              <w:rPr>
                <w:b/>
                <w:sz w:val="22"/>
                <w:szCs w:val="22"/>
              </w:rPr>
              <w:t>узей-заповедник М.А. Шолохова</w:t>
            </w:r>
            <w:r w:rsidR="00C76159">
              <w:rPr>
                <w:b/>
                <w:sz w:val="22"/>
                <w:szCs w:val="22"/>
              </w:rPr>
              <w:t xml:space="preserve"> «Тихий Дон</w:t>
            </w:r>
            <w:r w:rsidRPr="00216877">
              <w:rPr>
                <w:b/>
                <w:sz w:val="22"/>
                <w:szCs w:val="22"/>
              </w:rPr>
              <w:t>»</w:t>
            </w:r>
          </w:p>
          <w:p w:rsidR="005023A1" w:rsidRPr="00216877" w:rsidRDefault="005023A1" w:rsidP="00484455">
            <w:pPr>
              <w:jc w:val="both"/>
              <w:rPr>
                <w:sz w:val="22"/>
                <w:szCs w:val="22"/>
              </w:rPr>
            </w:pPr>
          </w:p>
          <w:p w:rsidR="005023A1" w:rsidRPr="00216877" w:rsidRDefault="00EF75D0" w:rsidP="004844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</w:t>
            </w:r>
            <w:r w:rsidR="005023A1" w:rsidRPr="00216877">
              <w:rPr>
                <w:sz w:val="22"/>
                <w:szCs w:val="22"/>
              </w:rPr>
              <w:t>иректор</w:t>
            </w:r>
            <w:r>
              <w:rPr>
                <w:sz w:val="22"/>
                <w:szCs w:val="22"/>
              </w:rPr>
              <w:t>а</w:t>
            </w:r>
          </w:p>
          <w:p w:rsidR="005023A1" w:rsidRPr="00216877" w:rsidRDefault="005023A1" w:rsidP="00484455">
            <w:pPr>
              <w:jc w:val="both"/>
              <w:rPr>
                <w:b/>
                <w:sz w:val="22"/>
                <w:szCs w:val="22"/>
              </w:rPr>
            </w:pPr>
          </w:p>
          <w:p w:rsidR="005023A1" w:rsidRPr="00216877" w:rsidRDefault="005023A1" w:rsidP="004844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62" w:type="dxa"/>
          </w:tcPr>
          <w:p w:rsidR="005023A1" w:rsidRPr="00216877" w:rsidRDefault="005023A1" w:rsidP="00484455">
            <w:pPr>
              <w:rPr>
                <w:sz w:val="22"/>
                <w:szCs w:val="22"/>
              </w:rPr>
            </w:pPr>
            <w:r w:rsidRPr="00216877">
              <w:rPr>
                <w:sz w:val="22"/>
                <w:szCs w:val="22"/>
              </w:rPr>
              <w:t>Подрядчик:</w:t>
            </w:r>
          </w:p>
          <w:p w:rsidR="005023A1" w:rsidRPr="00216877" w:rsidRDefault="005023A1" w:rsidP="0048445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5023A1" w:rsidRPr="00216877" w:rsidRDefault="005023A1" w:rsidP="0048445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5023A1" w:rsidRPr="00216877" w:rsidRDefault="00C27ECB" w:rsidP="0048445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</w:t>
            </w:r>
          </w:p>
          <w:p w:rsidR="005023A1" w:rsidRPr="00216877" w:rsidRDefault="005023A1" w:rsidP="0048445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5023A1" w:rsidRPr="00216877" w:rsidTr="006427C9">
        <w:trPr>
          <w:trHeight w:val="519"/>
        </w:trPr>
        <w:tc>
          <w:tcPr>
            <w:tcW w:w="5242" w:type="dxa"/>
          </w:tcPr>
          <w:p w:rsidR="005023A1" w:rsidRPr="00216877" w:rsidRDefault="0074511B" w:rsidP="004844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 </w:t>
            </w:r>
            <w:r w:rsidR="00EF75D0">
              <w:rPr>
                <w:sz w:val="22"/>
                <w:szCs w:val="22"/>
              </w:rPr>
              <w:t>Л.В. Романова</w:t>
            </w:r>
          </w:p>
          <w:p w:rsidR="005023A1" w:rsidRPr="00216877" w:rsidRDefault="00C27ECB" w:rsidP="00484455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="005023A1" w:rsidRPr="002168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ц.</w:t>
            </w:r>
            <w:r w:rsidR="005023A1" w:rsidRPr="00216877">
              <w:rPr>
                <w:sz w:val="22"/>
                <w:szCs w:val="22"/>
              </w:rPr>
              <w:t>п</w:t>
            </w:r>
            <w:proofErr w:type="spellEnd"/>
            <w:r w:rsidR="005023A1" w:rsidRPr="00216877">
              <w:rPr>
                <w:sz w:val="22"/>
                <w:szCs w:val="22"/>
              </w:rPr>
              <w:t>.</w:t>
            </w:r>
          </w:p>
        </w:tc>
        <w:tc>
          <w:tcPr>
            <w:tcW w:w="4862" w:type="dxa"/>
          </w:tcPr>
          <w:p w:rsidR="005023A1" w:rsidRPr="00216877" w:rsidRDefault="005023A1" w:rsidP="0048445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6877">
              <w:rPr>
                <w:sz w:val="22"/>
                <w:szCs w:val="22"/>
              </w:rPr>
              <w:t>___________________</w:t>
            </w:r>
            <w:r w:rsidR="00C27ECB">
              <w:rPr>
                <w:sz w:val="22"/>
                <w:szCs w:val="22"/>
              </w:rPr>
              <w:t>/_____________</w:t>
            </w:r>
          </w:p>
          <w:p w:rsidR="004A7C74" w:rsidRPr="00216877" w:rsidRDefault="00671A72" w:rsidP="004A7C74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="005023A1" w:rsidRPr="002168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ц.</w:t>
            </w:r>
            <w:r w:rsidR="005023A1" w:rsidRPr="00216877">
              <w:rPr>
                <w:sz w:val="22"/>
                <w:szCs w:val="22"/>
              </w:rPr>
              <w:t>п</w:t>
            </w:r>
            <w:proofErr w:type="spellEnd"/>
            <w:r w:rsidR="005023A1" w:rsidRPr="00216877">
              <w:rPr>
                <w:sz w:val="22"/>
                <w:szCs w:val="22"/>
              </w:rPr>
              <w:t>.</w:t>
            </w:r>
          </w:p>
        </w:tc>
      </w:tr>
    </w:tbl>
    <w:p w:rsidR="00620A07" w:rsidRPr="00330F45" w:rsidRDefault="00620A07" w:rsidP="004A7C74">
      <w:pPr>
        <w:jc w:val="both"/>
      </w:pPr>
    </w:p>
    <w:sectPr w:rsidR="00620A07" w:rsidRPr="00330F45" w:rsidSect="004A7C74">
      <w:headerReference w:type="default" r:id="rId9"/>
      <w:pgSz w:w="11906" w:h="16838"/>
      <w:pgMar w:top="709" w:right="567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0FC" w:rsidRDefault="008720FC" w:rsidP="00E34D03">
      <w:r>
        <w:separator/>
      </w:r>
    </w:p>
  </w:endnote>
  <w:endnote w:type="continuationSeparator" w:id="0">
    <w:p w:rsidR="008720FC" w:rsidRDefault="008720FC" w:rsidP="00E34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0FC" w:rsidRDefault="008720FC" w:rsidP="00E34D03">
      <w:r>
        <w:separator/>
      </w:r>
    </w:p>
  </w:footnote>
  <w:footnote w:type="continuationSeparator" w:id="0">
    <w:p w:rsidR="008720FC" w:rsidRDefault="008720FC" w:rsidP="00E34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B89" w:rsidRDefault="00344B89">
    <w:pPr>
      <w:pStyle w:val="a5"/>
      <w:jc w:val="center"/>
    </w:pPr>
  </w:p>
  <w:p w:rsidR="00344B89" w:rsidRDefault="00344B8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left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left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left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left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left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  <w:rPr>
        <w:rFonts w:cs="Times New Roman" w:hint="default"/>
      </w:rPr>
    </w:lvl>
  </w:abstractNum>
  <w:abstractNum w:abstractNumId="1" w15:restartNumberingAfterBreak="0">
    <w:nsid w:val="12AC7737"/>
    <w:multiLevelType w:val="hybridMultilevel"/>
    <w:tmpl w:val="940ADFFA"/>
    <w:lvl w:ilvl="0" w:tplc="A18265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AA826F2"/>
    <w:multiLevelType w:val="hybridMultilevel"/>
    <w:tmpl w:val="4A40D572"/>
    <w:lvl w:ilvl="0" w:tplc="5B2C3388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34EE4F7F"/>
    <w:multiLevelType w:val="hybridMultilevel"/>
    <w:tmpl w:val="FE48D1A2"/>
    <w:lvl w:ilvl="0" w:tplc="5B2C3388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 w15:restartNumberingAfterBreak="0">
    <w:nsid w:val="51F56206"/>
    <w:multiLevelType w:val="hybridMultilevel"/>
    <w:tmpl w:val="977287E0"/>
    <w:lvl w:ilvl="0" w:tplc="A1826540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5" w15:restartNumberingAfterBreak="0">
    <w:nsid w:val="69EB1FC4"/>
    <w:multiLevelType w:val="hybridMultilevel"/>
    <w:tmpl w:val="D272F99E"/>
    <w:lvl w:ilvl="0" w:tplc="5B2C3388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6C0C4870"/>
    <w:multiLevelType w:val="multilevel"/>
    <w:tmpl w:val="87FA01A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5" w:hanging="435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7" w15:restartNumberingAfterBreak="0">
    <w:nsid w:val="6CF70BC1"/>
    <w:multiLevelType w:val="multilevel"/>
    <w:tmpl w:val="BA1C539E"/>
    <w:lvl w:ilvl="0">
      <w:start w:val="1"/>
      <w:numFmt w:val="decimal"/>
      <w:pStyle w:val="ConsPlusNonformat"/>
      <w:lvlText w:val="%1.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70E37432"/>
    <w:multiLevelType w:val="multilevel"/>
    <w:tmpl w:val="6CB03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7CA0538E"/>
    <w:multiLevelType w:val="multilevel"/>
    <w:tmpl w:val="502C0AB4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3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F9"/>
    <w:rsid w:val="0000068F"/>
    <w:rsid w:val="00003EA7"/>
    <w:rsid w:val="00007A31"/>
    <w:rsid w:val="00011BF6"/>
    <w:rsid w:val="0001298D"/>
    <w:rsid w:val="00014157"/>
    <w:rsid w:val="000155D8"/>
    <w:rsid w:val="00015864"/>
    <w:rsid w:val="00016C52"/>
    <w:rsid w:val="000203FC"/>
    <w:rsid w:val="000207E1"/>
    <w:rsid w:val="00023669"/>
    <w:rsid w:val="000240DB"/>
    <w:rsid w:val="000257FB"/>
    <w:rsid w:val="00031CEA"/>
    <w:rsid w:val="00040195"/>
    <w:rsid w:val="00041099"/>
    <w:rsid w:val="00042647"/>
    <w:rsid w:val="00045FFC"/>
    <w:rsid w:val="00051479"/>
    <w:rsid w:val="0005310F"/>
    <w:rsid w:val="000563B1"/>
    <w:rsid w:val="00060675"/>
    <w:rsid w:val="00065475"/>
    <w:rsid w:val="00066BAF"/>
    <w:rsid w:val="000701C2"/>
    <w:rsid w:val="000723C5"/>
    <w:rsid w:val="00072DF7"/>
    <w:rsid w:val="00077A82"/>
    <w:rsid w:val="0008211B"/>
    <w:rsid w:val="00083963"/>
    <w:rsid w:val="000840A1"/>
    <w:rsid w:val="00085E04"/>
    <w:rsid w:val="00090497"/>
    <w:rsid w:val="00095EFD"/>
    <w:rsid w:val="00096756"/>
    <w:rsid w:val="00096A12"/>
    <w:rsid w:val="000979C7"/>
    <w:rsid w:val="000A088F"/>
    <w:rsid w:val="000A2CC1"/>
    <w:rsid w:val="000A4D55"/>
    <w:rsid w:val="000A5D84"/>
    <w:rsid w:val="000B4163"/>
    <w:rsid w:val="000B450A"/>
    <w:rsid w:val="000B6040"/>
    <w:rsid w:val="000C2EBD"/>
    <w:rsid w:val="000C70F1"/>
    <w:rsid w:val="000C75C3"/>
    <w:rsid w:val="000D062E"/>
    <w:rsid w:val="000D06FC"/>
    <w:rsid w:val="000E3AE7"/>
    <w:rsid w:val="000E3C46"/>
    <w:rsid w:val="000F0118"/>
    <w:rsid w:val="000F025B"/>
    <w:rsid w:val="000F08D9"/>
    <w:rsid w:val="000F411C"/>
    <w:rsid w:val="000F581E"/>
    <w:rsid w:val="000F720D"/>
    <w:rsid w:val="0010051F"/>
    <w:rsid w:val="00100F50"/>
    <w:rsid w:val="00101EC0"/>
    <w:rsid w:val="00105FC3"/>
    <w:rsid w:val="001121F7"/>
    <w:rsid w:val="0011364C"/>
    <w:rsid w:val="001157D2"/>
    <w:rsid w:val="00121678"/>
    <w:rsid w:val="00122E2B"/>
    <w:rsid w:val="0012422F"/>
    <w:rsid w:val="00124B26"/>
    <w:rsid w:val="001260FB"/>
    <w:rsid w:val="00127A59"/>
    <w:rsid w:val="00131671"/>
    <w:rsid w:val="00135A92"/>
    <w:rsid w:val="00135D45"/>
    <w:rsid w:val="00136801"/>
    <w:rsid w:val="00141983"/>
    <w:rsid w:val="00141F87"/>
    <w:rsid w:val="0014603C"/>
    <w:rsid w:val="00147FCE"/>
    <w:rsid w:val="00151B41"/>
    <w:rsid w:val="001559F6"/>
    <w:rsid w:val="00156324"/>
    <w:rsid w:val="00161F38"/>
    <w:rsid w:val="00163EA3"/>
    <w:rsid w:val="0016491E"/>
    <w:rsid w:val="001673DE"/>
    <w:rsid w:val="00170ED2"/>
    <w:rsid w:val="00175DDB"/>
    <w:rsid w:val="00175FE1"/>
    <w:rsid w:val="00182EA0"/>
    <w:rsid w:val="00183DB7"/>
    <w:rsid w:val="00183F04"/>
    <w:rsid w:val="0018441B"/>
    <w:rsid w:val="00190FC5"/>
    <w:rsid w:val="001A0627"/>
    <w:rsid w:val="001A235A"/>
    <w:rsid w:val="001A2364"/>
    <w:rsid w:val="001A5A55"/>
    <w:rsid w:val="001A6A1C"/>
    <w:rsid w:val="001B44B9"/>
    <w:rsid w:val="001B4D47"/>
    <w:rsid w:val="001B678D"/>
    <w:rsid w:val="001B760E"/>
    <w:rsid w:val="001B784B"/>
    <w:rsid w:val="001C2FCA"/>
    <w:rsid w:val="001C35AF"/>
    <w:rsid w:val="001C740C"/>
    <w:rsid w:val="001C7412"/>
    <w:rsid w:val="001D0033"/>
    <w:rsid w:val="001D3E3B"/>
    <w:rsid w:val="001D5666"/>
    <w:rsid w:val="001D72A2"/>
    <w:rsid w:val="001E0F55"/>
    <w:rsid w:val="001E1586"/>
    <w:rsid w:val="001E2349"/>
    <w:rsid w:val="001E47ED"/>
    <w:rsid w:val="001F01D3"/>
    <w:rsid w:val="001F1747"/>
    <w:rsid w:val="001F7F0E"/>
    <w:rsid w:val="00200286"/>
    <w:rsid w:val="00200DCD"/>
    <w:rsid w:val="002015B4"/>
    <w:rsid w:val="002022A5"/>
    <w:rsid w:val="00203D8C"/>
    <w:rsid w:val="0020692E"/>
    <w:rsid w:val="00207242"/>
    <w:rsid w:val="00207B61"/>
    <w:rsid w:val="00216877"/>
    <w:rsid w:val="00216C6A"/>
    <w:rsid w:val="002202DF"/>
    <w:rsid w:val="00220EDE"/>
    <w:rsid w:val="00220FA7"/>
    <w:rsid w:val="00221062"/>
    <w:rsid w:val="00222906"/>
    <w:rsid w:val="00222DCC"/>
    <w:rsid w:val="00222E6F"/>
    <w:rsid w:val="00224705"/>
    <w:rsid w:val="00224E3F"/>
    <w:rsid w:val="0022774E"/>
    <w:rsid w:val="00233B7E"/>
    <w:rsid w:val="00234210"/>
    <w:rsid w:val="00240063"/>
    <w:rsid w:val="00241A46"/>
    <w:rsid w:val="00242F76"/>
    <w:rsid w:val="00243E57"/>
    <w:rsid w:val="00246B6D"/>
    <w:rsid w:val="00250958"/>
    <w:rsid w:val="00251435"/>
    <w:rsid w:val="00252D4F"/>
    <w:rsid w:val="002550E1"/>
    <w:rsid w:val="00257589"/>
    <w:rsid w:val="002607DB"/>
    <w:rsid w:val="00260DC8"/>
    <w:rsid w:val="00264101"/>
    <w:rsid w:val="0026421C"/>
    <w:rsid w:val="002644B6"/>
    <w:rsid w:val="002654A7"/>
    <w:rsid w:val="00266314"/>
    <w:rsid w:val="002664E0"/>
    <w:rsid w:val="00274EDC"/>
    <w:rsid w:val="00275693"/>
    <w:rsid w:val="00275C52"/>
    <w:rsid w:val="00276C88"/>
    <w:rsid w:val="002772DE"/>
    <w:rsid w:val="00283031"/>
    <w:rsid w:val="00297261"/>
    <w:rsid w:val="002A30CA"/>
    <w:rsid w:val="002A61CC"/>
    <w:rsid w:val="002A7371"/>
    <w:rsid w:val="002B2739"/>
    <w:rsid w:val="002B7396"/>
    <w:rsid w:val="002C0239"/>
    <w:rsid w:val="002C1FD1"/>
    <w:rsid w:val="002C303C"/>
    <w:rsid w:val="002C4B10"/>
    <w:rsid w:val="002C558D"/>
    <w:rsid w:val="002D041C"/>
    <w:rsid w:val="002D21D4"/>
    <w:rsid w:val="002D2FBC"/>
    <w:rsid w:val="002D3881"/>
    <w:rsid w:val="002D6392"/>
    <w:rsid w:val="002D6521"/>
    <w:rsid w:val="002E7235"/>
    <w:rsid w:val="002F0A0E"/>
    <w:rsid w:val="002F1855"/>
    <w:rsid w:val="002F1E17"/>
    <w:rsid w:val="002F32EC"/>
    <w:rsid w:val="002F658F"/>
    <w:rsid w:val="002F75F9"/>
    <w:rsid w:val="00301A46"/>
    <w:rsid w:val="00302108"/>
    <w:rsid w:val="003038BA"/>
    <w:rsid w:val="003075EA"/>
    <w:rsid w:val="0030784E"/>
    <w:rsid w:val="003119F6"/>
    <w:rsid w:val="00311BC9"/>
    <w:rsid w:val="00311E35"/>
    <w:rsid w:val="00312002"/>
    <w:rsid w:val="00312F41"/>
    <w:rsid w:val="00312F67"/>
    <w:rsid w:val="00315D2B"/>
    <w:rsid w:val="00322C2D"/>
    <w:rsid w:val="003259AC"/>
    <w:rsid w:val="00326765"/>
    <w:rsid w:val="00330F45"/>
    <w:rsid w:val="003323A1"/>
    <w:rsid w:val="00332A75"/>
    <w:rsid w:val="003337CE"/>
    <w:rsid w:val="003342E3"/>
    <w:rsid w:val="00344B89"/>
    <w:rsid w:val="00345FE0"/>
    <w:rsid w:val="0035075E"/>
    <w:rsid w:val="00350CEC"/>
    <w:rsid w:val="00353B9C"/>
    <w:rsid w:val="00354901"/>
    <w:rsid w:val="003570C0"/>
    <w:rsid w:val="0036127F"/>
    <w:rsid w:val="00361EEB"/>
    <w:rsid w:val="00362A2B"/>
    <w:rsid w:val="0036477E"/>
    <w:rsid w:val="00366242"/>
    <w:rsid w:val="0037084E"/>
    <w:rsid w:val="003716E1"/>
    <w:rsid w:val="00373EE1"/>
    <w:rsid w:val="00375928"/>
    <w:rsid w:val="00381EB9"/>
    <w:rsid w:val="003877D8"/>
    <w:rsid w:val="00390585"/>
    <w:rsid w:val="0039089F"/>
    <w:rsid w:val="00390D09"/>
    <w:rsid w:val="0039128C"/>
    <w:rsid w:val="0039212F"/>
    <w:rsid w:val="003974B0"/>
    <w:rsid w:val="0039777F"/>
    <w:rsid w:val="003A431F"/>
    <w:rsid w:val="003A5215"/>
    <w:rsid w:val="003B012A"/>
    <w:rsid w:val="003B137D"/>
    <w:rsid w:val="003B19D3"/>
    <w:rsid w:val="003B2C67"/>
    <w:rsid w:val="003B3982"/>
    <w:rsid w:val="003B4718"/>
    <w:rsid w:val="003B510A"/>
    <w:rsid w:val="003C1A4A"/>
    <w:rsid w:val="003C2F4E"/>
    <w:rsid w:val="003C3B52"/>
    <w:rsid w:val="003E2BB1"/>
    <w:rsid w:val="003E66E4"/>
    <w:rsid w:val="003F52C4"/>
    <w:rsid w:val="003F5C89"/>
    <w:rsid w:val="003F60C7"/>
    <w:rsid w:val="003F71A6"/>
    <w:rsid w:val="00401BDC"/>
    <w:rsid w:val="004023EE"/>
    <w:rsid w:val="00403762"/>
    <w:rsid w:val="00405AEB"/>
    <w:rsid w:val="004117F7"/>
    <w:rsid w:val="00413070"/>
    <w:rsid w:val="00413921"/>
    <w:rsid w:val="00416012"/>
    <w:rsid w:val="004170E4"/>
    <w:rsid w:val="0041756F"/>
    <w:rsid w:val="004246CE"/>
    <w:rsid w:val="0042567E"/>
    <w:rsid w:val="00430664"/>
    <w:rsid w:val="00431DAF"/>
    <w:rsid w:val="00434C06"/>
    <w:rsid w:val="004350CB"/>
    <w:rsid w:val="0043535A"/>
    <w:rsid w:val="00436AB3"/>
    <w:rsid w:val="00440B66"/>
    <w:rsid w:val="0044320B"/>
    <w:rsid w:val="0044358A"/>
    <w:rsid w:val="004516D4"/>
    <w:rsid w:val="00453066"/>
    <w:rsid w:val="00453678"/>
    <w:rsid w:val="004538C2"/>
    <w:rsid w:val="00454194"/>
    <w:rsid w:val="00462E86"/>
    <w:rsid w:val="004649E6"/>
    <w:rsid w:val="00466146"/>
    <w:rsid w:val="00471335"/>
    <w:rsid w:val="004718DB"/>
    <w:rsid w:val="00473297"/>
    <w:rsid w:val="00474D12"/>
    <w:rsid w:val="004771A6"/>
    <w:rsid w:val="004802FD"/>
    <w:rsid w:val="00480E79"/>
    <w:rsid w:val="00484455"/>
    <w:rsid w:val="00484D50"/>
    <w:rsid w:val="00484DB5"/>
    <w:rsid w:val="00491CA7"/>
    <w:rsid w:val="004960A4"/>
    <w:rsid w:val="00497535"/>
    <w:rsid w:val="004A072B"/>
    <w:rsid w:val="004A5492"/>
    <w:rsid w:val="004A7188"/>
    <w:rsid w:val="004A790F"/>
    <w:rsid w:val="004A7A4D"/>
    <w:rsid w:val="004A7C74"/>
    <w:rsid w:val="004A7D3D"/>
    <w:rsid w:val="004B05EA"/>
    <w:rsid w:val="004B4B0F"/>
    <w:rsid w:val="004C1F09"/>
    <w:rsid w:val="004C202E"/>
    <w:rsid w:val="004C27DC"/>
    <w:rsid w:val="004C2FAF"/>
    <w:rsid w:val="004C3C1E"/>
    <w:rsid w:val="004C69E2"/>
    <w:rsid w:val="004D28BF"/>
    <w:rsid w:val="004D3696"/>
    <w:rsid w:val="004D598A"/>
    <w:rsid w:val="004D6108"/>
    <w:rsid w:val="004D7D1E"/>
    <w:rsid w:val="004E0EF1"/>
    <w:rsid w:val="004E27BF"/>
    <w:rsid w:val="004E3F1F"/>
    <w:rsid w:val="004E582B"/>
    <w:rsid w:val="004E6DA4"/>
    <w:rsid w:val="004F0080"/>
    <w:rsid w:val="004F153F"/>
    <w:rsid w:val="004F1988"/>
    <w:rsid w:val="004F60D6"/>
    <w:rsid w:val="0050024E"/>
    <w:rsid w:val="005023A1"/>
    <w:rsid w:val="00502E4A"/>
    <w:rsid w:val="005030EE"/>
    <w:rsid w:val="0050511E"/>
    <w:rsid w:val="00506B7A"/>
    <w:rsid w:val="0051105B"/>
    <w:rsid w:val="00511780"/>
    <w:rsid w:val="00515C9C"/>
    <w:rsid w:val="0051729B"/>
    <w:rsid w:val="0052083F"/>
    <w:rsid w:val="00522A58"/>
    <w:rsid w:val="005244B0"/>
    <w:rsid w:val="005255B6"/>
    <w:rsid w:val="00530E8E"/>
    <w:rsid w:val="00531A34"/>
    <w:rsid w:val="00534799"/>
    <w:rsid w:val="005356D1"/>
    <w:rsid w:val="00536995"/>
    <w:rsid w:val="00537D7B"/>
    <w:rsid w:val="00543055"/>
    <w:rsid w:val="0054600A"/>
    <w:rsid w:val="00557633"/>
    <w:rsid w:val="005577CE"/>
    <w:rsid w:val="00557ECA"/>
    <w:rsid w:val="0056199F"/>
    <w:rsid w:val="00561D73"/>
    <w:rsid w:val="005704C6"/>
    <w:rsid w:val="00571307"/>
    <w:rsid w:val="00572FC1"/>
    <w:rsid w:val="0057515D"/>
    <w:rsid w:val="00575DE1"/>
    <w:rsid w:val="00580B45"/>
    <w:rsid w:val="00590B5E"/>
    <w:rsid w:val="00591025"/>
    <w:rsid w:val="00592858"/>
    <w:rsid w:val="005A615C"/>
    <w:rsid w:val="005A6257"/>
    <w:rsid w:val="005B197B"/>
    <w:rsid w:val="005B252C"/>
    <w:rsid w:val="005B480A"/>
    <w:rsid w:val="005B491C"/>
    <w:rsid w:val="005B5AED"/>
    <w:rsid w:val="005B5FD6"/>
    <w:rsid w:val="005B6829"/>
    <w:rsid w:val="005C4DDB"/>
    <w:rsid w:val="005C6063"/>
    <w:rsid w:val="005C6535"/>
    <w:rsid w:val="005C7ADE"/>
    <w:rsid w:val="005D13E8"/>
    <w:rsid w:val="005D5D25"/>
    <w:rsid w:val="005D69F4"/>
    <w:rsid w:val="005E0B59"/>
    <w:rsid w:val="005E0D79"/>
    <w:rsid w:val="005E0E6A"/>
    <w:rsid w:val="005E1445"/>
    <w:rsid w:val="005E15D6"/>
    <w:rsid w:val="005E6C6E"/>
    <w:rsid w:val="005E6D82"/>
    <w:rsid w:val="005E7A69"/>
    <w:rsid w:val="005F1C25"/>
    <w:rsid w:val="005F27DE"/>
    <w:rsid w:val="005F354F"/>
    <w:rsid w:val="005F5BD7"/>
    <w:rsid w:val="005F7C33"/>
    <w:rsid w:val="006020C1"/>
    <w:rsid w:val="0060265D"/>
    <w:rsid w:val="00605B1D"/>
    <w:rsid w:val="00606E40"/>
    <w:rsid w:val="0061083F"/>
    <w:rsid w:val="006134D3"/>
    <w:rsid w:val="0061496C"/>
    <w:rsid w:val="00614D00"/>
    <w:rsid w:val="00617693"/>
    <w:rsid w:val="00617F35"/>
    <w:rsid w:val="00620688"/>
    <w:rsid w:val="00620A07"/>
    <w:rsid w:val="00622AB8"/>
    <w:rsid w:val="006312FD"/>
    <w:rsid w:val="006323A4"/>
    <w:rsid w:val="0063248B"/>
    <w:rsid w:val="00634F93"/>
    <w:rsid w:val="00637614"/>
    <w:rsid w:val="006427C9"/>
    <w:rsid w:val="0064365B"/>
    <w:rsid w:val="00656441"/>
    <w:rsid w:val="00662718"/>
    <w:rsid w:val="006672E7"/>
    <w:rsid w:val="006701CC"/>
    <w:rsid w:val="00670C2F"/>
    <w:rsid w:val="006716AB"/>
    <w:rsid w:val="00671A72"/>
    <w:rsid w:val="00672659"/>
    <w:rsid w:val="0067312D"/>
    <w:rsid w:val="00674824"/>
    <w:rsid w:val="0068024C"/>
    <w:rsid w:val="006814D8"/>
    <w:rsid w:val="00682019"/>
    <w:rsid w:val="006851B5"/>
    <w:rsid w:val="00685882"/>
    <w:rsid w:val="00685FD6"/>
    <w:rsid w:val="006861A6"/>
    <w:rsid w:val="0068709F"/>
    <w:rsid w:val="00690BD9"/>
    <w:rsid w:val="00691636"/>
    <w:rsid w:val="006A7E2C"/>
    <w:rsid w:val="006B7B91"/>
    <w:rsid w:val="006C0056"/>
    <w:rsid w:val="006C1BE9"/>
    <w:rsid w:val="006C3241"/>
    <w:rsid w:val="006C5D47"/>
    <w:rsid w:val="006C6FE2"/>
    <w:rsid w:val="006D0159"/>
    <w:rsid w:val="006D2740"/>
    <w:rsid w:val="006D2AA8"/>
    <w:rsid w:val="006D40F2"/>
    <w:rsid w:val="006D475B"/>
    <w:rsid w:val="006D608A"/>
    <w:rsid w:val="006D7367"/>
    <w:rsid w:val="006E07F7"/>
    <w:rsid w:val="006E1319"/>
    <w:rsid w:val="006E346F"/>
    <w:rsid w:val="006E3792"/>
    <w:rsid w:val="006E5947"/>
    <w:rsid w:val="006F76FA"/>
    <w:rsid w:val="00700500"/>
    <w:rsid w:val="0070341B"/>
    <w:rsid w:val="00703E11"/>
    <w:rsid w:val="0071207B"/>
    <w:rsid w:val="007130B5"/>
    <w:rsid w:val="007140AA"/>
    <w:rsid w:val="0072021B"/>
    <w:rsid w:val="00721CA9"/>
    <w:rsid w:val="00722A52"/>
    <w:rsid w:val="0072454E"/>
    <w:rsid w:val="007259DD"/>
    <w:rsid w:val="00726A05"/>
    <w:rsid w:val="00727BC7"/>
    <w:rsid w:val="007329FD"/>
    <w:rsid w:val="007335CC"/>
    <w:rsid w:val="007353F3"/>
    <w:rsid w:val="007403C6"/>
    <w:rsid w:val="00742B5B"/>
    <w:rsid w:val="0074511B"/>
    <w:rsid w:val="0074777F"/>
    <w:rsid w:val="007525C3"/>
    <w:rsid w:val="0076038C"/>
    <w:rsid w:val="007633ED"/>
    <w:rsid w:val="0076624D"/>
    <w:rsid w:val="00770AC4"/>
    <w:rsid w:val="0077554E"/>
    <w:rsid w:val="00775F41"/>
    <w:rsid w:val="00775F89"/>
    <w:rsid w:val="0078026D"/>
    <w:rsid w:val="007817F3"/>
    <w:rsid w:val="00781941"/>
    <w:rsid w:val="00781CA5"/>
    <w:rsid w:val="007826EC"/>
    <w:rsid w:val="0078398B"/>
    <w:rsid w:val="007848C6"/>
    <w:rsid w:val="00784EAF"/>
    <w:rsid w:val="00786958"/>
    <w:rsid w:val="00787C51"/>
    <w:rsid w:val="00787DCF"/>
    <w:rsid w:val="00790F0B"/>
    <w:rsid w:val="00793A61"/>
    <w:rsid w:val="00797ACF"/>
    <w:rsid w:val="007A4F05"/>
    <w:rsid w:val="007A5F82"/>
    <w:rsid w:val="007A6D20"/>
    <w:rsid w:val="007B0F0A"/>
    <w:rsid w:val="007B171F"/>
    <w:rsid w:val="007B3452"/>
    <w:rsid w:val="007B4C05"/>
    <w:rsid w:val="007B568B"/>
    <w:rsid w:val="007C10E1"/>
    <w:rsid w:val="007C351A"/>
    <w:rsid w:val="007C4015"/>
    <w:rsid w:val="007C7D7A"/>
    <w:rsid w:val="007C7FB7"/>
    <w:rsid w:val="007D390F"/>
    <w:rsid w:val="007D62E2"/>
    <w:rsid w:val="007E0987"/>
    <w:rsid w:val="007E0C66"/>
    <w:rsid w:val="007E3F97"/>
    <w:rsid w:val="007E5E5C"/>
    <w:rsid w:val="007E5FEA"/>
    <w:rsid w:val="007E73D8"/>
    <w:rsid w:val="007F2B2F"/>
    <w:rsid w:val="007F7868"/>
    <w:rsid w:val="00805391"/>
    <w:rsid w:val="00807444"/>
    <w:rsid w:val="00812A06"/>
    <w:rsid w:val="00815FD4"/>
    <w:rsid w:val="00820CC6"/>
    <w:rsid w:val="00821810"/>
    <w:rsid w:val="008228F3"/>
    <w:rsid w:val="00825CF0"/>
    <w:rsid w:val="00825E47"/>
    <w:rsid w:val="00831275"/>
    <w:rsid w:val="008362F8"/>
    <w:rsid w:val="00836BC6"/>
    <w:rsid w:val="00840927"/>
    <w:rsid w:val="00843823"/>
    <w:rsid w:val="008442E8"/>
    <w:rsid w:val="00845797"/>
    <w:rsid w:val="0084620C"/>
    <w:rsid w:val="00851D25"/>
    <w:rsid w:val="00852067"/>
    <w:rsid w:val="00853F25"/>
    <w:rsid w:val="00855810"/>
    <w:rsid w:val="008563EB"/>
    <w:rsid w:val="00857C0F"/>
    <w:rsid w:val="00857FAE"/>
    <w:rsid w:val="00860D54"/>
    <w:rsid w:val="00867D6C"/>
    <w:rsid w:val="008720FC"/>
    <w:rsid w:val="008741F6"/>
    <w:rsid w:val="008747F0"/>
    <w:rsid w:val="00874A1D"/>
    <w:rsid w:val="00877AC2"/>
    <w:rsid w:val="00881518"/>
    <w:rsid w:val="00882480"/>
    <w:rsid w:val="00884ECA"/>
    <w:rsid w:val="00892933"/>
    <w:rsid w:val="008A2D1F"/>
    <w:rsid w:val="008A351E"/>
    <w:rsid w:val="008B2418"/>
    <w:rsid w:val="008B3ED0"/>
    <w:rsid w:val="008B3F08"/>
    <w:rsid w:val="008B4D87"/>
    <w:rsid w:val="008C11A0"/>
    <w:rsid w:val="008C1639"/>
    <w:rsid w:val="008C24B4"/>
    <w:rsid w:val="008C45F5"/>
    <w:rsid w:val="008D3486"/>
    <w:rsid w:val="008D572A"/>
    <w:rsid w:val="008D6279"/>
    <w:rsid w:val="008E22FD"/>
    <w:rsid w:val="008E6602"/>
    <w:rsid w:val="008E7529"/>
    <w:rsid w:val="008F08E1"/>
    <w:rsid w:val="008F4C19"/>
    <w:rsid w:val="00903188"/>
    <w:rsid w:val="00903EF6"/>
    <w:rsid w:val="0090484E"/>
    <w:rsid w:val="00905D97"/>
    <w:rsid w:val="009067D4"/>
    <w:rsid w:val="00906C28"/>
    <w:rsid w:val="00910A33"/>
    <w:rsid w:val="00913F0F"/>
    <w:rsid w:val="009203FF"/>
    <w:rsid w:val="009205E0"/>
    <w:rsid w:val="00920D34"/>
    <w:rsid w:val="009215E5"/>
    <w:rsid w:val="009220F6"/>
    <w:rsid w:val="00926D2A"/>
    <w:rsid w:val="00926FF9"/>
    <w:rsid w:val="00930E20"/>
    <w:rsid w:val="00932B1C"/>
    <w:rsid w:val="00936392"/>
    <w:rsid w:val="009368E4"/>
    <w:rsid w:val="009377B2"/>
    <w:rsid w:val="00937FAD"/>
    <w:rsid w:val="00940430"/>
    <w:rsid w:val="00943701"/>
    <w:rsid w:val="009442E4"/>
    <w:rsid w:val="00946B32"/>
    <w:rsid w:val="00950C54"/>
    <w:rsid w:val="00952DEF"/>
    <w:rsid w:val="00953EB9"/>
    <w:rsid w:val="00962CD7"/>
    <w:rsid w:val="00964108"/>
    <w:rsid w:val="00964E6A"/>
    <w:rsid w:val="00964FBD"/>
    <w:rsid w:val="00967F7A"/>
    <w:rsid w:val="00970F58"/>
    <w:rsid w:val="00971959"/>
    <w:rsid w:val="009727EF"/>
    <w:rsid w:val="0097435F"/>
    <w:rsid w:val="00974F95"/>
    <w:rsid w:val="0097586C"/>
    <w:rsid w:val="009761E8"/>
    <w:rsid w:val="009769F9"/>
    <w:rsid w:val="00982AE6"/>
    <w:rsid w:val="00991594"/>
    <w:rsid w:val="00994A13"/>
    <w:rsid w:val="009973DA"/>
    <w:rsid w:val="009A1B27"/>
    <w:rsid w:val="009A3B9F"/>
    <w:rsid w:val="009A5234"/>
    <w:rsid w:val="009B0CA4"/>
    <w:rsid w:val="009B4C06"/>
    <w:rsid w:val="009B7164"/>
    <w:rsid w:val="009C0C12"/>
    <w:rsid w:val="009C33E3"/>
    <w:rsid w:val="009C4E18"/>
    <w:rsid w:val="009D260A"/>
    <w:rsid w:val="009D6D13"/>
    <w:rsid w:val="009E177E"/>
    <w:rsid w:val="009E48B6"/>
    <w:rsid w:val="009E49F9"/>
    <w:rsid w:val="009F081F"/>
    <w:rsid w:val="009F0F64"/>
    <w:rsid w:val="009F1DD0"/>
    <w:rsid w:val="009F3177"/>
    <w:rsid w:val="009F31C9"/>
    <w:rsid w:val="009F5551"/>
    <w:rsid w:val="009F6674"/>
    <w:rsid w:val="00A01B23"/>
    <w:rsid w:val="00A02E84"/>
    <w:rsid w:val="00A045B5"/>
    <w:rsid w:val="00A04627"/>
    <w:rsid w:val="00A062B7"/>
    <w:rsid w:val="00A12123"/>
    <w:rsid w:val="00A13A99"/>
    <w:rsid w:val="00A161F2"/>
    <w:rsid w:val="00A236CF"/>
    <w:rsid w:val="00A23C6E"/>
    <w:rsid w:val="00A30F62"/>
    <w:rsid w:val="00A35B64"/>
    <w:rsid w:val="00A36E2B"/>
    <w:rsid w:val="00A42E68"/>
    <w:rsid w:val="00A466BC"/>
    <w:rsid w:val="00A50469"/>
    <w:rsid w:val="00A552A4"/>
    <w:rsid w:val="00A559EA"/>
    <w:rsid w:val="00A56396"/>
    <w:rsid w:val="00A576E5"/>
    <w:rsid w:val="00A60A88"/>
    <w:rsid w:val="00A62258"/>
    <w:rsid w:val="00A62908"/>
    <w:rsid w:val="00A634FF"/>
    <w:rsid w:val="00A637F0"/>
    <w:rsid w:val="00A664ED"/>
    <w:rsid w:val="00A71746"/>
    <w:rsid w:val="00A75074"/>
    <w:rsid w:val="00A76D16"/>
    <w:rsid w:val="00A832B3"/>
    <w:rsid w:val="00A8584D"/>
    <w:rsid w:val="00A86464"/>
    <w:rsid w:val="00A916AF"/>
    <w:rsid w:val="00A91CAE"/>
    <w:rsid w:val="00A92E03"/>
    <w:rsid w:val="00A95C18"/>
    <w:rsid w:val="00A96FB8"/>
    <w:rsid w:val="00AA0B7F"/>
    <w:rsid w:val="00AB1211"/>
    <w:rsid w:val="00AB3B23"/>
    <w:rsid w:val="00AB5C80"/>
    <w:rsid w:val="00AC44B4"/>
    <w:rsid w:val="00AC4F38"/>
    <w:rsid w:val="00AC5024"/>
    <w:rsid w:val="00AC6761"/>
    <w:rsid w:val="00AD2DBE"/>
    <w:rsid w:val="00AD2E76"/>
    <w:rsid w:val="00AD320F"/>
    <w:rsid w:val="00AD3AE1"/>
    <w:rsid w:val="00AD3BAB"/>
    <w:rsid w:val="00AD45E7"/>
    <w:rsid w:val="00AE23ED"/>
    <w:rsid w:val="00AE3265"/>
    <w:rsid w:val="00AE3759"/>
    <w:rsid w:val="00AE6FEA"/>
    <w:rsid w:val="00AF0752"/>
    <w:rsid w:val="00AF2615"/>
    <w:rsid w:val="00B069C9"/>
    <w:rsid w:val="00B11001"/>
    <w:rsid w:val="00B11DEC"/>
    <w:rsid w:val="00B1487A"/>
    <w:rsid w:val="00B1513A"/>
    <w:rsid w:val="00B15B6A"/>
    <w:rsid w:val="00B21150"/>
    <w:rsid w:val="00B248F5"/>
    <w:rsid w:val="00B24D9D"/>
    <w:rsid w:val="00B27574"/>
    <w:rsid w:val="00B34029"/>
    <w:rsid w:val="00B35F20"/>
    <w:rsid w:val="00B455C8"/>
    <w:rsid w:val="00B473B5"/>
    <w:rsid w:val="00B5065D"/>
    <w:rsid w:val="00B50C00"/>
    <w:rsid w:val="00B55932"/>
    <w:rsid w:val="00B658EC"/>
    <w:rsid w:val="00B675FD"/>
    <w:rsid w:val="00B714CD"/>
    <w:rsid w:val="00B722E8"/>
    <w:rsid w:val="00B74108"/>
    <w:rsid w:val="00B75E95"/>
    <w:rsid w:val="00B804D2"/>
    <w:rsid w:val="00B82153"/>
    <w:rsid w:val="00B90D91"/>
    <w:rsid w:val="00B936E8"/>
    <w:rsid w:val="00B947AD"/>
    <w:rsid w:val="00BA1B90"/>
    <w:rsid w:val="00BA1E01"/>
    <w:rsid w:val="00BA2034"/>
    <w:rsid w:val="00BA2B0B"/>
    <w:rsid w:val="00BB04C9"/>
    <w:rsid w:val="00BB29A4"/>
    <w:rsid w:val="00BB3534"/>
    <w:rsid w:val="00BB35FC"/>
    <w:rsid w:val="00BB5745"/>
    <w:rsid w:val="00BB636C"/>
    <w:rsid w:val="00BB7CA1"/>
    <w:rsid w:val="00BB7D8A"/>
    <w:rsid w:val="00BC2C26"/>
    <w:rsid w:val="00BC4192"/>
    <w:rsid w:val="00BC519F"/>
    <w:rsid w:val="00BC63BA"/>
    <w:rsid w:val="00BD73DD"/>
    <w:rsid w:val="00BF31E4"/>
    <w:rsid w:val="00BF7C9B"/>
    <w:rsid w:val="00C03AB7"/>
    <w:rsid w:val="00C04D53"/>
    <w:rsid w:val="00C0677F"/>
    <w:rsid w:val="00C11050"/>
    <w:rsid w:val="00C11336"/>
    <w:rsid w:val="00C114EB"/>
    <w:rsid w:val="00C127B8"/>
    <w:rsid w:val="00C13637"/>
    <w:rsid w:val="00C139CA"/>
    <w:rsid w:val="00C13CE3"/>
    <w:rsid w:val="00C17BAE"/>
    <w:rsid w:val="00C22B1B"/>
    <w:rsid w:val="00C24CB5"/>
    <w:rsid w:val="00C24ED2"/>
    <w:rsid w:val="00C26938"/>
    <w:rsid w:val="00C27ECB"/>
    <w:rsid w:val="00C30438"/>
    <w:rsid w:val="00C317D5"/>
    <w:rsid w:val="00C3550D"/>
    <w:rsid w:val="00C35541"/>
    <w:rsid w:val="00C3691D"/>
    <w:rsid w:val="00C37B74"/>
    <w:rsid w:val="00C416A2"/>
    <w:rsid w:val="00C5419A"/>
    <w:rsid w:val="00C62B18"/>
    <w:rsid w:val="00C63BEF"/>
    <w:rsid w:val="00C67E40"/>
    <w:rsid w:val="00C76159"/>
    <w:rsid w:val="00C77A45"/>
    <w:rsid w:val="00C908C9"/>
    <w:rsid w:val="00C933CB"/>
    <w:rsid w:val="00C950CF"/>
    <w:rsid w:val="00C96BA8"/>
    <w:rsid w:val="00C97005"/>
    <w:rsid w:val="00CA179F"/>
    <w:rsid w:val="00CA2D99"/>
    <w:rsid w:val="00CA423E"/>
    <w:rsid w:val="00CA51E8"/>
    <w:rsid w:val="00CA6C6C"/>
    <w:rsid w:val="00CA6E1D"/>
    <w:rsid w:val="00CB0BE2"/>
    <w:rsid w:val="00CB1B62"/>
    <w:rsid w:val="00CB57FC"/>
    <w:rsid w:val="00CB5B4E"/>
    <w:rsid w:val="00CC0C5E"/>
    <w:rsid w:val="00CC40DD"/>
    <w:rsid w:val="00CC4C99"/>
    <w:rsid w:val="00CD1EE0"/>
    <w:rsid w:val="00CD52AA"/>
    <w:rsid w:val="00CD592F"/>
    <w:rsid w:val="00CD6994"/>
    <w:rsid w:val="00CE0A13"/>
    <w:rsid w:val="00CF0B50"/>
    <w:rsid w:val="00CF3034"/>
    <w:rsid w:val="00CF459A"/>
    <w:rsid w:val="00CF5531"/>
    <w:rsid w:val="00D0080C"/>
    <w:rsid w:val="00D01EA4"/>
    <w:rsid w:val="00D02F34"/>
    <w:rsid w:val="00D03885"/>
    <w:rsid w:val="00D04F76"/>
    <w:rsid w:val="00D05183"/>
    <w:rsid w:val="00D051A2"/>
    <w:rsid w:val="00D05424"/>
    <w:rsid w:val="00D07A61"/>
    <w:rsid w:val="00D11DF5"/>
    <w:rsid w:val="00D165EF"/>
    <w:rsid w:val="00D23F39"/>
    <w:rsid w:val="00D37B47"/>
    <w:rsid w:val="00D44B95"/>
    <w:rsid w:val="00D53694"/>
    <w:rsid w:val="00D56F76"/>
    <w:rsid w:val="00D6198A"/>
    <w:rsid w:val="00D646CE"/>
    <w:rsid w:val="00D75885"/>
    <w:rsid w:val="00D7730E"/>
    <w:rsid w:val="00D77D6C"/>
    <w:rsid w:val="00D848F5"/>
    <w:rsid w:val="00D85786"/>
    <w:rsid w:val="00D86CEB"/>
    <w:rsid w:val="00D91864"/>
    <w:rsid w:val="00D9297A"/>
    <w:rsid w:val="00D929FA"/>
    <w:rsid w:val="00D93B77"/>
    <w:rsid w:val="00D94867"/>
    <w:rsid w:val="00D95A8D"/>
    <w:rsid w:val="00D964FF"/>
    <w:rsid w:val="00D97604"/>
    <w:rsid w:val="00DA389E"/>
    <w:rsid w:val="00DA48D7"/>
    <w:rsid w:val="00DA7015"/>
    <w:rsid w:val="00DB13BB"/>
    <w:rsid w:val="00DB1A1A"/>
    <w:rsid w:val="00DB2C70"/>
    <w:rsid w:val="00DB6382"/>
    <w:rsid w:val="00DB743F"/>
    <w:rsid w:val="00DC0311"/>
    <w:rsid w:val="00DC1627"/>
    <w:rsid w:val="00DC1E47"/>
    <w:rsid w:val="00DC2371"/>
    <w:rsid w:val="00DC365C"/>
    <w:rsid w:val="00DD0142"/>
    <w:rsid w:val="00DD0289"/>
    <w:rsid w:val="00DD297A"/>
    <w:rsid w:val="00DD6B37"/>
    <w:rsid w:val="00DD7176"/>
    <w:rsid w:val="00DD7910"/>
    <w:rsid w:val="00DE08D9"/>
    <w:rsid w:val="00DE1784"/>
    <w:rsid w:val="00DE3B4B"/>
    <w:rsid w:val="00DE51E6"/>
    <w:rsid w:val="00DE5414"/>
    <w:rsid w:val="00DE7171"/>
    <w:rsid w:val="00DF0ED1"/>
    <w:rsid w:val="00DF147C"/>
    <w:rsid w:val="00DF187F"/>
    <w:rsid w:val="00DF4393"/>
    <w:rsid w:val="00DF5A8A"/>
    <w:rsid w:val="00E01AA7"/>
    <w:rsid w:val="00E07202"/>
    <w:rsid w:val="00E07498"/>
    <w:rsid w:val="00E264BE"/>
    <w:rsid w:val="00E34D03"/>
    <w:rsid w:val="00E40DB2"/>
    <w:rsid w:val="00E54B4F"/>
    <w:rsid w:val="00E56376"/>
    <w:rsid w:val="00E57DEB"/>
    <w:rsid w:val="00E664F7"/>
    <w:rsid w:val="00E7004A"/>
    <w:rsid w:val="00E707C5"/>
    <w:rsid w:val="00E70AB2"/>
    <w:rsid w:val="00E71143"/>
    <w:rsid w:val="00E71B7A"/>
    <w:rsid w:val="00E71D7C"/>
    <w:rsid w:val="00E82664"/>
    <w:rsid w:val="00E84506"/>
    <w:rsid w:val="00E859DE"/>
    <w:rsid w:val="00E90890"/>
    <w:rsid w:val="00E93745"/>
    <w:rsid w:val="00E938C2"/>
    <w:rsid w:val="00E95C34"/>
    <w:rsid w:val="00E97272"/>
    <w:rsid w:val="00EA05B5"/>
    <w:rsid w:val="00EA3C3E"/>
    <w:rsid w:val="00EA4580"/>
    <w:rsid w:val="00EA496B"/>
    <w:rsid w:val="00EA5018"/>
    <w:rsid w:val="00EA5EFD"/>
    <w:rsid w:val="00EA6327"/>
    <w:rsid w:val="00EB2420"/>
    <w:rsid w:val="00EB7B42"/>
    <w:rsid w:val="00EB7C1E"/>
    <w:rsid w:val="00EC1364"/>
    <w:rsid w:val="00EC313A"/>
    <w:rsid w:val="00EC421D"/>
    <w:rsid w:val="00EC4641"/>
    <w:rsid w:val="00EC5051"/>
    <w:rsid w:val="00EC56DA"/>
    <w:rsid w:val="00EC60AB"/>
    <w:rsid w:val="00EC744B"/>
    <w:rsid w:val="00ED0EDC"/>
    <w:rsid w:val="00ED17C5"/>
    <w:rsid w:val="00ED1B56"/>
    <w:rsid w:val="00ED317F"/>
    <w:rsid w:val="00ED3475"/>
    <w:rsid w:val="00ED40AB"/>
    <w:rsid w:val="00ED4A16"/>
    <w:rsid w:val="00EE0291"/>
    <w:rsid w:val="00EE073B"/>
    <w:rsid w:val="00EE3627"/>
    <w:rsid w:val="00EE5E2C"/>
    <w:rsid w:val="00EF1DE9"/>
    <w:rsid w:val="00EF75D0"/>
    <w:rsid w:val="00F00BA5"/>
    <w:rsid w:val="00F04590"/>
    <w:rsid w:val="00F046A1"/>
    <w:rsid w:val="00F10C1A"/>
    <w:rsid w:val="00F15D7F"/>
    <w:rsid w:val="00F161DD"/>
    <w:rsid w:val="00F169AA"/>
    <w:rsid w:val="00F23C6B"/>
    <w:rsid w:val="00F24634"/>
    <w:rsid w:val="00F25709"/>
    <w:rsid w:val="00F312CA"/>
    <w:rsid w:val="00F406DB"/>
    <w:rsid w:val="00F423AE"/>
    <w:rsid w:val="00F44E10"/>
    <w:rsid w:val="00F454B5"/>
    <w:rsid w:val="00F50855"/>
    <w:rsid w:val="00F51C84"/>
    <w:rsid w:val="00F53468"/>
    <w:rsid w:val="00F550F4"/>
    <w:rsid w:val="00F56621"/>
    <w:rsid w:val="00F5798B"/>
    <w:rsid w:val="00F6247A"/>
    <w:rsid w:val="00F6690E"/>
    <w:rsid w:val="00F66C8B"/>
    <w:rsid w:val="00F75070"/>
    <w:rsid w:val="00F76A71"/>
    <w:rsid w:val="00F803C1"/>
    <w:rsid w:val="00F80C2C"/>
    <w:rsid w:val="00F81525"/>
    <w:rsid w:val="00F821A5"/>
    <w:rsid w:val="00F85803"/>
    <w:rsid w:val="00F8592B"/>
    <w:rsid w:val="00F86D27"/>
    <w:rsid w:val="00F907EF"/>
    <w:rsid w:val="00F90B15"/>
    <w:rsid w:val="00F9130E"/>
    <w:rsid w:val="00F94B4F"/>
    <w:rsid w:val="00F95B35"/>
    <w:rsid w:val="00F97A47"/>
    <w:rsid w:val="00FA2D70"/>
    <w:rsid w:val="00FA34DF"/>
    <w:rsid w:val="00FA3935"/>
    <w:rsid w:val="00FA573C"/>
    <w:rsid w:val="00FA62DF"/>
    <w:rsid w:val="00FA7710"/>
    <w:rsid w:val="00FB23C9"/>
    <w:rsid w:val="00FB5B9D"/>
    <w:rsid w:val="00FB709E"/>
    <w:rsid w:val="00FB7491"/>
    <w:rsid w:val="00FC431D"/>
    <w:rsid w:val="00FC4CAB"/>
    <w:rsid w:val="00FC628F"/>
    <w:rsid w:val="00FC713E"/>
    <w:rsid w:val="00FD148F"/>
    <w:rsid w:val="00FD27A4"/>
    <w:rsid w:val="00FE110B"/>
    <w:rsid w:val="00FE1DD7"/>
    <w:rsid w:val="00FE67E8"/>
    <w:rsid w:val="00FE6BA2"/>
    <w:rsid w:val="00FF0541"/>
    <w:rsid w:val="00FF404C"/>
    <w:rsid w:val="00FF43DC"/>
    <w:rsid w:val="00FF4897"/>
    <w:rsid w:val="00FF5C6A"/>
    <w:rsid w:val="00FF5F35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A68DC-E432-46B5-817C-88629C1D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99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AB8"/>
    <w:rPr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pPr>
      <w:keepNext/>
      <w:jc w:val="right"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after="240"/>
      <w:jc w:val="center"/>
      <w:outlineLvl w:val="1"/>
    </w:pPr>
    <w:rPr>
      <w:b/>
      <w:sz w:val="38"/>
      <w:szCs w:val="20"/>
    </w:rPr>
  </w:style>
  <w:style w:type="paragraph" w:styleId="30">
    <w:name w:val="heading 3"/>
    <w:basedOn w:val="a"/>
    <w:next w:val="a"/>
    <w:link w:val="31"/>
    <w:uiPriority w:val="99"/>
    <w:qFormat/>
    <w:pPr>
      <w:keepNext/>
      <w:outlineLvl w:val="2"/>
    </w:pPr>
    <w:rPr>
      <w:b/>
      <w:bCs/>
      <w:w w:val="11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B8215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,contents,Body Text Russian,L1 Body Text"/>
    <w:basedOn w:val="a"/>
    <w:link w:val="a4"/>
    <w:rPr>
      <w:sz w:val="18"/>
      <w:szCs w:val="18"/>
    </w:rPr>
  </w:style>
  <w:style w:type="paragraph" w:styleId="a5">
    <w:name w:val="header"/>
    <w:aliases w:val="Название 2,Название 2 Знак,Heder,Titul,??????? ??????????,I.L.T.,Aa?oiee eieiioeooe1"/>
    <w:basedOn w:val="a"/>
    <w:link w:val="a6"/>
    <w:uiPriority w:val="99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21">
    <w:name w:val="Body Text 2"/>
    <w:basedOn w:val="a"/>
    <w:link w:val="22"/>
    <w:pPr>
      <w:jc w:val="both"/>
    </w:pPr>
  </w:style>
  <w:style w:type="table" w:styleId="a7">
    <w:name w:val="Table Grid"/>
    <w:basedOn w:val="a1"/>
    <w:uiPriority w:val="39"/>
    <w:rsid w:val="00200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373EE1"/>
    <w:rPr>
      <w:rFonts w:ascii="Tahoma" w:hAnsi="Tahoma" w:cs="Tahoma"/>
      <w:sz w:val="16"/>
      <w:szCs w:val="16"/>
    </w:rPr>
  </w:style>
  <w:style w:type="character" w:customStyle="1" w:styleId="iceouttxt4">
    <w:name w:val="iceouttxt4"/>
    <w:basedOn w:val="a0"/>
    <w:rsid w:val="00D86CEB"/>
  </w:style>
  <w:style w:type="paragraph" w:customStyle="1" w:styleId="aa">
    <w:name w:val="Таблицы (моноширинный)"/>
    <w:basedOn w:val="a"/>
    <w:next w:val="a"/>
    <w:uiPriority w:val="99"/>
    <w:rsid w:val="00CF45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b">
    <w:name w:val="Цветовое выделение"/>
    <w:uiPriority w:val="99"/>
    <w:rsid w:val="007A4F05"/>
    <w:rPr>
      <w:b/>
      <w:bCs/>
      <w:color w:val="26282F"/>
    </w:rPr>
  </w:style>
  <w:style w:type="character" w:customStyle="1" w:styleId="ac">
    <w:name w:val="Гипертекстовая ссылка"/>
    <w:uiPriority w:val="99"/>
    <w:rsid w:val="007A4F05"/>
    <w:rPr>
      <w:b/>
      <w:bCs/>
      <w:color w:val="106BBE"/>
    </w:rPr>
  </w:style>
  <w:style w:type="paragraph" w:customStyle="1" w:styleId="ad">
    <w:name w:val="Комментарий"/>
    <w:basedOn w:val="a"/>
    <w:next w:val="a"/>
    <w:uiPriority w:val="99"/>
    <w:rsid w:val="007A4F0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character" w:styleId="ae">
    <w:name w:val="Hyperlink"/>
    <w:uiPriority w:val="99"/>
    <w:unhideWhenUsed/>
    <w:rsid w:val="007E0C66"/>
    <w:rPr>
      <w:color w:val="0000FF"/>
      <w:u w:val="single"/>
    </w:rPr>
  </w:style>
  <w:style w:type="paragraph" w:styleId="af">
    <w:name w:val="List Paragraph"/>
    <w:aliases w:val="it_List1,Абзац списка литеральный,lp1,Bullet List,FooterText,numbered,Paragraphe de liste1,Нумерованый список,List Paragraph1,Нумерованный спиков,Абзац списка для документа,Абзац списка15,4.2.2,пересисление,UL"/>
    <w:basedOn w:val="a"/>
    <w:link w:val="af0"/>
    <w:uiPriority w:val="34"/>
    <w:qFormat/>
    <w:rsid w:val="007E0C6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uiPriority w:val="99"/>
    <w:rsid w:val="007E0C6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link w:val="ConsNonformat0"/>
    <w:rsid w:val="007E0C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ji5m00">
    <w:name w:val="aji5m0_0"/>
    <w:basedOn w:val="a"/>
    <w:uiPriority w:val="99"/>
    <w:rsid w:val="007E0C66"/>
    <w:pPr>
      <w:ind w:firstLine="600"/>
      <w:jc w:val="both"/>
    </w:pPr>
  </w:style>
  <w:style w:type="paragraph" w:customStyle="1" w:styleId="aji5m11">
    <w:name w:val="aji5m1_1"/>
    <w:basedOn w:val="a"/>
    <w:uiPriority w:val="99"/>
    <w:rsid w:val="007E0C66"/>
    <w:pPr>
      <w:spacing w:before="120" w:after="120"/>
      <w:ind w:left="120" w:right="120" w:firstLine="600"/>
      <w:jc w:val="both"/>
    </w:pPr>
    <w:rPr>
      <w:b/>
      <w:bCs/>
      <w:color w:val="004761"/>
    </w:rPr>
  </w:style>
  <w:style w:type="paragraph" w:customStyle="1" w:styleId="ConsPlusNormal">
    <w:name w:val="ConsPlusNormal"/>
    <w:link w:val="ConsPlusNormal0"/>
    <w:rsid w:val="007E0C6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0C66"/>
    <w:pPr>
      <w:numPr>
        <w:numId w:val="1"/>
      </w:numPr>
      <w:autoSpaceDE w:val="0"/>
      <w:autoSpaceDN w:val="0"/>
      <w:adjustRightInd w:val="0"/>
      <w:ind w:left="0" w:firstLine="0"/>
    </w:pPr>
    <w:rPr>
      <w:rFonts w:ascii="Courier New" w:hAnsi="Courier New" w:cs="Courier New"/>
    </w:rPr>
  </w:style>
  <w:style w:type="paragraph" w:customStyle="1" w:styleId="3">
    <w:name w:val="Стиль3 Знак"/>
    <w:basedOn w:val="a"/>
    <w:rsid w:val="007E0C66"/>
    <w:pPr>
      <w:widowControl w:val="0"/>
      <w:numPr>
        <w:ilvl w:val="2"/>
        <w:numId w:val="1"/>
      </w:numPr>
      <w:adjustRightInd w:val="0"/>
      <w:jc w:val="both"/>
    </w:pPr>
    <w:rPr>
      <w:szCs w:val="20"/>
    </w:rPr>
  </w:style>
  <w:style w:type="character" w:customStyle="1" w:styleId="a6">
    <w:name w:val="Верхний колонтитул Знак"/>
    <w:aliases w:val="Название 2 Знак1,Название 2 Знак Знак,Heder Знак,Titul Знак,??????? ?????????? Знак,I.L.T. Знак,Aa?oiee eieiioeooe1 Знак"/>
    <w:link w:val="a5"/>
    <w:uiPriority w:val="99"/>
    <w:rsid w:val="0076038C"/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3C1A4A"/>
    <w:rPr>
      <w:rFonts w:ascii="Arial" w:hAnsi="Arial" w:cs="Arial"/>
      <w:lang w:val="ru-RU" w:eastAsia="ru-RU" w:bidi="ar-SA"/>
    </w:rPr>
  </w:style>
  <w:style w:type="character" w:customStyle="1" w:styleId="ConsNonformat0">
    <w:name w:val="ConsNonformat Знак"/>
    <w:link w:val="ConsNonformat"/>
    <w:locked/>
    <w:rsid w:val="003C1A4A"/>
    <w:rPr>
      <w:rFonts w:ascii="Courier New" w:hAnsi="Courier New" w:cs="Courier New"/>
      <w:lang w:val="ru-RU" w:eastAsia="ru-RU" w:bidi="ar-SA"/>
    </w:rPr>
  </w:style>
  <w:style w:type="paragraph" w:customStyle="1" w:styleId="23">
    <w:name w:val="Основной текст (2)"/>
    <w:basedOn w:val="a"/>
    <w:rsid w:val="003C1A4A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sz w:val="28"/>
      <w:szCs w:val="22"/>
      <w:lang w:eastAsia="en-US"/>
    </w:rPr>
  </w:style>
  <w:style w:type="paragraph" w:customStyle="1" w:styleId="Standard">
    <w:name w:val="Standard"/>
    <w:rsid w:val="003C1A4A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sz w:val="28"/>
      <w:szCs w:val="22"/>
      <w:lang w:eastAsia="en-US"/>
    </w:rPr>
  </w:style>
  <w:style w:type="numbering" w:customStyle="1" w:styleId="WWNum22">
    <w:name w:val="WWNum22"/>
    <w:basedOn w:val="a2"/>
    <w:rsid w:val="003C1A4A"/>
    <w:pPr>
      <w:numPr>
        <w:numId w:val="2"/>
      </w:numPr>
    </w:pPr>
  </w:style>
  <w:style w:type="paragraph" w:customStyle="1" w:styleId="ConsPlusNormal1">
    <w:name w:val="ConsPlusNormal1"/>
    <w:rsid w:val="002D21D4"/>
    <w:pPr>
      <w:suppressAutoHyphens/>
    </w:pPr>
    <w:rPr>
      <w:rFonts w:ascii="Arial" w:hAnsi="Arial" w:cs="Arial"/>
      <w:kern w:val="1"/>
      <w:lang w:eastAsia="zh-CN"/>
    </w:rPr>
  </w:style>
  <w:style w:type="paragraph" w:customStyle="1" w:styleId="TextNormal">
    <w:name w:val="Text Normal"/>
    <w:basedOn w:val="a"/>
    <w:rsid w:val="008C45F5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character" w:customStyle="1" w:styleId="blk">
    <w:name w:val="blk"/>
    <w:rsid w:val="00852067"/>
  </w:style>
  <w:style w:type="character" w:customStyle="1" w:styleId="af1">
    <w:name w:val="Знак Знак Знак"/>
    <w:rsid w:val="00E71D7C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f2">
    <w:name w:val="Body Text Indent"/>
    <w:basedOn w:val="a"/>
    <w:link w:val="af3"/>
    <w:uiPriority w:val="99"/>
    <w:rsid w:val="002550E1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uiPriority w:val="99"/>
    <w:rsid w:val="002550E1"/>
    <w:rPr>
      <w:sz w:val="24"/>
      <w:szCs w:val="24"/>
    </w:rPr>
  </w:style>
  <w:style w:type="paragraph" w:customStyle="1" w:styleId="210">
    <w:name w:val="Основной текст с отступом 21"/>
    <w:basedOn w:val="a"/>
    <w:rsid w:val="002550E1"/>
    <w:pPr>
      <w:widowControl w:val="0"/>
      <w:tabs>
        <w:tab w:val="left" w:pos="993"/>
      </w:tabs>
      <w:suppressAutoHyphens/>
      <w:spacing w:after="200" w:line="276" w:lineRule="auto"/>
      <w:ind w:firstLine="567"/>
      <w:jc w:val="both"/>
    </w:pPr>
    <w:rPr>
      <w:rFonts w:ascii="Calibri" w:hAnsi="Calibri"/>
      <w:kern w:val="1"/>
      <w:sz w:val="22"/>
      <w:szCs w:val="22"/>
      <w:lang w:eastAsia="ar-SA"/>
    </w:rPr>
  </w:style>
  <w:style w:type="paragraph" w:styleId="af4">
    <w:name w:val="footer"/>
    <w:basedOn w:val="a"/>
    <w:link w:val="af5"/>
    <w:uiPriority w:val="99"/>
    <w:rsid w:val="00E34D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E34D03"/>
    <w:rPr>
      <w:sz w:val="24"/>
      <w:szCs w:val="24"/>
    </w:rPr>
  </w:style>
  <w:style w:type="paragraph" w:customStyle="1" w:styleId="af6">
    <w:name w:val="Пункт"/>
    <w:basedOn w:val="a"/>
    <w:rsid w:val="00A35B64"/>
    <w:pPr>
      <w:tabs>
        <w:tab w:val="num" w:pos="1980"/>
      </w:tabs>
      <w:overflowPunct w:val="0"/>
      <w:autoSpaceDE w:val="0"/>
      <w:autoSpaceDN w:val="0"/>
      <w:adjustRightInd w:val="0"/>
      <w:spacing w:before="60"/>
      <w:ind w:left="1404" w:hanging="504"/>
      <w:jc w:val="both"/>
      <w:textAlignment w:val="baseline"/>
    </w:pPr>
    <w:rPr>
      <w:sz w:val="22"/>
      <w:szCs w:val="28"/>
    </w:rPr>
  </w:style>
  <w:style w:type="character" w:customStyle="1" w:styleId="af7">
    <w:name w:val="Основной текст_"/>
    <w:link w:val="40"/>
    <w:rsid w:val="00A35B64"/>
    <w:rPr>
      <w:rFonts w:ascii="Arial" w:eastAsia="Arial" w:hAnsi="Arial" w:cs="Arial"/>
      <w:i/>
      <w:iCs/>
      <w:sz w:val="17"/>
      <w:szCs w:val="17"/>
      <w:shd w:val="clear" w:color="auto" w:fill="FFFFFF"/>
    </w:rPr>
  </w:style>
  <w:style w:type="character" w:customStyle="1" w:styleId="65pt">
    <w:name w:val="Основной текст + 6;5 pt;Не курсив"/>
    <w:rsid w:val="00A35B64"/>
    <w:rPr>
      <w:rFonts w:ascii="Arial" w:eastAsia="Arial" w:hAnsi="Arial" w:cs="Arial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af8">
    <w:name w:val="Основной текст + Не курсив"/>
    <w:rsid w:val="00A35B64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40">
    <w:name w:val="Основной текст4"/>
    <w:basedOn w:val="a"/>
    <w:link w:val="af7"/>
    <w:rsid w:val="00A35B64"/>
    <w:pPr>
      <w:widowControl w:val="0"/>
      <w:shd w:val="clear" w:color="auto" w:fill="FFFFFF"/>
      <w:spacing w:before="60" w:after="300" w:line="0" w:lineRule="atLeast"/>
      <w:jc w:val="center"/>
    </w:pPr>
    <w:rPr>
      <w:rFonts w:ascii="Arial" w:eastAsia="Arial" w:hAnsi="Arial" w:cs="Arial"/>
      <w:i/>
      <w:iCs/>
      <w:sz w:val="17"/>
      <w:szCs w:val="17"/>
    </w:rPr>
  </w:style>
  <w:style w:type="numbering" w:customStyle="1" w:styleId="110">
    <w:name w:val="Нет списка11"/>
    <w:next w:val="a2"/>
    <w:rsid w:val="00B455C8"/>
  </w:style>
  <w:style w:type="character" w:customStyle="1" w:styleId="11">
    <w:name w:val="Заголовок 1 Знак1"/>
    <w:link w:val="1"/>
    <w:rsid w:val="00511780"/>
    <w:rPr>
      <w:b/>
      <w:bCs/>
      <w:sz w:val="24"/>
      <w:szCs w:val="24"/>
    </w:rPr>
  </w:style>
  <w:style w:type="paragraph" w:customStyle="1" w:styleId="Default">
    <w:name w:val="Default"/>
    <w:rsid w:val="00DB743F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styleId="24">
    <w:name w:val="Body Text Indent 2"/>
    <w:basedOn w:val="a"/>
    <w:link w:val="25"/>
    <w:rsid w:val="005E0E6A"/>
    <w:pPr>
      <w:spacing w:after="120" w:line="480" w:lineRule="auto"/>
      <w:ind w:left="283"/>
      <w:jc w:val="both"/>
    </w:pPr>
    <w:rPr>
      <w:lang w:val="x-none" w:eastAsia="x-none"/>
    </w:rPr>
  </w:style>
  <w:style w:type="character" w:customStyle="1" w:styleId="25">
    <w:name w:val="Основной текст с отступом 2 Знак"/>
    <w:link w:val="24"/>
    <w:rsid w:val="005E0E6A"/>
    <w:rPr>
      <w:sz w:val="24"/>
      <w:szCs w:val="24"/>
      <w:lang w:val="x-none" w:eastAsia="x-none"/>
    </w:rPr>
  </w:style>
  <w:style w:type="character" w:customStyle="1" w:styleId="FontStyle62">
    <w:name w:val="Font Style62"/>
    <w:rsid w:val="005E0E6A"/>
    <w:rPr>
      <w:rFonts w:ascii="Times New Roman" w:hAnsi="Times New Roman" w:cs="Times New Roman" w:hint="default"/>
      <w:sz w:val="22"/>
    </w:rPr>
  </w:style>
  <w:style w:type="paragraph" w:customStyle="1" w:styleId="10">
    <w:name w:val="Абзац списка1"/>
    <w:basedOn w:val="a"/>
    <w:rsid w:val="00572FC1"/>
    <w:pPr>
      <w:suppressAutoHyphens/>
      <w:ind w:left="720"/>
    </w:pPr>
  </w:style>
  <w:style w:type="paragraph" w:customStyle="1" w:styleId="af9">
    <w:name w:val="Обычный + по ширине"/>
    <w:basedOn w:val="a"/>
    <w:rsid w:val="00572FC1"/>
    <w:pPr>
      <w:jc w:val="both"/>
    </w:pPr>
  </w:style>
  <w:style w:type="paragraph" w:customStyle="1" w:styleId="-">
    <w:name w:val="Контракт-раздел"/>
    <w:basedOn w:val="a"/>
    <w:next w:val="-0"/>
    <w:rsid w:val="00572FC1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572FC1"/>
    <w:pPr>
      <w:numPr>
        <w:ilvl w:val="1"/>
        <w:numId w:val="3"/>
      </w:numPr>
      <w:jc w:val="both"/>
    </w:pPr>
  </w:style>
  <w:style w:type="paragraph" w:customStyle="1" w:styleId="-1">
    <w:name w:val="Контракт-подпункт"/>
    <w:basedOn w:val="a"/>
    <w:rsid w:val="00572FC1"/>
    <w:pPr>
      <w:numPr>
        <w:ilvl w:val="2"/>
        <w:numId w:val="3"/>
      </w:numPr>
      <w:jc w:val="both"/>
    </w:pPr>
  </w:style>
  <w:style w:type="paragraph" w:customStyle="1" w:styleId="-2">
    <w:name w:val="Контракт-подподпункт"/>
    <w:basedOn w:val="a"/>
    <w:rsid w:val="00572FC1"/>
    <w:pPr>
      <w:numPr>
        <w:ilvl w:val="3"/>
        <w:numId w:val="3"/>
      </w:numPr>
      <w:jc w:val="both"/>
    </w:pPr>
  </w:style>
  <w:style w:type="paragraph" w:customStyle="1" w:styleId="afa">
    <w:name w:val="Обычный (Интернет)"/>
    <w:aliases w:val="Normal (Web),Обычный (Web),Обычный (веб) Знак Знак,Обычный (Web) Знак Знак Знак"/>
    <w:basedOn w:val="a"/>
    <w:uiPriority w:val="99"/>
    <w:rsid w:val="007A5F82"/>
    <w:pPr>
      <w:suppressAutoHyphens/>
      <w:jc w:val="both"/>
    </w:pPr>
    <w:rPr>
      <w:lang w:eastAsia="ar-SA"/>
    </w:rPr>
  </w:style>
  <w:style w:type="character" w:customStyle="1" w:styleId="a4">
    <w:name w:val="Основной текст Знак"/>
    <w:aliases w:val="body text Знак,contents Знак,Body Text Russian Знак,L1 Body Text Знак"/>
    <w:link w:val="a3"/>
    <w:rsid w:val="00B722E8"/>
    <w:rPr>
      <w:sz w:val="18"/>
      <w:szCs w:val="18"/>
    </w:rPr>
  </w:style>
  <w:style w:type="paragraph" w:styleId="afb">
    <w:name w:val="No Spacing"/>
    <w:aliases w:val="для таблиц,Без интервала21,Жирный,No Spacing"/>
    <w:link w:val="afc"/>
    <w:qFormat/>
    <w:rsid w:val="00605B1D"/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7"/>
    <w:uiPriority w:val="59"/>
    <w:rsid w:val="00DA70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Plain Text"/>
    <w:basedOn w:val="a"/>
    <w:link w:val="afe"/>
    <w:uiPriority w:val="99"/>
    <w:rsid w:val="00B5065D"/>
    <w:rPr>
      <w:rFonts w:ascii="Courier New" w:hAnsi="Courier New"/>
      <w:sz w:val="20"/>
      <w:szCs w:val="20"/>
      <w:lang w:val="x-none" w:eastAsia="x-none"/>
    </w:rPr>
  </w:style>
  <w:style w:type="character" w:customStyle="1" w:styleId="afe">
    <w:name w:val="Текст Знак"/>
    <w:link w:val="afd"/>
    <w:uiPriority w:val="99"/>
    <w:rsid w:val="00B5065D"/>
    <w:rPr>
      <w:rFonts w:ascii="Courier New" w:hAnsi="Courier New"/>
      <w:lang w:val="x-none" w:eastAsia="x-none"/>
    </w:rPr>
  </w:style>
  <w:style w:type="character" w:customStyle="1" w:styleId="61">
    <w:name w:val="Основной текст (6)_"/>
    <w:link w:val="62"/>
    <w:uiPriority w:val="99"/>
    <w:locked/>
    <w:rsid w:val="00326765"/>
    <w:rPr>
      <w:spacing w:val="13"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326765"/>
    <w:pPr>
      <w:shd w:val="clear" w:color="auto" w:fill="FFFFFF"/>
      <w:spacing w:after="480" w:line="240" w:lineRule="exact"/>
      <w:jc w:val="both"/>
    </w:pPr>
    <w:rPr>
      <w:spacing w:val="13"/>
      <w:sz w:val="23"/>
      <w:szCs w:val="23"/>
    </w:rPr>
  </w:style>
  <w:style w:type="character" w:customStyle="1" w:styleId="right">
    <w:name w:val="right"/>
    <w:rsid w:val="00EC744B"/>
  </w:style>
  <w:style w:type="character" w:customStyle="1" w:styleId="thname">
    <w:name w:val="thname"/>
    <w:rsid w:val="00FC4CAB"/>
  </w:style>
  <w:style w:type="character" w:customStyle="1" w:styleId="thvalue">
    <w:name w:val="thvalue"/>
    <w:rsid w:val="00FC4CAB"/>
  </w:style>
  <w:style w:type="paragraph" w:styleId="aff">
    <w:name w:val="footnote text"/>
    <w:aliases w:val="Знак6 Знак,Знак12 Знак,Текст сноски Знак1 Знак1,Знак1 Знак1 Знак1,Текст сноски Знак Знак1 Знак1,Текст сноски Знак Знак Знак1 Знак1,Текст сноски Знак Знак Знак Знак Знак1,Текст сноски Знак1 Знак Знак Знак Знак Знак1"/>
    <w:basedOn w:val="a"/>
    <w:link w:val="aff0"/>
    <w:uiPriority w:val="99"/>
    <w:rsid w:val="006D40F2"/>
    <w:rPr>
      <w:sz w:val="20"/>
      <w:szCs w:val="20"/>
    </w:rPr>
  </w:style>
  <w:style w:type="character" w:customStyle="1" w:styleId="aff0">
    <w:name w:val="Текст сноски Знак"/>
    <w:aliases w:val="Знак6 Знак Знак,Знак12 Знак Знак,Текст сноски Знак1 Знак1 Знак,Знак1 Знак1 Знак1 Знак,Текст сноски Знак Знак1 Знак1 Знак,Текст сноски Знак Знак Знак1 Знак1 Знак,Текст сноски Знак Знак Знак Знак Знак1 Знак"/>
    <w:basedOn w:val="a0"/>
    <w:link w:val="aff"/>
    <w:uiPriority w:val="99"/>
    <w:rsid w:val="006D40F2"/>
  </w:style>
  <w:style w:type="character" w:styleId="aff1">
    <w:name w:val="footnote reference"/>
    <w:uiPriority w:val="99"/>
    <w:rsid w:val="006D40F2"/>
    <w:rPr>
      <w:vertAlign w:val="superscript"/>
    </w:rPr>
  </w:style>
  <w:style w:type="character" w:customStyle="1" w:styleId="wmi-callto">
    <w:name w:val="wmi-callto"/>
    <w:rsid w:val="00F86D27"/>
  </w:style>
  <w:style w:type="character" w:customStyle="1" w:styleId="22">
    <w:name w:val="Основной текст 2 Знак"/>
    <w:link w:val="21"/>
    <w:rsid w:val="00FB5B9D"/>
    <w:rPr>
      <w:sz w:val="24"/>
      <w:szCs w:val="24"/>
    </w:rPr>
  </w:style>
  <w:style w:type="character" w:customStyle="1" w:styleId="13">
    <w:name w:val="Заголовок 1 Знак"/>
    <w:uiPriority w:val="99"/>
    <w:locked/>
    <w:rsid w:val="00DE51E6"/>
    <w:rPr>
      <w:rFonts w:ascii="Times New Roman" w:hAnsi="Times New Roman" w:cs="Times New Roman"/>
      <w:kern w:val="1"/>
      <w:sz w:val="36"/>
      <w:szCs w:val="36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DE51E6"/>
    <w:rPr>
      <w:b/>
      <w:sz w:val="38"/>
    </w:rPr>
  </w:style>
  <w:style w:type="character" w:customStyle="1" w:styleId="31">
    <w:name w:val="Заголовок 3 Знак"/>
    <w:link w:val="30"/>
    <w:uiPriority w:val="99"/>
    <w:locked/>
    <w:rsid w:val="00DE51E6"/>
    <w:rPr>
      <w:b/>
      <w:bCs/>
      <w:w w:val="110"/>
      <w:sz w:val="24"/>
      <w:szCs w:val="24"/>
    </w:rPr>
  </w:style>
  <w:style w:type="character" w:customStyle="1" w:styleId="af0">
    <w:name w:val="Абзац списка Знак"/>
    <w:aliases w:val="it_List1 Знак,Абзац списка литеральный Знак,lp1 Знак,Bullet List Знак,FooterText Знак,numbered Знак,Paragraphe de liste1 Знак,Нумерованый список Знак,List Paragraph1 Знак,Нумерованный спиков Знак,Абзац списка для документа Знак,UL Знак"/>
    <w:link w:val="af"/>
    <w:uiPriority w:val="34"/>
    <w:qFormat/>
    <w:locked/>
    <w:rsid w:val="00DE51E6"/>
    <w:rPr>
      <w:rFonts w:ascii="Calibri" w:hAnsi="Calibri"/>
      <w:sz w:val="22"/>
      <w:szCs w:val="22"/>
    </w:rPr>
  </w:style>
  <w:style w:type="paragraph" w:customStyle="1" w:styleId="32">
    <w:name w:val="Абзац списка3"/>
    <w:basedOn w:val="a"/>
    <w:uiPriority w:val="99"/>
    <w:rsid w:val="00DE51E6"/>
    <w:pPr>
      <w:suppressAutoHyphens/>
      <w:spacing w:line="100" w:lineRule="atLeast"/>
      <w:ind w:left="720"/>
    </w:pPr>
    <w:rPr>
      <w:color w:val="000000"/>
      <w:kern w:val="1"/>
      <w:lang w:eastAsia="zh-CN"/>
    </w:rPr>
  </w:style>
  <w:style w:type="paragraph" w:customStyle="1" w:styleId="14">
    <w:name w:val="Обычный1"/>
    <w:link w:val="1Char"/>
    <w:uiPriority w:val="99"/>
    <w:rsid w:val="00DE51E6"/>
    <w:rPr>
      <w:rFonts w:eastAsia="Calibri"/>
      <w:sz w:val="22"/>
      <w:szCs w:val="22"/>
      <w:lang w:val="en-US"/>
    </w:rPr>
  </w:style>
  <w:style w:type="character" w:customStyle="1" w:styleId="1Char">
    <w:name w:val="Обычный1 Char"/>
    <w:link w:val="14"/>
    <w:uiPriority w:val="99"/>
    <w:locked/>
    <w:rsid w:val="00DE51E6"/>
    <w:rPr>
      <w:rFonts w:eastAsia="Calibri"/>
      <w:sz w:val="22"/>
      <w:szCs w:val="22"/>
      <w:lang w:val="en-US"/>
    </w:rPr>
  </w:style>
  <w:style w:type="character" w:customStyle="1" w:styleId="HeaderChar">
    <w:name w:val="Header Char"/>
    <w:aliases w:val="Название 2 Char,Название 2 Знак Char,Heder Char,Titul Char,??????? ?????????? Char,I.L.T. Char,Aa?oiee eieiioeooe1 Char"/>
    <w:uiPriority w:val="99"/>
    <w:locked/>
    <w:rsid w:val="00DE51E6"/>
  </w:style>
  <w:style w:type="character" w:customStyle="1" w:styleId="15">
    <w:name w:val="Верхний колонтитул Знак1"/>
    <w:uiPriority w:val="99"/>
    <w:semiHidden/>
    <w:rsid w:val="00DE51E6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imes12">
    <w:name w:val="Times 12"/>
    <w:basedOn w:val="a"/>
    <w:uiPriority w:val="99"/>
    <w:rsid w:val="00DE51E6"/>
    <w:pPr>
      <w:overflowPunct w:val="0"/>
      <w:autoSpaceDE w:val="0"/>
      <w:autoSpaceDN w:val="0"/>
      <w:adjustRightInd w:val="0"/>
      <w:ind w:firstLine="567"/>
      <w:jc w:val="both"/>
    </w:pPr>
  </w:style>
  <w:style w:type="paragraph" w:styleId="aff2">
    <w:name w:val="Title"/>
    <w:basedOn w:val="a"/>
    <w:link w:val="aff3"/>
    <w:uiPriority w:val="99"/>
    <w:qFormat/>
    <w:rsid w:val="00DE51E6"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uiPriority w:val="99"/>
    <w:rsid w:val="00DE51E6"/>
    <w:rPr>
      <w:b/>
      <w:bCs/>
      <w:sz w:val="28"/>
      <w:szCs w:val="28"/>
    </w:rPr>
  </w:style>
  <w:style w:type="character" w:customStyle="1" w:styleId="a9">
    <w:name w:val="Текст выноски Знак"/>
    <w:link w:val="a8"/>
    <w:uiPriority w:val="99"/>
    <w:semiHidden/>
    <w:rsid w:val="00DE51E6"/>
    <w:rPr>
      <w:rFonts w:ascii="Tahoma" w:hAnsi="Tahoma" w:cs="Tahoma"/>
      <w:sz w:val="16"/>
      <w:szCs w:val="16"/>
    </w:rPr>
  </w:style>
  <w:style w:type="character" w:customStyle="1" w:styleId="16">
    <w:name w:val="Основной текст Знак1"/>
    <w:uiPriority w:val="99"/>
    <w:semiHidden/>
    <w:rsid w:val="00DE51E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4">
    <w:name w:val="Другое_"/>
    <w:link w:val="aff5"/>
    <w:rsid w:val="00C76159"/>
    <w:rPr>
      <w:rFonts w:ascii="Arial" w:eastAsia="Arial" w:hAnsi="Arial" w:cs="Arial"/>
      <w:sz w:val="17"/>
      <w:szCs w:val="17"/>
    </w:rPr>
  </w:style>
  <w:style w:type="paragraph" w:customStyle="1" w:styleId="aff5">
    <w:name w:val="Другое"/>
    <w:basedOn w:val="a"/>
    <w:link w:val="aff4"/>
    <w:rsid w:val="00C76159"/>
    <w:pPr>
      <w:widowControl w:val="0"/>
      <w:ind w:firstLine="220"/>
    </w:pPr>
    <w:rPr>
      <w:rFonts w:ascii="Arial" w:eastAsia="Arial" w:hAnsi="Arial" w:cs="Arial"/>
      <w:sz w:val="17"/>
      <w:szCs w:val="17"/>
    </w:rPr>
  </w:style>
  <w:style w:type="character" w:customStyle="1" w:styleId="2TimesNewRoman105pt">
    <w:name w:val="Основной текст (2) + Times New Roman;10;5 pt;Не полужирный"/>
    <w:rsid w:val="00C761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60">
    <w:name w:val="Заголовок 6 Знак"/>
    <w:link w:val="6"/>
    <w:semiHidden/>
    <w:rsid w:val="00B82153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fc">
    <w:name w:val="Без интервала Знак"/>
    <w:aliases w:val="для таблиц Знак,Без интервала21 Знак,Жирный Знак,No Spacing Знак"/>
    <w:link w:val="afb"/>
    <w:qFormat/>
    <w:locked/>
    <w:rsid w:val="00B82153"/>
    <w:rPr>
      <w:rFonts w:ascii="Calibri" w:eastAsia="Calibri" w:hAnsi="Calibri"/>
      <w:sz w:val="22"/>
      <w:szCs w:val="22"/>
      <w:lang w:eastAsia="en-US"/>
    </w:rPr>
  </w:style>
  <w:style w:type="character" w:styleId="aff6">
    <w:name w:val="Strong"/>
    <w:uiPriority w:val="22"/>
    <w:qFormat/>
    <w:rsid w:val="00B821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4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6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5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63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4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1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927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71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34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779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642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903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465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575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24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6591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214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3960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78961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93273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86116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01377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71899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99915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32189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67241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90565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12437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821702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891527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181010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loknov@sholokn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Chablon-2004\chablon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A2F2A-A9D7-45FA-9C89-0E0E9922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chablon</Template>
  <TotalTime>26</TotalTime>
  <Pages>1</Pages>
  <Words>4967</Words>
  <Characters>28316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IMNS</Company>
  <LinksUpToDate>false</LinksUpToDate>
  <CharactersWithSpaces>33217</CharactersWithSpaces>
  <SharedDoc>false</SharedDoc>
  <HLinks>
    <vt:vector size="6" baseType="variant"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mailto:sholoknov@sholoknov.ru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blv</dc:creator>
  <cp:keywords/>
  <cp:lastModifiedBy>Галина Пожарницкая</cp:lastModifiedBy>
  <cp:revision>6</cp:revision>
  <cp:lastPrinted>2024-07-01T06:36:00Z</cp:lastPrinted>
  <dcterms:created xsi:type="dcterms:W3CDTF">2026-08-17T06:17:00Z</dcterms:created>
  <dcterms:modified xsi:type="dcterms:W3CDTF">2026-08-17T08:18:00Z</dcterms:modified>
</cp:coreProperties>
</file>