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06B4C7" w14:textId="77777777" w:rsidR="006E651E" w:rsidRPr="0033701C" w:rsidRDefault="006E651E" w:rsidP="006E651E">
      <w:pPr>
        <w:jc w:val="center"/>
        <w:rPr>
          <w:rFonts w:ascii="Times New Roman" w:eastAsia="Times New Roman" w:hAnsi="Times New Roman"/>
          <w:sz w:val="20"/>
          <w:szCs w:val="20"/>
          <w:lang w:val="en-US" w:eastAsia="ru-RU"/>
        </w:rPr>
      </w:pPr>
    </w:p>
    <w:p w14:paraId="27159430" w14:textId="2F9495CF" w:rsidR="00AC73A7" w:rsidRPr="001F49F6" w:rsidRDefault="001F49F6" w:rsidP="001F49F6">
      <w:pPr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Сублицензионный</w:t>
      </w:r>
      <w:proofErr w:type="spellEnd"/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договор ___________</w:t>
      </w:r>
    </w:p>
    <w:p w14:paraId="3EF1619D" w14:textId="5DDA8285" w:rsidR="006E651E" w:rsidRPr="00AC73A7" w:rsidRDefault="00AC73A7" w:rsidP="00AF4B2D">
      <w:pPr>
        <w:tabs>
          <w:tab w:val="left" w:pos="6630"/>
        </w:tabs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г. </w:t>
      </w:r>
      <w:r w:rsidR="006E651E" w:rsidRPr="00AC73A7">
        <w:rPr>
          <w:rFonts w:ascii="Times New Roman" w:eastAsia="Times New Roman" w:hAnsi="Times New Roman"/>
          <w:sz w:val="20"/>
          <w:szCs w:val="20"/>
          <w:lang w:eastAsia="ru-RU"/>
        </w:rPr>
        <w:t>Москва</w:t>
      </w:r>
      <w:r w:rsidR="00AF4B2D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AF4B2D">
        <w:rPr>
          <w:rFonts w:ascii="Times New Roman" w:hAnsi="Times New Roman"/>
          <w:sz w:val="20"/>
          <w:szCs w:val="20"/>
        </w:rPr>
        <w:t>«____» __________ 2026 г. </w:t>
      </w:r>
    </w:p>
    <w:p w14:paraId="49D62093" w14:textId="221D146D" w:rsidR="0005405B" w:rsidRPr="001F49F6" w:rsidRDefault="00CC623C" w:rsidP="00CC623C">
      <w:pPr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CC623C">
        <w:rPr>
          <w:rFonts w:ascii="Times New Roman" w:eastAsia="Times New Roman" w:hAnsi="Times New Roman"/>
          <w:b/>
          <w:sz w:val="20"/>
          <w:szCs w:val="20"/>
          <w:lang w:eastAsia="ru-RU"/>
        </w:rPr>
        <w:t>__________________________________</w:t>
      </w:r>
      <w:r w:rsidRPr="00CC623C">
        <w:rPr>
          <w:rFonts w:ascii="Times New Roman" w:eastAsia="Times New Roman" w:hAnsi="Times New Roman"/>
          <w:sz w:val="20"/>
          <w:szCs w:val="20"/>
          <w:lang w:eastAsia="ru-RU"/>
        </w:rPr>
        <w:t xml:space="preserve"> (сокращенное наименование – ______________), и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менуемое в дальнейшем «Лицензиат</w:t>
      </w:r>
      <w:r w:rsidRPr="00CC623C">
        <w:rPr>
          <w:rFonts w:ascii="Times New Roman" w:eastAsia="Times New Roman" w:hAnsi="Times New Roman"/>
          <w:sz w:val="20"/>
          <w:szCs w:val="20"/>
          <w:lang w:eastAsia="ru-RU"/>
        </w:rPr>
        <w:t xml:space="preserve">», в лице ____________________________, действующего на основании __________, с одной стороны, и </w:t>
      </w:r>
      <w:r w:rsidRPr="00CC623C">
        <w:rPr>
          <w:rFonts w:ascii="Times New Roman" w:eastAsia="Times New Roman" w:hAnsi="Times New Roman"/>
          <w:b/>
          <w:sz w:val="20"/>
          <w:szCs w:val="20"/>
          <w:lang w:eastAsia="ru-RU"/>
        </w:rPr>
        <w:t>федеральное государственное бюджетное образовательное учреждение «Центр международного сотрудничества Министерства просвещения Российской Федерации»</w:t>
      </w:r>
      <w:r w:rsidRPr="00CC623C">
        <w:rPr>
          <w:rFonts w:ascii="Times New Roman" w:eastAsia="Times New Roman" w:hAnsi="Times New Roman"/>
          <w:sz w:val="20"/>
          <w:szCs w:val="20"/>
          <w:lang w:eastAsia="ru-RU"/>
        </w:rPr>
        <w:t xml:space="preserve"> (сокращенное наименование –ФГБОУ ЦМС </w:t>
      </w:r>
      <w:proofErr w:type="spellStart"/>
      <w:r w:rsidRPr="00CC623C">
        <w:rPr>
          <w:rFonts w:ascii="Times New Roman" w:eastAsia="Times New Roman" w:hAnsi="Times New Roman"/>
          <w:sz w:val="20"/>
          <w:szCs w:val="20"/>
          <w:lang w:eastAsia="ru-RU"/>
        </w:rPr>
        <w:t>Минпросвещения</w:t>
      </w:r>
      <w:proofErr w:type="spellEnd"/>
      <w:r w:rsidRPr="00CC623C">
        <w:rPr>
          <w:rFonts w:ascii="Times New Roman" w:eastAsia="Times New Roman" w:hAnsi="Times New Roman"/>
          <w:sz w:val="20"/>
          <w:szCs w:val="20"/>
          <w:lang w:eastAsia="ru-RU"/>
        </w:rPr>
        <w:t xml:space="preserve"> Ро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ссии), именуемое в дальнейшем «Субл</w:t>
      </w:r>
      <w:r w:rsidRPr="00CC623C">
        <w:rPr>
          <w:rFonts w:ascii="Times New Roman" w:eastAsia="Times New Roman" w:hAnsi="Times New Roman"/>
          <w:sz w:val="20"/>
          <w:szCs w:val="20"/>
          <w:lang w:eastAsia="ru-RU"/>
        </w:rPr>
        <w:t xml:space="preserve">ицензиат», в лице заместителя директора </w:t>
      </w:r>
      <w:proofErr w:type="spellStart"/>
      <w:r w:rsidRPr="00CC623C">
        <w:rPr>
          <w:rFonts w:ascii="Times New Roman" w:eastAsia="Times New Roman" w:hAnsi="Times New Roman"/>
          <w:sz w:val="20"/>
          <w:szCs w:val="20"/>
          <w:lang w:eastAsia="ru-RU"/>
        </w:rPr>
        <w:t>Мерешкина</w:t>
      </w:r>
      <w:proofErr w:type="spellEnd"/>
      <w:r w:rsidRPr="00CC623C">
        <w:rPr>
          <w:rFonts w:ascii="Times New Roman" w:eastAsia="Times New Roman" w:hAnsi="Times New Roman"/>
          <w:sz w:val="20"/>
          <w:szCs w:val="20"/>
          <w:lang w:eastAsia="ru-RU"/>
        </w:rPr>
        <w:t xml:space="preserve"> Дмитрия Евгеньевича, действующего на основании доверенности от 30.12.2025 № 50, с другой стороны, далее совместно именуемые «Стороны», а по отдельности - «Сторона», в соответствии с пунктом 5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№ 44-ФЗ), заключили настоящий </w:t>
      </w:r>
      <w:proofErr w:type="spellStart"/>
      <w:r w:rsidR="00B57D43">
        <w:rPr>
          <w:rFonts w:ascii="Times New Roman" w:eastAsia="Times New Roman" w:hAnsi="Times New Roman"/>
          <w:sz w:val="20"/>
          <w:szCs w:val="20"/>
          <w:lang w:eastAsia="ru-RU"/>
        </w:rPr>
        <w:t>суб</w:t>
      </w:r>
      <w:r w:rsidRPr="00CC623C">
        <w:rPr>
          <w:rFonts w:ascii="Times New Roman" w:eastAsia="Times New Roman" w:hAnsi="Times New Roman"/>
          <w:sz w:val="20"/>
          <w:szCs w:val="20"/>
          <w:lang w:eastAsia="ru-RU"/>
        </w:rPr>
        <w:t>лицензионный</w:t>
      </w:r>
      <w:proofErr w:type="spellEnd"/>
      <w:r w:rsidRPr="00CC623C">
        <w:rPr>
          <w:rFonts w:ascii="Times New Roman" w:eastAsia="Times New Roman" w:hAnsi="Times New Roman"/>
          <w:sz w:val="20"/>
          <w:szCs w:val="20"/>
          <w:lang w:eastAsia="ru-RU"/>
        </w:rPr>
        <w:t xml:space="preserve"> договор (да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лее – Контракт) о нижеследующем:</w:t>
      </w:r>
    </w:p>
    <w:p w14:paraId="36AC87E0" w14:textId="77777777" w:rsidR="00E71B4B" w:rsidRPr="00AC73A7" w:rsidRDefault="0005405B" w:rsidP="00E71B4B">
      <w:pPr>
        <w:numPr>
          <w:ilvl w:val="0"/>
          <w:numId w:val="13"/>
        </w:numPr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AC73A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ОСНОВНЫЕ ТЕРМИНЫ</w:t>
      </w:r>
    </w:p>
    <w:p w14:paraId="13E55DB7" w14:textId="681D8A45" w:rsidR="0005405B" w:rsidRPr="00AC73A7" w:rsidRDefault="00E71B4B" w:rsidP="00E71B4B">
      <w:pPr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/>
          <w:sz w:val="20"/>
          <w:szCs w:val="20"/>
          <w:lang w:eastAsia="ru-RU"/>
        </w:rPr>
      </w:pPr>
      <w:r w:rsidRPr="00AC73A7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1.1 </w:t>
      </w:r>
      <w:r w:rsidR="00353C49" w:rsidRPr="00AC73A7">
        <w:rPr>
          <w:rFonts w:ascii="Times New Roman" w:eastAsia="Times New Roman" w:hAnsi="Times New Roman"/>
          <w:b/>
          <w:sz w:val="20"/>
          <w:szCs w:val="20"/>
          <w:lang w:eastAsia="ru-RU"/>
        </w:rPr>
        <w:t>Программа</w:t>
      </w:r>
      <w:r w:rsidR="00353C49" w:rsidRPr="00AC73A7">
        <w:rPr>
          <w:rFonts w:ascii="Times New Roman" w:eastAsia="Times New Roman" w:hAnsi="Times New Roman"/>
          <w:sz w:val="20"/>
          <w:szCs w:val="20"/>
          <w:lang w:eastAsia="ru-RU"/>
        </w:rPr>
        <w:t xml:space="preserve"> –</w:t>
      </w:r>
      <w:r w:rsidRPr="00AC73A7">
        <w:rPr>
          <w:rFonts w:ascii="Times New Roman" w:eastAsia="Times New Roman" w:hAnsi="Times New Roman"/>
          <w:sz w:val="20"/>
          <w:szCs w:val="20"/>
          <w:lang w:eastAsia="ru-RU"/>
        </w:rPr>
        <w:t xml:space="preserve"> программа для ЭВМ «1С–Битрикс24»</w:t>
      </w:r>
      <w:r w:rsidR="009C2014">
        <w:rPr>
          <w:rFonts w:ascii="Times New Roman" w:eastAsia="Times New Roman" w:hAnsi="Times New Roman"/>
          <w:sz w:val="20"/>
          <w:szCs w:val="20"/>
          <w:lang w:eastAsia="ru-RU"/>
        </w:rPr>
        <w:t xml:space="preserve"> «Сертификат «1С-Битрикс24. </w:t>
      </w:r>
      <w:proofErr w:type="spellStart"/>
      <w:r w:rsidR="009C2014">
        <w:rPr>
          <w:rFonts w:ascii="Times New Roman" w:eastAsia="Times New Roman" w:hAnsi="Times New Roman"/>
          <w:sz w:val="20"/>
          <w:szCs w:val="20"/>
          <w:lang w:eastAsia="ru-RU"/>
        </w:rPr>
        <w:t>Маркетплейс</w:t>
      </w:r>
      <w:proofErr w:type="spellEnd"/>
      <w:r w:rsidR="009C2014">
        <w:rPr>
          <w:rFonts w:ascii="Times New Roman" w:eastAsia="Times New Roman" w:hAnsi="Times New Roman"/>
          <w:sz w:val="20"/>
          <w:szCs w:val="20"/>
          <w:lang w:eastAsia="ru-RU"/>
        </w:rPr>
        <w:t xml:space="preserve">» </w:t>
      </w:r>
      <w:r w:rsidRPr="00AC73A7">
        <w:rPr>
          <w:rFonts w:ascii="Times New Roman" w:eastAsia="Times New Roman" w:hAnsi="Times New Roman"/>
          <w:sz w:val="20"/>
          <w:szCs w:val="20"/>
          <w:lang w:eastAsia="ru-RU"/>
        </w:rPr>
        <w:t xml:space="preserve">(далее – « ПРОДУКТ » ) всех редакций (как в целом, так и ее компоненты), размещенная на внешних серверах, являющаяся представленной в объективной форме совокупностью данных и команд, в том числе, исходного текста, базы данных, аудиовизуальных произведений, включённых Лицензиаром </w:t>
      </w:r>
      <w:r w:rsidR="00DD7168" w:rsidRPr="00DD7168">
        <w:rPr>
          <w:rFonts w:ascii="Times New Roman" w:eastAsia="Times New Roman" w:hAnsi="Times New Roman"/>
          <w:sz w:val="20"/>
          <w:szCs w:val="20"/>
          <w:lang w:eastAsia="ru-RU"/>
        </w:rPr>
        <w:t>1С-Битрикс</w:t>
      </w:r>
      <w:r w:rsidR="00DD7168">
        <w:rPr>
          <w:rFonts w:ascii="Times New Roman" w:eastAsia="Times New Roman" w:hAnsi="Times New Roman"/>
          <w:sz w:val="20"/>
          <w:szCs w:val="20"/>
          <w:lang w:eastAsia="ru-RU"/>
        </w:rPr>
        <w:t xml:space="preserve"> -</w:t>
      </w:r>
      <w:r w:rsidR="00DD7168" w:rsidRPr="00DD7168">
        <w:rPr>
          <w:rFonts w:ascii="Times New Roman" w:eastAsia="Times New Roman" w:hAnsi="Times New Roman"/>
          <w:sz w:val="20"/>
          <w:szCs w:val="20"/>
          <w:lang w:eastAsia="ru-RU"/>
        </w:rPr>
        <w:t xml:space="preserve"> Общество с ограниченной ответственностью «1С-Битрикс»</w:t>
      </w:r>
      <w:r w:rsidR="004411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AC73A7">
        <w:rPr>
          <w:rFonts w:ascii="Times New Roman" w:eastAsia="Times New Roman" w:hAnsi="Times New Roman"/>
          <w:sz w:val="20"/>
          <w:szCs w:val="20"/>
          <w:lang w:eastAsia="ru-RU"/>
        </w:rPr>
        <w:t>в состав указанной программы для ЭВМ, а также любая документация по ее использованию.</w:t>
      </w:r>
    </w:p>
    <w:p w14:paraId="6148F7F1" w14:textId="3FB2FB69" w:rsidR="0005405B" w:rsidRPr="00AC73A7" w:rsidRDefault="0005405B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AC73A7">
        <w:rPr>
          <w:rFonts w:ascii="Times New Roman" w:eastAsia="Times New Roman" w:hAnsi="Times New Roman"/>
          <w:b/>
          <w:bCs/>
          <w:sz w:val="20"/>
          <w:szCs w:val="20"/>
          <w:bdr w:val="none" w:sz="0" w:space="0" w:color="auto" w:frame="1"/>
          <w:lang w:eastAsia="ru-RU"/>
        </w:rPr>
        <w:t>1.2 Сайт</w:t>
      </w:r>
      <w:r w:rsidRPr="00AC73A7">
        <w:rPr>
          <w:rFonts w:ascii="Times New Roman" w:eastAsia="Times New Roman" w:hAnsi="Times New Roman"/>
          <w:sz w:val="20"/>
          <w:szCs w:val="20"/>
          <w:lang w:eastAsia="ru-RU"/>
        </w:rPr>
        <w:t> – сайт Лицензиара, расположенный в сети Интернет по адресу </w:t>
      </w:r>
      <w:r w:rsidR="00DD7168" w:rsidRPr="00DD7168">
        <w:rPr>
          <w:rFonts w:ascii="Times New Roman" w:eastAsia="Times New Roman" w:hAnsi="Times New Roman"/>
          <w:sz w:val="20"/>
          <w:szCs w:val="20"/>
          <w:lang w:eastAsia="ru-RU"/>
        </w:rPr>
        <w:t>https://www.bitrix24.ru/</w:t>
      </w:r>
    </w:p>
    <w:p w14:paraId="475CB6CF" w14:textId="77777777" w:rsidR="0005405B" w:rsidRPr="00AC73A7" w:rsidRDefault="0005405B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AC73A7">
        <w:rPr>
          <w:rFonts w:ascii="Times New Roman" w:eastAsia="Times New Roman" w:hAnsi="Times New Roman"/>
          <w:b/>
          <w:bCs/>
          <w:sz w:val="20"/>
          <w:szCs w:val="20"/>
          <w:bdr w:val="none" w:sz="0" w:space="0" w:color="auto" w:frame="1"/>
          <w:lang w:eastAsia="ru-RU"/>
        </w:rPr>
        <w:t>1.3 Авторизованный пользователь</w:t>
      </w:r>
      <w:r w:rsidRPr="00AC73A7">
        <w:rPr>
          <w:rFonts w:ascii="Times New Roman" w:eastAsia="Times New Roman" w:hAnsi="Times New Roman"/>
          <w:sz w:val="20"/>
          <w:szCs w:val="20"/>
          <w:lang w:eastAsia="ru-RU"/>
        </w:rPr>
        <w:t> – пользователь, зарегистрированный в Программе и авторизовавшийся в ней как минимум один раз.</w:t>
      </w:r>
    </w:p>
    <w:p w14:paraId="4ADE105F" w14:textId="77777777" w:rsidR="0005405B" w:rsidRPr="00AC73A7" w:rsidRDefault="0005405B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AC73A7">
        <w:rPr>
          <w:rFonts w:ascii="Times New Roman" w:eastAsia="Times New Roman" w:hAnsi="Times New Roman"/>
          <w:b/>
          <w:bCs/>
          <w:sz w:val="20"/>
          <w:szCs w:val="20"/>
          <w:bdr w:val="none" w:sz="0" w:space="0" w:color="auto" w:frame="1"/>
          <w:lang w:eastAsia="ru-RU"/>
        </w:rPr>
        <w:t>1.4 Портал</w:t>
      </w:r>
      <w:r w:rsidRPr="00AC73A7">
        <w:rPr>
          <w:rFonts w:ascii="Times New Roman" w:eastAsia="Times New Roman" w:hAnsi="Times New Roman"/>
          <w:sz w:val="20"/>
          <w:szCs w:val="20"/>
          <w:lang w:eastAsia="ru-RU"/>
        </w:rPr>
        <w:t> – информационный ресурс, являющийся совокупностью данных одной Программы с уникальным идентификатором, с помощью которого группируются объекты программы (информационные блоки, веб-формы, форумы, шаблоны, шаблоны писем и другие) для их совместного отображения и использования, обычно в одном внешнем виде, языке интерфейса, доменном имени или каталоге.</w:t>
      </w:r>
    </w:p>
    <w:p w14:paraId="4426D8F0" w14:textId="77777777" w:rsidR="0005405B" w:rsidRPr="00AC73A7" w:rsidRDefault="0005405B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AC73A7">
        <w:rPr>
          <w:rFonts w:ascii="Times New Roman" w:eastAsia="Times New Roman" w:hAnsi="Times New Roman"/>
          <w:b/>
          <w:bCs/>
          <w:sz w:val="20"/>
          <w:szCs w:val="20"/>
          <w:bdr w:val="none" w:sz="0" w:space="0" w:color="auto" w:frame="1"/>
          <w:lang w:eastAsia="ru-RU"/>
        </w:rPr>
        <w:t>1.5 Использование Программы</w:t>
      </w:r>
      <w:r w:rsidRPr="00AC73A7">
        <w:rPr>
          <w:rFonts w:ascii="Times New Roman" w:eastAsia="Times New Roman" w:hAnsi="Times New Roman"/>
          <w:sz w:val="20"/>
          <w:szCs w:val="20"/>
          <w:lang w:eastAsia="ru-RU"/>
        </w:rPr>
        <w:t> – любые действия, связанные с функционированием Программы в соответствии с ее назначением.</w:t>
      </w:r>
    </w:p>
    <w:p w14:paraId="215D5385" w14:textId="77777777" w:rsidR="0005405B" w:rsidRPr="00AC73A7" w:rsidRDefault="0005405B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AC73A7">
        <w:rPr>
          <w:rFonts w:ascii="Times New Roman" w:eastAsia="Times New Roman" w:hAnsi="Times New Roman"/>
          <w:b/>
          <w:bCs/>
          <w:sz w:val="20"/>
          <w:szCs w:val="20"/>
          <w:bdr w:val="none" w:sz="0" w:space="0" w:color="auto" w:frame="1"/>
          <w:lang w:eastAsia="ru-RU"/>
        </w:rPr>
        <w:t>1.6 Техническая поддержка</w:t>
      </w:r>
      <w:r w:rsidRPr="00AC73A7">
        <w:rPr>
          <w:rFonts w:ascii="Times New Roman" w:eastAsia="Times New Roman" w:hAnsi="Times New Roman"/>
          <w:sz w:val="20"/>
          <w:szCs w:val="20"/>
          <w:lang w:eastAsia="ru-RU"/>
        </w:rPr>
        <w:t> – мероприятия, осуществляемые Лицензиаром в установленных им пределах и объемах для обеспечения функционирования Программы, включая информационно-консультационную поддержку Пользователей по вопросам использования Программы.</w:t>
      </w:r>
    </w:p>
    <w:p w14:paraId="1459D11D" w14:textId="77777777" w:rsidR="0005405B" w:rsidRPr="00AC73A7" w:rsidRDefault="0005405B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AC73A7">
        <w:rPr>
          <w:rFonts w:ascii="Times New Roman" w:eastAsia="Times New Roman" w:hAnsi="Times New Roman"/>
          <w:b/>
          <w:bCs/>
          <w:sz w:val="20"/>
          <w:szCs w:val="20"/>
          <w:bdr w:val="none" w:sz="0" w:space="0" w:color="auto" w:frame="1"/>
          <w:lang w:eastAsia="ru-RU"/>
        </w:rPr>
        <w:t>1.7 Лицензионный договор</w:t>
      </w:r>
      <w:r w:rsidRPr="00AC73A7">
        <w:rPr>
          <w:rFonts w:ascii="Times New Roman" w:eastAsia="Times New Roman" w:hAnsi="Times New Roman"/>
          <w:sz w:val="20"/>
          <w:szCs w:val="20"/>
          <w:lang w:eastAsia="ru-RU"/>
        </w:rPr>
        <w:t> – письменный договор, на основании которого Лицензиар или иное лицо, имеющее соответствующие права, предоставили Администратору портала право на использование Программы на условиях выбранной Администратором портала лицензии.</w:t>
      </w:r>
    </w:p>
    <w:p w14:paraId="54B7F710" w14:textId="77777777" w:rsidR="0005405B" w:rsidRPr="00AC73A7" w:rsidRDefault="0005405B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AC73A7">
        <w:rPr>
          <w:rFonts w:ascii="Times New Roman" w:eastAsia="Times New Roman" w:hAnsi="Times New Roman"/>
          <w:b/>
          <w:bCs/>
          <w:sz w:val="20"/>
          <w:szCs w:val="20"/>
          <w:bdr w:val="none" w:sz="0" w:space="0" w:color="auto" w:frame="1"/>
          <w:lang w:eastAsia="ru-RU"/>
        </w:rPr>
        <w:t>1.8 Учетная запись</w:t>
      </w:r>
      <w:r w:rsidRPr="00AC73A7">
        <w:rPr>
          <w:rFonts w:ascii="Times New Roman" w:eastAsia="Times New Roman" w:hAnsi="Times New Roman"/>
          <w:sz w:val="20"/>
          <w:szCs w:val="20"/>
          <w:lang w:eastAsia="ru-RU"/>
        </w:rPr>
        <w:t> – запись в системе Лицензиара, хранящая данные, позволяющие идентифицировать Администратора портала и/или Авторизованного пользователя.</w:t>
      </w:r>
    </w:p>
    <w:p w14:paraId="308DFD20" w14:textId="3170014E" w:rsidR="0005405B" w:rsidRDefault="0005405B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AC73A7">
        <w:rPr>
          <w:rFonts w:ascii="Times New Roman" w:eastAsia="Times New Roman" w:hAnsi="Times New Roman"/>
          <w:b/>
          <w:bCs/>
          <w:sz w:val="20"/>
          <w:szCs w:val="20"/>
          <w:bdr w:val="none" w:sz="0" w:space="0" w:color="auto" w:frame="1"/>
          <w:lang w:eastAsia="ru-RU"/>
        </w:rPr>
        <w:t>1.9 Личный кабинет</w:t>
      </w:r>
      <w:r w:rsidRPr="00AC73A7">
        <w:rPr>
          <w:rFonts w:ascii="Times New Roman" w:eastAsia="Times New Roman" w:hAnsi="Times New Roman"/>
          <w:sz w:val="20"/>
          <w:szCs w:val="20"/>
          <w:lang w:eastAsia="ru-RU"/>
        </w:rPr>
        <w:t> – закрытая область Сайта, позволяющая Администратору портала осуществлять авторизацию новых пользователей, управлять их Учетными записями и управлять Порталом и его настройками. Для входа в Личный кабинет используются уникальное имя и пароль, полученные Администратором портала при регистрации на Сайте.</w:t>
      </w:r>
    </w:p>
    <w:p w14:paraId="30EEDEDC" w14:textId="602D8AAA" w:rsidR="00353C5A" w:rsidRDefault="00353C5A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353C5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1.10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53C5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Лицензиар</w:t>
      </w: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-</w:t>
      </w:r>
      <w:r w:rsidRPr="00353C5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353C5A">
        <w:rPr>
          <w:rFonts w:ascii="Times New Roman" w:eastAsia="Times New Roman" w:hAnsi="Times New Roman"/>
          <w:sz w:val="20"/>
          <w:szCs w:val="20"/>
          <w:lang w:eastAsia="ru-RU"/>
        </w:rPr>
        <w:t>это правообладатель, который на основании лицензионного договора предоставляет Лицензиату право использовать результат интеллектуальной деятельности или средство индивидуализации в установленных договором пределах.</w:t>
      </w:r>
    </w:p>
    <w:p w14:paraId="4E2D8B1A" w14:textId="2A1795D9" w:rsidR="00307AA5" w:rsidRPr="00E6136C" w:rsidRDefault="00307AA5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717D13">
        <w:rPr>
          <w:rFonts w:ascii="Times New Roman" w:eastAsia="Times New Roman" w:hAnsi="Times New Roman"/>
          <w:b/>
          <w:sz w:val="20"/>
          <w:szCs w:val="20"/>
          <w:lang w:eastAsia="ru-RU"/>
        </w:rPr>
        <w:t>1.11 Администратор портал</w:t>
      </w:r>
      <w:r w:rsidR="002A32A6">
        <w:rPr>
          <w:rFonts w:ascii="Times New Roman" w:eastAsia="Times New Roman" w:hAnsi="Times New Roman"/>
          <w:b/>
          <w:sz w:val="20"/>
          <w:szCs w:val="20"/>
          <w:lang w:eastAsia="ru-RU"/>
        </w:rPr>
        <w:t>а</w:t>
      </w:r>
      <w:r w:rsidRPr="00E6136C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361652" w:rsidRPr="00E6136C">
        <w:rPr>
          <w:rFonts w:ascii="Times New Roman" w:eastAsia="Times New Roman" w:hAnsi="Times New Roman"/>
          <w:sz w:val="20"/>
          <w:szCs w:val="20"/>
          <w:lang w:eastAsia="ru-RU"/>
        </w:rPr>
        <w:t>–</w:t>
      </w:r>
      <w:r w:rsidRPr="00E6136C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361652" w:rsidRPr="00E6136C">
        <w:rPr>
          <w:rFonts w:ascii="Times New Roman" w:eastAsia="Times New Roman" w:hAnsi="Times New Roman"/>
          <w:sz w:val="20"/>
          <w:szCs w:val="20"/>
          <w:lang w:eastAsia="ru-RU"/>
        </w:rPr>
        <w:t xml:space="preserve">это пользователь </w:t>
      </w:r>
      <w:r w:rsidR="00B20AB4">
        <w:rPr>
          <w:rFonts w:ascii="Times New Roman" w:eastAsia="Times New Roman" w:hAnsi="Times New Roman"/>
          <w:sz w:val="20"/>
          <w:szCs w:val="20"/>
          <w:lang w:eastAsia="ru-RU"/>
        </w:rPr>
        <w:t>Сублицензиата</w:t>
      </w:r>
      <w:r w:rsidR="00361652" w:rsidRPr="00E6136C">
        <w:rPr>
          <w:rFonts w:ascii="Times New Roman" w:eastAsia="Times New Roman" w:hAnsi="Times New Roman"/>
          <w:sz w:val="20"/>
          <w:szCs w:val="20"/>
          <w:lang w:eastAsia="ru-RU"/>
        </w:rPr>
        <w:t xml:space="preserve"> с полным доступом к настройкам и функциям системы, за исключением личных и групповых переписок сотрудников. Он отвечает за корректную работу портала, управляет пользователями, настраивает права доступа, контролирует безопасность данных и настраивает различные инструменты (CRM, бизнес-процессы, календарь, диск и другие).</w:t>
      </w:r>
    </w:p>
    <w:p w14:paraId="52348612" w14:textId="77777777" w:rsidR="009602BF" w:rsidRPr="00AC73A7" w:rsidRDefault="009602BF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4084B63" w14:textId="1441CE62" w:rsidR="009602BF" w:rsidRPr="00AC73A7" w:rsidRDefault="0005405B" w:rsidP="009602BF">
      <w:pPr>
        <w:numPr>
          <w:ilvl w:val="0"/>
          <w:numId w:val="13"/>
        </w:numPr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AC73A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ПРЕДМЕТ </w:t>
      </w:r>
      <w:r w:rsidR="006F040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КОНТРАКТ</w:t>
      </w:r>
      <w:r w:rsidRPr="00AC73A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А</w:t>
      </w:r>
    </w:p>
    <w:p w14:paraId="0D40EF8E" w14:textId="77777777" w:rsidR="009602BF" w:rsidRPr="00AC73A7" w:rsidRDefault="009602BF" w:rsidP="009602BF">
      <w:pPr>
        <w:spacing w:after="0" w:line="240" w:lineRule="auto"/>
        <w:ind w:left="720"/>
        <w:textAlignment w:val="baseline"/>
        <w:outlineLvl w:val="4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0F32E538" w14:textId="1EA8ADFC" w:rsidR="0005405B" w:rsidRPr="000B0EF5" w:rsidRDefault="0005405B" w:rsidP="000B0EF5">
      <w:pPr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AC73A7">
        <w:rPr>
          <w:rFonts w:ascii="Times New Roman" w:eastAsia="Times New Roman" w:hAnsi="Times New Roman"/>
          <w:sz w:val="20"/>
          <w:szCs w:val="20"/>
          <w:lang w:eastAsia="ru-RU"/>
        </w:rPr>
        <w:t xml:space="preserve">2.1 </w:t>
      </w:r>
      <w:r w:rsidR="00CD5E01" w:rsidRPr="00AC73A7">
        <w:rPr>
          <w:rFonts w:ascii="Times New Roman" w:eastAsia="Times New Roman" w:hAnsi="Times New Roman"/>
          <w:sz w:val="20"/>
          <w:szCs w:val="20"/>
          <w:lang w:eastAsia="ru-RU"/>
        </w:rPr>
        <w:t xml:space="preserve">ЛИЦЕНЗИАТ, имея соответствующие полномочия от правообладателя, обязуется предоставить </w:t>
      </w:r>
      <w:proofErr w:type="spellStart"/>
      <w:r w:rsidR="00CD5E01" w:rsidRPr="00AC73A7">
        <w:rPr>
          <w:rFonts w:ascii="Times New Roman" w:eastAsia="Times New Roman" w:hAnsi="Times New Roman"/>
          <w:sz w:val="20"/>
          <w:szCs w:val="20"/>
          <w:lang w:eastAsia="ru-RU"/>
        </w:rPr>
        <w:t>СУБЛИЦЕНЗИАТу</w:t>
      </w:r>
      <w:proofErr w:type="spellEnd"/>
      <w:r w:rsidR="00CD5E01" w:rsidRPr="00AC73A7">
        <w:rPr>
          <w:rFonts w:ascii="Times New Roman" w:eastAsia="Times New Roman" w:hAnsi="Times New Roman"/>
          <w:sz w:val="20"/>
          <w:szCs w:val="20"/>
          <w:lang w:eastAsia="ru-RU"/>
        </w:rPr>
        <w:t xml:space="preserve"> права на использование </w:t>
      </w:r>
      <w:r w:rsidR="004C7CC5" w:rsidRPr="004C7CC5">
        <w:rPr>
          <w:rFonts w:ascii="Times New Roman" w:eastAsia="Times New Roman" w:hAnsi="Times New Roman"/>
          <w:b/>
          <w:sz w:val="20"/>
          <w:szCs w:val="20"/>
          <w:lang w:eastAsia="ru-RU"/>
        </w:rPr>
        <w:t>программного обеспечения на условиях простой (неисключительной) лицен</w:t>
      </w:r>
      <w:r w:rsidR="009C201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зии Битрикс24 «Сертификат «1С-Битрикс. </w:t>
      </w:r>
      <w:proofErr w:type="spellStart"/>
      <w:r w:rsidR="009C2014">
        <w:rPr>
          <w:rFonts w:ascii="Times New Roman" w:eastAsia="Times New Roman" w:hAnsi="Times New Roman"/>
          <w:b/>
          <w:sz w:val="20"/>
          <w:szCs w:val="20"/>
          <w:lang w:eastAsia="ru-RU"/>
        </w:rPr>
        <w:t>Маркетплейс</w:t>
      </w:r>
      <w:proofErr w:type="spellEnd"/>
      <w:r w:rsidR="009C2014">
        <w:rPr>
          <w:rFonts w:ascii="Times New Roman" w:eastAsia="Times New Roman" w:hAnsi="Times New Roman"/>
          <w:b/>
          <w:sz w:val="20"/>
          <w:szCs w:val="20"/>
          <w:lang w:eastAsia="ru-RU"/>
        </w:rPr>
        <w:t>»</w:t>
      </w:r>
      <w:r w:rsidR="000B0EF5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о</w:t>
      </w:r>
      <w:r w:rsidR="000B0EF5" w:rsidRPr="000B0EF5">
        <w:rPr>
          <w:rFonts w:ascii="Times New Roman" w:eastAsia="Times New Roman" w:hAnsi="Times New Roman"/>
          <w:b/>
          <w:sz w:val="20"/>
          <w:szCs w:val="20"/>
          <w:lang w:eastAsia="ru-RU"/>
        </w:rPr>
        <w:t>блачная версия</w:t>
      </w:r>
      <w:r w:rsidR="000B0EF5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0B0EF5" w:rsidRPr="000B0EF5">
        <w:rPr>
          <w:rFonts w:ascii="Times New Roman" w:eastAsia="Times New Roman" w:hAnsi="Times New Roman"/>
          <w:b/>
          <w:sz w:val="20"/>
          <w:szCs w:val="20"/>
          <w:lang w:eastAsia="ru-RU"/>
        </w:rPr>
        <w:t>(</w:t>
      </w:r>
      <w:r w:rsidR="000B0EF5">
        <w:rPr>
          <w:rFonts w:ascii="Times New Roman" w:eastAsia="Times New Roman" w:hAnsi="Times New Roman"/>
          <w:b/>
          <w:sz w:val="20"/>
          <w:szCs w:val="20"/>
          <w:lang w:eastAsia="ru-RU"/>
        </w:rPr>
        <w:t>д</w:t>
      </w:r>
      <w:r w:rsidR="000B0EF5" w:rsidRPr="000B0EF5">
        <w:rPr>
          <w:rFonts w:ascii="Times New Roman" w:eastAsia="Times New Roman" w:hAnsi="Times New Roman"/>
          <w:b/>
          <w:sz w:val="20"/>
          <w:szCs w:val="20"/>
          <w:lang w:eastAsia="ru-RU"/>
        </w:rPr>
        <w:t>ля тарифа Энтерпрайз)</w:t>
      </w:r>
      <w:r w:rsidR="009C2014">
        <w:rPr>
          <w:rFonts w:ascii="Times New Roman" w:eastAsia="Times New Roman" w:hAnsi="Times New Roman"/>
          <w:b/>
          <w:sz w:val="20"/>
          <w:szCs w:val="20"/>
          <w:lang w:eastAsia="ru-RU"/>
        </w:rPr>
        <w:t>»</w:t>
      </w:r>
      <w:r w:rsidR="004C7CC5">
        <w:rPr>
          <w:rFonts w:ascii="Times New Roman" w:eastAsia="Times New Roman" w:hAnsi="Times New Roman"/>
          <w:sz w:val="20"/>
          <w:szCs w:val="20"/>
          <w:lang w:eastAsia="ru-RU"/>
        </w:rPr>
        <w:t xml:space="preserve"> (далее </w:t>
      </w:r>
      <w:r w:rsidR="009C2014">
        <w:rPr>
          <w:rFonts w:ascii="Times New Roman" w:eastAsia="Times New Roman" w:hAnsi="Times New Roman"/>
          <w:sz w:val="20"/>
          <w:szCs w:val="20"/>
          <w:lang w:eastAsia="ru-RU"/>
        </w:rPr>
        <w:t>Программа</w:t>
      </w:r>
      <w:r w:rsidR="004C7CC5">
        <w:rPr>
          <w:rFonts w:ascii="Times New Roman" w:eastAsia="Times New Roman" w:hAnsi="Times New Roman"/>
          <w:sz w:val="20"/>
          <w:szCs w:val="20"/>
          <w:lang w:eastAsia="ru-RU"/>
        </w:rPr>
        <w:t>)</w:t>
      </w:r>
      <w:r w:rsidRPr="00AC73A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4C7CC5" w:rsidRPr="004C7CC5">
        <w:rPr>
          <w:rFonts w:ascii="Times New Roman" w:eastAsia="Times New Roman" w:hAnsi="Times New Roman"/>
          <w:sz w:val="20"/>
          <w:szCs w:val="20"/>
          <w:lang w:eastAsia="ru-RU"/>
        </w:rPr>
        <w:t>в объеме и на условиях</w:t>
      </w:r>
      <w:r w:rsidR="007C1528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="004C7CC5">
        <w:rPr>
          <w:rFonts w:ascii="Times New Roman" w:eastAsia="Times New Roman" w:hAnsi="Times New Roman"/>
          <w:sz w:val="20"/>
          <w:szCs w:val="20"/>
          <w:lang w:eastAsia="ru-RU"/>
        </w:rPr>
        <w:t xml:space="preserve"> определенных Техническим заданием </w:t>
      </w:r>
      <w:r w:rsidR="004C7CC5" w:rsidRPr="004C7CC5">
        <w:rPr>
          <w:rFonts w:ascii="Times New Roman" w:eastAsia="Times New Roman" w:hAnsi="Times New Roman"/>
          <w:sz w:val="20"/>
          <w:szCs w:val="20"/>
          <w:lang w:eastAsia="ru-RU"/>
        </w:rPr>
        <w:t xml:space="preserve">(приложение </w:t>
      </w:r>
      <w:r w:rsidR="004C7CC5">
        <w:rPr>
          <w:rFonts w:ascii="Times New Roman" w:eastAsia="Times New Roman" w:hAnsi="Times New Roman"/>
          <w:sz w:val="20"/>
          <w:szCs w:val="20"/>
          <w:lang w:eastAsia="ru-RU"/>
        </w:rPr>
        <w:t xml:space="preserve">1 </w:t>
      </w:r>
      <w:r w:rsidR="004C7CC5" w:rsidRPr="004C7CC5">
        <w:rPr>
          <w:rFonts w:ascii="Times New Roman" w:eastAsia="Times New Roman" w:hAnsi="Times New Roman"/>
          <w:sz w:val="20"/>
          <w:szCs w:val="20"/>
          <w:lang w:eastAsia="ru-RU"/>
        </w:rPr>
        <w:t>к Контракту, явля</w:t>
      </w:r>
      <w:r w:rsidR="004C7CC5">
        <w:rPr>
          <w:rFonts w:ascii="Times New Roman" w:eastAsia="Times New Roman" w:hAnsi="Times New Roman"/>
          <w:sz w:val="20"/>
          <w:szCs w:val="20"/>
          <w:lang w:eastAsia="ru-RU"/>
        </w:rPr>
        <w:t>ющееся его неотъемлемой частью)</w:t>
      </w:r>
      <w:r w:rsidRPr="00AC73A7">
        <w:rPr>
          <w:rFonts w:ascii="Times New Roman" w:eastAsia="Times New Roman" w:hAnsi="Times New Roman"/>
          <w:sz w:val="20"/>
          <w:szCs w:val="20"/>
          <w:lang w:eastAsia="ru-RU"/>
        </w:rPr>
        <w:t xml:space="preserve">, при условии соблюдения всех ограничений и условий использования Программы в соответствии с ее технической документацией, функциональными возможностями и условиями </w:t>
      </w:r>
      <w:r w:rsidR="006F0409">
        <w:rPr>
          <w:rFonts w:ascii="Times New Roman" w:eastAsia="Times New Roman" w:hAnsi="Times New Roman"/>
          <w:sz w:val="20"/>
          <w:szCs w:val="20"/>
          <w:lang w:eastAsia="ru-RU"/>
        </w:rPr>
        <w:t>Контракта</w:t>
      </w:r>
      <w:r w:rsidRPr="00AC73A7">
        <w:rPr>
          <w:rFonts w:ascii="Times New Roman" w:eastAsia="Times New Roman" w:hAnsi="Times New Roman"/>
          <w:sz w:val="20"/>
          <w:szCs w:val="20"/>
          <w:lang w:eastAsia="ru-RU"/>
        </w:rPr>
        <w:t>, с учетом типов лицензий, перечень которых приведен в сети Интернет по адресу </w:t>
      </w:r>
      <w:r w:rsidR="00DD7168" w:rsidRPr="00DD7168">
        <w:rPr>
          <w:rFonts w:ascii="Times New Roman" w:eastAsia="Times New Roman" w:hAnsi="Times New Roman"/>
          <w:sz w:val="20"/>
          <w:szCs w:val="20"/>
          <w:lang w:eastAsia="ru-RU"/>
        </w:rPr>
        <w:t>https://www.bitrix24.ru/documents/</w:t>
      </w:r>
    </w:p>
    <w:p w14:paraId="2E904586" w14:textId="3254D01A" w:rsidR="0005405B" w:rsidRPr="00AC73A7" w:rsidRDefault="0005405B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AC73A7">
        <w:rPr>
          <w:rFonts w:ascii="Times New Roman" w:eastAsia="Times New Roman" w:hAnsi="Times New Roman"/>
          <w:sz w:val="20"/>
          <w:szCs w:val="20"/>
          <w:lang w:eastAsia="ru-RU"/>
        </w:rPr>
        <w:t xml:space="preserve">2.2 Все положения </w:t>
      </w:r>
      <w:r w:rsidR="006F0409" w:rsidRPr="006F0409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AC73A7">
        <w:rPr>
          <w:rFonts w:ascii="Times New Roman" w:eastAsia="Times New Roman" w:hAnsi="Times New Roman"/>
          <w:sz w:val="20"/>
          <w:szCs w:val="20"/>
          <w:lang w:eastAsia="ru-RU"/>
        </w:rPr>
        <w:t>а распространяются как на Программу в целом, так и на ее отдельные компоненты, которые не могут быть разделены и/или использоваться на разных компьютерах (ЭВМ).</w:t>
      </w:r>
    </w:p>
    <w:p w14:paraId="6FC7F7A6" w14:textId="6769ED50" w:rsidR="0005405B" w:rsidRPr="00AC73A7" w:rsidRDefault="0005405B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AC73A7">
        <w:rPr>
          <w:rFonts w:ascii="Times New Roman" w:eastAsia="Times New Roman" w:hAnsi="Times New Roman"/>
          <w:sz w:val="20"/>
          <w:szCs w:val="20"/>
          <w:lang w:eastAsia="ru-RU"/>
        </w:rPr>
        <w:t xml:space="preserve">2.3 </w:t>
      </w:r>
      <w:r w:rsidR="006F0409" w:rsidRPr="006F0409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AC73A7">
        <w:rPr>
          <w:rFonts w:ascii="Times New Roman" w:eastAsia="Times New Roman" w:hAnsi="Times New Roman"/>
          <w:sz w:val="20"/>
          <w:szCs w:val="20"/>
          <w:lang w:eastAsia="ru-RU"/>
        </w:rPr>
        <w:t xml:space="preserve"> заключается до или непосредственно в момент начала использования Программы и действует на протяжении всего срока ее правомерного использования Администратором портала в пределах срока действия авторского права на нее при условии надлежащего соблюдения Администратором портала условий </w:t>
      </w:r>
      <w:r w:rsidR="006F0409" w:rsidRPr="006F0409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AC73A7">
        <w:rPr>
          <w:rFonts w:ascii="Times New Roman" w:eastAsia="Times New Roman" w:hAnsi="Times New Roman"/>
          <w:sz w:val="20"/>
          <w:szCs w:val="20"/>
          <w:lang w:eastAsia="ru-RU"/>
        </w:rPr>
        <w:t>а.</w:t>
      </w:r>
    </w:p>
    <w:p w14:paraId="65749091" w14:textId="1DA7034E" w:rsidR="0005405B" w:rsidRPr="00AC73A7" w:rsidRDefault="002428CF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2.4 Лицензиат</w:t>
      </w:r>
      <w:r w:rsidR="0005405B" w:rsidRPr="00AC73A7">
        <w:rPr>
          <w:rFonts w:ascii="Times New Roman" w:eastAsia="Times New Roman" w:hAnsi="Times New Roman"/>
          <w:sz w:val="20"/>
          <w:szCs w:val="20"/>
          <w:lang w:eastAsia="ru-RU"/>
        </w:rPr>
        <w:t xml:space="preserve"> предоставляет Администратору портала право использования Программы без ограничения по территории на условиях и в порядке, предусмотренных действующим законодательством Российской Федерации и </w:t>
      </w:r>
      <w:r w:rsidR="006F0409" w:rsidRPr="006F0409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="0005405B" w:rsidRPr="00AC73A7">
        <w:rPr>
          <w:rFonts w:ascii="Times New Roman" w:eastAsia="Times New Roman" w:hAnsi="Times New Roman"/>
          <w:sz w:val="20"/>
          <w:szCs w:val="20"/>
          <w:lang w:eastAsia="ru-RU"/>
        </w:rPr>
        <w:t>ом.</w:t>
      </w:r>
    </w:p>
    <w:p w14:paraId="43DAEEDB" w14:textId="2B369B55" w:rsidR="0005405B" w:rsidRDefault="00F94C47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AC73A7">
        <w:rPr>
          <w:rFonts w:ascii="Times New Roman" w:eastAsia="Times New Roman" w:hAnsi="Times New Roman"/>
          <w:sz w:val="20"/>
          <w:szCs w:val="20"/>
          <w:lang w:eastAsia="ru-RU"/>
        </w:rPr>
        <w:t>2.5 Неисключительное право на использование ПРОДУКТА подразумевает под собой право на воспроизведение в целях его инсталляции и запуска, а также право на совершение в отношении него иных действий в соответствии с условиями «Пользовательского лицензионного соглашения», входящего в состав передачи прав на ПРОДУКТ.</w:t>
      </w:r>
    </w:p>
    <w:p w14:paraId="410A1BC7" w14:textId="77777777" w:rsidR="009602BF" w:rsidRPr="00AC73A7" w:rsidRDefault="009602BF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3BD8816D" w14:textId="77777777" w:rsidR="00F94C47" w:rsidRPr="00AC73A7" w:rsidRDefault="00F94C47" w:rsidP="009602BF">
      <w:pPr>
        <w:numPr>
          <w:ilvl w:val="0"/>
          <w:numId w:val="13"/>
        </w:num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AC73A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ОБЯЗАННОСТИ ЛИЦЕНЗИАТА</w:t>
      </w:r>
    </w:p>
    <w:p w14:paraId="7BEA0E28" w14:textId="77777777" w:rsidR="009602BF" w:rsidRPr="00AC73A7" w:rsidRDefault="009602BF" w:rsidP="009602BF">
      <w:pPr>
        <w:spacing w:after="0" w:line="240" w:lineRule="auto"/>
        <w:ind w:left="720"/>
        <w:textAlignment w:val="baseline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5D2E1362" w14:textId="0407E710" w:rsidR="00F94C47" w:rsidRDefault="00F94C47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AC73A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3.1. ЛИЦЕНЗИАТ обязуется предоставить </w:t>
      </w:r>
      <w:proofErr w:type="spellStart"/>
      <w:r w:rsidRPr="00AC73A7">
        <w:rPr>
          <w:rFonts w:ascii="Times New Roman" w:eastAsia="Times New Roman" w:hAnsi="Times New Roman"/>
          <w:bCs/>
          <w:sz w:val="20"/>
          <w:szCs w:val="20"/>
          <w:lang w:eastAsia="ru-RU"/>
        </w:rPr>
        <w:t>СУБЛИЦЕНЗИАТу</w:t>
      </w:r>
      <w:proofErr w:type="spellEnd"/>
      <w:r w:rsidRPr="00AC73A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права на использование ПРОДУКТА, указанного в </w:t>
      </w:r>
      <w:proofErr w:type="spellStart"/>
      <w:r w:rsidRPr="00AC73A7">
        <w:rPr>
          <w:rFonts w:ascii="Times New Roman" w:eastAsia="Times New Roman" w:hAnsi="Times New Roman"/>
          <w:bCs/>
          <w:sz w:val="20"/>
          <w:szCs w:val="20"/>
          <w:lang w:eastAsia="ru-RU"/>
        </w:rPr>
        <w:t>п.п</w:t>
      </w:r>
      <w:proofErr w:type="spellEnd"/>
      <w:r w:rsidRPr="00AC73A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. 1.1 </w:t>
      </w:r>
      <w:r w:rsidR="006F0409" w:rsidRPr="006F0409">
        <w:rPr>
          <w:rFonts w:ascii="Times New Roman" w:eastAsia="Times New Roman" w:hAnsi="Times New Roman"/>
          <w:bCs/>
          <w:sz w:val="20"/>
          <w:szCs w:val="20"/>
          <w:lang w:eastAsia="ru-RU"/>
        </w:rPr>
        <w:t>Контракт</w:t>
      </w:r>
      <w:r w:rsidRPr="00AC73A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а путем предоставления лицензионного ключа по </w:t>
      </w:r>
      <w:r w:rsidR="003B62E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указанному адресу электронной почты </w:t>
      </w:r>
      <w:r w:rsidRPr="00AC73A7">
        <w:rPr>
          <w:rFonts w:ascii="Times New Roman" w:eastAsia="Times New Roman" w:hAnsi="Times New Roman"/>
          <w:bCs/>
          <w:sz w:val="20"/>
          <w:szCs w:val="20"/>
          <w:lang w:eastAsia="ru-RU"/>
        </w:rPr>
        <w:t>(e-</w:t>
      </w:r>
      <w:proofErr w:type="spellStart"/>
      <w:r w:rsidRPr="00AC73A7">
        <w:rPr>
          <w:rFonts w:ascii="Times New Roman" w:eastAsia="Times New Roman" w:hAnsi="Times New Roman"/>
          <w:bCs/>
          <w:sz w:val="20"/>
          <w:szCs w:val="20"/>
          <w:lang w:eastAsia="ru-RU"/>
        </w:rPr>
        <w:t>mail</w:t>
      </w:r>
      <w:proofErr w:type="spellEnd"/>
      <w:r w:rsidRPr="00AC73A7">
        <w:rPr>
          <w:rFonts w:ascii="Times New Roman" w:eastAsia="Times New Roman" w:hAnsi="Times New Roman"/>
          <w:bCs/>
          <w:sz w:val="20"/>
          <w:szCs w:val="20"/>
          <w:lang w:eastAsia="ru-RU"/>
        </w:rPr>
        <w:t>)</w:t>
      </w:r>
      <w:r w:rsidR="003B62E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: </w:t>
      </w:r>
      <w:proofErr w:type="spellStart"/>
      <w:r w:rsidR="003B62E2">
        <w:rPr>
          <w:rFonts w:ascii="Times New Roman" w:eastAsia="Times New Roman" w:hAnsi="Times New Roman"/>
          <w:bCs/>
          <w:sz w:val="20"/>
          <w:szCs w:val="20"/>
          <w:lang w:val="en-US" w:eastAsia="ru-RU"/>
        </w:rPr>
        <w:t>ia</w:t>
      </w:r>
      <w:proofErr w:type="spellEnd"/>
      <w:r w:rsidR="003B62E2" w:rsidRPr="003D5DB7">
        <w:rPr>
          <w:rFonts w:ascii="Times New Roman" w:eastAsia="Times New Roman" w:hAnsi="Times New Roman"/>
          <w:bCs/>
          <w:sz w:val="20"/>
          <w:szCs w:val="20"/>
          <w:lang w:eastAsia="ru-RU"/>
        </w:rPr>
        <w:t>.</w:t>
      </w:r>
      <w:proofErr w:type="spellStart"/>
      <w:r w:rsidR="003B62E2">
        <w:rPr>
          <w:rFonts w:ascii="Times New Roman" w:eastAsia="Times New Roman" w:hAnsi="Times New Roman"/>
          <w:bCs/>
          <w:sz w:val="20"/>
          <w:szCs w:val="20"/>
          <w:lang w:val="en-US" w:eastAsia="ru-RU"/>
        </w:rPr>
        <w:t>dobarin</w:t>
      </w:r>
      <w:proofErr w:type="spellEnd"/>
      <w:r w:rsidR="003B62E2" w:rsidRPr="003D5DB7">
        <w:rPr>
          <w:rFonts w:ascii="Times New Roman" w:eastAsia="Times New Roman" w:hAnsi="Times New Roman"/>
          <w:bCs/>
          <w:sz w:val="20"/>
          <w:szCs w:val="20"/>
          <w:lang w:eastAsia="ru-RU"/>
        </w:rPr>
        <w:t>@</w:t>
      </w:r>
      <w:proofErr w:type="spellStart"/>
      <w:r w:rsidR="003B62E2">
        <w:rPr>
          <w:rFonts w:ascii="Times New Roman" w:eastAsia="Times New Roman" w:hAnsi="Times New Roman"/>
          <w:bCs/>
          <w:sz w:val="20"/>
          <w:szCs w:val="20"/>
          <w:lang w:val="en-US" w:eastAsia="ru-RU"/>
        </w:rPr>
        <w:t>cic</w:t>
      </w:r>
      <w:proofErr w:type="spellEnd"/>
      <w:r w:rsidR="003B62E2" w:rsidRPr="003D5DB7">
        <w:rPr>
          <w:rFonts w:ascii="Times New Roman" w:eastAsia="Times New Roman" w:hAnsi="Times New Roman"/>
          <w:bCs/>
          <w:sz w:val="20"/>
          <w:szCs w:val="20"/>
          <w:lang w:eastAsia="ru-RU"/>
        </w:rPr>
        <w:t>-</w:t>
      </w:r>
      <w:proofErr w:type="spellStart"/>
      <w:r w:rsidR="003B62E2">
        <w:rPr>
          <w:rFonts w:ascii="Times New Roman" w:eastAsia="Times New Roman" w:hAnsi="Times New Roman"/>
          <w:bCs/>
          <w:sz w:val="20"/>
          <w:szCs w:val="20"/>
          <w:lang w:val="en-US" w:eastAsia="ru-RU"/>
        </w:rPr>
        <w:t>edu</w:t>
      </w:r>
      <w:proofErr w:type="spellEnd"/>
      <w:r w:rsidR="003B62E2" w:rsidRPr="003D5DB7">
        <w:rPr>
          <w:rFonts w:ascii="Times New Roman" w:eastAsia="Times New Roman" w:hAnsi="Times New Roman"/>
          <w:bCs/>
          <w:sz w:val="20"/>
          <w:szCs w:val="20"/>
          <w:lang w:eastAsia="ru-RU"/>
        </w:rPr>
        <w:t>.</w:t>
      </w:r>
      <w:proofErr w:type="spellStart"/>
      <w:r w:rsidR="003B62E2">
        <w:rPr>
          <w:rFonts w:ascii="Times New Roman" w:eastAsia="Times New Roman" w:hAnsi="Times New Roman"/>
          <w:bCs/>
          <w:sz w:val="20"/>
          <w:szCs w:val="20"/>
          <w:lang w:val="en-US" w:eastAsia="ru-RU"/>
        </w:rPr>
        <w:t>ru</w:t>
      </w:r>
      <w:proofErr w:type="spellEnd"/>
      <w:r w:rsidRPr="00AC73A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, стоимость которого </w:t>
      </w:r>
      <w:r w:rsidR="00801CF1" w:rsidRPr="00AC73A7">
        <w:rPr>
          <w:rFonts w:ascii="Times New Roman" w:eastAsia="Times New Roman" w:hAnsi="Times New Roman"/>
          <w:bCs/>
          <w:sz w:val="20"/>
          <w:szCs w:val="20"/>
          <w:lang w:eastAsia="ru-RU"/>
        </w:rPr>
        <w:t>входит в стоимость согласно п. 5</w:t>
      </w:r>
      <w:r w:rsidRPr="00AC73A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.1. </w:t>
      </w:r>
      <w:r w:rsidR="006F0409" w:rsidRPr="006F0409">
        <w:rPr>
          <w:rFonts w:ascii="Times New Roman" w:eastAsia="Times New Roman" w:hAnsi="Times New Roman"/>
          <w:bCs/>
          <w:sz w:val="20"/>
          <w:szCs w:val="20"/>
          <w:lang w:eastAsia="ru-RU"/>
        </w:rPr>
        <w:t>Контракт</w:t>
      </w:r>
      <w:r w:rsidRPr="00AC73A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а, в течение </w:t>
      </w:r>
      <w:r w:rsidR="00801672">
        <w:rPr>
          <w:rFonts w:ascii="Times New Roman" w:eastAsia="Times New Roman" w:hAnsi="Times New Roman"/>
          <w:bCs/>
          <w:sz w:val="20"/>
          <w:szCs w:val="20"/>
          <w:lang w:eastAsia="ru-RU"/>
        </w:rPr>
        <w:t>5</w:t>
      </w:r>
      <w:r w:rsidRPr="00AC73A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(</w:t>
      </w:r>
      <w:r w:rsidR="00801672">
        <w:rPr>
          <w:rFonts w:ascii="Times New Roman" w:eastAsia="Times New Roman" w:hAnsi="Times New Roman"/>
          <w:bCs/>
          <w:sz w:val="20"/>
          <w:szCs w:val="20"/>
          <w:lang w:eastAsia="ru-RU"/>
        </w:rPr>
        <w:t>пяти</w:t>
      </w:r>
      <w:r w:rsidRPr="00AC73A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) рабочих дней </w:t>
      </w:r>
      <w:r w:rsidR="00C802FD" w:rsidRPr="00AC73A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с даты заключения </w:t>
      </w:r>
      <w:r w:rsidR="006F0409" w:rsidRPr="006F0409">
        <w:rPr>
          <w:rFonts w:ascii="Times New Roman" w:eastAsia="Times New Roman" w:hAnsi="Times New Roman"/>
          <w:bCs/>
          <w:sz w:val="20"/>
          <w:szCs w:val="20"/>
          <w:lang w:eastAsia="ru-RU"/>
        </w:rPr>
        <w:t>Контракт</w:t>
      </w:r>
      <w:r w:rsidR="00C802FD" w:rsidRPr="00AC73A7">
        <w:rPr>
          <w:rFonts w:ascii="Times New Roman" w:eastAsia="Times New Roman" w:hAnsi="Times New Roman"/>
          <w:bCs/>
          <w:sz w:val="20"/>
          <w:szCs w:val="20"/>
          <w:lang w:eastAsia="ru-RU"/>
        </w:rPr>
        <w:t>а</w:t>
      </w:r>
      <w:r w:rsidR="0018607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на срок</w:t>
      </w:r>
      <w:r w:rsidR="00D4084E">
        <w:rPr>
          <w:rFonts w:ascii="Times New Roman" w:eastAsia="Times New Roman" w:hAnsi="Times New Roman"/>
          <w:bCs/>
          <w:sz w:val="20"/>
          <w:szCs w:val="20"/>
          <w:lang w:eastAsia="ru-RU"/>
        </w:rPr>
        <w:t>,</w:t>
      </w:r>
      <w:r w:rsidR="0018607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указанный в Техническом задании </w:t>
      </w:r>
      <w:r w:rsidR="008E1C5F" w:rsidRPr="008E1C5F">
        <w:rPr>
          <w:rFonts w:ascii="Times New Roman" w:hAnsi="Times New Roman"/>
          <w:sz w:val="20"/>
          <w:szCs w:val="20"/>
        </w:rPr>
        <w:t>(Приложение № 1 к Контракту,</w:t>
      </w:r>
      <w:r w:rsidR="008E1C5F" w:rsidRPr="008E1C5F">
        <w:rPr>
          <w:rFonts w:ascii="Times New Roman" w:eastAsia="Times New Roman" w:hAnsi="Times New Roman"/>
          <w:sz w:val="20"/>
          <w:szCs w:val="20"/>
          <w:lang w:eastAsia="ru-RU"/>
        </w:rPr>
        <w:t xml:space="preserve"> являющееся неотъемлемой частью Контракта</w:t>
      </w:r>
      <w:r w:rsidR="008E1C5F" w:rsidRPr="008E1C5F">
        <w:rPr>
          <w:rFonts w:ascii="Times New Roman" w:hAnsi="Times New Roman"/>
          <w:sz w:val="20"/>
          <w:szCs w:val="20"/>
        </w:rPr>
        <w:t>)</w:t>
      </w:r>
      <w:r w:rsidRPr="00AC73A7">
        <w:rPr>
          <w:rFonts w:ascii="Times New Roman" w:eastAsia="Times New Roman" w:hAnsi="Times New Roman"/>
          <w:bCs/>
          <w:sz w:val="20"/>
          <w:szCs w:val="20"/>
          <w:lang w:eastAsia="ru-RU"/>
        </w:rPr>
        <w:t>.</w:t>
      </w:r>
    </w:p>
    <w:p w14:paraId="41861190" w14:textId="43E22C14" w:rsidR="00801672" w:rsidRPr="00AC73A7" w:rsidRDefault="00801672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3.2. </w:t>
      </w:r>
      <w:r w:rsidR="003B62E2" w:rsidRPr="00AC73A7">
        <w:rPr>
          <w:rFonts w:ascii="Times New Roman" w:eastAsia="Times New Roman" w:hAnsi="Times New Roman"/>
          <w:bCs/>
          <w:sz w:val="20"/>
          <w:szCs w:val="20"/>
          <w:lang w:eastAsia="ru-RU"/>
        </w:rPr>
        <w:t>ЛИЦЕНЗИАТ</w:t>
      </w:r>
      <w:r w:rsidR="003B62E2" w:rsidRPr="003B62E2">
        <w:rPr>
          <w:rFonts w:ascii="Times New Roman" w:hAnsi="Times New Roman"/>
          <w:sz w:val="20"/>
          <w:szCs w:val="20"/>
        </w:rPr>
        <w:t xml:space="preserve"> в течение 5 (Пяти) рабочих дней после отправки </w:t>
      </w:r>
      <w:r w:rsidR="003B62E2">
        <w:rPr>
          <w:rFonts w:ascii="Times New Roman" w:hAnsi="Times New Roman"/>
          <w:sz w:val="20"/>
          <w:szCs w:val="20"/>
        </w:rPr>
        <w:t>лицензионного ключа</w:t>
      </w:r>
      <w:r w:rsidR="003B62E2" w:rsidRPr="003B62E2">
        <w:rPr>
          <w:rFonts w:ascii="Times New Roman" w:hAnsi="Times New Roman"/>
          <w:sz w:val="20"/>
          <w:szCs w:val="20"/>
        </w:rPr>
        <w:t xml:space="preserve"> направляет </w:t>
      </w:r>
      <w:proofErr w:type="gramStart"/>
      <w:r w:rsidR="003B62E2" w:rsidRPr="003B62E2">
        <w:rPr>
          <w:rFonts w:ascii="Times New Roman" w:hAnsi="Times New Roman"/>
          <w:sz w:val="20"/>
          <w:szCs w:val="20"/>
        </w:rPr>
        <w:t>Сублицензиату</w:t>
      </w:r>
      <w:proofErr w:type="gramEnd"/>
      <w:r w:rsidR="003B62E2" w:rsidRPr="003B62E2">
        <w:rPr>
          <w:rFonts w:ascii="Times New Roman" w:hAnsi="Times New Roman"/>
          <w:sz w:val="20"/>
          <w:szCs w:val="20"/>
        </w:rPr>
        <w:t xml:space="preserve"> подписанный </w:t>
      </w:r>
      <w:r w:rsidR="007E53A9">
        <w:rPr>
          <w:rFonts w:ascii="Times New Roman" w:hAnsi="Times New Roman"/>
          <w:sz w:val="20"/>
          <w:szCs w:val="20"/>
        </w:rPr>
        <w:t>документ о приемке</w:t>
      </w:r>
      <w:r w:rsidR="003B62E2" w:rsidRPr="003B62E2">
        <w:rPr>
          <w:rFonts w:ascii="Times New Roman" w:hAnsi="Times New Roman"/>
          <w:sz w:val="20"/>
          <w:szCs w:val="20"/>
        </w:rPr>
        <w:t>.</w:t>
      </w:r>
    </w:p>
    <w:p w14:paraId="4BAA845F" w14:textId="77777777" w:rsidR="009602BF" w:rsidRPr="00AC73A7" w:rsidRDefault="009602BF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14:paraId="67A50E52" w14:textId="77777777" w:rsidR="00F94C47" w:rsidRPr="00AC73A7" w:rsidRDefault="00F94C47" w:rsidP="009602BF">
      <w:pPr>
        <w:numPr>
          <w:ilvl w:val="0"/>
          <w:numId w:val="13"/>
        </w:num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AC73A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ОБЯЗАННОСТИ СУБЛИЦЕНЗИАТА</w:t>
      </w:r>
    </w:p>
    <w:p w14:paraId="42234983" w14:textId="77777777" w:rsidR="009602BF" w:rsidRPr="00AC73A7" w:rsidRDefault="009602BF" w:rsidP="009602BF">
      <w:pPr>
        <w:spacing w:after="0" w:line="240" w:lineRule="auto"/>
        <w:ind w:left="720"/>
        <w:textAlignment w:val="baseline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5EC80BBE" w14:textId="10A76284" w:rsidR="00F94C47" w:rsidRPr="00AC73A7" w:rsidRDefault="00F94C47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AC73A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4.1 СУБЛИЦЕНЗИАТ обязуется оплатить передаваемую </w:t>
      </w:r>
      <w:proofErr w:type="spellStart"/>
      <w:r w:rsidRPr="00AC73A7">
        <w:rPr>
          <w:rFonts w:ascii="Times New Roman" w:eastAsia="Times New Roman" w:hAnsi="Times New Roman"/>
          <w:bCs/>
          <w:sz w:val="20"/>
          <w:szCs w:val="20"/>
          <w:lang w:eastAsia="ru-RU"/>
        </w:rPr>
        <w:t>ЛИЦЕНЗИАТом</w:t>
      </w:r>
      <w:proofErr w:type="spellEnd"/>
      <w:r w:rsidRPr="00AC73A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простую неисключительную лицензию в соответствии с </w:t>
      </w:r>
      <w:r w:rsidR="00133D76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разделом 5 </w:t>
      </w:r>
      <w:r w:rsidR="006F0409" w:rsidRPr="006F0409">
        <w:rPr>
          <w:rFonts w:ascii="Times New Roman" w:eastAsia="Times New Roman" w:hAnsi="Times New Roman"/>
          <w:bCs/>
          <w:sz w:val="20"/>
          <w:szCs w:val="20"/>
          <w:lang w:eastAsia="ru-RU"/>
        </w:rPr>
        <w:t>Контракт</w:t>
      </w:r>
      <w:r w:rsidRPr="00AC73A7">
        <w:rPr>
          <w:rFonts w:ascii="Times New Roman" w:eastAsia="Times New Roman" w:hAnsi="Times New Roman"/>
          <w:bCs/>
          <w:sz w:val="20"/>
          <w:szCs w:val="20"/>
          <w:lang w:eastAsia="ru-RU"/>
        </w:rPr>
        <w:t>а.</w:t>
      </w:r>
    </w:p>
    <w:p w14:paraId="3B775A1B" w14:textId="0EDCBC34" w:rsidR="00A8201D" w:rsidRPr="00AC73A7" w:rsidRDefault="00F94C47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AC73A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4.2 СУБЛИЦЕНЗИАТ обязуется по факту передачи прав на ПРОДУКТ подписать </w:t>
      </w:r>
      <w:r w:rsidR="007E53A9" w:rsidRPr="007E53A9">
        <w:rPr>
          <w:rFonts w:ascii="Times New Roman" w:eastAsia="Times New Roman" w:hAnsi="Times New Roman"/>
          <w:bCs/>
          <w:sz w:val="20"/>
          <w:szCs w:val="20"/>
          <w:lang w:eastAsia="ru-RU"/>
        </w:rPr>
        <w:t>документ о приемке</w:t>
      </w:r>
      <w:r w:rsidR="0033701C">
        <w:rPr>
          <w:rFonts w:ascii="Times New Roman" w:eastAsia="Times New Roman" w:hAnsi="Times New Roman"/>
          <w:bCs/>
          <w:sz w:val="20"/>
          <w:szCs w:val="20"/>
          <w:lang w:eastAsia="ru-RU"/>
        </w:rPr>
        <w:t>.</w:t>
      </w:r>
      <w:r w:rsidRPr="00AC73A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="00A8201D" w:rsidRPr="00AC73A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В случае, если СУБЛИЦЕНЗИАТ не обеспечит подписание </w:t>
      </w:r>
      <w:r w:rsidR="007E53A9" w:rsidRPr="007E53A9">
        <w:rPr>
          <w:rFonts w:ascii="Times New Roman" w:eastAsia="Times New Roman" w:hAnsi="Times New Roman"/>
          <w:bCs/>
          <w:sz w:val="20"/>
          <w:szCs w:val="20"/>
          <w:lang w:eastAsia="ru-RU"/>
        </w:rPr>
        <w:t>документ</w:t>
      </w:r>
      <w:r w:rsidR="007E53A9">
        <w:rPr>
          <w:rFonts w:ascii="Times New Roman" w:eastAsia="Times New Roman" w:hAnsi="Times New Roman"/>
          <w:bCs/>
          <w:sz w:val="20"/>
          <w:szCs w:val="20"/>
          <w:lang w:eastAsia="ru-RU"/>
        </w:rPr>
        <w:t>а</w:t>
      </w:r>
      <w:r w:rsidR="007E53A9" w:rsidRPr="007E53A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о приемке</w:t>
      </w:r>
      <w:r w:rsidR="00B12B79" w:rsidRPr="00B12B7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="00AB4FF1">
        <w:rPr>
          <w:rFonts w:ascii="Times New Roman" w:eastAsia="Times New Roman" w:hAnsi="Times New Roman"/>
          <w:bCs/>
          <w:sz w:val="20"/>
          <w:szCs w:val="20"/>
          <w:lang w:eastAsia="ru-RU"/>
        </w:rPr>
        <w:t>в течение 20 (двадцати</w:t>
      </w:r>
      <w:r w:rsidR="00A8201D" w:rsidRPr="00AC73A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) </w:t>
      </w:r>
      <w:r w:rsidR="00AB4FF1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рабочих </w:t>
      </w:r>
      <w:r w:rsidR="00A8201D" w:rsidRPr="00AC73A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дней с даты получения, </w:t>
      </w:r>
      <w:r w:rsidR="007E53A9" w:rsidRPr="007E53A9">
        <w:rPr>
          <w:rFonts w:ascii="Times New Roman" w:eastAsia="Times New Roman" w:hAnsi="Times New Roman"/>
          <w:bCs/>
          <w:sz w:val="20"/>
          <w:szCs w:val="20"/>
          <w:lang w:eastAsia="ru-RU"/>
        </w:rPr>
        <w:t>документ о приемке</w:t>
      </w:r>
      <w:r w:rsidR="00B12B79" w:rsidRPr="00B12B7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="00A8201D" w:rsidRPr="00AC73A7">
        <w:rPr>
          <w:rFonts w:ascii="Times New Roman" w:eastAsia="Times New Roman" w:hAnsi="Times New Roman"/>
          <w:bCs/>
          <w:sz w:val="20"/>
          <w:szCs w:val="20"/>
          <w:lang w:eastAsia="ru-RU"/>
        </w:rPr>
        <w:t>счита</w:t>
      </w:r>
      <w:r w:rsidR="00801672">
        <w:rPr>
          <w:rFonts w:ascii="Times New Roman" w:eastAsia="Times New Roman" w:hAnsi="Times New Roman"/>
          <w:bCs/>
          <w:sz w:val="20"/>
          <w:szCs w:val="20"/>
          <w:lang w:eastAsia="ru-RU"/>
        </w:rPr>
        <w:t>е</w:t>
      </w:r>
      <w:r w:rsidR="00A8201D" w:rsidRPr="00AC73A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тся подписанным в одностороннем порядке, а права переданными надлежащим образом в дату выставления </w:t>
      </w:r>
      <w:r w:rsidR="007E53A9" w:rsidRPr="007E53A9">
        <w:rPr>
          <w:rFonts w:ascii="Times New Roman" w:eastAsia="Times New Roman" w:hAnsi="Times New Roman"/>
          <w:bCs/>
          <w:sz w:val="20"/>
          <w:szCs w:val="20"/>
          <w:lang w:eastAsia="ru-RU"/>
        </w:rPr>
        <w:t>документ</w:t>
      </w:r>
      <w:r w:rsidR="007E53A9">
        <w:rPr>
          <w:rFonts w:ascii="Times New Roman" w:eastAsia="Times New Roman" w:hAnsi="Times New Roman"/>
          <w:bCs/>
          <w:sz w:val="20"/>
          <w:szCs w:val="20"/>
          <w:lang w:eastAsia="ru-RU"/>
        </w:rPr>
        <w:t>а</w:t>
      </w:r>
      <w:r w:rsidR="007E53A9" w:rsidRPr="007E53A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о приемке</w:t>
      </w:r>
      <w:r w:rsidR="00A8201D" w:rsidRPr="00AC73A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ЛИЦЕНЗИАТОМ.</w:t>
      </w:r>
    </w:p>
    <w:p w14:paraId="6CC88EBB" w14:textId="1305E1B3" w:rsidR="00F94C47" w:rsidRPr="00AC73A7" w:rsidRDefault="00F94C47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AC73A7">
        <w:rPr>
          <w:rFonts w:ascii="Times New Roman" w:eastAsia="Times New Roman" w:hAnsi="Times New Roman"/>
          <w:bCs/>
          <w:sz w:val="20"/>
          <w:szCs w:val="20"/>
          <w:lang w:eastAsia="ru-RU"/>
        </w:rPr>
        <w:t>4.3. СУБЛИЦЕНЗИАТ освобождается от предоставления отчетов об использовании ПРОДУКТА.</w:t>
      </w:r>
      <w:r w:rsidR="007E53A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</w:p>
    <w:p w14:paraId="65187C5D" w14:textId="77777777" w:rsidR="009602BF" w:rsidRPr="00AC73A7" w:rsidRDefault="009602BF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14:paraId="7767F34B" w14:textId="77777777" w:rsidR="00F94C47" w:rsidRPr="00AC73A7" w:rsidRDefault="00F94C47" w:rsidP="009602BF">
      <w:pPr>
        <w:numPr>
          <w:ilvl w:val="0"/>
          <w:numId w:val="13"/>
        </w:num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AC73A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РАЗМЕР И ПОРЯДОК ОПЛАТЫ</w:t>
      </w:r>
    </w:p>
    <w:p w14:paraId="69ED7995" w14:textId="77777777" w:rsidR="009602BF" w:rsidRPr="00AC73A7" w:rsidRDefault="009602BF" w:rsidP="009602BF">
      <w:pPr>
        <w:spacing w:after="0" w:line="240" w:lineRule="auto"/>
        <w:ind w:left="720"/>
        <w:textAlignment w:val="baseline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565E345A" w14:textId="4BCE6E7A" w:rsidR="00F94C47" w:rsidRPr="00AC73A7" w:rsidRDefault="00F94C47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AC73A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5.1 Стоимость прав пользования ПРОДУКТОМ в объеме, указанном в </w:t>
      </w:r>
      <w:proofErr w:type="spellStart"/>
      <w:r w:rsidRPr="00AC73A7">
        <w:rPr>
          <w:rFonts w:ascii="Times New Roman" w:eastAsia="Times New Roman" w:hAnsi="Times New Roman"/>
          <w:bCs/>
          <w:sz w:val="20"/>
          <w:szCs w:val="20"/>
          <w:lang w:eastAsia="ru-RU"/>
        </w:rPr>
        <w:t>п.п</w:t>
      </w:r>
      <w:proofErr w:type="spellEnd"/>
      <w:r w:rsidRPr="00AC73A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. 2.4 и 2.5 </w:t>
      </w:r>
      <w:r w:rsidR="006F0409" w:rsidRPr="006F0409">
        <w:rPr>
          <w:rFonts w:ascii="Times New Roman" w:eastAsia="Times New Roman" w:hAnsi="Times New Roman"/>
          <w:bCs/>
          <w:sz w:val="20"/>
          <w:szCs w:val="20"/>
          <w:lang w:eastAsia="ru-RU"/>
        </w:rPr>
        <w:t>Контракт</w:t>
      </w:r>
      <w:r w:rsidR="006F0409">
        <w:rPr>
          <w:rFonts w:ascii="Times New Roman" w:eastAsia="Times New Roman" w:hAnsi="Times New Roman"/>
          <w:bCs/>
          <w:sz w:val="20"/>
          <w:szCs w:val="20"/>
          <w:lang w:eastAsia="ru-RU"/>
        </w:rPr>
        <w:t>а, составляет</w:t>
      </w:r>
      <w:r w:rsidRPr="00AC73A7">
        <w:rPr>
          <w:rFonts w:ascii="Times New Roman" w:eastAsia="Times New Roman" w:hAnsi="Times New Roman"/>
          <w:bCs/>
          <w:sz w:val="20"/>
          <w:szCs w:val="20"/>
          <w:lang w:eastAsia="ru-RU"/>
        </w:rPr>
        <w:t>:</w:t>
      </w:r>
    </w:p>
    <w:p w14:paraId="770B37C2" w14:textId="77777777" w:rsidR="00F94C47" w:rsidRPr="00AC73A7" w:rsidRDefault="00F94C47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"/>
        <w:gridCol w:w="4365"/>
        <w:gridCol w:w="1416"/>
        <w:gridCol w:w="1343"/>
        <w:gridCol w:w="1929"/>
      </w:tblGrid>
      <w:tr w:rsidR="00F94C47" w:rsidRPr="00AC73A7" w14:paraId="3F025D64" w14:textId="77777777" w:rsidTr="00AC73A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7103B" w14:textId="75CED8AC" w:rsidR="00F94C47" w:rsidRPr="002F4B4A" w:rsidRDefault="00AC73A7" w:rsidP="00AC73A7">
            <w:pPr>
              <w:rPr>
                <w:rFonts w:ascii="Times New Roman" w:hAnsi="Times New Roman"/>
                <w:sz w:val="20"/>
                <w:szCs w:val="20"/>
              </w:rPr>
            </w:pPr>
            <w:r w:rsidRPr="002F4B4A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65991" w14:textId="7E73D8C3" w:rsidR="00F94C47" w:rsidRPr="002F4B4A" w:rsidRDefault="00AC73A7" w:rsidP="00AC73A7">
            <w:pPr>
              <w:rPr>
                <w:rFonts w:ascii="Times New Roman" w:hAnsi="Times New Roman"/>
                <w:sz w:val="20"/>
                <w:szCs w:val="20"/>
              </w:rPr>
            </w:pPr>
            <w:r w:rsidRPr="002F4B4A">
              <w:rPr>
                <w:rFonts w:ascii="Times New Roman" w:hAnsi="Times New Roman"/>
                <w:sz w:val="20"/>
                <w:szCs w:val="20"/>
              </w:rPr>
              <w:t>Наименование ПРОДУКТА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6B0A6" w14:textId="60E57F35" w:rsidR="00F94C47" w:rsidRPr="002F4B4A" w:rsidRDefault="00AC73A7" w:rsidP="00AC73A7">
            <w:pPr>
              <w:rPr>
                <w:rFonts w:ascii="Times New Roman" w:hAnsi="Times New Roman"/>
                <w:sz w:val="20"/>
                <w:szCs w:val="20"/>
              </w:rPr>
            </w:pPr>
            <w:r w:rsidRPr="002F4B4A">
              <w:rPr>
                <w:rFonts w:ascii="Times New Roman" w:hAnsi="Times New Roman"/>
                <w:sz w:val="20"/>
                <w:szCs w:val="20"/>
              </w:rPr>
              <w:t>Цена, руб.</w:t>
            </w:r>
            <w:r w:rsidR="00353FD1" w:rsidRPr="002F4B4A">
              <w:rPr>
                <w:rFonts w:ascii="Times New Roman" w:hAnsi="Times New Roman"/>
                <w:sz w:val="20"/>
                <w:szCs w:val="20"/>
              </w:rPr>
              <w:t xml:space="preserve"> (в том числе НДС__%/без НДС)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380C9" w14:textId="4913CF53" w:rsidR="00F94C47" w:rsidRPr="002F4B4A" w:rsidRDefault="00AC73A7" w:rsidP="00AC73A7">
            <w:pPr>
              <w:rPr>
                <w:rFonts w:ascii="Times New Roman" w:hAnsi="Times New Roman"/>
                <w:sz w:val="20"/>
                <w:szCs w:val="20"/>
              </w:rPr>
            </w:pPr>
            <w:r w:rsidRPr="002F4B4A">
              <w:rPr>
                <w:rFonts w:ascii="Times New Roman" w:hAnsi="Times New Roman"/>
                <w:sz w:val="20"/>
                <w:szCs w:val="20"/>
              </w:rPr>
              <w:t>Кол-во</w:t>
            </w:r>
            <w:r w:rsidR="00A20DF6" w:rsidRPr="002F4B4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A20DF6" w:rsidRPr="002F4B4A">
              <w:rPr>
                <w:rFonts w:ascii="Times New Roman" w:hAnsi="Times New Roman"/>
                <w:sz w:val="20"/>
                <w:szCs w:val="20"/>
              </w:rPr>
              <w:t>усл</w:t>
            </w:r>
            <w:proofErr w:type="spellEnd"/>
            <w:r w:rsidR="00A20DF6" w:rsidRPr="002F4B4A">
              <w:rPr>
                <w:rFonts w:ascii="Times New Roman" w:hAnsi="Times New Roman"/>
                <w:sz w:val="20"/>
                <w:szCs w:val="20"/>
              </w:rPr>
              <w:t>.</w:t>
            </w:r>
            <w:r w:rsidR="002F4B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0DF6" w:rsidRPr="002F4B4A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07200" w14:textId="5679F65C" w:rsidR="00F94C47" w:rsidRPr="002F4B4A" w:rsidRDefault="00353FD1" w:rsidP="00AC73A7">
            <w:pPr>
              <w:rPr>
                <w:rFonts w:ascii="Times New Roman" w:hAnsi="Times New Roman"/>
                <w:sz w:val="20"/>
                <w:szCs w:val="20"/>
              </w:rPr>
            </w:pPr>
            <w:r w:rsidRPr="002F4B4A">
              <w:rPr>
                <w:rFonts w:ascii="Times New Roman" w:hAnsi="Times New Roman"/>
                <w:sz w:val="20"/>
                <w:szCs w:val="20"/>
              </w:rPr>
              <w:t>Сумма, руб. (в том числе НДС__%/без НДС)</w:t>
            </w:r>
          </w:p>
        </w:tc>
      </w:tr>
      <w:tr w:rsidR="00BF6499" w:rsidRPr="00AC73A7" w14:paraId="2F814CEA" w14:textId="77777777" w:rsidTr="00AC73A7">
        <w:trPr>
          <w:trHeight w:val="32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94AD" w14:textId="77777777" w:rsidR="00BF6499" w:rsidRPr="002F4B4A" w:rsidRDefault="00BF6499" w:rsidP="009602BF">
            <w:pPr>
              <w:pStyle w:val="21"/>
              <w:keepNext/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4B4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5140" w14:textId="58AD6549" w:rsidR="005E5EFD" w:rsidRPr="005E5EFD" w:rsidRDefault="00BF6499" w:rsidP="005E5EFD">
            <w:pPr>
              <w:pStyle w:val="21"/>
              <w:keepNext/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4B4A">
              <w:rPr>
                <w:rFonts w:ascii="Times New Roman" w:hAnsi="Times New Roman"/>
                <w:sz w:val="20"/>
                <w:szCs w:val="20"/>
              </w:rPr>
              <w:t xml:space="preserve">Программа </w:t>
            </w:r>
            <w:r w:rsidR="007C1528" w:rsidRPr="002F4B4A">
              <w:rPr>
                <w:rFonts w:ascii="Times New Roman" w:hAnsi="Times New Roman"/>
                <w:sz w:val="20"/>
                <w:szCs w:val="20"/>
              </w:rPr>
              <w:t>для ЭВМ Битрикс24</w:t>
            </w:r>
            <w:r w:rsidRPr="002F4B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C1528" w:rsidRPr="002F4B4A">
              <w:rPr>
                <w:rFonts w:ascii="Times New Roman" w:hAnsi="Times New Roman"/>
                <w:sz w:val="20"/>
                <w:szCs w:val="20"/>
              </w:rPr>
              <w:t xml:space="preserve">«Сертификат «1С-Битрикс. </w:t>
            </w:r>
            <w:proofErr w:type="spellStart"/>
            <w:r w:rsidR="007C1528" w:rsidRPr="002F4B4A">
              <w:rPr>
                <w:rFonts w:ascii="Times New Roman" w:hAnsi="Times New Roman"/>
                <w:sz w:val="20"/>
                <w:szCs w:val="20"/>
              </w:rPr>
              <w:t>Маркетплейс</w:t>
            </w:r>
            <w:proofErr w:type="spellEnd"/>
            <w:r w:rsidR="007C1528" w:rsidRPr="002F4B4A">
              <w:rPr>
                <w:rFonts w:ascii="Times New Roman" w:hAnsi="Times New Roman"/>
                <w:sz w:val="20"/>
                <w:szCs w:val="20"/>
              </w:rPr>
              <w:t>»</w:t>
            </w:r>
            <w:r w:rsidR="005E5EFD">
              <w:rPr>
                <w:rFonts w:ascii="Times New Roman" w:hAnsi="Times New Roman"/>
                <w:sz w:val="20"/>
                <w:szCs w:val="20"/>
              </w:rPr>
              <w:t xml:space="preserve"> о</w:t>
            </w:r>
            <w:r w:rsidR="005E5EFD" w:rsidRPr="005E5EFD">
              <w:rPr>
                <w:rFonts w:ascii="Times New Roman" w:hAnsi="Times New Roman"/>
                <w:sz w:val="20"/>
                <w:szCs w:val="20"/>
              </w:rPr>
              <w:t>блачная версия</w:t>
            </w:r>
          </w:p>
          <w:p w14:paraId="2EE59866" w14:textId="61F0700B" w:rsidR="00BF6499" w:rsidRPr="002F4B4A" w:rsidRDefault="005E5EFD" w:rsidP="005E5EFD">
            <w:pPr>
              <w:pStyle w:val="21"/>
              <w:keepNext/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(д</w:t>
            </w:r>
            <w:r w:rsidRPr="005E5EFD">
              <w:rPr>
                <w:rFonts w:ascii="Times New Roman" w:hAnsi="Times New Roman"/>
                <w:sz w:val="20"/>
                <w:szCs w:val="20"/>
              </w:rPr>
              <w:t>ля тарифа Энтерпрайз)</w:t>
            </w:r>
            <w:r w:rsidR="007C1528" w:rsidRPr="002F4B4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5BF2" w14:textId="13E60025" w:rsidR="00BF6499" w:rsidRPr="002F4B4A" w:rsidRDefault="00BF6499" w:rsidP="009602BF">
            <w:pPr>
              <w:pStyle w:val="21"/>
              <w:keepNext/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130D" w14:textId="77777777" w:rsidR="00BF6499" w:rsidRPr="002F4B4A" w:rsidRDefault="00BF6499" w:rsidP="009602BF">
            <w:pPr>
              <w:pStyle w:val="21"/>
              <w:keepNext/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4B4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C624" w14:textId="79A038B2" w:rsidR="00BF6499" w:rsidRPr="002F4B4A" w:rsidRDefault="00BF6499" w:rsidP="00AC73A7">
            <w:pPr>
              <w:pStyle w:val="21"/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4C47" w:rsidRPr="00AC73A7" w14:paraId="048DA606" w14:textId="77777777" w:rsidTr="004C7CC5">
        <w:trPr>
          <w:trHeight w:val="353"/>
        </w:trPr>
        <w:tc>
          <w:tcPr>
            <w:tcW w:w="7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45028" w14:textId="77777777" w:rsidR="00F94C47" w:rsidRPr="002F4B4A" w:rsidRDefault="00F94C47" w:rsidP="009602BF">
            <w:pPr>
              <w:pStyle w:val="21"/>
              <w:keepNext/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4B4A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3F1BD" w14:textId="12ABF9C8" w:rsidR="00F94C47" w:rsidRPr="002F4B4A" w:rsidRDefault="00F94C47" w:rsidP="00AC73A7">
            <w:pPr>
              <w:pStyle w:val="21"/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C5809D7" w14:textId="77777777" w:rsidR="00A45BE0" w:rsidRDefault="00A45BE0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14:paraId="720B26CC" w14:textId="40502028" w:rsidR="000E2AAE" w:rsidRDefault="00A45BE0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5.2</w:t>
      </w:r>
      <w:r w:rsid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. </w:t>
      </w:r>
      <w:r w:rsidR="00185AD6" w:rsidRP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Оплата вознаграждения по Контракту осуществляется в рублях Российской Федерации путем перечисления денежных средств на расчетный счет </w:t>
      </w:r>
      <w:proofErr w:type="spellStart"/>
      <w:r w:rsidR="00722B4E" w:rsidRP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>ЛИЦЕНЗИАР</w:t>
      </w:r>
      <w:r w:rsidR="00185AD6" w:rsidRP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>а</w:t>
      </w:r>
      <w:proofErr w:type="spellEnd"/>
      <w:r w:rsidR="00185AD6" w:rsidRP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по реквизитам, указанным в </w:t>
      </w:r>
      <w:r w:rsidR="00185AD6" w:rsidRPr="0034515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разделе </w:t>
      </w:r>
      <w:r w:rsidR="00345157" w:rsidRPr="00345157">
        <w:rPr>
          <w:rFonts w:ascii="Times New Roman" w:eastAsia="Times New Roman" w:hAnsi="Times New Roman"/>
          <w:bCs/>
          <w:sz w:val="20"/>
          <w:szCs w:val="20"/>
          <w:lang w:eastAsia="ru-RU"/>
        </w:rPr>
        <w:t>12</w:t>
      </w:r>
      <w:r w:rsidR="00185AD6" w:rsidRPr="0034515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Контракта</w:t>
      </w:r>
      <w:r w:rsidR="00185AD6" w:rsidRP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>.</w:t>
      </w:r>
      <w:r w:rsidR="006F040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</w:p>
    <w:p w14:paraId="5B290952" w14:textId="0D8ADFD4" w:rsidR="00185AD6" w:rsidRDefault="00A45BE0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5.3</w:t>
      </w:r>
      <w:r w:rsid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. </w:t>
      </w:r>
      <w:r w:rsidR="00185AD6" w:rsidRP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Источник финансирования: за счет </w:t>
      </w:r>
      <w:r w:rsid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>средств бюджетного учреждения (</w:t>
      </w:r>
      <w:proofErr w:type="spellStart"/>
      <w:r w:rsidR="00722B4E">
        <w:rPr>
          <w:rFonts w:ascii="Times New Roman" w:eastAsia="Times New Roman" w:hAnsi="Times New Roman"/>
          <w:bCs/>
          <w:sz w:val="20"/>
          <w:szCs w:val="20"/>
          <w:lang w:eastAsia="ru-RU"/>
        </w:rPr>
        <w:t>СУБЛ</w:t>
      </w:r>
      <w:r w:rsidR="00722B4E" w:rsidRP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>ИЦЕНЗИАТ</w:t>
      </w:r>
      <w:r w:rsidR="00185AD6" w:rsidRP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>а</w:t>
      </w:r>
      <w:proofErr w:type="spellEnd"/>
      <w:r w:rsidR="00185AD6" w:rsidRP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>).</w:t>
      </w:r>
    </w:p>
    <w:p w14:paraId="47889C86" w14:textId="4DA7CE90" w:rsidR="00185AD6" w:rsidRDefault="00A45BE0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5.4</w:t>
      </w:r>
      <w:r w:rsid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. </w:t>
      </w:r>
      <w:r w:rsidR="00722B4E">
        <w:rPr>
          <w:rFonts w:ascii="Times New Roman" w:eastAsia="Times New Roman" w:hAnsi="Times New Roman"/>
          <w:bCs/>
          <w:sz w:val="20"/>
          <w:szCs w:val="20"/>
          <w:lang w:eastAsia="ru-RU"/>
        </w:rPr>
        <w:t>СУБЛ</w:t>
      </w:r>
      <w:r w:rsidR="00722B4E" w:rsidRP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>ИЦЕНЗИАТ</w:t>
      </w:r>
      <w:r w:rsidR="00185AD6" w:rsidRP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производит оплату вознаграждения путем перечисления денежных средств на лицевой счет </w:t>
      </w:r>
      <w:proofErr w:type="spellStart"/>
      <w:r w:rsidR="00722B4E" w:rsidRP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>ЛИЦЕНЗИАР</w:t>
      </w:r>
      <w:r w:rsidR="00185AD6" w:rsidRP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>а</w:t>
      </w:r>
      <w:proofErr w:type="spellEnd"/>
      <w:r w:rsidR="00185AD6" w:rsidRP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на основании выставленного </w:t>
      </w:r>
      <w:proofErr w:type="spellStart"/>
      <w:r w:rsidR="00722B4E" w:rsidRP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>ЛИЦЕНЗИАР</w:t>
      </w:r>
      <w:r w:rsidR="00185AD6" w:rsidRP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>ом</w:t>
      </w:r>
      <w:proofErr w:type="spellEnd"/>
      <w:r w:rsidR="00185AD6" w:rsidRP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счета. Аванс не предусмотрен.</w:t>
      </w:r>
    </w:p>
    <w:p w14:paraId="6C179657" w14:textId="1E1B2ADC" w:rsidR="00185AD6" w:rsidRDefault="00A45BE0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5.5</w:t>
      </w:r>
      <w:r w:rsid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>.</w:t>
      </w:r>
      <w:r w:rsidR="00185AD6" w:rsidRPr="00185AD6">
        <w:t xml:space="preserve"> </w:t>
      </w:r>
      <w:r w:rsidR="00185AD6" w:rsidRP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>Оплата</w:t>
      </w:r>
      <w:r w:rsid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вознаграждения осуществляется </w:t>
      </w:r>
      <w:proofErr w:type="spellStart"/>
      <w:r w:rsidR="00722B4E">
        <w:rPr>
          <w:rFonts w:ascii="Times New Roman" w:eastAsia="Times New Roman" w:hAnsi="Times New Roman"/>
          <w:bCs/>
          <w:sz w:val="20"/>
          <w:szCs w:val="20"/>
          <w:lang w:eastAsia="ru-RU"/>
        </w:rPr>
        <w:t>СУБЛ</w:t>
      </w:r>
      <w:r w:rsidR="00722B4E" w:rsidRP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>ИЦЕНЗИАТ</w:t>
      </w:r>
      <w:r w:rsidR="00185AD6" w:rsidRP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>ом</w:t>
      </w:r>
      <w:proofErr w:type="spellEnd"/>
      <w:r w:rsidR="00185AD6" w:rsidRP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в срок не более 7 (семи) рабочих дней с момента подписания Сторонами Акта </w:t>
      </w:r>
      <w:r w:rsidR="005D3B8D">
        <w:rPr>
          <w:rFonts w:ascii="Times New Roman" w:eastAsia="Times New Roman" w:hAnsi="Times New Roman"/>
          <w:bCs/>
          <w:sz w:val="20"/>
          <w:szCs w:val="20"/>
          <w:lang w:eastAsia="ru-RU"/>
        </w:rPr>
        <w:t>передачи прав пользования</w:t>
      </w:r>
      <w:r w:rsidR="00185AD6" w:rsidRP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>.</w:t>
      </w:r>
      <w:r w:rsid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</w:p>
    <w:p w14:paraId="6E346B3A" w14:textId="6DCC0E03" w:rsidR="00185AD6" w:rsidRDefault="00A45BE0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5.6</w:t>
      </w:r>
      <w:r w:rsid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. </w:t>
      </w:r>
      <w:r w:rsidR="00185AD6" w:rsidRP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>Датой оплаты вознаграждения считается дата спис</w:t>
      </w:r>
      <w:r w:rsid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ания денежных средств со счета </w:t>
      </w:r>
      <w:proofErr w:type="spellStart"/>
      <w:r w:rsidR="00722B4E">
        <w:rPr>
          <w:rFonts w:ascii="Times New Roman" w:eastAsia="Times New Roman" w:hAnsi="Times New Roman"/>
          <w:bCs/>
          <w:sz w:val="20"/>
          <w:szCs w:val="20"/>
          <w:lang w:eastAsia="ru-RU"/>
        </w:rPr>
        <w:t>СУБЛ</w:t>
      </w:r>
      <w:r w:rsidR="00722B4E" w:rsidRP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>ИЦЕНЗИАТ</w:t>
      </w:r>
      <w:r w:rsidR="00185AD6" w:rsidRP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>а</w:t>
      </w:r>
      <w:proofErr w:type="spellEnd"/>
      <w:r w:rsidR="00185AD6" w:rsidRP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>.</w:t>
      </w:r>
    </w:p>
    <w:p w14:paraId="70FD8911" w14:textId="7DB419F1" w:rsidR="00185AD6" w:rsidRDefault="00A45BE0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5.7</w:t>
      </w:r>
      <w:r w:rsid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. </w:t>
      </w:r>
      <w:r w:rsidR="00185AD6" w:rsidRP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</w:t>
      </w:r>
      <w:r w:rsidR="00722B4E">
        <w:rPr>
          <w:rFonts w:ascii="Times New Roman" w:eastAsia="Times New Roman" w:hAnsi="Times New Roman"/>
          <w:bCs/>
          <w:sz w:val="20"/>
          <w:szCs w:val="20"/>
          <w:lang w:eastAsia="ru-RU"/>
        </w:rPr>
        <w:t>З</w:t>
      </w:r>
      <w:r w:rsidR="00185AD6" w:rsidRP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>аконом № 44-ФЗ.</w:t>
      </w:r>
    </w:p>
    <w:p w14:paraId="0FF1DE6C" w14:textId="372B71D1" w:rsidR="00185AD6" w:rsidRDefault="00A45BE0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5.8</w:t>
      </w:r>
      <w:r w:rsid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. Сумма, подлежащая уплате </w:t>
      </w:r>
      <w:proofErr w:type="spellStart"/>
      <w:r w:rsidR="00722B4E">
        <w:rPr>
          <w:rFonts w:ascii="Times New Roman" w:eastAsia="Times New Roman" w:hAnsi="Times New Roman"/>
          <w:bCs/>
          <w:sz w:val="20"/>
          <w:szCs w:val="20"/>
          <w:lang w:eastAsia="ru-RU"/>
        </w:rPr>
        <w:t>СУБЛ</w:t>
      </w:r>
      <w:r w:rsidR="00722B4E" w:rsidRP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>ИЦЕНЗИАТ</w:t>
      </w:r>
      <w:r w:rsidR="00185AD6" w:rsidRP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>ом</w:t>
      </w:r>
      <w:proofErr w:type="spellEnd"/>
      <w:r w:rsidR="00185AD6" w:rsidRP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proofErr w:type="spellStart"/>
      <w:r w:rsidR="00722B4E" w:rsidRP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>ЛИЦЕНЗИАТ</w:t>
      </w:r>
      <w:r w:rsidR="00185AD6" w:rsidRP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>ом</w:t>
      </w:r>
      <w:proofErr w:type="spellEnd"/>
      <w:r w:rsidR="00185AD6" w:rsidRPr="00185AD6">
        <w:rPr>
          <w:rFonts w:ascii="Times New Roman" w:eastAsia="Times New Roman" w:hAnsi="Times New Roman"/>
          <w:bCs/>
          <w:sz w:val="20"/>
          <w:szCs w:val="20"/>
          <w:lang w:eastAsia="ru-RU"/>
        </w:rPr>
        <w:t>.</w:t>
      </w:r>
    </w:p>
    <w:p w14:paraId="19BAA2F6" w14:textId="2466E3CB" w:rsidR="007F189C" w:rsidRPr="00AC73A7" w:rsidRDefault="00A45BE0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</w:rPr>
        <w:t>5.9</w:t>
      </w:r>
      <w:r w:rsidR="007F189C">
        <w:rPr>
          <w:rFonts w:ascii="Times New Roman" w:hAnsi="Times New Roman"/>
          <w:sz w:val="20"/>
          <w:szCs w:val="20"/>
        </w:rPr>
        <w:t xml:space="preserve">. </w:t>
      </w:r>
      <w:r w:rsidR="007F189C" w:rsidRPr="007F189C">
        <w:rPr>
          <w:rFonts w:ascii="Times New Roman" w:hAnsi="Times New Roman"/>
          <w:sz w:val="20"/>
          <w:szCs w:val="20"/>
        </w:rPr>
        <w:t>В цену Контракта входят все расходы Лицензиата, необходимые для исполнения обязательств по Контракту, расходы на уплату налогов, таможенных пошлин, сборов и других обязательных платежей в бюджеты всех уровней, расходы на страхование, сертификацию, прочие расходы, прямо не предусмотренные Контрактом, но которые могут возникнуть в ходе исполнения Контракта.</w:t>
      </w:r>
    </w:p>
    <w:p w14:paraId="12508443" w14:textId="14D7E3A6" w:rsidR="008447AD" w:rsidRDefault="00A45BE0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5.10</w:t>
      </w:r>
      <w:r w:rsidR="000E2AAE" w:rsidRPr="00AC73A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. </w:t>
      </w:r>
      <w:r w:rsidR="00F94C47" w:rsidRPr="00AC73A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Предоставление прав пользования ПРОДУКТОМ осуществляется </w:t>
      </w:r>
      <w:r w:rsidR="0021760A" w:rsidRPr="00AC73A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в течение </w:t>
      </w:r>
      <w:r w:rsidR="00E01D2A" w:rsidRPr="00AC73A7">
        <w:rPr>
          <w:rFonts w:ascii="Times New Roman" w:eastAsia="Times New Roman" w:hAnsi="Times New Roman"/>
          <w:bCs/>
          <w:sz w:val="20"/>
          <w:szCs w:val="20"/>
          <w:lang w:eastAsia="ru-RU"/>
        </w:rPr>
        <w:t>5</w:t>
      </w:r>
      <w:r w:rsidR="0021760A" w:rsidRPr="00AC73A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рабочий дней с даты заключения </w:t>
      </w:r>
      <w:r w:rsidR="006F0409" w:rsidRPr="006F0409">
        <w:rPr>
          <w:rFonts w:ascii="Times New Roman" w:eastAsia="Times New Roman" w:hAnsi="Times New Roman"/>
          <w:bCs/>
          <w:sz w:val="20"/>
          <w:szCs w:val="20"/>
          <w:lang w:eastAsia="ru-RU"/>
        </w:rPr>
        <w:t>Контракт</w:t>
      </w:r>
      <w:r w:rsidR="0021760A" w:rsidRPr="00AC73A7">
        <w:rPr>
          <w:rFonts w:ascii="Times New Roman" w:eastAsia="Times New Roman" w:hAnsi="Times New Roman"/>
          <w:bCs/>
          <w:sz w:val="20"/>
          <w:szCs w:val="20"/>
          <w:lang w:eastAsia="ru-RU"/>
        </w:rPr>
        <w:t>а.</w:t>
      </w:r>
    </w:p>
    <w:p w14:paraId="5AE25ED4" w14:textId="4130CDC0" w:rsidR="007F189C" w:rsidRDefault="00A45BE0" w:rsidP="009602BF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5.11</w:t>
      </w:r>
      <w:r w:rsidR="007F189C">
        <w:rPr>
          <w:rFonts w:ascii="Times New Roman" w:hAnsi="Times New Roman"/>
          <w:sz w:val="20"/>
          <w:szCs w:val="20"/>
        </w:rPr>
        <w:t xml:space="preserve">. </w:t>
      </w:r>
      <w:r w:rsidR="007F189C" w:rsidRPr="007F189C">
        <w:rPr>
          <w:rFonts w:ascii="Times New Roman" w:hAnsi="Times New Roman"/>
          <w:sz w:val="20"/>
          <w:szCs w:val="20"/>
        </w:rPr>
        <w:t>При заключении и исполнении Контракта изменение его существенных условий не допускается, за исключением случаев, предусмотренных статьей 95 Федерального закона от 05.04.2013 № 44-ФЗ.</w:t>
      </w:r>
    </w:p>
    <w:p w14:paraId="085219CB" w14:textId="50B42875" w:rsidR="00F07D11" w:rsidRDefault="00F07D11" w:rsidP="009602BF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14:paraId="2A80F4AF" w14:textId="77777777" w:rsidR="00F07D11" w:rsidRPr="00AC73A7" w:rsidRDefault="00F07D11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bookmarkStart w:id="0" w:name="_GoBack"/>
      <w:bookmarkEnd w:id="0"/>
    </w:p>
    <w:p w14:paraId="35EEBCD5" w14:textId="77777777" w:rsidR="009602BF" w:rsidRPr="00AC73A7" w:rsidRDefault="009602BF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14:paraId="22CEFD97" w14:textId="77777777" w:rsidR="0005405B" w:rsidRPr="00AC73A7" w:rsidRDefault="00E508E7" w:rsidP="009602BF">
      <w:pPr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AC73A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6</w:t>
      </w:r>
      <w:r w:rsidR="0005405B" w:rsidRPr="00AC73A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. ОТВЕТСТВЕННОСТЬ СТОРОН</w:t>
      </w:r>
      <w:r w:rsidRPr="00AC73A7">
        <w:rPr>
          <w:rFonts w:ascii="Times New Roman" w:hAnsi="Times New Roman"/>
        </w:rPr>
        <w:t xml:space="preserve"> </w:t>
      </w:r>
      <w:r w:rsidRPr="00AC73A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И ПОРЯДОК РАЗРЕШЕНИЯ СПОРОВ</w:t>
      </w:r>
    </w:p>
    <w:p w14:paraId="79E344E5" w14:textId="77777777" w:rsidR="009602BF" w:rsidRPr="00AC73A7" w:rsidRDefault="009602BF" w:rsidP="009602BF">
      <w:pPr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3EAC2174" w14:textId="573C32DB" w:rsidR="00185AD6" w:rsidRPr="00185AD6" w:rsidRDefault="00185AD6" w:rsidP="00185AD6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185AD6">
        <w:rPr>
          <w:rFonts w:ascii="Times New Roman" w:eastAsia="Times New Roman" w:hAnsi="Times New Roman"/>
          <w:sz w:val="20"/>
          <w:szCs w:val="20"/>
          <w:lang w:eastAsia="ru-RU"/>
        </w:rPr>
        <w:t>.1.</w:t>
      </w:r>
      <w:r w:rsidRPr="00185AD6">
        <w:rPr>
          <w:rFonts w:ascii="Times New Roman" w:eastAsia="Times New Roman" w:hAnsi="Times New Roman"/>
          <w:sz w:val="20"/>
          <w:szCs w:val="20"/>
          <w:lang w:eastAsia="ru-RU"/>
        </w:rPr>
        <w:tab/>
        <w:t>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 и Контрактом.</w:t>
      </w:r>
    </w:p>
    <w:p w14:paraId="7CD32836" w14:textId="3CBD6B17" w:rsidR="00185AD6" w:rsidRPr="00185AD6" w:rsidRDefault="00185AD6" w:rsidP="00185AD6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185AD6">
        <w:rPr>
          <w:rFonts w:ascii="Times New Roman" w:eastAsia="Times New Roman" w:hAnsi="Times New Roman"/>
          <w:sz w:val="20"/>
          <w:szCs w:val="20"/>
          <w:lang w:eastAsia="ru-RU"/>
        </w:rPr>
        <w:t>.2.</w:t>
      </w:r>
      <w:r w:rsidRPr="00185AD6">
        <w:rPr>
          <w:rFonts w:ascii="Times New Roman" w:eastAsia="Times New Roman" w:hAnsi="Times New Roman"/>
          <w:sz w:val="20"/>
          <w:szCs w:val="20"/>
          <w:lang w:eastAsia="ru-RU"/>
        </w:rPr>
        <w:tab/>
        <w:t>Размер штрафа устанавливается Контрактом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14:paraId="4BBAAA3C" w14:textId="0D2C68B1" w:rsidR="00185AD6" w:rsidRPr="00185AD6" w:rsidRDefault="00185AD6" w:rsidP="00185AD6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185AD6">
        <w:rPr>
          <w:rFonts w:ascii="Times New Roman" w:eastAsia="Times New Roman" w:hAnsi="Times New Roman"/>
          <w:sz w:val="20"/>
          <w:szCs w:val="20"/>
          <w:lang w:eastAsia="ru-RU"/>
        </w:rPr>
        <w:t>.3.</w:t>
      </w:r>
      <w:r w:rsidRPr="00185AD6">
        <w:rPr>
          <w:rFonts w:ascii="Times New Roman" w:eastAsia="Times New Roman" w:hAnsi="Times New Roman"/>
          <w:sz w:val="20"/>
          <w:szCs w:val="20"/>
          <w:lang w:eastAsia="ru-RU"/>
        </w:rPr>
        <w:tab/>
        <w:t>За каждый факт неисполнения или не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надлежащего исполнения </w:t>
      </w:r>
      <w:proofErr w:type="spellStart"/>
      <w:r w:rsidR="00391458">
        <w:rPr>
          <w:rFonts w:ascii="Times New Roman" w:eastAsia="Times New Roman" w:hAnsi="Times New Roman"/>
          <w:sz w:val="20"/>
          <w:szCs w:val="20"/>
          <w:lang w:eastAsia="ru-RU"/>
        </w:rPr>
        <w:t>ЛИЦЕНЗИАТ</w:t>
      </w:r>
      <w:r w:rsidRPr="00185AD6">
        <w:rPr>
          <w:rFonts w:ascii="Times New Roman" w:eastAsia="Times New Roman" w:hAnsi="Times New Roman"/>
          <w:sz w:val="20"/>
          <w:szCs w:val="20"/>
          <w:lang w:eastAsia="ru-RU"/>
        </w:rPr>
        <w:t>ом</w:t>
      </w:r>
      <w:proofErr w:type="spellEnd"/>
      <w:r w:rsidRPr="00185AD6">
        <w:rPr>
          <w:rFonts w:ascii="Times New Roman" w:eastAsia="Times New Roman" w:hAnsi="Times New Roman"/>
          <w:sz w:val="20"/>
          <w:szCs w:val="20"/>
          <w:lang w:eastAsia="ru-RU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</w:t>
      </w:r>
    </w:p>
    <w:p w14:paraId="53219B22" w14:textId="08230098" w:rsidR="00185AD6" w:rsidRPr="00185AD6" w:rsidRDefault="00185AD6" w:rsidP="00185AD6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185AD6">
        <w:rPr>
          <w:rFonts w:ascii="Times New Roman" w:eastAsia="Times New Roman" w:hAnsi="Times New Roman"/>
          <w:sz w:val="20"/>
          <w:szCs w:val="20"/>
          <w:lang w:eastAsia="ru-RU"/>
        </w:rPr>
        <w:t>в следующем порядке (за исключением сл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учаев, предусмотренных пунктом 6</w:t>
      </w:r>
      <w:r w:rsidRPr="00185AD6">
        <w:rPr>
          <w:rFonts w:ascii="Times New Roman" w:eastAsia="Times New Roman" w:hAnsi="Times New Roman"/>
          <w:sz w:val="20"/>
          <w:szCs w:val="20"/>
          <w:lang w:eastAsia="ru-RU"/>
        </w:rPr>
        <w:t>.4. Контракта):</w:t>
      </w:r>
    </w:p>
    <w:p w14:paraId="4B49514D" w14:textId="77777777" w:rsidR="00185AD6" w:rsidRPr="00185AD6" w:rsidRDefault="00185AD6" w:rsidP="00185AD6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185AD6">
        <w:rPr>
          <w:rFonts w:ascii="Times New Roman" w:eastAsia="Times New Roman" w:hAnsi="Times New Roman"/>
          <w:sz w:val="20"/>
          <w:szCs w:val="20"/>
          <w:lang w:eastAsia="ru-RU"/>
        </w:rPr>
        <w:t xml:space="preserve">- 10 процентов цены Контракта в случае, если цена Контракта не превышает 3 млн. рублей. </w:t>
      </w:r>
    </w:p>
    <w:p w14:paraId="56C0CAAB" w14:textId="04AB33C7" w:rsidR="00185AD6" w:rsidRPr="00185AD6" w:rsidRDefault="00185AD6" w:rsidP="00185AD6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185AD6">
        <w:rPr>
          <w:rFonts w:ascii="Times New Roman" w:eastAsia="Times New Roman" w:hAnsi="Times New Roman"/>
          <w:sz w:val="20"/>
          <w:szCs w:val="20"/>
          <w:lang w:eastAsia="ru-RU"/>
        </w:rPr>
        <w:t>.4.</w:t>
      </w:r>
      <w:r w:rsidRPr="00185AD6">
        <w:rPr>
          <w:rFonts w:ascii="Times New Roman" w:eastAsia="Times New Roman" w:hAnsi="Times New Roman"/>
          <w:sz w:val="20"/>
          <w:szCs w:val="20"/>
          <w:lang w:eastAsia="ru-RU"/>
        </w:rPr>
        <w:tab/>
        <w:t>За каждый факт неисполнения или не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надлежащего исполнения </w:t>
      </w:r>
      <w:proofErr w:type="spellStart"/>
      <w:r w:rsidR="00391458">
        <w:rPr>
          <w:rFonts w:ascii="Times New Roman" w:eastAsia="Times New Roman" w:hAnsi="Times New Roman"/>
          <w:sz w:val="20"/>
          <w:szCs w:val="20"/>
          <w:lang w:eastAsia="ru-RU"/>
        </w:rPr>
        <w:t>ЛИЦЕНЗИАТ</w:t>
      </w:r>
      <w:r w:rsidRPr="00185AD6">
        <w:rPr>
          <w:rFonts w:ascii="Times New Roman" w:eastAsia="Times New Roman" w:hAnsi="Times New Roman"/>
          <w:sz w:val="20"/>
          <w:szCs w:val="20"/>
          <w:lang w:eastAsia="ru-RU"/>
        </w:rPr>
        <w:t>ом</w:t>
      </w:r>
      <w:proofErr w:type="spellEnd"/>
      <w:r w:rsidRPr="00185AD6">
        <w:rPr>
          <w:rFonts w:ascii="Times New Roman" w:eastAsia="Times New Roman" w:hAnsi="Times New Roman"/>
          <w:sz w:val="20"/>
          <w:szCs w:val="20"/>
          <w:lang w:eastAsia="ru-RU"/>
        </w:rPr>
        <w:t xml:space="preserve">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 </w:t>
      </w:r>
    </w:p>
    <w:p w14:paraId="3D2BD7D7" w14:textId="77777777" w:rsidR="00185AD6" w:rsidRPr="00185AD6" w:rsidRDefault="00185AD6" w:rsidP="00185AD6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185AD6">
        <w:rPr>
          <w:rFonts w:ascii="Times New Roman" w:eastAsia="Times New Roman" w:hAnsi="Times New Roman"/>
          <w:sz w:val="20"/>
          <w:szCs w:val="20"/>
          <w:lang w:eastAsia="ru-RU"/>
        </w:rPr>
        <w:t>- 1000 рублей, если цена Контракта не превышает 3 млн. рублей.</w:t>
      </w:r>
    </w:p>
    <w:p w14:paraId="56042527" w14:textId="59F166B1" w:rsidR="00185AD6" w:rsidRPr="00185AD6" w:rsidRDefault="00185AD6" w:rsidP="00185AD6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185AD6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5.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За каждый факт неисполнения </w:t>
      </w:r>
      <w:proofErr w:type="spellStart"/>
      <w:r w:rsidR="00391458">
        <w:rPr>
          <w:rFonts w:ascii="Times New Roman" w:eastAsia="Times New Roman" w:hAnsi="Times New Roman"/>
          <w:sz w:val="20"/>
          <w:szCs w:val="20"/>
          <w:lang w:eastAsia="ru-RU"/>
        </w:rPr>
        <w:t>СУБЛ</w:t>
      </w:r>
      <w:r w:rsidR="00391458" w:rsidRPr="00185AD6">
        <w:rPr>
          <w:rFonts w:ascii="Times New Roman" w:eastAsia="Times New Roman" w:hAnsi="Times New Roman"/>
          <w:sz w:val="20"/>
          <w:szCs w:val="20"/>
          <w:lang w:eastAsia="ru-RU"/>
        </w:rPr>
        <w:t>ИЦЕНЗИАТ</w:t>
      </w:r>
      <w:r w:rsidRPr="00185AD6">
        <w:rPr>
          <w:rFonts w:ascii="Times New Roman" w:eastAsia="Times New Roman" w:hAnsi="Times New Roman"/>
          <w:sz w:val="20"/>
          <w:szCs w:val="20"/>
          <w:lang w:eastAsia="ru-RU"/>
        </w:rPr>
        <w:t>ом</w:t>
      </w:r>
      <w:proofErr w:type="spellEnd"/>
      <w:r w:rsidRPr="00185AD6">
        <w:rPr>
          <w:rFonts w:ascii="Times New Roman" w:eastAsia="Times New Roman" w:hAnsi="Times New Roman"/>
          <w:sz w:val="20"/>
          <w:szCs w:val="20"/>
          <w:lang w:eastAsia="ru-RU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 </w:t>
      </w:r>
    </w:p>
    <w:p w14:paraId="78121F08" w14:textId="77777777" w:rsidR="00185AD6" w:rsidRPr="00185AD6" w:rsidRDefault="00185AD6" w:rsidP="00185AD6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185AD6">
        <w:rPr>
          <w:rFonts w:ascii="Times New Roman" w:eastAsia="Times New Roman" w:hAnsi="Times New Roman"/>
          <w:sz w:val="20"/>
          <w:szCs w:val="20"/>
          <w:lang w:eastAsia="ru-RU"/>
        </w:rPr>
        <w:t>- 1000 рублей, если цена Контракта не превышает 3 млн. рублей.</w:t>
      </w:r>
    </w:p>
    <w:p w14:paraId="6A3D7C40" w14:textId="71E2D355" w:rsidR="00185AD6" w:rsidRPr="00185AD6" w:rsidRDefault="00185AD6" w:rsidP="00185AD6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185AD6">
        <w:rPr>
          <w:rFonts w:ascii="Times New Roman" w:eastAsia="Times New Roman" w:hAnsi="Times New Roman"/>
          <w:sz w:val="20"/>
          <w:szCs w:val="20"/>
          <w:lang w:eastAsia="ru-RU"/>
        </w:rPr>
        <w:t>.6.</w:t>
      </w:r>
      <w:r w:rsidRPr="00185AD6">
        <w:rPr>
          <w:rFonts w:ascii="Times New Roman" w:eastAsia="Times New Roman" w:hAnsi="Times New Roman"/>
          <w:sz w:val="20"/>
          <w:szCs w:val="20"/>
          <w:lang w:eastAsia="ru-RU"/>
        </w:rPr>
        <w:tab/>
        <w:t>Пеня начисляется за каждый ден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ь просрочки исполнения </w:t>
      </w:r>
      <w:proofErr w:type="spellStart"/>
      <w:r w:rsidR="00391458">
        <w:rPr>
          <w:rFonts w:ascii="Times New Roman" w:eastAsia="Times New Roman" w:hAnsi="Times New Roman"/>
          <w:sz w:val="20"/>
          <w:szCs w:val="20"/>
          <w:lang w:eastAsia="ru-RU"/>
        </w:rPr>
        <w:t>ЛИЦЕНЗИАТ</w:t>
      </w:r>
      <w:r w:rsidRPr="00185AD6">
        <w:rPr>
          <w:rFonts w:ascii="Times New Roman" w:eastAsia="Times New Roman" w:hAnsi="Times New Roman"/>
          <w:sz w:val="20"/>
          <w:szCs w:val="20"/>
          <w:lang w:eastAsia="ru-RU"/>
        </w:rPr>
        <w:t>ом</w:t>
      </w:r>
      <w:proofErr w:type="spellEnd"/>
      <w:r w:rsidRPr="00185AD6">
        <w:rPr>
          <w:rFonts w:ascii="Times New Roman" w:eastAsia="Times New Roman" w:hAnsi="Times New Roman"/>
          <w:sz w:val="20"/>
          <w:szCs w:val="20"/>
          <w:lang w:eastAsia="ru-RU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фактически исполненных </w:t>
      </w:r>
      <w:proofErr w:type="spellStart"/>
      <w:r w:rsidR="00391458">
        <w:rPr>
          <w:rFonts w:ascii="Times New Roman" w:eastAsia="Times New Roman" w:hAnsi="Times New Roman"/>
          <w:sz w:val="20"/>
          <w:szCs w:val="20"/>
          <w:lang w:eastAsia="ru-RU"/>
        </w:rPr>
        <w:t>ЛИЦЕНЗИАТ</w:t>
      </w:r>
      <w:r w:rsidRPr="00185AD6">
        <w:rPr>
          <w:rFonts w:ascii="Times New Roman" w:eastAsia="Times New Roman" w:hAnsi="Times New Roman"/>
          <w:sz w:val="20"/>
          <w:szCs w:val="20"/>
          <w:lang w:eastAsia="ru-RU"/>
        </w:rPr>
        <w:t>ом</w:t>
      </w:r>
      <w:proofErr w:type="spellEnd"/>
      <w:r w:rsidRPr="00185AD6">
        <w:rPr>
          <w:rFonts w:ascii="Times New Roman" w:eastAsia="Times New Roman" w:hAnsi="Times New Roman"/>
          <w:sz w:val="20"/>
          <w:szCs w:val="20"/>
          <w:lang w:eastAsia="ru-RU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53D49750" w14:textId="748E6B8E" w:rsidR="00185AD6" w:rsidRPr="00185AD6" w:rsidRDefault="00185AD6" w:rsidP="00185AD6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185AD6">
        <w:rPr>
          <w:rFonts w:ascii="Times New Roman" w:eastAsia="Times New Roman" w:hAnsi="Times New Roman"/>
          <w:sz w:val="20"/>
          <w:szCs w:val="20"/>
          <w:lang w:eastAsia="ru-RU"/>
        </w:rPr>
        <w:t>.7.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В случае просрочки исполнения </w:t>
      </w:r>
      <w:proofErr w:type="spellStart"/>
      <w:r w:rsidR="00391458">
        <w:rPr>
          <w:rFonts w:ascii="Times New Roman" w:eastAsia="Times New Roman" w:hAnsi="Times New Roman"/>
          <w:sz w:val="20"/>
          <w:szCs w:val="20"/>
          <w:lang w:eastAsia="ru-RU"/>
        </w:rPr>
        <w:t>СУБЛ</w:t>
      </w:r>
      <w:r w:rsidR="00391458" w:rsidRPr="00185AD6">
        <w:rPr>
          <w:rFonts w:ascii="Times New Roman" w:eastAsia="Times New Roman" w:hAnsi="Times New Roman"/>
          <w:sz w:val="20"/>
          <w:szCs w:val="20"/>
          <w:lang w:eastAsia="ru-RU"/>
        </w:rPr>
        <w:t>ИЦЕНЗИАТ</w:t>
      </w:r>
      <w:r w:rsidRPr="00185AD6">
        <w:rPr>
          <w:rFonts w:ascii="Times New Roman" w:eastAsia="Times New Roman" w:hAnsi="Times New Roman"/>
          <w:sz w:val="20"/>
          <w:szCs w:val="20"/>
          <w:lang w:eastAsia="ru-RU"/>
        </w:rPr>
        <w:t>ом</w:t>
      </w:r>
      <w:proofErr w:type="spellEnd"/>
      <w:r w:rsidRPr="00185AD6">
        <w:rPr>
          <w:rFonts w:ascii="Times New Roman" w:eastAsia="Times New Roman" w:hAnsi="Times New Roman"/>
          <w:sz w:val="20"/>
          <w:szCs w:val="20"/>
          <w:lang w:eastAsia="ru-RU"/>
        </w:rPr>
        <w:t xml:space="preserve"> обязательств, пред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усмотренных Контрактом </w:t>
      </w:r>
      <w:r w:rsidR="00391458">
        <w:rPr>
          <w:rFonts w:ascii="Times New Roman" w:eastAsia="Times New Roman" w:hAnsi="Times New Roman"/>
          <w:sz w:val="20"/>
          <w:szCs w:val="20"/>
          <w:lang w:eastAsia="ru-RU"/>
        </w:rPr>
        <w:t>ЛИЦЕНЗИАТ</w:t>
      </w:r>
      <w:r w:rsidRPr="00185AD6">
        <w:rPr>
          <w:rFonts w:ascii="Times New Roman" w:eastAsia="Times New Roman" w:hAnsi="Times New Roman"/>
          <w:sz w:val="20"/>
          <w:szCs w:val="20"/>
          <w:lang w:eastAsia="ru-RU"/>
        </w:rPr>
        <w:t xml:space="preserve"> вправе потребовать уплаты пеней.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DBDBFC4" w14:textId="757E717D" w:rsidR="00185AD6" w:rsidRPr="00185AD6" w:rsidRDefault="00185AD6" w:rsidP="00185AD6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185AD6">
        <w:rPr>
          <w:rFonts w:ascii="Times New Roman" w:eastAsia="Times New Roman" w:hAnsi="Times New Roman"/>
          <w:sz w:val="20"/>
          <w:szCs w:val="20"/>
          <w:lang w:eastAsia="ru-RU"/>
        </w:rPr>
        <w:t>.8.</w:t>
      </w:r>
      <w:r w:rsidRPr="00185AD6">
        <w:rPr>
          <w:rFonts w:ascii="Times New Roman" w:eastAsia="Times New Roman" w:hAnsi="Times New Roman"/>
          <w:sz w:val="20"/>
          <w:szCs w:val="20"/>
          <w:lang w:eastAsia="ru-RU"/>
        </w:rPr>
        <w:tab/>
        <w:t>Общая сумма начисленных штрафов за неисполнен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ие или ненадлежащее исполнение </w:t>
      </w:r>
      <w:proofErr w:type="spellStart"/>
      <w:r w:rsidR="00391458">
        <w:rPr>
          <w:rFonts w:ascii="Times New Roman" w:eastAsia="Times New Roman" w:hAnsi="Times New Roman"/>
          <w:sz w:val="20"/>
          <w:szCs w:val="20"/>
          <w:lang w:eastAsia="ru-RU"/>
        </w:rPr>
        <w:t>СУБЛ</w:t>
      </w:r>
      <w:r w:rsidR="00391458" w:rsidRPr="00185AD6">
        <w:rPr>
          <w:rFonts w:ascii="Times New Roman" w:eastAsia="Times New Roman" w:hAnsi="Times New Roman"/>
          <w:sz w:val="20"/>
          <w:szCs w:val="20"/>
          <w:lang w:eastAsia="ru-RU"/>
        </w:rPr>
        <w:t>ИЦЕНЗИАТ</w:t>
      </w:r>
      <w:r w:rsidRPr="00185AD6">
        <w:rPr>
          <w:rFonts w:ascii="Times New Roman" w:eastAsia="Times New Roman" w:hAnsi="Times New Roman"/>
          <w:sz w:val="20"/>
          <w:szCs w:val="20"/>
          <w:lang w:eastAsia="ru-RU"/>
        </w:rPr>
        <w:t>ом</w:t>
      </w:r>
      <w:proofErr w:type="spellEnd"/>
      <w:r w:rsidRPr="00185AD6">
        <w:rPr>
          <w:rFonts w:ascii="Times New Roman" w:eastAsia="Times New Roman" w:hAnsi="Times New Roman"/>
          <w:sz w:val="20"/>
          <w:szCs w:val="20"/>
          <w:lang w:eastAsia="ru-RU"/>
        </w:rPr>
        <w:t xml:space="preserve"> обязательств, предусмотренных Контрактом, не может превышать цену Контракта.</w:t>
      </w:r>
    </w:p>
    <w:p w14:paraId="137284AB" w14:textId="147FDC71" w:rsidR="00185AD6" w:rsidRPr="00185AD6" w:rsidRDefault="00185AD6" w:rsidP="00185AD6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185AD6">
        <w:rPr>
          <w:rFonts w:ascii="Times New Roman" w:eastAsia="Times New Roman" w:hAnsi="Times New Roman"/>
          <w:sz w:val="20"/>
          <w:szCs w:val="20"/>
          <w:lang w:eastAsia="ru-RU"/>
        </w:rPr>
        <w:t>.9.</w:t>
      </w:r>
      <w:r w:rsidRPr="00185AD6">
        <w:rPr>
          <w:rFonts w:ascii="Times New Roman" w:eastAsia="Times New Roman" w:hAnsi="Times New Roman"/>
          <w:sz w:val="20"/>
          <w:szCs w:val="20"/>
          <w:lang w:eastAsia="ru-RU"/>
        </w:rPr>
        <w:tab/>
        <w:t>Общая сумма начисленных штрафов за неисполнение или н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енадлежащее исполнение </w:t>
      </w:r>
      <w:proofErr w:type="spellStart"/>
      <w:r w:rsidR="00391458">
        <w:rPr>
          <w:rFonts w:ascii="Times New Roman" w:eastAsia="Times New Roman" w:hAnsi="Times New Roman"/>
          <w:sz w:val="20"/>
          <w:szCs w:val="20"/>
          <w:lang w:eastAsia="ru-RU"/>
        </w:rPr>
        <w:t>ЛИЦЕНЗИАТ</w:t>
      </w:r>
      <w:r w:rsidRPr="00185AD6">
        <w:rPr>
          <w:rFonts w:ascii="Times New Roman" w:eastAsia="Times New Roman" w:hAnsi="Times New Roman"/>
          <w:sz w:val="20"/>
          <w:szCs w:val="20"/>
          <w:lang w:eastAsia="ru-RU"/>
        </w:rPr>
        <w:t>ом</w:t>
      </w:r>
      <w:proofErr w:type="spellEnd"/>
      <w:r w:rsidRPr="00185AD6">
        <w:rPr>
          <w:rFonts w:ascii="Times New Roman" w:eastAsia="Times New Roman" w:hAnsi="Times New Roman"/>
          <w:sz w:val="20"/>
          <w:szCs w:val="20"/>
          <w:lang w:eastAsia="ru-RU"/>
        </w:rPr>
        <w:t xml:space="preserve"> обязательств, предусмотренных Контрактом, не может превышать цену Контракта.</w:t>
      </w:r>
    </w:p>
    <w:p w14:paraId="2B584C05" w14:textId="535CFFB9" w:rsidR="00185AD6" w:rsidRPr="00185AD6" w:rsidRDefault="00185AD6" w:rsidP="00185AD6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185AD6">
        <w:rPr>
          <w:rFonts w:ascii="Times New Roman" w:eastAsia="Times New Roman" w:hAnsi="Times New Roman"/>
          <w:sz w:val="20"/>
          <w:szCs w:val="20"/>
          <w:lang w:eastAsia="ru-RU"/>
        </w:rPr>
        <w:t>.10.</w:t>
      </w:r>
      <w:r w:rsidRPr="00185AD6">
        <w:rPr>
          <w:rFonts w:ascii="Times New Roman" w:eastAsia="Times New Roman" w:hAnsi="Times New Roman"/>
          <w:sz w:val="20"/>
          <w:szCs w:val="20"/>
          <w:lang w:eastAsia="ru-RU"/>
        </w:rPr>
        <w:tab/>
        <w:t>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14:paraId="3ABA3CA5" w14:textId="22C2A5A5" w:rsidR="00E508E7" w:rsidRPr="00A2585F" w:rsidRDefault="00185AD6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6.11</w:t>
      </w:r>
      <w:r w:rsidR="00E508E7" w:rsidRPr="00AC73A7">
        <w:rPr>
          <w:rFonts w:ascii="Times New Roman" w:eastAsia="Times New Roman" w:hAnsi="Times New Roman"/>
          <w:sz w:val="20"/>
          <w:szCs w:val="20"/>
          <w:lang w:eastAsia="ru-RU"/>
        </w:rPr>
        <w:t xml:space="preserve">. Все спорные вопросы решаются путем переговоров </w:t>
      </w:r>
      <w:r w:rsidR="00391458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r w:rsidR="00E508E7" w:rsidRPr="00AC73A7">
        <w:rPr>
          <w:rFonts w:ascii="Times New Roman" w:eastAsia="Times New Roman" w:hAnsi="Times New Roman"/>
          <w:sz w:val="20"/>
          <w:szCs w:val="20"/>
          <w:lang w:eastAsia="ru-RU"/>
        </w:rPr>
        <w:t xml:space="preserve">торон. Соблюдение претензионного порядка обязательно для </w:t>
      </w:r>
      <w:r w:rsidR="00391458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r w:rsidR="00E508E7" w:rsidRPr="00AC73A7">
        <w:rPr>
          <w:rFonts w:ascii="Times New Roman" w:eastAsia="Times New Roman" w:hAnsi="Times New Roman"/>
          <w:sz w:val="20"/>
          <w:szCs w:val="20"/>
          <w:lang w:eastAsia="ru-RU"/>
        </w:rPr>
        <w:t>торон. Срок ответа на претензию – 10 календарных дней с момента получения претензии (</w:t>
      </w:r>
      <w:r w:rsidR="00E508E7" w:rsidRPr="00A2585F">
        <w:rPr>
          <w:rFonts w:ascii="Times New Roman" w:eastAsia="Times New Roman" w:hAnsi="Times New Roman"/>
          <w:sz w:val="20"/>
          <w:szCs w:val="20"/>
          <w:lang w:eastAsia="ru-RU"/>
        </w:rPr>
        <w:t>определяется по почтовому штемпелю на конверте).</w:t>
      </w:r>
    </w:p>
    <w:p w14:paraId="15B55A9D" w14:textId="20595FC5" w:rsidR="00E508E7" w:rsidRPr="00A2585F" w:rsidRDefault="00185AD6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A2585F">
        <w:rPr>
          <w:rFonts w:ascii="Times New Roman" w:eastAsia="Times New Roman" w:hAnsi="Times New Roman"/>
          <w:sz w:val="20"/>
          <w:szCs w:val="20"/>
          <w:lang w:eastAsia="ru-RU"/>
        </w:rPr>
        <w:t>6.12</w:t>
      </w:r>
      <w:r w:rsidR="00E508E7" w:rsidRPr="00A2585F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E508E7" w:rsidRPr="00A2585F">
        <w:rPr>
          <w:rFonts w:ascii="Times New Roman" w:eastAsia="Times New Roman" w:hAnsi="Times New Roman"/>
          <w:sz w:val="20"/>
          <w:szCs w:val="20"/>
          <w:lang w:eastAsia="ru-RU"/>
        </w:rPr>
        <w:tab/>
        <w:t>В случае</w:t>
      </w:r>
      <w:r w:rsidR="009238B3" w:rsidRPr="00A2585F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="00E508E7" w:rsidRPr="00A2585F">
        <w:rPr>
          <w:rFonts w:ascii="Times New Roman" w:eastAsia="Times New Roman" w:hAnsi="Times New Roman"/>
          <w:sz w:val="20"/>
          <w:szCs w:val="20"/>
          <w:lang w:eastAsia="ru-RU"/>
        </w:rPr>
        <w:t xml:space="preserve"> если </w:t>
      </w:r>
      <w:r w:rsidR="00391458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r w:rsidR="00E508E7" w:rsidRPr="00A2585F">
        <w:rPr>
          <w:rFonts w:ascii="Times New Roman" w:eastAsia="Times New Roman" w:hAnsi="Times New Roman"/>
          <w:sz w:val="20"/>
          <w:szCs w:val="20"/>
          <w:lang w:eastAsia="ru-RU"/>
        </w:rPr>
        <w:t>тороны не могут урегулировать спор в досудебном порядке, он передается на рассмотрение по месту нахождения истца.</w:t>
      </w:r>
    </w:p>
    <w:p w14:paraId="6961F640" w14:textId="1220EFCC" w:rsidR="00E508E7" w:rsidRPr="00AC73A7" w:rsidRDefault="00A2585F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A2585F">
        <w:rPr>
          <w:rFonts w:ascii="Times New Roman" w:eastAsia="Times New Roman" w:hAnsi="Times New Roman"/>
          <w:sz w:val="20"/>
          <w:szCs w:val="20"/>
          <w:lang w:eastAsia="ru-RU"/>
        </w:rPr>
        <w:t>6.13</w:t>
      </w:r>
      <w:r w:rsidR="00E508E7" w:rsidRPr="00A2585F">
        <w:rPr>
          <w:rFonts w:ascii="Times New Roman" w:eastAsia="Times New Roman" w:hAnsi="Times New Roman"/>
          <w:sz w:val="20"/>
          <w:szCs w:val="20"/>
          <w:lang w:eastAsia="ru-RU"/>
        </w:rPr>
        <w:t xml:space="preserve">. ЛИЦЕНЗИАТ не несет ответственности за задержку срока передачи прав на ПРОДУКТ, произошедшую по вине разработчика ПРОДУКТА. При возникновении такой задержки ЛИЦЕНЗИАТ обязан немедленно сообщить </w:t>
      </w:r>
      <w:proofErr w:type="spellStart"/>
      <w:r w:rsidR="00E508E7" w:rsidRPr="00A2585F">
        <w:rPr>
          <w:rFonts w:ascii="Times New Roman" w:eastAsia="Times New Roman" w:hAnsi="Times New Roman"/>
          <w:sz w:val="20"/>
          <w:szCs w:val="20"/>
          <w:lang w:eastAsia="ru-RU"/>
        </w:rPr>
        <w:t>СУБЛИЦЕНЗИАТу</w:t>
      </w:r>
      <w:proofErr w:type="spellEnd"/>
      <w:r w:rsidR="00E508E7" w:rsidRPr="00A2585F">
        <w:rPr>
          <w:rFonts w:ascii="Times New Roman" w:eastAsia="Times New Roman" w:hAnsi="Times New Roman"/>
          <w:sz w:val="20"/>
          <w:szCs w:val="20"/>
          <w:lang w:eastAsia="ru-RU"/>
        </w:rPr>
        <w:t xml:space="preserve"> о возникших обстоятельствах и предоставить заверенные разработчиком ПРОДУКТА документы, подтверждающие причину задержки передачи прав.</w:t>
      </w:r>
      <w:r w:rsidR="00E508E7" w:rsidRPr="00AC73A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14:paraId="6E30DE72" w14:textId="24701989" w:rsidR="00E508E7" w:rsidRPr="00AC73A7" w:rsidRDefault="00A2585F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6.14</w:t>
      </w:r>
      <w:r w:rsidR="00E508E7" w:rsidRPr="00AC73A7">
        <w:rPr>
          <w:rFonts w:ascii="Times New Roman" w:eastAsia="Times New Roman" w:hAnsi="Times New Roman"/>
          <w:sz w:val="20"/>
          <w:szCs w:val="20"/>
          <w:lang w:eastAsia="ru-RU"/>
        </w:rPr>
        <w:t>. СУБЛИЦЕНЗИАТУ известны важнейшие функциональные свойства ПРОДУКТА, в отношении которых предоставляются права на использование. ЛИЦЕНЗИАТ не несет ответственность за несоответствие ПРОДУКТА ожиданиям и потребностям СУБЛИЦЕНЗИАТА, за ненадлежащее функционирование ПРОДУКТА на оборудовании СУБЛИЦЕНЗИАТА, а также за какие-либо убытки, ущерб, не зависимо от причин его возникновения, (включая, но не ограничиваясь этим, особый, случайный или косвенный ущерб, убытки, связанные с недополученной прибылью, прерыванием коммерческой или производственной деятельности, утратой деловой информации, небрежностью, или какие-либо иные убытки), возникшие вследствие использования или невозможности использования ПРОДУКТА.</w:t>
      </w:r>
    </w:p>
    <w:p w14:paraId="63D2BC83" w14:textId="77777777" w:rsidR="009602BF" w:rsidRPr="00AC73A7" w:rsidRDefault="009602BF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696EC98" w14:textId="77777777" w:rsidR="00E508E7" w:rsidRPr="00AC73A7" w:rsidRDefault="00E508E7" w:rsidP="009602BF">
      <w:pPr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AC73A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7. ТЕХНИЧЕСКАЯ ПОДДЕРЖКА</w:t>
      </w:r>
    </w:p>
    <w:p w14:paraId="06FF587E" w14:textId="77777777" w:rsidR="009602BF" w:rsidRPr="00AC73A7" w:rsidRDefault="009602BF" w:rsidP="009602BF">
      <w:pPr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0CF28203" w14:textId="065CBDEF" w:rsidR="00E508E7" w:rsidRPr="00AC73A7" w:rsidRDefault="00E508E7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AC73A7">
        <w:rPr>
          <w:rFonts w:ascii="Times New Roman" w:eastAsia="Times New Roman" w:hAnsi="Times New Roman"/>
          <w:sz w:val="20"/>
          <w:szCs w:val="20"/>
          <w:lang w:eastAsia="ru-RU"/>
        </w:rPr>
        <w:t xml:space="preserve">7.1 Компания разработчик </w:t>
      </w:r>
      <w:r w:rsidR="00B90D83">
        <w:rPr>
          <w:rFonts w:ascii="Times New Roman" w:eastAsia="Times New Roman" w:hAnsi="Times New Roman"/>
          <w:sz w:val="20"/>
          <w:szCs w:val="20"/>
          <w:lang w:eastAsia="ru-RU"/>
        </w:rPr>
        <w:t>ПРОДУКТА</w:t>
      </w:r>
      <w:r w:rsidRPr="00AC73A7">
        <w:rPr>
          <w:rFonts w:ascii="Times New Roman" w:eastAsia="Times New Roman" w:hAnsi="Times New Roman"/>
          <w:sz w:val="20"/>
          <w:szCs w:val="20"/>
          <w:lang w:eastAsia="ru-RU"/>
        </w:rPr>
        <w:t xml:space="preserve"> осуществляет Техническую поддержку Администратора портала и/или Авторизованного пользователя, в том числе по вопросам, связанным с функциональностью, особенностями эксплуатации на стандартных конфигурациях</w:t>
      </w:r>
      <w:r w:rsidR="00407DF6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AC73A7">
        <w:rPr>
          <w:rFonts w:ascii="Times New Roman" w:eastAsia="Times New Roman" w:hAnsi="Times New Roman"/>
          <w:sz w:val="20"/>
          <w:szCs w:val="20"/>
          <w:lang w:eastAsia="ru-RU"/>
        </w:rPr>
        <w:t xml:space="preserve"> поддерживаемых (популярных) операционных, почтовых и иных систем Программы в порядке и на условиях, указанных в технической документации к ней.</w:t>
      </w:r>
    </w:p>
    <w:p w14:paraId="4E727552" w14:textId="34D7F4AD" w:rsidR="00E508E7" w:rsidRPr="00AC73A7" w:rsidRDefault="00E508E7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AC73A7">
        <w:rPr>
          <w:rFonts w:ascii="Times New Roman" w:eastAsia="Times New Roman" w:hAnsi="Times New Roman"/>
          <w:sz w:val="20"/>
          <w:szCs w:val="20"/>
          <w:lang w:eastAsia="ru-RU"/>
        </w:rPr>
        <w:t xml:space="preserve">7.2 Администратор портала и/или Авторизованный пользователь вправе обращаться в службу Технической поддержки </w:t>
      </w:r>
      <w:proofErr w:type="spellStart"/>
      <w:r w:rsidR="00391458" w:rsidRPr="00AC73A7">
        <w:rPr>
          <w:rFonts w:ascii="Times New Roman" w:eastAsia="Times New Roman" w:hAnsi="Times New Roman"/>
          <w:sz w:val="20"/>
          <w:szCs w:val="20"/>
          <w:lang w:eastAsia="ru-RU"/>
        </w:rPr>
        <w:t>ЛИЦЕНЗИАР</w:t>
      </w:r>
      <w:r w:rsidRPr="00AC73A7">
        <w:rPr>
          <w:rFonts w:ascii="Times New Roman" w:eastAsia="Times New Roman" w:hAnsi="Times New Roman"/>
          <w:sz w:val="20"/>
          <w:szCs w:val="20"/>
          <w:lang w:eastAsia="ru-RU"/>
        </w:rPr>
        <w:t>а</w:t>
      </w:r>
      <w:proofErr w:type="spellEnd"/>
      <w:r w:rsidRPr="00AC73A7">
        <w:rPr>
          <w:rFonts w:ascii="Times New Roman" w:eastAsia="Times New Roman" w:hAnsi="Times New Roman"/>
          <w:sz w:val="20"/>
          <w:szCs w:val="20"/>
          <w:lang w:eastAsia="ru-RU"/>
        </w:rPr>
        <w:t xml:space="preserve"> без выплаты дополнительного вознаграждения.</w:t>
      </w:r>
    </w:p>
    <w:p w14:paraId="180BA887" w14:textId="2031C5F8" w:rsidR="00E508E7" w:rsidRDefault="00E508E7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AC73A7">
        <w:rPr>
          <w:rFonts w:ascii="Times New Roman" w:eastAsia="Times New Roman" w:hAnsi="Times New Roman"/>
          <w:sz w:val="20"/>
          <w:szCs w:val="20"/>
          <w:lang w:eastAsia="ru-RU"/>
        </w:rPr>
        <w:t xml:space="preserve">7.3 Для осуществления Технической поддержки </w:t>
      </w:r>
      <w:r w:rsidR="00391458" w:rsidRPr="00AC73A7">
        <w:rPr>
          <w:rFonts w:ascii="Times New Roman" w:eastAsia="Times New Roman" w:hAnsi="Times New Roman"/>
          <w:sz w:val="20"/>
          <w:szCs w:val="20"/>
          <w:lang w:eastAsia="ru-RU"/>
        </w:rPr>
        <w:t>ЛИЦЕНЗИАР</w:t>
      </w:r>
      <w:r w:rsidRPr="00AC73A7">
        <w:rPr>
          <w:rFonts w:ascii="Times New Roman" w:eastAsia="Times New Roman" w:hAnsi="Times New Roman"/>
          <w:sz w:val="20"/>
          <w:szCs w:val="20"/>
          <w:lang w:eastAsia="ru-RU"/>
        </w:rPr>
        <w:t xml:space="preserve"> вправе потребовать от Администратора портала и/или Авторизованного пользователя предоставления информации, касающейся данных учетной записи, техниче</w:t>
      </w:r>
      <w:r w:rsidR="00883DEE">
        <w:rPr>
          <w:rFonts w:ascii="Times New Roman" w:eastAsia="Times New Roman" w:hAnsi="Times New Roman"/>
          <w:sz w:val="20"/>
          <w:szCs w:val="20"/>
          <w:lang w:eastAsia="ru-RU"/>
        </w:rPr>
        <w:t>ских характеристик оборудования.</w:t>
      </w:r>
    </w:p>
    <w:p w14:paraId="38D5ACDA" w14:textId="14D4A400" w:rsidR="00883DEE" w:rsidRDefault="00883DEE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E4DF145" w14:textId="78C8278C" w:rsidR="00A2585F" w:rsidRDefault="00A2585F" w:rsidP="00A2585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8. </w:t>
      </w:r>
      <w:r w:rsidRPr="00A2585F">
        <w:rPr>
          <w:rFonts w:ascii="Times New Roman" w:eastAsia="Times New Roman" w:hAnsi="Times New Roman"/>
          <w:b/>
          <w:sz w:val="20"/>
          <w:szCs w:val="20"/>
          <w:lang w:eastAsia="ru-RU"/>
        </w:rPr>
        <w:t>КОММЕРЧЕСКАЯ ТАЙНА</w:t>
      </w:r>
    </w:p>
    <w:p w14:paraId="31A213B5" w14:textId="77777777" w:rsidR="00A2585F" w:rsidRPr="00A2585F" w:rsidRDefault="00A2585F" w:rsidP="00A2585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3F2DD881" w14:textId="5BED7FDC" w:rsidR="00A2585F" w:rsidRPr="00A2585F" w:rsidRDefault="00A2585F" w:rsidP="00A2585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8.1. </w:t>
      </w:r>
      <w:r w:rsidRPr="00A2585F">
        <w:rPr>
          <w:rFonts w:ascii="Times New Roman" w:eastAsia="Times New Roman" w:hAnsi="Times New Roman"/>
          <w:sz w:val="20"/>
          <w:szCs w:val="20"/>
          <w:lang w:eastAsia="ru-RU"/>
        </w:rPr>
        <w:t>Каждая из Сторон согласилась считать текст Контракта, а также весь объем информации, переданной и передаваемой Сторонами друг другу при заключении Контракта и в ходе его исполнения, информацией, составляющей коммерческую тайну другой Стороны.</w:t>
      </w:r>
    </w:p>
    <w:p w14:paraId="1FD51208" w14:textId="158DE5DF" w:rsidR="00A2585F" w:rsidRDefault="00A2585F" w:rsidP="00A2585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8.2. </w:t>
      </w:r>
      <w:r w:rsidRPr="00A2585F">
        <w:rPr>
          <w:rFonts w:ascii="Times New Roman" w:eastAsia="Times New Roman" w:hAnsi="Times New Roman"/>
          <w:sz w:val="20"/>
          <w:szCs w:val="20"/>
          <w:lang w:eastAsia="ru-RU"/>
        </w:rPr>
        <w:t>Стороны принимают на себя настоящее обязательство сохранять конфиденциальность информации, составляющей коммерческую тайну, с момента заключения Контракта, во время действия Контракта и в течение 5 (Пяти) лет после окончания действия Контракта. Разглашение информации, составляющей коммерческую тайну, возможно Сторонами только на основании обоюдного соглашения либо в случаях, предусмотренных действующим законодательством Российской Федерации.</w:t>
      </w:r>
    </w:p>
    <w:p w14:paraId="3B318225" w14:textId="755A8906" w:rsidR="00A2585F" w:rsidRDefault="00A2585F" w:rsidP="00A2585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D1C6BD0" w14:textId="7E969F42" w:rsidR="00A2585F" w:rsidRPr="00743B8E" w:rsidRDefault="00A2585F" w:rsidP="00A2585F">
      <w:pPr>
        <w:pStyle w:val="a4"/>
        <w:numPr>
          <w:ilvl w:val="0"/>
          <w:numId w:val="15"/>
        </w:num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A2585F">
        <w:rPr>
          <w:rFonts w:ascii="Times New Roman" w:eastAsia="Times New Roman" w:hAnsi="Times New Roman"/>
          <w:b/>
          <w:sz w:val="20"/>
          <w:szCs w:val="20"/>
          <w:lang w:eastAsia="ru-RU"/>
        </w:rPr>
        <w:t>ОБСТОЯТЕЛЬСТВА НЕПРЕОДОЛИМОЙ СИЛЫ</w:t>
      </w:r>
    </w:p>
    <w:p w14:paraId="7368A2D5" w14:textId="77777777" w:rsidR="00743B8E" w:rsidRPr="00A2585F" w:rsidRDefault="00743B8E" w:rsidP="00743B8E">
      <w:pPr>
        <w:pStyle w:val="a4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6610BD0" w14:textId="7F228503" w:rsidR="00A2585F" w:rsidRPr="00A2585F" w:rsidRDefault="004D6C35" w:rsidP="00A2585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9.1. </w:t>
      </w:r>
      <w:r w:rsidR="00A2585F" w:rsidRPr="00A2585F">
        <w:rPr>
          <w:rFonts w:ascii="Times New Roman" w:eastAsia="Times New Roman" w:hAnsi="Times New Roman"/>
          <w:sz w:val="20"/>
          <w:szCs w:val="20"/>
          <w:lang w:eastAsia="ru-RU"/>
        </w:rPr>
        <w:t>Стороны освобождаются от ответственности за частичное или полное неисполнение обязательств по Контракту, если оно явилось следствием действия обстоятельств непреодолимой силы, а именно: наводнения, землетрясения, военные действия и т.д., их последствий, а также запретительных мер государственных органов, если эти обстоятельства повлияли непосредственно на исполнение Контракта.</w:t>
      </w:r>
    </w:p>
    <w:p w14:paraId="040F1125" w14:textId="58448DEF" w:rsidR="00A2585F" w:rsidRPr="00A2585F" w:rsidRDefault="004D6C35" w:rsidP="00A2585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9.2. </w:t>
      </w:r>
      <w:r w:rsidR="00A2585F" w:rsidRPr="00A2585F">
        <w:rPr>
          <w:rFonts w:ascii="Times New Roman" w:eastAsia="Times New Roman" w:hAnsi="Times New Roman"/>
          <w:sz w:val="20"/>
          <w:szCs w:val="20"/>
          <w:lang w:eastAsia="ru-RU"/>
        </w:rPr>
        <w:t>Под обстоятельствами непреодолимой силы понимаются обстоятельства, возникшие после заключения Контракта в результате непредвиденных и неотвратимых Сторонами событий чрезвычайного характера. В этих случаях срок выполнения Сторонами обязательств по Контракту отодвигается соразмерно времени, в течение которого действовали такие обстоятельства и/или их последствия.</w:t>
      </w:r>
    </w:p>
    <w:p w14:paraId="51115F2E" w14:textId="26652EED" w:rsidR="00A2585F" w:rsidRPr="00A2585F" w:rsidRDefault="004D6C35" w:rsidP="00A2585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9.3. </w:t>
      </w:r>
      <w:r w:rsidR="00A2585F" w:rsidRPr="00A2585F">
        <w:rPr>
          <w:rFonts w:ascii="Times New Roman" w:eastAsia="Times New Roman" w:hAnsi="Times New Roman"/>
          <w:sz w:val="20"/>
          <w:szCs w:val="20"/>
          <w:lang w:eastAsia="ru-RU"/>
        </w:rPr>
        <w:t>Сторона, для которой создалась невозможность исполнения обязательств по Контракту вследствие обстоятельств непреодолимой силы, должна о наступлении этих обстоятельств письменно известить другую Сторону без промедления, однако не позднее 2 (Двух) рабочих дней с момента их наступления. Извещение должно содержать данные о наступлении и о характере обстоятельств и возможных последствиях. Сторона также без промедления, должна письменно известить другую Сторону о прекращении этих обстоятельств, однако не позднее 3 (Трех) рабочих дней с момента прекращения их действия.</w:t>
      </w:r>
    </w:p>
    <w:p w14:paraId="227D3E08" w14:textId="0EAA81E2" w:rsidR="00A2585F" w:rsidRPr="00A2585F" w:rsidRDefault="004D6C35" w:rsidP="00A2585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9.4. </w:t>
      </w:r>
      <w:proofErr w:type="spellStart"/>
      <w:r w:rsidR="00A2585F" w:rsidRPr="00A2585F">
        <w:rPr>
          <w:rFonts w:ascii="Times New Roman" w:eastAsia="Times New Roman" w:hAnsi="Times New Roman"/>
          <w:sz w:val="20"/>
          <w:szCs w:val="20"/>
          <w:lang w:eastAsia="ru-RU"/>
        </w:rPr>
        <w:t>Неизвещение</w:t>
      </w:r>
      <w:proofErr w:type="spellEnd"/>
      <w:r w:rsidR="00A2585F" w:rsidRPr="00A2585F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несвоевременное извещение другой Стороны Стороной, для которой создалась невозможность исполнения обязательств по Контракту, о наступлении обстоятельств, освобождающих её от ответственности, влечет за собой утрату права для этой Стороны ссылаться на эти обстоятельства.</w:t>
      </w:r>
    </w:p>
    <w:p w14:paraId="39C175F9" w14:textId="2C9F03B7" w:rsidR="00A2585F" w:rsidRPr="00A2585F" w:rsidRDefault="004D6C35" w:rsidP="00A2585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9.5. </w:t>
      </w:r>
      <w:r w:rsidR="00A2585F" w:rsidRPr="00A2585F">
        <w:rPr>
          <w:rFonts w:ascii="Times New Roman" w:eastAsia="Times New Roman" w:hAnsi="Times New Roman"/>
          <w:sz w:val="20"/>
          <w:szCs w:val="20"/>
          <w:lang w:eastAsia="ru-RU"/>
        </w:rPr>
        <w:t>Обстоятельства, освобождающие Стороны от ответственности, должны быть удостоверены соответствующей справкой из компетентного органа.</w:t>
      </w:r>
    </w:p>
    <w:p w14:paraId="468D813E" w14:textId="09F1F4D3" w:rsidR="00A2585F" w:rsidRPr="00AC73A7" w:rsidRDefault="004D6C35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9.6. </w:t>
      </w:r>
      <w:r w:rsidR="00A2585F" w:rsidRPr="00A2585F">
        <w:rPr>
          <w:rFonts w:ascii="Times New Roman" w:eastAsia="Times New Roman" w:hAnsi="Times New Roman"/>
          <w:sz w:val="20"/>
          <w:szCs w:val="20"/>
          <w:lang w:eastAsia="ru-RU"/>
        </w:rPr>
        <w:t>Если последствия, вызванные этими обстоятельствами, будут длиться более 3 (Трех) месяцев, то каждая из Сторон вправе расторгнуть Контракт в одностороннем внесудебном порядке с письменным уведомлением другой Стороны.</w:t>
      </w:r>
    </w:p>
    <w:p w14:paraId="124CFF70" w14:textId="77777777" w:rsidR="009602BF" w:rsidRPr="00AC73A7" w:rsidRDefault="009602BF" w:rsidP="009602B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EF02E9A" w14:textId="6F09B6F0" w:rsidR="00E508E7" w:rsidRPr="00AC73A7" w:rsidRDefault="00743B8E" w:rsidP="009602B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10</w:t>
      </w:r>
      <w:r w:rsidR="00E508E7" w:rsidRPr="00AC73A7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. СРОК ДЕЙСТВИЯ </w:t>
      </w:r>
      <w:r w:rsidR="006F0409">
        <w:rPr>
          <w:rFonts w:ascii="Times New Roman" w:eastAsia="Times New Roman" w:hAnsi="Times New Roman"/>
          <w:b/>
          <w:sz w:val="20"/>
          <w:szCs w:val="20"/>
          <w:lang w:eastAsia="ru-RU"/>
        </w:rPr>
        <w:t>КОНТРАКТ</w:t>
      </w:r>
      <w:r w:rsidR="00E508E7" w:rsidRPr="00AC73A7">
        <w:rPr>
          <w:rFonts w:ascii="Times New Roman" w:eastAsia="Times New Roman" w:hAnsi="Times New Roman"/>
          <w:b/>
          <w:sz w:val="20"/>
          <w:szCs w:val="20"/>
          <w:lang w:eastAsia="ru-RU"/>
        </w:rPr>
        <w:t>А</w:t>
      </w:r>
      <w:r w:rsidR="005D7C3C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И ПОРЯДОК РАСТОРЖЕНИЯ</w:t>
      </w:r>
    </w:p>
    <w:p w14:paraId="4F38854A" w14:textId="77777777" w:rsidR="009602BF" w:rsidRPr="00AC73A7" w:rsidRDefault="009602BF" w:rsidP="009602B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465E3C54" w14:textId="5AB5DDE2" w:rsidR="00E508E7" w:rsidRPr="00AC73A7" w:rsidRDefault="00743B8E" w:rsidP="00A33FAB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10</w:t>
      </w:r>
      <w:r w:rsidR="00E508E7" w:rsidRPr="00AC73A7">
        <w:rPr>
          <w:rFonts w:ascii="Times New Roman" w:eastAsia="Times New Roman" w:hAnsi="Times New Roman"/>
          <w:sz w:val="20"/>
          <w:szCs w:val="20"/>
          <w:lang w:eastAsia="ru-RU"/>
        </w:rPr>
        <w:t xml:space="preserve">.1 </w:t>
      </w:r>
      <w:r w:rsidR="006F0409" w:rsidRPr="006F0409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="00E508E7" w:rsidRPr="00AC73A7">
        <w:rPr>
          <w:rFonts w:ascii="Times New Roman" w:eastAsia="Times New Roman" w:hAnsi="Times New Roman"/>
          <w:sz w:val="20"/>
          <w:szCs w:val="20"/>
          <w:lang w:eastAsia="ru-RU"/>
        </w:rPr>
        <w:t xml:space="preserve"> вступает в силу с даты его подписания Сторонами и действует </w:t>
      </w:r>
      <w:r w:rsidR="00A747D1">
        <w:rPr>
          <w:rFonts w:ascii="Times New Roman" w:eastAsia="Times New Roman" w:hAnsi="Times New Roman"/>
          <w:sz w:val="20"/>
          <w:szCs w:val="20"/>
          <w:lang w:eastAsia="ru-RU"/>
        </w:rPr>
        <w:t>по 31.12.2026 г</w:t>
      </w:r>
      <w:r w:rsidR="00E508E7" w:rsidRPr="00AC73A7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672F4E05" w14:textId="494F2BF3" w:rsidR="005D7C3C" w:rsidRDefault="00743B8E" w:rsidP="005D7C3C">
      <w:pPr>
        <w:pStyle w:val="a4"/>
        <w:widowControl w:val="0"/>
        <w:ind w:left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10</w:t>
      </w:r>
      <w:r w:rsidR="00E508E7" w:rsidRPr="00AC73A7">
        <w:rPr>
          <w:rFonts w:ascii="Times New Roman" w:eastAsia="Times New Roman" w:hAnsi="Times New Roman"/>
          <w:sz w:val="20"/>
          <w:szCs w:val="20"/>
          <w:lang w:eastAsia="ru-RU"/>
        </w:rPr>
        <w:t>.2 Срок действия прав пользования ПРОДУКТОМ, передан</w:t>
      </w:r>
      <w:r w:rsidR="00A33FAB">
        <w:rPr>
          <w:rFonts w:ascii="Times New Roman" w:eastAsia="Times New Roman" w:hAnsi="Times New Roman"/>
          <w:sz w:val="20"/>
          <w:szCs w:val="20"/>
          <w:lang w:eastAsia="ru-RU"/>
        </w:rPr>
        <w:t xml:space="preserve">ного </w:t>
      </w:r>
      <w:proofErr w:type="spellStart"/>
      <w:r w:rsidR="00A33FAB">
        <w:rPr>
          <w:rFonts w:ascii="Times New Roman" w:eastAsia="Times New Roman" w:hAnsi="Times New Roman"/>
          <w:sz w:val="20"/>
          <w:szCs w:val="20"/>
          <w:lang w:eastAsia="ru-RU"/>
        </w:rPr>
        <w:t>ЛИЦЕНЗИАТом</w:t>
      </w:r>
      <w:proofErr w:type="spellEnd"/>
      <w:r w:rsidR="00A33FAB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="00A33FAB">
        <w:rPr>
          <w:rFonts w:ascii="Times New Roman" w:eastAsia="Times New Roman" w:hAnsi="Times New Roman"/>
          <w:sz w:val="20"/>
          <w:szCs w:val="20"/>
          <w:lang w:eastAsia="ru-RU"/>
        </w:rPr>
        <w:t>СУБЛИЦЕНЗИАТу</w:t>
      </w:r>
      <w:proofErr w:type="spellEnd"/>
      <w:r w:rsidR="00A33FAB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E508E7" w:rsidRPr="00AC73A7">
        <w:rPr>
          <w:rFonts w:ascii="Times New Roman" w:eastAsia="Times New Roman" w:hAnsi="Times New Roman"/>
          <w:sz w:val="20"/>
          <w:szCs w:val="20"/>
          <w:lang w:eastAsia="ru-RU"/>
        </w:rPr>
        <w:t xml:space="preserve">определяется </w:t>
      </w:r>
      <w:r w:rsidR="001155E4" w:rsidRPr="00AC73A7">
        <w:rPr>
          <w:rFonts w:ascii="Times New Roman" w:eastAsia="Times New Roman" w:hAnsi="Times New Roman"/>
          <w:sz w:val="20"/>
          <w:szCs w:val="20"/>
          <w:lang w:eastAsia="ru-RU"/>
        </w:rPr>
        <w:t>«Лицензионным соглашением с конечным пользователем»:</w:t>
      </w:r>
      <w:r w:rsidR="00DD716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A0566C" w:rsidRPr="007F189C">
        <w:rPr>
          <w:rFonts w:ascii="Times New Roman" w:eastAsia="Times New Roman" w:hAnsi="Times New Roman"/>
          <w:sz w:val="20"/>
          <w:szCs w:val="20"/>
          <w:lang w:eastAsia="ru-RU"/>
        </w:rPr>
        <w:t>https://www.bitrix24.ru/about/agreement.php.</w:t>
      </w:r>
    </w:p>
    <w:p w14:paraId="2B30BBBA" w14:textId="4C9BC938" w:rsidR="005D7C3C" w:rsidRDefault="005D7C3C" w:rsidP="005D7C3C">
      <w:pPr>
        <w:pStyle w:val="a4"/>
        <w:widowControl w:val="0"/>
        <w:ind w:left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10.3. </w:t>
      </w:r>
      <w:r w:rsidRPr="00011B67">
        <w:rPr>
          <w:rFonts w:ascii="Times New Roman" w:eastAsia="Times New Roman" w:hAnsi="Times New Roman"/>
          <w:sz w:val="20"/>
          <w:szCs w:val="20"/>
          <w:lang w:eastAsia="ru-RU"/>
        </w:rPr>
        <w:t>Контракт может быть расторгнут:</w:t>
      </w:r>
    </w:p>
    <w:p w14:paraId="3A6C1F6C" w14:textId="0380A2B4" w:rsidR="005D7C3C" w:rsidRDefault="000C22C4" w:rsidP="005D7C3C">
      <w:pPr>
        <w:pStyle w:val="a4"/>
        <w:widowControl w:val="0"/>
        <w:ind w:left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5D7C3C" w:rsidRPr="00011B67">
        <w:rPr>
          <w:rFonts w:ascii="Times New Roman" w:eastAsia="Times New Roman" w:hAnsi="Times New Roman"/>
          <w:sz w:val="20"/>
          <w:szCs w:val="20"/>
          <w:lang w:eastAsia="ru-RU"/>
        </w:rPr>
        <w:t xml:space="preserve">по соглашению Сторон; </w:t>
      </w:r>
    </w:p>
    <w:p w14:paraId="7A80A666" w14:textId="7459660E" w:rsidR="005D7C3C" w:rsidRDefault="000C22C4" w:rsidP="005D7C3C">
      <w:pPr>
        <w:pStyle w:val="a4"/>
        <w:widowControl w:val="0"/>
        <w:ind w:left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5D7C3C" w:rsidRPr="00011B67">
        <w:rPr>
          <w:rFonts w:ascii="Times New Roman" w:eastAsia="Times New Roman" w:hAnsi="Times New Roman"/>
          <w:sz w:val="20"/>
          <w:szCs w:val="20"/>
          <w:lang w:eastAsia="ru-RU"/>
        </w:rPr>
        <w:t xml:space="preserve">в судебном порядке; </w:t>
      </w:r>
    </w:p>
    <w:p w14:paraId="5D58150E" w14:textId="20EE9D76" w:rsidR="005D7C3C" w:rsidRDefault="000C22C4" w:rsidP="005D7C3C">
      <w:pPr>
        <w:pStyle w:val="a4"/>
        <w:widowControl w:val="0"/>
        <w:ind w:left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5D7C3C" w:rsidRPr="00011B67">
        <w:rPr>
          <w:rFonts w:ascii="Times New Roman" w:eastAsia="Times New Roman" w:hAnsi="Times New Roman"/>
          <w:sz w:val="20"/>
          <w:szCs w:val="20"/>
          <w:lang w:eastAsia="ru-RU"/>
        </w:rPr>
        <w:t>в одностороннем внесудебном порядке по инициативе каждой из Сторон в порядке, предусмотренном гражданским законодательством Российской Федерации.</w:t>
      </w:r>
    </w:p>
    <w:p w14:paraId="3D78C678" w14:textId="200EBDDF" w:rsidR="005D7C3C" w:rsidRPr="00AC73A7" w:rsidRDefault="005D7C3C" w:rsidP="005D7C3C">
      <w:pPr>
        <w:pStyle w:val="a4"/>
        <w:widowControl w:val="0"/>
        <w:ind w:left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10.4. </w:t>
      </w:r>
      <w:r w:rsidRPr="005D7C3C">
        <w:rPr>
          <w:rFonts w:ascii="Times New Roman" w:eastAsia="Times New Roman" w:hAnsi="Times New Roman"/>
          <w:sz w:val="20"/>
          <w:szCs w:val="20"/>
          <w:lang w:eastAsia="ru-RU"/>
        </w:rPr>
        <w:t>Расторжение Контракта не освобождает Стороны от ответственности за неисполнение обязательств, которое имело место быть до расторжения Контракта.</w:t>
      </w:r>
    </w:p>
    <w:p w14:paraId="4E94F400" w14:textId="1D67BEB8" w:rsidR="009602BF" w:rsidRPr="00AC73A7" w:rsidRDefault="00743B8E" w:rsidP="009602BF">
      <w:pPr>
        <w:keepNext/>
        <w:widowControl w:val="0"/>
        <w:spacing w:after="0" w:line="240" w:lineRule="auto"/>
        <w:ind w:left="108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11</w:t>
      </w:r>
      <w:r w:rsidR="00E508E7" w:rsidRPr="00AC73A7">
        <w:rPr>
          <w:rFonts w:ascii="Times New Roman" w:hAnsi="Times New Roman"/>
          <w:b/>
          <w:sz w:val="20"/>
          <w:szCs w:val="20"/>
        </w:rPr>
        <w:t xml:space="preserve">. </w:t>
      </w:r>
      <w:r w:rsidR="009602BF" w:rsidRPr="00AC73A7">
        <w:rPr>
          <w:rFonts w:ascii="Times New Roman" w:hAnsi="Times New Roman"/>
          <w:b/>
          <w:sz w:val="20"/>
          <w:szCs w:val="20"/>
        </w:rPr>
        <w:t>ПРОЧИЕ УСЛОВИЯ</w:t>
      </w:r>
    </w:p>
    <w:p w14:paraId="43617D9D" w14:textId="77777777" w:rsidR="009602BF" w:rsidRPr="00AC73A7" w:rsidRDefault="009602BF" w:rsidP="009602BF">
      <w:pPr>
        <w:keepNext/>
        <w:widowControl w:val="0"/>
        <w:spacing w:after="0" w:line="240" w:lineRule="auto"/>
        <w:ind w:left="1080"/>
        <w:jc w:val="both"/>
        <w:rPr>
          <w:rFonts w:ascii="Times New Roman" w:hAnsi="Times New Roman"/>
          <w:b/>
          <w:sz w:val="20"/>
          <w:szCs w:val="20"/>
        </w:rPr>
      </w:pPr>
    </w:p>
    <w:p w14:paraId="0E1CD32B" w14:textId="7DA31D8D" w:rsidR="009602BF" w:rsidRPr="00AC73A7" w:rsidRDefault="00743B8E" w:rsidP="009602B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</w:t>
      </w:r>
      <w:r w:rsidR="009602BF" w:rsidRPr="00AC73A7">
        <w:rPr>
          <w:rFonts w:ascii="Times New Roman" w:hAnsi="Times New Roman"/>
          <w:sz w:val="20"/>
          <w:szCs w:val="20"/>
        </w:rPr>
        <w:t xml:space="preserve">.1. Стороны договорились, что в целях </w:t>
      </w:r>
      <w:r w:rsidR="006F0409" w:rsidRPr="006F0409">
        <w:rPr>
          <w:rFonts w:ascii="Times New Roman" w:hAnsi="Times New Roman"/>
          <w:sz w:val="20"/>
          <w:szCs w:val="20"/>
        </w:rPr>
        <w:t>Контракт</w:t>
      </w:r>
      <w:r w:rsidR="009602BF" w:rsidRPr="00AC73A7">
        <w:rPr>
          <w:rFonts w:ascii="Times New Roman" w:hAnsi="Times New Roman"/>
          <w:sz w:val="20"/>
          <w:szCs w:val="20"/>
        </w:rPr>
        <w:t>а для осуществления официальной переписки допустимо использовать следующие способы:</w:t>
      </w:r>
    </w:p>
    <w:p w14:paraId="02DDD804" w14:textId="77777777" w:rsidR="009602BF" w:rsidRPr="00AC73A7" w:rsidRDefault="009602BF" w:rsidP="009602BF">
      <w:pPr>
        <w:pStyle w:val="a7"/>
        <w:ind w:left="720"/>
      </w:pPr>
      <w:r w:rsidRPr="00AC73A7">
        <w:t>- отправка с помощью электронного документооборота (ЭДО) с использованием усиленной квалифицированной электронной подписи,</w:t>
      </w:r>
    </w:p>
    <w:p w14:paraId="13B4B832" w14:textId="77777777" w:rsidR="009602BF" w:rsidRPr="00AC73A7" w:rsidRDefault="009602BF" w:rsidP="009602BF">
      <w:pPr>
        <w:pStyle w:val="a7"/>
        <w:ind w:left="720"/>
      </w:pPr>
      <w:r w:rsidRPr="00AC73A7">
        <w:t>- отправка с помощью электронной почты,</w:t>
      </w:r>
    </w:p>
    <w:p w14:paraId="170B0620" w14:textId="77777777" w:rsidR="009602BF" w:rsidRPr="00AC73A7" w:rsidRDefault="009602BF" w:rsidP="009602BF">
      <w:pPr>
        <w:pStyle w:val="a7"/>
        <w:ind w:left="720"/>
      </w:pPr>
      <w:r w:rsidRPr="00AC73A7">
        <w:t>- передача с представителем одной из Сторон или курьерской службой по фактическому адресу другой Стороны,</w:t>
      </w:r>
    </w:p>
    <w:p w14:paraId="1CF6A755" w14:textId="77777777" w:rsidR="009602BF" w:rsidRPr="00AC73A7" w:rsidRDefault="009602BF" w:rsidP="009602BF">
      <w:pPr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  <w:r w:rsidRPr="00AC73A7">
        <w:rPr>
          <w:rFonts w:ascii="Times New Roman" w:hAnsi="Times New Roman"/>
          <w:sz w:val="20"/>
          <w:szCs w:val="20"/>
        </w:rPr>
        <w:t xml:space="preserve">- отправка заказного письма с уведомлением о вручении через Почту России по юридическому адресу Стороны. </w:t>
      </w:r>
    </w:p>
    <w:p w14:paraId="3D7E3A13" w14:textId="494207E8" w:rsidR="009602BF" w:rsidRPr="00AC73A7" w:rsidRDefault="00743B8E" w:rsidP="009602B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</w:t>
      </w:r>
      <w:r w:rsidR="009602BF" w:rsidRPr="00AC73A7">
        <w:rPr>
          <w:rFonts w:ascii="Times New Roman" w:hAnsi="Times New Roman"/>
          <w:sz w:val="20"/>
          <w:szCs w:val="20"/>
        </w:rPr>
        <w:t>.</w:t>
      </w:r>
      <w:r w:rsidR="00E43524" w:rsidRPr="00AC73A7">
        <w:rPr>
          <w:rFonts w:ascii="Times New Roman" w:hAnsi="Times New Roman"/>
          <w:sz w:val="20"/>
          <w:szCs w:val="20"/>
        </w:rPr>
        <w:t>2</w:t>
      </w:r>
      <w:r w:rsidR="009602BF" w:rsidRPr="00AC73A7">
        <w:rPr>
          <w:rFonts w:ascii="Times New Roman" w:hAnsi="Times New Roman"/>
          <w:sz w:val="20"/>
          <w:szCs w:val="20"/>
        </w:rPr>
        <w:t xml:space="preserve">.  При осуществлении отправки с использованием ЭДО Стороны устанавливают особенности совершения сделок в письменной форме, а также условия и </w:t>
      </w:r>
      <w:proofErr w:type="gramStart"/>
      <w:r w:rsidR="009602BF" w:rsidRPr="00AC73A7">
        <w:rPr>
          <w:rFonts w:ascii="Times New Roman" w:hAnsi="Times New Roman"/>
          <w:sz w:val="20"/>
          <w:szCs w:val="20"/>
        </w:rPr>
        <w:t>порядок  организации</w:t>
      </w:r>
      <w:proofErr w:type="gramEnd"/>
      <w:r w:rsidR="009602BF" w:rsidRPr="00AC73A7">
        <w:rPr>
          <w:rFonts w:ascii="Times New Roman" w:hAnsi="Times New Roman"/>
          <w:sz w:val="20"/>
          <w:szCs w:val="20"/>
        </w:rPr>
        <w:t xml:space="preserve">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</w:t>
      </w:r>
      <w:r w:rsidR="00E43524" w:rsidRPr="00AC73A7">
        <w:rPr>
          <w:rFonts w:ascii="Times New Roman" w:hAnsi="Times New Roman"/>
          <w:sz w:val="20"/>
          <w:szCs w:val="20"/>
        </w:rPr>
        <w:t>– электронной подписи</w:t>
      </w:r>
      <w:r w:rsidR="009602BF" w:rsidRPr="00AC73A7">
        <w:rPr>
          <w:rFonts w:ascii="Times New Roman" w:hAnsi="Times New Roman"/>
          <w:sz w:val="20"/>
          <w:szCs w:val="20"/>
        </w:rPr>
        <w:t xml:space="preserve">. </w:t>
      </w:r>
    </w:p>
    <w:p w14:paraId="2E86CEB5" w14:textId="77777777" w:rsidR="009602BF" w:rsidRPr="00AC73A7" w:rsidRDefault="009602BF" w:rsidP="009602B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C73A7">
        <w:rPr>
          <w:rFonts w:ascii="Times New Roman" w:hAnsi="Times New Roman"/>
          <w:sz w:val="20"/>
          <w:szCs w:val="20"/>
        </w:rPr>
        <w:t xml:space="preserve">Стороны взаимодействия </w:t>
      </w:r>
      <w:proofErr w:type="gramStart"/>
      <w:r w:rsidRPr="00AC73A7">
        <w:rPr>
          <w:rFonts w:ascii="Times New Roman" w:hAnsi="Times New Roman"/>
          <w:sz w:val="20"/>
          <w:szCs w:val="20"/>
        </w:rPr>
        <w:t>соглашаются  признавать</w:t>
      </w:r>
      <w:proofErr w:type="gramEnd"/>
      <w:r w:rsidRPr="00AC73A7">
        <w:rPr>
          <w:rFonts w:ascii="Times New Roman" w:hAnsi="Times New Roman"/>
          <w:sz w:val="20"/>
          <w:szCs w:val="20"/>
        </w:rPr>
        <w:t xml:space="preserve"> электронные документы равнозначными аналогичным документам на бумажных носителях. </w:t>
      </w:r>
    </w:p>
    <w:p w14:paraId="04B4CD80" w14:textId="103837C3" w:rsidR="009602BF" w:rsidRPr="00AC73A7" w:rsidRDefault="009602BF" w:rsidP="00960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C73A7">
        <w:rPr>
          <w:rFonts w:ascii="Times New Roman" w:hAnsi="Times New Roman"/>
          <w:sz w:val="20"/>
          <w:szCs w:val="20"/>
        </w:rPr>
        <w:t xml:space="preserve">Участники взаимодействия руководствуются </w:t>
      </w:r>
      <w:r w:rsidR="006F0409" w:rsidRPr="006F0409">
        <w:rPr>
          <w:rFonts w:ascii="Times New Roman" w:hAnsi="Times New Roman"/>
          <w:sz w:val="20"/>
          <w:szCs w:val="20"/>
        </w:rPr>
        <w:t>Контракт</w:t>
      </w:r>
      <w:r w:rsidRPr="00AC73A7">
        <w:rPr>
          <w:rFonts w:ascii="Times New Roman" w:hAnsi="Times New Roman"/>
          <w:sz w:val="20"/>
          <w:szCs w:val="20"/>
        </w:rPr>
        <w:t xml:space="preserve">ом, а также </w:t>
      </w:r>
      <w:proofErr w:type="gramStart"/>
      <w:r w:rsidRPr="00AC73A7">
        <w:rPr>
          <w:rFonts w:ascii="Times New Roman" w:hAnsi="Times New Roman"/>
          <w:sz w:val="20"/>
          <w:szCs w:val="20"/>
        </w:rPr>
        <w:t>положениями  Гражданского</w:t>
      </w:r>
      <w:proofErr w:type="gramEnd"/>
      <w:r w:rsidRPr="00AC73A7">
        <w:rPr>
          <w:rFonts w:ascii="Times New Roman" w:hAnsi="Times New Roman"/>
          <w:sz w:val="20"/>
          <w:szCs w:val="20"/>
        </w:rPr>
        <w:t xml:space="preserve"> кодекса Российской Федерации, Федерального закона РФ от 06.04.2011</w:t>
      </w:r>
      <w:r w:rsidRPr="00AC73A7">
        <w:rPr>
          <w:rFonts w:ascii="Times New Roman" w:hAnsi="Times New Roman"/>
          <w:sz w:val="20"/>
          <w:szCs w:val="20"/>
          <w:lang w:val="en-US"/>
        </w:rPr>
        <w:t> </w:t>
      </w:r>
      <w:r w:rsidRPr="00AC73A7">
        <w:rPr>
          <w:rFonts w:ascii="Times New Roman" w:hAnsi="Times New Roman"/>
          <w:sz w:val="20"/>
          <w:szCs w:val="20"/>
        </w:rPr>
        <w:t>г. № 63-ФЗ «Об электронной подписи», Федерального закона РФ от 06.12.2011г.  № 402-ФЗ «О бухгалтерском учете».</w:t>
      </w:r>
    </w:p>
    <w:p w14:paraId="273C4F83" w14:textId="1D5326E6" w:rsidR="009602BF" w:rsidRDefault="00743B8E" w:rsidP="00960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</w:t>
      </w:r>
      <w:r w:rsidR="009602BF" w:rsidRPr="00AC73A7">
        <w:rPr>
          <w:rFonts w:ascii="Times New Roman" w:hAnsi="Times New Roman"/>
          <w:sz w:val="20"/>
          <w:szCs w:val="20"/>
        </w:rPr>
        <w:t>.</w:t>
      </w:r>
      <w:r w:rsidR="00E43524" w:rsidRPr="00AC73A7">
        <w:rPr>
          <w:rFonts w:ascii="Times New Roman" w:hAnsi="Times New Roman"/>
          <w:sz w:val="20"/>
          <w:szCs w:val="20"/>
        </w:rPr>
        <w:t>3</w:t>
      </w:r>
      <w:r w:rsidR="009602BF" w:rsidRPr="00AC73A7">
        <w:rPr>
          <w:rFonts w:ascii="Times New Roman" w:hAnsi="Times New Roman"/>
          <w:sz w:val="20"/>
          <w:szCs w:val="20"/>
        </w:rPr>
        <w:t>. При рассмотрении споров в суде переписка Сторон вышеуказанными способами будет признана Сторонами достаточным доказательством. Датой получения корреспонденции считается момент получения почтового отправления, в том числе заказной корреспонденции, электронного подтверждения доставки при отправлении электронной почтой и ЭДО, или день доставки в случае отправления корреспонденции с курьером.</w:t>
      </w:r>
    </w:p>
    <w:p w14:paraId="76442750" w14:textId="77777777" w:rsidR="00C43780" w:rsidRPr="00C43780" w:rsidRDefault="00C43780" w:rsidP="00C43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11.4. </w:t>
      </w:r>
      <w:r w:rsidRPr="00C43780">
        <w:rPr>
          <w:rFonts w:ascii="Times New Roman" w:hAnsi="Times New Roman"/>
          <w:sz w:val="20"/>
          <w:szCs w:val="20"/>
        </w:rPr>
        <w:t>Неотъемлемой частью Контракта является:</w:t>
      </w:r>
    </w:p>
    <w:p w14:paraId="6E70E596" w14:textId="61B6703F" w:rsidR="00C43780" w:rsidRPr="00C43780" w:rsidRDefault="00C43780" w:rsidP="00C43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1</w:t>
      </w:r>
      <w:r w:rsidRPr="00C43780">
        <w:rPr>
          <w:rFonts w:ascii="Times New Roman" w:hAnsi="Times New Roman"/>
          <w:sz w:val="20"/>
          <w:szCs w:val="20"/>
        </w:rPr>
        <w:t xml:space="preserve"> – Техническое задание.</w:t>
      </w:r>
    </w:p>
    <w:p w14:paraId="1A080A0B" w14:textId="157F3D17" w:rsidR="00C43780" w:rsidRPr="00AC73A7" w:rsidRDefault="00C43780" w:rsidP="00960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4FC32E47" w14:textId="37501805" w:rsidR="00E508E7" w:rsidRPr="00AC73A7" w:rsidRDefault="00345157" w:rsidP="00E508E7">
      <w:pPr>
        <w:keepNext/>
        <w:widowControl w:val="0"/>
        <w:spacing w:before="180" w:after="0" w:line="240" w:lineRule="auto"/>
        <w:ind w:firstLine="72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12</w:t>
      </w:r>
      <w:r w:rsidR="009602BF" w:rsidRPr="00AC73A7">
        <w:rPr>
          <w:rFonts w:ascii="Times New Roman" w:hAnsi="Times New Roman"/>
          <w:b/>
          <w:sz w:val="20"/>
          <w:szCs w:val="20"/>
        </w:rPr>
        <w:t xml:space="preserve">. </w:t>
      </w:r>
      <w:r w:rsidR="00E508E7" w:rsidRPr="00AC73A7">
        <w:rPr>
          <w:rFonts w:ascii="Times New Roman" w:hAnsi="Times New Roman"/>
          <w:b/>
          <w:sz w:val="20"/>
          <w:szCs w:val="20"/>
        </w:rPr>
        <w:t>ЮРИДИЧЕСКИЕ АДРЕСА СТОРОН И ПЛАТЕЖНЫЕ РЕКВИЗИТЫ</w:t>
      </w:r>
    </w:p>
    <w:p w14:paraId="0DD343E5" w14:textId="77777777" w:rsidR="00E508E7" w:rsidRPr="00AC73A7" w:rsidRDefault="00E508E7" w:rsidP="00E508E7">
      <w:pPr>
        <w:keepNext/>
        <w:widowControl w:val="0"/>
        <w:spacing w:after="0" w:line="240" w:lineRule="auto"/>
        <w:ind w:firstLine="720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W w:w="10034" w:type="dxa"/>
        <w:tblLayout w:type="fixed"/>
        <w:tblLook w:val="01E0" w:firstRow="1" w:lastRow="1" w:firstColumn="1" w:lastColumn="1" w:noHBand="0" w:noVBand="0"/>
      </w:tblPr>
      <w:tblGrid>
        <w:gridCol w:w="4786"/>
        <w:gridCol w:w="5248"/>
      </w:tblGrid>
      <w:tr w:rsidR="00E508E7" w:rsidRPr="00AC73A7" w14:paraId="00E8758A" w14:textId="77777777" w:rsidTr="009238B3">
        <w:tc>
          <w:tcPr>
            <w:tcW w:w="4786" w:type="dxa"/>
          </w:tcPr>
          <w:p w14:paraId="7CE06375" w14:textId="77777777" w:rsidR="00E508E7" w:rsidRPr="00AC73A7" w:rsidRDefault="00E508E7" w:rsidP="00E508E7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 w:rsidRPr="00AC73A7">
              <w:rPr>
                <w:rFonts w:ascii="Times New Roman" w:hAnsi="Times New Roman"/>
                <w:color w:val="auto"/>
                <w:sz w:val="20"/>
                <w:szCs w:val="20"/>
              </w:rPr>
              <w:t>ЛИЦЕНЗИАТ</w:t>
            </w:r>
            <w:r w:rsidRPr="00AC73A7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  <w:p w14:paraId="47547358" w14:textId="77777777" w:rsidR="00E508E7" w:rsidRPr="00AC73A7" w:rsidRDefault="00E508E7" w:rsidP="00E508E7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</w:p>
          <w:p w14:paraId="70131AE0" w14:textId="77777777" w:rsidR="00E508E7" w:rsidRPr="00AC73A7" w:rsidRDefault="00E508E7" w:rsidP="00E508E7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</w:p>
          <w:p w14:paraId="27FAF8A4" w14:textId="77777777" w:rsidR="00E43524" w:rsidRPr="00AC73A7" w:rsidRDefault="00E43524" w:rsidP="00E43524">
            <w:pPr>
              <w:rPr>
                <w:rFonts w:ascii="Times New Roman" w:hAnsi="Times New Roman"/>
              </w:rPr>
            </w:pPr>
          </w:p>
          <w:p w14:paraId="62216964" w14:textId="77777777" w:rsidR="00E43524" w:rsidRPr="00AC73A7" w:rsidRDefault="00E43524" w:rsidP="00E43524">
            <w:pPr>
              <w:rPr>
                <w:rFonts w:ascii="Times New Roman" w:hAnsi="Times New Roman"/>
              </w:rPr>
            </w:pPr>
          </w:p>
        </w:tc>
        <w:tc>
          <w:tcPr>
            <w:tcW w:w="5248" w:type="dxa"/>
          </w:tcPr>
          <w:p w14:paraId="36D51BE9" w14:textId="77777777" w:rsidR="00E508E7" w:rsidRPr="00AC73A7" w:rsidRDefault="00E508E7" w:rsidP="00E508E7">
            <w:pPr>
              <w:pStyle w:val="2"/>
              <w:spacing w:before="0" w:line="240" w:lineRule="auto"/>
              <w:jc w:val="both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 w:rsidRPr="00AC73A7">
              <w:rPr>
                <w:rFonts w:ascii="Times New Roman" w:hAnsi="Times New Roman"/>
                <w:color w:val="auto"/>
                <w:sz w:val="20"/>
                <w:szCs w:val="20"/>
              </w:rPr>
              <w:t>СУБЛИЦЕНЗИАТ</w:t>
            </w:r>
            <w:r w:rsidRPr="00AC73A7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  <w:p w14:paraId="289C99C7" w14:textId="77777777" w:rsidR="00E508E7" w:rsidRPr="00AC73A7" w:rsidRDefault="00E508E7" w:rsidP="00E508E7">
            <w:pPr>
              <w:pStyle w:val="2"/>
              <w:spacing w:before="0" w:line="240" w:lineRule="auto"/>
              <w:jc w:val="both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</w:p>
          <w:p w14:paraId="26A03A26" w14:textId="77777777" w:rsidR="0089592A" w:rsidRDefault="00F116A4" w:rsidP="00F116A4">
            <w:pPr>
              <w:spacing w:after="0"/>
              <w:rPr>
                <w:rFonts w:ascii="Times New Roman" w:hAnsi="Times New Roman"/>
              </w:rPr>
            </w:pPr>
            <w:r w:rsidRPr="00F116A4">
              <w:rPr>
                <w:rFonts w:ascii="Times New Roman" w:hAnsi="Times New Roman"/>
                <w:b/>
                <w:bCs/>
              </w:rPr>
              <w:t xml:space="preserve">ФГБОУ ЦМС </w:t>
            </w:r>
            <w:proofErr w:type="spellStart"/>
            <w:r w:rsidRPr="00F116A4">
              <w:rPr>
                <w:rFonts w:ascii="Times New Roman" w:hAnsi="Times New Roman"/>
                <w:b/>
                <w:bCs/>
              </w:rPr>
              <w:t>Минпросвещения</w:t>
            </w:r>
            <w:proofErr w:type="spellEnd"/>
            <w:r w:rsidRPr="00F116A4">
              <w:rPr>
                <w:rFonts w:ascii="Times New Roman" w:hAnsi="Times New Roman"/>
                <w:b/>
                <w:bCs/>
              </w:rPr>
              <w:t xml:space="preserve"> России</w:t>
            </w:r>
            <w:r w:rsidRPr="00F116A4" w:rsidDel="00F116A4">
              <w:rPr>
                <w:rFonts w:ascii="Times New Roman" w:hAnsi="Times New Roman"/>
              </w:rPr>
              <w:t xml:space="preserve"> </w:t>
            </w:r>
          </w:p>
          <w:p w14:paraId="24BEA6EF" w14:textId="1DEC8985" w:rsidR="00F116A4" w:rsidRPr="00F116A4" w:rsidRDefault="00F116A4" w:rsidP="00F116A4">
            <w:pPr>
              <w:spacing w:after="0"/>
              <w:rPr>
                <w:rFonts w:ascii="Times New Roman" w:hAnsi="Times New Roman"/>
              </w:rPr>
            </w:pPr>
            <w:r w:rsidRPr="00F116A4">
              <w:rPr>
                <w:rFonts w:ascii="Times New Roman" w:hAnsi="Times New Roman"/>
              </w:rPr>
              <w:t>А</w:t>
            </w:r>
            <w:r w:rsidR="00F81AAF">
              <w:rPr>
                <w:rFonts w:ascii="Times New Roman" w:hAnsi="Times New Roman"/>
              </w:rPr>
              <w:t xml:space="preserve">дрес место нахождения: 115093, </w:t>
            </w:r>
            <w:proofErr w:type="spellStart"/>
            <w:r w:rsidR="00F81AAF">
              <w:rPr>
                <w:rFonts w:ascii="Times New Roman" w:hAnsi="Times New Roman"/>
              </w:rPr>
              <w:t>г</w:t>
            </w:r>
            <w:r w:rsidRPr="00F116A4">
              <w:rPr>
                <w:rFonts w:ascii="Times New Roman" w:hAnsi="Times New Roman"/>
              </w:rPr>
              <w:t>.Москва</w:t>
            </w:r>
            <w:proofErr w:type="spellEnd"/>
            <w:r w:rsidRPr="00F116A4">
              <w:rPr>
                <w:rFonts w:ascii="Times New Roman" w:hAnsi="Times New Roman"/>
              </w:rPr>
              <w:t xml:space="preserve">, </w:t>
            </w:r>
            <w:proofErr w:type="spellStart"/>
            <w:r w:rsidRPr="00F116A4">
              <w:rPr>
                <w:rFonts w:ascii="Times New Roman" w:hAnsi="Times New Roman"/>
              </w:rPr>
              <w:t>вн.тер.г</w:t>
            </w:r>
            <w:proofErr w:type="spellEnd"/>
            <w:r w:rsidRPr="00F116A4">
              <w:rPr>
                <w:rFonts w:ascii="Times New Roman" w:hAnsi="Times New Roman"/>
              </w:rPr>
              <w:t>. муниципальный округ Замоскворечье, ул. Большая Серпуховская, д. 25, стр. 14</w:t>
            </w:r>
          </w:p>
          <w:p w14:paraId="286E2D85" w14:textId="77777777" w:rsidR="00F116A4" w:rsidRPr="00F116A4" w:rsidRDefault="00F116A4" w:rsidP="00F116A4">
            <w:pPr>
              <w:spacing w:after="0"/>
              <w:rPr>
                <w:rFonts w:ascii="Times New Roman" w:hAnsi="Times New Roman"/>
              </w:rPr>
            </w:pPr>
            <w:r w:rsidRPr="00F116A4">
              <w:rPr>
                <w:rFonts w:ascii="Times New Roman" w:hAnsi="Times New Roman"/>
              </w:rPr>
              <w:t>ИНН 3702068020 КПП 770501001</w:t>
            </w:r>
          </w:p>
          <w:p w14:paraId="25D508E1" w14:textId="77777777" w:rsidR="00F116A4" w:rsidRPr="00F116A4" w:rsidRDefault="00F116A4" w:rsidP="00F116A4">
            <w:pPr>
              <w:spacing w:after="0"/>
              <w:rPr>
                <w:rFonts w:ascii="Times New Roman" w:hAnsi="Times New Roman"/>
              </w:rPr>
            </w:pPr>
            <w:r w:rsidRPr="00F116A4">
              <w:rPr>
                <w:rFonts w:ascii="Times New Roman" w:hAnsi="Times New Roman"/>
              </w:rPr>
              <w:t>ОГРН 1053701033407 ОКПО 02939164</w:t>
            </w:r>
          </w:p>
          <w:p w14:paraId="78C2771A" w14:textId="77777777" w:rsidR="00F116A4" w:rsidRPr="00F116A4" w:rsidRDefault="00F116A4" w:rsidP="00F116A4">
            <w:pPr>
              <w:spacing w:after="0"/>
              <w:rPr>
                <w:rFonts w:ascii="Times New Roman" w:hAnsi="Times New Roman"/>
              </w:rPr>
            </w:pPr>
            <w:r w:rsidRPr="00F116A4">
              <w:rPr>
                <w:rFonts w:ascii="Times New Roman" w:hAnsi="Times New Roman"/>
              </w:rPr>
              <w:t xml:space="preserve">Получатель: УФК по г. Москве (ФГБОУ ЦМС </w:t>
            </w:r>
            <w:proofErr w:type="spellStart"/>
            <w:r w:rsidRPr="00F116A4">
              <w:rPr>
                <w:rFonts w:ascii="Times New Roman" w:hAnsi="Times New Roman"/>
              </w:rPr>
              <w:t>Минпросвещения</w:t>
            </w:r>
            <w:proofErr w:type="spellEnd"/>
            <w:r w:rsidRPr="00F116A4">
              <w:rPr>
                <w:rFonts w:ascii="Times New Roman" w:hAnsi="Times New Roman"/>
              </w:rPr>
              <w:t xml:space="preserve"> России, л/с 20736У88760)</w:t>
            </w:r>
          </w:p>
          <w:p w14:paraId="576018B4" w14:textId="77777777" w:rsidR="00F116A4" w:rsidRPr="00F116A4" w:rsidRDefault="00F116A4" w:rsidP="00F116A4">
            <w:pPr>
              <w:spacing w:after="0"/>
              <w:rPr>
                <w:rFonts w:ascii="Times New Roman" w:hAnsi="Times New Roman"/>
              </w:rPr>
            </w:pPr>
            <w:r w:rsidRPr="00F116A4">
              <w:rPr>
                <w:rFonts w:ascii="Times New Roman" w:hAnsi="Times New Roman"/>
              </w:rPr>
              <w:t>Номер казначейского счета (р/счет): 03214643000000017300</w:t>
            </w:r>
          </w:p>
          <w:p w14:paraId="1CA09FC3" w14:textId="77777777" w:rsidR="00F116A4" w:rsidRPr="00F116A4" w:rsidRDefault="00F116A4" w:rsidP="00F116A4">
            <w:pPr>
              <w:spacing w:after="0"/>
              <w:rPr>
                <w:rFonts w:ascii="Times New Roman" w:hAnsi="Times New Roman"/>
              </w:rPr>
            </w:pPr>
            <w:r w:rsidRPr="00F116A4">
              <w:rPr>
                <w:rFonts w:ascii="Times New Roman" w:hAnsi="Times New Roman"/>
              </w:rPr>
              <w:t xml:space="preserve">в ОКЦ № 1 ГУ Банка России по ЦФО//УФК ПО Г. МОСКВЕ, г Москва </w:t>
            </w:r>
          </w:p>
          <w:p w14:paraId="591DC4AB" w14:textId="77777777" w:rsidR="00F116A4" w:rsidRPr="00F116A4" w:rsidRDefault="00F116A4" w:rsidP="00F116A4">
            <w:pPr>
              <w:spacing w:after="0"/>
              <w:rPr>
                <w:rFonts w:ascii="Times New Roman" w:hAnsi="Times New Roman"/>
              </w:rPr>
            </w:pPr>
            <w:r w:rsidRPr="00F116A4">
              <w:rPr>
                <w:rFonts w:ascii="Times New Roman" w:hAnsi="Times New Roman"/>
              </w:rPr>
              <w:t>БИК ТОФК (БИК) 004525988</w:t>
            </w:r>
          </w:p>
          <w:p w14:paraId="660EC33D" w14:textId="77777777" w:rsidR="00F116A4" w:rsidRPr="00F116A4" w:rsidRDefault="00F116A4" w:rsidP="00F116A4">
            <w:pPr>
              <w:spacing w:after="0"/>
              <w:rPr>
                <w:rFonts w:ascii="Times New Roman" w:hAnsi="Times New Roman"/>
              </w:rPr>
            </w:pPr>
            <w:r w:rsidRPr="00F116A4">
              <w:rPr>
                <w:rFonts w:ascii="Times New Roman" w:hAnsi="Times New Roman"/>
              </w:rPr>
              <w:t>ЕКС (к/</w:t>
            </w:r>
            <w:proofErr w:type="spellStart"/>
            <w:r w:rsidRPr="00F116A4">
              <w:rPr>
                <w:rFonts w:ascii="Times New Roman" w:hAnsi="Times New Roman"/>
              </w:rPr>
              <w:t>сч</w:t>
            </w:r>
            <w:proofErr w:type="spellEnd"/>
            <w:r w:rsidRPr="00F116A4">
              <w:rPr>
                <w:rFonts w:ascii="Times New Roman" w:hAnsi="Times New Roman"/>
              </w:rPr>
              <w:t xml:space="preserve">) 40102810545370000003 </w:t>
            </w:r>
          </w:p>
          <w:p w14:paraId="5F64E34F" w14:textId="193A406A" w:rsidR="00F116A4" w:rsidRDefault="00F116A4" w:rsidP="00F116A4">
            <w:pPr>
              <w:spacing w:after="0"/>
              <w:rPr>
                <w:rFonts w:ascii="Times New Roman" w:hAnsi="Times New Roman"/>
                <w:bCs/>
              </w:rPr>
            </w:pPr>
            <w:r w:rsidRPr="00F116A4">
              <w:rPr>
                <w:rFonts w:ascii="Times New Roman" w:hAnsi="Times New Roman"/>
                <w:bCs/>
              </w:rPr>
              <w:t xml:space="preserve">Электронная почта: </w:t>
            </w:r>
            <w:hyperlink r:id="rId6" w:history="1">
              <w:r w:rsidR="00A0566C" w:rsidRPr="00E6393F">
                <w:rPr>
                  <w:rStyle w:val="a3"/>
                  <w:rFonts w:ascii="Times New Roman" w:hAnsi="Times New Roman"/>
                  <w:bCs/>
                </w:rPr>
                <w:t>info@cic-edu.ru</w:t>
              </w:r>
            </w:hyperlink>
          </w:p>
          <w:p w14:paraId="4D901BD3" w14:textId="5E7FD0C2" w:rsidR="00A0566C" w:rsidRPr="00F116A4" w:rsidRDefault="00A0566C" w:rsidP="00F116A4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Тел.: +7 (495) 911 61 11</w:t>
            </w:r>
          </w:p>
          <w:p w14:paraId="208DF478" w14:textId="3D33674C" w:rsidR="00743B8E" w:rsidRPr="00743B8E" w:rsidRDefault="00743B8E" w:rsidP="00DF62DD">
            <w:pPr>
              <w:spacing w:after="0"/>
              <w:rPr>
                <w:rFonts w:ascii="Times New Roman" w:hAnsi="Times New Roman"/>
              </w:rPr>
            </w:pPr>
          </w:p>
        </w:tc>
      </w:tr>
      <w:tr w:rsidR="00E508E7" w:rsidRPr="00AC73A7" w14:paraId="66AB573E" w14:textId="77777777" w:rsidTr="009238B3">
        <w:tc>
          <w:tcPr>
            <w:tcW w:w="4786" w:type="dxa"/>
          </w:tcPr>
          <w:p w14:paraId="5D6CE816" w14:textId="1A139B16" w:rsidR="00E508E7" w:rsidRPr="00743B8E" w:rsidRDefault="00E508E7" w:rsidP="00AC73A7">
            <w:pPr>
              <w:rPr>
                <w:rFonts w:ascii="Times New Roman" w:hAnsi="Times New Roman"/>
              </w:rPr>
            </w:pPr>
            <w:r w:rsidRPr="00AC73A7">
              <w:rPr>
                <w:rFonts w:ascii="Times New Roman" w:hAnsi="Times New Roman"/>
                <w:sz w:val="20"/>
                <w:szCs w:val="20"/>
              </w:rPr>
              <w:t xml:space="preserve">                    </w:t>
            </w:r>
          </w:p>
        </w:tc>
        <w:tc>
          <w:tcPr>
            <w:tcW w:w="5248" w:type="dxa"/>
          </w:tcPr>
          <w:p w14:paraId="3257A03F" w14:textId="44F6DE5C" w:rsidR="00E508E7" w:rsidRPr="00AC73A7" w:rsidRDefault="00E508E7" w:rsidP="00DF62D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F62DD" w14:paraId="0C8CFD7C" w14:textId="77777777" w:rsidTr="00DF62DD">
        <w:tc>
          <w:tcPr>
            <w:tcW w:w="4786" w:type="dxa"/>
          </w:tcPr>
          <w:p w14:paraId="31B1D674" w14:textId="16DDCF53" w:rsidR="00DF62DD" w:rsidRPr="00DF62DD" w:rsidRDefault="00DF62DD" w:rsidP="00DF62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Лицензиата</w:t>
            </w:r>
            <w:r w:rsidRPr="00DF62DD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6B89241D" w14:textId="77777777" w:rsidR="00DF62DD" w:rsidRPr="00DF62DD" w:rsidRDefault="00DF62DD" w:rsidP="00DF62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73B4E2C" w14:textId="77777777" w:rsidR="00DF62DD" w:rsidRPr="00DF62DD" w:rsidRDefault="00DF62DD" w:rsidP="00DF62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932952D" w14:textId="77777777" w:rsidR="00DF62DD" w:rsidRPr="00DF62DD" w:rsidRDefault="00DF62DD" w:rsidP="00DF62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62DD">
              <w:rPr>
                <w:rFonts w:ascii="Times New Roman" w:hAnsi="Times New Roman"/>
                <w:sz w:val="20"/>
                <w:szCs w:val="20"/>
              </w:rPr>
              <w:t xml:space="preserve">_____________________  ____________ </w:t>
            </w:r>
          </w:p>
          <w:p w14:paraId="749192BF" w14:textId="77777777" w:rsidR="00DF62DD" w:rsidRPr="00DF62DD" w:rsidRDefault="00DF62DD" w:rsidP="00DF62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62DD">
              <w:rPr>
                <w:rFonts w:ascii="Times New Roman" w:hAnsi="Times New Roman"/>
                <w:sz w:val="20"/>
                <w:szCs w:val="20"/>
              </w:rPr>
              <w:t>(печать)</w:t>
            </w:r>
          </w:p>
        </w:tc>
        <w:tc>
          <w:tcPr>
            <w:tcW w:w="5248" w:type="dxa"/>
          </w:tcPr>
          <w:p w14:paraId="0FB79A75" w14:textId="153CAC84" w:rsidR="00DF62DD" w:rsidRPr="00DF62DD" w:rsidRDefault="00DF62DD" w:rsidP="00A05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Сублицензиата</w:t>
            </w:r>
            <w:r w:rsidRPr="00DF62DD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11AD31BB" w14:textId="77777777" w:rsidR="00DF62DD" w:rsidRPr="00DF62DD" w:rsidRDefault="00DF62DD" w:rsidP="00A05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62DD">
              <w:rPr>
                <w:rFonts w:ascii="Times New Roman" w:hAnsi="Times New Roman"/>
                <w:sz w:val="20"/>
                <w:szCs w:val="20"/>
              </w:rPr>
              <w:t>Заместитель директора</w:t>
            </w:r>
          </w:p>
          <w:p w14:paraId="3C598164" w14:textId="77777777" w:rsidR="00DF62DD" w:rsidRPr="00DF62DD" w:rsidRDefault="00DF62DD" w:rsidP="00A05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62DD">
              <w:rPr>
                <w:rFonts w:ascii="Times New Roman" w:hAnsi="Times New Roman"/>
                <w:sz w:val="20"/>
                <w:szCs w:val="20"/>
              </w:rPr>
              <w:t xml:space="preserve">ФГБОУ ЦМС </w:t>
            </w:r>
            <w:proofErr w:type="spellStart"/>
            <w:r w:rsidRPr="00DF62DD">
              <w:rPr>
                <w:rFonts w:ascii="Times New Roman" w:hAnsi="Times New Roman"/>
                <w:sz w:val="20"/>
                <w:szCs w:val="20"/>
              </w:rPr>
              <w:t>Минпросвещения</w:t>
            </w:r>
            <w:proofErr w:type="spellEnd"/>
            <w:r w:rsidRPr="00DF62DD">
              <w:rPr>
                <w:rFonts w:ascii="Times New Roman" w:hAnsi="Times New Roman"/>
                <w:sz w:val="20"/>
                <w:szCs w:val="20"/>
              </w:rPr>
              <w:t xml:space="preserve"> России</w:t>
            </w:r>
          </w:p>
          <w:p w14:paraId="50C5A47B" w14:textId="77777777" w:rsidR="00DF62DD" w:rsidRPr="00DF62DD" w:rsidRDefault="00DF62DD" w:rsidP="00A05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943E3A4" w14:textId="77777777" w:rsidR="00DF62DD" w:rsidRPr="00DF62DD" w:rsidRDefault="00DF62DD" w:rsidP="00A05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C80E611" w14:textId="77777777" w:rsidR="00DF62DD" w:rsidRPr="00DF62DD" w:rsidRDefault="00DF62DD" w:rsidP="00A05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62DD">
              <w:rPr>
                <w:rFonts w:ascii="Times New Roman" w:hAnsi="Times New Roman"/>
                <w:sz w:val="20"/>
                <w:szCs w:val="20"/>
              </w:rPr>
              <w:t xml:space="preserve">____________________ Д.Е. </w:t>
            </w:r>
            <w:proofErr w:type="spellStart"/>
            <w:r w:rsidRPr="00DF62DD">
              <w:rPr>
                <w:rFonts w:ascii="Times New Roman" w:hAnsi="Times New Roman"/>
                <w:sz w:val="20"/>
                <w:szCs w:val="20"/>
              </w:rPr>
              <w:t>Мерешкин</w:t>
            </w:r>
            <w:proofErr w:type="spellEnd"/>
          </w:p>
          <w:p w14:paraId="0806EBB4" w14:textId="77777777" w:rsidR="00DF62DD" w:rsidRPr="00DF62DD" w:rsidRDefault="00DF62DD" w:rsidP="00DF62DD">
            <w:pPr>
              <w:rPr>
                <w:rFonts w:ascii="Times New Roman" w:hAnsi="Times New Roman"/>
                <w:sz w:val="20"/>
                <w:szCs w:val="20"/>
              </w:rPr>
            </w:pPr>
            <w:r w:rsidRPr="00DF62DD">
              <w:rPr>
                <w:rFonts w:ascii="Times New Roman" w:hAnsi="Times New Roman"/>
                <w:sz w:val="20"/>
                <w:szCs w:val="20"/>
              </w:rPr>
              <w:t>(печать)</w:t>
            </w:r>
          </w:p>
        </w:tc>
      </w:tr>
    </w:tbl>
    <w:p w14:paraId="4E73CF5C" w14:textId="702AEC60" w:rsidR="00854A7E" w:rsidRDefault="00854A7E" w:rsidP="00854A7E">
      <w:pPr>
        <w:widowControl w:val="0"/>
        <w:spacing w:after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39BB1F74" w14:textId="5AB2734A" w:rsidR="00717D13" w:rsidRDefault="00717D13" w:rsidP="00854A7E">
      <w:pPr>
        <w:widowControl w:val="0"/>
        <w:spacing w:after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AFDC909" w14:textId="45160801" w:rsidR="00717D13" w:rsidRDefault="00717D13" w:rsidP="00854A7E">
      <w:pPr>
        <w:widowControl w:val="0"/>
        <w:spacing w:after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93DEEDE" w14:textId="5801B90D" w:rsidR="00717D13" w:rsidRDefault="00717D13" w:rsidP="00854A7E">
      <w:pPr>
        <w:widowControl w:val="0"/>
        <w:spacing w:after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5525120C" w14:textId="0A322689" w:rsidR="00717D13" w:rsidRDefault="00717D13" w:rsidP="00854A7E">
      <w:pPr>
        <w:widowControl w:val="0"/>
        <w:spacing w:after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0FD16E2" w14:textId="4863B005" w:rsidR="00717D13" w:rsidRDefault="00717D13" w:rsidP="00854A7E">
      <w:pPr>
        <w:widowControl w:val="0"/>
        <w:spacing w:after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33649A71" w14:textId="3585A6BC" w:rsidR="00717D13" w:rsidRDefault="00717D13" w:rsidP="00854A7E">
      <w:pPr>
        <w:widowControl w:val="0"/>
        <w:spacing w:after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35A5149" w14:textId="1AED594E" w:rsidR="00717D13" w:rsidRDefault="00717D13" w:rsidP="00854A7E">
      <w:pPr>
        <w:widowControl w:val="0"/>
        <w:spacing w:after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E87BB83" w14:textId="58315094" w:rsidR="00717D13" w:rsidRDefault="00717D13" w:rsidP="00854A7E">
      <w:pPr>
        <w:widowControl w:val="0"/>
        <w:spacing w:after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6ED1C3F" w14:textId="01619EF7" w:rsidR="00717D13" w:rsidRDefault="00717D13" w:rsidP="00854A7E">
      <w:pPr>
        <w:widowControl w:val="0"/>
        <w:spacing w:after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91C29CC" w14:textId="687C3633" w:rsidR="00717D13" w:rsidRDefault="00717D13" w:rsidP="00854A7E">
      <w:pPr>
        <w:widowControl w:val="0"/>
        <w:spacing w:after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03825A0" w14:textId="050813E4" w:rsidR="00717D13" w:rsidRDefault="00717D13" w:rsidP="00854A7E">
      <w:pPr>
        <w:widowControl w:val="0"/>
        <w:spacing w:after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1EFBE1D" w14:textId="055D2DCD" w:rsidR="00717D13" w:rsidRDefault="00717D13" w:rsidP="00854A7E">
      <w:pPr>
        <w:widowControl w:val="0"/>
        <w:spacing w:after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2B2B4CD" w14:textId="3CA44C32" w:rsidR="00717D13" w:rsidRDefault="00717D13" w:rsidP="00854A7E">
      <w:pPr>
        <w:widowControl w:val="0"/>
        <w:spacing w:after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60BFCD9" w14:textId="14EFCCC7" w:rsidR="003D5DB7" w:rsidRDefault="003D5DB7" w:rsidP="00854A7E">
      <w:pPr>
        <w:widowControl w:val="0"/>
        <w:spacing w:after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E8FADC2" w14:textId="7909BF8B" w:rsidR="003D5DB7" w:rsidRDefault="003D5DB7" w:rsidP="00854A7E">
      <w:pPr>
        <w:widowControl w:val="0"/>
        <w:spacing w:after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6C79A1F" w14:textId="3BB2EB78" w:rsidR="0089592A" w:rsidRDefault="0089592A" w:rsidP="00854A7E">
      <w:pPr>
        <w:widowControl w:val="0"/>
        <w:spacing w:after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0F047DF" w14:textId="2C766B02" w:rsidR="00145CC0" w:rsidRPr="00145CC0" w:rsidRDefault="00717D13" w:rsidP="00854A7E">
      <w:pPr>
        <w:widowControl w:val="0"/>
        <w:spacing w:after="0"/>
        <w:jc w:val="both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</w:t>
      </w:r>
      <w:r w:rsidR="00145CC0" w:rsidRPr="00145CC0"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r w:rsidR="00145CC0" w:rsidRPr="00145CC0">
        <w:rPr>
          <w:rFonts w:ascii="Times New Roman" w:eastAsia="Times New Roman" w:hAnsi="Times New Roman"/>
          <w:b/>
          <w:lang w:eastAsia="ru-RU"/>
        </w:rPr>
        <w:t>риложение 1</w:t>
      </w:r>
    </w:p>
    <w:p w14:paraId="30879260" w14:textId="71F0B142" w:rsidR="00285514" w:rsidRPr="00145CC0" w:rsidRDefault="00145CC0" w:rsidP="00145CC0">
      <w:pPr>
        <w:widowControl w:val="0"/>
        <w:spacing w:after="0"/>
        <w:ind w:left="4111"/>
        <w:jc w:val="both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к </w:t>
      </w:r>
      <w:proofErr w:type="spellStart"/>
      <w:r>
        <w:rPr>
          <w:rFonts w:ascii="Times New Roman" w:eastAsia="Times New Roman" w:hAnsi="Times New Roman"/>
          <w:b/>
          <w:lang w:eastAsia="ru-RU"/>
        </w:rPr>
        <w:t>Субл</w:t>
      </w:r>
      <w:r w:rsidRPr="00145CC0">
        <w:rPr>
          <w:rFonts w:ascii="Times New Roman" w:eastAsia="Times New Roman" w:hAnsi="Times New Roman"/>
          <w:b/>
          <w:lang w:eastAsia="ru-RU"/>
        </w:rPr>
        <w:t>ицензионному</w:t>
      </w:r>
      <w:proofErr w:type="spellEnd"/>
      <w:r w:rsidRPr="00145CC0">
        <w:rPr>
          <w:rFonts w:ascii="Times New Roman" w:eastAsia="Times New Roman" w:hAnsi="Times New Roman"/>
          <w:b/>
          <w:lang w:eastAsia="ru-RU"/>
        </w:rPr>
        <w:t xml:space="preserve"> договору от _________ № _____</w:t>
      </w:r>
    </w:p>
    <w:p w14:paraId="7D9A4431" w14:textId="77777777" w:rsidR="0089592A" w:rsidRDefault="0089592A" w:rsidP="0089592A">
      <w:pPr>
        <w:keepNext/>
        <w:tabs>
          <w:tab w:val="num" w:pos="3693"/>
        </w:tabs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14:paraId="774A1FDA" w14:textId="234DE015" w:rsidR="0089592A" w:rsidRPr="00A62EF1" w:rsidRDefault="0089592A" w:rsidP="0089592A">
      <w:pPr>
        <w:keepNext/>
        <w:tabs>
          <w:tab w:val="num" w:pos="3693"/>
        </w:tabs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A62EF1">
        <w:rPr>
          <w:rFonts w:ascii="Times New Roman" w:hAnsi="Times New Roman"/>
          <w:b/>
          <w:bCs/>
          <w:sz w:val="24"/>
          <w:szCs w:val="24"/>
        </w:rPr>
        <w:t>ТЕХНИЧЕСКОЕ ЗАДАНИЕ</w:t>
      </w:r>
    </w:p>
    <w:p w14:paraId="71B4E09C" w14:textId="77777777" w:rsidR="0089592A" w:rsidRPr="00A62EF1" w:rsidRDefault="0089592A" w:rsidP="0089592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1" w:name="_Hlk224032768"/>
      <w:r w:rsidRPr="00A62EF1">
        <w:rPr>
          <w:rFonts w:ascii="Times New Roman" w:hAnsi="Times New Roman"/>
          <w:b/>
          <w:sz w:val="24"/>
          <w:szCs w:val="24"/>
        </w:rPr>
        <w:t xml:space="preserve">на предоставление права на использование программного обеспечения </w:t>
      </w:r>
    </w:p>
    <w:p w14:paraId="4319A899" w14:textId="7761CA43" w:rsidR="0089592A" w:rsidRPr="00A62EF1" w:rsidRDefault="0089592A" w:rsidP="005E5EFD">
      <w:pPr>
        <w:jc w:val="center"/>
        <w:rPr>
          <w:rFonts w:ascii="Times New Roman" w:hAnsi="Times New Roman"/>
          <w:b/>
          <w:sz w:val="24"/>
          <w:szCs w:val="24"/>
        </w:rPr>
      </w:pPr>
      <w:r w:rsidRPr="00A62EF1">
        <w:rPr>
          <w:rFonts w:ascii="Times New Roman" w:hAnsi="Times New Roman"/>
          <w:b/>
          <w:sz w:val="24"/>
          <w:szCs w:val="24"/>
        </w:rPr>
        <w:t xml:space="preserve">на условиях простой (неисключительной) лицензии Битрикс24 «Сертификат «1С-Битрикс24. </w:t>
      </w:r>
      <w:proofErr w:type="spellStart"/>
      <w:r w:rsidRPr="00A62EF1">
        <w:rPr>
          <w:rFonts w:ascii="Times New Roman" w:hAnsi="Times New Roman"/>
          <w:b/>
          <w:sz w:val="24"/>
          <w:szCs w:val="24"/>
        </w:rPr>
        <w:t>Маркетплейс</w:t>
      </w:r>
      <w:proofErr w:type="spellEnd"/>
      <w:r w:rsidRPr="00A62EF1">
        <w:rPr>
          <w:rFonts w:ascii="Times New Roman" w:hAnsi="Times New Roman"/>
          <w:b/>
          <w:sz w:val="24"/>
          <w:szCs w:val="24"/>
        </w:rPr>
        <w:t>»</w:t>
      </w:r>
      <w:r w:rsidR="005E5EFD">
        <w:rPr>
          <w:rFonts w:ascii="Times New Roman" w:hAnsi="Times New Roman"/>
          <w:b/>
          <w:sz w:val="24"/>
          <w:szCs w:val="24"/>
        </w:rPr>
        <w:t xml:space="preserve"> </w:t>
      </w:r>
      <w:r w:rsidR="005E5EFD" w:rsidRPr="005E5EFD">
        <w:rPr>
          <w:rFonts w:ascii="Times New Roman" w:hAnsi="Times New Roman"/>
          <w:b/>
          <w:sz w:val="24"/>
          <w:szCs w:val="24"/>
        </w:rPr>
        <w:t>о</w:t>
      </w:r>
      <w:r w:rsidR="005E5EFD">
        <w:rPr>
          <w:rFonts w:ascii="Times New Roman" w:hAnsi="Times New Roman"/>
          <w:b/>
          <w:sz w:val="24"/>
          <w:szCs w:val="24"/>
        </w:rPr>
        <w:t xml:space="preserve">блачная версия </w:t>
      </w:r>
      <w:r w:rsidR="005E5EFD" w:rsidRPr="005E5EFD">
        <w:rPr>
          <w:rFonts w:ascii="Times New Roman" w:hAnsi="Times New Roman"/>
          <w:b/>
          <w:sz w:val="24"/>
          <w:szCs w:val="24"/>
        </w:rPr>
        <w:t>(для тарифа Энтерпрайз)»</w:t>
      </w:r>
      <w:r w:rsidRPr="00A62EF1">
        <w:rPr>
          <w:rFonts w:ascii="Times New Roman" w:hAnsi="Times New Roman"/>
          <w:b/>
          <w:sz w:val="24"/>
          <w:szCs w:val="24"/>
        </w:rPr>
        <w:t>.</w:t>
      </w:r>
    </w:p>
    <w:bookmarkEnd w:id="1"/>
    <w:p w14:paraId="4A65CD06" w14:textId="77777777" w:rsidR="0089592A" w:rsidRPr="00A62EF1" w:rsidRDefault="0089592A" w:rsidP="0089592A">
      <w:pPr>
        <w:spacing w:after="0"/>
        <w:jc w:val="center"/>
        <w:rPr>
          <w:rFonts w:ascii="Times New Roman" w:hAnsi="Times New Roman"/>
          <w:b/>
          <w:kern w:val="32"/>
          <w:sz w:val="24"/>
          <w:szCs w:val="24"/>
        </w:rPr>
      </w:pPr>
    </w:p>
    <w:tbl>
      <w:tblPr>
        <w:tblStyle w:val="af2"/>
        <w:tblpPr w:leftFromText="180" w:rightFromText="180" w:vertAnchor="page" w:horzAnchor="margin" w:tblpY="3181"/>
        <w:tblW w:w="9508" w:type="dxa"/>
        <w:tblLook w:val="04A0" w:firstRow="1" w:lastRow="0" w:firstColumn="1" w:lastColumn="0" w:noHBand="0" w:noVBand="1"/>
      </w:tblPr>
      <w:tblGrid>
        <w:gridCol w:w="540"/>
        <w:gridCol w:w="1715"/>
        <w:gridCol w:w="2728"/>
        <w:gridCol w:w="1137"/>
        <w:gridCol w:w="1216"/>
        <w:gridCol w:w="696"/>
        <w:gridCol w:w="1476"/>
      </w:tblGrid>
      <w:tr w:rsidR="0089592A" w:rsidRPr="0089592A" w14:paraId="4750EE05" w14:textId="77777777" w:rsidTr="00174A1B">
        <w:tc>
          <w:tcPr>
            <w:tcW w:w="540" w:type="dxa"/>
          </w:tcPr>
          <w:p w14:paraId="3E77380C" w14:textId="77777777" w:rsidR="0089592A" w:rsidRPr="0089592A" w:rsidRDefault="0089592A" w:rsidP="00174A1B">
            <w:pPr>
              <w:rPr>
                <w:rFonts w:ascii="Times New Roman" w:hAnsi="Times New Roman" w:cs="Times New Roman"/>
              </w:rPr>
            </w:pPr>
            <w:r w:rsidRPr="0089592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715" w:type="dxa"/>
            <w:vAlign w:val="center"/>
          </w:tcPr>
          <w:p w14:paraId="7EADE82A" w14:textId="77777777" w:rsidR="0089592A" w:rsidRPr="0089592A" w:rsidRDefault="0089592A" w:rsidP="00174A1B">
            <w:pPr>
              <w:rPr>
                <w:rFonts w:ascii="Times New Roman" w:hAnsi="Times New Roman" w:cs="Times New Roman"/>
              </w:rPr>
            </w:pPr>
            <w:r w:rsidRPr="0089592A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728" w:type="dxa"/>
            <w:vAlign w:val="center"/>
          </w:tcPr>
          <w:p w14:paraId="70B0A238" w14:textId="77777777" w:rsidR="0089592A" w:rsidRPr="0089592A" w:rsidRDefault="0089592A" w:rsidP="00174A1B">
            <w:pPr>
              <w:rPr>
                <w:rFonts w:ascii="Times New Roman" w:hAnsi="Times New Roman" w:cs="Times New Roman"/>
              </w:rPr>
            </w:pPr>
            <w:r w:rsidRPr="0089592A">
              <w:rPr>
                <w:rFonts w:ascii="Times New Roman" w:hAnsi="Times New Roman" w:cs="Times New Roman"/>
              </w:rPr>
              <w:t>Характеристики</w:t>
            </w:r>
          </w:p>
        </w:tc>
        <w:tc>
          <w:tcPr>
            <w:tcW w:w="1137" w:type="dxa"/>
            <w:vAlign w:val="center"/>
          </w:tcPr>
          <w:p w14:paraId="434C2E10" w14:textId="77777777" w:rsidR="0089592A" w:rsidRPr="0089592A" w:rsidRDefault="0089592A" w:rsidP="00174A1B">
            <w:pPr>
              <w:rPr>
                <w:rFonts w:ascii="Times New Roman" w:hAnsi="Times New Roman" w:cs="Times New Roman"/>
              </w:rPr>
            </w:pPr>
            <w:r w:rsidRPr="0089592A">
              <w:rPr>
                <w:rFonts w:ascii="Times New Roman" w:hAnsi="Times New Roman" w:cs="Times New Roman"/>
              </w:rPr>
              <w:t>Срок действия</w:t>
            </w:r>
          </w:p>
        </w:tc>
        <w:tc>
          <w:tcPr>
            <w:tcW w:w="1216" w:type="dxa"/>
            <w:vAlign w:val="center"/>
          </w:tcPr>
          <w:p w14:paraId="5C8FEF0E" w14:textId="77777777" w:rsidR="0089592A" w:rsidRPr="0089592A" w:rsidRDefault="0089592A" w:rsidP="00174A1B">
            <w:pPr>
              <w:rPr>
                <w:rFonts w:ascii="Times New Roman" w:hAnsi="Times New Roman" w:cs="Times New Roman"/>
              </w:rPr>
            </w:pPr>
            <w:r w:rsidRPr="0089592A">
              <w:rPr>
                <w:rFonts w:ascii="Times New Roman" w:hAnsi="Times New Roman" w:cs="Times New Roman"/>
              </w:rPr>
              <w:t>Ед. изм. (по ОКЕИ</w:t>
            </w:r>
          </w:p>
        </w:tc>
        <w:tc>
          <w:tcPr>
            <w:tcW w:w="696" w:type="dxa"/>
            <w:vAlign w:val="center"/>
          </w:tcPr>
          <w:p w14:paraId="18D2E4B9" w14:textId="722CB468" w:rsidR="0089592A" w:rsidRPr="0089592A" w:rsidRDefault="00F11E77" w:rsidP="00174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476" w:type="dxa"/>
            <w:vAlign w:val="center"/>
          </w:tcPr>
          <w:p w14:paraId="6D9D519D" w14:textId="77777777" w:rsidR="0089592A" w:rsidRPr="0089592A" w:rsidRDefault="0089592A" w:rsidP="00174A1B">
            <w:pPr>
              <w:rPr>
                <w:rFonts w:ascii="Times New Roman" w:hAnsi="Times New Roman" w:cs="Times New Roman"/>
              </w:rPr>
            </w:pPr>
            <w:r w:rsidRPr="0089592A">
              <w:rPr>
                <w:rFonts w:ascii="Times New Roman" w:hAnsi="Times New Roman" w:cs="Times New Roman"/>
              </w:rPr>
              <w:t>Код ОКПД2</w:t>
            </w:r>
          </w:p>
        </w:tc>
      </w:tr>
      <w:tr w:rsidR="0089592A" w:rsidRPr="0089592A" w14:paraId="6828B5A5" w14:textId="77777777" w:rsidTr="00174A1B">
        <w:tc>
          <w:tcPr>
            <w:tcW w:w="540" w:type="dxa"/>
            <w:vAlign w:val="center"/>
          </w:tcPr>
          <w:p w14:paraId="06C80492" w14:textId="77777777" w:rsidR="0089592A" w:rsidRPr="0089592A" w:rsidRDefault="0089592A" w:rsidP="00174A1B">
            <w:pPr>
              <w:jc w:val="center"/>
              <w:rPr>
                <w:rFonts w:ascii="Times New Roman" w:hAnsi="Times New Roman" w:cs="Times New Roman"/>
              </w:rPr>
            </w:pPr>
            <w:r w:rsidRPr="008959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5" w:type="dxa"/>
            <w:vAlign w:val="center"/>
          </w:tcPr>
          <w:p w14:paraId="426404D8" w14:textId="77777777" w:rsidR="0089592A" w:rsidRPr="0089592A" w:rsidRDefault="0089592A" w:rsidP="00174A1B">
            <w:pPr>
              <w:jc w:val="center"/>
              <w:rPr>
                <w:rFonts w:ascii="Times New Roman" w:hAnsi="Times New Roman" w:cs="Times New Roman"/>
              </w:rPr>
            </w:pPr>
            <w:r w:rsidRPr="0089592A">
              <w:rPr>
                <w:rFonts w:ascii="Times New Roman" w:hAnsi="Times New Roman" w:cs="Times New Roman"/>
              </w:rPr>
              <w:t>Программное обеспечение</w:t>
            </w:r>
          </w:p>
          <w:p w14:paraId="121AA7F7" w14:textId="4D83715F" w:rsidR="0089592A" w:rsidRPr="0089592A" w:rsidRDefault="0089592A" w:rsidP="005E5EFD">
            <w:pPr>
              <w:jc w:val="center"/>
              <w:rPr>
                <w:rFonts w:ascii="Times New Roman" w:hAnsi="Times New Roman" w:cs="Times New Roman"/>
              </w:rPr>
            </w:pPr>
            <w:r w:rsidRPr="0089592A">
              <w:rPr>
                <w:rFonts w:ascii="Times New Roman" w:hAnsi="Times New Roman" w:cs="Times New Roman"/>
              </w:rPr>
              <w:t xml:space="preserve">Битрикс24 </w:t>
            </w:r>
            <w:bookmarkStart w:id="2" w:name="_Hlk225948502"/>
            <w:r w:rsidRPr="0089592A">
              <w:rPr>
                <w:rFonts w:ascii="Times New Roman" w:hAnsi="Times New Roman" w:cs="Times New Roman"/>
              </w:rPr>
              <w:t xml:space="preserve">«Сертификат «1С-Битрикс24. </w:t>
            </w:r>
            <w:proofErr w:type="spellStart"/>
            <w:proofErr w:type="gramStart"/>
            <w:r w:rsidRPr="0089592A">
              <w:rPr>
                <w:rFonts w:ascii="Times New Roman" w:hAnsi="Times New Roman" w:cs="Times New Roman"/>
              </w:rPr>
              <w:t>Маркетплейс</w:t>
            </w:r>
            <w:proofErr w:type="spellEnd"/>
            <w:r w:rsidRPr="0089592A">
              <w:rPr>
                <w:rFonts w:ascii="Times New Roman" w:hAnsi="Times New Roman" w:cs="Times New Roman"/>
              </w:rPr>
              <w:t>»</w:t>
            </w:r>
            <w:r w:rsidR="005E5EFD">
              <w:rPr>
                <w:rFonts w:ascii="Times New Roman" w:hAnsi="Times New Roman" w:cs="Times New Roman"/>
              </w:rPr>
              <w:t xml:space="preserve"> </w:t>
            </w:r>
            <w:r w:rsidR="005E5EFD">
              <w:t xml:space="preserve"> </w:t>
            </w:r>
            <w:r w:rsidR="005E5EFD">
              <w:rPr>
                <w:rFonts w:ascii="Times New Roman" w:hAnsi="Times New Roman" w:cs="Times New Roman"/>
              </w:rPr>
              <w:t>облачная</w:t>
            </w:r>
            <w:proofErr w:type="gramEnd"/>
            <w:r w:rsidR="005E5EFD">
              <w:rPr>
                <w:rFonts w:ascii="Times New Roman" w:hAnsi="Times New Roman" w:cs="Times New Roman"/>
              </w:rPr>
              <w:t xml:space="preserve"> версия (для тарифа Энтерпрайз)</w:t>
            </w:r>
            <w:r w:rsidRPr="0089592A">
              <w:rPr>
                <w:rFonts w:ascii="Times New Roman" w:hAnsi="Times New Roman" w:cs="Times New Roman"/>
              </w:rPr>
              <w:t>»</w:t>
            </w:r>
            <w:bookmarkEnd w:id="2"/>
          </w:p>
          <w:p w14:paraId="23AA6BE0" w14:textId="77777777" w:rsidR="0089592A" w:rsidRPr="0089592A" w:rsidRDefault="0089592A" w:rsidP="00174A1B">
            <w:pPr>
              <w:jc w:val="center"/>
              <w:rPr>
                <w:rFonts w:ascii="Times New Roman" w:hAnsi="Times New Roman" w:cs="Times New Roman"/>
              </w:rPr>
            </w:pPr>
            <w:r w:rsidRPr="0089592A">
              <w:rPr>
                <w:rFonts w:ascii="Times New Roman" w:hAnsi="Times New Roman" w:cs="Times New Roman"/>
              </w:rPr>
              <w:t>(КТРУ</w:t>
            </w:r>
          </w:p>
          <w:p w14:paraId="5BF92C3E" w14:textId="77777777" w:rsidR="0089592A" w:rsidRPr="0089592A" w:rsidRDefault="0089592A" w:rsidP="00174A1B">
            <w:pPr>
              <w:jc w:val="center"/>
              <w:rPr>
                <w:rFonts w:ascii="Times New Roman" w:hAnsi="Times New Roman" w:cs="Times New Roman"/>
              </w:rPr>
            </w:pPr>
            <w:r w:rsidRPr="0089592A">
              <w:rPr>
                <w:rFonts w:ascii="Times New Roman" w:hAnsi="Times New Roman" w:cs="Times New Roman"/>
              </w:rPr>
              <w:t>58.29.11.000-00000004)*</w:t>
            </w:r>
          </w:p>
        </w:tc>
        <w:tc>
          <w:tcPr>
            <w:tcW w:w="2728" w:type="dxa"/>
            <w:vAlign w:val="center"/>
          </w:tcPr>
          <w:p w14:paraId="01232563" w14:textId="77777777" w:rsidR="0089592A" w:rsidRPr="0089592A" w:rsidRDefault="0089592A" w:rsidP="00174A1B">
            <w:pPr>
              <w:rPr>
                <w:rFonts w:ascii="Times New Roman" w:hAnsi="Times New Roman" w:cs="Times New Roman"/>
              </w:rPr>
            </w:pPr>
            <w:r w:rsidRPr="0089592A">
              <w:rPr>
                <w:rFonts w:ascii="Times New Roman" w:hAnsi="Times New Roman" w:cs="Times New Roman"/>
              </w:rPr>
              <w:t xml:space="preserve">Вид лицензии: Простая (неисключительная) </w:t>
            </w:r>
          </w:p>
          <w:p w14:paraId="3C5DF8CB" w14:textId="77777777" w:rsidR="0089592A" w:rsidRPr="0089592A" w:rsidRDefault="0089592A" w:rsidP="00174A1B">
            <w:pPr>
              <w:rPr>
                <w:rFonts w:ascii="Times New Roman" w:hAnsi="Times New Roman" w:cs="Times New Roman"/>
              </w:rPr>
            </w:pPr>
            <w:r w:rsidRPr="0089592A">
              <w:rPr>
                <w:rFonts w:ascii="Times New Roman" w:hAnsi="Times New Roman" w:cs="Times New Roman"/>
              </w:rPr>
              <w:t>Класс программ для электронных вычислительных машин и баз данных</w:t>
            </w:r>
            <w:bookmarkStart w:id="3" w:name="_Hlk224032873"/>
            <w:r w:rsidRPr="0089592A">
              <w:rPr>
                <w:rFonts w:ascii="Times New Roman" w:hAnsi="Times New Roman" w:cs="Times New Roman"/>
              </w:rPr>
              <w:t xml:space="preserve">: (06.06) Средства просмотра </w:t>
            </w:r>
          </w:p>
          <w:p w14:paraId="7C1E5591" w14:textId="77777777" w:rsidR="0089592A" w:rsidRPr="0089592A" w:rsidRDefault="0089592A" w:rsidP="00174A1B">
            <w:pPr>
              <w:rPr>
                <w:rFonts w:ascii="Times New Roman" w:hAnsi="Times New Roman" w:cs="Times New Roman"/>
              </w:rPr>
            </w:pPr>
            <w:bookmarkStart w:id="4" w:name="_Hlk224032797"/>
            <w:bookmarkEnd w:id="3"/>
            <w:r w:rsidRPr="0089592A">
              <w:rPr>
                <w:rFonts w:ascii="Times New Roman" w:hAnsi="Times New Roman" w:cs="Times New Roman"/>
              </w:rPr>
              <w:t xml:space="preserve">Количество пользователей: </w:t>
            </w:r>
          </w:p>
          <w:p w14:paraId="32C58E78" w14:textId="77777777" w:rsidR="0089592A" w:rsidRPr="0089592A" w:rsidRDefault="0089592A" w:rsidP="00174A1B">
            <w:pPr>
              <w:rPr>
                <w:rFonts w:ascii="Times New Roman" w:hAnsi="Times New Roman" w:cs="Times New Roman"/>
              </w:rPr>
            </w:pPr>
            <w:r w:rsidRPr="0089592A">
              <w:rPr>
                <w:rFonts w:ascii="Times New Roman" w:hAnsi="Times New Roman" w:cs="Times New Roman"/>
              </w:rPr>
              <w:t>≥ 200.0 Штук</w:t>
            </w:r>
          </w:p>
          <w:bookmarkEnd w:id="4"/>
          <w:p w14:paraId="5FF74F8F" w14:textId="77777777" w:rsidR="0089592A" w:rsidRPr="0089592A" w:rsidRDefault="0089592A" w:rsidP="00174A1B">
            <w:pPr>
              <w:rPr>
                <w:rFonts w:ascii="Times New Roman" w:hAnsi="Times New Roman" w:cs="Times New Roman"/>
              </w:rPr>
            </w:pPr>
            <w:r w:rsidRPr="0089592A">
              <w:rPr>
                <w:rFonts w:ascii="Times New Roman" w:hAnsi="Times New Roman" w:cs="Times New Roman"/>
              </w:rPr>
              <w:t>Способ предоставления: Удаленный доступ через информационно-телекоммуникационные сети, в том числе через информационно-телекоммуникационную сеть Интернет</w:t>
            </w:r>
          </w:p>
        </w:tc>
        <w:tc>
          <w:tcPr>
            <w:tcW w:w="1137" w:type="dxa"/>
            <w:vAlign w:val="center"/>
          </w:tcPr>
          <w:p w14:paraId="2DB4031B" w14:textId="77777777" w:rsidR="0089592A" w:rsidRPr="0089592A" w:rsidRDefault="0089592A" w:rsidP="00174A1B">
            <w:pPr>
              <w:jc w:val="center"/>
              <w:rPr>
                <w:rFonts w:ascii="Times New Roman" w:hAnsi="Times New Roman" w:cs="Times New Roman"/>
              </w:rPr>
            </w:pPr>
            <w:r w:rsidRPr="0089592A">
              <w:rPr>
                <w:rFonts w:ascii="Times New Roman" w:hAnsi="Times New Roman" w:cs="Times New Roman"/>
              </w:rPr>
              <w:t>12 месяцев</w:t>
            </w:r>
          </w:p>
        </w:tc>
        <w:tc>
          <w:tcPr>
            <w:tcW w:w="1216" w:type="dxa"/>
            <w:vAlign w:val="center"/>
          </w:tcPr>
          <w:p w14:paraId="6DE7FAB2" w14:textId="77777777" w:rsidR="0089592A" w:rsidRPr="0089592A" w:rsidRDefault="0089592A" w:rsidP="00174A1B">
            <w:pPr>
              <w:jc w:val="center"/>
              <w:rPr>
                <w:rFonts w:ascii="Times New Roman" w:hAnsi="Times New Roman" w:cs="Times New Roman"/>
              </w:rPr>
            </w:pPr>
            <w:r w:rsidRPr="0089592A">
              <w:rPr>
                <w:rFonts w:ascii="Times New Roman" w:hAnsi="Times New Roman" w:cs="Times New Roman"/>
              </w:rPr>
              <w:t>Условная единица</w:t>
            </w:r>
          </w:p>
        </w:tc>
        <w:tc>
          <w:tcPr>
            <w:tcW w:w="696" w:type="dxa"/>
            <w:vAlign w:val="center"/>
          </w:tcPr>
          <w:p w14:paraId="77898156" w14:textId="77777777" w:rsidR="0089592A" w:rsidRPr="0089592A" w:rsidRDefault="0089592A" w:rsidP="00174A1B">
            <w:pPr>
              <w:jc w:val="center"/>
              <w:rPr>
                <w:rFonts w:ascii="Times New Roman" w:hAnsi="Times New Roman" w:cs="Times New Roman"/>
              </w:rPr>
            </w:pPr>
            <w:r w:rsidRPr="008959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6" w:type="dxa"/>
            <w:vAlign w:val="center"/>
          </w:tcPr>
          <w:p w14:paraId="7133B80D" w14:textId="77777777" w:rsidR="0089592A" w:rsidRPr="0089592A" w:rsidRDefault="0089592A" w:rsidP="00174A1B">
            <w:pPr>
              <w:jc w:val="center"/>
              <w:rPr>
                <w:rFonts w:ascii="Times New Roman" w:hAnsi="Times New Roman" w:cs="Times New Roman"/>
              </w:rPr>
            </w:pPr>
            <w:r w:rsidRPr="0089592A">
              <w:rPr>
                <w:rFonts w:ascii="Times New Roman" w:hAnsi="Times New Roman" w:cs="Times New Roman"/>
              </w:rPr>
              <w:t>58.29.50.000</w:t>
            </w:r>
          </w:p>
        </w:tc>
      </w:tr>
    </w:tbl>
    <w:p w14:paraId="484A7869" w14:textId="4E79AEB7" w:rsidR="0089592A" w:rsidRPr="00A62EF1" w:rsidRDefault="0089592A" w:rsidP="008959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4"/>
        </w:rPr>
      </w:pPr>
    </w:p>
    <w:p w14:paraId="6BFA3001" w14:textId="4379A670" w:rsidR="0089592A" w:rsidRPr="00A62EF1" w:rsidRDefault="0089592A" w:rsidP="008959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5" w:name="_Hlk225945991"/>
      <w:r w:rsidRPr="00A62EF1">
        <w:rPr>
          <w:rFonts w:ascii="Times New Roman" w:hAnsi="Times New Roman"/>
          <w:sz w:val="20"/>
          <w:szCs w:val="20"/>
        </w:rPr>
        <w:t xml:space="preserve">*В соответствии с подпунктом б), пункта 1, статьи 33, Федерального закона №44-ФЗ поставка эквивалента не допускается, в связи с наличием </w:t>
      </w:r>
      <w:proofErr w:type="gramStart"/>
      <w:r w:rsidRPr="00A62EF1">
        <w:rPr>
          <w:rFonts w:ascii="Times New Roman" w:hAnsi="Times New Roman"/>
          <w:sz w:val="20"/>
          <w:szCs w:val="20"/>
        </w:rPr>
        <w:t xml:space="preserve">у </w:t>
      </w:r>
      <w:r>
        <w:rPr>
          <w:rFonts w:ascii="Times New Roman" w:hAnsi="Times New Roman"/>
          <w:sz w:val="20"/>
          <w:szCs w:val="20"/>
        </w:rPr>
        <w:t>Сублицензиата</w:t>
      </w:r>
      <w:proofErr w:type="gramEnd"/>
      <w:r w:rsidRPr="00A62EF1">
        <w:rPr>
          <w:rFonts w:ascii="Times New Roman" w:hAnsi="Times New Roman"/>
          <w:sz w:val="20"/>
          <w:szCs w:val="20"/>
        </w:rPr>
        <w:t xml:space="preserve"> установленного ПО Битрикс24, и необходимостью обеспечить взаимодействие приобретаемого ПО с ПО, используемым </w:t>
      </w:r>
      <w:r w:rsidR="003545FB">
        <w:rPr>
          <w:rFonts w:ascii="Times New Roman" w:hAnsi="Times New Roman"/>
          <w:sz w:val="20"/>
          <w:szCs w:val="20"/>
        </w:rPr>
        <w:t>Сублицензиатом</w:t>
      </w:r>
      <w:r w:rsidRPr="00A62EF1">
        <w:rPr>
          <w:rFonts w:ascii="Times New Roman" w:hAnsi="Times New Roman"/>
          <w:sz w:val="20"/>
          <w:szCs w:val="20"/>
        </w:rPr>
        <w:t>.</w:t>
      </w:r>
    </w:p>
    <w:bookmarkEnd w:id="5"/>
    <w:p w14:paraId="725A84E0" w14:textId="77777777" w:rsidR="00285514" w:rsidRPr="003B0AA0" w:rsidRDefault="00285514" w:rsidP="00285514">
      <w:pPr>
        <w:keepNext/>
        <w:tabs>
          <w:tab w:val="num" w:pos="3693"/>
        </w:tabs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14:paraId="7AA389BA" w14:textId="77777777" w:rsidR="00285514" w:rsidRDefault="00285514" w:rsidP="002855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9781" w:type="dxa"/>
        <w:tblInd w:w="-399" w:type="dxa"/>
        <w:tblLayout w:type="fixed"/>
        <w:tblLook w:val="0400" w:firstRow="0" w:lastRow="0" w:firstColumn="0" w:lastColumn="0" w:noHBand="0" w:noVBand="1"/>
      </w:tblPr>
      <w:tblGrid>
        <w:gridCol w:w="5032"/>
        <w:gridCol w:w="4749"/>
      </w:tblGrid>
      <w:tr w:rsidR="00DF62DD" w:rsidRPr="00345157" w14:paraId="6B9FBE25" w14:textId="77777777" w:rsidTr="00E445BB">
        <w:trPr>
          <w:cantSplit/>
          <w:tblHeader/>
        </w:trPr>
        <w:tc>
          <w:tcPr>
            <w:tcW w:w="5032" w:type="dxa"/>
          </w:tcPr>
          <w:p w14:paraId="3C271974" w14:textId="59974ABD" w:rsidR="00DF62DD" w:rsidRPr="0089592A" w:rsidRDefault="00DF62DD" w:rsidP="00DF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9592A">
              <w:rPr>
                <w:rFonts w:ascii="Times New Roman" w:hAnsi="Times New Roman"/>
              </w:rPr>
              <w:t>от Лицензиата:</w:t>
            </w:r>
          </w:p>
          <w:p w14:paraId="2E6E3D82" w14:textId="720E5698" w:rsidR="00DF62DD" w:rsidRPr="0089592A" w:rsidRDefault="00DF62DD" w:rsidP="00DF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2B1D0832" w14:textId="77777777" w:rsidR="00DF62DD" w:rsidRPr="0089592A" w:rsidRDefault="00DF62DD" w:rsidP="00DF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563A68DC" w14:textId="51EDF461" w:rsidR="00DF62DD" w:rsidRPr="0089592A" w:rsidRDefault="00DF62DD" w:rsidP="00DF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30C51936" w14:textId="77777777" w:rsidR="00DF62DD" w:rsidRPr="0089592A" w:rsidRDefault="00DF62DD" w:rsidP="00DF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19D5A873" w14:textId="77777777" w:rsidR="00DF62DD" w:rsidRPr="0089592A" w:rsidRDefault="00DF62DD" w:rsidP="00DF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9592A">
              <w:rPr>
                <w:rFonts w:ascii="Times New Roman" w:hAnsi="Times New Roman"/>
              </w:rPr>
              <w:t xml:space="preserve">_____________________  ____________ </w:t>
            </w:r>
          </w:p>
          <w:p w14:paraId="34AC062A" w14:textId="77777777" w:rsidR="00DF62DD" w:rsidRPr="0089592A" w:rsidRDefault="00DF62DD" w:rsidP="00DF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9592A">
              <w:rPr>
                <w:rFonts w:ascii="Times New Roman" w:hAnsi="Times New Roman"/>
                <w:vertAlign w:val="superscript"/>
              </w:rPr>
              <w:t>(печать)</w:t>
            </w:r>
          </w:p>
        </w:tc>
        <w:tc>
          <w:tcPr>
            <w:tcW w:w="4749" w:type="dxa"/>
          </w:tcPr>
          <w:p w14:paraId="4675508D" w14:textId="278D47F5" w:rsidR="00DF62DD" w:rsidRPr="0089592A" w:rsidRDefault="00DF62DD" w:rsidP="00DF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9592A">
              <w:rPr>
                <w:rFonts w:ascii="Times New Roman" w:hAnsi="Times New Roman"/>
              </w:rPr>
              <w:t>от Сублицензиата:</w:t>
            </w:r>
          </w:p>
          <w:p w14:paraId="1D9FFC27" w14:textId="77777777" w:rsidR="00DF62DD" w:rsidRPr="0089592A" w:rsidRDefault="00DF62DD" w:rsidP="00DF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9592A">
              <w:rPr>
                <w:rFonts w:ascii="Times New Roman" w:hAnsi="Times New Roman"/>
              </w:rPr>
              <w:t>Заместитель директора</w:t>
            </w:r>
          </w:p>
          <w:p w14:paraId="1D993039" w14:textId="77777777" w:rsidR="00DF62DD" w:rsidRPr="0089592A" w:rsidRDefault="00DF62DD" w:rsidP="00DF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9592A">
              <w:rPr>
                <w:rFonts w:ascii="Times New Roman" w:hAnsi="Times New Roman"/>
              </w:rPr>
              <w:t xml:space="preserve">ФГБОУ ЦМС </w:t>
            </w:r>
            <w:proofErr w:type="spellStart"/>
            <w:r w:rsidRPr="0089592A">
              <w:rPr>
                <w:rFonts w:ascii="Times New Roman" w:hAnsi="Times New Roman"/>
              </w:rPr>
              <w:t>Минпросвещения</w:t>
            </w:r>
            <w:proofErr w:type="spellEnd"/>
            <w:r w:rsidRPr="0089592A">
              <w:rPr>
                <w:rFonts w:ascii="Times New Roman" w:hAnsi="Times New Roman"/>
              </w:rPr>
              <w:t xml:space="preserve"> России</w:t>
            </w:r>
          </w:p>
          <w:p w14:paraId="18DBBC32" w14:textId="77777777" w:rsidR="00DF62DD" w:rsidRPr="0089592A" w:rsidRDefault="00DF62DD" w:rsidP="00DF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40CF9A90" w14:textId="77777777" w:rsidR="00DF62DD" w:rsidRPr="0089592A" w:rsidRDefault="00DF62DD" w:rsidP="00DF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77695C54" w14:textId="77777777" w:rsidR="00DF62DD" w:rsidRPr="0089592A" w:rsidRDefault="00DF62DD" w:rsidP="00DF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9592A">
              <w:rPr>
                <w:rFonts w:ascii="Times New Roman" w:hAnsi="Times New Roman"/>
              </w:rPr>
              <w:t xml:space="preserve">____________________ Д.Е. </w:t>
            </w:r>
            <w:proofErr w:type="spellStart"/>
            <w:r w:rsidRPr="0089592A">
              <w:rPr>
                <w:rFonts w:ascii="Times New Roman" w:hAnsi="Times New Roman"/>
              </w:rPr>
              <w:t>Мерешкин</w:t>
            </w:r>
            <w:proofErr w:type="spellEnd"/>
          </w:p>
          <w:p w14:paraId="2007F070" w14:textId="77777777" w:rsidR="00DF62DD" w:rsidRPr="0089592A" w:rsidRDefault="00DF62DD" w:rsidP="00DF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9592A">
              <w:rPr>
                <w:rFonts w:ascii="Times New Roman" w:hAnsi="Times New Roman"/>
                <w:vertAlign w:val="superscript"/>
              </w:rPr>
              <w:t>(печать)</w:t>
            </w:r>
          </w:p>
        </w:tc>
      </w:tr>
    </w:tbl>
    <w:p w14:paraId="6EE7A5AB" w14:textId="77777777" w:rsidR="00285514" w:rsidRDefault="00285514" w:rsidP="002855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4"/>
        </w:rPr>
      </w:pPr>
    </w:p>
    <w:p w14:paraId="47CB9020" w14:textId="77777777" w:rsidR="00285514" w:rsidRDefault="00285514" w:rsidP="002855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4"/>
        </w:rPr>
      </w:pPr>
    </w:p>
    <w:p w14:paraId="6764F0F7" w14:textId="77777777" w:rsidR="00285514" w:rsidRDefault="00285514" w:rsidP="002855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4"/>
        </w:rPr>
      </w:pPr>
    </w:p>
    <w:p w14:paraId="267D2FAA" w14:textId="77777777" w:rsidR="00285514" w:rsidRDefault="00285514" w:rsidP="002855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4"/>
        </w:rPr>
      </w:pPr>
    </w:p>
    <w:p w14:paraId="2B9A50DF" w14:textId="77777777" w:rsidR="00285514" w:rsidRDefault="00285514" w:rsidP="002855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4"/>
        </w:rPr>
      </w:pPr>
    </w:p>
    <w:p w14:paraId="5A1D32C2" w14:textId="77777777" w:rsidR="00285514" w:rsidRDefault="00285514" w:rsidP="002855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4"/>
        </w:rPr>
      </w:pPr>
    </w:p>
    <w:p w14:paraId="45A6FF42" w14:textId="77777777" w:rsidR="00285514" w:rsidRPr="00AC73A7" w:rsidRDefault="00285514" w:rsidP="00E508E7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285514" w:rsidRPr="00AC73A7" w:rsidSect="009602BF">
      <w:pgSz w:w="11906" w:h="16838"/>
      <w:pgMar w:top="425" w:right="1043" w:bottom="284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858B71" w16cid:durableId="2D7E5EE8"/>
  <w16cid:commentId w16cid:paraId="2D16A9C5" w16cid:durableId="2D7E5EE9"/>
  <w16cid:commentId w16cid:paraId="0C60C24F" w16cid:durableId="2D7E5EEA"/>
  <w16cid:commentId w16cid:paraId="262F0A3E" w16cid:durableId="2D7E5EEB"/>
  <w16cid:commentId w16cid:paraId="6BF5DD06" w16cid:durableId="2D7E5EEC"/>
  <w16cid:commentId w16cid:paraId="34B977BA" w16cid:durableId="2D7E5EE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1287C"/>
    <w:multiLevelType w:val="multilevel"/>
    <w:tmpl w:val="201C23AA"/>
    <w:lvl w:ilvl="0">
      <w:start w:val="1"/>
      <w:numFmt w:val="decimal"/>
      <w:lvlText w:val="%1."/>
      <w:lvlJc w:val="center"/>
      <w:pPr>
        <w:ind w:left="567" w:hanging="567"/>
      </w:pPr>
      <w:rPr>
        <w:b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right"/>
      <w:pPr>
        <w:ind w:left="170" w:hanging="170"/>
      </w:pPr>
      <w:rPr>
        <w:b/>
      </w:r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82949D2"/>
    <w:multiLevelType w:val="multilevel"/>
    <w:tmpl w:val="8D56C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7849E7"/>
    <w:multiLevelType w:val="multilevel"/>
    <w:tmpl w:val="E432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2F7CC0"/>
    <w:multiLevelType w:val="hybridMultilevel"/>
    <w:tmpl w:val="57D029B0"/>
    <w:lvl w:ilvl="0" w:tplc="88F4659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61462"/>
    <w:multiLevelType w:val="multilevel"/>
    <w:tmpl w:val="4FB64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DE5ABF"/>
    <w:multiLevelType w:val="hybridMultilevel"/>
    <w:tmpl w:val="144C0B36"/>
    <w:lvl w:ilvl="0" w:tplc="7B366346">
      <w:start w:val="5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D75E7"/>
    <w:multiLevelType w:val="hybridMultilevel"/>
    <w:tmpl w:val="BEC87C20"/>
    <w:lvl w:ilvl="0" w:tplc="CBAAE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A416D0D"/>
    <w:multiLevelType w:val="multilevel"/>
    <w:tmpl w:val="A6D84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912317"/>
    <w:multiLevelType w:val="multilevel"/>
    <w:tmpl w:val="DC52D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54656E"/>
    <w:multiLevelType w:val="multilevel"/>
    <w:tmpl w:val="E9D2A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3B367A"/>
    <w:multiLevelType w:val="multilevel"/>
    <w:tmpl w:val="49DCE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010C54"/>
    <w:multiLevelType w:val="hybridMultilevel"/>
    <w:tmpl w:val="FB242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593CB8"/>
    <w:multiLevelType w:val="multilevel"/>
    <w:tmpl w:val="64743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450940"/>
    <w:multiLevelType w:val="multilevel"/>
    <w:tmpl w:val="FCEC9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FD3963"/>
    <w:multiLevelType w:val="multilevel"/>
    <w:tmpl w:val="8272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C41247"/>
    <w:multiLevelType w:val="multilevel"/>
    <w:tmpl w:val="9E4A2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5"/>
  </w:num>
  <w:num w:numId="5">
    <w:abstractNumId w:val="10"/>
  </w:num>
  <w:num w:numId="6">
    <w:abstractNumId w:val="14"/>
  </w:num>
  <w:num w:numId="7">
    <w:abstractNumId w:val="2"/>
  </w:num>
  <w:num w:numId="8">
    <w:abstractNumId w:val="13"/>
  </w:num>
  <w:num w:numId="9">
    <w:abstractNumId w:val="12"/>
  </w:num>
  <w:num w:numId="10">
    <w:abstractNumId w:val="9"/>
  </w:num>
  <w:num w:numId="11">
    <w:abstractNumId w:val="8"/>
  </w:num>
  <w:num w:numId="12">
    <w:abstractNumId w:val="6"/>
  </w:num>
  <w:num w:numId="13">
    <w:abstractNumId w:val="11"/>
  </w:num>
  <w:num w:numId="14">
    <w:abstractNumId w:val="0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499"/>
    <w:rsid w:val="00002F47"/>
    <w:rsid w:val="00011B67"/>
    <w:rsid w:val="000370DF"/>
    <w:rsid w:val="00045D29"/>
    <w:rsid w:val="0005405B"/>
    <w:rsid w:val="00067559"/>
    <w:rsid w:val="00080193"/>
    <w:rsid w:val="000954EF"/>
    <w:rsid w:val="000B0EF5"/>
    <w:rsid w:val="000B7DB0"/>
    <w:rsid w:val="000C22C4"/>
    <w:rsid w:val="000E2AAE"/>
    <w:rsid w:val="001155E4"/>
    <w:rsid w:val="00133D76"/>
    <w:rsid w:val="00145CC0"/>
    <w:rsid w:val="00185AD6"/>
    <w:rsid w:val="00186072"/>
    <w:rsid w:val="001F49F6"/>
    <w:rsid w:val="0021760A"/>
    <w:rsid w:val="002428CF"/>
    <w:rsid w:val="00276B65"/>
    <w:rsid w:val="00285514"/>
    <w:rsid w:val="002A0B94"/>
    <w:rsid w:val="002A32A6"/>
    <w:rsid w:val="002E62F8"/>
    <w:rsid w:val="002F4B4A"/>
    <w:rsid w:val="00307AA5"/>
    <w:rsid w:val="0033701C"/>
    <w:rsid w:val="00345157"/>
    <w:rsid w:val="00353C49"/>
    <w:rsid w:val="00353C5A"/>
    <w:rsid w:val="00353FD1"/>
    <w:rsid w:val="003545FB"/>
    <w:rsid w:val="00354617"/>
    <w:rsid w:val="00361652"/>
    <w:rsid w:val="00391458"/>
    <w:rsid w:val="003B62E2"/>
    <w:rsid w:val="003D5DB7"/>
    <w:rsid w:val="003F076B"/>
    <w:rsid w:val="00407DF6"/>
    <w:rsid w:val="004411C5"/>
    <w:rsid w:val="004C7CC5"/>
    <w:rsid w:val="004D6C35"/>
    <w:rsid w:val="00525A7B"/>
    <w:rsid w:val="005A26CC"/>
    <w:rsid w:val="005C0228"/>
    <w:rsid w:val="005D3B8D"/>
    <w:rsid w:val="005D7C3C"/>
    <w:rsid w:val="005E5EFD"/>
    <w:rsid w:val="005F5996"/>
    <w:rsid w:val="00635AC1"/>
    <w:rsid w:val="00663038"/>
    <w:rsid w:val="006D66C0"/>
    <w:rsid w:val="006E651E"/>
    <w:rsid w:val="006F0409"/>
    <w:rsid w:val="00717D13"/>
    <w:rsid w:val="00722B4E"/>
    <w:rsid w:val="00743B8E"/>
    <w:rsid w:val="007A6EEA"/>
    <w:rsid w:val="007C1528"/>
    <w:rsid w:val="007E53A9"/>
    <w:rsid w:val="007F189C"/>
    <w:rsid w:val="00801672"/>
    <w:rsid w:val="00801CF1"/>
    <w:rsid w:val="00824C55"/>
    <w:rsid w:val="008261AC"/>
    <w:rsid w:val="008447AD"/>
    <w:rsid w:val="008457F7"/>
    <w:rsid w:val="00854A7E"/>
    <w:rsid w:val="00883DEE"/>
    <w:rsid w:val="0088748D"/>
    <w:rsid w:val="00890224"/>
    <w:rsid w:val="0089592A"/>
    <w:rsid w:val="008A3CBE"/>
    <w:rsid w:val="008A50FE"/>
    <w:rsid w:val="008E1C5F"/>
    <w:rsid w:val="009021D0"/>
    <w:rsid w:val="009238B3"/>
    <w:rsid w:val="00924BBE"/>
    <w:rsid w:val="009602BF"/>
    <w:rsid w:val="009B5254"/>
    <w:rsid w:val="009C2014"/>
    <w:rsid w:val="009E0D23"/>
    <w:rsid w:val="009E1A31"/>
    <w:rsid w:val="00A0566C"/>
    <w:rsid w:val="00A20DF6"/>
    <w:rsid w:val="00A2585F"/>
    <w:rsid w:val="00A33FAB"/>
    <w:rsid w:val="00A4189D"/>
    <w:rsid w:val="00A45BE0"/>
    <w:rsid w:val="00A747D1"/>
    <w:rsid w:val="00A8201D"/>
    <w:rsid w:val="00AB4FF1"/>
    <w:rsid w:val="00AC73A7"/>
    <w:rsid w:val="00AD676D"/>
    <w:rsid w:val="00AF4B2D"/>
    <w:rsid w:val="00B12B79"/>
    <w:rsid w:val="00B20AB4"/>
    <w:rsid w:val="00B32660"/>
    <w:rsid w:val="00B37CA7"/>
    <w:rsid w:val="00B514A7"/>
    <w:rsid w:val="00B57D43"/>
    <w:rsid w:val="00B75486"/>
    <w:rsid w:val="00B90D83"/>
    <w:rsid w:val="00BF6499"/>
    <w:rsid w:val="00C43780"/>
    <w:rsid w:val="00C802FD"/>
    <w:rsid w:val="00CC623C"/>
    <w:rsid w:val="00CD5E01"/>
    <w:rsid w:val="00D233E5"/>
    <w:rsid w:val="00D4084E"/>
    <w:rsid w:val="00D95DEC"/>
    <w:rsid w:val="00DD7168"/>
    <w:rsid w:val="00DD779E"/>
    <w:rsid w:val="00DF62DD"/>
    <w:rsid w:val="00E01D2A"/>
    <w:rsid w:val="00E0793E"/>
    <w:rsid w:val="00E43524"/>
    <w:rsid w:val="00E508E7"/>
    <w:rsid w:val="00E52CD3"/>
    <w:rsid w:val="00E6136C"/>
    <w:rsid w:val="00E71B4B"/>
    <w:rsid w:val="00E9203B"/>
    <w:rsid w:val="00EB77E6"/>
    <w:rsid w:val="00F0125E"/>
    <w:rsid w:val="00F07D11"/>
    <w:rsid w:val="00F116A4"/>
    <w:rsid w:val="00F11E77"/>
    <w:rsid w:val="00F81AAF"/>
    <w:rsid w:val="00F94C47"/>
    <w:rsid w:val="00FE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235E4"/>
  <w15:chartTrackingRefBased/>
  <w15:docId w15:val="{F0F373C5-F179-4AF9-83F9-A6EEBA030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E508E7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508E7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5">
    <w:name w:val="heading 5"/>
    <w:basedOn w:val="a"/>
    <w:link w:val="50"/>
    <w:uiPriority w:val="9"/>
    <w:qFormat/>
    <w:rsid w:val="0005405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"/>
    <w:rsid w:val="0005405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05405B"/>
  </w:style>
  <w:style w:type="character" w:styleId="a3">
    <w:name w:val="Hyperlink"/>
    <w:uiPriority w:val="99"/>
    <w:unhideWhenUsed/>
    <w:rsid w:val="0005405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5405B"/>
    <w:pPr>
      <w:ind w:left="720"/>
      <w:contextualSpacing/>
    </w:pPr>
  </w:style>
  <w:style w:type="paragraph" w:customStyle="1" w:styleId="a5">
    <w:name w:val="Название"/>
    <w:basedOn w:val="a"/>
    <w:link w:val="a6"/>
    <w:qFormat/>
    <w:rsid w:val="0005405B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6">
    <w:name w:val="Название Знак"/>
    <w:link w:val="a5"/>
    <w:rsid w:val="0005405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"/>
    <w:basedOn w:val="a"/>
    <w:link w:val="a8"/>
    <w:rsid w:val="0005405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Основной текст Знак"/>
    <w:link w:val="a7"/>
    <w:rsid w:val="000540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54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05405B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F94C4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F94C47"/>
  </w:style>
  <w:style w:type="character" w:customStyle="1" w:styleId="20">
    <w:name w:val="Заголовок 2 Знак"/>
    <w:link w:val="2"/>
    <w:uiPriority w:val="9"/>
    <w:rsid w:val="00E508E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E508E7"/>
    <w:rPr>
      <w:rFonts w:ascii="Cambria" w:eastAsia="Times New Roman" w:hAnsi="Cambria" w:cs="Times New Roman"/>
      <w:b/>
      <w:bCs/>
      <w:color w:val="4F81BD"/>
    </w:rPr>
  </w:style>
  <w:style w:type="paragraph" w:styleId="ab">
    <w:name w:val="Body Text Indent"/>
    <w:basedOn w:val="a"/>
    <w:link w:val="ac"/>
    <w:uiPriority w:val="99"/>
    <w:semiHidden/>
    <w:unhideWhenUsed/>
    <w:rsid w:val="00E508E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E508E7"/>
  </w:style>
  <w:style w:type="character" w:styleId="ad">
    <w:name w:val="annotation reference"/>
    <w:basedOn w:val="a0"/>
    <w:uiPriority w:val="99"/>
    <w:semiHidden/>
    <w:unhideWhenUsed/>
    <w:rsid w:val="00C4378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43780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C43780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4378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43780"/>
    <w:rPr>
      <w:b/>
      <w:bCs/>
      <w:lang w:eastAsia="en-US"/>
    </w:rPr>
  </w:style>
  <w:style w:type="table" w:styleId="af2">
    <w:name w:val="Table Grid"/>
    <w:basedOn w:val="a1"/>
    <w:uiPriority w:val="39"/>
    <w:rsid w:val="0028551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Gen2">
    <w:name w:val="StGen2"/>
    <w:basedOn w:val="a1"/>
    <w:rsid w:val="00DF62DD"/>
    <w:pPr>
      <w:spacing w:line="276" w:lineRule="auto"/>
    </w:pPr>
    <w:rPr>
      <w:rFonts w:ascii="Arial" w:eastAsia="Arial" w:hAnsi="Arial" w:cs="Arial"/>
      <w:sz w:val="22"/>
      <w:szCs w:val="22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4411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5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cic-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cal_MiAShabanov\Temp\228\v8_180C_b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BD0A3-047E-4761-BD55-54124BA3B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v8_180C_b</Template>
  <TotalTime>59</TotalTime>
  <Pages>6</Pages>
  <Words>3405</Words>
  <Characters>19412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BIT</Company>
  <LinksUpToDate>false</LinksUpToDate>
  <CharactersWithSpaces>22772</CharactersWithSpaces>
  <SharedDoc>false</SharedDoc>
  <HLinks>
    <vt:vector size="18" baseType="variant">
      <vt:variant>
        <vt:i4>7209052</vt:i4>
      </vt:variant>
      <vt:variant>
        <vt:i4>66</vt:i4>
      </vt:variant>
      <vt:variant>
        <vt:i4>0</vt:i4>
      </vt:variant>
      <vt:variant>
        <vt:i4>5</vt:i4>
      </vt:variant>
      <vt:variant>
        <vt:lpwstr>https://www.1c-bitrix.ru/download/files/law/eula_cp.pdf</vt:lpwstr>
      </vt:variant>
      <vt:variant>
        <vt:lpwstr/>
      </vt:variant>
      <vt:variant>
        <vt:i4>4849745</vt:i4>
      </vt:variant>
      <vt:variant>
        <vt:i4>45</vt:i4>
      </vt:variant>
      <vt:variant>
        <vt:i4>0</vt:i4>
      </vt:variant>
      <vt:variant>
        <vt:i4>5</vt:i4>
      </vt:variant>
      <vt:variant>
        <vt:lpwstr>http://www.bitrix24.ru/documents/</vt:lpwstr>
      </vt:variant>
      <vt:variant>
        <vt:lpwstr/>
      </vt:variant>
      <vt:variant>
        <vt:i4>3997813</vt:i4>
      </vt:variant>
      <vt:variant>
        <vt:i4>42</vt:i4>
      </vt:variant>
      <vt:variant>
        <vt:i4>0</vt:i4>
      </vt:variant>
      <vt:variant>
        <vt:i4>5</vt:i4>
      </vt:variant>
      <vt:variant>
        <vt:lpwstr>http://www.bitrix24.ru/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Шабанов</dc:creator>
  <cp:keywords/>
  <cp:lastModifiedBy>Маркелова Инна Викторовна</cp:lastModifiedBy>
  <cp:revision>12</cp:revision>
  <cp:lastPrinted>2026-04-01T09:39:00Z</cp:lastPrinted>
  <dcterms:created xsi:type="dcterms:W3CDTF">2026-04-13T06:54:00Z</dcterms:created>
  <dcterms:modified xsi:type="dcterms:W3CDTF">2026-04-28T11:22:00Z</dcterms:modified>
</cp:coreProperties>
</file>