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860"/>
        <w:gridCol w:w="982"/>
        <w:gridCol w:w="1134"/>
        <w:gridCol w:w="851"/>
        <w:gridCol w:w="1167"/>
      </w:tblGrid>
      <w:tr w:rsidR="004F33BB" w:rsidRPr="008700BD" w:rsidTr="00C17261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8700BD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8700BD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 Н(М)ЦК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954126" w:rsidP="00705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705045">
              <w:rPr>
                <w:color w:val="000000"/>
                <w:sz w:val="20"/>
                <w:szCs w:val="20"/>
              </w:rPr>
              <w:t>шт</w:t>
            </w:r>
            <w:r w:rsidR="009C6E9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8700BD" w:rsidTr="0098187D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Среднее квадратичное отклонение (σ)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цен V (%) (не должен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F7839" w:rsidRPr="008700BD" w:rsidTr="0098187D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8700BD" w:rsidRDefault="00EF7839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39" w:rsidRPr="00895DCF" w:rsidRDefault="00EF7839" w:rsidP="00A02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 (с</w:t>
            </w:r>
            <w:r w:rsidRPr="00C3621F">
              <w:rPr>
                <w:sz w:val="20"/>
                <w:szCs w:val="20"/>
              </w:rPr>
              <w:t>амоклеящаяся</w:t>
            </w:r>
            <w:r>
              <w:rPr>
                <w:sz w:val="20"/>
                <w:szCs w:val="20"/>
              </w:rPr>
              <w:t>) 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EF78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895DCF" w:rsidRDefault="00EF7839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9C6E97" w:rsidRDefault="00EF7839" w:rsidP="00F01D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7500</w:t>
            </w:r>
          </w:p>
        </w:tc>
      </w:tr>
      <w:tr w:rsidR="00EF7839" w:rsidRPr="008700BD" w:rsidTr="0098187D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8700BD" w:rsidRDefault="00EF7839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39" w:rsidRPr="00895DCF" w:rsidRDefault="00EF7839" w:rsidP="00EF78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 (с</w:t>
            </w:r>
            <w:r w:rsidRPr="00C3621F">
              <w:rPr>
                <w:sz w:val="20"/>
                <w:szCs w:val="20"/>
              </w:rPr>
              <w:t>амоклеящаяся</w:t>
            </w:r>
            <w:r>
              <w:rPr>
                <w:sz w:val="20"/>
                <w:szCs w:val="20"/>
              </w:rPr>
              <w:t>) 25,00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9C6E97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EF78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895DCF" w:rsidRDefault="00EF7839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9C6E97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  <w:r w:rsidRPr="00936DD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EF7839" w:rsidRPr="008700BD" w:rsidTr="0098187D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39" w:rsidRDefault="00EF7839" w:rsidP="00202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 (с</w:t>
            </w:r>
            <w:r w:rsidRPr="00C3621F">
              <w:rPr>
                <w:sz w:val="20"/>
                <w:szCs w:val="20"/>
              </w:rPr>
              <w:t>амоклеящаяся</w:t>
            </w:r>
            <w:r>
              <w:rPr>
                <w:sz w:val="20"/>
                <w:szCs w:val="20"/>
              </w:rPr>
              <w:t>) 10,00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F01D4C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Default="00EF7839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F01D4C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</w:tr>
      <w:tr w:rsidR="00EF7839" w:rsidRPr="008700BD" w:rsidTr="0098187D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39" w:rsidRDefault="00EF7839" w:rsidP="00202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 (с</w:t>
            </w:r>
            <w:r w:rsidRPr="00C3621F">
              <w:rPr>
                <w:sz w:val="20"/>
                <w:szCs w:val="20"/>
              </w:rPr>
              <w:t>амоклеящаяся</w:t>
            </w:r>
            <w:r>
              <w:rPr>
                <w:sz w:val="20"/>
                <w:szCs w:val="20"/>
              </w:rPr>
              <w:t>) 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Default="00EF7839" w:rsidP="008F2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F01D4C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Default="00EF7839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Default="00EF7839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F01D4C" w:rsidRDefault="00EF7839" w:rsidP="00EF7839">
            <w:pPr>
              <w:jc w:val="center"/>
              <w:rPr>
                <w:color w:val="000000"/>
                <w:sz w:val="20"/>
                <w:szCs w:val="20"/>
              </w:rPr>
            </w:pPr>
            <w:r w:rsidRPr="00936DDC">
              <w:rPr>
                <w:color w:val="000000"/>
                <w:sz w:val="20"/>
                <w:szCs w:val="20"/>
              </w:rPr>
              <w:t>2 </w:t>
            </w:r>
            <w:r>
              <w:rPr>
                <w:color w:val="000000"/>
                <w:sz w:val="20"/>
                <w:szCs w:val="20"/>
              </w:rPr>
              <w:t>5</w:t>
            </w:r>
            <w:r w:rsidRPr="00936DD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EF7839" w:rsidRPr="008700BD" w:rsidTr="00C17261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39" w:rsidRPr="008700BD" w:rsidRDefault="00EF7839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839" w:rsidRPr="008700BD" w:rsidRDefault="00EF7839" w:rsidP="00C666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21 500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CD4450" w:rsidRDefault="00CD4450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155F4"/>
    <w:rsid w:val="00117891"/>
    <w:rsid w:val="00124074"/>
    <w:rsid w:val="00143287"/>
    <w:rsid w:val="00157F4B"/>
    <w:rsid w:val="00161425"/>
    <w:rsid w:val="00163410"/>
    <w:rsid w:val="001719BA"/>
    <w:rsid w:val="001971BF"/>
    <w:rsid w:val="001A426C"/>
    <w:rsid w:val="001B0E18"/>
    <w:rsid w:val="001E261D"/>
    <w:rsid w:val="001E401A"/>
    <w:rsid w:val="001E671B"/>
    <w:rsid w:val="0020378F"/>
    <w:rsid w:val="00251C81"/>
    <w:rsid w:val="00252EEC"/>
    <w:rsid w:val="002626EB"/>
    <w:rsid w:val="00264710"/>
    <w:rsid w:val="002E01D5"/>
    <w:rsid w:val="002F07AE"/>
    <w:rsid w:val="00315311"/>
    <w:rsid w:val="0032093C"/>
    <w:rsid w:val="003306C8"/>
    <w:rsid w:val="00332373"/>
    <w:rsid w:val="00333641"/>
    <w:rsid w:val="00351A75"/>
    <w:rsid w:val="0035459B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7DD"/>
    <w:rsid w:val="00590705"/>
    <w:rsid w:val="005A491F"/>
    <w:rsid w:val="005D241F"/>
    <w:rsid w:val="005D6DA5"/>
    <w:rsid w:val="0062025B"/>
    <w:rsid w:val="00633B37"/>
    <w:rsid w:val="006472AD"/>
    <w:rsid w:val="006650EA"/>
    <w:rsid w:val="00677AB1"/>
    <w:rsid w:val="00680C55"/>
    <w:rsid w:val="00680EED"/>
    <w:rsid w:val="006A3E8D"/>
    <w:rsid w:val="006A601E"/>
    <w:rsid w:val="006B78E9"/>
    <w:rsid w:val="006C18F3"/>
    <w:rsid w:val="006E50DE"/>
    <w:rsid w:val="00705045"/>
    <w:rsid w:val="00712E92"/>
    <w:rsid w:val="00714AC8"/>
    <w:rsid w:val="00733D61"/>
    <w:rsid w:val="00744B55"/>
    <w:rsid w:val="00750305"/>
    <w:rsid w:val="00752A39"/>
    <w:rsid w:val="00754D4E"/>
    <w:rsid w:val="00755923"/>
    <w:rsid w:val="00766A93"/>
    <w:rsid w:val="00771FDD"/>
    <w:rsid w:val="0078668A"/>
    <w:rsid w:val="007C1459"/>
    <w:rsid w:val="007E1E95"/>
    <w:rsid w:val="007E3F93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97B03"/>
    <w:rsid w:val="008A4900"/>
    <w:rsid w:val="008C104C"/>
    <w:rsid w:val="008D6D57"/>
    <w:rsid w:val="008E4AA3"/>
    <w:rsid w:val="00915288"/>
    <w:rsid w:val="009275DD"/>
    <w:rsid w:val="00932D3A"/>
    <w:rsid w:val="00935908"/>
    <w:rsid w:val="00936DDC"/>
    <w:rsid w:val="00945B4C"/>
    <w:rsid w:val="00953E39"/>
    <w:rsid w:val="00954126"/>
    <w:rsid w:val="00962B9D"/>
    <w:rsid w:val="009658A7"/>
    <w:rsid w:val="009752CA"/>
    <w:rsid w:val="0098187D"/>
    <w:rsid w:val="0098763E"/>
    <w:rsid w:val="009C3724"/>
    <w:rsid w:val="009C6E97"/>
    <w:rsid w:val="009D52EB"/>
    <w:rsid w:val="009F1CBF"/>
    <w:rsid w:val="00A004BD"/>
    <w:rsid w:val="00A00A1D"/>
    <w:rsid w:val="00A312E3"/>
    <w:rsid w:val="00A31CFA"/>
    <w:rsid w:val="00A31DF9"/>
    <w:rsid w:val="00A45E2E"/>
    <w:rsid w:val="00B01332"/>
    <w:rsid w:val="00B02717"/>
    <w:rsid w:val="00B13B23"/>
    <w:rsid w:val="00B222A8"/>
    <w:rsid w:val="00B43AE3"/>
    <w:rsid w:val="00B80394"/>
    <w:rsid w:val="00B87F53"/>
    <w:rsid w:val="00B932A5"/>
    <w:rsid w:val="00B97F42"/>
    <w:rsid w:val="00BC568D"/>
    <w:rsid w:val="00BE5D19"/>
    <w:rsid w:val="00C17261"/>
    <w:rsid w:val="00C25870"/>
    <w:rsid w:val="00C40458"/>
    <w:rsid w:val="00C647B2"/>
    <w:rsid w:val="00C6666F"/>
    <w:rsid w:val="00C77C65"/>
    <w:rsid w:val="00CA16B1"/>
    <w:rsid w:val="00CB4BF4"/>
    <w:rsid w:val="00CD1AF8"/>
    <w:rsid w:val="00CD4450"/>
    <w:rsid w:val="00D00BF8"/>
    <w:rsid w:val="00D41A1A"/>
    <w:rsid w:val="00D62A13"/>
    <w:rsid w:val="00D951B1"/>
    <w:rsid w:val="00DA45E9"/>
    <w:rsid w:val="00DA608A"/>
    <w:rsid w:val="00DA6405"/>
    <w:rsid w:val="00DD3CF1"/>
    <w:rsid w:val="00E05AAE"/>
    <w:rsid w:val="00E2032A"/>
    <w:rsid w:val="00E20A3A"/>
    <w:rsid w:val="00E94634"/>
    <w:rsid w:val="00E953D4"/>
    <w:rsid w:val="00EA3378"/>
    <w:rsid w:val="00ED2B53"/>
    <w:rsid w:val="00EE16FD"/>
    <w:rsid w:val="00EF08AF"/>
    <w:rsid w:val="00EF7839"/>
    <w:rsid w:val="00F01D4C"/>
    <w:rsid w:val="00F03D98"/>
    <w:rsid w:val="00F11C31"/>
    <w:rsid w:val="00F13258"/>
    <w:rsid w:val="00F26D24"/>
    <w:rsid w:val="00F6408A"/>
    <w:rsid w:val="00F677AC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E9D82-D302-48E2-97E5-76A9CA68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7D27A32A</Template>
  <TotalTime>692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171</cp:revision>
  <cp:lastPrinted>2024-04-15T11:47:00Z</cp:lastPrinted>
  <dcterms:created xsi:type="dcterms:W3CDTF">2018-03-02T07:45:00Z</dcterms:created>
  <dcterms:modified xsi:type="dcterms:W3CDTF">2026-08-03T07:18:00Z</dcterms:modified>
</cp:coreProperties>
</file>