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CD" w:rsidRPr="00861E08" w:rsidRDefault="00897CCD" w:rsidP="00897CCD">
      <w:pPr>
        <w:ind w:left="-720"/>
        <w:jc w:val="right"/>
        <w:rPr>
          <w:rFonts w:ascii="Times New Roman" w:hAnsi="Times New Roman" w:cs="Times New Roman"/>
        </w:rPr>
      </w:pPr>
      <w:r w:rsidRPr="00861E08">
        <w:rPr>
          <w:rFonts w:ascii="Times New Roman" w:hAnsi="Times New Roman" w:cs="Times New Roman"/>
        </w:rPr>
        <w:t>Приложение № 1 к Договору №______________________ от ___._____.202</w:t>
      </w:r>
      <w:r w:rsidR="00ED238A">
        <w:rPr>
          <w:rFonts w:ascii="Times New Roman" w:hAnsi="Times New Roman" w:cs="Times New Roman"/>
        </w:rPr>
        <w:t>6</w:t>
      </w:r>
      <w:r w:rsidRPr="00861E08">
        <w:rPr>
          <w:rFonts w:ascii="Times New Roman" w:hAnsi="Times New Roman" w:cs="Times New Roman"/>
        </w:rPr>
        <w:t xml:space="preserve"> г </w:t>
      </w:r>
    </w:p>
    <w:p w:rsidR="00EF1119" w:rsidRPr="00861E08" w:rsidRDefault="00EF1119" w:rsidP="00EF1119">
      <w:pPr>
        <w:ind w:left="-72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EF1119" w:rsidRPr="00861E08" w:rsidRDefault="00EF1119" w:rsidP="00EF1119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861E0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A53A36" w:rsidRPr="00861E08" w:rsidRDefault="00A53A36" w:rsidP="00A53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126"/>
        <w:gridCol w:w="3402"/>
        <w:gridCol w:w="851"/>
        <w:gridCol w:w="910"/>
        <w:gridCol w:w="1074"/>
        <w:gridCol w:w="1421"/>
      </w:tblGrid>
      <w:tr w:rsidR="005C430B" w:rsidRPr="0080474C" w:rsidTr="0076133B">
        <w:trPr>
          <w:trHeight w:val="268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B" w:rsidRPr="0080474C" w:rsidRDefault="005C430B" w:rsidP="0080474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</w:p>
          <w:p w:rsidR="005C430B" w:rsidRPr="0080474C" w:rsidRDefault="005C430B" w:rsidP="0080474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30B" w:rsidRPr="0080474C" w:rsidRDefault="005C430B" w:rsidP="0080474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  <w:p w:rsidR="005C430B" w:rsidRPr="0080474C" w:rsidRDefault="005C430B" w:rsidP="0080474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30B" w:rsidRPr="0080474C" w:rsidRDefault="005C430B" w:rsidP="0080474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04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30B" w:rsidRPr="0080474C" w:rsidRDefault="005C430B" w:rsidP="0080474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04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30B" w:rsidRPr="0080474C" w:rsidRDefault="005C430B" w:rsidP="0080474C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04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 за ед., </w:t>
            </w:r>
            <w:proofErr w:type="spellStart"/>
            <w:r w:rsidRPr="00804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30B" w:rsidRPr="0080474C" w:rsidRDefault="005C430B" w:rsidP="0080474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стоимость с учетом всех затрат, </w:t>
            </w:r>
            <w:proofErr w:type="spellStart"/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0C0A5E" w:rsidRPr="0080474C" w:rsidTr="006946DB">
        <w:trPr>
          <w:trHeight w:val="50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FE080B" w:rsidRDefault="001B7A21" w:rsidP="001A45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95DCF" w:rsidRDefault="000C0A5E" w:rsidP="001A45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 почтовая (с</w:t>
            </w:r>
            <w:r w:rsidRPr="00C3621F">
              <w:rPr>
                <w:rFonts w:ascii="Times New Roman" w:hAnsi="Times New Roman" w:cs="Times New Roman"/>
                <w:sz w:val="20"/>
                <w:szCs w:val="20"/>
              </w:rPr>
              <w:t>амоклеящаяся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5E" w:rsidRDefault="001B7A21" w:rsidP="001A4512">
            <w:pPr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A12B1A"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95DCF" w:rsidRDefault="001B7A21" w:rsidP="001A45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0C0A5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80474C">
            <w:pPr>
              <w:spacing w:after="0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0A5E" w:rsidRPr="0080474C" w:rsidTr="006946DB">
        <w:trPr>
          <w:trHeight w:val="50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1B7A21" w:rsidP="001A45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0C0A5E" w:rsidP="001B7A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 почтовая (с</w:t>
            </w:r>
            <w:r w:rsidRPr="00C3621F">
              <w:rPr>
                <w:rFonts w:ascii="Times New Roman" w:hAnsi="Times New Roman" w:cs="Times New Roman"/>
                <w:sz w:val="20"/>
                <w:szCs w:val="20"/>
              </w:rPr>
              <w:t>амоклеящаяся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B7A2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5E" w:rsidRPr="00A12B1A" w:rsidRDefault="001B7A21" w:rsidP="001A45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A12B1A"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1B7A21" w:rsidP="001A45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C0A5E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80474C">
            <w:pPr>
              <w:spacing w:after="0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C0A5E" w:rsidRPr="0080474C" w:rsidTr="006946DB">
        <w:trPr>
          <w:trHeight w:val="50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1B7A21" w:rsidP="001A45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0C0A5E" w:rsidP="001B7A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 почтовая (с</w:t>
            </w:r>
            <w:r w:rsidRPr="00C3621F">
              <w:rPr>
                <w:rFonts w:ascii="Times New Roman" w:hAnsi="Times New Roman" w:cs="Times New Roman"/>
                <w:sz w:val="20"/>
                <w:szCs w:val="20"/>
              </w:rPr>
              <w:t>амоклеящаяся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B7A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5E" w:rsidRPr="00A12B1A" w:rsidRDefault="001B7A21" w:rsidP="001A45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="000C0A5E" w:rsidRPr="00A12B1A"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Default="001B7A21" w:rsidP="001A45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C0A5E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69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5E" w:rsidRPr="0080474C" w:rsidRDefault="000C0A5E" w:rsidP="0080474C">
            <w:pPr>
              <w:spacing w:after="0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7A21" w:rsidRPr="0080474C" w:rsidTr="006946DB">
        <w:trPr>
          <w:trHeight w:val="505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21" w:rsidRDefault="001B7A21" w:rsidP="001A45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21" w:rsidRDefault="001B7A21" w:rsidP="001B7A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Марка почтовая (с</w:t>
            </w:r>
            <w:r w:rsidRPr="00C3621F">
              <w:rPr>
                <w:rFonts w:ascii="Times New Roman" w:hAnsi="Times New Roman" w:cs="Times New Roman"/>
                <w:sz w:val="20"/>
                <w:szCs w:val="20"/>
              </w:rPr>
              <w:t>амоклеящаяся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21" w:rsidRPr="00A12B1A" w:rsidRDefault="001B7A21" w:rsidP="001A451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A12B1A">
              <w:rPr>
                <w:rFonts w:ascii="Times New Roman" w:eastAsia="Calibri" w:hAnsi="Times New Roman" w:cs="Times New Roman"/>
                <w:sz w:val="20"/>
                <w:szCs w:val="20"/>
              </w:rPr>
              <w:t>т.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21" w:rsidRDefault="001B7A21" w:rsidP="001A451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21" w:rsidRPr="0080474C" w:rsidRDefault="001B7A21" w:rsidP="0069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A21" w:rsidRPr="0080474C" w:rsidRDefault="001B7A21" w:rsidP="0080474C">
            <w:pPr>
              <w:spacing w:after="0"/>
              <w:ind w:firstLineChars="100" w:firstLine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2B97" w:rsidRPr="0080474C" w:rsidTr="0076133B">
        <w:trPr>
          <w:trHeight w:val="27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2B97" w:rsidRPr="0080474C" w:rsidRDefault="00D02B97" w:rsidP="0080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  <w:r w:rsidR="00100503" w:rsidRPr="0080474C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B97" w:rsidRPr="0080474C" w:rsidRDefault="00D02B97" w:rsidP="00804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F1119" w:rsidRPr="00861E08" w:rsidRDefault="00EF1119" w:rsidP="001D5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EF1119" w:rsidRPr="00861E08" w:rsidRDefault="00EF1119" w:rsidP="00EF1119">
      <w:pPr>
        <w:ind w:firstLine="567"/>
        <w:jc w:val="both"/>
        <w:rPr>
          <w:rFonts w:ascii="Times New Roman" w:hAnsi="Times New Roman" w:cs="Times New Roman"/>
          <w:i/>
        </w:rPr>
      </w:pPr>
      <w:r w:rsidRPr="00861E08">
        <w:rPr>
          <w:rFonts w:ascii="Times New Roman" w:hAnsi="Times New Roman" w:cs="Times New Roman"/>
          <w:i/>
        </w:rPr>
        <w:t xml:space="preserve">Страна происхождения Товара: </w:t>
      </w:r>
      <w:r w:rsidR="00F84F90" w:rsidRPr="00861E08">
        <w:rPr>
          <w:rFonts w:ascii="Times New Roman" w:hAnsi="Times New Roman" w:cs="Times New Roman"/>
        </w:rPr>
        <w:t>_______________________</w:t>
      </w:r>
      <w:r w:rsidRPr="00861E08">
        <w:rPr>
          <w:rFonts w:ascii="Times New Roman" w:hAnsi="Times New Roman" w:cs="Times New Roman"/>
          <w:i/>
        </w:rPr>
        <w:t>.</w:t>
      </w:r>
    </w:p>
    <w:p w:rsidR="00130FAB" w:rsidRPr="00861E08" w:rsidRDefault="00130FAB" w:rsidP="0013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1E08">
        <w:rPr>
          <w:rFonts w:ascii="Times New Roman" w:eastAsia="Times New Roman" w:hAnsi="Times New Roman" w:cs="Times New Roman"/>
          <w:i/>
          <w:lang w:eastAsia="ru-RU"/>
        </w:rPr>
        <w:t>Товар должен быть новым, не бывшим в употреблении, целым, без повреждений, соответствующий качеству установленному предприятием изготовителем в соответствующей технической документации для данного товара. Поставщик гарантирует качество товара в соответствии с действующими стандартами, утвержденными в отношении данного вида Товара.</w:t>
      </w:r>
    </w:p>
    <w:p w:rsidR="00130FAB" w:rsidRDefault="00130FAB" w:rsidP="0013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7" w:type="dxa"/>
        <w:jc w:val="center"/>
        <w:tblInd w:w="420" w:type="dxa"/>
        <w:tblLook w:val="0000" w:firstRow="0" w:lastRow="0" w:firstColumn="0" w:lastColumn="0" w:noHBand="0" w:noVBand="0"/>
      </w:tblPr>
      <w:tblGrid>
        <w:gridCol w:w="4731"/>
        <w:gridCol w:w="4986"/>
      </w:tblGrid>
      <w:tr w:rsidR="00F86BDA" w:rsidRPr="00F86BDA" w:rsidTr="001A4512">
        <w:trPr>
          <w:trHeight w:val="150"/>
          <w:jc w:val="center"/>
        </w:trPr>
        <w:tc>
          <w:tcPr>
            <w:tcW w:w="4731" w:type="dxa"/>
          </w:tcPr>
          <w:p w:rsidR="00F86BDA" w:rsidRPr="00F86BDA" w:rsidRDefault="00F86BDA" w:rsidP="00F86B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F86BDA" w:rsidRPr="00F86BDA" w:rsidRDefault="00F86BDA" w:rsidP="00F86B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86BD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F86BDA" w:rsidRPr="00F86BDA" w:rsidRDefault="00F86BDA" w:rsidP="00F86B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F86BDA" w:rsidRPr="00F86BDA" w:rsidRDefault="00F86BDA" w:rsidP="00F86B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86BDA">
              <w:rPr>
                <w:rFonts w:ascii="Times New Roman" w:hAnsi="Times New Roman"/>
                <w:sz w:val="24"/>
                <w:szCs w:val="24"/>
              </w:rPr>
              <w:t xml:space="preserve">ПОСТАВЩИК </w:t>
            </w:r>
          </w:p>
        </w:tc>
      </w:tr>
      <w:tr w:rsidR="00F86BDA" w:rsidRPr="00F86BDA" w:rsidTr="001A4512">
        <w:trPr>
          <w:trHeight w:val="150"/>
          <w:jc w:val="center"/>
        </w:trPr>
        <w:tc>
          <w:tcPr>
            <w:tcW w:w="4731" w:type="dxa"/>
          </w:tcPr>
          <w:p w:rsidR="00F86BDA" w:rsidRPr="00F86BDA" w:rsidRDefault="00F86BDA" w:rsidP="00F86B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F86BDA" w:rsidRPr="00F86BDA" w:rsidRDefault="00F86BDA" w:rsidP="00F86B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ФКУ </w:t>
            </w:r>
            <w:proofErr w:type="spellStart"/>
            <w:r w:rsidRPr="00F86BDA">
              <w:rPr>
                <w:rFonts w:ascii="Times New Roman" w:hAnsi="Times New Roman" w:cs="Times New Roman"/>
                <w:sz w:val="24"/>
                <w:szCs w:val="24"/>
              </w:rPr>
              <w:t>Упрдор</w:t>
            </w:r>
            <w:proofErr w:type="spellEnd"/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 Москва-Харьков</w:t>
            </w:r>
          </w:p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</w:tcPr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BDA" w:rsidRPr="00F86BDA" w:rsidTr="001A4512">
        <w:trPr>
          <w:trHeight w:val="150"/>
          <w:jc w:val="center"/>
        </w:trPr>
        <w:tc>
          <w:tcPr>
            <w:tcW w:w="4731" w:type="dxa"/>
          </w:tcPr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(А.Е. Турчанинов)        </w:t>
            </w:r>
          </w:p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4986" w:type="dxa"/>
          </w:tcPr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 (____________)</w:t>
            </w:r>
          </w:p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F86BDA" w:rsidRPr="00F86BDA" w:rsidTr="001A4512">
        <w:trPr>
          <w:trHeight w:val="150"/>
          <w:jc w:val="center"/>
        </w:trPr>
        <w:tc>
          <w:tcPr>
            <w:tcW w:w="4731" w:type="dxa"/>
          </w:tcPr>
          <w:p w:rsidR="00F86BDA" w:rsidRPr="00F86BDA" w:rsidRDefault="00F86BDA" w:rsidP="00F86B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М.П.     </w:t>
            </w:r>
          </w:p>
        </w:tc>
        <w:tc>
          <w:tcPr>
            <w:tcW w:w="4986" w:type="dxa"/>
          </w:tcPr>
          <w:p w:rsidR="00F86BDA" w:rsidRPr="00F86BDA" w:rsidRDefault="00F86BDA" w:rsidP="00F86BDA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86BDA">
              <w:rPr>
                <w:rFonts w:ascii="Times New Roman" w:hAnsi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130FAB" w:rsidRDefault="00130FAB" w:rsidP="0013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30FAB" w:rsidSect="00EF111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0D30"/>
    <w:multiLevelType w:val="hybridMultilevel"/>
    <w:tmpl w:val="69CC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232E3"/>
    <w:multiLevelType w:val="hybridMultilevel"/>
    <w:tmpl w:val="109459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24"/>
    <w:rsid w:val="00073544"/>
    <w:rsid w:val="00086AFA"/>
    <w:rsid w:val="0009507A"/>
    <w:rsid w:val="000C0A5E"/>
    <w:rsid w:val="000C2C8D"/>
    <w:rsid w:val="000E097C"/>
    <w:rsid w:val="000F2974"/>
    <w:rsid w:val="00100503"/>
    <w:rsid w:val="001250AF"/>
    <w:rsid w:val="00130FAB"/>
    <w:rsid w:val="001378AA"/>
    <w:rsid w:val="001453CC"/>
    <w:rsid w:val="00153D18"/>
    <w:rsid w:val="00156A25"/>
    <w:rsid w:val="00173221"/>
    <w:rsid w:val="00182C37"/>
    <w:rsid w:val="001B49E5"/>
    <w:rsid w:val="001B7A21"/>
    <w:rsid w:val="001D56FA"/>
    <w:rsid w:val="001E3614"/>
    <w:rsid w:val="00253E9E"/>
    <w:rsid w:val="00267E11"/>
    <w:rsid w:val="0029056D"/>
    <w:rsid w:val="002974AA"/>
    <w:rsid w:val="002A78E1"/>
    <w:rsid w:val="0030506A"/>
    <w:rsid w:val="00307C8B"/>
    <w:rsid w:val="003157D4"/>
    <w:rsid w:val="00333877"/>
    <w:rsid w:val="003607AB"/>
    <w:rsid w:val="00364B4E"/>
    <w:rsid w:val="003A682A"/>
    <w:rsid w:val="003B3B46"/>
    <w:rsid w:val="003C0034"/>
    <w:rsid w:val="003F419B"/>
    <w:rsid w:val="00417559"/>
    <w:rsid w:val="004B4237"/>
    <w:rsid w:val="004D3284"/>
    <w:rsid w:val="004F6E16"/>
    <w:rsid w:val="00552F26"/>
    <w:rsid w:val="005C430B"/>
    <w:rsid w:val="005C4F67"/>
    <w:rsid w:val="005D3594"/>
    <w:rsid w:val="00606BC9"/>
    <w:rsid w:val="00656D63"/>
    <w:rsid w:val="00661A97"/>
    <w:rsid w:val="006765C6"/>
    <w:rsid w:val="006863F0"/>
    <w:rsid w:val="006946DB"/>
    <w:rsid w:val="006A2189"/>
    <w:rsid w:val="006A7358"/>
    <w:rsid w:val="006D5667"/>
    <w:rsid w:val="006E0DD6"/>
    <w:rsid w:val="0070370D"/>
    <w:rsid w:val="00733B4B"/>
    <w:rsid w:val="0076133B"/>
    <w:rsid w:val="00767351"/>
    <w:rsid w:val="007C7F09"/>
    <w:rsid w:val="007D058E"/>
    <w:rsid w:val="007E1519"/>
    <w:rsid w:val="00803FF9"/>
    <w:rsid w:val="0080474C"/>
    <w:rsid w:val="00821203"/>
    <w:rsid w:val="00825166"/>
    <w:rsid w:val="00825F65"/>
    <w:rsid w:val="00861E08"/>
    <w:rsid w:val="00895DCF"/>
    <w:rsid w:val="00897CCD"/>
    <w:rsid w:val="008B5330"/>
    <w:rsid w:val="008C08FA"/>
    <w:rsid w:val="008E5A79"/>
    <w:rsid w:val="00903CBF"/>
    <w:rsid w:val="009159F6"/>
    <w:rsid w:val="009220DE"/>
    <w:rsid w:val="00925ABB"/>
    <w:rsid w:val="00927DA7"/>
    <w:rsid w:val="00932E97"/>
    <w:rsid w:val="00947125"/>
    <w:rsid w:val="00973965"/>
    <w:rsid w:val="009A7284"/>
    <w:rsid w:val="00A53A36"/>
    <w:rsid w:val="00A602E5"/>
    <w:rsid w:val="00A73AB8"/>
    <w:rsid w:val="00A81424"/>
    <w:rsid w:val="00A85C71"/>
    <w:rsid w:val="00AE2B33"/>
    <w:rsid w:val="00B679B9"/>
    <w:rsid w:val="00B74C6C"/>
    <w:rsid w:val="00B8225A"/>
    <w:rsid w:val="00B95B65"/>
    <w:rsid w:val="00BC241E"/>
    <w:rsid w:val="00BD7702"/>
    <w:rsid w:val="00C32B55"/>
    <w:rsid w:val="00C34742"/>
    <w:rsid w:val="00C3621F"/>
    <w:rsid w:val="00C73B85"/>
    <w:rsid w:val="00D02B97"/>
    <w:rsid w:val="00D33C5D"/>
    <w:rsid w:val="00D357E7"/>
    <w:rsid w:val="00D562B8"/>
    <w:rsid w:val="00D6762B"/>
    <w:rsid w:val="00D74BEB"/>
    <w:rsid w:val="00D873B4"/>
    <w:rsid w:val="00DC4DB4"/>
    <w:rsid w:val="00DD3233"/>
    <w:rsid w:val="00DE137B"/>
    <w:rsid w:val="00E0693F"/>
    <w:rsid w:val="00E24D39"/>
    <w:rsid w:val="00E54AFB"/>
    <w:rsid w:val="00EA5692"/>
    <w:rsid w:val="00EA681B"/>
    <w:rsid w:val="00EC13CC"/>
    <w:rsid w:val="00ED238A"/>
    <w:rsid w:val="00EE4CBF"/>
    <w:rsid w:val="00EF1119"/>
    <w:rsid w:val="00F04D9D"/>
    <w:rsid w:val="00F653E8"/>
    <w:rsid w:val="00F70478"/>
    <w:rsid w:val="00F8355D"/>
    <w:rsid w:val="00F84F90"/>
    <w:rsid w:val="00F86BDA"/>
    <w:rsid w:val="00FA537B"/>
    <w:rsid w:val="00FD49DE"/>
    <w:rsid w:val="00FD576D"/>
    <w:rsid w:val="00FE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79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07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6BDA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A5692"/>
    <w:rPr>
      <w:rFonts w:ascii="Times New Roman" w:eastAsia="Times New Roman" w:hAnsi="Times New Roman" w:cs="Times New Roman"/>
      <w:spacing w:val="6"/>
      <w:sz w:val="15"/>
      <w:szCs w:val="15"/>
      <w:shd w:val="clear" w:color="auto" w:fill="FFFFFF"/>
    </w:rPr>
  </w:style>
  <w:style w:type="character" w:customStyle="1" w:styleId="a4">
    <w:name w:val="Основной текст + Малые прописные"/>
    <w:basedOn w:val="a3"/>
    <w:rsid w:val="00EA5692"/>
    <w:rPr>
      <w:rFonts w:ascii="Times New Roman" w:eastAsia="Times New Roman" w:hAnsi="Times New Roman" w:cs="Times New Roman"/>
      <w:smallCap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EA569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15"/>
      <w:szCs w:val="15"/>
    </w:rPr>
  </w:style>
  <w:style w:type="paragraph" w:styleId="a5">
    <w:name w:val="List Paragraph"/>
    <w:basedOn w:val="a"/>
    <w:uiPriority w:val="34"/>
    <w:qFormat/>
    <w:rsid w:val="00EA5692"/>
    <w:pPr>
      <w:ind w:left="720"/>
      <w:contextualSpacing/>
    </w:pPr>
  </w:style>
  <w:style w:type="table" w:styleId="a6">
    <w:name w:val="Table Grid"/>
    <w:basedOn w:val="a1"/>
    <w:uiPriority w:val="39"/>
    <w:rsid w:val="00A53A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6">
    <w:name w:val="f6"/>
    <w:basedOn w:val="a0"/>
    <w:rsid w:val="003607AB"/>
  </w:style>
  <w:style w:type="character" w:customStyle="1" w:styleId="30">
    <w:name w:val="Заголовок 3 Знак"/>
    <w:basedOn w:val="a0"/>
    <w:link w:val="3"/>
    <w:uiPriority w:val="9"/>
    <w:rsid w:val="00307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307C8B"/>
    <w:rPr>
      <w:color w:val="0000FF"/>
      <w:u w:val="single"/>
    </w:rPr>
  </w:style>
  <w:style w:type="character" w:styleId="a8">
    <w:name w:val="Strong"/>
    <w:basedOn w:val="a0"/>
    <w:uiPriority w:val="22"/>
    <w:qFormat/>
    <w:rsid w:val="00307C8B"/>
    <w:rPr>
      <w:b/>
      <w:bCs/>
    </w:rPr>
  </w:style>
  <w:style w:type="paragraph" w:customStyle="1" w:styleId="Style5">
    <w:name w:val="Style5"/>
    <w:basedOn w:val="a"/>
    <w:rsid w:val="00B679B9"/>
    <w:pPr>
      <w:widowControl w:val="0"/>
      <w:autoSpaceDE w:val="0"/>
      <w:autoSpaceDN w:val="0"/>
      <w:adjustRightInd w:val="0"/>
      <w:spacing w:after="0" w:line="31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9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Normal">
    <w:name w:val="ConsNormal"/>
    <w:rsid w:val="00A85C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86BDA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79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07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6BDA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A5692"/>
    <w:rPr>
      <w:rFonts w:ascii="Times New Roman" w:eastAsia="Times New Roman" w:hAnsi="Times New Roman" w:cs="Times New Roman"/>
      <w:spacing w:val="6"/>
      <w:sz w:val="15"/>
      <w:szCs w:val="15"/>
      <w:shd w:val="clear" w:color="auto" w:fill="FFFFFF"/>
    </w:rPr>
  </w:style>
  <w:style w:type="character" w:customStyle="1" w:styleId="a4">
    <w:name w:val="Основной текст + Малые прописные"/>
    <w:basedOn w:val="a3"/>
    <w:rsid w:val="00EA5692"/>
    <w:rPr>
      <w:rFonts w:ascii="Times New Roman" w:eastAsia="Times New Roman" w:hAnsi="Times New Roman" w:cs="Times New Roman"/>
      <w:smallCap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EA569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15"/>
      <w:szCs w:val="15"/>
    </w:rPr>
  </w:style>
  <w:style w:type="paragraph" w:styleId="a5">
    <w:name w:val="List Paragraph"/>
    <w:basedOn w:val="a"/>
    <w:uiPriority w:val="34"/>
    <w:qFormat/>
    <w:rsid w:val="00EA5692"/>
    <w:pPr>
      <w:ind w:left="720"/>
      <w:contextualSpacing/>
    </w:pPr>
  </w:style>
  <w:style w:type="table" w:styleId="a6">
    <w:name w:val="Table Grid"/>
    <w:basedOn w:val="a1"/>
    <w:uiPriority w:val="39"/>
    <w:rsid w:val="00A53A3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6">
    <w:name w:val="f6"/>
    <w:basedOn w:val="a0"/>
    <w:rsid w:val="003607AB"/>
  </w:style>
  <w:style w:type="character" w:customStyle="1" w:styleId="30">
    <w:name w:val="Заголовок 3 Знак"/>
    <w:basedOn w:val="a0"/>
    <w:link w:val="3"/>
    <w:uiPriority w:val="9"/>
    <w:rsid w:val="00307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307C8B"/>
    <w:rPr>
      <w:color w:val="0000FF"/>
      <w:u w:val="single"/>
    </w:rPr>
  </w:style>
  <w:style w:type="character" w:styleId="a8">
    <w:name w:val="Strong"/>
    <w:basedOn w:val="a0"/>
    <w:uiPriority w:val="22"/>
    <w:qFormat/>
    <w:rsid w:val="00307C8B"/>
    <w:rPr>
      <w:b/>
      <w:bCs/>
    </w:rPr>
  </w:style>
  <w:style w:type="paragraph" w:customStyle="1" w:styleId="Style5">
    <w:name w:val="Style5"/>
    <w:basedOn w:val="a"/>
    <w:rsid w:val="00B679B9"/>
    <w:pPr>
      <w:widowControl w:val="0"/>
      <w:autoSpaceDE w:val="0"/>
      <w:autoSpaceDN w:val="0"/>
      <w:adjustRightInd w:val="0"/>
      <w:spacing w:after="0" w:line="31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79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Normal">
    <w:name w:val="ConsNormal"/>
    <w:rsid w:val="00A85C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86BDA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C108-56A1-4D32-880C-3787786C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D1606A86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Boldyreva</dc:creator>
  <cp:lastModifiedBy>Юлия Аносова</cp:lastModifiedBy>
  <cp:revision>14</cp:revision>
  <dcterms:created xsi:type="dcterms:W3CDTF">2024-05-28T05:35:00Z</dcterms:created>
  <dcterms:modified xsi:type="dcterms:W3CDTF">2026-08-03T07:04:00Z</dcterms:modified>
</cp:coreProperties>
</file>