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E6" w:rsidRPr="00306200" w:rsidRDefault="00727449" w:rsidP="002C107A">
      <w:pPr>
        <w:jc w:val="center"/>
        <w:rPr>
          <w:b/>
          <w:szCs w:val="28"/>
        </w:rPr>
      </w:pPr>
      <w:r w:rsidRPr="00306200">
        <w:rPr>
          <w:b/>
          <w:szCs w:val="28"/>
        </w:rPr>
        <w:t>Техническое задание</w:t>
      </w:r>
    </w:p>
    <w:p w:rsidR="00123B3E" w:rsidRPr="00306200" w:rsidRDefault="00123B3E" w:rsidP="002C107A">
      <w:pPr>
        <w:jc w:val="center"/>
        <w:rPr>
          <w:b/>
          <w:szCs w:val="28"/>
        </w:rPr>
      </w:pPr>
      <w:r w:rsidRPr="00306200">
        <w:rPr>
          <w:b/>
          <w:szCs w:val="28"/>
        </w:rPr>
        <w:t xml:space="preserve">на </w:t>
      </w:r>
      <w:r w:rsidR="0005120F" w:rsidRPr="00306200">
        <w:rPr>
          <w:b/>
          <w:szCs w:val="28"/>
        </w:rPr>
        <w:t>постав</w:t>
      </w:r>
      <w:r w:rsidRPr="00306200">
        <w:rPr>
          <w:b/>
          <w:szCs w:val="28"/>
        </w:rPr>
        <w:t xml:space="preserve">ку </w:t>
      </w:r>
      <w:r w:rsidR="00B411E8">
        <w:rPr>
          <w:b/>
          <w:szCs w:val="28"/>
        </w:rPr>
        <w:t xml:space="preserve">сантехнических товаров </w:t>
      </w:r>
    </w:p>
    <w:p w:rsidR="00710B55" w:rsidRPr="00306200" w:rsidRDefault="00710B55" w:rsidP="00710B55">
      <w:pPr>
        <w:jc w:val="both"/>
        <w:rPr>
          <w:b/>
          <w:szCs w:val="28"/>
        </w:rPr>
      </w:pPr>
    </w:p>
    <w:p w:rsidR="00710B55" w:rsidRPr="00306200" w:rsidRDefault="00710B55" w:rsidP="00710B55">
      <w:pPr>
        <w:pStyle w:val="ac"/>
        <w:numPr>
          <w:ilvl w:val="0"/>
          <w:numId w:val="1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contextualSpacing w:val="0"/>
        <w:jc w:val="both"/>
        <w:rPr>
          <w:bCs/>
          <w:sz w:val="24"/>
        </w:rPr>
      </w:pPr>
      <w:r w:rsidRPr="00306200">
        <w:rPr>
          <w:b/>
          <w:sz w:val="24"/>
        </w:rPr>
        <w:t xml:space="preserve">Заказчик: </w:t>
      </w:r>
      <w:r w:rsidRPr="00306200">
        <w:rPr>
          <w:sz w:val="24"/>
        </w:rPr>
        <w:t xml:space="preserve">Управление </w:t>
      </w:r>
      <w:proofErr w:type="spellStart"/>
      <w:r w:rsidRPr="00306200">
        <w:rPr>
          <w:sz w:val="24"/>
        </w:rPr>
        <w:t>Роскомнадзора</w:t>
      </w:r>
      <w:proofErr w:type="spellEnd"/>
      <w:r w:rsidRPr="00306200">
        <w:rPr>
          <w:sz w:val="24"/>
        </w:rPr>
        <w:t xml:space="preserve"> по Тверской </w:t>
      </w:r>
      <w:r w:rsidR="00A47AFF" w:rsidRPr="00306200">
        <w:rPr>
          <w:sz w:val="24"/>
        </w:rPr>
        <w:t xml:space="preserve">области, 170100, Тверская обл., </w:t>
      </w:r>
      <w:r w:rsidRPr="00306200">
        <w:rPr>
          <w:sz w:val="24"/>
        </w:rPr>
        <w:t xml:space="preserve">г. Тверь, ул. </w:t>
      </w:r>
      <w:proofErr w:type="spellStart"/>
      <w:r w:rsidRPr="00306200">
        <w:rPr>
          <w:sz w:val="24"/>
        </w:rPr>
        <w:t>Трёхсвятская</w:t>
      </w:r>
      <w:proofErr w:type="spellEnd"/>
      <w:r w:rsidRPr="00306200">
        <w:rPr>
          <w:sz w:val="24"/>
        </w:rPr>
        <w:t xml:space="preserve">, д. 6, </w:t>
      </w:r>
      <w:r w:rsidR="00A47AFF" w:rsidRPr="00306200">
        <w:rPr>
          <w:sz w:val="24"/>
        </w:rPr>
        <w:br/>
      </w:r>
      <w:proofErr w:type="spellStart"/>
      <w:r w:rsidRPr="00306200">
        <w:rPr>
          <w:sz w:val="24"/>
        </w:rPr>
        <w:t>e-mail</w:t>
      </w:r>
      <w:proofErr w:type="spellEnd"/>
      <w:r w:rsidRPr="00306200">
        <w:rPr>
          <w:sz w:val="24"/>
        </w:rPr>
        <w:t>: rsockanc69@rkn.gov.</w:t>
      </w:r>
      <w:proofErr w:type="spellStart"/>
      <w:r w:rsidRPr="00306200">
        <w:rPr>
          <w:sz w:val="24"/>
          <w:lang w:val="en-US"/>
        </w:rPr>
        <w:t>ru</w:t>
      </w:r>
      <w:proofErr w:type="spellEnd"/>
      <w:r w:rsidRPr="00306200">
        <w:rPr>
          <w:sz w:val="24"/>
        </w:rPr>
        <w:t>, тел. 8-(482)-245-20-40.</w:t>
      </w:r>
    </w:p>
    <w:p w:rsidR="00710B55" w:rsidRPr="00306200" w:rsidRDefault="00710B55" w:rsidP="00710B55">
      <w:pPr>
        <w:shd w:val="clear" w:color="auto" w:fill="FFFFFF"/>
        <w:tabs>
          <w:tab w:val="left" w:pos="426"/>
          <w:tab w:val="left" w:pos="851"/>
          <w:tab w:val="left" w:pos="993"/>
        </w:tabs>
        <w:ind w:firstLine="709"/>
        <w:jc w:val="both"/>
        <w:rPr>
          <w:sz w:val="24"/>
        </w:rPr>
      </w:pPr>
      <w:r w:rsidRPr="00306200">
        <w:rPr>
          <w:bCs/>
          <w:sz w:val="24"/>
        </w:rPr>
        <w:t>Контактное лицо:</w:t>
      </w:r>
      <w:r w:rsidRPr="00306200">
        <w:rPr>
          <w:sz w:val="24"/>
        </w:rPr>
        <w:t xml:space="preserve"> ведущий специалист-эксперт </w:t>
      </w:r>
      <w:r w:rsidR="00C320F6" w:rsidRPr="00306200">
        <w:rPr>
          <w:sz w:val="24"/>
        </w:rPr>
        <w:t>Коновальчик А.А</w:t>
      </w:r>
      <w:r w:rsidRPr="00306200">
        <w:rPr>
          <w:sz w:val="24"/>
        </w:rPr>
        <w:t xml:space="preserve">., </w:t>
      </w:r>
      <w:r w:rsidR="00C320F6" w:rsidRPr="00306200">
        <w:rPr>
          <w:sz w:val="24"/>
        </w:rPr>
        <w:t xml:space="preserve">8(4822) 45-20-51 </w:t>
      </w:r>
      <w:proofErr w:type="spellStart"/>
      <w:r w:rsidR="00C320F6" w:rsidRPr="00306200">
        <w:rPr>
          <w:sz w:val="24"/>
        </w:rPr>
        <w:t>доб</w:t>
      </w:r>
      <w:proofErr w:type="spellEnd"/>
      <w:r w:rsidR="00C320F6" w:rsidRPr="00306200">
        <w:rPr>
          <w:sz w:val="24"/>
        </w:rPr>
        <w:t xml:space="preserve">. 105. </w:t>
      </w:r>
    </w:p>
    <w:p w:rsidR="00710B55" w:rsidRPr="00306200" w:rsidRDefault="00710B55" w:rsidP="000028FB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left" w:pos="993"/>
        </w:tabs>
        <w:suppressAutoHyphens/>
        <w:jc w:val="both"/>
        <w:rPr>
          <w:bCs/>
          <w:sz w:val="24"/>
        </w:rPr>
      </w:pPr>
      <w:r w:rsidRPr="00306200">
        <w:rPr>
          <w:b/>
          <w:sz w:val="24"/>
        </w:rPr>
        <w:t xml:space="preserve">Наименование объекта закупки: </w:t>
      </w:r>
      <w:r w:rsidR="000028FB" w:rsidRPr="00306200">
        <w:rPr>
          <w:spacing w:val="3"/>
          <w:sz w:val="24"/>
        </w:rPr>
        <w:t xml:space="preserve">поставка </w:t>
      </w:r>
      <w:r w:rsidR="00B411E8">
        <w:rPr>
          <w:spacing w:val="3"/>
          <w:sz w:val="24"/>
        </w:rPr>
        <w:t>сантехнических</w:t>
      </w:r>
      <w:r w:rsidR="000028FB" w:rsidRPr="00306200">
        <w:rPr>
          <w:spacing w:val="3"/>
          <w:sz w:val="24"/>
        </w:rPr>
        <w:t xml:space="preserve"> товаров.</w:t>
      </w:r>
    </w:p>
    <w:tbl>
      <w:tblPr>
        <w:tblW w:w="14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1571"/>
        <w:gridCol w:w="5608"/>
        <w:gridCol w:w="1560"/>
        <w:gridCol w:w="1134"/>
        <w:gridCol w:w="2211"/>
        <w:gridCol w:w="1971"/>
      </w:tblGrid>
      <w:tr w:rsidR="005D409E" w:rsidRPr="00306200" w:rsidTr="00823304">
        <w:trPr>
          <w:trHeight w:val="544"/>
          <w:tblHeader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7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ОКПД 2</w:t>
            </w:r>
          </w:p>
        </w:tc>
        <w:tc>
          <w:tcPr>
            <w:tcW w:w="5608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Наименование / Характеристики</w:t>
            </w:r>
          </w:p>
        </w:tc>
        <w:tc>
          <w:tcPr>
            <w:tcW w:w="1560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21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Цена единицы, ₽</w:t>
            </w:r>
          </w:p>
        </w:tc>
        <w:tc>
          <w:tcPr>
            <w:tcW w:w="197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Стоимость, ₽</w:t>
            </w:r>
          </w:p>
        </w:tc>
      </w:tr>
      <w:tr w:rsidR="005D409E" w:rsidRPr="00306200" w:rsidTr="008B5E65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8B5E65">
            <w:pPr>
              <w:pStyle w:val="ac"/>
              <w:numPr>
                <w:ilvl w:val="0"/>
                <w:numId w:val="2"/>
              </w:numPr>
              <w:ind w:left="0" w:firstLine="0"/>
              <w:jc w:val="right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8E52F5" w:rsidP="0013066F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28.14.12.110</w:t>
            </w:r>
          </w:p>
        </w:tc>
        <w:tc>
          <w:tcPr>
            <w:tcW w:w="5608" w:type="dxa"/>
            <w:vAlign w:val="center"/>
          </w:tcPr>
          <w:p w:rsidR="005D409E" w:rsidRPr="00871B17" w:rsidRDefault="00871B17" w:rsidP="001146B9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871B17">
              <w:rPr>
                <w:sz w:val="24"/>
              </w:rPr>
              <w:t xml:space="preserve">Смеситель для кухни, </w:t>
            </w:r>
            <w:r w:rsidR="009D0535">
              <w:rPr>
                <w:sz w:val="24"/>
              </w:rPr>
              <w:t xml:space="preserve">назначение на мойку, поворотный излив, длина </w:t>
            </w:r>
            <w:r w:rsidR="000E07AB">
              <w:rPr>
                <w:sz w:val="24"/>
              </w:rPr>
              <w:t xml:space="preserve">~ </w:t>
            </w:r>
            <w:proofErr w:type="spellStart"/>
            <w:r w:rsidR="009D0535">
              <w:rPr>
                <w:sz w:val="24"/>
              </w:rPr>
              <w:t>излива</w:t>
            </w:r>
            <w:proofErr w:type="spellEnd"/>
            <w:r w:rsidR="009D0535">
              <w:rPr>
                <w:sz w:val="24"/>
              </w:rPr>
              <w:t xml:space="preserve"> 21 см. (±2 см.)</w:t>
            </w:r>
            <w:r w:rsidR="008C05A6">
              <w:rPr>
                <w:sz w:val="24"/>
              </w:rPr>
              <w:t xml:space="preserve">, высота </w:t>
            </w:r>
            <w:proofErr w:type="spellStart"/>
            <w:r w:rsidR="001146B9">
              <w:rPr>
                <w:sz w:val="24"/>
              </w:rPr>
              <w:t>излива</w:t>
            </w:r>
            <w:proofErr w:type="spellEnd"/>
            <w:r w:rsidR="008C05A6">
              <w:rPr>
                <w:sz w:val="24"/>
              </w:rPr>
              <w:t xml:space="preserve"> от 27 см.,</w:t>
            </w:r>
            <w:r w:rsidR="009D0535">
              <w:rPr>
                <w:sz w:val="24"/>
              </w:rPr>
              <w:t xml:space="preserve"> </w:t>
            </w:r>
            <w:r w:rsidR="00BE5292">
              <w:rPr>
                <w:sz w:val="24"/>
              </w:rPr>
              <w:t>диаметр отверстия в раковине 35 мм</w:t>
            </w:r>
            <w:proofErr w:type="gramStart"/>
            <w:r w:rsidR="00BE5292">
              <w:rPr>
                <w:sz w:val="24"/>
              </w:rPr>
              <w:t xml:space="preserve">., </w:t>
            </w:r>
            <w:proofErr w:type="gramEnd"/>
            <w:r w:rsidRPr="00871B17">
              <w:rPr>
                <w:sz w:val="24"/>
              </w:rPr>
              <w:t>крепление гайка</w:t>
            </w:r>
            <w:r w:rsidR="009D0535">
              <w:rPr>
                <w:sz w:val="24"/>
              </w:rPr>
              <w:t>/шпилька</w:t>
            </w:r>
            <w:r w:rsidRPr="00871B17">
              <w:rPr>
                <w:sz w:val="24"/>
              </w:rPr>
              <w:t xml:space="preserve">, материал корпуса латунь, цвет хром, тип смесителя </w:t>
            </w:r>
            <w:proofErr w:type="spellStart"/>
            <w:r w:rsidRPr="00871B17">
              <w:rPr>
                <w:sz w:val="24"/>
              </w:rPr>
              <w:t>однорычажный</w:t>
            </w:r>
            <w:proofErr w:type="spellEnd"/>
            <w:r w:rsidRPr="00871B17">
              <w:rPr>
                <w:sz w:val="24"/>
              </w:rPr>
              <w:t>, картридж керамический, присоединительный размер ½”.</w:t>
            </w:r>
          </w:p>
        </w:tc>
        <w:tc>
          <w:tcPr>
            <w:tcW w:w="1560" w:type="dxa"/>
            <w:vAlign w:val="center"/>
          </w:tcPr>
          <w:p w:rsidR="005D409E" w:rsidRPr="002A4040" w:rsidRDefault="00BB7A09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2A4040" w:rsidRDefault="00871B17" w:rsidP="005D4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5D409E" w:rsidRPr="002A4040" w:rsidRDefault="005D409E" w:rsidP="003D785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3D785E">
              <w:rPr>
                <w:sz w:val="24"/>
              </w:rPr>
              <w:t>3971</w:t>
            </w:r>
            <w:r w:rsidRPr="002A4040">
              <w:rPr>
                <w:sz w:val="24"/>
              </w:rPr>
              <w:t>,</w:t>
            </w:r>
            <w:r w:rsidR="003D785E">
              <w:rPr>
                <w:sz w:val="24"/>
              </w:rPr>
              <w:t>33</w:t>
            </w:r>
          </w:p>
        </w:tc>
        <w:tc>
          <w:tcPr>
            <w:tcW w:w="1971" w:type="dxa"/>
            <w:vAlign w:val="center"/>
          </w:tcPr>
          <w:p w:rsidR="005D409E" w:rsidRPr="002A4040" w:rsidRDefault="009D7A71" w:rsidP="00871B17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3D785E">
              <w:rPr>
                <w:sz w:val="24"/>
              </w:rPr>
              <w:t>3971</w:t>
            </w:r>
            <w:r w:rsidR="003D785E" w:rsidRPr="002A4040">
              <w:rPr>
                <w:sz w:val="24"/>
              </w:rPr>
              <w:t>,</w:t>
            </w:r>
            <w:r w:rsidR="003D785E">
              <w:rPr>
                <w:sz w:val="24"/>
              </w:rPr>
              <w:t>33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8E52F5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28.14.12.110</w:t>
            </w:r>
          </w:p>
        </w:tc>
        <w:tc>
          <w:tcPr>
            <w:tcW w:w="5608" w:type="dxa"/>
            <w:vAlign w:val="center"/>
          </w:tcPr>
          <w:p w:rsidR="005D409E" w:rsidRPr="00871B17" w:rsidRDefault="00871B17" w:rsidP="00BE5292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871B17">
              <w:rPr>
                <w:sz w:val="24"/>
              </w:rPr>
              <w:t>Смеситель для раковины,</w:t>
            </w:r>
            <w:r w:rsidR="00BE5292">
              <w:rPr>
                <w:sz w:val="24"/>
              </w:rPr>
              <w:t xml:space="preserve"> назначение на раковину,</w:t>
            </w:r>
            <w:r w:rsidRPr="00871B17">
              <w:rPr>
                <w:sz w:val="24"/>
              </w:rPr>
              <w:t xml:space="preserve"> крепление гайка</w:t>
            </w:r>
            <w:r w:rsidR="00BE5292">
              <w:rPr>
                <w:sz w:val="24"/>
              </w:rPr>
              <w:t>/шпилька</w:t>
            </w:r>
            <w:r w:rsidRPr="00871B17">
              <w:rPr>
                <w:sz w:val="24"/>
              </w:rPr>
              <w:t xml:space="preserve">, </w:t>
            </w:r>
            <w:r w:rsidR="00BE5292">
              <w:rPr>
                <w:sz w:val="24"/>
              </w:rPr>
              <w:t xml:space="preserve">поворотный излив, длина ~ </w:t>
            </w:r>
            <w:proofErr w:type="spellStart"/>
            <w:r w:rsidR="00BE5292">
              <w:rPr>
                <w:sz w:val="24"/>
              </w:rPr>
              <w:t>излива</w:t>
            </w:r>
            <w:proofErr w:type="spellEnd"/>
            <w:r w:rsidR="00BE5292">
              <w:rPr>
                <w:sz w:val="24"/>
              </w:rPr>
              <w:t xml:space="preserve"> 23 см. (±2 см.), высота </w:t>
            </w:r>
            <w:proofErr w:type="spellStart"/>
            <w:r w:rsidR="00BE5292">
              <w:rPr>
                <w:sz w:val="24"/>
              </w:rPr>
              <w:t>излива</w:t>
            </w:r>
            <w:proofErr w:type="spellEnd"/>
            <w:r w:rsidR="00BE5292">
              <w:rPr>
                <w:sz w:val="24"/>
              </w:rPr>
              <w:t xml:space="preserve"> от 10 см., диаметр отверстия в раковине 35 мм</w:t>
            </w:r>
            <w:proofErr w:type="gramStart"/>
            <w:r w:rsidR="00BE5292">
              <w:rPr>
                <w:sz w:val="24"/>
              </w:rPr>
              <w:t xml:space="preserve">., </w:t>
            </w:r>
            <w:proofErr w:type="gramEnd"/>
            <w:r w:rsidRPr="00871B17">
              <w:rPr>
                <w:sz w:val="24"/>
              </w:rPr>
              <w:t xml:space="preserve">материал корпуса латунь, цвет хром, тип смесителя </w:t>
            </w:r>
            <w:proofErr w:type="spellStart"/>
            <w:r w:rsidRPr="00871B17">
              <w:rPr>
                <w:sz w:val="24"/>
              </w:rPr>
              <w:t>однорычажный</w:t>
            </w:r>
            <w:proofErr w:type="spellEnd"/>
            <w:r w:rsidRPr="00871B17">
              <w:rPr>
                <w:sz w:val="24"/>
              </w:rPr>
              <w:t>, картридж керамический, присоединительный размер ½”</w:t>
            </w:r>
          </w:p>
        </w:tc>
        <w:tc>
          <w:tcPr>
            <w:tcW w:w="1560" w:type="dxa"/>
            <w:vAlign w:val="center"/>
          </w:tcPr>
          <w:p w:rsidR="005D409E" w:rsidRPr="002A4040" w:rsidRDefault="00871B17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2A4040" w:rsidRDefault="00871B17" w:rsidP="005D4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5D409E" w:rsidRPr="002A4040" w:rsidRDefault="00871B17" w:rsidP="003D785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3D785E">
              <w:rPr>
                <w:sz w:val="24"/>
              </w:rPr>
              <w:t>3990</w:t>
            </w:r>
            <w:r w:rsidRPr="002A4040">
              <w:rPr>
                <w:sz w:val="24"/>
              </w:rPr>
              <w:t>,</w:t>
            </w:r>
            <w:r w:rsidR="003D785E">
              <w:rPr>
                <w:sz w:val="24"/>
              </w:rPr>
              <w:t>66</w:t>
            </w:r>
          </w:p>
        </w:tc>
        <w:tc>
          <w:tcPr>
            <w:tcW w:w="1971" w:type="dxa"/>
            <w:vAlign w:val="center"/>
          </w:tcPr>
          <w:p w:rsidR="005D409E" w:rsidRPr="002A4040" w:rsidRDefault="003D785E" w:rsidP="004A444A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>
              <w:rPr>
                <w:sz w:val="24"/>
              </w:rPr>
              <w:t>3990</w:t>
            </w:r>
            <w:r w:rsidRPr="002A4040">
              <w:rPr>
                <w:sz w:val="24"/>
              </w:rPr>
              <w:t>,</w:t>
            </w:r>
            <w:r>
              <w:rPr>
                <w:sz w:val="24"/>
              </w:rPr>
              <w:t>66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FD29C9" w:rsidP="00AC1DF5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28.14.13.130</w:t>
            </w:r>
          </w:p>
        </w:tc>
        <w:tc>
          <w:tcPr>
            <w:tcW w:w="5608" w:type="dxa"/>
            <w:vAlign w:val="center"/>
          </w:tcPr>
          <w:p w:rsidR="005D409E" w:rsidRPr="00871B17" w:rsidRDefault="00871B17" w:rsidP="004D278C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871B17">
              <w:rPr>
                <w:sz w:val="24"/>
              </w:rPr>
              <w:t>Гибкая подводка для воды ½”</w:t>
            </w:r>
            <w:proofErr w:type="spellStart"/>
            <w:r w:rsidRPr="00871B17">
              <w:rPr>
                <w:sz w:val="24"/>
              </w:rPr>
              <w:t>х</w:t>
            </w:r>
            <w:proofErr w:type="spellEnd"/>
            <w:r w:rsidRPr="00871B17">
              <w:rPr>
                <w:sz w:val="24"/>
              </w:rPr>
              <w:t>½”, гайка-штуцер, 120 см.</w:t>
            </w:r>
          </w:p>
        </w:tc>
        <w:tc>
          <w:tcPr>
            <w:tcW w:w="1560" w:type="dxa"/>
            <w:vAlign w:val="center"/>
          </w:tcPr>
          <w:p w:rsidR="005D409E" w:rsidRPr="002A4040" w:rsidRDefault="00871B17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2A4040" w:rsidRDefault="002A4040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5D409E" w:rsidRPr="002A4040" w:rsidRDefault="00871B17" w:rsidP="003D785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3D785E">
              <w:rPr>
                <w:sz w:val="24"/>
              </w:rPr>
              <w:t>346</w:t>
            </w:r>
            <w:r w:rsidRPr="002A4040">
              <w:rPr>
                <w:sz w:val="24"/>
              </w:rPr>
              <w:t>,</w:t>
            </w:r>
            <w:r w:rsidR="003D785E">
              <w:rPr>
                <w:sz w:val="24"/>
              </w:rPr>
              <w:t>25</w:t>
            </w:r>
          </w:p>
        </w:tc>
        <w:tc>
          <w:tcPr>
            <w:tcW w:w="1971" w:type="dxa"/>
            <w:vAlign w:val="center"/>
          </w:tcPr>
          <w:p w:rsidR="005D409E" w:rsidRPr="002A4040" w:rsidRDefault="003D785E" w:rsidP="006746AF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>
              <w:rPr>
                <w:sz w:val="24"/>
              </w:rPr>
              <w:t>346</w:t>
            </w:r>
            <w:r w:rsidRPr="002A4040">
              <w:rPr>
                <w:sz w:val="24"/>
              </w:rPr>
              <w:t>,</w:t>
            </w:r>
            <w:r>
              <w:rPr>
                <w:sz w:val="24"/>
              </w:rPr>
              <w:t>25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FD29C9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28.14.13.130</w:t>
            </w:r>
          </w:p>
        </w:tc>
        <w:tc>
          <w:tcPr>
            <w:tcW w:w="5608" w:type="dxa"/>
            <w:vAlign w:val="center"/>
          </w:tcPr>
          <w:p w:rsidR="005D409E" w:rsidRPr="004D278C" w:rsidRDefault="00871B17" w:rsidP="004D278C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4D278C">
              <w:rPr>
                <w:sz w:val="24"/>
              </w:rPr>
              <w:t>Гибкая подводка для воды ½”, гайка-гайка, 100 см.</w:t>
            </w:r>
          </w:p>
        </w:tc>
        <w:tc>
          <w:tcPr>
            <w:tcW w:w="1560" w:type="dxa"/>
            <w:vAlign w:val="center"/>
          </w:tcPr>
          <w:p w:rsidR="005D409E" w:rsidRPr="002A4040" w:rsidRDefault="00871B17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2A4040" w:rsidRDefault="00871B17" w:rsidP="005D4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11" w:type="dxa"/>
            <w:vAlign w:val="center"/>
          </w:tcPr>
          <w:p w:rsidR="005D409E" w:rsidRPr="002A4040" w:rsidRDefault="00607824" w:rsidP="00C25D86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C25D86">
              <w:rPr>
                <w:sz w:val="24"/>
              </w:rPr>
              <w:t>291,33</w:t>
            </w:r>
          </w:p>
        </w:tc>
        <w:tc>
          <w:tcPr>
            <w:tcW w:w="1971" w:type="dxa"/>
            <w:vAlign w:val="center"/>
          </w:tcPr>
          <w:p w:rsidR="005D409E" w:rsidRPr="002A4040" w:rsidRDefault="009D7A71" w:rsidP="00C25D86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C25D86">
              <w:rPr>
                <w:sz w:val="24"/>
              </w:rPr>
              <w:t>1747,98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FD29C9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28.14.13.130</w:t>
            </w:r>
          </w:p>
        </w:tc>
        <w:tc>
          <w:tcPr>
            <w:tcW w:w="5608" w:type="dxa"/>
            <w:vAlign w:val="center"/>
          </w:tcPr>
          <w:p w:rsidR="005D409E" w:rsidRPr="004D278C" w:rsidRDefault="00871B17" w:rsidP="004D278C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4D278C">
              <w:rPr>
                <w:sz w:val="24"/>
              </w:rPr>
              <w:t>Комплект гибкой подводки для смесителя ½”, 50 см.</w:t>
            </w:r>
          </w:p>
        </w:tc>
        <w:tc>
          <w:tcPr>
            <w:tcW w:w="1560" w:type="dxa"/>
            <w:vAlign w:val="center"/>
          </w:tcPr>
          <w:p w:rsidR="005D409E" w:rsidRPr="002A4040" w:rsidRDefault="008B1009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2A4040" w:rsidRDefault="00871B17" w:rsidP="008233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5D409E" w:rsidRPr="002A4040" w:rsidRDefault="00871B17" w:rsidP="00C25D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5D409E" w:rsidRPr="002A4040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C25D86">
              <w:rPr>
                <w:sz w:val="24"/>
              </w:rPr>
              <w:t>345</w:t>
            </w:r>
            <w:r w:rsidR="005D409E" w:rsidRPr="002A4040">
              <w:rPr>
                <w:sz w:val="24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2A4040" w:rsidRDefault="00C25D86" w:rsidP="00E44A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2A4040">
              <w:rPr>
                <w:sz w:val="24"/>
              </w:rPr>
              <w:t>о</w:t>
            </w:r>
            <w:r>
              <w:rPr>
                <w:sz w:val="24"/>
              </w:rPr>
              <w:t xml:space="preserve"> 345</w:t>
            </w:r>
            <w:r w:rsidRPr="002A4040">
              <w:rPr>
                <w:sz w:val="24"/>
              </w:rPr>
              <w:t>,00</w:t>
            </w:r>
          </w:p>
        </w:tc>
      </w:tr>
      <w:tr w:rsidR="00871B17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871B17" w:rsidRPr="00306200" w:rsidRDefault="00871B17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871B17" w:rsidRPr="002A4040" w:rsidRDefault="005B7848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28.14.12.110</w:t>
            </w:r>
          </w:p>
        </w:tc>
        <w:tc>
          <w:tcPr>
            <w:tcW w:w="5608" w:type="dxa"/>
            <w:vAlign w:val="center"/>
          </w:tcPr>
          <w:p w:rsidR="00871B17" w:rsidRPr="004D278C" w:rsidRDefault="00871B17" w:rsidP="004D278C">
            <w:pPr>
              <w:spacing w:line="276" w:lineRule="auto"/>
              <w:jc w:val="center"/>
              <w:rPr>
                <w:sz w:val="24"/>
              </w:rPr>
            </w:pPr>
            <w:r w:rsidRPr="004D278C">
              <w:rPr>
                <w:sz w:val="24"/>
              </w:rPr>
              <w:t xml:space="preserve">Сифон – колба с </w:t>
            </w:r>
            <w:proofErr w:type="spellStart"/>
            <w:r w:rsidRPr="004D278C">
              <w:rPr>
                <w:sz w:val="24"/>
              </w:rPr>
              <w:t>гофрой</w:t>
            </w:r>
            <w:proofErr w:type="spellEnd"/>
            <w:r w:rsidRPr="004D278C">
              <w:rPr>
                <w:sz w:val="24"/>
              </w:rPr>
              <w:t xml:space="preserve"> </w:t>
            </w:r>
            <w:r w:rsidRPr="004D278C">
              <w:rPr>
                <w:sz w:val="24"/>
                <w:lang w:val="en-US"/>
              </w:rPr>
              <w:t>d</w:t>
            </w:r>
            <w:r w:rsidRPr="004D278C">
              <w:rPr>
                <w:sz w:val="24"/>
              </w:rPr>
              <w:t>/ ½”-40/50.</w:t>
            </w:r>
          </w:p>
          <w:p w:rsidR="00871B17" w:rsidRPr="004D278C" w:rsidRDefault="00871B17" w:rsidP="004D278C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871B17" w:rsidRPr="002A4040" w:rsidRDefault="00871B17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871B17" w:rsidRDefault="00871B17" w:rsidP="008233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871B17" w:rsidRPr="002A4040" w:rsidRDefault="00871B17" w:rsidP="007D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2A4040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D665E">
              <w:rPr>
                <w:sz w:val="24"/>
              </w:rPr>
              <w:t>491</w:t>
            </w:r>
            <w:r w:rsidRPr="002A4040">
              <w:rPr>
                <w:sz w:val="24"/>
              </w:rPr>
              <w:t>,00</w:t>
            </w:r>
          </w:p>
        </w:tc>
        <w:tc>
          <w:tcPr>
            <w:tcW w:w="1971" w:type="dxa"/>
            <w:vAlign w:val="center"/>
          </w:tcPr>
          <w:p w:rsidR="00871B17" w:rsidRPr="002A4040" w:rsidRDefault="007D665E" w:rsidP="00E44A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2A4040">
              <w:rPr>
                <w:sz w:val="24"/>
              </w:rPr>
              <w:t>о</w:t>
            </w:r>
            <w:r>
              <w:rPr>
                <w:sz w:val="24"/>
              </w:rPr>
              <w:t xml:space="preserve"> 491</w:t>
            </w:r>
            <w:r w:rsidRPr="002A4040">
              <w:rPr>
                <w:sz w:val="24"/>
              </w:rPr>
              <w:t>,00</w:t>
            </w:r>
          </w:p>
        </w:tc>
      </w:tr>
      <w:tr w:rsidR="00871B17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871B17" w:rsidRPr="00306200" w:rsidRDefault="00871B17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871B17" w:rsidRPr="002A4040" w:rsidRDefault="005B7848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28.14.12.110</w:t>
            </w:r>
          </w:p>
        </w:tc>
        <w:tc>
          <w:tcPr>
            <w:tcW w:w="5608" w:type="dxa"/>
            <w:vAlign w:val="center"/>
          </w:tcPr>
          <w:p w:rsidR="00871B17" w:rsidRPr="004D278C" w:rsidRDefault="00871B17" w:rsidP="004D278C">
            <w:pPr>
              <w:spacing w:line="276" w:lineRule="auto"/>
              <w:jc w:val="center"/>
              <w:rPr>
                <w:sz w:val="24"/>
              </w:rPr>
            </w:pPr>
            <w:r w:rsidRPr="004D278C">
              <w:rPr>
                <w:sz w:val="24"/>
              </w:rPr>
              <w:t>Ниппель (бочонок) латунный</w:t>
            </w:r>
            <w:proofErr w:type="gramStart"/>
            <w:r w:rsidRPr="004D278C">
              <w:rPr>
                <w:sz w:val="24"/>
              </w:rPr>
              <w:t xml:space="preserve">, ½”, </w:t>
            </w:r>
            <w:proofErr w:type="gramEnd"/>
            <w:r w:rsidRPr="004D278C">
              <w:rPr>
                <w:sz w:val="24"/>
              </w:rPr>
              <w:t xml:space="preserve">Н/Н </w:t>
            </w:r>
            <w:r w:rsidRPr="004D278C">
              <w:rPr>
                <w:sz w:val="24"/>
                <w:lang w:val="en-US"/>
              </w:rPr>
              <w:t>MPF</w:t>
            </w:r>
            <w:r w:rsidRPr="004D278C">
              <w:rPr>
                <w:sz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871B17" w:rsidRPr="002A4040" w:rsidRDefault="00871B17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871B17" w:rsidRDefault="00871B17" w:rsidP="008233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871B17" w:rsidRDefault="00871B17" w:rsidP="00CE2B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2A4040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CE2BA0">
              <w:rPr>
                <w:sz w:val="24"/>
              </w:rPr>
              <w:t>196</w:t>
            </w:r>
            <w:r w:rsidRPr="002A4040">
              <w:rPr>
                <w:sz w:val="24"/>
              </w:rPr>
              <w:t>,</w:t>
            </w:r>
            <w:r w:rsidR="00CE2BA0">
              <w:rPr>
                <w:sz w:val="24"/>
              </w:rPr>
              <w:t>33</w:t>
            </w:r>
          </w:p>
        </w:tc>
        <w:tc>
          <w:tcPr>
            <w:tcW w:w="1971" w:type="dxa"/>
            <w:vAlign w:val="center"/>
          </w:tcPr>
          <w:p w:rsidR="00871B17" w:rsidRDefault="00CE2BA0" w:rsidP="00E44A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2A4040">
              <w:rPr>
                <w:sz w:val="24"/>
              </w:rPr>
              <w:t>о</w:t>
            </w:r>
            <w:r>
              <w:rPr>
                <w:sz w:val="24"/>
              </w:rPr>
              <w:t xml:space="preserve"> 196</w:t>
            </w:r>
            <w:r w:rsidRPr="002A4040">
              <w:rPr>
                <w:sz w:val="24"/>
              </w:rPr>
              <w:t>,</w:t>
            </w:r>
            <w:r>
              <w:rPr>
                <w:sz w:val="24"/>
              </w:rPr>
              <w:t>33</w:t>
            </w:r>
          </w:p>
        </w:tc>
      </w:tr>
      <w:tr w:rsidR="002B26EC" w:rsidRPr="00306200" w:rsidTr="00811C95">
        <w:trPr>
          <w:trHeight w:val="385"/>
          <w:jc w:val="center"/>
        </w:trPr>
        <w:tc>
          <w:tcPr>
            <w:tcW w:w="12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823304">
            <w:pPr>
              <w:rPr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BC33EB" w:rsidP="00BC33E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</w:t>
            </w:r>
            <w:r w:rsidR="002B26EC" w:rsidRPr="00306200">
              <w:rPr>
                <w:b/>
                <w:sz w:val="22"/>
              </w:rPr>
              <w:t xml:space="preserve">о </w:t>
            </w:r>
            <w:r>
              <w:rPr>
                <w:b/>
                <w:sz w:val="22"/>
              </w:rPr>
              <w:t>11088,55</w:t>
            </w:r>
          </w:p>
        </w:tc>
      </w:tr>
    </w:tbl>
    <w:p w:rsidR="00710B55" w:rsidRPr="00306200" w:rsidRDefault="00710B55" w:rsidP="00710B5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4"/>
        </w:rPr>
      </w:pPr>
      <w:r w:rsidRPr="00306200">
        <w:rPr>
          <w:b/>
          <w:sz w:val="24"/>
        </w:rPr>
        <w:lastRenderedPageBreak/>
        <w:t xml:space="preserve">Место поставки товара: </w:t>
      </w:r>
      <w:r w:rsidRPr="00306200">
        <w:rPr>
          <w:sz w:val="24"/>
        </w:rPr>
        <w:t xml:space="preserve">170100, Тверская обл., г. Тверь, ул. </w:t>
      </w:r>
      <w:proofErr w:type="spellStart"/>
      <w:r w:rsidRPr="00306200">
        <w:rPr>
          <w:sz w:val="24"/>
        </w:rPr>
        <w:t>Трёхсвятская</w:t>
      </w:r>
      <w:proofErr w:type="spellEnd"/>
      <w:r w:rsidRPr="00306200">
        <w:rPr>
          <w:sz w:val="24"/>
        </w:rPr>
        <w:t>, д. 6, этаж 6.</w:t>
      </w:r>
    </w:p>
    <w:p w:rsidR="00710B55" w:rsidRPr="00306200" w:rsidRDefault="00710B55" w:rsidP="00710B5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851"/>
        </w:tabs>
        <w:ind w:left="0" w:firstLine="709"/>
        <w:jc w:val="both"/>
        <w:rPr>
          <w:b/>
          <w:bCs/>
          <w:sz w:val="24"/>
        </w:rPr>
      </w:pPr>
      <w:r w:rsidRPr="00306200">
        <w:rPr>
          <w:b/>
          <w:sz w:val="24"/>
        </w:rPr>
        <w:t>Требования к отгрузке и поставке товара: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Доставка и разгрузка товара осуществляется силами и средствами Поставщика или с привлечением третьих лиц за счет Поставщика.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 xml:space="preserve">Поставка товара должна осуществляться с учётом рабочего графика Заказчика (в пятидневную рабочую неделю с понедельника по четверг с 8:30 до 17:30, в пятницу и предпраздничные дни с 8:30 до 16:00, перерыв на обед с 12:30 </w:t>
      </w:r>
      <w:proofErr w:type="gramStart"/>
      <w:r w:rsidRPr="00306200">
        <w:rPr>
          <w:sz w:val="24"/>
        </w:rPr>
        <w:t>до</w:t>
      </w:r>
      <w:proofErr w:type="gramEnd"/>
      <w:r w:rsidRPr="00306200">
        <w:rPr>
          <w:sz w:val="24"/>
        </w:rPr>
        <w:t xml:space="preserve"> 13:15). Транспортировка товара осуществляется с соблюдением требований и нормативов, предъявляемых к хранению и перевозке соответствующих товаров.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Одновременно с поставкой товара Поставщик обязан предоставлять Заказчику надлежащим образом оформленные документы, а именно: товарную накладную или универсальный передаточный документ (далее - УПД), документы, подтверждающие качество и безопасность</w:t>
      </w:r>
      <w:r w:rsidR="00283B20" w:rsidRPr="00306200">
        <w:rPr>
          <w:sz w:val="24"/>
        </w:rPr>
        <w:t xml:space="preserve"> товара</w:t>
      </w:r>
      <w:r w:rsidRPr="00306200">
        <w:rPr>
          <w:sz w:val="24"/>
        </w:rPr>
        <w:t>.</w:t>
      </w:r>
    </w:p>
    <w:p w:rsidR="00CE41E3" w:rsidRPr="00306200" w:rsidRDefault="00710B55" w:rsidP="004E5D44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Поставщик не позднее 1-го рабочего дня до предполагаемой даты поставки товара, обязан направить контактному лицу информацию о дате и времени поставки товара, а также скан копии товарной накладной или УПД.</w:t>
      </w:r>
    </w:p>
    <w:sectPr w:rsidR="00CE41E3" w:rsidRPr="00306200" w:rsidSect="005D409E">
      <w:headerReference w:type="default" r:id="rId8"/>
      <w:pgSz w:w="16838" w:h="11906" w:orient="landscape"/>
      <w:pgMar w:top="1418" w:right="851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404" w:rsidRDefault="007F1404" w:rsidP="00F82C4C">
      <w:r>
        <w:separator/>
      </w:r>
    </w:p>
  </w:endnote>
  <w:endnote w:type="continuationSeparator" w:id="1">
    <w:p w:rsidR="007F1404" w:rsidRDefault="007F1404" w:rsidP="00F82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404" w:rsidRDefault="007F1404" w:rsidP="00F82C4C">
      <w:r>
        <w:separator/>
      </w:r>
    </w:p>
  </w:footnote>
  <w:footnote w:type="continuationSeparator" w:id="1">
    <w:p w:rsidR="007F1404" w:rsidRDefault="007F1404" w:rsidP="00F82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309764"/>
      <w:docPartObj>
        <w:docPartGallery w:val="Page Numbers (Top of Page)"/>
        <w:docPartUnique/>
      </w:docPartObj>
    </w:sdtPr>
    <w:sdtContent>
      <w:p w:rsidR="00BF7092" w:rsidRPr="00BF7092" w:rsidRDefault="00913AB4" w:rsidP="00BF7092">
        <w:pPr>
          <w:pStyle w:val="a6"/>
          <w:jc w:val="center"/>
        </w:pPr>
        <w:r>
          <w:fldChar w:fldCharType="begin"/>
        </w:r>
        <w:r w:rsidR="00BF7092">
          <w:instrText>PAGE   \* MERGEFORMAT</w:instrText>
        </w:r>
        <w:r>
          <w:fldChar w:fldCharType="separate"/>
        </w:r>
        <w:r w:rsidR="00FD29C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7022"/>
    <w:multiLevelType w:val="hybridMultilevel"/>
    <w:tmpl w:val="DFCC1A7C"/>
    <w:lvl w:ilvl="0" w:tplc="D4CE70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432179"/>
    <w:multiLevelType w:val="multilevel"/>
    <w:tmpl w:val="D55839FE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hint="default"/>
      </w:rPr>
    </w:lvl>
  </w:abstractNum>
  <w:abstractNum w:abstractNumId="2">
    <w:nsid w:val="7B9026EA"/>
    <w:multiLevelType w:val="hybridMultilevel"/>
    <w:tmpl w:val="216A6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E6678F"/>
    <w:rsid w:val="000028FB"/>
    <w:rsid w:val="000451C4"/>
    <w:rsid w:val="0005120F"/>
    <w:rsid w:val="00083D39"/>
    <w:rsid w:val="000B1EA1"/>
    <w:rsid w:val="000B5352"/>
    <w:rsid w:val="000B582A"/>
    <w:rsid w:val="000D32BC"/>
    <w:rsid w:val="000D497F"/>
    <w:rsid w:val="000E0580"/>
    <w:rsid w:val="000E07AB"/>
    <w:rsid w:val="00105573"/>
    <w:rsid w:val="0010614A"/>
    <w:rsid w:val="001146B9"/>
    <w:rsid w:val="001154A3"/>
    <w:rsid w:val="00123B3E"/>
    <w:rsid w:val="0013066F"/>
    <w:rsid w:val="00132D6B"/>
    <w:rsid w:val="00145A1C"/>
    <w:rsid w:val="00146D42"/>
    <w:rsid w:val="001478FB"/>
    <w:rsid w:val="00156CFD"/>
    <w:rsid w:val="00161685"/>
    <w:rsid w:val="00171DD2"/>
    <w:rsid w:val="00177C75"/>
    <w:rsid w:val="00186FA4"/>
    <w:rsid w:val="00193450"/>
    <w:rsid w:val="001E73C5"/>
    <w:rsid w:val="001F0DDD"/>
    <w:rsid w:val="001F550D"/>
    <w:rsid w:val="00201C16"/>
    <w:rsid w:val="00210986"/>
    <w:rsid w:val="00224612"/>
    <w:rsid w:val="00224EEC"/>
    <w:rsid w:val="00225044"/>
    <w:rsid w:val="002349BA"/>
    <w:rsid w:val="00250FE1"/>
    <w:rsid w:val="002612B8"/>
    <w:rsid w:val="0026493D"/>
    <w:rsid w:val="00265D5F"/>
    <w:rsid w:val="00271530"/>
    <w:rsid w:val="0027704E"/>
    <w:rsid w:val="00283B20"/>
    <w:rsid w:val="00291A89"/>
    <w:rsid w:val="002A2AA6"/>
    <w:rsid w:val="002A4040"/>
    <w:rsid w:val="002B26EC"/>
    <w:rsid w:val="002B71D1"/>
    <w:rsid w:val="002C08CF"/>
    <w:rsid w:val="002C107A"/>
    <w:rsid w:val="002C3F65"/>
    <w:rsid w:val="002D0DF4"/>
    <w:rsid w:val="002D159D"/>
    <w:rsid w:val="002E7F68"/>
    <w:rsid w:val="002F15E2"/>
    <w:rsid w:val="002F39D8"/>
    <w:rsid w:val="00306200"/>
    <w:rsid w:val="0030783B"/>
    <w:rsid w:val="0032414D"/>
    <w:rsid w:val="00350D38"/>
    <w:rsid w:val="00352626"/>
    <w:rsid w:val="00384A30"/>
    <w:rsid w:val="00394FEB"/>
    <w:rsid w:val="00396694"/>
    <w:rsid w:val="003A5490"/>
    <w:rsid w:val="003B0652"/>
    <w:rsid w:val="003B58FD"/>
    <w:rsid w:val="003C2721"/>
    <w:rsid w:val="003C430F"/>
    <w:rsid w:val="003D03FC"/>
    <w:rsid w:val="003D0FB0"/>
    <w:rsid w:val="003D1437"/>
    <w:rsid w:val="003D285F"/>
    <w:rsid w:val="003D785E"/>
    <w:rsid w:val="003E30D1"/>
    <w:rsid w:val="003E7BC2"/>
    <w:rsid w:val="003F0528"/>
    <w:rsid w:val="003F5F06"/>
    <w:rsid w:val="003F73B7"/>
    <w:rsid w:val="00404C27"/>
    <w:rsid w:val="0040718D"/>
    <w:rsid w:val="004115E9"/>
    <w:rsid w:val="00446C73"/>
    <w:rsid w:val="004507E7"/>
    <w:rsid w:val="004916ED"/>
    <w:rsid w:val="00497736"/>
    <w:rsid w:val="004A444A"/>
    <w:rsid w:val="004A68FF"/>
    <w:rsid w:val="004A7EAF"/>
    <w:rsid w:val="004C208B"/>
    <w:rsid w:val="004D278C"/>
    <w:rsid w:val="004E5D44"/>
    <w:rsid w:val="004E793D"/>
    <w:rsid w:val="004F0399"/>
    <w:rsid w:val="004F0B1E"/>
    <w:rsid w:val="004F19DE"/>
    <w:rsid w:val="004F332B"/>
    <w:rsid w:val="00510729"/>
    <w:rsid w:val="00517A3D"/>
    <w:rsid w:val="0052324D"/>
    <w:rsid w:val="00523EFB"/>
    <w:rsid w:val="00524811"/>
    <w:rsid w:val="005304D6"/>
    <w:rsid w:val="00563A92"/>
    <w:rsid w:val="00563DF4"/>
    <w:rsid w:val="00565F48"/>
    <w:rsid w:val="0058588B"/>
    <w:rsid w:val="005B2917"/>
    <w:rsid w:val="005B6F66"/>
    <w:rsid w:val="005B7848"/>
    <w:rsid w:val="005D409E"/>
    <w:rsid w:val="005D6081"/>
    <w:rsid w:val="006025EA"/>
    <w:rsid w:val="00604DC0"/>
    <w:rsid w:val="00607824"/>
    <w:rsid w:val="0062470A"/>
    <w:rsid w:val="00627A1A"/>
    <w:rsid w:val="00633EFB"/>
    <w:rsid w:val="00645E15"/>
    <w:rsid w:val="0065278A"/>
    <w:rsid w:val="00663FC3"/>
    <w:rsid w:val="006647F1"/>
    <w:rsid w:val="00667C38"/>
    <w:rsid w:val="006746AF"/>
    <w:rsid w:val="006841F5"/>
    <w:rsid w:val="0069397B"/>
    <w:rsid w:val="006A3AC4"/>
    <w:rsid w:val="006C3BE9"/>
    <w:rsid w:val="006E1581"/>
    <w:rsid w:val="006E4130"/>
    <w:rsid w:val="006E7ABD"/>
    <w:rsid w:val="006F0318"/>
    <w:rsid w:val="006F03F3"/>
    <w:rsid w:val="006F2404"/>
    <w:rsid w:val="006F582E"/>
    <w:rsid w:val="00710B55"/>
    <w:rsid w:val="00725BB0"/>
    <w:rsid w:val="00727449"/>
    <w:rsid w:val="00735974"/>
    <w:rsid w:val="00740CE5"/>
    <w:rsid w:val="00756BA0"/>
    <w:rsid w:val="00760B1C"/>
    <w:rsid w:val="00765785"/>
    <w:rsid w:val="007D665E"/>
    <w:rsid w:val="007E40FA"/>
    <w:rsid w:val="007F1404"/>
    <w:rsid w:val="0080082A"/>
    <w:rsid w:val="008104EA"/>
    <w:rsid w:val="00811E70"/>
    <w:rsid w:val="00817721"/>
    <w:rsid w:val="00823304"/>
    <w:rsid w:val="00833727"/>
    <w:rsid w:val="0083441E"/>
    <w:rsid w:val="00840886"/>
    <w:rsid w:val="0084509D"/>
    <w:rsid w:val="008478B7"/>
    <w:rsid w:val="00871069"/>
    <w:rsid w:val="00871B17"/>
    <w:rsid w:val="008729B6"/>
    <w:rsid w:val="008847F4"/>
    <w:rsid w:val="00890331"/>
    <w:rsid w:val="008977DA"/>
    <w:rsid w:val="008A0464"/>
    <w:rsid w:val="008A0CD6"/>
    <w:rsid w:val="008A7686"/>
    <w:rsid w:val="008B1009"/>
    <w:rsid w:val="008B4F89"/>
    <w:rsid w:val="008B5E65"/>
    <w:rsid w:val="008B73E7"/>
    <w:rsid w:val="008C05A6"/>
    <w:rsid w:val="008C1257"/>
    <w:rsid w:val="008C26AF"/>
    <w:rsid w:val="008D41CF"/>
    <w:rsid w:val="008D5F99"/>
    <w:rsid w:val="008E52F5"/>
    <w:rsid w:val="00913AB4"/>
    <w:rsid w:val="00917BE0"/>
    <w:rsid w:val="00922931"/>
    <w:rsid w:val="00926FBC"/>
    <w:rsid w:val="00952C14"/>
    <w:rsid w:val="00962291"/>
    <w:rsid w:val="009719A7"/>
    <w:rsid w:val="0099765E"/>
    <w:rsid w:val="009A4527"/>
    <w:rsid w:val="009A6288"/>
    <w:rsid w:val="009B03EA"/>
    <w:rsid w:val="009C6FC9"/>
    <w:rsid w:val="009C77DB"/>
    <w:rsid w:val="009D0535"/>
    <w:rsid w:val="009D7A71"/>
    <w:rsid w:val="009E2D7A"/>
    <w:rsid w:val="009E4BA8"/>
    <w:rsid w:val="009F1DF9"/>
    <w:rsid w:val="009F4CEB"/>
    <w:rsid w:val="00A103F8"/>
    <w:rsid w:val="00A14172"/>
    <w:rsid w:val="00A361BE"/>
    <w:rsid w:val="00A43B83"/>
    <w:rsid w:val="00A47AFF"/>
    <w:rsid w:val="00A5447E"/>
    <w:rsid w:val="00A64B08"/>
    <w:rsid w:val="00A7468E"/>
    <w:rsid w:val="00A84B56"/>
    <w:rsid w:val="00A9345F"/>
    <w:rsid w:val="00AB74D9"/>
    <w:rsid w:val="00AC1CEC"/>
    <w:rsid w:val="00AC1DF5"/>
    <w:rsid w:val="00AE2B50"/>
    <w:rsid w:val="00AE6971"/>
    <w:rsid w:val="00AE7D79"/>
    <w:rsid w:val="00AF7202"/>
    <w:rsid w:val="00B10F20"/>
    <w:rsid w:val="00B25145"/>
    <w:rsid w:val="00B411E8"/>
    <w:rsid w:val="00B413E5"/>
    <w:rsid w:val="00B51461"/>
    <w:rsid w:val="00B54488"/>
    <w:rsid w:val="00B75284"/>
    <w:rsid w:val="00B908C4"/>
    <w:rsid w:val="00B934B7"/>
    <w:rsid w:val="00B934D6"/>
    <w:rsid w:val="00BA3EC4"/>
    <w:rsid w:val="00BB4380"/>
    <w:rsid w:val="00BB6E70"/>
    <w:rsid w:val="00BB7A09"/>
    <w:rsid w:val="00BC33EB"/>
    <w:rsid w:val="00BC6B48"/>
    <w:rsid w:val="00BE4941"/>
    <w:rsid w:val="00BE5292"/>
    <w:rsid w:val="00BF7092"/>
    <w:rsid w:val="00C16FCA"/>
    <w:rsid w:val="00C17297"/>
    <w:rsid w:val="00C25D86"/>
    <w:rsid w:val="00C25E51"/>
    <w:rsid w:val="00C270AE"/>
    <w:rsid w:val="00C320F6"/>
    <w:rsid w:val="00C34D3E"/>
    <w:rsid w:val="00C751DB"/>
    <w:rsid w:val="00C766F8"/>
    <w:rsid w:val="00C77A34"/>
    <w:rsid w:val="00C83EE1"/>
    <w:rsid w:val="00C903D6"/>
    <w:rsid w:val="00C935F0"/>
    <w:rsid w:val="00C94BBA"/>
    <w:rsid w:val="00CA758A"/>
    <w:rsid w:val="00CC36EB"/>
    <w:rsid w:val="00CC5441"/>
    <w:rsid w:val="00CD5B37"/>
    <w:rsid w:val="00CE2BA0"/>
    <w:rsid w:val="00CE41E3"/>
    <w:rsid w:val="00CE75D7"/>
    <w:rsid w:val="00CF62D7"/>
    <w:rsid w:val="00D07A23"/>
    <w:rsid w:val="00D31B5F"/>
    <w:rsid w:val="00D42ACA"/>
    <w:rsid w:val="00D560A7"/>
    <w:rsid w:val="00D640AD"/>
    <w:rsid w:val="00D6478C"/>
    <w:rsid w:val="00D64D01"/>
    <w:rsid w:val="00D67B52"/>
    <w:rsid w:val="00D70C39"/>
    <w:rsid w:val="00D73A87"/>
    <w:rsid w:val="00D74670"/>
    <w:rsid w:val="00D84BE3"/>
    <w:rsid w:val="00D913F8"/>
    <w:rsid w:val="00D92D72"/>
    <w:rsid w:val="00DA026F"/>
    <w:rsid w:val="00DA2074"/>
    <w:rsid w:val="00DA4D83"/>
    <w:rsid w:val="00DD4865"/>
    <w:rsid w:val="00E14188"/>
    <w:rsid w:val="00E14753"/>
    <w:rsid w:val="00E15166"/>
    <w:rsid w:val="00E22C09"/>
    <w:rsid w:val="00E248B2"/>
    <w:rsid w:val="00E27B9E"/>
    <w:rsid w:val="00E33445"/>
    <w:rsid w:val="00E437EC"/>
    <w:rsid w:val="00E44A07"/>
    <w:rsid w:val="00E476E2"/>
    <w:rsid w:val="00E60444"/>
    <w:rsid w:val="00E6678F"/>
    <w:rsid w:val="00E764F1"/>
    <w:rsid w:val="00E909B9"/>
    <w:rsid w:val="00EA29CF"/>
    <w:rsid w:val="00EB1932"/>
    <w:rsid w:val="00EB216F"/>
    <w:rsid w:val="00EB3D77"/>
    <w:rsid w:val="00EE47E7"/>
    <w:rsid w:val="00EF07D0"/>
    <w:rsid w:val="00EF483A"/>
    <w:rsid w:val="00F0574C"/>
    <w:rsid w:val="00F23DC3"/>
    <w:rsid w:val="00F36603"/>
    <w:rsid w:val="00F42A06"/>
    <w:rsid w:val="00F82C4C"/>
    <w:rsid w:val="00FA10E6"/>
    <w:rsid w:val="00FA60E4"/>
    <w:rsid w:val="00FD29C9"/>
    <w:rsid w:val="00FF3FDE"/>
    <w:rsid w:val="00FF5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09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link w:val="ad"/>
    <w:uiPriority w:val="34"/>
    <w:qFormat/>
    <w:rsid w:val="00633E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0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">
    <w:name w:val="Абзац списка Знак"/>
    <w:link w:val="ac"/>
    <w:uiPriority w:val="34"/>
    <w:qFormat/>
    <w:locked/>
    <w:rsid w:val="00710B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 Spacing"/>
    <w:uiPriority w:val="1"/>
    <w:qFormat/>
    <w:rsid w:val="00710B55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9949821B-4CAA-4CE5-8689-E22BABCC9AF5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88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</dc:creator>
  <cp:lastModifiedBy>Яковлев</cp:lastModifiedBy>
  <cp:revision>39</cp:revision>
  <cp:lastPrinted>2026-08-20T07:47:00Z</cp:lastPrinted>
  <dcterms:created xsi:type="dcterms:W3CDTF">2026-08-20T07:48:00Z</dcterms:created>
  <dcterms:modified xsi:type="dcterms:W3CDTF">2026-08-27T09:10:00Z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ertBaseData">
    <vt:lpwstr>true</vt:lpwstr>
  </property>
</Properties>
</file>