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1B7AB" w14:textId="77777777" w:rsidR="005C133F" w:rsidRPr="007F03D4" w:rsidRDefault="005C133F" w:rsidP="00B72A3C">
      <w:pPr>
        <w:spacing w:line="259" w:lineRule="auto"/>
        <w:rPr>
          <w:rFonts w:eastAsia="Calibri"/>
          <w:b/>
          <w:sz w:val="22"/>
          <w:szCs w:val="24"/>
          <w:lang w:eastAsia="en-US"/>
        </w:rPr>
      </w:pPr>
    </w:p>
    <w:p w14:paraId="22CD7F3C" w14:textId="77777777" w:rsidR="00BB54C5" w:rsidRDefault="00BB54C5" w:rsidP="00BB54C5">
      <w:pPr>
        <w:spacing w:line="259" w:lineRule="auto"/>
        <w:jc w:val="center"/>
        <w:rPr>
          <w:rFonts w:eastAsia="Calibri"/>
          <w:b/>
          <w:sz w:val="22"/>
          <w:szCs w:val="24"/>
          <w:lang w:eastAsia="en-US"/>
        </w:rPr>
      </w:pPr>
      <w:r>
        <w:rPr>
          <w:rFonts w:eastAsia="Calibri"/>
          <w:b/>
          <w:sz w:val="22"/>
          <w:szCs w:val="24"/>
          <w:lang w:eastAsia="en-US"/>
        </w:rPr>
        <w:t xml:space="preserve">ОПИСАНИЕ ОБЪЕКТА ЗАКУПКИ </w:t>
      </w:r>
    </w:p>
    <w:p w14:paraId="5C2C3C61" w14:textId="7793E3EE" w:rsidR="005B2EB0" w:rsidRPr="00766A16" w:rsidRDefault="005B2EB0" w:rsidP="005B2EB0">
      <w:pPr>
        <w:jc w:val="center"/>
        <w:rPr>
          <w:b/>
          <w:sz w:val="22"/>
          <w:szCs w:val="18"/>
        </w:rPr>
      </w:pPr>
      <w:r w:rsidRPr="002902D1">
        <w:rPr>
          <w:b/>
          <w:sz w:val="22"/>
          <w:szCs w:val="18"/>
        </w:rPr>
        <w:t xml:space="preserve">на поставку </w:t>
      </w:r>
      <w:r w:rsidR="00AE253F">
        <w:rPr>
          <w:b/>
          <w:sz w:val="22"/>
          <w:szCs w:val="18"/>
        </w:rPr>
        <w:t>бумаги формата А</w:t>
      </w:r>
      <w:proofErr w:type="gramStart"/>
      <w:r w:rsidR="00286912">
        <w:rPr>
          <w:b/>
          <w:sz w:val="22"/>
          <w:szCs w:val="18"/>
        </w:rPr>
        <w:t>4</w:t>
      </w:r>
      <w:proofErr w:type="gramEnd"/>
    </w:p>
    <w:p w14:paraId="3BFAA319" w14:textId="77777777" w:rsidR="005B2EB0" w:rsidRDefault="005B2EB0" w:rsidP="00BB54C5">
      <w:pPr>
        <w:rPr>
          <w:rFonts w:eastAsia="Calibri"/>
          <w:b/>
          <w:bCs/>
          <w:sz w:val="22"/>
          <w:szCs w:val="22"/>
          <w:lang w:eastAsia="en-US"/>
        </w:rPr>
      </w:pPr>
    </w:p>
    <w:p w14:paraId="177D916D" w14:textId="77777777" w:rsidR="00766A16" w:rsidRPr="00535FA3" w:rsidRDefault="00766A16" w:rsidP="00766A16">
      <w:pPr>
        <w:rPr>
          <w:b/>
          <w:sz w:val="20"/>
        </w:rPr>
      </w:pPr>
      <w:r w:rsidRPr="00535FA3">
        <w:rPr>
          <w:b/>
          <w:sz w:val="20"/>
        </w:rPr>
        <w:t>1.    Общие сведения</w:t>
      </w:r>
    </w:p>
    <w:p w14:paraId="4740BE2A" w14:textId="77777777" w:rsidR="00766A16" w:rsidRPr="00535FA3" w:rsidRDefault="00766A16" w:rsidP="00766A16">
      <w:pPr>
        <w:spacing w:before="120" w:after="120"/>
        <w:ind w:firstLine="426"/>
        <w:rPr>
          <w:sz w:val="20"/>
        </w:rPr>
      </w:pPr>
      <w:r w:rsidRPr="00535FA3">
        <w:rPr>
          <w:b/>
          <w:sz w:val="20"/>
        </w:rPr>
        <w:t xml:space="preserve">1.1. Место поставки Товара </w:t>
      </w:r>
    </w:p>
    <w:p w14:paraId="19CC3A9C" w14:textId="77777777" w:rsidR="00766A16" w:rsidRPr="00535FA3" w:rsidRDefault="00766A16" w:rsidP="00766A16">
      <w:pPr>
        <w:widowControl w:val="0"/>
        <w:ind w:left="-8" w:firstLine="716"/>
        <w:rPr>
          <w:sz w:val="20"/>
          <w:szCs w:val="24"/>
        </w:rPr>
      </w:pPr>
      <w:r w:rsidRPr="00535FA3">
        <w:rPr>
          <w:sz w:val="20"/>
        </w:rPr>
        <w:t xml:space="preserve">Поставщик производит поставку Товара одной партией. </w:t>
      </w:r>
      <w:r w:rsidRPr="00535FA3">
        <w:rPr>
          <w:sz w:val="20"/>
          <w:szCs w:val="24"/>
        </w:rPr>
        <w:t xml:space="preserve">Место доставки по адресу Заказчика: 390013, </w:t>
      </w:r>
      <w:proofErr w:type="spellStart"/>
      <w:r w:rsidRPr="00535FA3">
        <w:rPr>
          <w:sz w:val="20"/>
          <w:szCs w:val="24"/>
        </w:rPr>
        <w:t>г</w:t>
      </w:r>
      <w:proofErr w:type="gramStart"/>
      <w:r w:rsidRPr="00535FA3">
        <w:rPr>
          <w:sz w:val="20"/>
          <w:szCs w:val="24"/>
        </w:rPr>
        <w:t>.Р</w:t>
      </w:r>
      <w:proofErr w:type="gramEnd"/>
      <w:r w:rsidRPr="00535FA3">
        <w:rPr>
          <w:sz w:val="20"/>
          <w:szCs w:val="24"/>
        </w:rPr>
        <w:t>язань</w:t>
      </w:r>
      <w:proofErr w:type="spellEnd"/>
      <w:r w:rsidRPr="00535FA3">
        <w:rPr>
          <w:sz w:val="20"/>
          <w:szCs w:val="24"/>
        </w:rPr>
        <w:t xml:space="preserve">, </w:t>
      </w:r>
      <w:proofErr w:type="spellStart"/>
      <w:r w:rsidRPr="00535FA3">
        <w:rPr>
          <w:sz w:val="20"/>
          <w:szCs w:val="24"/>
        </w:rPr>
        <w:t>ул.Типанова</w:t>
      </w:r>
      <w:proofErr w:type="spellEnd"/>
      <w:r w:rsidRPr="00535FA3">
        <w:rPr>
          <w:sz w:val="20"/>
          <w:szCs w:val="24"/>
        </w:rPr>
        <w:t>, д.4. (</w:t>
      </w:r>
      <w:proofErr w:type="spellStart"/>
      <w:r w:rsidRPr="00535FA3">
        <w:rPr>
          <w:sz w:val="20"/>
          <w:szCs w:val="24"/>
        </w:rPr>
        <w:t>Рязаньстат</w:t>
      </w:r>
      <w:proofErr w:type="spellEnd"/>
      <w:r w:rsidRPr="00535FA3">
        <w:rPr>
          <w:sz w:val="20"/>
          <w:szCs w:val="24"/>
        </w:rPr>
        <w:t>)</w:t>
      </w:r>
    </w:p>
    <w:p w14:paraId="4AF134FC" w14:textId="77777777" w:rsidR="00766A16" w:rsidRPr="00535FA3" w:rsidRDefault="00766A16" w:rsidP="00766A16">
      <w:pPr>
        <w:spacing w:before="120" w:after="120"/>
        <w:ind w:firstLine="425"/>
        <w:rPr>
          <w:b/>
          <w:sz w:val="20"/>
        </w:rPr>
      </w:pPr>
      <w:r w:rsidRPr="00535FA3">
        <w:rPr>
          <w:b/>
          <w:sz w:val="20"/>
        </w:rPr>
        <w:t>1.2. Сроки поставки Товара</w:t>
      </w:r>
    </w:p>
    <w:p w14:paraId="228A77DF" w14:textId="698BEDBB" w:rsidR="00766A16" w:rsidRPr="00535FA3" w:rsidRDefault="00766A16" w:rsidP="00766A16">
      <w:pPr>
        <w:ind w:firstLine="709"/>
        <w:rPr>
          <w:b/>
          <w:i/>
          <w:color w:val="FF0000"/>
          <w:sz w:val="20"/>
          <w:szCs w:val="24"/>
        </w:rPr>
      </w:pPr>
      <w:r w:rsidRPr="00535FA3">
        <w:rPr>
          <w:sz w:val="20"/>
          <w:szCs w:val="24"/>
        </w:rPr>
        <w:t xml:space="preserve">Сроки поставки Товара с учетом его доставки: </w:t>
      </w:r>
      <w:r w:rsidRPr="00535FA3">
        <w:rPr>
          <w:bCs/>
          <w:sz w:val="20"/>
          <w:szCs w:val="24"/>
        </w:rPr>
        <w:t xml:space="preserve">– </w:t>
      </w:r>
      <w:r w:rsidRPr="00535FA3">
        <w:rPr>
          <w:sz w:val="20"/>
          <w:szCs w:val="24"/>
        </w:rPr>
        <w:t xml:space="preserve">в течение </w:t>
      </w:r>
      <w:r>
        <w:rPr>
          <w:sz w:val="20"/>
          <w:szCs w:val="24"/>
        </w:rPr>
        <w:t>7</w:t>
      </w:r>
      <w:r w:rsidRPr="00535FA3">
        <w:rPr>
          <w:sz w:val="20"/>
          <w:szCs w:val="24"/>
        </w:rPr>
        <w:t xml:space="preserve"> календарных  дней,  </w:t>
      </w:r>
      <w:proofErr w:type="gramStart"/>
      <w:r w:rsidRPr="00535FA3">
        <w:rPr>
          <w:sz w:val="20"/>
          <w:szCs w:val="24"/>
        </w:rPr>
        <w:t>с даты заключения</w:t>
      </w:r>
      <w:proofErr w:type="gramEnd"/>
      <w:r w:rsidRPr="00535FA3">
        <w:rPr>
          <w:sz w:val="20"/>
          <w:szCs w:val="24"/>
        </w:rPr>
        <w:t xml:space="preserve"> контракта. Поставка осуществляется в рабочие дни, по предварительному согласованию </w:t>
      </w:r>
      <w:proofErr w:type="gramStart"/>
      <w:r w:rsidRPr="00535FA3">
        <w:rPr>
          <w:sz w:val="20"/>
          <w:szCs w:val="24"/>
        </w:rPr>
        <w:t>с</w:t>
      </w:r>
      <w:proofErr w:type="gramEnd"/>
      <w:r w:rsidRPr="00535FA3">
        <w:rPr>
          <w:sz w:val="20"/>
          <w:szCs w:val="24"/>
        </w:rPr>
        <w:t xml:space="preserve"> Заказчикам. </w:t>
      </w:r>
    </w:p>
    <w:p w14:paraId="35257510" w14:textId="77777777" w:rsidR="00766A16" w:rsidRPr="003A4D6D" w:rsidRDefault="00766A16" w:rsidP="00766A16">
      <w:pPr>
        <w:spacing w:before="120" w:after="120"/>
        <w:ind w:firstLine="425"/>
        <w:rPr>
          <w:b/>
          <w:sz w:val="18"/>
          <w:szCs w:val="22"/>
        </w:rPr>
      </w:pPr>
      <w:r w:rsidRPr="00535FA3">
        <w:rPr>
          <w:b/>
          <w:sz w:val="20"/>
        </w:rPr>
        <w:t>1.3.</w:t>
      </w:r>
      <w:r w:rsidRPr="00535FA3">
        <w:rPr>
          <w:sz w:val="18"/>
          <w:szCs w:val="22"/>
        </w:rPr>
        <w:t xml:space="preserve"> </w:t>
      </w:r>
      <w:r w:rsidRPr="00535FA3">
        <w:rPr>
          <w:b/>
          <w:sz w:val="18"/>
          <w:szCs w:val="22"/>
        </w:rPr>
        <w:t>Начальная (максимальная) цена контракта</w:t>
      </w:r>
    </w:p>
    <w:p w14:paraId="7908B27D" w14:textId="65ABF070" w:rsidR="00766A16" w:rsidRPr="00535FA3" w:rsidRDefault="00766A16" w:rsidP="00766A16">
      <w:pPr>
        <w:widowControl w:val="0"/>
        <w:tabs>
          <w:tab w:val="left" w:pos="1276"/>
        </w:tabs>
        <w:spacing w:after="120"/>
        <w:rPr>
          <w:sz w:val="18"/>
          <w:szCs w:val="22"/>
        </w:rPr>
      </w:pPr>
      <w:r w:rsidRPr="00535FA3">
        <w:rPr>
          <w:sz w:val="18"/>
          <w:szCs w:val="22"/>
        </w:rPr>
        <w:t xml:space="preserve">            Начальная (максимальная) цена контракта – </w:t>
      </w:r>
      <w:r>
        <w:rPr>
          <w:sz w:val="18"/>
          <w:szCs w:val="22"/>
        </w:rPr>
        <w:t>1</w:t>
      </w:r>
      <w:r w:rsidRPr="00535FA3">
        <w:rPr>
          <w:sz w:val="18"/>
          <w:szCs w:val="22"/>
        </w:rPr>
        <w:t xml:space="preserve"> </w:t>
      </w:r>
      <w:r w:rsidR="00286912">
        <w:rPr>
          <w:sz w:val="18"/>
          <w:szCs w:val="22"/>
        </w:rPr>
        <w:t>427</w:t>
      </w:r>
      <w:r w:rsidRPr="00535FA3">
        <w:rPr>
          <w:sz w:val="18"/>
          <w:szCs w:val="22"/>
        </w:rPr>
        <w:t xml:space="preserve"> руб. </w:t>
      </w:r>
      <w:r w:rsidR="00286912">
        <w:rPr>
          <w:sz w:val="18"/>
          <w:szCs w:val="22"/>
        </w:rPr>
        <w:t>34</w:t>
      </w:r>
      <w:r w:rsidRPr="00535FA3">
        <w:rPr>
          <w:sz w:val="18"/>
          <w:szCs w:val="22"/>
        </w:rPr>
        <w:t xml:space="preserve"> коп.</w:t>
      </w:r>
    </w:p>
    <w:p w14:paraId="51C2968B" w14:textId="77777777" w:rsidR="005B2EB0" w:rsidRDefault="005B2EB0" w:rsidP="00BB54C5">
      <w:pPr>
        <w:ind w:firstLine="567"/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5B2EB0" w14:paraId="37ABB597" w14:textId="77777777" w:rsidTr="00B72A3C">
        <w:trPr>
          <w:trHeight w:val="731"/>
        </w:trPr>
        <w:tc>
          <w:tcPr>
            <w:tcW w:w="2464" w:type="dxa"/>
            <w:vAlign w:val="center"/>
          </w:tcPr>
          <w:p w14:paraId="3C59AA92" w14:textId="062738D5" w:rsidR="005B2EB0" w:rsidRPr="006F4ABA" w:rsidRDefault="005B2EB0" w:rsidP="005B2EB0">
            <w:pPr>
              <w:jc w:val="center"/>
              <w:rPr>
                <w:sz w:val="24"/>
              </w:rPr>
            </w:pPr>
            <w:r w:rsidRPr="006F4ABA">
              <w:rPr>
                <w:b/>
                <w:bCs/>
                <w:color w:val="000000"/>
                <w:sz w:val="24"/>
                <w:szCs w:val="18"/>
              </w:rPr>
              <w:t>Наименование товара</w:t>
            </w:r>
          </w:p>
        </w:tc>
        <w:tc>
          <w:tcPr>
            <w:tcW w:w="4928" w:type="dxa"/>
            <w:gridSpan w:val="2"/>
            <w:vAlign w:val="center"/>
          </w:tcPr>
          <w:p w14:paraId="0B337FB0" w14:textId="416FECC2" w:rsidR="005B2EB0" w:rsidRPr="006F4ABA" w:rsidRDefault="005B2EB0" w:rsidP="005B2EB0">
            <w:pPr>
              <w:jc w:val="center"/>
              <w:rPr>
                <w:sz w:val="24"/>
              </w:rPr>
            </w:pPr>
            <w:r w:rsidRPr="006F4ABA">
              <w:rPr>
                <w:b/>
                <w:bCs/>
                <w:color w:val="000000"/>
                <w:sz w:val="24"/>
                <w:szCs w:val="18"/>
              </w:rPr>
              <w:t>Характеристики товара</w:t>
            </w:r>
          </w:p>
        </w:tc>
        <w:tc>
          <w:tcPr>
            <w:tcW w:w="2464" w:type="dxa"/>
            <w:vAlign w:val="center"/>
          </w:tcPr>
          <w:p w14:paraId="51B6342A" w14:textId="65383BC1" w:rsidR="005B2EB0" w:rsidRPr="006F4ABA" w:rsidRDefault="005B2EB0" w:rsidP="007657B4">
            <w:pPr>
              <w:jc w:val="center"/>
              <w:rPr>
                <w:sz w:val="24"/>
              </w:rPr>
            </w:pPr>
            <w:r w:rsidRPr="006F4ABA">
              <w:rPr>
                <w:b/>
                <w:bCs/>
                <w:color w:val="000000"/>
                <w:sz w:val="24"/>
              </w:rPr>
              <w:t>Количество</w:t>
            </w:r>
          </w:p>
        </w:tc>
        <w:tc>
          <w:tcPr>
            <w:tcW w:w="2465" w:type="dxa"/>
            <w:vAlign w:val="center"/>
          </w:tcPr>
          <w:p w14:paraId="55FC160F" w14:textId="02F029B1" w:rsidR="005B2EB0" w:rsidRPr="006F4ABA" w:rsidRDefault="005B2EB0" w:rsidP="007657B4">
            <w:pPr>
              <w:jc w:val="center"/>
              <w:rPr>
                <w:sz w:val="24"/>
              </w:rPr>
            </w:pPr>
            <w:r w:rsidRPr="006F4ABA">
              <w:rPr>
                <w:b/>
                <w:bCs/>
                <w:color w:val="000000"/>
                <w:sz w:val="24"/>
              </w:rPr>
              <w:t>Единица измерения</w:t>
            </w:r>
          </w:p>
        </w:tc>
        <w:tc>
          <w:tcPr>
            <w:tcW w:w="2465" w:type="dxa"/>
            <w:vAlign w:val="center"/>
          </w:tcPr>
          <w:p w14:paraId="42E71F61" w14:textId="657EED80" w:rsidR="005B2EB0" w:rsidRPr="006F4ABA" w:rsidRDefault="007657B4" w:rsidP="007657B4">
            <w:pPr>
              <w:jc w:val="center"/>
              <w:rPr>
                <w:sz w:val="24"/>
              </w:rPr>
            </w:pPr>
            <w:r w:rsidRPr="006F4ABA">
              <w:rPr>
                <w:b/>
                <w:bCs/>
                <w:color w:val="000000"/>
                <w:sz w:val="24"/>
              </w:rPr>
              <w:t>Стоимость позиции</w:t>
            </w:r>
          </w:p>
        </w:tc>
      </w:tr>
      <w:tr w:rsidR="00B72A3C" w:rsidRPr="00B72A3C" w14:paraId="1C295A0F" w14:textId="77777777" w:rsidTr="00AE253F">
        <w:tc>
          <w:tcPr>
            <w:tcW w:w="2464" w:type="dxa"/>
            <w:vMerge w:val="restart"/>
            <w:vAlign w:val="center"/>
          </w:tcPr>
          <w:p w14:paraId="6DB84803" w14:textId="7B7B6BF5" w:rsidR="00C90360" w:rsidRPr="00B72A3C" w:rsidRDefault="00AE253F" w:rsidP="00AE253F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>Бумага</w:t>
            </w:r>
          </w:p>
        </w:tc>
        <w:tc>
          <w:tcPr>
            <w:tcW w:w="2464" w:type="dxa"/>
          </w:tcPr>
          <w:p w14:paraId="51AF8244" w14:textId="6CD945CF" w:rsidR="00C90360" w:rsidRPr="00AE253F" w:rsidRDefault="00C90360" w:rsidP="00BB54C5">
            <w:pPr>
              <w:rPr>
                <w:rStyle w:val="a8"/>
                <w:b w:val="0"/>
                <w:color w:val="000000" w:themeColor="text1"/>
                <w:sz w:val="22"/>
                <w:szCs w:val="22"/>
              </w:rPr>
            </w:pPr>
            <w:r w:rsidRPr="00AE253F">
              <w:rPr>
                <w:rStyle w:val="a8"/>
                <w:b w:val="0"/>
                <w:color w:val="000000" w:themeColor="text1"/>
                <w:sz w:val="22"/>
                <w:szCs w:val="22"/>
              </w:rPr>
              <w:t>Формат</w:t>
            </w:r>
          </w:p>
        </w:tc>
        <w:tc>
          <w:tcPr>
            <w:tcW w:w="2464" w:type="dxa"/>
          </w:tcPr>
          <w:p w14:paraId="55254930" w14:textId="30A18563" w:rsidR="00C90360" w:rsidRPr="00AE253F" w:rsidRDefault="00C90360" w:rsidP="00286912">
            <w:pPr>
              <w:rPr>
                <w:color w:val="000000" w:themeColor="text1"/>
                <w:sz w:val="22"/>
                <w:szCs w:val="22"/>
              </w:rPr>
            </w:pPr>
            <w:r w:rsidRPr="00AE253F">
              <w:rPr>
                <w:color w:val="000000" w:themeColor="text1"/>
                <w:sz w:val="22"/>
                <w:szCs w:val="22"/>
              </w:rPr>
              <w:t>А</w:t>
            </w:r>
            <w:proofErr w:type="gramStart"/>
            <w:r w:rsidR="00286912">
              <w:rPr>
                <w:color w:val="000000" w:themeColor="text1"/>
                <w:sz w:val="22"/>
                <w:szCs w:val="22"/>
              </w:rPr>
              <w:t>4</w:t>
            </w:r>
            <w:proofErr w:type="gramEnd"/>
          </w:p>
        </w:tc>
        <w:tc>
          <w:tcPr>
            <w:tcW w:w="2464" w:type="dxa"/>
            <w:vMerge w:val="restart"/>
            <w:vAlign w:val="center"/>
          </w:tcPr>
          <w:p w14:paraId="12759227" w14:textId="36E0CB69" w:rsidR="00C90360" w:rsidRPr="00B72A3C" w:rsidRDefault="00286912" w:rsidP="007657B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465" w:type="dxa"/>
            <w:vMerge w:val="restart"/>
            <w:vAlign w:val="center"/>
          </w:tcPr>
          <w:p w14:paraId="4374A23B" w14:textId="5D3DB359" w:rsidR="00C90360" w:rsidRPr="00B72A3C" w:rsidRDefault="00C90360" w:rsidP="007657B4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B72A3C">
              <w:rPr>
                <w:color w:val="000000" w:themeColor="text1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2465" w:type="dxa"/>
            <w:vMerge w:val="restart"/>
            <w:vAlign w:val="center"/>
          </w:tcPr>
          <w:p w14:paraId="6C8096E2" w14:textId="58DC9F2D" w:rsidR="00C90360" w:rsidRPr="00A60AC9" w:rsidRDefault="00A60AC9" w:rsidP="0028691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60AC9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AE253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286912">
              <w:rPr>
                <w:b/>
                <w:color w:val="000000" w:themeColor="text1"/>
                <w:sz w:val="22"/>
                <w:szCs w:val="22"/>
              </w:rPr>
              <w:t>427</w:t>
            </w:r>
            <w:r w:rsidRPr="00A60AC9">
              <w:rPr>
                <w:b/>
                <w:color w:val="000000" w:themeColor="text1"/>
                <w:sz w:val="22"/>
                <w:szCs w:val="22"/>
              </w:rPr>
              <w:t>,</w:t>
            </w:r>
            <w:r w:rsidR="00286912">
              <w:rPr>
                <w:b/>
                <w:color w:val="000000" w:themeColor="text1"/>
                <w:sz w:val="22"/>
                <w:szCs w:val="22"/>
              </w:rPr>
              <w:t>34</w:t>
            </w:r>
            <w:bookmarkStart w:id="0" w:name="_GoBack"/>
            <w:bookmarkEnd w:id="0"/>
          </w:p>
        </w:tc>
      </w:tr>
      <w:tr w:rsidR="00B72A3C" w:rsidRPr="00B72A3C" w14:paraId="7B487085" w14:textId="77777777" w:rsidTr="007657B4">
        <w:tc>
          <w:tcPr>
            <w:tcW w:w="2464" w:type="dxa"/>
            <w:vMerge/>
            <w:vAlign w:val="center"/>
          </w:tcPr>
          <w:p w14:paraId="5ACD37A2" w14:textId="77777777" w:rsidR="00C90360" w:rsidRPr="00B72A3C" w:rsidRDefault="00C90360" w:rsidP="00BB54C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4" w:type="dxa"/>
          </w:tcPr>
          <w:p w14:paraId="0DDC27FB" w14:textId="34426112" w:rsidR="00C90360" w:rsidRPr="00AE253F" w:rsidRDefault="00AE253F" w:rsidP="00BB54C5">
            <w:pPr>
              <w:rPr>
                <w:rStyle w:val="a8"/>
                <w:b w:val="0"/>
                <w:color w:val="000000" w:themeColor="text1"/>
                <w:sz w:val="22"/>
                <w:szCs w:val="22"/>
              </w:rPr>
            </w:pPr>
            <w:r w:rsidRPr="00AE253F">
              <w:rPr>
                <w:rStyle w:val="a8"/>
                <w:b w:val="0"/>
                <w:color w:val="000000" w:themeColor="text1"/>
                <w:sz w:val="22"/>
                <w:szCs w:val="22"/>
              </w:rPr>
              <w:t xml:space="preserve">Плотность </w:t>
            </w:r>
          </w:p>
        </w:tc>
        <w:tc>
          <w:tcPr>
            <w:tcW w:w="2464" w:type="dxa"/>
          </w:tcPr>
          <w:p w14:paraId="51F691C3" w14:textId="158E8A9E" w:rsidR="00C90360" w:rsidRPr="00AE253F" w:rsidRDefault="00AE253F" w:rsidP="00BB54C5">
            <w:pPr>
              <w:rPr>
                <w:color w:val="000000" w:themeColor="text1"/>
                <w:sz w:val="22"/>
                <w:szCs w:val="22"/>
              </w:rPr>
            </w:pPr>
            <w:r w:rsidRPr="00AE253F">
              <w:rPr>
                <w:color w:val="000000" w:themeColor="text1"/>
                <w:sz w:val="22"/>
                <w:szCs w:val="22"/>
              </w:rPr>
              <w:t>160 м/г</w:t>
            </w:r>
            <w:proofErr w:type="gramStart"/>
            <w:r w:rsidRPr="00AE253F">
              <w:rPr>
                <w:color w:val="000000" w:themeColor="text1"/>
                <w:sz w:val="22"/>
                <w:szCs w:val="22"/>
              </w:rPr>
              <w:t>2</w:t>
            </w:r>
            <w:proofErr w:type="gramEnd"/>
          </w:p>
        </w:tc>
        <w:tc>
          <w:tcPr>
            <w:tcW w:w="2464" w:type="dxa"/>
            <w:vMerge/>
            <w:vAlign w:val="center"/>
          </w:tcPr>
          <w:p w14:paraId="7B42CDE9" w14:textId="77777777" w:rsidR="00C90360" w:rsidRPr="00B72A3C" w:rsidRDefault="00C90360" w:rsidP="007657B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vMerge/>
            <w:vAlign w:val="center"/>
          </w:tcPr>
          <w:p w14:paraId="4CE26F4F" w14:textId="77777777" w:rsidR="00C90360" w:rsidRPr="00B72A3C" w:rsidRDefault="00C90360" w:rsidP="007657B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vMerge/>
          </w:tcPr>
          <w:p w14:paraId="25D519B8" w14:textId="77777777" w:rsidR="00C90360" w:rsidRPr="00B72A3C" w:rsidRDefault="00C90360" w:rsidP="00BB54C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72A3C" w:rsidRPr="00B72A3C" w14:paraId="37DE95BD" w14:textId="77777777" w:rsidTr="007657B4">
        <w:tc>
          <w:tcPr>
            <w:tcW w:w="2464" w:type="dxa"/>
            <w:vMerge/>
            <w:vAlign w:val="center"/>
          </w:tcPr>
          <w:p w14:paraId="77546717" w14:textId="77777777" w:rsidR="00C90360" w:rsidRPr="00B72A3C" w:rsidRDefault="00C90360" w:rsidP="00BB54C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4" w:type="dxa"/>
          </w:tcPr>
          <w:p w14:paraId="7C03CF51" w14:textId="3724CA6B" w:rsidR="00C90360" w:rsidRPr="00AE253F" w:rsidRDefault="00AE253F" w:rsidP="00BB54C5">
            <w:pPr>
              <w:rPr>
                <w:rStyle w:val="a8"/>
                <w:color w:val="000000" w:themeColor="text1"/>
                <w:sz w:val="22"/>
                <w:szCs w:val="22"/>
              </w:rPr>
            </w:pPr>
            <w:r w:rsidRPr="00AE253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 бумаги </w:t>
            </w:r>
          </w:p>
        </w:tc>
        <w:tc>
          <w:tcPr>
            <w:tcW w:w="2464" w:type="dxa"/>
          </w:tcPr>
          <w:p w14:paraId="39356145" w14:textId="1F6128AB" w:rsidR="00C90360" w:rsidRPr="00AE253F" w:rsidRDefault="00AE253F" w:rsidP="00BB54C5">
            <w:pPr>
              <w:rPr>
                <w:color w:val="000000" w:themeColor="text1"/>
                <w:sz w:val="22"/>
                <w:szCs w:val="22"/>
              </w:rPr>
            </w:pPr>
            <w:r w:rsidRPr="00AE253F">
              <w:rPr>
                <w:color w:val="000000" w:themeColor="text1"/>
                <w:sz w:val="22"/>
                <w:szCs w:val="22"/>
                <w:shd w:val="clear" w:color="auto" w:fill="FFFFFF"/>
              </w:rPr>
              <w:t>немелованная</w:t>
            </w:r>
          </w:p>
        </w:tc>
        <w:tc>
          <w:tcPr>
            <w:tcW w:w="2464" w:type="dxa"/>
            <w:vMerge/>
            <w:vAlign w:val="center"/>
          </w:tcPr>
          <w:p w14:paraId="4FE15DDF" w14:textId="77777777" w:rsidR="00C90360" w:rsidRPr="00B72A3C" w:rsidRDefault="00C90360" w:rsidP="007657B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vMerge/>
            <w:vAlign w:val="center"/>
          </w:tcPr>
          <w:p w14:paraId="13DB0AA2" w14:textId="77777777" w:rsidR="00C90360" w:rsidRPr="00B72A3C" w:rsidRDefault="00C90360" w:rsidP="007657B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vMerge/>
          </w:tcPr>
          <w:p w14:paraId="55339B6D" w14:textId="77777777" w:rsidR="00C90360" w:rsidRPr="00B72A3C" w:rsidRDefault="00C90360" w:rsidP="00BB54C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72A3C" w:rsidRPr="00B72A3C" w14:paraId="17D9B7B1" w14:textId="77777777" w:rsidTr="00C90360">
        <w:tc>
          <w:tcPr>
            <w:tcW w:w="2464" w:type="dxa"/>
            <w:vMerge/>
            <w:vAlign w:val="center"/>
          </w:tcPr>
          <w:p w14:paraId="3BE461C8" w14:textId="77777777" w:rsidR="00C90360" w:rsidRPr="00B72A3C" w:rsidRDefault="00C90360" w:rsidP="00BB54C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4" w:type="dxa"/>
          </w:tcPr>
          <w:p w14:paraId="43880B86" w14:textId="05038667" w:rsidR="00C90360" w:rsidRPr="00AE253F" w:rsidRDefault="00AE253F" w:rsidP="00BB54C5">
            <w:pPr>
              <w:rPr>
                <w:rStyle w:val="a8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AE253F">
              <w:rPr>
                <w:color w:val="000000" w:themeColor="text1"/>
                <w:sz w:val="22"/>
                <w:szCs w:val="22"/>
                <w:shd w:val="clear" w:color="auto" w:fill="FFFFFF"/>
              </w:rPr>
              <w:t>Покрытие</w:t>
            </w:r>
          </w:p>
        </w:tc>
        <w:tc>
          <w:tcPr>
            <w:tcW w:w="2464" w:type="dxa"/>
            <w:vAlign w:val="center"/>
          </w:tcPr>
          <w:p w14:paraId="552EF3A9" w14:textId="139463A3" w:rsidR="00C90360" w:rsidRPr="00AE253F" w:rsidRDefault="00286912" w:rsidP="00C90360">
            <w:pPr>
              <w:jc w:val="left"/>
              <w:rPr>
                <w:color w:val="000000" w:themeColor="text1"/>
                <w:sz w:val="22"/>
                <w:szCs w:val="22"/>
              </w:rPr>
            </w:pPr>
            <w:hyperlink r:id="rId6" w:tooltip="Показать все товары с этой характеристикой" w:history="1">
              <w:r w:rsidR="00AE253F" w:rsidRPr="00AE253F">
                <w:rPr>
                  <w:rStyle w:val="a7"/>
                  <w:color w:val="000000" w:themeColor="text1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без покрытия</w:t>
              </w:r>
            </w:hyperlink>
            <w:r w:rsidR="00AE253F" w:rsidRPr="00AE253F">
              <w:rPr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64" w:type="dxa"/>
            <w:vMerge/>
            <w:vAlign w:val="center"/>
          </w:tcPr>
          <w:p w14:paraId="05468E63" w14:textId="77777777" w:rsidR="00C90360" w:rsidRPr="00B72A3C" w:rsidRDefault="00C90360" w:rsidP="007657B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vMerge/>
            <w:vAlign w:val="center"/>
          </w:tcPr>
          <w:p w14:paraId="7ED12655" w14:textId="77777777" w:rsidR="00C90360" w:rsidRPr="00B72A3C" w:rsidRDefault="00C90360" w:rsidP="007657B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vMerge/>
          </w:tcPr>
          <w:p w14:paraId="38B877D3" w14:textId="77777777" w:rsidR="00C90360" w:rsidRPr="00B72A3C" w:rsidRDefault="00C90360" w:rsidP="00BB54C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72A3C" w:rsidRPr="00B72A3C" w14:paraId="2DE9D0B5" w14:textId="77777777" w:rsidTr="007657B4">
        <w:tc>
          <w:tcPr>
            <w:tcW w:w="2464" w:type="dxa"/>
            <w:vMerge/>
            <w:vAlign w:val="center"/>
          </w:tcPr>
          <w:p w14:paraId="41735D69" w14:textId="77777777" w:rsidR="00C90360" w:rsidRPr="00B72A3C" w:rsidRDefault="00C90360" w:rsidP="00BB54C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4" w:type="dxa"/>
          </w:tcPr>
          <w:p w14:paraId="01D35FD0" w14:textId="4DABD68C" w:rsidR="00C90360" w:rsidRPr="00AE253F" w:rsidRDefault="00AE253F" w:rsidP="00BB54C5">
            <w:pPr>
              <w:rPr>
                <w:rStyle w:val="a8"/>
                <w:color w:val="000000" w:themeColor="text1"/>
                <w:sz w:val="22"/>
                <w:szCs w:val="22"/>
              </w:rPr>
            </w:pPr>
            <w:r w:rsidRPr="00AE253F">
              <w:rPr>
                <w:color w:val="000000" w:themeColor="text1"/>
                <w:sz w:val="22"/>
                <w:szCs w:val="22"/>
                <w:shd w:val="clear" w:color="auto" w:fill="FFFFFF"/>
              </w:rPr>
              <w:t>Белизна по CIE</w:t>
            </w:r>
          </w:p>
        </w:tc>
        <w:tc>
          <w:tcPr>
            <w:tcW w:w="2464" w:type="dxa"/>
          </w:tcPr>
          <w:p w14:paraId="250F59CC" w14:textId="606AB655" w:rsidR="00C90360" w:rsidRPr="00AE253F" w:rsidRDefault="00286912" w:rsidP="00BB54C5">
            <w:pPr>
              <w:rPr>
                <w:color w:val="000000" w:themeColor="text1"/>
                <w:sz w:val="22"/>
                <w:szCs w:val="22"/>
                <w:shd w:val="clear" w:color="auto" w:fill="F9F9F9"/>
              </w:rPr>
            </w:pPr>
            <w:hyperlink r:id="rId7" w:tooltip="Показать все товары с этой характеристикой" w:history="1">
              <w:r w:rsidR="00AE253F" w:rsidRPr="00AE253F">
                <w:rPr>
                  <w:rStyle w:val="a7"/>
                  <w:color w:val="000000" w:themeColor="text1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145 %</w:t>
              </w:r>
            </w:hyperlink>
            <w:r w:rsidR="00AE253F" w:rsidRPr="00AE253F">
              <w:rPr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464" w:type="dxa"/>
            <w:vMerge/>
            <w:vAlign w:val="center"/>
          </w:tcPr>
          <w:p w14:paraId="58F4B988" w14:textId="77777777" w:rsidR="00C90360" w:rsidRPr="00B72A3C" w:rsidRDefault="00C90360" w:rsidP="007657B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vMerge/>
            <w:vAlign w:val="center"/>
          </w:tcPr>
          <w:p w14:paraId="3F7E7FC1" w14:textId="77777777" w:rsidR="00C90360" w:rsidRPr="00B72A3C" w:rsidRDefault="00C90360" w:rsidP="007657B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5" w:type="dxa"/>
            <w:vMerge/>
          </w:tcPr>
          <w:p w14:paraId="72F7F7C9" w14:textId="77777777" w:rsidR="00C90360" w:rsidRPr="00B72A3C" w:rsidRDefault="00C90360" w:rsidP="00BB54C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72A3C" w:rsidRPr="00A60AC9" w14:paraId="00A6FF1B" w14:textId="77777777" w:rsidTr="008D2521">
        <w:tc>
          <w:tcPr>
            <w:tcW w:w="2464" w:type="dxa"/>
            <w:vMerge/>
            <w:vAlign w:val="center"/>
          </w:tcPr>
          <w:p w14:paraId="646923BA" w14:textId="77777777" w:rsidR="00414F77" w:rsidRPr="00A60AC9" w:rsidRDefault="00414F77" w:rsidP="007657B4">
            <w:pPr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2464" w:type="dxa"/>
          </w:tcPr>
          <w:p w14:paraId="308C761B" w14:textId="13BA4DF2" w:rsidR="00414F77" w:rsidRPr="00AE253F" w:rsidRDefault="00AE253F" w:rsidP="00AE253F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AE253F">
              <w:rPr>
                <w:color w:val="000000" w:themeColor="text1"/>
                <w:sz w:val="22"/>
                <w:szCs w:val="22"/>
                <w:shd w:val="clear" w:color="auto" w:fill="FFFFFF"/>
              </w:rPr>
              <w:t>Количество листов в пачке</w:t>
            </w:r>
          </w:p>
        </w:tc>
        <w:tc>
          <w:tcPr>
            <w:tcW w:w="2464" w:type="dxa"/>
            <w:vAlign w:val="center"/>
          </w:tcPr>
          <w:p w14:paraId="179BB3FE" w14:textId="3DEB1B44" w:rsidR="00414F77" w:rsidRPr="00AE253F" w:rsidRDefault="00AE253F" w:rsidP="008D2521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AE253F">
              <w:rPr>
                <w:color w:val="000000" w:themeColor="text1"/>
                <w:sz w:val="22"/>
                <w:szCs w:val="22"/>
              </w:rPr>
              <w:t>250</w:t>
            </w:r>
          </w:p>
        </w:tc>
        <w:tc>
          <w:tcPr>
            <w:tcW w:w="2464" w:type="dxa"/>
            <w:vMerge/>
            <w:vAlign w:val="center"/>
          </w:tcPr>
          <w:p w14:paraId="4B54C401" w14:textId="77777777" w:rsidR="00414F77" w:rsidRPr="00A60AC9" w:rsidRDefault="00414F77" w:rsidP="007657B4">
            <w:pPr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2465" w:type="dxa"/>
            <w:vMerge/>
            <w:vAlign w:val="center"/>
          </w:tcPr>
          <w:p w14:paraId="0DF04511" w14:textId="77777777" w:rsidR="00414F77" w:rsidRPr="00A60AC9" w:rsidRDefault="00414F77" w:rsidP="007657B4">
            <w:pPr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2465" w:type="dxa"/>
            <w:vMerge/>
          </w:tcPr>
          <w:p w14:paraId="55964377" w14:textId="77777777" w:rsidR="00414F77" w:rsidRPr="00A60AC9" w:rsidRDefault="00414F77" w:rsidP="00BB54C5">
            <w:pPr>
              <w:rPr>
                <w:color w:val="000000" w:themeColor="text1"/>
                <w:sz w:val="20"/>
                <w:szCs w:val="22"/>
              </w:rPr>
            </w:pPr>
          </w:p>
        </w:tc>
      </w:tr>
    </w:tbl>
    <w:p w14:paraId="38F504D5" w14:textId="77777777" w:rsidR="005B2EB0" w:rsidRDefault="005B2EB0" w:rsidP="00A60AC9">
      <w:pPr>
        <w:rPr>
          <w:color w:val="000000" w:themeColor="text1"/>
          <w:sz w:val="22"/>
          <w:szCs w:val="22"/>
        </w:rPr>
      </w:pPr>
    </w:p>
    <w:p w14:paraId="58085124" w14:textId="77777777" w:rsidR="00766A16" w:rsidRPr="00766A16" w:rsidRDefault="00766A16" w:rsidP="00766A16">
      <w:pPr>
        <w:spacing w:after="120"/>
        <w:ind w:left="357"/>
        <w:jc w:val="left"/>
        <w:rPr>
          <w:rFonts w:eastAsia="Calibri"/>
          <w:b/>
          <w:bCs/>
          <w:sz w:val="24"/>
          <w:szCs w:val="24"/>
        </w:rPr>
      </w:pPr>
      <w:r w:rsidRPr="00766A16">
        <w:rPr>
          <w:rFonts w:eastAsia="Calibri"/>
          <w:b/>
          <w:bCs/>
          <w:sz w:val="24"/>
          <w:szCs w:val="24"/>
        </w:rPr>
        <w:t xml:space="preserve">1.4 Требования к качеству товаров: </w:t>
      </w:r>
    </w:p>
    <w:p w14:paraId="521DBB34" w14:textId="77777777" w:rsidR="00766A16" w:rsidRPr="00766A16" w:rsidRDefault="00766A16" w:rsidP="00766A16">
      <w:pPr>
        <w:spacing w:after="120"/>
        <w:ind w:firstLine="709"/>
        <w:rPr>
          <w:sz w:val="24"/>
          <w:szCs w:val="24"/>
        </w:rPr>
      </w:pPr>
      <w:r w:rsidRPr="00766A16">
        <w:rPr>
          <w:sz w:val="24"/>
          <w:szCs w:val="24"/>
        </w:rPr>
        <w:t xml:space="preserve">Поставляемый товар должен быть новым товаром, не бывшим в эксплуатации, свободным от прав третьих лиц; </w:t>
      </w:r>
      <w:proofErr w:type="gramStart"/>
      <w:r w:rsidRPr="00766A16">
        <w:rPr>
          <w:sz w:val="24"/>
          <w:szCs w:val="24"/>
        </w:rPr>
        <w:t>не имеет дефектов, не является предметом спора, не находится в залоге, под арестом или иным обременением, а также гарантируется,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его части в Российской Федерации.</w:t>
      </w:r>
      <w:proofErr w:type="gramEnd"/>
    </w:p>
    <w:p w14:paraId="59A38DA9" w14:textId="77777777" w:rsidR="00766A16" w:rsidRPr="00766A16" w:rsidRDefault="00766A16" w:rsidP="00766A16">
      <w:pPr>
        <w:spacing w:after="120"/>
        <w:ind w:firstLine="709"/>
        <w:rPr>
          <w:sz w:val="24"/>
          <w:szCs w:val="24"/>
        </w:rPr>
      </w:pPr>
      <w:r w:rsidRPr="00766A16">
        <w:rPr>
          <w:sz w:val="24"/>
          <w:szCs w:val="24"/>
        </w:rPr>
        <w:t>Поставляемый товар должен строго соответствовать указанным выше характеристикам.</w:t>
      </w:r>
    </w:p>
    <w:p w14:paraId="727E6914" w14:textId="77777777" w:rsidR="00766A16" w:rsidRPr="00766A16" w:rsidRDefault="00766A16" w:rsidP="00766A16">
      <w:pPr>
        <w:spacing w:after="120"/>
        <w:ind w:left="357"/>
        <w:jc w:val="left"/>
        <w:rPr>
          <w:rFonts w:eastAsia="Calibri"/>
          <w:b/>
          <w:bCs/>
          <w:sz w:val="24"/>
          <w:szCs w:val="24"/>
          <w:lang w:eastAsia="en-US"/>
        </w:rPr>
      </w:pPr>
      <w:r w:rsidRPr="00766A16">
        <w:rPr>
          <w:rFonts w:eastAsia="Calibri"/>
          <w:b/>
          <w:bCs/>
          <w:sz w:val="24"/>
          <w:szCs w:val="24"/>
        </w:rPr>
        <w:t xml:space="preserve">1.5 Требования к функциональным характеристикам (потребительским свойствам) товаров: </w:t>
      </w:r>
    </w:p>
    <w:p w14:paraId="7692188D" w14:textId="77777777" w:rsidR="00766A16" w:rsidRPr="00766A16" w:rsidRDefault="00766A16" w:rsidP="00766A16">
      <w:pPr>
        <w:spacing w:after="120"/>
        <w:ind w:firstLine="709"/>
        <w:rPr>
          <w:sz w:val="24"/>
          <w:szCs w:val="24"/>
        </w:rPr>
      </w:pPr>
      <w:r w:rsidRPr="00766A16">
        <w:rPr>
          <w:sz w:val="24"/>
          <w:szCs w:val="24"/>
        </w:rPr>
        <w:t>Товар должен соответствовать функциональным характеристикам, установленным производителем для поставляемого Товара, требованиям, указанным в настоящем Контракте.</w:t>
      </w:r>
    </w:p>
    <w:p w14:paraId="6B1C09AA" w14:textId="77777777" w:rsidR="00766A16" w:rsidRDefault="00766A16" w:rsidP="00766A16">
      <w:pPr>
        <w:spacing w:after="120"/>
        <w:ind w:left="357"/>
        <w:jc w:val="left"/>
        <w:rPr>
          <w:rFonts w:eastAsia="Calibri"/>
          <w:b/>
          <w:bCs/>
          <w:sz w:val="24"/>
          <w:szCs w:val="24"/>
        </w:rPr>
      </w:pPr>
    </w:p>
    <w:p w14:paraId="5DC4D5D4" w14:textId="77777777" w:rsidR="00766A16" w:rsidRPr="00766A16" w:rsidRDefault="00766A16" w:rsidP="00766A16">
      <w:pPr>
        <w:spacing w:after="120"/>
        <w:ind w:left="357"/>
        <w:jc w:val="left"/>
        <w:rPr>
          <w:rFonts w:eastAsia="Calibri"/>
          <w:b/>
          <w:bCs/>
          <w:sz w:val="24"/>
          <w:szCs w:val="24"/>
          <w:lang w:eastAsia="en-US"/>
        </w:rPr>
      </w:pPr>
      <w:r w:rsidRPr="00766A16">
        <w:rPr>
          <w:rFonts w:eastAsia="Calibri"/>
          <w:b/>
          <w:bCs/>
          <w:sz w:val="24"/>
          <w:szCs w:val="24"/>
        </w:rPr>
        <w:lastRenderedPageBreak/>
        <w:t xml:space="preserve">1.6 Требования к безопасности товара: </w:t>
      </w:r>
    </w:p>
    <w:p w14:paraId="634C028D" w14:textId="77777777" w:rsidR="00766A16" w:rsidRPr="00766A16" w:rsidRDefault="00766A16" w:rsidP="00766A16">
      <w:pPr>
        <w:spacing w:after="120"/>
        <w:ind w:firstLine="709"/>
        <w:rPr>
          <w:sz w:val="24"/>
          <w:szCs w:val="24"/>
        </w:rPr>
      </w:pPr>
      <w:r w:rsidRPr="00766A16">
        <w:rPr>
          <w:sz w:val="24"/>
          <w:szCs w:val="24"/>
        </w:rPr>
        <w:t xml:space="preserve">Товар должен быть безопасным и разрешенным для применения на территории РФ, то есть при нормальных или обоснованно ожидаемых условиях использования не должен причинять вред имуществу заказчика, жизни и здоровью сотрудников. Товар должен отвечать обязательным требованиям соответствующих стандартов, технических условий, санитарно-гигиеническим требованиям. </w:t>
      </w:r>
    </w:p>
    <w:p w14:paraId="2DABA5B6" w14:textId="77777777" w:rsidR="00766A16" w:rsidRDefault="00766A16" w:rsidP="00766A16">
      <w:pPr>
        <w:widowControl w:val="0"/>
        <w:spacing w:before="240" w:after="60"/>
        <w:ind w:firstLine="709"/>
        <w:rPr>
          <w:sz w:val="24"/>
          <w:szCs w:val="24"/>
        </w:rPr>
      </w:pPr>
    </w:p>
    <w:p w14:paraId="760AC192" w14:textId="77777777" w:rsidR="00766A16" w:rsidRPr="00766A16" w:rsidRDefault="00766A16" w:rsidP="00766A16">
      <w:pPr>
        <w:widowControl w:val="0"/>
        <w:spacing w:before="240" w:after="60"/>
        <w:ind w:firstLine="709"/>
        <w:rPr>
          <w:sz w:val="24"/>
          <w:szCs w:val="24"/>
        </w:rPr>
      </w:pPr>
      <w:proofErr w:type="spellStart"/>
      <w:r w:rsidRPr="00766A16">
        <w:rPr>
          <w:sz w:val="24"/>
          <w:szCs w:val="24"/>
        </w:rPr>
        <w:t>Врио</w:t>
      </w:r>
      <w:proofErr w:type="spellEnd"/>
      <w:r w:rsidRPr="00766A16">
        <w:rPr>
          <w:sz w:val="24"/>
          <w:szCs w:val="24"/>
        </w:rPr>
        <w:t xml:space="preserve"> начальника отдела </w:t>
      </w:r>
      <w:r w:rsidRPr="00766A16">
        <w:rPr>
          <w:color w:val="000000"/>
          <w:sz w:val="24"/>
          <w:szCs w:val="24"/>
          <w:shd w:val="clear" w:color="auto" w:fill="FFFFFF"/>
        </w:rPr>
        <w:t xml:space="preserve">по охране и обслуживанию имущества                                                                           С.В. </w:t>
      </w:r>
      <w:proofErr w:type="spellStart"/>
      <w:r w:rsidRPr="00766A16">
        <w:rPr>
          <w:color w:val="000000"/>
          <w:sz w:val="24"/>
          <w:szCs w:val="24"/>
          <w:shd w:val="clear" w:color="auto" w:fill="FFFFFF"/>
        </w:rPr>
        <w:t>Глуздаков</w:t>
      </w:r>
      <w:proofErr w:type="spellEnd"/>
    </w:p>
    <w:p w14:paraId="08D7A5B4" w14:textId="77777777" w:rsidR="00A60AC9" w:rsidRPr="00766A16" w:rsidRDefault="00A60AC9" w:rsidP="00BB54C5">
      <w:pPr>
        <w:ind w:firstLine="567"/>
        <w:rPr>
          <w:color w:val="000000" w:themeColor="text1"/>
          <w:sz w:val="24"/>
          <w:szCs w:val="24"/>
        </w:rPr>
      </w:pPr>
    </w:p>
    <w:p w14:paraId="778DFDCB" w14:textId="77777777" w:rsidR="006C79E2" w:rsidRPr="006C79E2" w:rsidRDefault="006C79E2" w:rsidP="006C79E2">
      <w:pPr>
        <w:jc w:val="left"/>
        <w:rPr>
          <w:vanish/>
          <w:sz w:val="24"/>
          <w:szCs w:val="24"/>
        </w:rPr>
      </w:pPr>
    </w:p>
    <w:sectPr w:rsidR="006C79E2" w:rsidRPr="006C79E2" w:rsidSect="00E33B94">
      <w:pgSz w:w="16838" w:h="11906" w:orient="landscape"/>
      <w:pgMar w:top="709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E446DA"/>
    <w:rsid w:val="000443B4"/>
    <w:rsid w:val="00044995"/>
    <w:rsid w:val="00121AA3"/>
    <w:rsid w:val="00186331"/>
    <w:rsid w:val="00194519"/>
    <w:rsid w:val="001E3E37"/>
    <w:rsid w:val="00286912"/>
    <w:rsid w:val="002D3471"/>
    <w:rsid w:val="00414F77"/>
    <w:rsid w:val="00480212"/>
    <w:rsid w:val="004B465A"/>
    <w:rsid w:val="004C55AE"/>
    <w:rsid w:val="004F3E51"/>
    <w:rsid w:val="004F3E6A"/>
    <w:rsid w:val="005307C7"/>
    <w:rsid w:val="00576E89"/>
    <w:rsid w:val="00587D2F"/>
    <w:rsid w:val="005B2EB0"/>
    <w:rsid w:val="005C133F"/>
    <w:rsid w:val="005F67D8"/>
    <w:rsid w:val="0061690F"/>
    <w:rsid w:val="00643CD7"/>
    <w:rsid w:val="006C79E2"/>
    <w:rsid w:val="006F4ABA"/>
    <w:rsid w:val="006F760B"/>
    <w:rsid w:val="00751372"/>
    <w:rsid w:val="007657B4"/>
    <w:rsid w:val="00766A16"/>
    <w:rsid w:val="007F1E96"/>
    <w:rsid w:val="008316CB"/>
    <w:rsid w:val="008370C6"/>
    <w:rsid w:val="008624BC"/>
    <w:rsid w:val="008A1E56"/>
    <w:rsid w:val="008D2521"/>
    <w:rsid w:val="009741D5"/>
    <w:rsid w:val="00A072C2"/>
    <w:rsid w:val="00A60AC9"/>
    <w:rsid w:val="00A62EC8"/>
    <w:rsid w:val="00A82A37"/>
    <w:rsid w:val="00AE253F"/>
    <w:rsid w:val="00B61190"/>
    <w:rsid w:val="00B72A3C"/>
    <w:rsid w:val="00B9132E"/>
    <w:rsid w:val="00BB54C5"/>
    <w:rsid w:val="00C0760C"/>
    <w:rsid w:val="00C67AA1"/>
    <w:rsid w:val="00C90360"/>
    <w:rsid w:val="00CC3211"/>
    <w:rsid w:val="00D440F2"/>
    <w:rsid w:val="00D92ACA"/>
    <w:rsid w:val="00DA6CAC"/>
    <w:rsid w:val="00E0096C"/>
    <w:rsid w:val="00E33B94"/>
    <w:rsid w:val="00E446DA"/>
    <w:rsid w:val="00E97E61"/>
    <w:rsid w:val="00EC4CF4"/>
    <w:rsid w:val="00F346E4"/>
    <w:rsid w:val="00F36605"/>
    <w:rsid w:val="00F5646B"/>
    <w:rsid w:val="00FE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3D9D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C79E2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54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4C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414F77"/>
    <w:rPr>
      <w:color w:val="0000FF"/>
      <w:u w:val="single"/>
    </w:rPr>
  </w:style>
  <w:style w:type="character" w:styleId="a8">
    <w:name w:val="Strong"/>
    <w:basedOn w:val="a0"/>
    <w:uiPriority w:val="22"/>
    <w:qFormat/>
    <w:rsid w:val="00414F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officemag.ru/catalog/1943/?filter=prop-belizna_po_cie-14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officemag.ru/catalog/1943/?filter=prop-pokrytie-bez_pokryt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terin\Downloads\&#1055;&#1077;&#1095;&#1072;&#1090;&#1085;&#1072;&#1103;_&#1092;&#1086;&#1088;&#1084;&#1072;_&#1050;&#1058;&#1056;&#105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2B955-40CA-4741-AC3A-15FC6C755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Печатная_форма_КТРУ</Template>
  <TotalTime>310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Тетерин Руслан Николаевич</dc:creator>
  <cp:lastModifiedBy>Пользователь Windows</cp:lastModifiedBy>
  <cp:revision>63</cp:revision>
  <cp:lastPrinted>2025-01-24T06:14:00Z</cp:lastPrinted>
  <dcterms:created xsi:type="dcterms:W3CDTF">2023-10-04T11:38:00Z</dcterms:created>
  <dcterms:modified xsi:type="dcterms:W3CDTF">2026-09-03T07:46:00Z</dcterms:modified>
</cp:coreProperties>
</file>