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D740FD">
        <w:rPr>
          <w:rFonts w:ascii="Times New Roman" w:hAnsi="Times New Roman"/>
        </w:rPr>
        <w:t>673/2026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D740FD" w:rsidRPr="00D740FD">
        <w:rPr>
          <w:rFonts w:ascii="Times New Roman" w:hAnsi="Times New Roman"/>
          <w:b/>
          <w:u w:val="single"/>
        </w:rPr>
        <w:t>Тигециклин</w:t>
      </w:r>
      <w:proofErr w:type="spellEnd"/>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7860E4" w:rsidRPr="007860E4">
        <w:rPr>
          <w:rFonts w:ascii="Times New Roman" w:hAnsi="Times New Roman" w:cs="Times New Roman"/>
          <w:lang w:val="en-US"/>
        </w:rPr>
        <w:t>261770503432277050100100227852120244</w:t>
      </w:r>
      <w:bookmarkStart w:id="0" w:name="_GoBack"/>
      <w:bookmarkEnd w:id="0"/>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1" w:name="P58"/>
      <w:bookmarkEnd w:id="1"/>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r w:rsidR="00D740FD" w:rsidRPr="00D740FD">
        <w:rPr>
          <w:rFonts w:ascii="Times New Roman" w:hAnsi="Times New Roman"/>
          <w:b/>
        </w:rPr>
        <w:t>Тигециклин</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ОКПД2</w:t>
        </w:r>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0F23EF" w:rsidRPr="0005502A">
        <w:rPr>
          <w:rFonts w:ascii="Times New Roman" w:eastAsia="Arial Unicode MS" w:hAnsi="Times New Roman"/>
        </w:rPr>
        <w:t>5</w:t>
      </w:r>
      <w:r w:rsidR="000F23EF" w:rsidRPr="00FD1EEE">
        <w:rPr>
          <w:rFonts w:ascii="Times New Roman" w:eastAsia="Arial Unicode MS" w:hAnsi="Times New Roman"/>
        </w:rPr>
        <w:t xml:space="preserve"> (</w:t>
      </w:r>
      <w:r w:rsidR="000F23EF">
        <w:rPr>
          <w:rFonts w:ascii="Times New Roman" w:eastAsia="Arial Unicode MS" w:hAnsi="Times New Roman"/>
        </w:rPr>
        <w:t>пяти</w:t>
      </w:r>
      <w:r w:rsidR="000F23EF" w:rsidRPr="00FD1EEE">
        <w:rPr>
          <w:rFonts w:ascii="Times New Roman" w:eastAsia="Arial Unicode MS" w:hAnsi="Times New Roman"/>
        </w:rPr>
        <w:t>)</w:t>
      </w:r>
      <w:r w:rsidR="000F23EF">
        <w:rPr>
          <w:rFonts w:ascii="Times New Roman" w:eastAsia="Arial Unicode MS" w:hAnsi="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2" w:name="P80"/>
      <w:bookmarkEnd w:id="2"/>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3" w:name="P87"/>
      <w:bookmarkEnd w:id="3"/>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4" w:name="P88"/>
      <w:bookmarkEnd w:id="4"/>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5" w:name="P99"/>
      <w:bookmarkEnd w:id="5"/>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6" w:name="P126"/>
      <w:bookmarkEnd w:id="6"/>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7" w:name="P129"/>
      <w:bookmarkEnd w:id="7"/>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8" w:name="P139"/>
      <w:bookmarkEnd w:id="8"/>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9" w:name="P147"/>
      <w:bookmarkEnd w:id="9"/>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10" w:name="P169"/>
      <w:bookmarkEnd w:id="10"/>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0F23EF" w:rsidRPr="0005502A">
        <w:rPr>
          <w:rFonts w:ascii="Times New Roman" w:eastAsia="Arial Unicode MS" w:hAnsi="Times New Roman"/>
        </w:rPr>
        <w:t>5</w:t>
      </w:r>
      <w:r w:rsidR="000F23EF" w:rsidRPr="00FD1EEE">
        <w:rPr>
          <w:rFonts w:ascii="Times New Roman" w:eastAsia="Arial Unicode MS" w:hAnsi="Times New Roman"/>
        </w:rPr>
        <w:t xml:space="preserve"> (</w:t>
      </w:r>
      <w:r w:rsidR="000F23EF">
        <w:rPr>
          <w:rFonts w:ascii="Times New Roman" w:eastAsia="Arial Unicode MS" w:hAnsi="Times New Roman"/>
        </w:rPr>
        <w:t>пяти</w:t>
      </w:r>
      <w:r w:rsidR="000F23EF" w:rsidRPr="00FD1EEE">
        <w:rPr>
          <w:rFonts w:ascii="Times New Roman" w:eastAsia="Arial Unicode MS" w:hAnsi="Times New Roman"/>
        </w:rPr>
        <w:t>)</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364B58"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364B58"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364B58"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r w:rsidR="00364B58">
              <w:fldChar w:fldCharType="begin"/>
            </w:r>
            <w:r w:rsidR="00364B58" w:rsidRPr="007860E4">
              <w:rPr>
                <w:lang w:val="en-US"/>
              </w:rPr>
              <w:instrText xml:space="preserve"> HYPERLINK "mailto:kontrakt@ixv.ru" </w:instrText>
            </w:r>
            <w:r w:rsidR="00364B58">
              <w:fldChar w:fldCharType="separate"/>
            </w:r>
            <w:r w:rsidRPr="001D6827">
              <w:rPr>
                <w:rStyle w:val="ab"/>
                <w:rFonts w:ascii="Times New Roman" w:eastAsia="SimSun" w:hAnsi="Times New Roman"/>
                <w:color w:val="auto"/>
                <w:sz w:val="18"/>
                <w:szCs w:val="18"/>
                <w:lang w:val="en-US"/>
              </w:rPr>
              <w:t>kontrakt@ixv.ru</w:t>
            </w:r>
            <w:r w:rsidR="00364B58">
              <w:rPr>
                <w:rStyle w:val="ab"/>
                <w:rFonts w:ascii="Times New Roman" w:eastAsia="SimSun" w:hAnsi="Times New Roman"/>
                <w:color w:val="auto"/>
                <w:sz w:val="18"/>
                <w:szCs w:val="18"/>
                <w:lang w:val="en-US"/>
              </w:rPr>
              <w:fldChar w:fldCharType="end"/>
            </w:r>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D740FD">
        <w:rPr>
          <w:rFonts w:ascii="Times New Roman" w:hAnsi="Times New Roman"/>
        </w:rPr>
        <w:t>673/2026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D740FD">
        <w:rPr>
          <w:rFonts w:ascii="Times New Roman" w:hAnsi="Times New Roman"/>
        </w:rPr>
        <w:t>673/2026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5"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D740FD">
        <w:rPr>
          <w:rFonts w:ascii="Times New Roman" w:hAnsi="Times New Roman"/>
        </w:rPr>
        <w:t>673/2026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6"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7"/>
      <w:footerReference w:type="default" r:id="rId48"/>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B58" w:rsidRDefault="00364B58">
      <w:pPr>
        <w:spacing w:after="0" w:line="240" w:lineRule="auto"/>
      </w:pPr>
      <w:r>
        <w:separator/>
      </w:r>
    </w:p>
  </w:endnote>
  <w:endnote w:type="continuationSeparator" w:id="0">
    <w:p w:rsidR="00364B58" w:rsidRDefault="0036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7860E4">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B58" w:rsidRDefault="00364B58">
      <w:pPr>
        <w:spacing w:after="0" w:line="240" w:lineRule="auto"/>
      </w:pPr>
      <w:r>
        <w:separator/>
      </w:r>
    </w:p>
  </w:footnote>
  <w:footnote w:type="continuationSeparator" w:id="0">
    <w:p w:rsidR="00364B58" w:rsidRDefault="00364B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23EF"/>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B58"/>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860E4"/>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A73FE"/>
    <w:rsid w:val="008B2727"/>
    <w:rsid w:val="008B2730"/>
    <w:rsid w:val="008C0975"/>
    <w:rsid w:val="008C0A93"/>
    <w:rsid w:val="008C146B"/>
    <w:rsid w:val="008C340A"/>
    <w:rsid w:val="008D101B"/>
    <w:rsid w:val="008D38F3"/>
    <w:rsid w:val="008F0214"/>
    <w:rsid w:val="008F2DD5"/>
    <w:rsid w:val="008F473E"/>
    <w:rsid w:val="008F6C94"/>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0FD"/>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ntTable" Target="fontTable.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AAFAF-349D-476D-999F-B3CEAA20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18</TotalTime>
  <Pages>14</Pages>
  <Words>8638</Words>
  <Characters>49238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57761</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15</cp:revision>
  <cp:lastPrinted>2025-02-03T11:01:00Z</cp:lastPrinted>
  <dcterms:created xsi:type="dcterms:W3CDTF">2026-08-21T13:15:00Z</dcterms:created>
  <dcterms:modified xsi:type="dcterms:W3CDTF">2026-08-31T09:56:00Z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