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3D5" w:rsidRPr="00F3055E" w:rsidRDefault="007133D5" w:rsidP="00DF264A">
      <w:pPr>
        <w:jc w:val="center"/>
        <w:rPr>
          <w:b/>
          <w:sz w:val="22"/>
          <w:szCs w:val="22"/>
          <w:vertAlign w:val="superscript"/>
        </w:rPr>
      </w:pPr>
      <w:r>
        <w:rPr>
          <w:b/>
          <w:sz w:val="22"/>
          <w:szCs w:val="22"/>
        </w:rPr>
        <w:t>Договор</w:t>
      </w:r>
      <w:r w:rsidRPr="00CF750C">
        <w:rPr>
          <w:b/>
          <w:sz w:val="22"/>
          <w:szCs w:val="22"/>
        </w:rPr>
        <w:t xml:space="preserve"> №</w:t>
      </w:r>
    </w:p>
    <w:p w:rsidR="007133D5" w:rsidRPr="00F3055E" w:rsidRDefault="007133D5" w:rsidP="0093541C">
      <w:pPr>
        <w:framePr w:hSpace="180" w:wrap="around" w:vAnchor="text" w:hAnchor="page" w:x="2713" w:y="90"/>
        <w:spacing w:line="216" w:lineRule="auto"/>
        <w:jc w:val="center"/>
        <w:rPr>
          <w:b/>
          <w:sz w:val="22"/>
          <w:szCs w:val="22"/>
        </w:rPr>
      </w:pPr>
      <w:r>
        <w:rPr>
          <w:b/>
          <w:sz w:val="22"/>
          <w:szCs w:val="22"/>
        </w:rPr>
        <w:t xml:space="preserve">                              </w:t>
      </w:r>
      <w:r w:rsidRPr="00F3055E">
        <w:rPr>
          <w:b/>
          <w:sz w:val="22"/>
          <w:szCs w:val="22"/>
        </w:rPr>
        <w:t xml:space="preserve">на поставку </w:t>
      </w:r>
      <w:r>
        <w:rPr>
          <w:b/>
          <w:sz w:val="22"/>
          <w:szCs w:val="22"/>
        </w:rPr>
        <w:t>моющего средства</w:t>
      </w:r>
    </w:p>
    <w:p w:rsidR="007133D5" w:rsidRPr="00F3055E" w:rsidRDefault="007133D5" w:rsidP="00DF264A">
      <w:pPr>
        <w:jc w:val="center"/>
        <w:rPr>
          <w:sz w:val="22"/>
          <w:szCs w:val="22"/>
          <w:vertAlign w:val="superscript"/>
        </w:rPr>
      </w:pPr>
    </w:p>
    <w:p w:rsidR="007133D5" w:rsidRPr="00F3055E" w:rsidRDefault="007133D5" w:rsidP="00DF264A">
      <w:pPr>
        <w:jc w:val="both"/>
        <w:rPr>
          <w:sz w:val="22"/>
          <w:szCs w:val="22"/>
        </w:rPr>
      </w:pPr>
    </w:p>
    <w:p w:rsidR="007133D5" w:rsidRPr="00F3055E" w:rsidRDefault="007133D5" w:rsidP="00DF264A">
      <w:pPr>
        <w:jc w:val="both"/>
        <w:rPr>
          <w:sz w:val="22"/>
          <w:szCs w:val="22"/>
        </w:rPr>
      </w:pPr>
      <w:r w:rsidRPr="00F3055E">
        <w:rPr>
          <w:sz w:val="22"/>
          <w:szCs w:val="22"/>
        </w:rPr>
        <w:t>г.</w:t>
      </w:r>
      <w:r>
        <w:rPr>
          <w:sz w:val="22"/>
          <w:szCs w:val="22"/>
        </w:rPr>
        <w:t xml:space="preserve"> </w:t>
      </w:r>
      <w:r w:rsidRPr="00F3055E">
        <w:rPr>
          <w:sz w:val="22"/>
          <w:szCs w:val="22"/>
        </w:rPr>
        <w:t xml:space="preserve">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"___" _______</w:t>
      </w:r>
      <w:r w:rsidRPr="004402D9">
        <w:rPr>
          <w:sz w:val="22"/>
          <w:szCs w:val="22"/>
        </w:rPr>
        <w:t xml:space="preserve"> 202</w:t>
      </w:r>
      <w:r w:rsidRPr="00AE4107">
        <w:rPr>
          <w:sz w:val="22"/>
          <w:szCs w:val="22"/>
        </w:rPr>
        <w:t>6</w:t>
      </w:r>
      <w:r w:rsidRPr="004402D9">
        <w:rPr>
          <w:sz w:val="22"/>
          <w:szCs w:val="22"/>
        </w:rPr>
        <w:t>г</w:t>
      </w:r>
    </w:p>
    <w:p w:rsidR="007133D5" w:rsidRPr="00F3055E" w:rsidRDefault="007133D5" w:rsidP="00DF264A">
      <w:pPr>
        <w:jc w:val="both"/>
        <w:rPr>
          <w:sz w:val="22"/>
          <w:szCs w:val="22"/>
        </w:rPr>
      </w:pPr>
    </w:p>
    <w:p w:rsidR="007133D5" w:rsidRPr="00F3055E" w:rsidRDefault="007133D5" w:rsidP="00DF264A">
      <w:pPr>
        <w:ind w:firstLine="709"/>
        <w:jc w:val="both"/>
        <w:rPr>
          <w:sz w:val="22"/>
          <w:szCs w:val="22"/>
        </w:rPr>
      </w:pPr>
      <w:r w:rsidRPr="00CF750C">
        <w:rPr>
          <w:b/>
          <w:sz w:val="22"/>
          <w:szCs w:val="22"/>
        </w:rPr>
        <w:t>Федеральное бюджетное учреждение науки «Фед</w:t>
      </w:r>
      <w:r w:rsidRPr="00CF750C">
        <w:rPr>
          <w:b/>
          <w:sz w:val="22"/>
          <w:szCs w:val="22"/>
        </w:rPr>
        <w:t>е</w:t>
      </w:r>
      <w:r w:rsidRPr="00CF750C">
        <w:rPr>
          <w:b/>
          <w:sz w:val="22"/>
          <w:szCs w:val="22"/>
        </w:rPr>
        <w:t>ральный научный центр медико-профилактических технологий управления рисками здоровью населения» Федеральной службы по надзору в сфере з</w:t>
      </w:r>
      <w:r w:rsidRPr="00CF750C">
        <w:rPr>
          <w:b/>
          <w:sz w:val="22"/>
          <w:szCs w:val="22"/>
        </w:rPr>
        <w:t>а</w:t>
      </w:r>
      <w:r w:rsidRPr="00CF750C">
        <w:rPr>
          <w:b/>
          <w:sz w:val="22"/>
          <w:szCs w:val="22"/>
        </w:rPr>
        <w:t>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Pr>
          <w:sz w:val="22"/>
          <w:szCs w:val="22"/>
        </w:rPr>
        <w:t>5</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251590229145259020100100</w:t>
      </w:r>
      <w:r w:rsidRPr="00AE4107">
        <w:rPr>
          <w:sz w:val="22"/>
          <w:szCs w:val="22"/>
        </w:rPr>
        <w:t>38</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7133D5" w:rsidRPr="00F3055E" w:rsidRDefault="007133D5" w:rsidP="00CF750C">
      <w:pPr>
        <w:spacing w:before="120" w:after="120"/>
        <w:jc w:val="center"/>
        <w:rPr>
          <w:b/>
          <w:sz w:val="22"/>
          <w:szCs w:val="22"/>
        </w:rPr>
      </w:pPr>
      <w:r w:rsidRPr="00F3055E">
        <w:rPr>
          <w:b/>
          <w:sz w:val="22"/>
          <w:szCs w:val="22"/>
        </w:rPr>
        <w:t>1. Предмет Договора</w:t>
      </w:r>
    </w:p>
    <w:p w:rsidR="007133D5" w:rsidRPr="005A5AE1" w:rsidRDefault="007133D5"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Pr>
          <w:sz w:val="22"/>
          <w:szCs w:val="22"/>
        </w:rPr>
        <w:t>моющего средства</w:t>
      </w:r>
      <w:r w:rsidRPr="0093541C">
        <w:rPr>
          <w:sz w:val="22"/>
          <w:szCs w:val="22"/>
        </w:rPr>
        <w:t xml:space="preserve">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7133D5" w:rsidRPr="005A5AE1" w:rsidRDefault="007133D5"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7133D5" w:rsidRPr="005A5AE1" w:rsidRDefault="007133D5" w:rsidP="00DF264A">
      <w:pPr>
        <w:spacing w:before="120" w:after="120"/>
        <w:jc w:val="center"/>
        <w:rPr>
          <w:b/>
          <w:sz w:val="22"/>
          <w:szCs w:val="22"/>
        </w:rPr>
      </w:pPr>
      <w:r w:rsidRPr="005A5AE1">
        <w:rPr>
          <w:b/>
          <w:sz w:val="22"/>
          <w:szCs w:val="22"/>
        </w:rPr>
        <w:t>2. Цена Договора</w:t>
      </w:r>
    </w:p>
    <w:p w:rsidR="007133D5" w:rsidRPr="005A5AE1" w:rsidRDefault="007133D5"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7133D5" w:rsidRPr="005A5AE1" w:rsidRDefault="007133D5"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7133D5" w:rsidRPr="005A5AE1" w:rsidRDefault="007133D5"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7133D5" w:rsidRPr="005A5AE1" w:rsidRDefault="007133D5" w:rsidP="00DF264A">
      <w:pPr>
        <w:widowControl w:val="0"/>
        <w:ind w:firstLine="709"/>
        <w:jc w:val="both"/>
        <w:rPr>
          <w:sz w:val="22"/>
          <w:szCs w:val="22"/>
        </w:rPr>
      </w:pPr>
    </w:p>
    <w:p w:rsidR="007133D5" w:rsidRPr="005A5AE1" w:rsidRDefault="007133D5" w:rsidP="00CF750C">
      <w:pPr>
        <w:spacing w:before="120" w:after="120"/>
        <w:jc w:val="center"/>
        <w:rPr>
          <w:sz w:val="22"/>
          <w:szCs w:val="22"/>
          <w:vertAlign w:val="superscript"/>
        </w:rPr>
      </w:pPr>
      <w:r w:rsidRPr="005A5AE1">
        <w:rPr>
          <w:b/>
          <w:sz w:val="22"/>
          <w:szCs w:val="22"/>
        </w:rPr>
        <w:t>3. Взаимодействие Сторон</w:t>
      </w:r>
    </w:p>
    <w:p w:rsidR="007133D5" w:rsidRPr="005A5AE1" w:rsidRDefault="007133D5" w:rsidP="00CF750C">
      <w:pPr>
        <w:widowControl w:val="0"/>
        <w:ind w:firstLine="708"/>
        <w:jc w:val="both"/>
        <w:rPr>
          <w:sz w:val="22"/>
          <w:szCs w:val="22"/>
        </w:rPr>
      </w:pPr>
      <w:r w:rsidRPr="005A5AE1">
        <w:rPr>
          <w:sz w:val="22"/>
          <w:szCs w:val="22"/>
        </w:rPr>
        <w:t>3.1. Поставщик обязан:</w:t>
      </w:r>
    </w:p>
    <w:p w:rsidR="007133D5" w:rsidRPr="005A5AE1" w:rsidRDefault="007133D5"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7133D5" w:rsidRPr="005A5AE1" w:rsidRDefault="007133D5"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7133D5" w:rsidRPr="005A5AE1" w:rsidRDefault="007133D5"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7133D5" w:rsidRPr="005A5AE1" w:rsidRDefault="007133D5"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7133D5" w:rsidRPr="005A5AE1" w:rsidRDefault="007133D5" w:rsidP="00CF750C">
      <w:pPr>
        <w:pStyle w:val="-0"/>
        <w:numPr>
          <w:ilvl w:val="0"/>
          <w:numId w:val="0"/>
        </w:numPr>
        <w:ind w:firstLine="709"/>
        <w:rPr>
          <w:sz w:val="22"/>
          <w:szCs w:val="22"/>
        </w:rPr>
      </w:pPr>
      <w:r w:rsidRPr="005A5AE1">
        <w:rPr>
          <w:sz w:val="22"/>
          <w:szCs w:val="22"/>
        </w:rPr>
        <w:t>3.2. Поставщик вправе:</w:t>
      </w:r>
    </w:p>
    <w:p w:rsidR="007133D5" w:rsidRPr="005A5AE1" w:rsidRDefault="007133D5"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7133D5" w:rsidRPr="005A5AE1" w:rsidRDefault="007133D5"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7133D5" w:rsidRPr="005A5AE1" w:rsidRDefault="007133D5"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7133D5" w:rsidRPr="005A5AE1" w:rsidRDefault="007133D5" w:rsidP="00CF750C">
      <w:pPr>
        <w:autoSpaceDE w:val="0"/>
        <w:autoSpaceDN w:val="0"/>
        <w:adjustRightInd w:val="0"/>
        <w:ind w:firstLine="709"/>
        <w:jc w:val="both"/>
        <w:rPr>
          <w:sz w:val="22"/>
          <w:szCs w:val="22"/>
        </w:rPr>
      </w:pPr>
      <w:r w:rsidRPr="005A5AE1">
        <w:rPr>
          <w:sz w:val="22"/>
          <w:szCs w:val="22"/>
        </w:rPr>
        <w:t>3.3. Заказчик обязан:</w:t>
      </w:r>
    </w:p>
    <w:p w:rsidR="007133D5" w:rsidRPr="005A5AE1" w:rsidRDefault="007133D5"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7133D5" w:rsidRPr="005A5AE1" w:rsidRDefault="007133D5"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7133D5" w:rsidRPr="005A5AE1" w:rsidRDefault="007133D5" w:rsidP="00CF750C">
      <w:pPr>
        <w:autoSpaceDE w:val="0"/>
        <w:autoSpaceDN w:val="0"/>
        <w:adjustRightInd w:val="0"/>
        <w:ind w:firstLine="709"/>
        <w:jc w:val="both"/>
        <w:rPr>
          <w:sz w:val="22"/>
          <w:szCs w:val="22"/>
        </w:rPr>
      </w:pPr>
      <w:r w:rsidRPr="005A5AE1">
        <w:rPr>
          <w:sz w:val="22"/>
          <w:szCs w:val="22"/>
        </w:rPr>
        <w:t>3.4. Заказчик вправе:</w:t>
      </w:r>
    </w:p>
    <w:p w:rsidR="007133D5" w:rsidRPr="005A5AE1" w:rsidRDefault="007133D5"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7133D5" w:rsidRPr="005A5AE1" w:rsidRDefault="007133D5"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7133D5" w:rsidRPr="005A5AE1" w:rsidRDefault="007133D5"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7133D5" w:rsidRPr="005A5AE1" w:rsidRDefault="007133D5"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7133D5" w:rsidRPr="005A5AE1" w:rsidRDefault="007133D5"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7133D5" w:rsidRPr="005A5AE1" w:rsidRDefault="007133D5" w:rsidP="00CF750C">
      <w:pPr>
        <w:autoSpaceDE w:val="0"/>
        <w:autoSpaceDN w:val="0"/>
        <w:adjustRightInd w:val="0"/>
        <w:ind w:firstLine="709"/>
        <w:jc w:val="both"/>
        <w:rPr>
          <w:sz w:val="22"/>
          <w:szCs w:val="22"/>
        </w:rPr>
      </w:pPr>
      <w:r w:rsidRPr="005A5AE1">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7133D5" w:rsidRPr="005A5AE1" w:rsidRDefault="007133D5"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7133D5" w:rsidRPr="005A5AE1" w:rsidRDefault="007133D5" w:rsidP="00CF750C">
      <w:pPr>
        <w:autoSpaceDE w:val="0"/>
        <w:autoSpaceDN w:val="0"/>
        <w:adjustRightInd w:val="0"/>
        <w:ind w:firstLine="709"/>
        <w:jc w:val="both"/>
        <w:rPr>
          <w:sz w:val="22"/>
          <w:szCs w:val="22"/>
        </w:rPr>
      </w:pPr>
    </w:p>
    <w:p w:rsidR="007133D5" w:rsidRPr="005A5AE1" w:rsidRDefault="007133D5" w:rsidP="00CF750C">
      <w:pPr>
        <w:jc w:val="center"/>
        <w:rPr>
          <w:sz w:val="22"/>
          <w:szCs w:val="22"/>
          <w:vertAlign w:val="superscript"/>
        </w:rPr>
      </w:pPr>
      <w:r w:rsidRPr="005A5AE1">
        <w:rPr>
          <w:b/>
          <w:sz w:val="22"/>
          <w:szCs w:val="22"/>
        </w:rPr>
        <w:t>4. Упаковка и маркировка. Условия транспортировки</w:t>
      </w:r>
    </w:p>
    <w:p w:rsidR="007133D5" w:rsidRPr="005A5AE1" w:rsidRDefault="007133D5" w:rsidP="00CF750C">
      <w:pPr>
        <w:autoSpaceDE w:val="0"/>
        <w:autoSpaceDN w:val="0"/>
        <w:adjustRightInd w:val="0"/>
        <w:ind w:firstLine="709"/>
        <w:jc w:val="both"/>
        <w:rPr>
          <w:sz w:val="22"/>
          <w:szCs w:val="22"/>
        </w:rPr>
      </w:pPr>
    </w:p>
    <w:p w:rsidR="007133D5" w:rsidRPr="005A5AE1" w:rsidRDefault="007133D5"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7133D5" w:rsidRPr="005A5AE1" w:rsidRDefault="007133D5"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133D5" w:rsidRPr="005A5AE1" w:rsidRDefault="007133D5"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7133D5" w:rsidRPr="005A5AE1" w:rsidRDefault="007133D5" w:rsidP="00CF750C">
      <w:pPr>
        <w:jc w:val="center"/>
        <w:rPr>
          <w:b/>
          <w:sz w:val="22"/>
          <w:szCs w:val="22"/>
        </w:rPr>
      </w:pPr>
    </w:p>
    <w:p w:rsidR="007133D5" w:rsidRPr="005A5AE1" w:rsidRDefault="007133D5" w:rsidP="00CF750C">
      <w:pPr>
        <w:jc w:val="center"/>
        <w:rPr>
          <w:sz w:val="22"/>
          <w:szCs w:val="22"/>
          <w:vertAlign w:val="superscript"/>
        </w:rPr>
      </w:pPr>
      <w:r w:rsidRPr="005A5AE1">
        <w:rPr>
          <w:b/>
          <w:sz w:val="22"/>
          <w:szCs w:val="22"/>
        </w:rPr>
        <w:t>5. Поставка Товара</w:t>
      </w:r>
    </w:p>
    <w:p w:rsidR="007133D5" w:rsidRPr="00AE4107" w:rsidRDefault="007133D5" w:rsidP="00AE4107">
      <w:pPr>
        <w:ind w:firstLine="708"/>
        <w:jc w:val="both"/>
        <w:rPr>
          <w:sz w:val="22"/>
          <w:szCs w:val="22"/>
        </w:rPr>
      </w:pPr>
      <w:r w:rsidRPr="00AE4107">
        <w:rPr>
          <w:sz w:val="22"/>
          <w:szCs w:val="22"/>
        </w:rPr>
        <w:t>5.1. Общий срок поставки товара: с  момента заключения договора  до 3</w:t>
      </w:r>
      <w:r>
        <w:rPr>
          <w:sz w:val="22"/>
          <w:szCs w:val="22"/>
        </w:rPr>
        <w:t>1</w:t>
      </w:r>
      <w:r w:rsidRPr="00AE4107">
        <w:rPr>
          <w:sz w:val="22"/>
          <w:szCs w:val="22"/>
        </w:rPr>
        <w:t>.0</w:t>
      </w:r>
      <w:r>
        <w:rPr>
          <w:sz w:val="22"/>
          <w:szCs w:val="22"/>
        </w:rPr>
        <w:t>5</w:t>
      </w:r>
      <w:r w:rsidRPr="00AE4107">
        <w:rPr>
          <w:sz w:val="22"/>
          <w:szCs w:val="22"/>
        </w:rPr>
        <w:t>.2026г.</w:t>
      </w:r>
    </w:p>
    <w:p w:rsidR="007133D5" w:rsidRPr="00AE4107" w:rsidRDefault="007133D5" w:rsidP="00AE4107">
      <w:pPr>
        <w:ind w:firstLine="708"/>
        <w:jc w:val="both"/>
        <w:rPr>
          <w:sz w:val="22"/>
          <w:szCs w:val="22"/>
        </w:rPr>
      </w:pPr>
      <w:r w:rsidRPr="00AE4107">
        <w:rPr>
          <w:sz w:val="22"/>
          <w:szCs w:val="22"/>
        </w:rPr>
        <w:t>5.2. Товар должен быть поставлен и передан Поставщиком в распоряжение Заказчика по адресу:</w:t>
      </w:r>
    </w:p>
    <w:p w:rsidR="007133D5" w:rsidRPr="00AE4107" w:rsidRDefault="007133D5" w:rsidP="00AE4107">
      <w:pPr>
        <w:ind w:firstLine="708"/>
        <w:jc w:val="both"/>
        <w:rPr>
          <w:sz w:val="22"/>
          <w:szCs w:val="22"/>
        </w:rPr>
      </w:pPr>
      <w:r w:rsidRPr="00AE4107">
        <w:rPr>
          <w:sz w:val="22"/>
          <w:szCs w:val="22"/>
        </w:rPr>
        <w:t xml:space="preserve">614045, Пермский край, город Пермь, улица </w:t>
      </w:r>
      <w:r>
        <w:rPr>
          <w:sz w:val="22"/>
          <w:szCs w:val="22"/>
        </w:rPr>
        <w:t xml:space="preserve">Встречная, 37 </w:t>
      </w:r>
      <w:r w:rsidRPr="00AE4107">
        <w:rPr>
          <w:sz w:val="22"/>
          <w:szCs w:val="22"/>
        </w:rPr>
        <w:t>(далее – объект).</w:t>
      </w:r>
    </w:p>
    <w:p w:rsidR="007133D5" w:rsidRPr="00AE4107" w:rsidRDefault="007133D5" w:rsidP="00AE4107">
      <w:pPr>
        <w:ind w:firstLine="708"/>
        <w:jc w:val="both"/>
        <w:rPr>
          <w:sz w:val="22"/>
          <w:szCs w:val="22"/>
        </w:rPr>
      </w:pPr>
      <w:r w:rsidRPr="00AE4107">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7133D5" w:rsidRPr="00AE4107" w:rsidRDefault="007133D5" w:rsidP="00AE4107">
      <w:pPr>
        <w:ind w:firstLine="708"/>
        <w:jc w:val="both"/>
        <w:rPr>
          <w:sz w:val="22"/>
          <w:szCs w:val="22"/>
        </w:rPr>
      </w:pPr>
      <w:r w:rsidRPr="00AE4107">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7133D5" w:rsidRPr="00AE4107" w:rsidRDefault="007133D5" w:rsidP="00AE4107">
      <w:pPr>
        <w:ind w:firstLine="708"/>
        <w:jc w:val="both"/>
        <w:rPr>
          <w:sz w:val="22"/>
          <w:szCs w:val="22"/>
        </w:rPr>
      </w:pPr>
      <w:r w:rsidRPr="00AE4107">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7133D5" w:rsidRPr="00AE4107" w:rsidRDefault="007133D5" w:rsidP="00AE4107">
      <w:pPr>
        <w:ind w:firstLine="708"/>
        <w:jc w:val="both"/>
        <w:rPr>
          <w:sz w:val="22"/>
          <w:szCs w:val="22"/>
        </w:rPr>
      </w:pPr>
      <w:r w:rsidRPr="00AE4107">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7133D5" w:rsidRPr="00AE4107" w:rsidRDefault="007133D5" w:rsidP="00AE4107">
      <w:pPr>
        <w:ind w:firstLine="708"/>
        <w:jc w:val="both"/>
        <w:rPr>
          <w:sz w:val="22"/>
          <w:szCs w:val="22"/>
        </w:rPr>
      </w:pPr>
      <w:r w:rsidRPr="00AE4107">
        <w:rPr>
          <w:sz w:val="22"/>
          <w:szCs w:val="22"/>
        </w:rPr>
        <w:t xml:space="preserve">5.7. Акт приемки (ф. 0510452) составляется в двух экземплярах, по одному экземпляру для каждой из Сторон. </w:t>
      </w:r>
    </w:p>
    <w:p w:rsidR="007133D5" w:rsidRPr="00AE4107" w:rsidRDefault="007133D5" w:rsidP="00AE4107">
      <w:pPr>
        <w:ind w:firstLine="708"/>
        <w:jc w:val="both"/>
        <w:rPr>
          <w:sz w:val="22"/>
          <w:szCs w:val="22"/>
        </w:rPr>
      </w:pPr>
      <w:r w:rsidRPr="00AE4107">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7133D5" w:rsidRPr="00AE4107" w:rsidRDefault="007133D5" w:rsidP="00AE4107">
      <w:pPr>
        <w:ind w:firstLine="708"/>
        <w:jc w:val="both"/>
        <w:rPr>
          <w:sz w:val="22"/>
          <w:szCs w:val="22"/>
        </w:rPr>
      </w:pPr>
      <w:r w:rsidRPr="00AE4107">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7133D5" w:rsidRPr="00AE4107" w:rsidRDefault="007133D5" w:rsidP="00AE4107">
      <w:pPr>
        <w:ind w:firstLine="708"/>
        <w:jc w:val="both"/>
        <w:rPr>
          <w:sz w:val="22"/>
          <w:szCs w:val="22"/>
        </w:rPr>
      </w:pPr>
      <w:r w:rsidRPr="00AE4107">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7133D5" w:rsidRPr="00AE4107" w:rsidRDefault="007133D5" w:rsidP="00AE4107">
      <w:pPr>
        <w:ind w:firstLine="708"/>
        <w:jc w:val="both"/>
        <w:rPr>
          <w:sz w:val="22"/>
          <w:szCs w:val="22"/>
        </w:rPr>
      </w:pPr>
      <w:r w:rsidRPr="00AE4107">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7133D5" w:rsidRPr="00AE4107" w:rsidRDefault="007133D5" w:rsidP="00AE4107">
      <w:pPr>
        <w:ind w:firstLine="708"/>
        <w:jc w:val="both"/>
        <w:rPr>
          <w:sz w:val="22"/>
          <w:szCs w:val="22"/>
        </w:rPr>
      </w:pPr>
      <w:r w:rsidRPr="00AE4107">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7133D5" w:rsidRPr="00AE4107" w:rsidRDefault="007133D5" w:rsidP="00AE4107">
      <w:pPr>
        <w:ind w:firstLine="708"/>
        <w:jc w:val="both"/>
        <w:rPr>
          <w:sz w:val="22"/>
          <w:szCs w:val="22"/>
        </w:rPr>
      </w:pPr>
      <w:r w:rsidRPr="00AE4107">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7133D5" w:rsidRPr="00AE4107" w:rsidRDefault="007133D5" w:rsidP="00AE4107">
      <w:pPr>
        <w:ind w:firstLine="708"/>
        <w:jc w:val="both"/>
        <w:rPr>
          <w:sz w:val="22"/>
          <w:szCs w:val="22"/>
        </w:rPr>
      </w:pPr>
      <w:r w:rsidRPr="00AE4107">
        <w:rPr>
          <w:sz w:val="22"/>
          <w:szCs w:val="22"/>
        </w:rPr>
        <w:t>5.14. Поставщик имеет право осуществить досрочную поставку Товара по согласованию с Заказчиком.</w:t>
      </w:r>
    </w:p>
    <w:p w:rsidR="007133D5" w:rsidRPr="005A5AE1" w:rsidRDefault="007133D5" w:rsidP="00AE4107">
      <w:pPr>
        <w:ind w:firstLine="708"/>
        <w:jc w:val="both"/>
        <w:rPr>
          <w:sz w:val="22"/>
          <w:szCs w:val="22"/>
        </w:rPr>
      </w:pPr>
      <w:r w:rsidRPr="00AE4107">
        <w:rPr>
          <w:sz w:val="22"/>
          <w:szCs w:val="22"/>
        </w:rPr>
        <w:t xml:space="preserve">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  </w:t>
      </w:r>
      <w:r w:rsidRPr="005A5AE1">
        <w:rPr>
          <w:sz w:val="22"/>
          <w:szCs w:val="22"/>
        </w:rPr>
        <w:t xml:space="preserve">  </w:t>
      </w:r>
    </w:p>
    <w:p w:rsidR="007133D5" w:rsidRPr="00F3055E" w:rsidRDefault="007133D5" w:rsidP="00CF750C">
      <w:pPr>
        <w:spacing w:before="120" w:after="120"/>
        <w:jc w:val="center"/>
        <w:rPr>
          <w:sz w:val="22"/>
          <w:szCs w:val="22"/>
          <w:vertAlign w:val="superscript"/>
        </w:rPr>
      </w:pPr>
      <w:r w:rsidRPr="00F3055E">
        <w:rPr>
          <w:b/>
          <w:sz w:val="22"/>
          <w:szCs w:val="22"/>
        </w:rPr>
        <w:t>6. Приемка Товара</w:t>
      </w:r>
    </w:p>
    <w:p w:rsidR="007133D5" w:rsidRPr="00F3055E" w:rsidRDefault="007133D5"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7133D5" w:rsidRPr="00F3055E" w:rsidRDefault="007133D5"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7133D5" w:rsidRPr="00F3055E" w:rsidRDefault="007133D5" w:rsidP="00CF750C">
      <w:pPr>
        <w:ind w:firstLine="708"/>
        <w:jc w:val="both"/>
        <w:rPr>
          <w:sz w:val="22"/>
          <w:szCs w:val="22"/>
        </w:rPr>
      </w:pPr>
      <w:r w:rsidRPr="00F3055E">
        <w:rPr>
          <w:sz w:val="22"/>
          <w:szCs w:val="22"/>
        </w:rPr>
        <w:t>б) проверку полноты и правильности оформления комплекта документов, предусмотренных пунктом 5.3 Договора;</w:t>
      </w:r>
    </w:p>
    <w:p w:rsidR="007133D5" w:rsidRPr="00F3055E" w:rsidRDefault="007133D5"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7133D5" w:rsidRPr="00F3055E" w:rsidRDefault="007133D5"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7133D5" w:rsidRPr="00F3055E" w:rsidRDefault="007133D5"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7133D5" w:rsidRPr="00F3055E" w:rsidRDefault="007133D5"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7133D5" w:rsidRPr="00F3055E" w:rsidRDefault="007133D5"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7133D5" w:rsidRPr="00F3055E" w:rsidRDefault="007133D5" w:rsidP="00DF264A">
      <w:pPr>
        <w:autoSpaceDE w:val="0"/>
        <w:autoSpaceDN w:val="0"/>
        <w:adjustRightInd w:val="0"/>
        <w:ind w:firstLine="709"/>
        <w:jc w:val="both"/>
        <w:rPr>
          <w:sz w:val="22"/>
          <w:szCs w:val="22"/>
        </w:rPr>
      </w:pPr>
    </w:p>
    <w:p w:rsidR="007133D5" w:rsidRPr="00F3055E" w:rsidRDefault="007133D5"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7133D5" w:rsidRPr="00F3055E" w:rsidRDefault="007133D5"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sidRPr="00AE4107">
        <w:rPr>
          <w:sz w:val="22"/>
          <w:szCs w:val="22"/>
        </w:rPr>
        <w:t>6</w:t>
      </w:r>
      <w:r w:rsidRPr="00F3055E">
        <w:rPr>
          <w:sz w:val="22"/>
          <w:szCs w:val="22"/>
        </w:rPr>
        <w:t xml:space="preserve"> год.</w:t>
      </w:r>
    </w:p>
    <w:p w:rsidR="007133D5" w:rsidRPr="00F3055E" w:rsidRDefault="007133D5"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133D5" w:rsidRPr="00F3055E" w:rsidRDefault="007133D5"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7133D5" w:rsidRPr="00F3055E" w:rsidRDefault="007133D5"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7133D5" w:rsidRPr="00F3055E" w:rsidRDefault="007133D5" w:rsidP="00CF750C">
      <w:pPr>
        <w:ind w:firstLine="708"/>
        <w:jc w:val="both"/>
        <w:rPr>
          <w:sz w:val="22"/>
          <w:szCs w:val="22"/>
        </w:rPr>
      </w:pPr>
      <w:r w:rsidRPr="00F3055E">
        <w:rPr>
          <w:sz w:val="22"/>
          <w:szCs w:val="22"/>
        </w:rPr>
        <w:t xml:space="preserve">а) счета; </w:t>
      </w:r>
    </w:p>
    <w:p w:rsidR="007133D5" w:rsidRPr="00F3055E" w:rsidRDefault="007133D5" w:rsidP="00CF750C">
      <w:pPr>
        <w:ind w:firstLine="708"/>
        <w:jc w:val="both"/>
        <w:rPr>
          <w:sz w:val="22"/>
          <w:szCs w:val="22"/>
        </w:rPr>
      </w:pPr>
      <w:r w:rsidRPr="00F3055E">
        <w:rPr>
          <w:sz w:val="22"/>
          <w:szCs w:val="22"/>
        </w:rPr>
        <w:t>б) счета-фактуры (при наличии);</w:t>
      </w:r>
    </w:p>
    <w:p w:rsidR="007133D5" w:rsidRPr="00F3055E" w:rsidRDefault="007133D5" w:rsidP="00CF750C">
      <w:pPr>
        <w:ind w:firstLine="708"/>
        <w:jc w:val="both"/>
        <w:rPr>
          <w:sz w:val="22"/>
          <w:szCs w:val="22"/>
        </w:rPr>
      </w:pPr>
      <w:r w:rsidRPr="00F3055E">
        <w:rPr>
          <w:sz w:val="22"/>
          <w:szCs w:val="22"/>
        </w:rPr>
        <w:t>в) товарной накладной</w:t>
      </w:r>
      <w:r w:rsidRPr="00AE4107">
        <w:rPr>
          <w:sz w:val="22"/>
          <w:szCs w:val="22"/>
        </w:rPr>
        <w:t xml:space="preserve"> </w:t>
      </w:r>
      <w:r>
        <w:rPr>
          <w:sz w:val="22"/>
          <w:szCs w:val="22"/>
        </w:rPr>
        <w:t>или УПД</w:t>
      </w:r>
      <w:r w:rsidRPr="00F3055E">
        <w:rPr>
          <w:sz w:val="22"/>
          <w:szCs w:val="22"/>
        </w:rPr>
        <w:t>;</w:t>
      </w:r>
    </w:p>
    <w:p w:rsidR="007133D5" w:rsidRPr="00F3055E" w:rsidRDefault="007133D5"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7133D5" w:rsidRPr="009444C5" w:rsidRDefault="007133D5"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7133D5" w:rsidRPr="009444C5" w:rsidRDefault="007133D5" w:rsidP="009444C5">
      <w:pPr>
        <w:pStyle w:val="ConsPlusNormal"/>
        <w:ind w:firstLine="540"/>
        <w:jc w:val="both"/>
        <w:rPr>
          <w:sz w:val="22"/>
          <w:szCs w:val="22"/>
        </w:rPr>
      </w:pP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7133D5" w:rsidRPr="009444C5" w:rsidRDefault="007133D5"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7133D5" w:rsidRPr="009444C5" w:rsidRDefault="007133D5"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7"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7133D5" w:rsidRPr="009444C5" w:rsidRDefault="007133D5" w:rsidP="009444C5">
      <w:pPr>
        <w:pStyle w:val="ConsPlusNormal"/>
        <w:spacing w:before="220"/>
        <w:ind w:firstLine="540"/>
        <w:jc w:val="both"/>
        <w:rPr>
          <w:sz w:val="22"/>
          <w:szCs w:val="22"/>
        </w:rPr>
      </w:pPr>
      <w:bookmarkStart w:id="6" w:name="P328"/>
      <w:bookmarkEnd w:id="6"/>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133D5" w:rsidRPr="009444C5" w:rsidRDefault="007133D5" w:rsidP="009444C5">
      <w:pPr>
        <w:pStyle w:val="ConsPlusNormal"/>
        <w:spacing w:before="220"/>
        <w:ind w:firstLine="540"/>
        <w:jc w:val="both"/>
        <w:rPr>
          <w:sz w:val="22"/>
          <w:szCs w:val="22"/>
        </w:rPr>
      </w:pPr>
      <w:bookmarkStart w:id="7" w:name="P329"/>
      <w:bookmarkEnd w:id="7"/>
      <w:r>
        <w:rPr>
          <w:sz w:val="22"/>
          <w:szCs w:val="22"/>
        </w:rPr>
        <w:t>9</w:t>
      </w:r>
      <w:r w:rsidRPr="009444C5">
        <w:rPr>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 &lt;*&gt;.</w:t>
      </w:r>
    </w:p>
    <w:p w:rsidR="007133D5" w:rsidRPr="009444C5" w:rsidRDefault="007133D5" w:rsidP="009444C5">
      <w:pPr>
        <w:pStyle w:val="ConsPlusNormal"/>
        <w:spacing w:before="220"/>
        <w:ind w:firstLine="540"/>
        <w:jc w:val="both"/>
        <w:rPr>
          <w:sz w:val="22"/>
          <w:szCs w:val="22"/>
        </w:rPr>
      </w:pPr>
      <w:r w:rsidRPr="009444C5">
        <w:rPr>
          <w:sz w:val="22"/>
          <w:szCs w:val="22"/>
        </w:rPr>
        <w:t>--------------------------------</w:t>
      </w:r>
    </w:p>
    <w:p w:rsidR="007133D5" w:rsidRPr="00CF750C" w:rsidRDefault="007133D5" w:rsidP="009444C5">
      <w:pPr>
        <w:pStyle w:val="ConsPlusNormal"/>
        <w:spacing w:before="220"/>
        <w:ind w:firstLine="540"/>
        <w:jc w:val="both"/>
        <w:rPr>
          <w:sz w:val="18"/>
          <w:szCs w:val="18"/>
        </w:rPr>
      </w:pPr>
      <w:r w:rsidRPr="00CF750C">
        <w:rPr>
          <w:sz w:val="18"/>
          <w:szCs w:val="18"/>
        </w:rPr>
        <w:t xml:space="preserve">&lt;*&gt; Размер штрафа определяется в соответствии с </w:t>
      </w:r>
      <w:hyperlink r:id="rId8" w:history="1">
        <w:r w:rsidRPr="00CF750C">
          <w:rPr>
            <w:color w:val="0000FF"/>
            <w:sz w:val="18"/>
            <w:szCs w:val="18"/>
          </w:rPr>
          <w:t>Правилами</w:t>
        </w:r>
      </w:hyperlink>
      <w:r w:rsidRPr="00CF750C">
        <w:rPr>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133D5" w:rsidRPr="00CF750C" w:rsidRDefault="007133D5" w:rsidP="009444C5">
      <w:pPr>
        <w:pStyle w:val="ConsPlusNormal"/>
        <w:spacing w:before="220"/>
        <w:ind w:firstLine="540"/>
        <w:jc w:val="both"/>
        <w:rPr>
          <w:sz w:val="18"/>
          <w:szCs w:val="18"/>
        </w:rPr>
      </w:pPr>
      <w:r w:rsidRPr="00CF750C">
        <w:rPr>
          <w:sz w:val="18"/>
          <w:szCs w:val="18"/>
        </w:rPr>
        <w:t>а) 1 000 рублей, если цена Контракта не превышает 3 млн. рублей (включительно);</w:t>
      </w:r>
    </w:p>
    <w:p w:rsidR="007133D5" w:rsidRPr="00CF750C" w:rsidRDefault="007133D5" w:rsidP="009444C5">
      <w:pPr>
        <w:pStyle w:val="ConsPlusNormal"/>
        <w:spacing w:before="220"/>
        <w:ind w:firstLine="540"/>
        <w:jc w:val="both"/>
        <w:rPr>
          <w:sz w:val="18"/>
          <w:szCs w:val="18"/>
        </w:rPr>
      </w:pPr>
      <w:r w:rsidRPr="00CF750C">
        <w:rPr>
          <w:sz w:val="18"/>
          <w:szCs w:val="18"/>
        </w:rPr>
        <w:t>б) 5 000 рублей, если цена Контракта составляет от 3 млн. рублей до 50 млн. рублей (включительно);</w:t>
      </w:r>
    </w:p>
    <w:p w:rsidR="007133D5" w:rsidRPr="00CF750C" w:rsidRDefault="007133D5" w:rsidP="009444C5">
      <w:pPr>
        <w:pStyle w:val="ConsPlusNormal"/>
        <w:spacing w:before="220"/>
        <w:ind w:firstLine="540"/>
        <w:jc w:val="both"/>
        <w:rPr>
          <w:sz w:val="18"/>
          <w:szCs w:val="18"/>
        </w:rPr>
      </w:pPr>
      <w:r w:rsidRPr="00CF750C">
        <w:rPr>
          <w:sz w:val="18"/>
          <w:szCs w:val="18"/>
        </w:rPr>
        <w:t>в) 10 000 рублей, если цена Контракта составляет от 50 млн. рублей до 100 млн. рублей (включительно);</w:t>
      </w:r>
    </w:p>
    <w:p w:rsidR="007133D5" w:rsidRPr="00CF750C" w:rsidRDefault="007133D5" w:rsidP="009444C5">
      <w:pPr>
        <w:pStyle w:val="ConsPlusNormal"/>
        <w:spacing w:before="220"/>
        <w:ind w:firstLine="540"/>
        <w:jc w:val="both"/>
        <w:rPr>
          <w:sz w:val="18"/>
          <w:szCs w:val="18"/>
        </w:rPr>
      </w:pPr>
      <w:r w:rsidRPr="00CF750C">
        <w:rPr>
          <w:sz w:val="18"/>
          <w:szCs w:val="18"/>
        </w:rPr>
        <w:t>г) 100 000 рублей, если цена Контракта превышает 100 млн. рублей.</w:t>
      </w:r>
    </w:p>
    <w:p w:rsidR="007133D5" w:rsidRPr="00CF750C" w:rsidRDefault="007133D5" w:rsidP="009444C5">
      <w:pPr>
        <w:pStyle w:val="ConsPlusNormal"/>
        <w:jc w:val="both"/>
        <w:rPr>
          <w:sz w:val="18"/>
          <w:szCs w:val="18"/>
        </w:rPr>
      </w:pPr>
    </w:p>
    <w:p w:rsidR="007133D5" w:rsidRPr="00CF750C" w:rsidRDefault="007133D5" w:rsidP="009444C5">
      <w:pPr>
        <w:pStyle w:val="ConsPlusNormal"/>
        <w:ind w:firstLine="540"/>
        <w:jc w:val="both"/>
        <w:rPr>
          <w:sz w:val="22"/>
          <w:szCs w:val="22"/>
        </w:rPr>
      </w:pPr>
      <w:r w:rsidRPr="00CF750C">
        <w:rPr>
          <w:sz w:val="22"/>
          <w:szCs w:val="22"/>
        </w:rPr>
        <w:t xml:space="preserve">9.6. В случае нарушения Поставщиком срока представления документов, предусмотренного </w:t>
      </w:r>
      <w:hyperlink w:anchor="P282" w:history="1">
        <w:r w:rsidRPr="00CF750C">
          <w:rPr>
            <w:color w:val="0000FF"/>
            <w:sz w:val="22"/>
            <w:szCs w:val="22"/>
          </w:rPr>
          <w:t>пунктом 9.3</w:t>
        </w:r>
      </w:hyperlink>
      <w:r w:rsidRPr="00CF750C">
        <w:rPr>
          <w:sz w:val="22"/>
          <w:szCs w:val="22"/>
        </w:rPr>
        <w:t xml:space="preserve"> Договора, Заказчик не несет ответственность, установленную </w:t>
      </w:r>
      <w:hyperlink w:anchor="P328" w:history="1">
        <w:r w:rsidRPr="00CF750C">
          <w:rPr>
            <w:color w:val="0000FF"/>
            <w:sz w:val="22"/>
            <w:szCs w:val="22"/>
          </w:rPr>
          <w:t>пунктами 11.4</w:t>
        </w:r>
      </w:hyperlink>
      <w:r w:rsidRPr="00CF750C">
        <w:rPr>
          <w:sz w:val="22"/>
          <w:szCs w:val="22"/>
        </w:rPr>
        <w:t xml:space="preserve"> - </w:t>
      </w:r>
      <w:hyperlink w:anchor="P329" w:history="1">
        <w:r w:rsidRPr="00CF750C">
          <w:rPr>
            <w:color w:val="0000FF"/>
            <w:sz w:val="22"/>
            <w:szCs w:val="22"/>
          </w:rPr>
          <w:t>11.5</w:t>
        </w:r>
      </w:hyperlink>
      <w:r w:rsidRPr="00CF750C">
        <w:rPr>
          <w:sz w:val="22"/>
          <w:szCs w:val="22"/>
        </w:rPr>
        <w:t xml:space="preserve"> Договора.</w:t>
      </w:r>
    </w:p>
    <w:p w:rsidR="007133D5" w:rsidRPr="00CF750C" w:rsidRDefault="007133D5" w:rsidP="009444C5">
      <w:pPr>
        <w:pStyle w:val="ConsPlusNormal"/>
        <w:spacing w:before="220"/>
        <w:ind w:firstLine="540"/>
        <w:jc w:val="both"/>
        <w:rPr>
          <w:sz w:val="22"/>
          <w:szCs w:val="22"/>
        </w:rPr>
      </w:pPr>
      <w:r w:rsidRPr="00CF750C">
        <w:rPr>
          <w:sz w:val="22"/>
          <w:szCs w:val="22"/>
        </w:rPr>
        <w:t>9.7.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133D5" w:rsidRPr="00CF750C" w:rsidRDefault="007133D5" w:rsidP="009444C5">
      <w:pPr>
        <w:pStyle w:val="ConsPlusNormal"/>
        <w:spacing w:before="220"/>
        <w:ind w:firstLine="540"/>
        <w:jc w:val="both"/>
        <w:rPr>
          <w:sz w:val="22"/>
          <w:szCs w:val="22"/>
        </w:rPr>
      </w:pPr>
      <w:r w:rsidRPr="00CF750C">
        <w:rPr>
          <w:sz w:val="22"/>
          <w:szCs w:val="22"/>
        </w:rPr>
        <w:t>9.8.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133D5" w:rsidRPr="009444C5" w:rsidRDefault="007133D5" w:rsidP="009444C5">
      <w:pPr>
        <w:pStyle w:val="ConsPlusNormal"/>
        <w:spacing w:before="220"/>
        <w:ind w:firstLine="540"/>
        <w:jc w:val="both"/>
        <w:rPr>
          <w:sz w:val="22"/>
          <w:szCs w:val="22"/>
        </w:rPr>
      </w:pPr>
      <w:r>
        <w:rPr>
          <w:sz w:val="22"/>
          <w:szCs w:val="22"/>
        </w:rPr>
        <w:t>9</w:t>
      </w:r>
      <w:r w:rsidRPr="009444C5">
        <w:rPr>
          <w:sz w:val="22"/>
          <w:szCs w:val="22"/>
        </w:rPr>
        <w:t>.9.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133D5" w:rsidRPr="009444C5" w:rsidRDefault="007133D5" w:rsidP="009444C5">
      <w:pPr>
        <w:pStyle w:val="ConsPlusNormal"/>
        <w:spacing w:before="220"/>
        <w:ind w:firstLine="540"/>
        <w:jc w:val="both"/>
        <w:rPr>
          <w:sz w:val="22"/>
          <w:szCs w:val="22"/>
        </w:rPr>
      </w:pPr>
      <w:bookmarkStart w:id="8" w:name="P341"/>
      <w:bookmarkEnd w:id="8"/>
      <w:r>
        <w:rPr>
          <w:sz w:val="22"/>
          <w:szCs w:val="22"/>
        </w:rPr>
        <w:t>9</w:t>
      </w:r>
      <w:r w:rsidRPr="009444C5">
        <w:rPr>
          <w:sz w:val="22"/>
          <w:szCs w:val="22"/>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&lt;**&gt;.</w:t>
      </w:r>
    </w:p>
    <w:p w:rsidR="007133D5" w:rsidRPr="009444C5" w:rsidRDefault="007133D5" w:rsidP="009444C5">
      <w:pPr>
        <w:pStyle w:val="ConsPlusNormal"/>
        <w:spacing w:before="220"/>
        <w:ind w:firstLine="540"/>
        <w:jc w:val="both"/>
        <w:rPr>
          <w:sz w:val="22"/>
          <w:szCs w:val="22"/>
        </w:rPr>
      </w:pPr>
      <w:r w:rsidRPr="009444C5">
        <w:rPr>
          <w:sz w:val="22"/>
          <w:szCs w:val="22"/>
        </w:rPr>
        <w:t>--------------------------------</w:t>
      </w:r>
    </w:p>
    <w:p w:rsidR="007133D5" w:rsidRPr="00CF750C" w:rsidRDefault="007133D5" w:rsidP="009444C5">
      <w:pPr>
        <w:pStyle w:val="ConsPlusNormal"/>
        <w:spacing w:before="220"/>
        <w:ind w:firstLine="540"/>
        <w:jc w:val="both"/>
        <w:rPr>
          <w:sz w:val="16"/>
          <w:szCs w:val="16"/>
        </w:rPr>
      </w:pPr>
      <w:r w:rsidRPr="00CF750C">
        <w:rPr>
          <w:sz w:val="16"/>
          <w:szCs w:val="16"/>
        </w:rPr>
        <w:t xml:space="preserve">&lt;**&gt; Размер штрафа определяется в соответствии с </w:t>
      </w:r>
      <w:hyperlink r:id="rId9" w:history="1">
        <w:r w:rsidRPr="00CF750C">
          <w:rPr>
            <w:color w:val="0000FF"/>
            <w:sz w:val="16"/>
            <w:szCs w:val="16"/>
          </w:rPr>
          <w:t>Правилами</w:t>
        </w:r>
      </w:hyperlink>
      <w:r w:rsidRPr="00CF750C">
        <w:rPr>
          <w:sz w:val="16"/>
          <w:szCs w:val="16"/>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133D5" w:rsidRPr="00CF750C" w:rsidRDefault="007133D5" w:rsidP="009444C5">
      <w:pPr>
        <w:pStyle w:val="ConsPlusNormal"/>
        <w:spacing w:before="220"/>
        <w:ind w:firstLine="540"/>
        <w:jc w:val="both"/>
        <w:rPr>
          <w:sz w:val="16"/>
          <w:szCs w:val="16"/>
        </w:rPr>
      </w:pPr>
      <w:r w:rsidRPr="00CF750C">
        <w:rPr>
          <w:sz w:val="16"/>
          <w:szCs w:val="16"/>
        </w:rPr>
        <w:t>а) 10 процентов цены Контракта (этапа) в случае, если цена Контракта (этапа) не превышает 3 млн. рублей;</w:t>
      </w:r>
    </w:p>
    <w:p w:rsidR="007133D5" w:rsidRPr="00CF750C" w:rsidRDefault="007133D5" w:rsidP="009444C5">
      <w:pPr>
        <w:pStyle w:val="ConsPlusNormal"/>
        <w:spacing w:before="220"/>
        <w:ind w:firstLine="540"/>
        <w:jc w:val="both"/>
        <w:rPr>
          <w:sz w:val="16"/>
          <w:szCs w:val="16"/>
        </w:rPr>
      </w:pPr>
      <w:r w:rsidRPr="00CF750C">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и) 0,1 процента цены Контракта (этапа) в случае, если цена Контракта (этапа) превышает 10 млрд. рублей.</w:t>
      </w:r>
    </w:p>
    <w:p w:rsidR="007133D5" w:rsidRPr="009444C5" w:rsidRDefault="007133D5" w:rsidP="009444C5">
      <w:pPr>
        <w:pStyle w:val="ConsPlusNormal"/>
        <w:jc w:val="both"/>
        <w:rPr>
          <w:sz w:val="22"/>
          <w:szCs w:val="22"/>
        </w:rPr>
      </w:pPr>
    </w:p>
    <w:p w:rsidR="007133D5" w:rsidRPr="009444C5" w:rsidRDefault="007133D5" w:rsidP="009444C5">
      <w:pPr>
        <w:pStyle w:val="ConsPlusNormal"/>
        <w:ind w:firstLine="540"/>
        <w:jc w:val="both"/>
        <w:rPr>
          <w:sz w:val="22"/>
          <w:szCs w:val="22"/>
        </w:rPr>
      </w:pPr>
      <w:bookmarkStart w:id="9" w:name="P354"/>
      <w:bookmarkEnd w:id="9"/>
      <w:r>
        <w:rPr>
          <w:sz w:val="22"/>
          <w:szCs w:val="22"/>
        </w:rPr>
        <w:t>9</w:t>
      </w:r>
      <w:r w:rsidRPr="009444C5">
        <w:rPr>
          <w:sz w:val="22"/>
          <w:szCs w:val="22"/>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 &lt;****&gt;.</w:t>
      </w:r>
    </w:p>
    <w:p w:rsidR="007133D5" w:rsidRPr="009444C5" w:rsidRDefault="007133D5" w:rsidP="009444C5">
      <w:pPr>
        <w:pStyle w:val="ConsPlusNormal"/>
        <w:spacing w:before="220"/>
        <w:ind w:firstLine="540"/>
        <w:jc w:val="both"/>
        <w:rPr>
          <w:sz w:val="22"/>
          <w:szCs w:val="22"/>
        </w:rPr>
      </w:pPr>
      <w:r w:rsidRPr="009444C5">
        <w:rPr>
          <w:sz w:val="22"/>
          <w:szCs w:val="22"/>
        </w:rPr>
        <w:t>--------------------------------</w:t>
      </w:r>
    </w:p>
    <w:p w:rsidR="007133D5" w:rsidRPr="00CF750C" w:rsidRDefault="007133D5" w:rsidP="009444C5">
      <w:pPr>
        <w:pStyle w:val="ConsPlusNormal"/>
        <w:spacing w:before="220"/>
        <w:ind w:firstLine="540"/>
        <w:jc w:val="both"/>
        <w:rPr>
          <w:sz w:val="16"/>
          <w:szCs w:val="16"/>
        </w:rPr>
      </w:pPr>
      <w:r w:rsidRPr="00CF750C">
        <w:rPr>
          <w:sz w:val="16"/>
          <w:szCs w:val="16"/>
        </w:rPr>
        <w:t xml:space="preserve">&lt;****&gt; Размер штрафа определяется в соответствии с </w:t>
      </w:r>
      <w:hyperlink r:id="rId10" w:history="1">
        <w:r w:rsidRPr="00CF750C">
          <w:rPr>
            <w:color w:val="0000FF"/>
            <w:sz w:val="16"/>
            <w:szCs w:val="16"/>
          </w:rPr>
          <w:t>Правилами</w:t>
        </w:r>
      </w:hyperlink>
      <w:r w:rsidRPr="00CF750C">
        <w:rPr>
          <w:sz w:val="16"/>
          <w:szCs w:val="16"/>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133D5" w:rsidRPr="00CF750C" w:rsidRDefault="007133D5" w:rsidP="009444C5">
      <w:pPr>
        <w:pStyle w:val="ConsPlusNormal"/>
        <w:spacing w:before="220"/>
        <w:ind w:firstLine="540"/>
        <w:jc w:val="both"/>
        <w:rPr>
          <w:sz w:val="16"/>
          <w:szCs w:val="16"/>
        </w:rPr>
      </w:pPr>
      <w:r w:rsidRPr="00CF750C">
        <w:rPr>
          <w:sz w:val="16"/>
          <w:szCs w:val="16"/>
        </w:rPr>
        <w:t>а) 1 000 рублей, если цена Контракта не превышает 3 млн. рублей;</w:t>
      </w:r>
    </w:p>
    <w:p w:rsidR="007133D5" w:rsidRPr="00CF750C" w:rsidRDefault="007133D5" w:rsidP="009444C5">
      <w:pPr>
        <w:pStyle w:val="ConsPlusNormal"/>
        <w:spacing w:before="220"/>
        <w:ind w:firstLine="540"/>
        <w:jc w:val="both"/>
        <w:rPr>
          <w:sz w:val="16"/>
          <w:szCs w:val="16"/>
        </w:rPr>
      </w:pPr>
      <w:r w:rsidRPr="00CF750C">
        <w:rPr>
          <w:sz w:val="16"/>
          <w:szCs w:val="16"/>
        </w:rPr>
        <w:t>б) 5 000 рублей, если цена Контракта составляет от 3 млн. рублей до 50 млн.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в) 10 000 рублей, если цена Контракта составляет от 50 млн. рублей до 100 млн. рублей (включительно);</w:t>
      </w:r>
    </w:p>
    <w:p w:rsidR="007133D5" w:rsidRPr="00CF750C" w:rsidRDefault="007133D5" w:rsidP="009444C5">
      <w:pPr>
        <w:pStyle w:val="ConsPlusNormal"/>
        <w:spacing w:before="220"/>
        <w:ind w:firstLine="540"/>
        <w:jc w:val="both"/>
        <w:rPr>
          <w:sz w:val="16"/>
          <w:szCs w:val="16"/>
        </w:rPr>
      </w:pPr>
      <w:r w:rsidRPr="00CF750C">
        <w:rPr>
          <w:sz w:val="16"/>
          <w:szCs w:val="16"/>
        </w:rPr>
        <w:t>г) 100 000 рублей, если цена Контракта превышает 100 млн. рублей.</w:t>
      </w:r>
    </w:p>
    <w:p w:rsidR="007133D5" w:rsidRPr="009444C5" w:rsidRDefault="007133D5" w:rsidP="009444C5">
      <w:pPr>
        <w:pStyle w:val="ConsPlusNormal"/>
        <w:jc w:val="both"/>
        <w:rPr>
          <w:sz w:val="22"/>
          <w:szCs w:val="22"/>
        </w:rPr>
      </w:pPr>
    </w:p>
    <w:p w:rsidR="007133D5" w:rsidRPr="009444C5" w:rsidRDefault="007133D5" w:rsidP="009444C5">
      <w:pPr>
        <w:pStyle w:val="ConsPlusNormal"/>
        <w:ind w:firstLine="540"/>
        <w:jc w:val="both"/>
        <w:rPr>
          <w:sz w:val="22"/>
          <w:szCs w:val="22"/>
        </w:rPr>
      </w:pPr>
      <w:r>
        <w:rPr>
          <w:sz w:val="22"/>
          <w:szCs w:val="22"/>
        </w:rPr>
        <w:t>9</w:t>
      </w:r>
      <w:r w:rsidRPr="009444C5">
        <w:rPr>
          <w:sz w:val="22"/>
          <w:szCs w:val="22"/>
        </w:rPr>
        <w:t>.1</w:t>
      </w:r>
      <w:r>
        <w:rPr>
          <w:sz w:val="22"/>
          <w:szCs w:val="22"/>
        </w:rPr>
        <w:t>2</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133D5" w:rsidRPr="009444C5" w:rsidRDefault="007133D5" w:rsidP="009444C5">
      <w:pPr>
        <w:pStyle w:val="ConsPlusNormal"/>
        <w:spacing w:before="220"/>
        <w:ind w:firstLine="540"/>
        <w:jc w:val="both"/>
        <w:rPr>
          <w:sz w:val="22"/>
          <w:szCs w:val="22"/>
        </w:rPr>
      </w:pPr>
      <w:r>
        <w:rPr>
          <w:sz w:val="22"/>
          <w:szCs w:val="22"/>
        </w:rPr>
        <w:t>9</w:t>
      </w:r>
      <w:r w:rsidRPr="009444C5">
        <w:rPr>
          <w:sz w:val="22"/>
          <w:szCs w:val="22"/>
        </w:rPr>
        <w:t>.1</w:t>
      </w:r>
      <w:r>
        <w:rPr>
          <w:sz w:val="22"/>
          <w:szCs w:val="22"/>
        </w:rPr>
        <w:t>3</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133D5" w:rsidRPr="009444C5" w:rsidRDefault="007133D5" w:rsidP="009444C5">
      <w:pPr>
        <w:widowControl w:val="0"/>
        <w:ind w:firstLine="708"/>
        <w:jc w:val="both"/>
        <w:rPr>
          <w:bCs/>
          <w:sz w:val="22"/>
          <w:szCs w:val="22"/>
        </w:rPr>
      </w:pPr>
      <w:r>
        <w:rPr>
          <w:sz w:val="22"/>
          <w:szCs w:val="22"/>
        </w:rPr>
        <w:t>9</w:t>
      </w:r>
      <w:r w:rsidRPr="009444C5">
        <w:rPr>
          <w:sz w:val="22"/>
          <w:szCs w:val="22"/>
        </w:rPr>
        <w:t>.</w:t>
      </w:r>
      <w:r>
        <w:rPr>
          <w:sz w:val="22"/>
          <w:szCs w:val="22"/>
        </w:rPr>
        <w:t>14</w:t>
      </w:r>
      <w:r w:rsidRPr="009444C5">
        <w:rPr>
          <w:sz w:val="22"/>
          <w:szCs w:val="22"/>
        </w:rPr>
        <w:t>. Уплата неустойки (штрафа, пени) не освобождает Стороны от исполнения обязательств по Договору.</w:t>
      </w:r>
    </w:p>
    <w:p w:rsidR="007133D5" w:rsidRPr="00F3055E" w:rsidRDefault="007133D5"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7133D5" w:rsidRPr="00AC7775"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7133D5" w:rsidRPr="00AC7775" w:rsidRDefault="007133D5"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7133D5" w:rsidRPr="00F3055E" w:rsidRDefault="007133D5"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133D5" w:rsidRPr="00F3055E" w:rsidRDefault="007133D5" w:rsidP="00DF264A">
      <w:pPr>
        <w:pStyle w:val="-0"/>
        <w:numPr>
          <w:ilvl w:val="1"/>
          <w:numId w:val="0"/>
        </w:numPr>
        <w:tabs>
          <w:tab w:val="num" w:pos="1418"/>
        </w:tabs>
        <w:ind w:firstLine="709"/>
        <w:rPr>
          <w:sz w:val="22"/>
          <w:szCs w:val="22"/>
        </w:rPr>
      </w:pPr>
    </w:p>
    <w:p w:rsidR="007133D5" w:rsidRPr="00F3055E" w:rsidRDefault="007133D5"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133D5" w:rsidRPr="00F3055E" w:rsidRDefault="007133D5" w:rsidP="00DF264A">
      <w:pPr>
        <w:pStyle w:val="-0"/>
        <w:numPr>
          <w:ilvl w:val="1"/>
          <w:numId w:val="0"/>
        </w:numPr>
        <w:tabs>
          <w:tab w:val="num" w:pos="1418"/>
        </w:tabs>
        <w:ind w:firstLine="709"/>
        <w:rPr>
          <w:sz w:val="22"/>
          <w:szCs w:val="22"/>
        </w:rPr>
      </w:pPr>
    </w:p>
    <w:p w:rsidR="007133D5" w:rsidRPr="00F3055E" w:rsidRDefault="007133D5"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7133D5" w:rsidRPr="00F3055E" w:rsidRDefault="007133D5"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7133D5" w:rsidRPr="00F3055E" w:rsidRDefault="007133D5"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7133D5" w:rsidRPr="00F3055E" w:rsidRDefault="007133D5"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7133D5" w:rsidRPr="00F3055E" w:rsidRDefault="007133D5"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7133D5" w:rsidRPr="00F3055E" w:rsidRDefault="007133D5"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7133D5" w:rsidRPr="00F3055E" w:rsidRDefault="007133D5"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7133D5" w:rsidRPr="00F3055E" w:rsidRDefault="007133D5" w:rsidP="00DF264A">
      <w:pPr>
        <w:pStyle w:val="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7133D5" w:rsidRPr="00F3055E" w:rsidRDefault="007133D5" w:rsidP="00DF264A">
      <w:pPr>
        <w:pStyle w:val="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7133D5" w:rsidRPr="00F3055E" w:rsidRDefault="007133D5"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7133D5" w:rsidRPr="00F3055E" w:rsidRDefault="007133D5" w:rsidP="00DF264A">
      <w:pPr>
        <w:jc w:val="both"/>
        <w:rPr>
          <w:sz w:val="22"/>
          <w:szCs w:val="22"/>
        </w:rPr>
      </w:pPr>
    </w:p>
    <w:p w:rsidR="007133D5" w:rsidRDefault="007133D5" w:rsidP="00DF264A">
      <w:pPr>
        <w:jc w:val="both"/>
        <w:rPr>
          <w:sz w:val="22"/>
          <w:szCs w:val="22"/>
        </w:rPr>
      </w:pPr>
      <w:r>
        <w:rPr>
          <w:sz w:val="22"/>
          <w:szCs w:val="22"/>
        </w:rPr>
        <w:t>Приложение № 1 – Спецификация</w:t>
      </w:r>
    </w:p>
    <w:p w:rsidR="007133D5" w:rsidRPr="00F3055E" w:rsidRDefault="007133D5"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tblPr>
      <w:tblGrid>
        <w:gridCol w:w="5103"/>
        <w:gridCol w:w="4617"/>
      </w:tblGrid>
      <w:tr w:rsidR="007133D5" w:rsidRPr="00F3055E">
        <w:tc>
          <w:tcPr>
            <w:tcW w:w="5211" w:type="dxa"/>
          </w:tcPr>
          <w:p w:rsidR="007133D5" w:rsidRPr="00AC7775" w:rsidRDefault="007133D5" w:rsidP="00DF264A">
            <w:pPr>
              <w:rPr>
                <w:sz w:val="22"/>
                <w:szCs w:val="22"/>
              </w:rPr>
            </w:pPr>
          </w:p>
          <w:p w:rsidR="007133D5" w:rsidRPr="00AC7775" w:rsidRDefault="007133D5" w:rsidP="00DF264A">
            <w:pPr>
              <w:rPr>
                <w:sz w:val="22"/>
                <w:szCs w:val="22"/>
              </w:rPr>
            </w:pPr>
            <w:r w:rsidRPr="00AC7775">
              <w:rPr>
                <w:sz w:val="22"/>
                <w:szCs w:val="22"/>
              </w:rPr>
              <w:t>Заказчик:</w:t>
            </w:r>
          </w:p>
          <w:p w:rsidR="007133D5" w:rsidRPr="00AC7775" w:rsidRDefault="007133D5" w:rsidP="00DF264A">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7133D5" w:rsidRPr="00AC7775" w:rsidRDefault="007133D5" w:rsidP="00DF264A">
            <w:pPr>
              <w:rPr>
                <w:sz w:val="22"/>
                <w:szCs w:val="22"/>
              </w:rPr>
            </w:pPr>
            <w:r w:rsidRPr="00AC7775">
              <w:rPr>
                <w:sz w:val="22"/>
                <w:szCs w:val="22"/>
              </w:rPr>
              <w:t>Адрес: 614045, г. Пермь ул. Монастырская, 82</w:t>
            </w:r>
          </w:p>
          <w:p w:rsidR="007133D5" w:rsidRPr="00AC7775" w:rsidRDefault="007133D5" w:rsidP="00DF264A">
            <w:pPr>
              <w:rPr>
                <w:sz w:val="22"/>
                <w:szCs w:val="22"/>
              </w:rPr>
            </w:pPr>
            <w:r w:rsidRPr="00AC7775">
              <w:rPr>
                <w:sz w:val="22"/>
                <w:szCs w:val="22"/>
              </w:rPr>
              <w:t>телефон. +7(342)236-35-48</w:t>
            </w:r>
          </w:p>
          <w:p w:rsidR="007133D5" w:rsidRPr="00AC7775" w:rsidRDefault="007133D5" w:rsidP="00DF264A">
            <w:pPr>
              <w:rPr>
                <w:spacing w:val="-4"/>
                <w:sz w:val="22"/>
                <w:szCs w:val="22"/>
              </w:rPr>
            </w:pPr>
            <w:r w:rsidRPr="00AC7775">
              <w:rPr>
                <w:sz w:val="22"/>
                <w:szCs w:val="22"/>
              </w:rPr>
              <w:t xml:space="preserve">Адрес электронной почты: </w:t>
            </w:r>
            <w:hyperlink r:id="rId11" w:history="1">
              <w:r w:rsidRPr="00AC7775">
                <w:rPr>
                  <w:rStyle w:val="Hyperlink"/>
                  <w:spacing w:val="-4"/>
                  <w:sz w:val="22"/>
                  <w:szCs w:val="22"/>
                  <w:lang w:val="en-US"/>
                </w:rPr>
                <w:t>market</w:t>
              </w:r>
              <w:r w:rsidRPr="00AC7775">
                <w:rPr>
                  <w:rStyle w:val="Hyperlink"/>
                  <w:spacing w:val="-4"/>
                  <w:sz w:val="22"/>
                  <w:szCs w:val="22"/>
                </w:rPr>
                <w:t>@</w:t>
              </w:r>
              <w:r w:rsidRPr="00AC7775">
                <w:rPr>
                  <w:rStyle w:val="Hyperlink"/>
                  <w:spacing w:val="-4"/>
                  <w:sz w:val="22"/>
                  <w:szCs w:val="22"/>
                  <w:lang w:val="en-US"/>
                </w:rPr>
                <w:t>fcrisk</w:t>
              </w:r>
              <w:r w:rsidRPr="00AC7775">
                <w:rPr>
                  <w:rStyle w:val="Hyperlink"/>
                  <w:spacing w:val="-4"/>
                  <w:sz w:val="22"/>
                  <w:szCs w:val="22"/>
                </w:rPr>
                <w:t>.</w:t>
              </w:r>
              <w:r w:rsidRPr="00AC7775">
                <w:rPr>
                  <w:rStyle w:val="Hyperlink"/>
                  <w:spacing w:val="-4"/>
                  <w:sz w:val="22"/>
                  <w:szCs w:val="22"/>
                  <w:lang w:val="en-US"/>
                </w:rPr>
                <w:t>ru</w:t>
              </w:r>
            </w:hyperlink>
          </w:p>
          <w:p w:rsidR="007133D5" w:rsidRPr="00AC7775" w:rsidRDefault="007133D5" w:rsidP="00DF264A">
            <w:pPr>
              <w:rPr>
                <w:spacing w:val="-4"/>
                <w:sz w:val="22"/>
                <w:szCs w:val="22"/>
              </w:rPr>
            </w:pPr>
            <w:r w:rsidRPr="00AC7775">
              <w:rPr>
                <w:sz w:val="22"/>
                <w:szCs w:val="22"/>
              </w:rPr>
              <w:t>ИНН 5902291452, КПП 590201001</w:t>
            </w:r>
            <w:r w:rsidRPr="00AC7775">
              <w:rPr>
                <w:spacing w:val="-4"/>
                <w:sz w:val="22"/>
                <w:szCs w:val="22"/>
              </w:rPr>
              <w:t xml:space="preserve"> </w:t>
            </w:r>
          </w:p>
          <w:p w:rsidR="007133D5" w:rsidRPr="00AC7775" w:rsidRDefault="007133D5" w:rsidP="00DF264A">
            <w:pPr>
              <w:rPr>
                <w:spacing w:val="-4"/>
                <w:sz w:val="22"/>
                <w:szCs w:val="22"/>
              </w:rPr>
            </w:pPr>
            <w:r w:rsidRPr="00AC7775">
              <w:rPr>
                <w:spacing w:val="-4"/>
                <w:sz w:val="22"/>
                <w:szCs w:val="22"/>
              </w:rPr>
              <w:t xml:space="preserve">ОКТМО: 57701000001 </w:t>
            </w:r>
          </w:p>
          <w:p w:rsidR="007133D5" w:rsidRPr="00AC7775" w:rsidRDefault="007133D5" w:rsidP="00DF264A">
            <w:pPr>
              <w:rPr>
                <w:spacing w:val="-4"/>
                <w:sz w:val="22"/>
                <w:szCs w:val="22"/>
              </w:rPr>
            </w:pPr>
            <w:r w:rsidRPr="00AC7775">
              <w:rPr>
                <w:spacing w:val="-4"/>
                <w:sz w:val="22"/>
                <w:szCs w:val="22"/>
              </w:rPr>
              <w:t>ОКПО: 40899186</w:t>
            </w:r>
          </w:p>
          <w:p w:rsidR="007133D5" w:rsidRPr="00AC7775" w:rsidRDefault="007133D5" w:rsidP="00DF264A">
            <w:pPr>
              <w:rPr>
                <w:sz w:val="22"/>
                <w:szCs w:val="22"/>
              </w:rPr>
            </w:pPr>
            <w:r w:rsidRPr="00AC7775">
              <w:rPr>
                <w:sz w:val="22"/>
                <w:szCs w:val="22"/>
              </w:rPr>
              <w:t>Банковские реквизиты:</w:t>
            </w:r>
          </w:p>
          <w:p w:rsidR="007133D5" w:rsidRPr="00AC7775" w:rsidRDefault="007133D5" w:rsidP="00DF264A">
            <w:pPr>
              <w:rPr>
                <w:sz w:val="22"/>
                <w:szCs w:val="22"/>
              </w:rPr>
            </w:pPr>
            <w:r w:rsidRPr="00AC7775">
              <w:rPr>
                <w:sz w:val="22"/>
                <w:szCs w:val="22"/>
              </w:rPr>
              <w:t>Получатель: УФК по Пермскому краю (ФБУН «ФНЦ медико-профилактических технологий управления рисками здоровью населен</w:t>
            </w:r>
            <w:r>
              <w:rPr>
                <w:sz w:val="22"/>
                <w:szCs w:val="22"/>
              </w:rPr>
              <w:t>ия» л/с 20566Х64050</w:t>
            </w:r>
            <w:r w:rsidRPr="00AC7775">
              <w:rPr>
                <w:sz w:val="22"/>
                <w:szCs w:val="22"/>
              </w:rPr>
              <w:t>)</w:t>
            </w:r>
          </w:p>
          <w:p w:rsidR="007133D5" w:rsidRPr="00CF750C" w:rsidRDefault="007133D5" w:rsidP="00DF264A">
            <w:pPr>
              <w:rPr>
                <w:sz w:val="22"/>
                <w:szCs w:val="22"/>
              </w:rPr>
            </w:pPr>
            <w:r w:rsidRPr="00CF750C">
              <w:rPr>
                <w:sz w:val="22"/>
                <w:szCs w:val="22"/>
              </w:rPr>
              <w:t>р/сч (ЕКС) 4010282810145370000048</w:t>
            </w:r>
          </w:p>
          <w:p w:rsidR="007133D5" w:rsidRPr="00AC7775" w:rsidRDefault="007133D5" w:rsidP="00DF264A">
            <w:pPr>
              <w:rPr>
                <w:i/>
                <w:sz w:val="22"/>
                <w:szCs w:val="22"/>
              </w:rPr>
            </w:pPr>
            <w:r w:rsidRPr="00AC7775">
              <w:rPr>
                <w:sz w:val="22"/>
                <w:szCs w:val="22"/>
              </w:rPr>
              <w:t xml:space="preserve">в банке: </w:t>
            </w:r>
            <w:r w:rsidRPr="00AE4107">
              <w:rPr>
                <w:sz w:val="22"/>
                <w:szCs w:val="22"/>
              </w:rPr>
              <w:t xml:space="preserve">ОКЦ № 3 УГУ Банка России//УФК по Пермскому краю, г Пермь </w:t>
            </w:r>
            <w:r w:rsidRPr="00AC7775">
              <w:rPr>
                <w:sz w:val="22"/>
                <w:szCs w:val="22"/>
              </w:rPr>
              <w:t>БИК 015773997 номер казначейского счета 03214643000000015600</w:t>
            </w:r>
          </w:p>
        </w:tc>
        <w:tc>
          <w:tcPr>
            <w:tcW w:w="4617" w:type="dxa"/>
          </w:tcPr>
          <w:p w:rsidR="007133D5" w:rsidRPr="00AC7775" w:rsidRDefault="007133D5" w:rsidP="00DF264A">
            <w:pPr>
              <w:rPr>
                <w:sz w:val="22"/>
                <w:szCs w:val="22"/>
              </w:rPr>
            </w:pPr>
          </w:p>
          <w:p w:rsidR="007133D5" w:rsidRPr="00AC7775" w:rsidRDefault="007133D5" w:rsidP="00DF264A">
            <w:pPr>
              <w:rPr>
                <w:sz w:val="22"/>
                <w:szCs w:val="22"/>
              </w:rPr>
            </w:pPr>
            <w:r w:rsidRPr="00AC7775">
              <w:rPr>
                <w:sz w:val="22"/>
                <w:szCs w:val="22"/>
              </w:rPr>
              <w:t>Поставщик:</w:t>
            </w:r>
          </w:p>
          <w:p w:rsidR="007133D5" w:rsidRPr="00AC7775" w:rsidRDefault="007133D5" w:rsidP="00B84E46">
            <w:pPr>
              <w:jc w:val="both"/>
              <w:rPr>
                <w:sz w:val="22"/>
                <w:szCs w:val="22"/>
              </w:rPr>
            </w:pPr>
          </w:p>
          <w:p w:rsidR="007133D5" w:rsidRPr="00AC7775" w:rsidRDefault="007133D5" w:rsidP="00DF264A">
            <w:pPr>
              <w:rPr>
                <w:sz w:val="22"/>
                <w:szCs w:val="22"/>
              </w:rPr>
            </w:pPr>
          </w:p>
        </w:tc>
      </w:tr>
      <w:tr w:rsidR="007133D5" w:rsidRPr="00F3055E">
        <w:tblPrEx>
          <w:tblLook w:val="0000"/>
        </w:tblPrEx>
        <w:tc>
          <w:tcPr>
            <w:tcW w:w="5211" w:type="dxa"/>
          </w:tcPr>
          <w:p w:rsidR="007133D5" w:rsidRPr="00AC7775" w:rsidRDefault="007133D5" w:rsidP="00DF264A">
            <w:pPr>
              <w:rPr>
                <w:sz w:val="22"/>
                <w:szCs w:val="22"/>
              </w:rPr>
            </w:pPr>
          </w:p>
          <w:p w:rsidR="007133D5" w:rsidRPr="00AC7775" w:rsidRDefault="007133D5" w:rsidP="00DF264A">
            <w:pPr>
              <w:rPr>
                <w:sz w:val="22"/>
                <w:szCs w:val="22"/>
              </w:rPr>
            </w:pPr>
            <w:r>
              <w:rPr>
                <w:sz w:val="22"/>
                <w:szCs w:val="22"/>
              </w:rPr>
              <w:t>__________________</w:t>
            </w:r>
          </w:p>
          <w:p w:rsidR="007133D5" w:rsidRPr="00AC7775" w:rsidRDefault="007133D5" w:rsidP="00DF264A">
            <w:pPr>
              <w:rPr>
                <w:sz w:val="22"/>
                <w:szCs w:val="22"/>
              </w:rPr>
            </w:pPr>
            <w:r w:rsidRPr="00AC7775">
              <w:rPr>
                <w:sz w:val="22"/>
                <w:szCs w:val="22"/>
              </w:rPr>
              <w:t>М.П.</w:t>
            </w:r>
          </w:p>
        </w:tc>
        <w:tc>
          <w:tcPr>
            <w:tcW w:w="4617" w:type="dxa"/>
          </w:tcPr>
          <w:p w:rsidR="007133D5" w:rsidRPr="00AC7775" w:rsidRDefault="007133D5" w:rsidP="00DF264A">
            <w:pPr>
              <w:rPr>
                <w:sz w:val="22"/>
                <w:szCs w:val="22"/>
              </w:rPr>
            </w:pPr>
          </w:p>
          <w:p w:rsidR="007133D5" w:rsidRPr="00AC7775" w:rsidRDefault="007133D5" w:rsidP="00DF264A">
            <w:pPr>
              <w:rPr>
                <w:sz w:val="22"/>
                <w:szCs w:val="22"/>
              </w:rPr>
            </w:pPr>
            <w:r w:rsidRPr="00AC7775">
              <w:rPr>
                <w:sz w:val="22"/>
                <w:szCs w:val="22"/>
              </w:rPr>
              <w:t xml:space="preserve">_____________ </w:t>
            </w:r>
          </w:p>
          <w:p w:rsidR="007133D5" w:rsidRPr="00AC7775" w:rsidRDefault="007133D5" w:rsidP="004233B1">
            <w:pPr>
              <w:rPr>
                <w:sz w:val="22"/>
                <w:szCs w:val="22"/>
              </w:rPr>
            </w:pPr>
            <w:r w:rsidRPr="00AC7775">
              <w:rPr>
                <w:sz w:val="22"/>
                <w:szCs w:val="22"/>
              </w:rPr>
              <w:t xml:space="preserve">М.П. </w:t>
            </w:r>
          </w:p>
        </w:tc>
      </w:tr>
    </w:tbl>
    <w:p w:rsidR="007133D5" w:rsidRPr="00F3055E" w:rsidRDefault="007133D5" w:rsidP="00DF264A">
      <w:pPr>
        <w:rPr>
          <w:sz w:val="22"/>
          <w:szCs w:val="22"/>
        </w:rPr>
        <w:sectPr w:rsidR="007133D5" w:rsidRPr="00F3055E" w:rsidSect="00B84E46">
          <w:headerReference w:type="even" r:id="rId12"/>
          <w:headerReference w:type="default" r:id="rId13"/>
          <w:footerReference w:type="even" r:id="rId14"/>
          <w:footerReference w:type="default" r:id="rId15"/>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tblPr>
      <w:tblGrid>
        <w:gridCol w:w="4761"/>
      </w:tblGrid>
      <w:tr w:rsidR="007133D5" w:rsidRPr="00480B09">
        <w:tc>
          <w:tcPr>
            <w:tcW w:w="4869" w:type="dxa"/>
            <w:vAlign w:val="center"/>
          </w:tcPr>
          <w:p w:rsidR="007133D5" w:rsidRPr="006632C6" w:rsidRDefault="007133D5"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7133D5" w:rsidRPr="00480B09" w:rsidRDefault="007133D5" w:rsidP="00DF264A">
            <w:pPr>
              <w:jc w:val="center"/>
            </w:pPr>
          </w:p>
        </w:tc>
      </w:tr>
    </w:tbl>
    <w:p w:rsidR="007133D5" w:rsidRPr="00480B09" w:rsidRDefault="007133D5" w:rsidP="00DF264A"/>
    <w:p w:rsidR="007133D5" w:rsidRPr="00480B09" w:rsidRDefault="007133D5" w:rsidP="00DF264A"/>
    <w:p w:rsidR="007133D5" w:rsidRPr="00480B09" w:rsidRDefault="007133D5" w:rsidP="00DF264A"/>
    <w:p w:rsidR="007133D5" w:rsidRPr="00480B09" w:rsidRDefault="007133D5" w:rsidP="00DF264A">
      <w:pPr>
        <w:jc w:val="center"/>
        <w:rPr>
          <w:b/>
        </w:rPr>
      </w:pPr>
    </w:p>
    <w:p w:rsidR="007133D5" w:rsidRPr="00480B09" w:rsidRDefault="007133D5" w:rsidP="00CF750C">
      <w:pPr>
        <w:jc w:val="center"/>
        <w:rPr>
          <w:b/>
        </w:rPr>
      </w:pPr>
    </w:p>
    <w:p w:rsidR="007133D5" w:rsidRDefault="007133D5"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1"/>
        <w:gridCol w:w="4722"/>
        <w:gridCol w:w="1565"/>
        <w:gridCol w:w="828"/>
        <w:gridCol w:w="732"/>
        <w:gridCol w:w="1196"/>
        <w:gridCol w:w="306"/>
        <w:gridCol w:w="854"/>
      </w:tblGrid>
      <w:tr w:rsidR="007133D5" w:rsidRPr="00560BFD" w:rsidTr="000779B7">
        <w:trPr>
          <w:cantSplit/>
          <w:trHeight w:val="1144"/>
          <w:tblHeader/>
          <w:jc w:val="center"/>
        </w:trPr>
        <w:tc>
          <w:tcPr>
            <w:tcW w:w="479" w:type="dxa"/>
            <w:vAlign w:val="center"/>
          </w:tcPr>
          <w:p w:rsidR="007133D5" w:rsidRPr="00560BFD" w:rsidRDefault="007133D5" w:rsidP="00674782">
            <w:pPr>
              <w:jc w:val="center"/>
            </w:pPr>
            <w:r w:rsidRPr="00560BFD">
              <w:t>№ п/п</w:t>
            </w:r>
          </w:p>
        </w:tc>
        <w:tc>
          <w:tcPr>
            <w:tcW w:w="6287" w:type="dxa"/>
            <w:gridSpan w:val="2"/>
            <w:vAlign w:val="center"/>
          </w:tcPr>
          <w:p w:rsidR="007133D5" w:rsidRPr="00560BFD" w:rsidRDefault="007133D5" w:rsidP="00674782">
            <w:pPr>
              <w:jc w:val="center"/>
            </w:pPr>
            <w:r w:rsidRPr="00560BFD">
              <w:t>Наименование</w:t>
            </w:r>
            <w:r w:rsidRPr="00560BFD">
              <w:br/>
              <w:t>Товара</w:t>
            </w:r>
          </w:p>
        </w:tc>
        <w:tc>
          <w:tcPr>
            <w:tcW w:w="828" w:type="dxa"/>
            <w:vAlign w:val="center"/>
          </w:tcPr>
          <w:p w:rsidR="007133D5" w:rsidRPr="00560BFD" w:rsidRDefault="007133D5" w:rsidP="00674782">
            <w:pPr>
              <w:jc w:val="center"/>
            </w:pPr>
            <w:r w:rsidRPr="00560BFD">
              <w:t>Ед</w:t>
            </w:r>
            <w:r>
              <w:t>.</w:t>
            </w:r>
            <w:r w:rsidRPr="00560BFD">
              <w:t xml:space="preserve"> изм</w:t>
            </w:r>
            <w:r>
              <w:t>.</w:t>
            </w:r>
          </w:p>
        </w:tc>
        <w:tc>
          <w:tcPr>
            <w:tcW w:w="732" w:type="dxa"/>
            <w:vAlign w:val="center"/>
          </w:tcPr>
          <w:p w:rsidR="007133D5" w:rsidRPr="00560BFD" w:rsidRDefault="007133D5" w:rsidP="00674782">
            <w:pPr>
              <w:jc w:val="center"/>
            </w:pPr>
            <w:r w:rsidRPr="00560BFD">
              <w:t>Кол</w:t>
            </w:r>
            <w:r>
              <w:t>-в</w:t>
            </w:r>
            <w:r w:rsidRPr="00560BFD">
              <w:t>о в ед</w:t>
            </w:r>
            <w:r>
              <w:t>.</w:t>
            </w:r>
            <w:r w:rsidRPr="00560BFD">
              <w:t xml:space="preserve"> изм</w:t>
            </w:r>
            <w:r>
              <w:t>.</w:t>
            </w:r>
          </w:p>
        </w:tc>
        <w:tc>
          <w:tcPr>
            <w:tcW w:w="1196" w:type="dxa"/>
            <w:vAlign w:val="center"/>
          </w:tcPr>
          <w:p w:rsidR="007133D5" w:rsidRPr="00560BFD" w:rsidRDefault="007133D5"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7133D5" w:rsidRPr="00560BFD" w:rsidRDefault="007133D5" w:rsidP="00674782">
            <w:pPr>
              <w:jc w:val="center"/>
            </w:pPr>
            <w:r w:rsidRPr="00560BFD">
              <w:t xml:space="preserve">Стоимость, руб. </w:t>
            </w:r>
          </w:p>
          <w:p w:rsidR="007133D5" w:rsidRPr="00560BFD" w:rsidRDefault="007133D5" w:rsidP="00674782">
            <w:pPr>
              <w:jc w:val="center"/>
            </w:pPr>
          </w:p>
        </w:tc>
      </w:tr>
      <w:tr w:rsidR="007133D5" w:rsidRPr="00560BFD" w:rsidTr="000779B7">
        <w:trPr>
          <w:cantSplit/>
          <w:jc w:val="center"/>
        </w:trPr>
        <w:tc>
          <w:tcPr>
            <w:tcW w:w="479" w:type="dxa"/>
            <w:vAlign w:val="center"/>
          </w:tcPr>
          <w:p w:rsidR="007133D5" w:rsidRPr="00560BFD" w:rsidRDefault="007133D5" w:rsidP="00674782">
            <w:pPr>
              <w:jc w:val="center"/>
            </w:pPr>
            <w:r w:rsidRPr="00560BFD">
              <w:t>1</w:t>
            </w:r>
          </w:p>
        </w:tc>
        <w:tc>
          <w:tcPr>
            <w:tcW w:w="6287" w:type="dxa"/>
            <w:gridSpan w:val="2"/>
            <w:vAlign w:val="center"/>
          </w:tcPr>
          <w:p w:rsidR="007133D5" w:rsidRDefault="007133D5" w:rsidP="00674782">
            <w:pPr>
              <w:jc w:val="center"/>
              <w:rPr>
                <w:rFonts w:ascii="Arial" w:hAnsi="Arial" w:cs="Arial"/>
                <w:sz w:val="16"/>
                <w:szCs w:val="16"/>
              </w:rPr>
            </w:pPr>
            <w:r>
              <w:rPr>
                <w:rFonts w:ascii="Arial" w:hAnsi="Arial" w:cs="Arial"/>
                <w:sz w:val="16"/>
                <w:szCs w:val="16"/>
              </w:rPr>
              <w:t>1</w:t>
            </w:r>
          </w:p>
        </w:tc>
        <w:tc>
          <w:tcPr>
            <w:tcW w:w="828" w:type="dxa"/>
            <w:vAlign w:val="center"/>
          </w:tcPr>
          <w:p w:rsidR="007133D5" w:rsidRPr="00560BFD" w:rsidRDefault="007133D5" w:rsidP="00674782">
            <w:pPr>
              <w:jc w:val="center"/>
            </w:pPr>
            <w:r w:rsidRPr="00560BFD">
              <w:t>3</w:t>
            </w:r>
          </w:p>
        </w:tc>
        <w:tc>
          <w:tcPr>
            <w:tcW w:w="732" w:type="dxa"/>
            <w:vAlign w:val="center"/>
          </w:tcPr>
          <w:p w:rsidR="007133D5" w:rsidRPr="00560BFD" w:rsidRDefault="007133D5" w:rsidP="00674782">
            <w:pPr>
              <w:jc w:val="center"/>
            </w:pPr>
            <w:r w:rsidRPr="00560BFD">
              <w:t>4</w:t>
            </w:r>
          </w:p>
        </w:tc>
        <w:tc>
          <w:tcPr>
            <w:tcW w:w="1196" w:type="dxa"/>
            <w:vAlign w:val="center"/>
          </w:tcPr>
          <w:p w:rsidR="007133D5" w:rsidRPr="00560BFD" w:rsidRDefault="007133D5" w:rsidP="00674782">
            <w:pPr>
              <w:jc w:val="center"/>
            </w:pPr>
            <w:r w:rsidRPr="00560BFD">
              <w:t>5</w:t>
            </w:r>
          </w:p>
        </w:tc>
        <w:tc>
          <w:tcPr>
            <w:tcW w:w="1160" w:type="dxa"/>
            <w:gridSpan w:val="2"/>
            <w:vAlign w:val="center"/>
          </w:tcPr>
          <w:p w:rsidR="007133D5" w:rsidRPr="00560BFD" w:rsidRDefault="007133D5" w:rsidP="00674782">
            <w:pPr>
              <w:jc w:val="center"/>
            </w:pPr>
            <w:r w:rsidRPr="00560BFD">
              <w:t>6</w:t>
            </w:r>
          </w:p>
        </w:tc>
      </w:tr>
      <w:tr w:rsidR="007133D5" w:rsidRPr="00560BFD" w:rsidTr="000779B7">
        <w:trPr>
          <w:cantSplit/>
          <w:jc w:val="center"/>
        </w:trPr>
        <w:tc>
          <w:tcPr>
            <w:tcW w:w="479" w:type="dxa"/>
            <w:vAlign w:val="center"/>
          </w:tcPr>
          <w:p w:rsidR="007133D5" w:rsidRPr="0084347A" w:rsidRDefault="007133D5" w:rsidP="00ED547A">
            <w:pPr>
              <w:jc w:val="center"/>
              <w:rPr>
                <w:sz w:val="20"/>
                <w:szCs w:val="20"/>
                <w:lang w:val="en-US"/>
              </w:rPr>
            </w:pPr>
            <w:r w:rsidRPr="0084347A">
              <w:rPr>
                <w:sz w:val="20"/>
                <w:szCs w:val="20"/>
              </w:rPr>
              <w:t>1</w:t>
            </w:r>
          </w:p>
        </w:tc>
        <w:tc>
          <w:tcPr>
            <w:tcW w:w="6287" w:type="dxa"/>
            <w:gridSpan w:val="2"/>
            <w:vAlign w:val="bottom"/>
          </w:tcPr>
          <w:p w:rsidR="007133D5" w:rsidRPr="0093541C" w:rsidRDefault="007133D5" w:rsidP="00ED547A">
            <w:r w:rsidRPr="00D46EF1">
              <w:rPr>
                <w:sz w:val="20"/>
                <w:szCs w:val="20"/>
              </w:rPr>
              <w:t>Универсальное моющее средство "Ника-Универсал" 5 л.</w:t>
            </w:r>
          </w:p>
        </w:tc>
        <w:tc>
          <w:tcPr>
            <w:tcW w:w="828" w:type="dxa"/>
            <w:vAlign w:val="center"/>
          </w:tcPr>
          <w:p w:rsidR="007133D5" w:rsidRPr="0084347A" w:rsidRDefault="007133D5" w:rsidP="00ED547A">
            <w:pPr>
              <w:jc w:val="center"/>
            </w:pPr>
            <w:r>
              <w:rPr>
                <w:sz w:val="20"/>
                <w:szCs w:val="20"/>
              </w:rPr>
              <w:t>шт</w:t>
            </w:r>
          </w:p>
        </w:tc>
        <w:tc>
          <w:tcPr>
            <w:tcW w:w="732" w:type="dxa"/>
            <w:vAlign w:val="center"/>
          </w:tcPr>
          <w:p w:rsidR="007133D5" w:rsidRPr="0084347A" w:rsidRDefault="007133D5" w:rsidP="00AE4107">
            <w:pPr>
              <w:jc w:val="center"/>
            </w:pPr>
            <w:r>
              <w:rPr>
                <w:sz w:val="20"/>
                <w:szCs w:val="20"/>
              </w:rPr>
              <w:t>14</w:t>
            </w:r>
          </w:p>
        </w:tc>
        <w:tc>
          <w:tcPr>
            <w:tcW w:w="1196" w:type="dxa"/>
            <w:vAlign w:val="center"/>
          </w:tcPr>
          <w:p w:rsidR="007133D5" w:rsidRDefault="007133D5" w:rsidP="00674782">
            <w:pPr>
              <w:jc w:val="center"/>
            </w:pPr>
          </w:p>
        </w:tc>
        <w:tc>
          <w:tcPr>
            <w:tcW w:w="1160" w:type="dxa"/>
            <w:gridSpan w:val="2"/>
            <w:vAlign w:val="center"/>
          </w:tcPr>
          <w:p w:rsidR="007133D5" w:rsidRDefault="007133D5" w:rsidP="00674782">
            <w:pPr>
              <w:jc w:val="center"/>
            </w:pPr>
          </w:p>
        </w:tc>
      </w:tr>
      <w:tr w:rsidR="007133D5" w:rsidRPr="00560BFD" w:rsidTr="000779B7">
        <w:trPr>
          <w:cantSplit/>
          <w:jc w:val="center"/>
        </w:trPr>
        <w:tc>
          <w:tcPr>
            <w:tcW w:w="9522" w:type="dxa"/>
            <w:gridSpan w:val="6"/>
            <w:vAlign w:val="center"/>
          </w:tcPr>
          <w:p w:rsidR="007133D5" w:rsidRPr="008E057C" w:rsidRDefault="007133D5" w:rsidP="00674782">
            <w:pPr>
              <w:jc w:val="center"/>
              <w:rPr>
                <w:b/>
              </w:rPr>
            </w:pPr>
            <w:r>
              <w:rPr>
                <w:b/>
              </w:rPr>
              <w:t>Итого</w:t>
            </w:r>
          </w:p>
        </w:tc>
        <w:tc>
          <w:tcPr>
            <w:tcW w:w="1160" w:type="dxa"/>
            <w:gridSpan w:val="2"/>
            <w:vAlign w:val="bottom"/>
          </w:tcPr>
          <w:p w:rsidR="007133D5" w:rsidRPr="008E057C" w:rsidRDefault="007133D5" w:rsidP="00674782">
            <w:pPr>
              <w:jc w:val="right"/>
              <w:rPr>
                <w:b/>
              </w:rPr>
            </w:pPr>
          </w:p>
        </w:tc>
      </w:tr>
      <w:tr w:rsidR="007133D5"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7133D5" w:rsidRPr="00AC7775" w:rsidRDefault="007133D5" w:rsidP="00753224">
            <w:pPr>
              <w:rPr>
                <w:sz w:val="22"/>
                <w:szCs w:val="22"/>
              </w:rPr>
            </w:pPr>
          </w:p>
          <w:p w:rsidR="007133D5" w:rsidRPr="00E22D02" w:rsidRDefault="007133D5" w:rsidP="00753224">
            <w:pPr>
              <w:rPr>
                <w:b/>
                <w:sz w:val="22"/>
                <w:szCs w:val="22"/>
              </w:rPr>
            </w:pPr>
            <w:r w:rsidRPr="00E22D02">
              <w:rPr>
                <w:b/>
                <w:sz w:val="22"/>
                <w:szCs w:val="22"/>
              </w:rPr>
              <w:t>Заказчик:</w:t>
            </w:r>
          </w:p>
          <w:p w:rsidR="007133D5" w:rsidRPr="00AC7775" w:rsidRDefault="007133D5"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7133D5" w:rsidRPr="00AC7775" w:rsidRDefault="007133D5" w:rsidP="00753224">
            <w:pPr>
              <w:rPr>
                <w:i/>
                <w:sz w:val="22"/>
                <w:szCs w:val="22"/>
              </w:rPr>
            </w:pPr>
          </w:p>
        </w:tc>
        <w:tc>
          <w:tcPr>
            <w:tcW w:w="4627" w:type="dxa"/>
            <w:gridSpan w:val="5"/>
          </w:tcPr>
          <w:p w:rsidR="007133D5" w:rsidRPr="00AC7775" w:rsidRDefault="007133D5" w:rsidP="00753224">
            <w:pPr>
              <w:rPr>
                <w:sz w:val="22"/>
                <w:szCs w:val="22"/>
              </w:rPr>
            </w:pPr>
          </w:p>
          <w:p w:rsidR="007133D5" w:rsidRPr="00E22D02" w:rsidRDefault="007133D5" w:rsidP="00753224">
            <w:pPr>
              <w:rPr>
                <w:b/>
                <w:sz w:val="22"/>
                <w:szCs w:val="22"/>
              </w:rPr>
            </w:pPr>
            <w:r w:rsidRPr="00E22D02">
              <w:rPr>
                <w:b/>
                <w:sz w:val="22"/>
                <w:szCs w:val="22"/>
              </w:rPr>
              <w:t>Поставщик:</w:t>
            </w:r>
          </w:p>
          <w:p w:rsidR="007133D5" w:rsidRDefault="007133D5" w:rsidP="00753224">
            <w:pPr>
              <w:jc w:val="both"/>
              <w:rPr>
                <w:sz w:val="22"/>
                <w:szCs w:val="22"/>
              </w:rPr>
            </w:pPr>
          </w:p>
          <w:p w:rsidR="007133D5" w:rsidRDefault="007133D5" w:rsidP="00753224">
            <w:pPr>
              <w:jc w:val="both"/>
              <w:rPr>
                <w:sz w:val="22"/>
                <w:szCs w:val="22"/>
              </w:rPr>
            </w:pPr>
          </w:p>
          <w:p w:rsidR="007133D5" w:rsidRDefault="007133D5" w:rsidP="00753224">
            <w:pPr>
              <w:jc w:val="both"/>
              <w:rPr>
                <w:sz w:val="22"/>
                <w:szCs w:val="22"/>
              </w:rPr>
            </w:pPr>
          </w:p>
          <w:p w:rsidR="007133D5" w:rsidRDefault="007133D5" w:rsidP="00753224">
            <w:pPr>
              <w:jc w:val="both"/>
              <w:rPr>
                <w:sz w:val="22"/>
                <w:szCs w:val="22"/>
              </w:rPr>
            </w:pPr>
          </w:p>
          <w:p w:rsidR="007133D5" w:rsidRDefault="007133D5" w:rsidP="00753224">
            <w:pPr>
              <w:jc w:val="both"/>
              <w:rPr>
                <w:sz w:val="22"/>
                <w:szCs w:val="22"/>
              </w:rPr>
            </w:pPr>
          </w:p>
          <w:p w:rsidR="007133D5" w:rsidRPr="00AC7775" w:rsidRDefault="007133D5" w:rsidP="00753224">
            <w:pPr>
              <w:jc w:val="both"/>
              <w:rPr>
                <w:sz w:val="22"/>
                <w:szCs w:val="22"/>
              </w:rPr>
            </w:pPr>
          </w:p>
        </w:tc>
      </w:tr>
    </w:tbl>
    <w:p w:rsidR="007133D5" w:rsidRDefault="007133D5" w:rsidP="00CF750C">
      <w:pPr>
        <w:rPr>
          <w:sz w:val="22"/>
          <w:szCs w:val="22"/>
        </w:rPr>
      </w:pPr>
      <w:bookmarkStart w:id="10" w:name="_Toc157679470"/>
      <w:bookmarkStart w:id="11" w:name="_Toc168144813"/>
      <w:bookmarkStart w:id="12" w:name="_Toc168159799"/>
    </w:p>
    <w:p w:rsidR="007133D5" w:rsidRPr="00AC7775" w:rsidRDefault="007133D5" w:rsidP="00CF750C">
      <w:pPr>
        <w:rPr>
          <w:sz w:val="22"/>
          <w:szCs w:val="22"/>
        </w:rPr>
      </w:pPr>
      <w:r>
        <w:rPr>
          <w:sz w:val="22"/>
          <w:szCs w:val="22"/>
        </w:rPr>
        <w:t>______________________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0"/>
    <w:bookmarkEnd w:id="11"/>
    <w:bookmarkEnd w:id="12"/>
    <w:p w:rsidR="007133D5" w:rsidRPr="00AC2711" w:rsidRDefault="007133D5" w:rsidP="00DF264A">
      <w:pPr>
        <w:rPr>
          <w:sz w:val="22"/>
          <w:szCs w:val="22"/>
        </w:rPr>
      </w:pPr>
      <w:r>
        <w:rPr>
          <w:sz w:val="22"/>
          <w:szCs w:val="22"/>
        </w:rPr>
        <w:t>М.П.                                                                                          М.П.</w:t>
      </w:r>
    </w:p>
    <w:p w:rsidR="007133D5" w:rsidRDefault="007133D5" w:rsidP="0097328B">
      <w:pPr>
        <w:jc w:val="right"/>
      </w:pPr>
    </w:p>
    <w:sectPr w:rsidR="007133D5" w:rsidSect="00B84E46">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3D5" w:rsidRDefault="007133D5">
      <w:r>
        <w:separator/>
      </w:r>
    </w:p>
  </w:endnote>
  <w:endnote w:type="continuationSeparator" w:id="0">
    <w:p w:rsidR="007133D5" w:rsidRDefault="007133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3D5" w:rsidRDefault="007133D5" w:rsidP="00DF26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33D5" w:rsidRDefault="007133D5" w:rsidP="00DF264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3D5" w:rsidRDefault="007133D5" w:rsidP="00DF264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3D5" w:rsidRDefault="007133D5">
      <w:r>
        <w:separator/>
      </w:r>
    </w:p>
  </w:footnote>
  <w:footnote w:type="continuationSeparator" w:id="0">
    <w:p w:rsidR="007133D5" w:rsidRDefault="00713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3D5" w:rsidRDefault="007133D5" w:rsidP="00DF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33D5" w:rsidRDefault="007133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3D5" w:rsidRDefault="007133D5">
    <w:pPr>
      <w:pStyle w:val="Header"/>
      <w:jc w:val="center"/>
    </w:pPr>
    <w:fldSimple w:instr=" PAGE   \* MERGEFORMAT ">
      <w:r>
        <w:rPr>
          <w:noProof/>
        </w:rPr>
        <w:t>2</w:t>
      </w:r>
    </w:fldSimple>
  </w:p>
  <w:p w:rsidR="007133D5" w:rsidRDefault="007133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E06B3"/>
    <w:rsid w:val="00103009"/>
    <w:rsid w:val="00112BB9"/>
    <w:rsid w:val="001244A4"/>
    <w:rsid w:val="00127E28"/>
    <w:rsid w:val="0013314C"/>
    <w:rsid w:val="0014196D"/>
    <w:rsid w:val="00144169"/>
    <w:rsid w:val="00144930"/>
    <w:rsid w:val="0017526E"/>
    <w:rsid w:val="001763B0"/>
    <w:rsid w:val="00193D4C"/>
    <w:rsid w:val="001950FE"/>
    <w:rsid w:val="00196CCF"/>
    <w:rsid w:val="001A7FE1"/>
    <w:rsid w:val="001C6A07"/>
    <w:rsid w:val="001D66CB"/>
    <w:rsid w:val="001E3AAC"/>
    <w:rsid w:val="001E6649"/>
    <w:rsid w:val="001F1DEB"/>
    <w:rsid w:val="00240ADB"/>
    <w:rsid w:val="00261F6C"/>
    <w:rsid w:val="00272167"/>
    <w:rsid w:val="00275EDA"/>
    <w:rsid w:val="002762C4"/>
    <w:rsid w:val="002A05C6"/>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B6430"/>
    <w:rsid w:val="003C13D3"/>
    <w:rsid w:val="003C453A"/>
    <w:rsid w:val="003C79AB"/>
    <w:rsid w:val="003D6A33"/>
    <w:rsid w:val="003E4FFE"/>
    <w:rsid w:val="003F04A1"/>
    <w:rsid w:val="003F248B"/>
    <w:rsid w:val="003F78C9"/>
    <w:rsid w:val="00405F72"/>
    <w:rsid w:val="004233B1"/>
    <w:rsid w:val="00426054"/>
    <w:rsid w:val="00434607"/>
    <w:rsid w:val="004402D9"/>
    <w:rsid w:val="00445E57"/>
    <w:rsid w:val="00455338"/>
    <w:rsid w:val="0046022D"/>
    <w:rsid w:val="00471156"/>
    <w:rsid w:val="00472CF8"/>
    <w:rsid w:val="00480380"/>
    <w:rsid w:val="00480B09"/>
    <w:rsid w:val="004911DD"/>
    <w:rsid w:val="00492DE0"/>
    <w:rsid w:val="00497B13"/>
    <w:rsid w:val="004D032E"/>
    <w:rsid w:val="004D3E63"/>
    <w:rsid w:val="004E0340"/>
    <w:rsid w:val="004E7FF9"/>
    <w:rsid w:val="004F04FB"/>
    <w:rsid w:val="004F30B0"/>
    <w:rsid w:val="00517645"/>
    <w:rsid w:val="0052419B"/>
    <w:rsid w:val="005256FD"/>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42E8"/>
    <w:rsid w:val="0062515E"/>
    <w:rsid w:val="00646F01"/>
    <w:rsid w:val="00651052"/>
    <w:rsid w:val="006632C6"/>
    <w:rsid w:val="00670F17"/>
    <w:rsid w:val="00673A6B"/>
    <w:rsid w:val="00674782"/>
    <w:rsid w:val="0068212C"/>
    <w:rsid w:val="00696AE5"/>
    <w:rsid w:val="006A7C7E"/>
    <w:rsid w:val="006B094F"/>
    <w:rsid w:val="006B71F9"/>
    <w:rsid w:val="006C7852"/>
    <w:rsid w:val="006E39C6"/>
    <w:rsid w:val="006E76D9"/>
    <w:rsid w:val="006F0633"/>
    <w:rsid w:val="006F484E"/>
    <w:rsid w:val="00705CFB"/>
    <w:rsid w:val="007122BB"/>
    <w:rsid w:val="007133D5"/>
    <w:rsid w:val="007242DB"/>
    <w:rsid w:val="00724AA9"/>
    <w:rsid w:val="00725EDB"/>
    <w:rsid w:val="00733EC4"/>
    <w:rsid w:val="00753224"/>
    <w:rsid w:val="00765981"/>
    <w:rsid w:val="00774585"/>
    <w:rsid w:val="00774EF8"/>
    <w:rsid w:val="007A0439"/>
    <w:rsid w:val="007A2E30"/>
    <w:rsid w:val="007A472B"/>
    <w:rsid w:val="007A6224"/>
    <w:rsid w:val="007A7CC0"/>
    <w:rsid w:val="007C1188"/>
    <w:rsid w:val="007F016D"/>
    <w:rsid w:val="00801E32"/>
    <w:rsid w:val="00816683"/>
    <w:rsid w:val="008236DC"/>
    <w:rsid w:val="00833E4C"/>
    <w:rsid w:val="00837997"/>
    <w:rsid w:val="0084347A"/>
    <w:rsid w:val="00867C6F"/>
    <w:rsid w:val="00882392"/>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A44D46"/>
    <w:rsid w:val="00A4672A"/>
    <w:rsid w:val="00A56DA8"/>
    <w:rsid w:val="00A6406F"/>
    <w:rsid w:val="00A74622"/>
    <w:rsid w:val="00A82E34"/>
    <w:rsid w:val="00AA1FD3"/>
    <w:rsid w:val="00AA6FBF"/>
    <w:rsid w:val="00AB5DE2"/>
    <w:rsid w:val="00AC00E1"/>
    <w:rsid w:val="00AC2711"/>
    <w:rsid w:val="00AC7775"/>
    <w:rsid w:val="00AD2BE4"/>
    <w:rsid w:val="00AD51CD"/>
    <w:rsid w:val="00AE04A3"/>
    <w:rsid w:val="00AE10B4"/>
    <w:rsid w:val="00AE22B6"/>
    <w:rsid w:val="00AE3C44"/>
    <w:rsid w:val="00AE4107"/>
    <w:rsid w:val="00AF08B9"/>
    <w:rsid w:val="00AF27DA"/>
    <w:rsid w:val="00AF762E"/>
    <w:rsid w:val="00B02CBD"/>
    <w:rsid w:val="00B06C5D"/>
    <w:rsid w:val="00B10A4E"/>
    <w:rsid w:val="00B1635C"/>
    <w:rsid w:val="00B202DF"/>
    <w:rsid w:val="00B21DB3"/>
    <w:rsid w:val="00B22538"/>
    <w:rsid w:val="00B434F0"/>
    <w:rsid w:val="00B43754"/>
    <w:rsid w:val="00B45CA1"/>
    <w:rsid w:val="00B5013E"/>
    <w:rsid w:val="00B5062F"/>
    <w:rsid w:val="00B5670B"/>
    <w:rsid w:val="00B60CE7"/>
    <w:rsid w:val="00B61219"/>
    <w:rsid w:val="00B65F01"/>
    <w:rsid w:val="00B84E46"/>
    <w:rsid w:val="00BB2EA1"/>
    <w:rsid w:val="00BB3D00"/>
    <w:rsid w:val="00BC56E3"/>
    <w:rsid w:val="00BD4C86"/>
    <w:rsid w:val="00BF6FE2"/>
    <w:rsid w:val="00BF7183"/>
    <w:rsid w:val="00C00639"/>
    <w:rsid w:val="00C02857"/>
    <w:rsid w:val="00C05E78"/>
    <w:rsid w:val="00C1139A"/>
    <w:rsid w:val="00C1175F"/>
    <w:rsid w:val="00C21AC2"/>
    <w:rsid w:val="00C33BD4"/>
    <w:rsid w:val="00C40AD0"/>
    <w:rsid w:val="00C4174C"/>
    <w:rsid w:val="00C53A99"/>
    <w:rsid w:val="00C5777B"/>
    <w:rsid w:val="00C601FC"/>
    <w:rsid w:val="00C72A1B"/>
    <w:rsid w:val="00C76006"/>
    <w:rsid w:val="00C76759"/>
    <w:rsid w:val="00C82C2A"/>
    <w:rsid w:val="00C84532"/>
    <w:rsid w:val="00C86CBC"/>
    <w:rsid w:val="00C97943"/>
    <w:rsid w:val="00CA0BA9"/>
    <w:rsid w:val="00CA6B0F"/>
    <w:rsid w:val="00CA7C04"/>
    <w:rsid w:val="00CC22E0"/>
    <w:rsid w:val="00CD5CB1"/>
    <w:rsid w:val="00CD6AC0"/>
    <w:rsid w:val="00CE56E8"/>
    <w:rsid w:val="00CE7BAD"/>
    <w:rsid w:val="00CF750C"/>
    <w:rsid w:val="00D02575"/>
    <w:rsid w:val="00D025DA"/>
    <w:rsid w:val="00D02B68"/>
    <w:rsid w:val="00D02D77"/>
    <w:rsid w:val="00D11A9E"/>
    <w:rsid w:val="00D21DA4"/>
    <w:rsid w:val="00D30D4E"/>
    <w:rsid w:val="00D326CC"/>
    <w:rsid w:val="00D41E6A"/>
    <w:rsid w:val="00D46EF1"/>
    <w:rsid w:val="00D756AD"/>
    <w:rsid w:val="00D76709"/>
    <w:rsid w:val="00D82D84"/>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C3476"/>
    <w:rsid w:val="00EC4EDC"/>
    <w:rsid w:val="00ED0818"/>
    <w:rsid w:val="00ED547A"/>
    <w:rsid w:val="00ED6F7A"/>
    <w:rsid w:val="00EE513C"/>
    <w:rsid w:val="00EF4B86"/>
    <w:rsid w:val="00F0523D"/>
    <w:rsid w:val="00F06847"/>
    <w:rsid w:val="00F111F9"/>
    <w:rsid w:val="00F12442"/>
    <w:rsid w:val="00F234F0"/>
    <w:rsid w:val="00F24F47"/>
    <w:rsid w:val="00F259D8"/>
    <w:rsid w:val="00F3055E"/>
    <w:rsid w:val="00F320AC"/>
    <w:rsid w:val="00F412D9"/>
    <w:rsid w:val="00F53CB7"/>
    <w:rsid w:val="00F65BF8"/>
    <w:rsid w:val="00F85CB2"/>
    <w:rsid w:val="00F86661"/>
    <w:rsid w:val="00F96F4F"/>
    <w:rsid w:val="00FA05C8"/>
    <w:rsid w:val="00FB51BD"/>
    <w:rsid w:val="00FD1C35"/>
    <w:rsid w:val="00FD3F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264A"/>
    <w:rPr>
      <w:sz w:val="24"/>
      <w:szCs w:val="24"/>
    </w:rPr>
  </w:style>
  <w:style w:type="paragraph" w:styleId="Heading9">
    <w:name w:val="heading 9"/>
    <w:basedOn w:val="Normal"/>
    <w:next w:val="Normal"/>
    <w:link w:val="Heading9Char"/>
    <w:uiPriority w:val="9"/>
    <w:qFormat/>
    <w:rsid w:val="00DF264A"/>
    <w:pPr>
      <w:keepNext/>
      <w:spacing w:before="120"/>
      <w:jc w:val="right"/>
      <w:outlineLvl w:val="8"/>
    </w:pPr>
    <w:rPr>
      <w:b/>
      <w:bCs/>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DF264A"/>
    <w:rPr>
      <w:b/>
      <w:sz w:val="24"/>
      <w:lang w:eastAsia="ru-RU"/>
    </w:rPr>
  </w:style>
  <w:style w:type="paragraph" w:styleId="Header">
    <w:name w:val="header"/>
    <w:basedOn w:val="Normal"/>
    <w:link w:val="HeaderChar"/>
    <w:uiPriority w:val="99"/>
    <w:rsid w:val="00DF264A"/>
    <w:pPr>
      <w:tabs>
        <w:tab w:val="center" w:pos="4677"/>
        <w:tab w:val="right" w:pos="9355"/>
      </w:tabs>
    </w:pPr>
  </w:style>
  <w:style w:type="character" w:customStyle="1" w:styleId="HeaderChar">
    <w:name w:val="Header Char"/>
    <w:basedOn w:val="DefaultParagraphFont"/>
    <w:link w:val="Header"/>
    <w:uiPriority w:val="99"/>
    <w:locked/>
    <w:rsid w:val="00DF264A"/>
    <w:rPr>
      <w:sz w:val="24"/>
      <w:lang w:eastAsia="ru-RU"/>
    </w:rPr>
  </w:style>
  <w:style w:type="paragraph" w:styleId="Footer">
    <w:name w:val="footer"/>
    <w:basedOn w:val="Normal"/>
    <w:link w:val="FooterChar"/>
    <w:uiPriority w:val="99"/>
    <w:rsid w:val="00DF264A"/>
    <w:pPr>
      <w:tabs>
        <w:tab w:val="center" w:pos="4677"/>
        <w:tab w:val="right" w:pos="9355"/>
      </w:tabs>
    </w:pPr>
  </w:style>
  <w:style w:type="character" w:customStyle="1" w:styleId="FooterChar">
    <w:name w:val="Footer Char"/>
    <w:basedOn w:val="DefaultParagraphFont"/>
    <w:link w:val="Footer"/>
    <w:uiPriority w:val="99"/>
    <w:locked/>
    <w:rsid w:val="00DF264A"/>
    <w:rPr>
      <w:sz w:val="24"/>
      <w:lang w:eastAsia="ru-RU"/>
    </w:rPr>
  </w:style>
  <w:style w:type="character" w:styleId="PageNumber">
    <w:name w:val="page number"/>
    <w:basedOn w:val="DefaultParagraphFont"/>
    <w:uiPriority w:val="99"/>
    <w:rsid w:val="00DF264A"/>
    <w:rPr>
      <w:rFonts w:cs="Times New Roman"/>
    </w:rPr>
  </w:style>
  <w:style w:type="paragraph" w:styleId="EndnoteText">
    <w:name w:val="endnote text"/>
    <w:basedOn w:val="Normal"/>
    <w:link w:val="EndnoteTextChar"/>
    <w:uiPriority w:val="99"/>
    <w:semiHidden/>
    <w:rsid w:val="00DF264A"/>
    <w:pPr>
      <w:spacing w:before="120"/>
      <w:jc w:val="both"/>
    </w:pPr>
    <w:rPr>
      <w:sz w:val="20"/>
      <w:szCs w:val="20"/>
    </w:rPr>
  </w:style>
  <w:style w:type="character" w:customStyle="1" w:styleId="EndnoteTextChar">
    <w:name w:val="Endnote Text Char"/>
    <w:basedOn w:val="DefaultParagraphFont"/>
    <w:link w:val="EndnoteText"/>
    <w:uiPriority w:val="99"/>
    <w:semiHidden/>
    <w:locked/>
    <w:rsid w:val="00DF264A"/>
    <w:rPr>
      <w:lang w:eastAsia="ru-RU"/>
    </w:rPr>
  </w:style>
  <w:style w:type="paragraph" w:customStyle="1" w:styleId="a">
    <w:name w:val="Пункт б/н"/>
    <w:basedOn w:val="Normal"/>
    <w:semiHidden/>
    <w:rsid w:val="00DF264A"/>
    <w:pPr>
      <w:tabs>
        <w:tab w:val="left" w:pos="1134"/>
      </w:tabs>
      <w:ind w:firstLine="567"/>
      <w:jc w:val="both"/>
    </w:pPr>
  </w:style>
  <w:style w:type="paragraph" w:customStyle="1" w:styleId="-">
    <w:name w:val="Контракт-раздел"/>
    <w:basedOn w:val="Normal"/>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Normal"/>
    <w:rsid w:val="00DF264A"/>
    <w:pPr>
      <w:numPr>
        <w:ilvl w:val="1"/>
        <w:numId w:val="1"/>
      </w:numPr>
      <w:jc w:val="both"/>
    </w:pPr>
  </w:style>
  <w:style w:type="paragraph" w:customStyle="1" w:styleId="-1">
    <w:name w:val="Контракт-подпункт"/>
    <w:basedOn w:val="Normal"/>
    <w:rsid w:val="00DF264A"/>
    <w:pPr>
      <w:numPr>
        <w:ilvl w:val="2"/>
        <w:numId w:val="1"/>
      </w:numPr>
      <w:jc w:val="both"/>
    </w:pPr>
  </w:style>
  <w:style w:type="paragraph" w:customStyle="1" w:styleId="-2">
    <w:name w:val="Контракт-подподпункт"/>
    <w:basedOn w:val="Normal"/>
    <w:rsid w:val="00DF264A"/>
    <w:pPr>
      <w:numPr>
        <w:ilvl w:val="3"/>
        <w:numId w:val="1"/>
      </w:numPr>
      <w:jc w:val="both"/>
    </w:pPr>
  </w:style>
  <w:style w:type="paragraph" w:styleId="FootnoteText">
    <w:name w:val="footnote text"/>
    <w:basedOn w:val="Normal"/>
    <w:link w:val="FootnoteTextChar"/>
    <w:uiPriority w:val="99"/>
    <w:semiHidden/>
    <w:rsid w:val="00DF264A"/>
    <w:pPr>
      <w:spacing w:before="120"/>
      <w:jc w:val="both"/>
    </w:pPr>
    <w:rPr>
      <w:sz w:val="20"/>
      <w:szCs w:val="20"/>
    </w:rPr>
  </w:style>
  <w:style w:type="character" w:customStyle="1" w:styleId="FootnoteTextChar">
    <w:name w:val="Footnote Text Char"/>
    <w:basedOn w:val="DefaultParagraphFont"/>
    <w:link w:val="FootnoteText"/>
    <w:uiPriority w:val="99"/>
    <w:semiHidden/>
    <w:locked/>
    <w:rsid w:val="00DF264A"/>
    <w:rPr>
      <w:lang w:eastAsia="ru-RU"/>
    </w:rPr>
  </w:style>
  <w:style w:type="paragraph" w:styleId="BalloonText">
    <w:name w:val="Balloon Text"/>
    <w:basedOn w:val="Normal"/>
    <w:link w:val="BalloonTextChar"/>
    <w:uiPriority w:val="99"/>
    <w:semiHidden/>
    <w:unhideWhenUsed/>
    <w:rsid w:val="00DF264A"/>
    <w:rPr>
      <w:rFonts w:ascii="Tahoma" w:hAnsi="Tahoma"/>
      <w:sz w:val="16"/>
      <w:szCs w:val="16"/>
    </w:rPr>
  </w:style>
  <w:style w:type="character" w:customStyle="1" w:styleId="BalloonTextChar">
    <w:name w:val="Balloon Text Char"/>
    <w:basedOn w:val="DefaultParagraphFont"/>
    <w:link w:val="BalloonText"/>
    <w:uiPriority w:val="99"/>
    <w:semiHidden/>
    <w:locked/>
    <w:rsid w:val="00DF264A"/>
    <w:rPr>
      <w:rFonts w:ascii="Tahoma" w:hAnsi="Tahoma"/>
      <w:sz w:val="16"/>
      <w:lang w:eastAsia="ru-RU"/>
    </w:rPr>
  </w:style>
  <w:style w:type="table" w:styleId="TableGrid">
    <w:name w:val="Table Grid"/>
    <w:basedOn w:val="TableNormal"/>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NoSpacing">
    <w:name w:val="No Spacing"/>
    <w:uiPriority w:val="1"/>
    <w:qFormat/>
    <w:rsid w:val="00DF264A"/>
    <w:rPr>
      <w:rFonts w:ascii="Calibri" w:hAnsi="Calibri"/>
      <w:sz w:val="22"/>
      <w:szCs w:val="22"/>
      <w:lang w:eastAsia="en-US"/>
    </w:rPr>
  </w:style>
  <w:style w:type="paragraph" w:styleId="ListParagraph">
    <w:name w:val="List Paragraph"/>
    <w:basedOn w:val="Normal"/>
    <w:uiPriority w:val="34"/>
    <w:qFormat/>
    <w:rsid w:val="00DF264A"/>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DF264A"/>
    <w:pPr>
      <w:jc w:val="center"/>
    </w:pPr>
    <w:rPr>
      <w:b/>
      <w:bCs/>
      <w:sz w:val="28"/>
    </w:rPr>
  </w:style>
  <w:style w:type="character" w:customStyle="1" w:styleId="BodyTextChar">
    <w:name w:val="Body Text Char"/>
    <w:basedOn w:val="DefaultParagraphFont"/>
    <w:link w:val="BodyText"/>
    <w:uiPriority w:val="99"/>
    <w:locked/>
    <w:rsid w:val="00DF264A"/>
    <w:rPr>
      <w:b/>
      <w:sz w:val="24"/>
      <w:lang w:eastAsia="ru-RU"/>
    </w:rPr>
  </w:style>
  <w:style w:type="paragraph" w:styleId="CommentText">
    <w:name w:val="annotation text"/>
    <w:basedOn w:val="Normal"/>
    <w:link w:val="CommentTextChar"/>
    <w:uiPriority w:val="99"/>
    <w:semiHidden/>
    <w:unhideWhenUsed/>
    <w:rsid w:val="00DF264A"/>
    <w:rPr>
      <w:sz w:val="20"/>
      <w:szCs w:val="20"/>
    </w:rPr>
  </w:style>
  <w:style w:type="character" w:customStyle="1" w:styleId="CommentTextChar">
    <w:name w:val="Comment Text Char"/>
    <w:basedOn w:val="DefaultParagraphFont"/>
    <w:link w:val="CommentText"/>
    <w:uiPriority w:val="99"/>
    <w:semiHidden/>
    <w:locked/>
    <w:rsid w:val="00DF264A"/>
    <w:rPr>
      <w:lang w:eastAsia="ru-RU"/>
    </w:rPr>
  </w:style>
  <w:style w:type="paragraph" w:styleId="CommentSubject">
    <w:name w:val="annotation subject"/>
    <w:basedOn w:val="CommentText"/>
    <w:next w:val="CommentText"/>
    <w:link w:val="CommentSubjectChar"/>
    <w:uiPriority w:val="99"/>
    <w:semiHidden/>
    <w:unhideWhenUsed/>
    <w:rsid w:val="00DF264A"/>
    <w:rPr>
      <w:b/>
      <w:bCs/>
    </w:rPr>
  </w:style>
  <w:style w:type="character" w:customStyle="1" w:styleId="CommentSubjectChar">
    <w:name w:val="Comment Subject Char"/>
    <w:basedOn w:val="CommentTextChar"/>
    <w:link w:val="CommentSubject"/>
    <w:uiPriority w:val="99"/>
    <w:semiHidden/>
    <w:locked/>
    <w:rsid w:val="00DF264A"/>
    <w:rPr>
      <w:b/>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Hyperlink">
    <w:name w:val="Hyperlink"/>
    <w:basedOn w:val="DefaultParagraphFont"/>
    <w:uiPriority w:val="99"/>
    <w:semiHidden/>
    <w:unhideWhenUsed/>
    <w:rsid w:val="00DF264A"/>
    <w:rPr>
      <w:color w:val="0065DD"/>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divs>
    <w:div w:id="1868255036">
      <w:marLeft w:val="0"/>
      <w:marRight w:val="0"/>
      <w:marTop w:val="0"/>
      <w:marBottom w:val="0"/>
      <w:divBdr>
        <w:top w:val="none" w:sz="0" w:space="0" w:color="auto"/>
        <w:left w:val="none" w:sz="0" w:space="0" w:color="auto"/>
        <w:bottom w:val="none" w:sz="0" w:space="0" w:color="auto"/>
        <w:right w:val="none" w:sz="0" w:space="0" w:color="auto"/>
      </w:divBdr>
      <w:divsChild>
        <w:div w:id="186825503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868255037">
      <w:marLeft w:val="0"/>
      <w:marRight w:val="0"/>
      <w:marTop w:val="0"/>
      <w:marBottom w:val="0"/>
      <w:divBdr>
        <w:top w:val="none" w:sz="0" w:space="0" w:color="auto"/>
        <w:left w:val="none" w:sz="0" w:space="0" w:color="auto"/>
        <w:bottom w:val="none" w:sz="0" w:space="0" w:color="auto"/>
        <w:right w:val="none" w:sz="0" w:space="0" w:color="auto"/>
      </w:divBdr>
      <w:divsChild>
        <w:div w:id="186825504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868255039">
      <w:marLeft w:val="0"/>
      <w:marRight w:val="0"/>
      <w:marTop w:val="0"/>
      <w:marBottom w:val="0"/>
      <w:divBdr>
        <w:top w:val="none" w:sz="0" w:space="0" w:color="auto"/>
        <w:left w:val="none" w:sz="0" w:space="0" w:color="auto"/>
        <w:bottom w:val="none" w:sz="0" w:space="0" w:color="auto"/>
        <w:right w:val="none" w:sz="0" w:space="0" w:color="auto"/>
      </w:divBdr>
    </w:div>
    <w:div w:id="1868255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A0BE50831B2FB84570D9EC0C7D225F100E4488064DA8A3CF09A8D9FDD6FE1A35DCEFBEC9067A31447D2CEFD5DC870E07D0E669LAMCI"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ot@fcrisk.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488064DA8A3CF09A8D9FDD6FE1A35DCEFBEC9067A31447D2CEFD5DC870E07D0E669LAMC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7</Pages>
  <Words>3462</Words>
  <Characters>19738</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12</cp:revision>
  <cp:lastPrinted>2024-12-24T09:21:00Z</cp:lastPrinted>
  <dcterms:created xsi:type="dcterms:W3CDTF">2025-03-07T05:11:00Z</dcterms:created>
  <dcterms:modified xsi:type="dcterms:W3CDTF">2026-04-30T06:09:00Z</dcterms:modified>
</cp:coreProperties>
</file>