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BD5203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BD5203">
        <w:rPr>
          <w:b/>
          <w:sz w:val="22"/>
          <w:szCs w:val="22"/>
        </w:rPr>
        <w:t xml:space="preserve">ДОГОВОР </w:t>
      </w:r>
      <w:r w:rsidRPr="00BD5203">
        <w:rPr>
          <w:b/>
          <w:sz w:val="22"/>
          <w:szCs w:val="22"/>
          <w:shd w:val="clear" w:color="auto" w:fill="FFFFFF"/>
        </w:rPr>
        <w:t xml:space="preserve">№ </w:t>
      </w:r>
      <w:r w:rsidR="00121BDD" w:rsidRPr="00BD5203">
        <w:rPr>
          <w:b/>
          <w:sz w:val="22"/>
          <w:szCs w:val="22"/>
          <w:shd w:val="clear" w:color="auto" w:fill="FFFFFF"/>
        </w:rPr>
        <w:t>___</w:t>
      </w:r>
      <w:r w:rsidR="00A023E2" w:rsidRPr="00BD5203">
        <w:rPr>
          <w:b/>
          <w:sz w:val="22"/>
          <w:szCs w:val="22"/>
          <w:shd w:val="clear" w:color="auto" w:fill="FFFFFF"/>
        </w:rPr>
        <w:t>/2</w:t>
      </w:r>
      <w:r w:rsidR="00625270" w:rsidRPr="00BD5203">
        <w:rPr>
          <w:b/>
          <w:sz w:val="22"/>
          <w:szCs w:val="22"/>
          <w:shd w:val="clear" w:color="auto" w:fill="FFFFFF"/>
        </w:rPr>
        <w:t>6</w:t>
      </w:r>
      <w:r w:rsidR="00A023E2" w:rsidRPr="00BD5203">
        <w:rPr>
          <w:b/>
          <w:sz w:val="22"/>
          <w:szCs w:val="22"/>
          <w:shd w:val="clear" w:color="auto" w:fill="FFFFFF"/>
        </w:rPr>
        <w:t xml:space="preserve"> - </w:t>
      </w:r>
      <w:r w:rsidR="00E60420" w:rsidRPr="00BD5203">
        <w:rPr>
          <w:b/>
          <w:sz w:val="22"/>
          <w:szCs w:val="22"/>
          <w:shd w:val="clear" w:color="auto" w:fill="FFFFFF"/>
        </w:rPr>
        <w:t>ЕАТ</w:t>
      </w:r>
    </w:p>
    <w:p w:rsidR="00265FA8" w:rsidRPr="00BD5203" w:rsidRDefault="00BF0B4F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>ИКЗ</w:t>
      </w:r>
      <w:r w:rsidR="00265FA8" w:rsidRPr="00BD5203">
        <w:rPr>
          <w:sz w:val="22"/>
          <w:szCs w:val="22"/>
        </w:rPr>
        <w:t xml:space="preserve">: </w:t>
      </w:r>
      <w:r w:rsidR="00625270" w:rsidRPr="00BD5203">
        <w:rPr>
          <w:sz w:val="22"/>
          <w:szCs w:val="22"/>
        </w:rPr>
        <w:t>261434600841043450100100070000000244</w:t>
      </w:r>
    </w:p>
    <w:p w:rsidR="00BA0128" w:rsidRPr="00BD5203" w:rsidRDefault="00BA0128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 xml:space="preserve">г. </w:t>
      </w:r>
      <w:r w:rsidR="00ED2B3F" w:rsidRPr="00BD5203">
        <w:rPr>
          <w:sz w:val="22"/>
          <w:szCs w:val="22"/>
        </w:rPr>
        <w:t>Киров</w:t>
      </w:r>
      <w:r w:rsidRPr="00BD5203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 w:rsidRPr="00BD5203">
        <w:rPr>
          <w:sz w:val="22"/>
          <w:szCs w:val="22"/>
        </w:rPr>
        <w:t>26</w:t>
      </w:r>
      <w:r w:rsidRPr="00BD5203">
        <w:rPr>
          <w:sz w:val="22"/>
          <w:szCs w:val="22"/>
        </w:rPr>
        <w:t xml:space="preserve"> г.</w:t>
      </w:r>
    </w:p>
    <w:p w:rsidR="00BA0128" w:rsidRPr="00BD5203" w:rsidRDefault="00BA0128" w:rsidP="00E76484">
      <w:pPr>
        <w:jc w:val="both"/>
        <w:rPr>
          <w:sz w:val="22"/>
          <w:szCs w:val="22"/>
        </w:rPr>
      </w:pPr>
    </w:p>
    <w:p w:rsidR="00BA0128" w:rsidRPr="00BD5203" w:rsidRDefault="00A023E2" w:rsidP="00E76484">
      <w:pPr>
        <w:ind w:firstLine="708"/>
        <w:jc w:val="both"/>
        <w:rPr>
          <w:sz w:val="22"/>
          <w:szCs w:val="22"/>
        </w:rPr>
      </w:pPr>
      <w:r w:rsidRPr="00BD5203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BD5203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BD5203">
        <w:t>________________________</w:t>
      </w:r>
      <w:r w:rsidR="00E60420"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________________________</w:t>
      </w:r>
      <w:r w:rsidR="00BA0128" w:rsidRPr="00BD5203">
        <w:rPr>
          <w:sz w:val="22"/>
          <w:szCs w:val="22"/>
        </w:rPr>
        <w:t xml:space="preserve">, с другой стороны, вместе именуемые «Стороны», </w:t>
      </w:r>
      <w:r w:rsidR="002663E4" w:rsidRPr="00BD5203">
        <w:rPr>
          <w:sz w:val="22"/>
          <w:szCs w:val="22"/>
          <w:lang w:eastAsia="en-US"/>
        </w:rPr>
        <w:t xml:space="preserve">с соблюдением требований </w:t>
      </w:r>
      <w:r w:rsidR="00BB7753" w:rsidRPr="00BD5203">
        <w:rPr>
          <w:sz w:val="22"/>
          <w:szCs w:val="22"/>
          <w:lang w:eastAsia="en-US"/>
        </w:rPr>
        <w:t>п</w:t>
      </w:r>
      <w:r w:rsidR="00BF0B4F" w:rsidRPr="00BD5203">
        <w:rPr>
          <w:sz w:val="22"/>
          <w:szCs w:val="22"/>
          <w:lang w:eastAsia="en-US"/>
        </w:rPr>
        <w:t>п</w:t>
      </w:r>
      <w:r w:rsidR="00BB7753" w:rsidRPr="00BD5203">
        <w:rPr>
          <w:sz w:val="22"/>
          <w:szCs w:val="22"/>
          <w:lang w:eastAsia="en-US"/>
        </w:rPr>
        <w:t>.5</w:t>
      </w:r>
      <w:r w:rsidR="00BF0B4F" w:rsidRPr="00BD5203">
        <w:rPr>
          <w:sz w:val="22"/>
          <w:szCs w:val="22"/>
          <w:lang w:eastAsia="en-US"/>
        </w:rPr>
        <w:t xml:space="preserve"> ч.1</w:t>
      </w:r>
      <w:r w:rsidR="00BB7753" w:rsidRPr="00BD5203">
        <w:rPr>
          <w:sz w:val="22"/>
          <w:szCs w:val="22"/>
          <w:lang w:eastAsia="en-US"/>
        </w:rPr>
        <w:t xml:space="preserve"> ст. 93  </w:t>
      </w:r>
      <w:r w:rsidR="002663E4" w:rsidRPr="00BD5203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BD5203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1. ПРЕДМЕТ ДОГОВОРА</w:t>
      </w:r>
    </w:p>
    <w:p w:rsidR="00ED2519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1.1</w:t>
      </w:r>
      <w:r w:rsidR="00ED2519" w:rsidRPr="00BD5203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22052B">
        <w:rPr>
          <w:b/>
        </w:rPr>
        <w:t>хозяйственные товары</w:t>
      </w:r>
      <w:r w:rsidR="00BD5203" w:rsidRPr="00BD5203">
        <w:rPr>
          <w:bCs/>
          <w:sz w:val="22"/>
          <w:szCs w:val="22"/>
        </w:rPr>
        <w:t xml:space="preserve">, согласно Технического задания (Приложение № 2 к Договору) </w:t>
      </w:r>
      <w:r w:rsidR="00ED2519" w:rsidRPr="00BD5203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ЦЕНА ДОГОВОРА И ПОРЯДОК РАСЧЕТОВ</w:t>
      </w:r>
    </w:p>
    <w:p w:rsidR="00BA0128" w:rsidRPr="00BD5203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BD5203">
        <w:rPr>
          <w:b/>
          <w:i/>
          <w:sz w:val="22"/>
          <w:szCs w:val="22"/>
        </w:rPr>
        <w:t>_________________________</w:t>
      </w:r>
      <w:r w:rsidR="00E60420" w:rsidRPr="00BD5203">
        <w:rPr>
          <w:b/>
          <w:i/>
          <w:sz w:val="22"/>
          <w:szCs w:val="22"/>
        </w:rPr>
        <w:t>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BD5203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BD5203">
        <w:rPr>
          <w:bCs/>
          <w:sz w:val="22"/>
          <w:szCs w:val="22"/>
        </w:rPr>
        <w:t xml:space="preserve"> </w:t>
      </w:r>
      <w:r w:rsidRPr="00BD5203">
        <w:rPr>
          <w:b/>
          <w:bCs/>
          <w:sz w:val="22"/>
          <w:szCs w:val="22"/>
        </w:rPr>
        <w:t>погрузочно-разгрузочные работы</w:t>
      </w:r>
      <w:r w:rsidRPr="00BD5203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2.4. </w:t>
      </w:r>
      <w:r w:rsidRPr="00BD5203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BD5203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BD5203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BD5203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BD5203">
        <w:rPr>
          <w:bCs/>
          <w:sz w:val="22"/>
          <w:szCs w:val="22"/>
        </w:rPr>
        <w:t xml:space="preserve">2.6. Днем исполнения </w:t>
      </w:r>
      <w:r w:rsidRPr="00BD5203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BD5203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BD5203">
        <w:rPr>
          <w:bCs/>
          <w:iCs/>
        </w:rPr>
        <w:t>2.</w:t>
      </w:r>
      <w:r w:rsidR="00D31D72" w:rsidRPr="00BD5203">
        <w:rPr>
          <w:bCs/>
          <w:iCs/>
        </w:rPr>
        <w:t xml:space="preserve">7. </w:t>
      </w:r>
      <w:r w:rsidR="00F909DE" w:rsidRPr="00BD5203">
        <w:rPr>
          <w:bCs/>
          <w:iCs/>
        </w:rPr>
        <w:t>Источник финансирования –</w:t>
      </w:r>
      <w:r w:rsidR="00C502B1" w:rsidRPr="00BD5203">
        <w:rPr>
          <w:rFonts w:eastAsiaTheme="minorEastAsia"/>
          <w:iCs/>
        </w:rPr>
        <w:t xml:space="preserve"> </w:t>
      </w:r>
      <w:r w:rsidR="00F909DE" w:rsidRPr="00BD5203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BD5203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BD5203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Товар поставляется</w:t>
      </w:r>
      <w:r w:rsidR="0072383C" w:rsidRPr="00BD5203">
        <w:rPr>
          <w:rFonts w:ascii="Times New Roman" w:hAnsi="Times New Roman"/>
          <w:sz w:val="24"/>
          <w:szCs w:val="24"/>
        </w:rPr>
        <w:t xml:space="preserve"> одной партией до </w:t>
      </w:r>
      <w:r w:rsidR="00062812">
        <w:rPr>
          <w:rFonts w:ascii="Times New Roman" w:hAnsi="Times New Roman"/>
          <w:sz w:val="24"/>
          <w:szCs w:val="24"/>
        </w:rPr>
        <w:t>31</w:t>
      </w:r>
      <w:r w:rsidR="001F7A37">
        <w:rPr>
          <w:rFonts w:ascii="Times New Roman" w:hAnsi="Times New Roman"/>
          <w:sz w:val="24"/>
          <w:szCs w:val="24"/>
        </w:rPr>
        <w:t>.08</w:t>
      </w:r>
      <w:r w:rsidR="0072383C" w:rsidRPr="00BD5203">
        <w:rPr>
          <w:rFonts w:ascii="Times New Roman" w:hAnsi="Times New Roman"/>
          <w:sz w:val="24"/>
          <w:szCs w:val="24"/>
        </w:rPr>
        <w:t>.2026г.</w:t>
      </w:r>
      <w:r w:rsidRPr="00BD5203">
        <w:rPr>
          <w:rFonts w:ascii="Times New Roman" w:hAnsi="Times New Roman"/>
          <w:b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BD5203">
        <w:rPr>
          <w:rFonts w:ascii="Times New Roman" w:hAnsi="Times New Roman"/>
        </w:rPr>
        <w:t>.</w:t>
      </w:r>
      <w:r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BD5203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BD5203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BD5203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BD5203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BD5203">
        <w:rPr>
          <w:rFonts w:ascii="Times New Roman" w:hAnsi="Times New Roman"/>
          <w:lang w:eastAsia="en-US"/>
        </w:rPr>
        <w:t xml:space="preserve"> </w:t>
      </w:r>
    </w:p>
    <w:p w:rsidR="00BA0128" w:rsidRPr="00BD5203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BD5203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ПРАВА И ОБЯЗАННОСТИ СТОРОН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Поставщик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Style w:val="FontStyle34"/>
        </w:rPr>
        <w:t>Поставщик</w:t>
      </w:r>
      <w:r w:rsidRPr="00BD5203">
        <w:rPr>
          <w:rFonts w:ascii="Times New Roman" w:hAnsi="Times New Roman"/>
        </w:rPr>
        <w:t xml:space="preserve">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BD5203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BD5203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BD5203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ОТВЕТСТВЕННОСТЬ СТОРОН</w:t>
      </w:r>
    </w:p>
    <w:p w:rsidR="00F02987" w:rsidRPr="00BD5203" w:rsidRDefault="00F02987" w:rsidP="00E76484">
      <w:pPr>
        <w:jc w:val="both"/>
        <w:rPr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7.2. </w:t>
      </w:r>
      <w:r w:rsidRPr="00BD5203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Размер штрафа устанавливается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BD5203">
        <w:rPr>
          <w:sz w:val="22"/>
          <w:szCs w:val="22"/>
        </w:rPr>
        <w:t>Контракто</w:t>
      </w:r>
      <w:r w:rsidRPr="00BD5203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BD5203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7.3. </w:t>
      </w:r>
      <w:r w:rsidRPr="00BD5203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 (отдельного этапа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 и фактически исполненных Поставщиком. </w:t>
      </w:r>
    </w:p>
    <w:p w:rsidR="00BA77BD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</w:t>
      </w:r>
      <w:r w:rsidR="00BA77BD"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устанавливается в </w:t>
      </w:r>
      <w:r w:rsidR="00A163F4" w:rsidRPr="00BD5203">
        <w:rPr>
          <w:sz w:val="22"/>
          <w:szCs w:val="22"/>
        </w:rPr>
        <w:t>следующем порядке: 1 000 рублей</w:t>
      </w:r>
      <w:r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у. 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у.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ом, произошло вследствие непреодолимой силы</w:t>
      </w:r>
      <w:r w:rsidR="00A163F4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ФОРС-МАЖОР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 ДЕЙСТВИЯ ДОГОВОРА</w:t>
      </w:r>
    </w:p>
    <w:p w:rsidR="00BA0128" w:rsidRPr="00BD5203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 w:rsidRPr="00BD5203">
        <w:rPr>
          <w:rFonts w:ascii="Times New Roman" w:hAnsi="Times New Roman"/>
          <w:b/>
          <w:i/>
        </w:rPr>
        <w:t>30</w:t>
      </w:r>
      <w:r w:rsidR="005F7A32" w:rsidRPr="00BD5203">
        <w:rPr>
          <w:rFonts w:ascii="Times New Roman" w:hAnsi="Times New Roman"/>
          <w:b/>
          <w:i/>
        </w:rPr>
        <w:t>.</w:t>
      </w:r>
      <w:r w:rsidR="00625270" w:rsidRPr="00BD5203">
        <w:rPr>
          <w:rFonts w:ascii="Times New Roman" w:hAnsi="Times New Roman"/>
          <w:b/>
          <w:i/>
        </w:rPr>
        <w:t>0</w:t>
      </w:r>
      <w:r w:rsidR="0072383C" w:rsidRPr="00BD5203">
        <w:rPr>
          <w:rFonts w:ascii="Times New Roman" w:hAnsi="Times New Roman"/>
          <w:b/>
          <w:i/>
        </w:rPr>
        <w:t>9</w:t>
      </w:r>
      <w:r w:rsidR="00625270" w:rsidRPr="00BD5203">
        <w:rPr>
          <w:rFonts w:ascii="Times New Roman" w:hAnsi="Times New Roman"/>
          <w:b/>
          <w:i/>
        </w:rPr>
        <w:t>.2026</w:t>
      </w:r>
      <w:r w:rsidR="00E60420" w:rsidRPr="00BD5203">
        <w:rPr>
          <w:rFonts w:ascii="Times New Roman" w:hAnsi="Times New Roman"/>
          <w:b/>
          <w:i/>
        </w:rPr>
        <w:t xml:space="preserve">г. </w:t>
      </w:r>
      <w:r w:rsidRPr="00BD5203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ПОРЯДОК РАЗРЕШЕНИЯ СПОРОВ. ИЗМЕНЕНИЕ ДОГОВОРА</w:t>
      </w:r>
    </w:p>
    <w:p w:rsidR="00A163F4" w:rsidRPr="00BD5203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BD5203">
        <w:rPr>
          <w:sz w:val="22"/>
          <w:szCs w:val="22"/>
        </w:rPr>
        <w:t>Поставщика</w:t>
      </w:r>
      <w:r w:rsidRPr="00BD5203">
        <w:rPr>
          <w:bCs/>
          <w:sz w:val="22"/>
          <w:szCs w:val="22"/>
        </w:rPr>
        <w:t xml:space="preserve">, за исключением случая, если новый </w:t>
      </w:r>
      <w:r w:rsidRPr="00BD5203">
        <w:rPr>
          <w:sz w:val="22"/>
          <w:szCs w:val="22"/>
        </w:rPr>
        <w:t xml:space="preserve">поставщик </w:t>
      </w:r>
      <w:r w:rsidRPr="00BD5203">
        <w:rPr>
          <w:bCs/>
          <w:sz w:val="22"/>
          <w:szCs w:val="22"/>
        </w:rPr>
        <w:t xml:space="preserve">является правопреемником </w:t>
      </w:r>
      <w:r w:rsidRPr="00BD5203">
        <w:rPr>
          <w:sz w:val="22"/>
          <w:szCs w:val="22"/>
        </w:rPr>
        <w:t xml:space="preserve">Поставщика </w:t>
      </w:r>
      <w:r w:rsidRPr="00BD5203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BD5203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BD5203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BD5203">
        <w:rPr>
          <w:sz w:val="22"/>
          <w:szCs w:val="22"/>
        </w:rPr>
        <w:t xml:space="preserve"> 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BD5203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BD5203">
        <w:rPr>
          <w:sz w:val="22"/>
          <w:szCs w:val="22"/>
        </w:rPr>
        <w:t>сматриваться Арбитражным судом Кировской области</w:t>
      </w:r>
      <w:r w:rsidRPr="00BD5203">
        <w:rPr>
          <w:sz w:val="22"/>
          <w:szCs w:val="22"/>
        </w:rPr>
        <w:t>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BD5203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BD5203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BD5203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Антикоррупционная оговорка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BD5203">
        <w:rPr>
          <w:rFonts w:ascii="Times New Roman" w:hAnsi="Times New Roman"/>
        </w:rPr>
        <w:t>преимущества</w:t>
      </w:r>
      <w:r w:rsidRPr="00BD5203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BD5203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BD5203">
        <w:rPr>
          <w:sz w:val="22"/>
          <w:szCs w:val="22"/>
        </w:rPr>
        <w:t>ЗАКЛЮЧИТЕЛЬНЫЕ ПОЛОЖЕНИЯ</w:t>
      </w:r>
    </w:p>
    <w:p w:rsidR="00961B5A" w:rsidRPr="00BD5203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BD5203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BD5203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BD5203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BD5203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BD5203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BD5203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BD5203" w:rsidTr="00914B98">
        <w:tc>
          <w:tcPr>
            <w:tcW w:w="4818" w:type="dxa"/>
          </w:tcPr>
          <w:p w:rsidR="00BA0128" w:rsidRPr="00BD5203" w:rsidRDefault="00BA0128" w:rsidP="00E76484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E60420" w:rsidRPr="00BD5203" w:rsidRDefault="00121BDD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 xml:space="preserve"> </w:t>
            </w: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___________________</w:t>
            </w:r>
          </w:p>
          <w:p w:rsidR="00BA0128" w:rsidRPr="00BD5203" w:rsidRDefault="00BA0128" w:rsidP="00E76484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BD5203" w:rsidRDefault="00A023E2" w:rsidP="00A023E2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BD5203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BD5203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(ФГБНУ ФАНЦ Северо-Востока)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ИНН 4346008410, КПП 434501001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ОГРН 1034316511437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ОКПО 22940614</w:t>
            </w:r>
          </w:p>
          <w:p w:rsidR="001021DE" w:rsidRPr="00BD5203" w:rsidRDefault="001021DE" w:rsidP="001021DE">
            <w:r w:rsidRPr="00BD5203">
              <w:t>УФК по Нижегородской области (ФГБНУ ФАНЦ Северо-Востока, л/с 20406Ц16050)</w:t>
            </w:r>
          </w:p>
          <w:p w:rsidR="001021DE" w:rsidRPr="00BD5203" w:rsidRDefault="001021DE" w:rsidP="001021DE">
            <w:r w:rsidRPr="00BD5203">
              <w:t>Единый казначейский счет (корр/счет) 40102810745370000024</w:t>
            </w:r>
          </w:p>
          <w:p w:rsidR="001021DE" w:rsidRPr="00BD5203" w:rsidRDefault="001021DE" w:rsidP="001021DE">
            <w:r w:rsidRPr="00BD5203">
              <w:t>БИК 012202102</w:t>
            </w:r>
          </w:p>
          <w:p w:rsidR="001021DE" w:rsidRPr="00BD5203" w:rsidRDefault="001021DE" w:rsidP="001021DE">
            <w:r w:rsidRPr="00BD5203">
              <w:t xml:space="preserve">Казначейский счет (р/сч)  03214643000000013246  в </w:t>
            </w:r>
            <w:r w:rsidRPr="00BD5203">
              <w:rPr>
                <w:color w:val="000000"/>
              </w:rPr>
              <w:t xml:space="preserve">ОКЦ № 1 </w:t>
            </w:r>
            <w:r w:rsidRPr="00BD5203">
              <w:rPr>
                <w:bCs/>
              </w:rPr>
              <w:t>ВВГУ Банка России</w:t>
            </w:r>
            <w:r w:rsidRPr="00BD5203">
              <w:t xml:space="preserve"> //УФК по Нижегородской области г. Нижний Новгород</w:t>
            </w: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BD5203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C22B42" w:rsidP="00E76484">
      <w:pPr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BD5203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BD5203" w:rsidRDefault="00ED2519" w:rsidP="00ED2519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к Договору № </w:t>
      </w:r>
      <w:r w:rsidR="00121BDD" w:rsidRPr="00BD5203">
        <w:rPr>
          <w:sz w:val="22"/>
          <w:szCs w:val="22"/>
        </w:rPr>
        <w:t>___</w:t>
      </w:r>
      <w:r w:rsidR="00C22B42" w:rsidRPr="00BD5203">
        <w:rPr>
          <w:sz w:val="22"/>
          <w:szCs w:val="22"/>
        </w:rPr>
        <w:t>/2</w:t>
      </w:r>
      <w:r w:rsidR="001B0F90" w:rsidRPr="00BD5203">
        <w:rPr>
          <w:sz w:val="22"/>
          <w:szCs w:val="22"/>
        </w:rPr>
        <w:t>6</w:t>
      </w:r>
      <w:r w:rsidR="00C22B42" w:rsidRPr="00BD5203">
        <w:rPr>
          <w:sz w:val="22"/>
          <w:szCs w:val="22"/>
        </w:rPr>
        <w:t xml:space="preserve">-ЕАТ </w:t>
      </w:r>
    </w:p>
    <w:p w:rsidR="00ED2519" w:rsidRPr="00BD5203" w:rsidRDefault="00ED2519" w:rsidP="00ED2519">
      <w:pPr>
        <w:suppressAutoHyphens/>
        <w:jc w:val="right"/>
        <w:rPr>
          <w:sz w:val="22"/>
          <w:szCs w:val="22"/>
        </w:rPr>
      </w:pPr>
      <w:r w:rsidRPr="00BD5203">
        <w:rPr>
          <w:sz w:val="22"/>
          <w:szCs w:val="22"/>
        </w:rPr>
        <w:t>от «___» _____________ 20___ г.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p w:rsidR="00ED2519" w:rsidRPr="00BD5203" w:rsidRDefault="00ED2519" w:rsidP="00ED2519">
      <w:pPr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СПЕЦИФИКАЦИЯ</w:t>
      </w:r>
    </w:p>
    <w:p w:rsidR="00ED2519" w:rsidRPr="00BD5203" w:rsidRDefault="00ED2519" w:rsidP="00ED2519">
      <w:pPr>
        <w:jc w:val="center"/>
        <w:rPr>
          <w:b/>
          <w:caps/>
          <w:sz w:val="22"/>
          <w:szCs w:val="22"/>
        </w:rPr>
      </w:pPr>
      <w:r w:rsidRPr="00BD5203">
        <w:rPr>
          <w:b/>
          <w:sz w:val="22"/>
          <w:szCs w:val="22"/>
        </w:rPr>
        <w:t xml:space="preserve"> на поставляемый Товар </w:t>
      </w:r>
    </w:p>
    <w:p w:rsidR="00ED2519" w:rsidRPr="00BD5203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BD5203" w:rsidTr="00E16DF8">
        <w:trPr>
          <w:trHeight w:val="765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741731" w:rsidP="00741731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Общая стоимость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vAlign w:val="center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Сумма НДС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</w:t>
            </w:r>
          </w:p>
        </w:tc>
      </w:tr>
      <w:tr w:rsidR="00C22B42" w:rsidRPr="00BD5203" w:rsidTr="00E16DF8">
        <w:trPr>
          <w:trHeight w:val="70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9</w:t>
            </w:r>
          </w:p>
        </w:tc>
      </w:tr>
      <w:tr w:rsidR="00062812" w:rsidRPr="00BD5203" w:rsidTr="001529D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062812" w:rsidRPr="00AE6043" w:rsidRDefault="00062812" w:rsidP="00062812">
            <w:pPr>
              <w:textAlignment w:val="baseline"/>
              <w:rPr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тик (сатин)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1529D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062812" w:rsidRPr="00AE6043" w:rsidRDefault="00062812" w:rsidP="00062812">
            <w:pPr>
              <w:textAlignment w:val="baseline"/>
              <w:rPr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(бязь, хлопок 100%)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мешкозашивочной машины, белые, 210 ЛШ 1000м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Иглы для швейной машины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швейной машины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  <w:tr w:rsidR="00062812" w:rsidRPr="00BD5203" w:rsidTr="00B931A9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062812" w:rsidRDefault="00062812" w:rsidP="000628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98" w:type="pct"/>
            <w:shd w:val="clear" w:color="auto" w:fill="auto"/>
          </w:tcPr>
          <w:p w:rsidR="00062812" w:rsidRPr="00AE6043" w:rsidRDefault="00062812" w:rsidP="0006281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армированные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062812" w:rsidRPr="00AE6043" w:rsidRDefault="00062812" w:rsidP="0006281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062812" w:rsidRPr="00BD5203" w:rsidRDefault="00062812" w:rsidP="00062812">
            <w:pPr>
              <w:jc w:val="center"/>
              <w:rPr>
                <w:sz w:val="22"/>
              </w:rPr>
            </w:pPr>
          </w:p>
        </w:tc>
      </w:tr>
    </w:tbl>
    <w:p w:rsidR="00ED2519" w:rsidRPr="00BD5203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BD5203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/>
          <w:sz w:val="22"/>
          <w:szCs w:val="22"/>
        </w:rPr>
        <w:t>И</w:t>
      </w:r>
      <w:r w:rsidR="00C22B42" w:rsidRPr="00BD5203">
        <w:rPr>
          <w:b/>
          <w:sz w:val="22"/>
          <w:szCs w:val="22"/>
        </w:rPr>
        <w:t>того сумма:</w:t>
      </w:r>
      <w:r w:rsidR="00121BDD" w:rsidRPr="00BD5203">
        <w:rPr>
          <w:b/>
          <w:sz w:val="22"/>
          <w:szCs w:val="22"/>
        </w:rPr>
        <w:t>________________________</w:t>
      </w: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BD5203" w:rsidTr="00EB46CC">
        <w:trPr>
          <w:trHeight w:val="1236"/>
        </w:trPr>
        <w:tc>
          <w:tcPr>
            <w:tcW w:w="7380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C22B42" w:rsidRPr="00BD5203" w:rsidRDefault="00ED2519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b/>
                <w:i/>
                <w:sz w:val="22"/>
                <w:szCs w:val="22"/>
              </w:rPr>
              <w:br/>
            </w:r>
            <w:r w:rsidR="00C22B42" w:rsidRPr="00BD5203">
              <w:rPr>
                <w:sz w:val="22"/>
                <w:szCs w:val="22"/>
              </w:rPr>
              <w:t>___________________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BD5203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BD5203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BD5203" w:rsidRPr="00BD5203" w:rsidRDefault="00BD5203" w:rsidP="00BD5203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t xml:space="preserve">риложение №2 к Договору № ___/26-ЕАТ </w:t>
      </w:r>
    </w:p>
    <w:p w:rsidR="00BD5203" w:rsidRPr="00BD5203" w:rsidRDefault="00BD5203" w:rsidP="00BD5203">
      <w:pPr>
        <w:suppressAutoHyphens/>
        <w:jc w:val="right"/>
      </w:pPr>
      <w:r w:rsidRPr="00BD5203">
        <w:t>от «___» _____________ 20___ г.</w:t>
      </w: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BD5203" w:rsidRPr="001F7A37" w:rsidRDefault="00BD5203" w:rsidP="00BD5203">
      <w:pPr>
        <w:rPr>
          <w:b/>
        </w:rPr>
      </w:pPr>
    </w:p>
    <w:tbl>
      <w:tblPr>
        <w:tblW w:w="5127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3762"/>
        <w:gridCol w:w="5956"/>
        <w:gridCol w:w="2338"/>
        <w:gridCol w:w="2592"/>
      </w:tblGrid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62812" w:rsidRPr="00AE6043" w:rsidRDefault="00062812" w:rsidP="00A51079">
            <w:pPr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Товары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812" w:rsidRPr="00AE6043" w:rsidRDefault="00062812" w:rsidP="00A51079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Кол-во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812" w:rsidRPr="00AE6043" w:rsidRDefault="00062812" w:rsidP="00A51079">
            <w:pPr>
              <w:jc w:val="center"/>
              <w:textAlignment w:val="baseline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jc w:val="center"/>
              <w:textAlignment w:val="baseline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812" w:rsidRPr="00AE6043" w:rsidRDefault="00062812" w:rsidP="00A51079">
            <w:pPr>
              <w:textAlignment w:val="baseline"/>
              <w:rPr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тик (сатин)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ширина 90 см, </w:t>
            </w:r>
          </w:p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плотность 140 г/м2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светлый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30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812" w:rsidRPr="00AE6043" w:rsidRDefault="00062812" w:rsidP="00A51079">
            <w:pPr>
              <w:textAlignment w:val="baseline"/>
              <w:rPr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Ткань (бязь, хлопок 100%)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ширина 1,5 м, 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плотность 142г/м2,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Цвет: белый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color w:val="000000"/>
                <w:sz w:val="22"/>
                <w:szCs w:val="22"/>
              </w:rPr>
              <w:t>20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мешкозашивочной машины, белые, 210 ЛШ 1000м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 нить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Вид </w:t>
            </w:r>
            <w:hyperlink r:id="rId11" w:history="1">
              <w:r w:rsidRPr="00AE6043">
                <w:rPr>
                  <w:sz w:val="22"/>
                  <w:szCs w:val="22"/>
                </w:rPr>
                <w:t>крученый</w:t>
              </w:r>
            </w:hyperlink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Применение </w:t>
            </w:r>
            <w:hyperlink r:id="rId12" w:history="1">
              <w:r w:rsidRPr="00AE6043">
                <w:rPr>
                  <w:sz w:val="22"/>
                  <w:szCs w:val="22"/>
                </w:rPr>
                <w:t>универсальное</w:t>
              </w:r>
            </w:hyperlink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Длина 1000 м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Диаметр 0.7 мм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Материал лавсан штапелированный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Покрытие нет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Цвет </w:t>
            </w:r>
            <w:hyperlink r:id="rId13" w:history="1">
              <w:r w:rsidRPr="00AE6043">
                <w:rPr>
                  <w:sz w:val="22"/>
                  <w:szCs w:val="22"/>
                </w:rPr>
                <w:t>белый</w:t>
              </w:r>
            </w:hyperlink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Наличие сердечника нет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Устойчивость к ультрафиолету да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Вес нетто 0.2 кг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210ЛШ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Иглы для швейной машины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Тип: </w:t>
            </w:r>
            <w:r w:rsidRPr="00AE6043">
              <w:rPr>
                <w:color w:val="000000"/>
                <w:sz w:val="22"/>
                <w:szCs w:val="22"/>
              </w:rPr>
              <w:t>Иглы для бытовых швейных машин универсальные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 упаковке не менее 10 шт.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для швейной машины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45ЛЛ </w:t>
            </w:r>
          </w:p>
          <w:p w:rsidR="00062812" w:rsidRPr="00AE6043" w:rsidRDefault="00062812" w:rsidP="00A5107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Нитки швейные 5000 м 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Цвет: черные №6818 ПНК им Кирова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1</w:t>
            </w:r>
          </w:p>
        </w:tc>
      </w:tr>
      <w:tr w:rsidR="00062812" w:rsidRPr="00AE6043" w:rsidTr="00A51079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contextualSpacing/>
              <w:rPr>
                <w:sz w:val="22"/>
                <w:szCs w:val="22"/>
                <w:lang w:eastAsia="en-US"/>
              </w:rPr>
            </w:pPr>
            <w:r w:rsidRPr="00AE604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812" w:rsidRPr="00AE6043" w:rsidRDefault="00062812" w:rsidP="00A51079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 xml:space="preserve">Нитки армированные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 ЛЛ</w:t>
            </w:r>
          </w:p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Цвет: белый</w:t>
            </w:r>
          </w:p>
          <w:p w:rsidR="00062812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Состав: 100% лавсан (полиэфир, полиэстер)</w:t>
            </w:r>
          </w:p>
          <w:p w:rsidR="00062812" w:rsidRPr="00AE6043" w:rsidRDefault="00062812" w:rsidP="00A510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намотки 1000 м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боб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12" w:rsidRPr="00AE6043" w:rsidRDefault="00062812" w:rsidP="00A51079">
            <w:pPr>
              <w:jc w:val="center"/>
              <w:rPr>
                <w:color w:val="000000"/>
                <w:sz w:val="22"/>
                <w:szCs w:val="22"/>
              </w:rPr>
            </w:pPr>
            <w:r w:rsidRPr="00AE6043">
              <w:rPr>
                <w:color w:val="000000"/>
                <w:sz w:val="22"/>
                <w:szCs w:val="22"/>
              </w:rPr>
              <w:t>11</w:t>
            </w:r>
          </w:p>
        </w:tc>
      </w:tr>
    </w:tbl>
    <w:p w:rsidR="00BD5203" w:rsidRPr="00BD5203" w:rsidRDefault="00BD5203" w:rsidP="007A1AA1">
      <w:pPr>
        <w:jc w:val="center"/>
        <w:sectPr w:rsidR="00BD5203" w:rsidRPr="00BD5203" w:rsidSect="00D30A8D">
          <w:headerReference w:type="first" r:id="rId14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7A1AA1" w:rsidRPr="00BD5203" w:rsidRDefault="007A1AA1" w:rsidP="007A1AA1">
      <w:pPr>
        <w:jc w:val="center"/>
      </w:pPr>
      <w:r w:rsidRPr="00BD5203">
        <w:lastRenderedPageBreak/>
        <w:t>Акт приема-передачи товара по контракту</w:t>
      </w:r>
    </w:p>
    <w:p w:rsidR="007A1AA1" w:rsidRPr="00BD5203" w:rsidRDefault="007A1AA1" w:rsidP="007A1AA1">
      <w:pPr>
        <w:jc w:val="center"/>
      </w:pPr>
      <w:r w:rsidRPr="00BD5203">
        <w:t>от «__» _____ 202</w:t>
      </w:r>
      <w:r w:rsidR="001B0F90" w:rsidRPr="00BD5203">
        <w:t>6</w:t>
      </w:r>
      <w:r w:rsidRPr="00BD5203">
        <w:t xml:space="preserve"> г. № </w:t>
      </w:r>
      <w:r w:rsidR="00121BDD" w:rsidRPr="00BD5203">
        <w:t>_________</w:t>
      </w:r>
      <w:r w:rsidRPr="00BD5203">
        <w:t>/2</w:t>
      </w:r>
      <w:r w:rsidR="00625270" w:rsidRPr="00BD5203">
        <w:t>6</w:t>
      </w:r>
      <w:r w:rsidRPr="00BD5203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BD5203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r w:rsidRPr="00BD5203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625270">
            <w:pPr>
              <w:jc w:val="right"/>
            </w:pPr>
            <w:r w:rsidRPr="00BD5203">
              <w:t xml:space="preserve">                                                                                             «__» ______ 202</w:t>
            </w:r>
            <w:r w:rsidR="00625270" w:rsidRPr="00BD5203">
              <w:t>6</w:t>
            </w:r>
            <w:r w:rsidRPr="00BD5203">
              <w:t> г.</w:t>
            </w:r>
          </w:p>
        </w:tc>
      </w:tr>
    </w:tbl>
    <w:p w:rsidR="007A1AA1" w:rsidRPr="00BD5203" w:rsidRDefault="007A1AA1" w:rsidP="007A1AA1">
      <w:pPr>
        <w:widowControl w:val="0"/>
        <w:ind w:firstLine="567"/>
        <w:jc w:val="both"/>
      </w:pPr>
      <w:r w:rsidRPr="00BD5203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BD5203">
        <w:t>_________________</w:t>
      </w:r>
      <w:r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</w:t>
      </w:r>
      <w:r w:rsidRPr="00BD5203">
        <w:t>, с другой стороны, в дальнейшем именуемые «Стороны», составили настоящий Акт о следующем: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BD5203">
        <w:rPr>
          <w:rFonts w:cstheme="minorHAnsi"/>
        </w:rPr>
        <w:t>____ 20__ года № __</w:t>
      </w:r>
      <w:r w:rsidRPr="00BD5203">
        <w:rPr>
          <w:rFonts w:cstheme="minorHAnsi"/>
        </w:rPr>
        <w:t>/2</w:t>
      </w:r>
      <w:r w:rsidR="00625270" w:rsidRPr="00BD5203">
        <w:rPr>
          <w:rFonts w:cstheme="minorHAnsi"/>
        </w:rPr>
        <w:t>6</w:t>
      </w:r>
      <w:r w:rsidRPr="00BD5203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BD5203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№</w:t>
            </w:r>
          </w:p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Стоимость, руб.</w:t>
            </w:r>
          </w:p>
        </w:tc>
      </w:tr>
      <w:tr w:rsidR="007A1AA1" w:rsidRPr="00BD5203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Итого:</w:t>
            </w:r>
          </w:p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3. В ходе приемки товара Заказчик: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BD5203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BD5203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Заказчик: 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Директор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__________________/Устюжанин И.А./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Поставщик: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____________________/</w:t>
            </w:r>
            <w:r w:rsidR="00121BDD" w:rsidRPr="00BD5203">
              <w:rPr>
                <w:rFonts w:cstheme="minorHAnsi"/>
              </w:rPr>
              <w:t xml:space="preserve">                 </w:t>
            </w:r>
            <w:r w:rsidRPr="00BD5203">
              <w:rPr>
                <w:rFonts w:cstheme="minorHAnsi"/>
              </w:rPr>
              <w:t>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B01" w:rsidRDefault="00543B01" w:rsidP="001C5648">
      <w:r>
        <w:separator/>
      </w:r>
    </w:p>
  </w:endnote>
  <w:endnote w:type="continuationSeparator" w:id="0">
    <w:p w:rsidR="00543B01" w:rsidRDefault="00543B01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062812">
      <w:rPr>
        <w:rStyle w:val="a8"/>
        <w:noProof/>
        <w:sz w:val="22"/>
        <w:szCs w:val="22"/>
      </w:rPr>
      <w:t>8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543B01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B01" w:rsidRDefault="00543B01" w:rsidP="001C5648">
      <w:r>
        <w:separator/>
      </w:r>
    </w:p>
  </w:footnote>
  <w:footnote w:type="continuationSeparator" w:id="0">
    <w:p w:rsidR="00543B01" w:rsidRDefault="00543B01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62812"/>
    <w:rsid w:val="000734B7"/>
    <w:rsid w:val="0007507D"/>
    <w:rsid w:val="00080E33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1F7A37"/>
    <w:rsid w:val="0022052B"/>
    <w:rsid w:val="002318BD"/>
    <w:rsid w:val="00265FA8"/>
    <w:rsid w:val="002663E4"/>
    <w:rsid w:val="002A5846"/>
    <w:rsid w:val="002C6626"/>
    <w:rsid w:val="002D4660"/>
    <w:rsid w:val="002E1640"/>
    <w:rsid w:val="002F6839"/>
    <w:rsid w:val="003148D1"/>
    <w:rsid w:val="00362C65"/>
    <w:rsid w:val="00380FD9"/>
    <w:rsid w:val="003870E0"/>
    <w:rsid w:val="00387148"/>
    <w:rsid w:val="003C4D1B"/>
    <w:rsid w:val="003E010D"/>
    <w:rsid w:val="003E497F"/>
    <w:rsid w:val="003E64AE"/>
    <w:rsid w:val="003F49B3"/>
    <w:rsid w:val="00457F7A"/>
    <w:rsid w:val="00480FD2"/>
    <w:rsid w:val="004A3ED3"/>
    <w:rsid w:val="004A685A"/>
    <w:rsid w:val="004C7AFC"/>
    <w:rsid w:val="004F24CE"/>
    <w:rsid w:val="00517862"/>
    <w:rsid w:val="00524F59"/>
    <w:rsid w:val="00525DDF"/>
    <w:rsid w:val="00525E3B"/>
    <w:rsid w:val="005310D6"/>
    <w:rsid w:val="00542933"/>
    <w:rsid w:val="00543B01"/>
    <w:rsid w:val="00545B3D"/>
    <w:rsid w:val="00564BDA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47922"/>
    <w:rsid w:val="00776AE9"/>
    <w:rsid w:val="00797D28"/>
    <w:rsid w:val="007A1AA1"/>
    <w:rsid w:val="007B23EC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5095D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9593C"/>
    <w:rsid w:val="00BA0128"/>
    <w:rsid w:val="00BA55EF"/>
    <w:rsid w:val="00BA77BD"/>
    <w:rsid w:val="00BB1800"/>
    <w:rsid w:val="00BB7753"/>
    <w:rsid w:val="00BD5203"/>
    <w:rsid w:val="00BE433E"/>
    <w:rsid w:val="00BF0B4F"/>
    <w:rsid w:val="00C1489E"/>
    <w:rsid w:val="00C14FB3"/>
    <w:rsid w:val="00C2278C"/>
    <w:rsid w:val="00C22B42"/>
    <w:rsid w:val="00C502B1"/>
    <w:rsid w:val="00C547D8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16DF8"/>
    <w:rsid w:val="00E31BB3"/>
    <w:rsid w:val="00E35A02"/>
    <w:rsid w:val="00E379AD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1ED"/>
    <w:rsid w:val="00E80B88"/>
    <w:rsid w:val="00E94222"/>
    <w:rsid w:val="00EA620A"/>
    <w:rsid w:val="00EA7D57"/>
    <w:rsid w:val="00ED2519"/>
    <w:rsid w:val="00ED2B3F"/>
    <w:rsid w:val="00ED7902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4F8D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66B2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BD5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BD52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f0">
    <w:name w:val="Normal (Web)"/>
    <w:basedOn w:val="a2"/>
    <w:uiPriority w:val="99"/>
    <w:unhideWhenUsed/>
    <w:rsid w:val="00BD52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vseinstrumenti.ru/tag-page/belye-shnury-87932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vseinstrumenti.ru/tag-page/verevki-shnury-niti-universalnye-235305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verevki-shnury-niti-kruchenye-2353061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249</TotalTime>
  <Pages>10</Pages>
  <Words>4067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58</cp:revision>
  <dcterms:created xsi:type="dcterms:W3CDTF">2025-03-04T07:27:00Z</dcterms:created>
  <dcterms:modified xsi:type="dcterms:W3CDTF">2026-08-13T07:43:00Z</dcterms:modified>
</cp:coreProperties>
</file>