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637E" w:rsidRPr="00620D86" w:rsidRDefault="00CA637E" w:rsidP="00C70B6C">
      <w:pPr>
        <w:jc w:val="right"/>
        <w:rPr>
          <w:b/>
        </w:rPr>
      </w:pPr>
      <w:r w:rsidRPr="00620D86">
        <w:rPr>
          <w:b/>
        </w:rPr>
        <w:t>ПРОЕКТ</w:t>
      </w:r>
    </w:p>
    <w:p w:rsidR="00CA637E" w:rsidRPr="00620D86" w:rsidRDefault="00CA637E" w:rsidP="00C70B6C">
      <w:pPr>
        <w:jc w:val="center"/>
        <w:rPr>
          <w:b/>
        </w:rPr>
      </w:pPr>
      <w:r w:rsidRPr="00620D86">
        <w:rPr>
          <w:b/>
        </w:rPr>
        <w:t>Государственный контракт № ___</w:t>
      </w:r>
    </w:p>
    <w:p w:rsidR="00CA637E" w:rsidRPr="00620D86" w:rsidRDefault="00CA637E" w:rsidP="00C70B6C">
      <w:pPr>
        <w:jc w:val="center"/>
        <w:rPr>
          <w:b/>
        </w:rPr>
      </w:pPr>
      <w:r w:rsidRPr="00620D86">
        <w:rPr>
          <w:b/>
          <w:color w:val="000000"/>
        </w:rPr>
        <w:t>на оказание услуг по проверке эффективности работы системы вентиляции рентгенологического кабинета</w:t>
      </w:r>
    </w:p>
    <w:p w:rsidR="00CA637E" w:rsidRPr="00620D86" w:rsidRDefault="00CA637E" w:rsidP="00C70B6C">
      <w:pPr>
        <w:shd w:val="clear" w:color="auto" w:fill="FAFAFA"/>
        <w:jc w:val="center"/>
        <w:textAlignment w:val="center"/>
        <w:rPr>
          <w:b/>
        </w:rPr>
      </w:pPr>
      <w:r w:rsidRPr="00620D86">
        <w:rPr>
          <w:b/>
        </w:rPr>
        <w:t>ИКЗ 261344802331034480100100160033000244</w:t>
      </w:r>
    </w:p>
    <w:p w:rsidR="00CA637E" w:rsidRPr="00620D86" w:rsidRDefault="00CA637E" w:rsidP="00C70B6C">
      <w:pPr>
        <w:ind w:firstLine="993"/>
        <w:jc w:val="both"/>
        <w:rPr>
          <w:b/>
        </w:rPr>
      </w:pPr>
    </w:p>
    <w:p w:rsidR="00CA637E" w:rsidRPr="00620D86" w:rsidRDefault="00CA637E" w:rsidP="00C70B6C">
      <w:pPr>
        <w:tabs>
          <w:tab w:val="left" w:pos="0"/>
        </w:tabs>
        <w:jc w:val="both"/>
      </w:pPr>
      <w:r w:rsidRPr="00620D86">
        <w:t xml:space="preserve">г. Волгоград                                                                 </w:t>
      </w:r>
      <w:r>
        <w:t xml:space="preserve">   </w:t>
      </w:r>
      <w:r w:rsidRPr="00620D86">
        <w:t xml:space="preserve">                  «____» ____________ 2026г.</w:t>
      </w:r>
    </w:p>
    <w:p w:rsidR="00CA637E" w:rsidRPr="00620D86" w:rsidRDefault="00CA637E" w:rsidP="00C70B6C">
      <w:pPr>
        <w:tabs>
          <w:tab w:val="left" w:pos="6840"/>
          <w:tab w:val="left" w:pos="8280"/>
        </w:tabs>
        <w:ind w:firstLine="993"/>
        <w:jc w:val="both"/>
      </w:pPr>
    </w:p>
    <w:p w:rsidR="00CA637E" w:rsidRPr="00620D86" w:rsidRDefault="00CA637E" w:rsidP="00C70B6C">
      <w:pPr>
        <w:ind w:firstLine="839"/>
        <w:jc w:val="both"/>
        <w:rPr>
          <w:noProof/>
          <w:color w:val="000000"/>
        </w:rPr>
      </w:pPr>
      <w:r w:rsidRPr="00620D86">
        <w:t>Федеральное казенное учреждение «Следственный изолятор № 4 Управления Федеральной службы исполнения наказаний по Волгоградской области» (далее - ФКУ СИЗО-4 УФСИН России по Волгоградской области), именуемое в дальнейшем «Государственный заказчик» (далее - Заказчик), в лице начальника учреждения Саргсяна Романа Саргисовича, действующего на основании Устава, утвержденного приказом ФСИН России от 09.03.2011 № 133, выступая от имени Российской Федерации, в целях обеспечения государственных нужд, с одной стороны</w:t>
      </w:r>
      <w:r w:rsidRPr="00620D86">
        <w:rPr>
          <w:noProof/>
          <w:color w:val="000000"/>
        </w:rPr>
        <w:t xml:space="preserve">, </w:t>
      </w:r>
    </w:p>
    <w:p w:rsidR="00CA637E" w:rsidRPr="00620D86" w:rsidRDefault="00CA637E" w:rsidP="00C70B6C">
      <w:pPr>
        <w:ind w:firstLine="839"/>
        <w:jc w:val="both"/>
      </w:pPr>
      <w:r w:rsidRPr="00620D86">
        <w:rPr>
          <w:noProof/>
        </w:rPr>
        <w:t>и  ______________________________________________________________</w:t>
      </w:r>
      <w:r w:rsidRPr="00620D86">
        <w:t xml:space="preserve">, именуемое в дальнейшем «Исполнитель», в лице ________________________, действующего на основании _____________________, с другой стороны, вместе именуемые </w:t>
      </w:r>
      <w:r w:rsidRPr="00620D86">
        <w:rPr>
          <w:b/>
        </w:rPr>
        <w:t>«</w:t>
      </w:r>
      <w:r w:rsidRPr="00620D86">
        <w:t>Стороны</w:t>
      </w:r>
      <w:r w:rsidRPr="00620D86">
        <w:rPr>
          <w:b/>
        </w:rPr>
        <w:t>»,</w:t>
      </w:r>
    </w:p>
    <w:p w:rsidR="00CA637E" w:rsidRPr="00620D86" w:rsidRDefault="00CA637E" w:rsidP="00C70B6C">
      <w:pPr>
        <w:ind w:firstLine="840"/>
        <w:jc w:val="both"/>
      </w:pPr>
      <w:r w:rsidRPr="00620D86">
        <w:t>на основании п.4 ч.1 ст. 93 Федерального закона от 05.04.2013г.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CA637E" w:rsidRPr="00620D86" w:rsidRDefault="00CA637E" w:rsidP="00C70B6C">
      <w:pPr>
        <w:ind w:firstLine="840"/>
        <w:jc w:val="both"/>
      </w:pPr>
    </w:p>
    <w:p w:rsidR="00CA637E" w:rsidRPr="00620D86" w:rsidRDefault="00CA637E" w:rsidP="00C70B6C">
      <w:pPr>
        <w:widowControl/>
        <w:numPr>
          <w:ilvl w:val="0"/>
          <w:numId w:val="24"/>
        </w:numPr>
        <w:ind w:left="0" w:firstLine="0"/>
        <w:jc w:val="center"/>
        <w:outlineLvl w:val="1"/>
        <w:rPr>
          <w:b/>
        </w:rPr>
      </w:pPr>
      <w:r w:rsidRPr="00620D86">
        <w:rPr>
          <w:b/>
        </w:rPr>
        <w:t>Предмет Контракта</w:t>
      </w:r>
    </w:p>
    <w:p w:rsidR="00CA637E" w:rsidRPr="00620D86" w:rsidRDefault="00CA637E" w:rsidP="00C70B6C">
      <w:pPr>
        <w:jc w:val="center"/>
        <w:outlineLvl w:val="1"/>
        <w:rPr>
          <w:b/>
        </w:rPr>
      </w:pPr>
    </w:p>
    <w:p w:rsidR="00CA637E" w:rsidRPr="00C70B6C" w:rsidRDefault="00CA637E" w:rsidP="00C70B6C">
      <w:pPr>
        <w:jc w:val="both"/>
        <w:rPr>
          <w:b/>
        </w:rPr>
      </w:pPr>
      <w:r w:rsidRPr="00620D86">
        <w:t xml:space="preserve">1.1. Исполнитель обязуется оказать услуги по проверке эффективности работы системы вентиляции рентгенологического кабинета </w:t>
      </w:r>
      <w:r w:rsidRPr="00620D86">
        <w:rPr>
          <w:spacing w:val="1"/>
        </w:rPr>
        <w:t xml:space="preserve">(далее – Услуги) </w:t>
      </w:r>
      <w:r w:rsidRPr="00620D86">
        <w:t>(</w:t>
      </w:r>
      <w:r w:rsidRPr="00620D86">
        <w:rPr>
          <w:snapToGrid w:val="0"/>
        </w:rPr>
        <w:t>ГОСТ 34060-2017, ГОСТ 12.4.021-75,</w:t>
      </w:r>
      <w:r w:rsidRPr="00620D86">
        <w:t xml:space="preserve"> ОКПД2 </w:t>
      </w:r>
      <w:r w:rsidRPr="00C70B6C">
        <w:t>33.12.18.000)</w:t>
      </w:r>
      <w:r w:rsidRPr="00C70B6C">
        <w:rPr>
          <w:spacing w:val="1"/>
        </w:rPr>
        <w:t>,</w:t>
      </w:r>
      <w:r w:rsidRPr="00620D86">
        <w:rPr>
          <w:spacing w:val="1"/>
        </w:rPr>
        <w:t xml:space="preserve"> </w:t>
      </w:r>
      <w:r w:rsidRPr="00620D86">
        <w:t xml:space="preserve">согласно Технического задания </w:t>
      </w:r>
      <w:r w:rsidRPr="00620D86">
        <w:rPr>
          <w:noProof/>
        </w:rPr>
        <w:t xml:space="preserve">(приложение № 1) которое является неотемлемой частью настоящего Государственного конракта, </w:t>
      </w:r>
      <w:r w:rsidRPr="00620D86">
        <w:t>а Государственный заказчик обязуется принять работы и произвести их оплату в порядке и на условиях, предусмотренных настоящим Контрактом.</w:t>
      </w:r>
    </w:p>
    <w:p w:rsidR="00CA637E" w:rsidRPr="00620D86" w:rsidRDefault="00CA637E" w:rsidP="00C70B6C">
      <w:pPr>
        <w:ind w:firstLine="993"/>
        <w:jc w:val="both"/>
        <w:rPr>
          <w:bCs/>
        </w:rPr>
      </w:pPr>
      <w:r w:rsidRPr="00620D86">
        <w:rPr>
          <w:bCs/>
        </w:rPr>
        <w:t>1.2. Услуги считаются выполненными с момента подписания Исполнителем акта оказанных услуг и счета с учетом выполненных условий, предусмотренных разделом 5 настоящего Государственного контракта.</w:t>
      </w:r>
    </w:p>
    <w:p w:rsidR="00CA637E" w:rsidRPr="00620D86" w:rsidRDefault="00CA637E" w:rsidP="00C70B6C">
      <w:pPr>
        <w:ind w:firstLine="993"/>
        <w:jc w:val="both"/>
        <w:rPr>
          <w:bCs/>
        </w:rPr>
      </w:pPr>
      <w:r w:rsidRPr="00620D86">
        <w:rPr>
          <w:bCs/>
        </w:rPr>
        <w:t xml:space="preserve">1.3 Услуги выполняются силами Исполнителя за счет его собственных средств или силами организаций, привлеченных в соответствии с законодательством Российской Федерации.  </w:t>
      </w:r>
    </w:p>
    <w:p w:rsidR="00CA637E" w:rsidRPr="00620D86" w:rsidRDefault="00CA637E" w:rsidP="00C70B6C">
      <w:pPr>
        <w:ind w:firstLine="993"/>
        <w:jc w:val="both"/>
        <w:rPr>
          <w:bCs/>
        </w:rPr>
      </w:pPr>
    </w:p>
    <w:p w:rsidR="00CA637E" w:rsidRPr="00C70B6C" w:rsidRDefault="00CA637E" w:rsidP="00C70B6C">
      <w:pPr>
        <w:pStyle w:val="NoSpacing"/>
        <w:numPr>
          <w:ilvl w:val="0"/>
          <w:numId w:val="24"/>
        </w:numPr>
        <w:jc w:val="center"/>
        <w:rPr>
          <w:rFonts w:ascii="Times New Roman" w:hAnsi="Times New Roman"/>
          <w:b/>
          <w:noProof/>
          <w:sz w:val="24"/>
          <w:szCs w:val="24"/>
        </w:rPr>
      </w:pPr>
      <w:r w:rsidRPr="00C70B6C">
        <w:rPr>
          <w:rFonts w:ascii="Times New Roman" w:hAnsi="Times New Roman"/>
          <w:b/>
          <w:noProof/>
          <w:sz w:val="24"/>
          <w:szCs w:val="24"/>
        </w:rPr>
        <w:t>Права и обязанности Сторон</w:t>
      </w:r>
    </w:p>
    <w:p w:rsidR="00CA637E" w:rsidRPr="00C70B6C" w:rsidRDefault="00CA637E" w:rsidP="00C70B6C">
      <w:pPr>
        <w:pStyle w:val="NoSpacing"/>
        <w:ind w:left="720"/>
        <w:jc w:val="center"/>
        <w:rPr>
          <w:rFonts w:ascii="Times New Roman" w:hAnsi="Times New Roman"/>
          <w:b/>
          <w:noProof/>
          <w:sz w:val="24"/>
          <w:szCs w:val="24"/>
        </w:rPr>
      </w:pPr>
    </w:p>
    <w:p w:rsidR="00CA637E" w:rsidRPr="00C70B6C" w:rsidRDefault="00CA637E" w:rsidP="00C70B6C">
      <w:pPr>
        <w:pStyle w:val="13"/>
        <w:spacing w:line="240" w:lineRule="auto"/>
        <w:ind w:firstLine="993"/>
        <w:rPr>
          <w:b/>
          <w:noProof/>
          <w:szCs w:val="24"/>
        </w:rPr>
      </w:pPr>
      <w:r w:rsidRPr="00C70B6C">
        <w:rPr>
          <w:b/>
          <w:noProof/>
          <w:szCs w:val="24"/>
        </w:rPr>
        <w:t>2.1. Государственный заказчик обязуется:</w:t>
      </w:r>
    </w:p>
    <w:p w:rsidR="00CA637E" w:rsidRPr="00C70B6C" w:rsidRDefault="00CA637E" w:rsidP="00C70B6C">
      <w:pPr>
        <w:pStyle w:val="1"/>
        <w:ind w:firstLine="993"/>
        <w:jc w:val="both"/>
        <w:rPr>
          <w:rFonts w:ascii="Times New Roman" w:hAnsi="Times New Roman"/>
          <w:sz w:val="24"/>
          <w:szCs w:val="24"/>
        </w:rPr>
      </w:pPr>
      <w:r w:rsidRPr="00C70B6C">
        <w:rPr>
          <w:rFonts w:ascii="Times New Roman" w:hAnsi="Times New Roman"/>
          <w:noProof/>
          <w:sz w:val="24"/>
          <w:szCs w:val="24"/>
        </w:rPr>
        <w:t xml:space="preserve">2.1.1. Оказывать Услуги, </w:t>
      </w:r>
      <w:r w:rsidRPr="00C70B6C">
        <w:rPr>
          <w:rFonts w:ascii="Times New Roman" w:hAnsi="Times New Roman"/>
          <w:sz w:val="24"/>
          <w:szCs w:val="24"/>
        </w:rPr>
        <w:t>соответствующие требованиям, установленным Контрактом и оплатить эти услуги на указанных в нем условиях.</w:t>
      </w:r>
    </w:p>
    <w:p w:rsidR="00CA637E" w:rsidRPr="00C70B6C" w:rsidRDefault="00CA637E" w:rsidP="00C70B6C">
      <w:pPr>
        <w:pStyle w:val="1"/>
        <w:ind w:firstLine="993"/>
        <w:jc w:val="both"/>
        <w:rPr>
          <w:rFonts w:ascii="Times New Roman" w:hAnsi="Times New Roman"/>
          <w:noProof/>
          <w:sz w:val="24"/>
          <w:szCs w:val="24"/>
        </w:rPr>
      </w:pPr>
      <w:r w:rsidRPr="00C70B6C">
        <w:rPr>
          <w:rFonts w:ascii="Times New Roman" w:hAnsi="Times New Roman"/>
          <w:noProof/>
          <w:sz w:val="24"/>
          <w:szCs w:val="24"/>
        </w:rPr>
        <w:t>2.1.2.  В случае расторжения Контракта (по любым основаниям) оплатить Исполнителю стоимость услуг, фактически выполненных на момент расторжения Контракта, при условии отсутствия претензий по их качеству, на основании подписанных Исполнителем и Государственным заказчиком без замечаний актов приема-сдачи оказанных услуг.</w:t>
      </w:r>
    </w:p>
    <w:p w:rsidR="00CA637E" w:rsidRPr="00C70B6C" w:rsidRDefault="00CA637E" w:rsidP="00C70B6C">
      <w:pPr>
        <w:pStyle w:val="1"/>
        <w:ind w:firstLine="993"/>
        <w:jc w:val="both"/>
        <w:rPr>
          <w:rFonts w:ascii="Times New Roman" w:hAnsi="Times New Roman"/>
          <w:noProof/>
          <w:sz w:val="24"/>
          <w:szCs w:val="24"/>
        </w:rPr>
      </w:pPr>
    </w:p>
    <w:p w:rsidR="00CA637E" w:rsidRPr="00C70B6C" w:rsidRDefault="00CA637E" w:rsidP="00C70B6C">
      <w:pPr>
        <w:pStyle w:val="1"/>
        <w:ind w:firstLine="993"/>
        <w:jc w:val="both"/>
        <w:rPr>
          <w:rFonts w:ascii="Times New Roman" w:hAnsi="Times New Roman"/>
          <w:b/>
          <w:noProof/>
          <w:sz w:val="24"/>
          <w:szCs w:val="24"/>
        </w:rPr>
      </w:pPr>
      <w:r w:rsidRPr="00C70B6C">
        <w:rPr>
          <w:rFonts w:ascii="Times New Roman" w:hAnsi="Times New Roman"/>
          <w:b/>
          <w:noProof/>
          <w:sz w:val="24"/>
          <w:szCs w:val="24"/>
        </w:rPr>
        <w:t>2.2. Государственный заказчик имеет право:</w:t>
      </w:r>
    </w:p>
    <w:p w:rsidR="00CA637E" w:rsidRPr="00C70B6C" w:rsidRDefault="00CA637E" w:rsidP="00C70B6C">
      <w:pPr>
        <w:pStyle w:val="1"/>
        <w:ind w:firstLine="993"/>
        <w:jc w:val="both"/>
        <w:rPr>
          <w:rFonts w:ascii="Times New Roman" w:hAnsi="Times New Roman"/>
          <w:noProof/>
          <w:sz w:val="24"/>
          <w:szCs w:val="24"/>
        </w:rPr>
      </w:pPr>
      <w:r w:rsidRPr="00C70B6C">
        <w:rPr>
          <w:rFonts w:ascii="Times New Roman" w:hAnsi="Times New Roman"/>
          <w:sz w:val="24"/>
          <w:szCs w:val="24"/>
        </w:rPr>
        <w:t>2.2.1. Требовать от Исполнителя надлежащего исполнения обязательств, предусмотренных Контрактом.</w:t>
      </w:r>
    </w:p>
    <w:p w:rsidR="00CA637E" w:rsidRPr="00C70B6C" w:rsidRDefault="00CA637E" w:rsidP="00C70B6C">
      <w:pPr>
        <w:pStyle w:val="1"/>
        <w:ind w:firstLine="993"/>
        <w:jc w:val="both"/>
        <w:rPr>
          <w:rFonts w:ascii="Times New Roman" w:hAnsi="Times New Roman"/>
          <w:noProof/>
          <w:sz w:val="24"/>
          <w:szCs w:val="24"/>
        </w:rPr>
      </w:pPr>
      <w:r w:rsidRPr="00C70B6C">
        <w:rPr>
          <w:rFonts w:ascii="Times New Roman" w:hAnsi="Times New Roman"/>
          <w:noProof/>
          <w:sz w:val="24"/>
          <w:szCs w:val="24"/>
        </w:rPr>
        <w:t>2.2.2. </w:t>
      </w:r>
      <w:r w:rsidRPr="00C70B6C">
        <w:rPr>
          <w:rFonts w:ascii="Times New Roman" w:hAnsi="Times New Roman"/>
          <w:sz w:val="24"/>
          <w:szCs w:val="24"/>
        </w:rPr>
        <w:t>Осуществлять контроль за оказанием услуг в соответствии с Контрактом.</w:t>
      </w:r>
    </w:p>
    <w:p w:rsidR="00CA637E" w:rsidRPr="00C70B6C" w:rsidRDefault="00CA637E" w:rsidP="00C70B6C">
      <w:pPr>
        <w:pStyle w:val="1"/>
        <w:ind w:firstLine="993"/>
        <w:jc w:val="both"/>
        <w:rPr>
          <w:rFonts w:ascii="Times New Roman" w:hAnsi="Times New Roman"/>
          <w:sz w:val="24"/>
          <w:szCs w:val="24"/>
        </w:rPr>
      </w:pPr>
      <w:r w:rsidRPr="00C70B6C">
        <w:rPr>
          <w:rFonts w:ascii="Times New Roman" w:hAnsi="Times New Roman"/>
          <w:sz w:val="24"/>
          <w:szCs w:val="24"/>
        </w:rPr>
        <w:t>2.2.3.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Исполнителя.</w:t>
      </w:r>
    </w:p>
    <w:p w:rsidR="00CA637E" w:rsidRPr="00C70B6C" w:rsidRDefault="00CA637E" w:rsidP="00C70B6C">
      <w:pPr>
        <w:pStyle w:val="1"/>
        <w:ind w:firstLine="993"/>
        <w:jc w:val="both"/>
        <w:rPr>
          <w:rFonts w:ascii="Times New Roman" w:hAnsi="Times New Roman"/>
          <w:sz w:val="24"/>
          <w:szCs w:val="24"/>
        </w:rPr>
      </w:pPr>
      <w:r w:rsidRPr="00C70B6C">
        <w:rPr>
          <w:rFonts w:ascii="Times New Roman" w:hAnsi="Times New Roman"/>
          <w:sz w:val="24"/>
          <w:szCs w:val="24"/>
        </w:rPr>
        <w:t>2.2.4. Требовать от Исполнителя безвозмездного устранения недостатков, несоответствующих по качеству и безопасности предусмотренных  настоящим Контрактом.</w:t>
      </w:r>
    </w:p>
    <w:p w:rsidR="00CA637E" w:rsidRPr="00C70B6C" w:rsidRDefault="00CA637E" w:rsidP="00C70B6C">
      <w:pPr>
        <w:pStyle w:val="1"/>
        <w:ind w:firstLine="993"/>
        <w:jc w:val="both"/>
        <w:rPr>
          <w:rFonts w:ascii="Times New Roman" w:hAnsi="Times New Roman"/>
          <w:sz w:val="24"/>
          <w:szCs w:val="24"/>
        </w:rPr>
      </w:pPr>
      <w:r w:rsidRPr="00C70B6C">
        <w:rPr>
          <w:rFonts w:ascii="Times New Roman" w:hAnsi="Times New Roman"/>
          <w:sz w:val="24"/>
          <w:szCs w:val="24"/>
        </w:rPr>
        <w:t xml:space="preserve">2.2.5. Принять решение об одностороннем отказе от исполнения Контракта, а также требовать возмещения убытков в случае нарушения Исполнителем условий Контракта о сроках </w:t>
      </w:r>
      <w:r w:rsidRPr="00C70B6C">
        <w:rPr>
          <w:rFonts w:ascii="Times New Roman" w:hAnsi="Times New Roman"/>
          <w:noProof/>
          <w:sz w:val="24"/>
          <w:szCs w:val="24"/>
        </w:rPr>
        <w:t>выполнения работ и их качестве</w:t>
      </w:r>
      <w:r w:rsidRPr="00C70B6C">
        <w:rPr>
          <w:rFonts w:ascii="Times New Roman" w:hAnsi="Times New Roman"/>
          <w:sz w:val="24"/>
          <w:szCs w:val="24"/>
        </w:rPr>
        <w:t xml:space="preserve">. </w:t>
      </w:r>
    </w:p>
    <w:p w:rsidR="00CA637E" w:rsidRPr="00C70B6C" w:rsidRDefault="00CA637E" w:rsidP="00C70B6C">
      <w:pPr>
        <w:pStyle w:val="1"/>
        <w:ind w:firstLine="993"/>
        <w:jc w:val="both"/>
        <w:rPr>
          <w:rFonts w:ascii="Times New Roman" w:hAnsi="Times New Roman"/>
          <w:sz w:val="24"/>
          <w:szCs w:val="24"/>
        </w:rPr>
      </w:pPr>
      <w:r w:rsidRPr="00C70B6C">
        <w:rPr>
          <w:rFonts w:ascii="Times New Roman" w:hAnsi="Times New Roman"/>
          <w:sz w:val="24"/>
          <w:szCs w:val="24"/>
        </w:rPr>
        <w:t>2.2.6. Взыскивать пени и штраф в соответствии с разделом 6 Контракта, а также требовать возмещения убытков в соответствии с законодательством Российской Федерации.</w:t>
      </w:r>
    </w:p>
    <w:p w:rsidR="00CA637E" w:rsidRPr="00C70B6C" w:rsidRDefault="00CA637E" w:rsidP="00C70B6C">
      <w:pPr>
        <w:pStyle w:val="13"/>
        <w:spacing w:line="240" w:lineRule="auto"/>
        <w:ind w:firstLine="993"/>
        <w:rPr>
          <w:b/>
          <w:noProof/>
          <w:szCs w:val="24"/>
        </w:rPr>
      </w:pPr>
      <w:r w:rsidRPr="00C70B6C">
        <w:rPr>
          <w:b/>
          <w:noProof/>
          <w:szCs w:val="24"/>
        </w:rPr>
        <w:t>2.3. Исполнитель обязуется:</w:t>
      </w:r>
    </w:p>
    <w:p w:rsidR="00CA637E" w:rsidRPr="00C70B6C" w:rsidRDefault="00CA637E" w:rsidP="00C70B6C">
      <w:pPr>
        <w:pStyle w:val="13"/>
        <w:spacing w:line="240" w:lineRule="auto"/>
        <w:ind w:firstLine="993"/>
        <w:rPr>
          <w:b/>
          <w:noProof/>
          <w:szCs w:val="24"/>
        </w:rPr>
      </w:pPr>
    </w:p>
    <w:p w:rsidR="00CA637E" w:rsidRPr="00C70B6C" w:rsidRDefault="00CA637E" w:rsidP="00C70B6C">
      <w:pPr>
        <w:pStyle w:val="13"/>
        <w:spacing w:line="240" w:lineRule="auto"/>
        <w:ind w:firstLine="993"/>
        <w:rPr>
          <w:noProof/>
          <w:szCs w:val="24"/>
        </w:rPr>
      </w:pPr>
      <w:r w:rsidRPr="00C70B6C">
        <w:rPr>
          <w:noProof/>
          <w:szCs w:val="24"/>
        </w:rPr>
        <w:t>2.3.1. Оказать Услуги в пределах твердой цены, указанной в разделе 3 настоящего Контракта, в сроки, установленные разделом 4 настоящего Контракта в полном объеме, качественно, с применением сертифицированных запасных частей и расходных материалов, в соотвествии с техническим заданием, и иными нормативными требованиями, установленными действующим законодательством Российской Федерации, и сдать результат Услуги Государственному заказчику.</w:t>
      </w:r>
    </w:p>
    <w:p w:rsidR="00CA637E" w:rsidRPr="00C70B6C" w:rsidRDefault="00CA637E" w:rsidP="00C70B6C">
      <w:pPr>
        <w:pStyle w:val="1"/>
        <w:ind w:firstLine="993"/>
        <w:jc w:val="both"/>
        <w:rPr>
          <w:rFonts w:ascii="Times New Roman" w:hAnsi="Times New Roman"/>
          <w:sz w:val="24"/>
          <w:szCs w:val="24"/>
        </w:rPr>
      </w:pPr>
      <w:r w:rsidRPr="00C70B6C">
        <w:rPr>
          <w:rFonts w:ascii="Times New Roman" w:hAnsi="Times New Roman"/>
          <w:noProof/>
          <w:sz w:val="24"/>
          <w:szCs w:val="24"/>
        </w:rPr>
        <w:t>2.3.2. </w:t>
      </w:r>
      <w:r w:rsidRPr="00C70B6C">
        <w:rPr>
          <w:rFonts w:ascii="Times New Roman" w:hAnsi="Times New Roman"/>
          <w:sz w:val="24"/>
          <w:szCs w:val="24"/>
        </w:rPr>
        <w:t>Своевременно предоставить достоверную информацию о ходе исполнения своих обязательств, в том числе о сложностях, возникающих при исполнении Контракта.</w:t>
      </w:r>
    </w:p>
    <w:p w:rsidR="00CA637E" w:rsidRPr="00C70B6C" w:rsidRDefault="00CA637E" w:rsidP="00C70B6C">
      <w:pPr>
        <w:pStyle w:val="1"/>
        <w:tabs>
          <w:tab w:val="left" w:pos="426"/>
        </w:tabs>
        <w:ind w:firstLine="993"/>
        <w:jc w:val="both"/>
        <w:rPr>
          <w:rFonts w:ascii="Times New Roman" w:hAnsi="Times New Roman"/>
          <w:sz w:val="24"/>
          <w:szCs w:val="24"/>
        </w:rPr>
      </w:pPr>
      <w:r w:rsidRPr="00C70B6C">
        <w:rPr>
          <w:rFonts w:ascii="Times New Roman" w:hAnsi="Times New Roman"/>
          <w:sz w:val="24"/>
          <w:szCs w:val="24"/>
        </w:rPr>
        <w:t>Предоставить к установленному Контрактом сроку Заказчику результаты оказанных услуг, предусмотренные Контрактом.</w:t>
      </w:r>
    </w:p>
    <w:p w:rsidR="00CA637E" w:rsidRPr="00C70B6C" w:rsidRDefault="00CA637E" w:rsidP="00C70B6C">
      <w:pPr>
        <w:pStyle w:val="1"/>
        <w:ind w:firstLine="993"/>
        <w:jc w:val="both"/>
        <w:rPr>
          <w:rFonts w:ascii="Times New Roman" w:hAnsi="Times New Roman"/>
          <w:noProof/>
          <w:sz w:val="24"/>
          <w:szCs w:val="24"/>
        </w:rPr>
      </w:pPr>
      <w:r w:rsidRPr="00C70B6C">
        <w:rPr>
          <w:rFonts w:ascii="Times New Roman" w:hAnsi="Times New Roman"/>
          <w:noProof/>
          <w:sz w:val="24"/>
          <w:szCs w:val="24"/>
        </w:rPr>
        <w:t>2.3.3. Обеспечить соответствие услуг требованиям законодательства Российской Федерации, нормативных и технических документов, иных актов Государственного заказчика и условиям Контракта.</w:t>
      </w:r>
    </w:p>
    <w:p w:rsidR="00CA637E" w:rsidRPr="00C70B6C" w:rsidRDefault="00CA637E" w:rsidP="00C70B6C">
      <w:pPr>
        <w:pStyle w:val="1"/>
        <w:ind w:firstLine="993"/>
        <w:jc w:val="both"/>
        <w:rPr>
          <w:rFonts w:ascii="Times New Roman" w:hAnsi="Times New Roman"/>
          <w:noProof/>
          <w:sz w:val="24"/>
          <w:szCs w:val="24"/>
        </w:rPr>
      </w:pPr>
      <w:r w:rsidRPr="00C70B6C">
        <w:rPr>
          <w:rFonts w:ascii="Times New Roman" w:hAnsi="Times New Roman"/>
          <w:noProof/>
          <w:sz w:val="24"/>
          <w:szCs w:val="24"/>
        </w:rPr>
        <w:t>2.3.4. Оказатьуслуги, по показателям качества и безопасности соответствующие требованиям, содержащимся в нормативных и технических документах, в количестве, предусмотренном настоящим Контрактом.</w:t>
      </w:r>
    </w:p>
    <w:p w:rsidR="00CA637E" w:rsidRPr="00C70B6C" w:rsidRDefault="00CA637E" w:rsidP="00C70B6C">
      <w:pPr>
        <w:pStyle w:val="1"/>
        <w:ind w:firstLine="993"/>
        <w:jc w:val="both"/>
        <w:rPr>
          <w:rFonts w:ascii="Times New Roman" w:hAnsi="Times New Roman"/>
          <w:noProof/>
          <w:sz w:val="24"/>
          <w:szCs w:val="24"/>
        </w:rPr>
      </w:pPr>
      <w:r w:rsidRPr="00C70B6C">
        <w:rPr>
          <w:rFonts w:ascii="Times New Roman" w:hAnsi="Times New Roman"/>
          <w:noProof/>
          <w:sz w:val="24"/>
          <w:szCs w:val="24"/>
        </w:rPr>
        <w:t xml:space="preserve">2.3.5. Нести отвественность за несоотвествие оказанных услуг по настоящему Контракту, в том числе в период гарантийного срока. </w:t>
      </w:r>
    </w:p>
    <w:p w:rsidR="00CA637E" w:rsidRPr="00C70B6C" w:rsidRDefault="00CA637E" w:rsidP="00C70B6C">
      <w:pPr>
        <w:pStyle w:val="1"/>
        <w:ind w:firstLine="993"/>
        <w:jc w:val="both"/>
        <w:rPr>
          <w:rFonts w:ascii="Times New Roman" w:hAnsi="Times New Roman"/>
          <w:noProof/>
          <w:sz w:val="24"/>
          <w:szCs w:val="24"/>
        </w:rPr>
      </w:pPr>
      <w:r w:rsidRPr="00C70B6C">
        <w:rPr>
          <w:rFonts w:ascii="Times New Roman" w:hAnsi="Times New Roman"/>
          <w:noProof/>
          <w:sz w:val="24"/>
          <w:szCs w:val="24"/>
        </w:rPr>
        <w:t>2.3.6. В течение суток предупредить Государственного заказчика и до получения от него письменных указаний приостановить оказание услуг при обнаружении:</w:t>
      </w:r>
    </w:p>
    <w:p w:rsidR="00CA637E" w:rsidRPr="00C70B6C" w:rsidRDefault="00CA637E" w:rsidP="00C70B6C">
      <w:pPr>
        <w:pStyle w:val="1"/>
        <w:ind w:firstLine="993"/>
        <w:jc w:val="both"/>
        <w:rPr>
          <w:rFonts w:ascii="Times New Roman" w:hAnsi="Times New Roman"/>
          <w:noProof/>
          <w:sz w:val="24"/>
          <w:szCs w:val="24"/>
        </w:rPr>
      </w:pPr>
      <w:r w:rsidRPr="00C70B6C">
        <w:rPr>
          <w:rFonts w:ascii="Times New Roman" w:hAnsi="Times New Roman"/>
          <w:noProof/>
          <w:sz w:val="24"/>
          <w:szCs w:val="24"/>
        </w:rPr>
        <w:t>- возможности неблагоприятных для Государственного заказчика последствий выполнения его указаний о способе оказания услуг;</w:t>
      </w:r>
    </w:p>
    <w:p w:rsidR="00CA637E" w:rsidRPr="00C70B6C" w:rsidRDefault="00CA637E" w:rsidP="00C70B6C">
      <w:pPr>
        <w:pStyle w:val="1"/>
        <w:ind w:firstLine="993"/>
        <w:jc w:val="both"/>
        <w:rPr>
          <w:rFonts w:ascii="Times New Roman" w:hAnsi="Times New Roman"/>
          <w:noProof/>
          <w:sz w:val="24"/>
          <w:szCs w:val="24"/>
        </w:rPr>
      </w:pPr>
      <w:r w:rsidRPr="00C70B6C">
        <w:rPr>
          <w:rFonts w:ascii="Times New Roman" w:hAnsi="Times New Roman"/>
          <w:noProof/>
          <w:sz w:val="24"/>
          <w:szCs w:val="24"/>
        </w:rPr>
        <w:t>- иных независящих от Исполнителя обстоятельств, угрожающих годности или прочности результатов оказываемых услуг;</w:t>
      </w:r>
    </w:p>
    <w:p w:rsidR="00CA637E" w:rsidRPr="00C70B6C" w:rsidRDefault="00CA637E" w:rsidP="00C70B6C">
      <w:pPr>
        <w:pStyle w:val="1"/>
        <w:ind w:firstLine="993"/>
        <w:jc w:val="both"/>
        <w:rPr>
          <w:rFonts w:ascii="Times New Roman" w:hAnsi="Times New Roman"/>
          <w:noProof/>
          <w:sz w:val="24"/>
          <w:szCs w:val="24"/>
        </w:rPr>
      </w:pPr>
      <w:r w:rsidRPr="00C70B6C">
        <w:rPr>
          <w:rFonts w:ascii="Times New Roman" w:hAnsi="Times New Roman"/>
          <w:noProof/>
          <w:sz w:val="24"/>
          <w:szCs w:val="24"/>
        </w:rPr>
        <w:t xml:space="preserve">- иных обстоятельств, способных повлечь за собой изменение сроков или стоимости оказанных услуг. </w:t>
      </w:r>
    </w:p>
    <w:p w:rsidR="00CA637E" w:rsidRPr="00C70B6C" w:rsidRDefault="00CA637E" w:rsidP="00C70B6C">
      <w:pPr>
        <w:pStyle w:val="1"/>
        <w:ind w:firstLine="993"/>
        <w:jc w:val="both"/>
        <w:rPr>
          <w:rFonts w:ascii="Times New Roman" w:hAnsi="Times New Roman"/>
          <w:sz w:val="24"/>
          <w:szCs w:val="24"/>
        </w:rPr>
      </w:pPr>
      <w:r w:rsidRPr="00C70B6C">
        <w:rPr>
          <w:rFonts w:ascii="Times New Roman" w:hAnsi="Times New Roman"/>
          <w:noProof/>
          <w:sz w:val="24"/>
          <w:szCs w:val="24"/>
        </w:rPr>
        <w:t>2.3.7. </w:t>
      </w:r>
      <w:r w:rsidRPr="00C70B6C">
        <w:rPr>
          <w:rFonts w:ascii="Times New Roman" w:hAnsi="Times New Roman"/>
          <w:sz w:val="24"/>
          <w:szCs w:val="24"/>
        </w:rPr>
        <w:t xml:space="preserve"> В случае нарушения условий Контракта о сроках оказания услуг и качестве услуг возместить штрафы, пени, убытки, в порядке и на условиях, предусмотренных разделом 6 Контракта.</w:t>
      </w:r>
    </w:p>
    <w:p w:rsidR="00CA637E" w:rsidRPr="00C70B6C" w:rsidRDefault="00CA637E" w:rsidP="00C70B6C">
      <w:pPr>
        <w:pStyle w:val="NoSpacing"/>
        <w:widowControl w:val="0"/>
        <w:ind w:firstLine="993"/>
        <w:jc w:val="both"/>
        <w:rPr>
          <w:rFonts w:ascii="Times New Roman" w:hAnsi="Times New Roman"/>
          <w:b/>
          <w:noProof/>
          <w:sz w:val="24"/>
          <w:szCs w:val="24"/>
        </w:rPr>
      </w:pPr>
      <w:r w:rsidRPr="00C70B6C">
        <w:rPr>
          <w:rFonts w:ascii="Times New Roman" w:hAnsi="Times New Roman"/>
          <w:b/>
          <w:noProof/>
          <w:sz w:val="24"/>
          <w:szCs w:val="24"/>
        </w:rPr>
        <w:t>2.4. Исполнитель вправе:</w:t>
      </w:r>
    </w:p>
    <w:p w:rsidR="00CA637E" w:rsidRPr="00C70B6C" w:rsidRDefault="00CA637E" w:rsidP="00C70B6C">
      <w:pPr>
        <w:pStyle w:val="NoSpacing"/>
        <w:widowControl w:val="0"/>
        <w:ind w:firstLine="993"/>
        <w:jc w:val="both"/>
        <w:rPr>
          <w:rFonts w:ascii="Times New Roman" w:hAnsi="Times New Roman"/>
          <w:b/>
          <w:noProof/>
          <w:sz w:val="24"/>
          <w:szCs w:val="24"/>
        </w:rPr>
      </w:pPr>
    </w:p>
    <w:p w:rsidR="00CA637E" w:rsidRPr="00C70B6C" w:rsidRDefault="00CA637E" w:rsidP="00C70B6C">
      <w:pPr>
        <w:pStyle w:val="NoSpacing"/>
        <w:widowControl w:val="0"/>
        <w:ind w:firstLine="993"/>
        <w:jc w:val="both"/>
        <w:rPr>
          <w:rFonts w:ascii="Times New Roman" w:hAnsi="Times New Roman"/>
          <w:noProof/>
          <w:sz w:val="24"/>
          <w:szCs w:val="24"/>
        </w:rPr>
      </w:pPr>
      <w:r w:rsidRPr="00C70B6C">
        <w:rPr>
          <w:rFonts w:ascii="Times New Roman" w:hAnsi="Times New Roman"/>
          <w:noProof/>
          <w:sz w:val="24"/>
          <w:szCs w:val="24"/>
        </w:rPr>
        <w:t xml:space="preserve">2.4.1. Требовать оплату за надлежащим образом оказанные услуги в соответствии </w:t>
      </w:r>
      <w:r w:rsidRPr="00C70B6C">
        <w:rPr>
          <w:rFonts w:ascii="Times New Roman" w:hAnsi="Times New Roman"/>
          <w:noProof/>
          <w:sz w:val="24"/>
          <w:szCs w:val="24"/>
        </w:rPr>
        <w:br/>
        <w:t xml:space="preserve">с условиями </w:t>
      </w:r>
      <w:r w:rsidRPr="00C70B6C">
        <w:rPr>
          <w:rFonts w:ascii="Times New Roman" w:hAnsi="Times New Roman"/>
          <w:sz w:val="24"/>
          <w:szCs w:val="24"/>
        </w:rPr>
        <w:t>настоящего</w:t>
      </w:r>
      <w:r w:rsidRPr="00C70B6C">
        <w:rPr>
          <w:rFonts w:ascii="Times New Roman" w:hAnsi="Times New Roman"/>
          <w:noProof/>
          <w:sz w:val="24"/>
          <w:szCs w:val="24"/>
        </w:rPr>
        <w:t xml:space="preserve"> Контракта.</w:t>
      </w:r>
    </w:p>
    <w:p w:rsidR="00CA637E" w:rsidRPr="00C70B6C" w:rsidRDefault="00CA637E" w:rsidP="00C70B6C">
      <w:pPr>
        <w:pStyle w:val="NoSpacing"/>
        <w:widowControl w:val="0"/>
        <w:ind w:firstLine="993"/>
        <w:jc w:val="both"/>
        <w:rPr>
          <w:rFonts w:ascii="Times New Roman" w:hAnsi="Times New Roman"/>
          <w:noProof/>
          <w:sz w:val="24"/>
          <w:szCs w:val="24"/>
        </w:rPr>
      </w:pPr>
      <w:r w:rsidRPr="00C70B6C">
        <w:rPr>
          <w:rFonts w:ascii="Times New Roman" w:hAnsi="Times New Roman"/>
          <w:noProof/>
          <w:sz w:val="24"/>
          <w:szCs w:val="24"/>
        </w:rPr>
        <w:t>2.4.2. Требовать уплату пеней, а также возмещения убытков, согласно раздела 6 Контракта.</w:t>
      </w:r>
    </w:p>
    <w:p w:rsidR="00CA637E" w:rsidRPr="00C70B6C" w:rsidRDefault="00CA637E" w:rsidP="00C70B6C">
      <w:pPr>
        <w:pStyle w:val="NoSpacing"/>
        <w:widowControl w:val="0"/>
        <w:ind w:firstLine="993"/>
        <w:jc w:val="both"/>
        <w:rPr>
          <w:rFonts w:ascii="Times New Roman" w:hAnsi="Times New Roman"/>
          <w:noProof/>
          <w:sz w:val="24"/>
          <w:szCs w:val="24"/>
        </w:rPr>
      </w:pPr>
      <w:r w:rsidRPr="00C70B6C">
        <w:rPr>
          <w:rFonts w:ascii="Times New Roman" w:hAnsi="Times New Roman"/>
          <w:noProof/>
          <w:sz w:val="24"/>
          <w:szCs w:val="24"/>
        </w:rPr>
        <w:t>2.4.3. Досрочно исполнить обязательства по настоящему Контракту.</w:t>
      </w:r>
    </w:p>
    <w:p w:rsidR="00CA637E" w:rsidRPr="00C70B6C" w:rsidRDefault="00CA637E" w:rsidP="00C70B6C">
      <w:pPr>
        <w:pStyle w:val="NoSpacing"/>
        <w:widowControl w:val="0"/>
        <w:ind w:firstLine="993"/>
        <w:jc w:val="both"/>
        <w:rPr>
          <w:rFonts w:ascii="Times New Roman" w:hAnsi="Times New Roman"/>
          <w:noProof/>
          <w:sz w:val="24"/>
          <w:szCs w:val="24"/>
        </w:rPr>
      </w:pPr>
      <w:r w:rsidRPr="00C70B6C">
        <w:rPr>
          <w:rFonts w:ascii="Times New Roman" w:hAnsi="Times New Roman"/>
          <w:noProof/>
          <w:sz w:val="24"/>
          <w:szCs w:val="24"/>
        </w:rPr>
        <w:t>2.4.4. Составить односторонний акт, в случае неявки представителей Государственного заказчика, в указанный Исполнителем срок, для приемки оказанных услуг. Оказание услуг в этом случае по требованию Государственного заказчика производится силами Государственного заказчика и за его счет.</w:t>
      </w:r>
    </w:p>
    <w:p w:rsidR="00CA637E" w:rsidRPr="00C70B6C" w:rsidRDefault="00CA637E" w:rsidP="00C70B6C">
      <w:pPr>
        <w:pStyle w:val="NoSpacing"/>
        <w:widowControl w:val="0"/>
        <w:ind w:firstLine="993"/>
        <w:jc w:val="both"/>
        <w:rPr>
          <w:rFonts w:ascii="Times New Roman" w:hAnsi="Times New Roman"/>
          <w:noProof/>
          <w:sz w:val="24"/>
          <w:szCs w:val="24"/>
        </w:rPr>
      </w:pPr>
      <w:r w:rsidRPr="00C70B6C">
        <w:rPr>
          <w:rFonts w:ascii="Times New Roman" w:hAnsi="Times New Roman"/>
          <w:noProof/>
          <w:sz w:val="24"/>
          <w:szCs w:val="24"/>
        </w:rPr>
        <w:t>2.4.5. Принять решение об односторннем отказе от исполнения настоящего Контракта по основаниям, предусмотренным гражданским законодательством Российской Федерации.</w:t>
      </w:r>
    </w:p>
    <w:p w:rsidR="00CA637E" w:rsidRPr="00C70B6C" w:rsidRDefault="00CA637E" w:rsidP="00C70B6C">
      <w:pPr>
        <w:pStyle w:val="13"/>
        <w:spacing w:line="240" w:lineRule="auto"/>
        <w:ind w:firstLine="993"/>
        <w:jc w:val="center"/>
        <w:rPr>
          <w:b/>
          <w:szCs w:val="24"/>
        </w:rPr>
      </w:pPr>
    </w:p>
    <w:p w:rsidR="00CA637E" w:rsidRPr="00C70B6C" w:rsidRDefault="00CA637E" w:rsidP="00C70B6C">
      <w:pPr>
        <w:pStyle w:val="13"/>
        <w:spacing w:line="240" w:lineRule="auto"/>
        <w:ind w:firstLine="993"/>
        <w:jc w:val="center"/>
        <w:rPr>
          <w:b/>
          <w:szCs w:val="24"/>
        </w:rPr>
      </w:pPr>
    </w:p>
    <w:p w:rsidR="00CA637E" w:rsidRPr="00C70B6C" w:rsidRDefault="00CA637E" w:rsidP="00C70B6C">
      <w:pPr>
        <w:pStyle w:val="13"/>
        <w:spacing w:line="240" w:lineRule="auto"/>
        <w:ind w:firstLine="993"/>
        <w:jc w:val="center"/>
        <w:rPr>
          <w:b/>
          <w:szCs w:val="24"/>
        </w:rPr>
      </w:pPr>
      <w:r w:rsidRPr="00C70B6C">
        <w:rPr>
          <w:b/>
          <w:szCs w:val="24"/>
        </w:rPr>
        <w:t>3. Цена Контракта и порядок оплаты</w:t>
      </w:r>
    </w:p>
    <w:p w:rsidR="00CA637E" w:rsidRPr="00C70B6C" w:rsidRDefault="00CA637E" w:rsidP="00C70B6C">
      <w:pPr>
        <w:pStyle w:val="13"/>
        <w:spacing w:line="240" w:lineRule="auto"/>
        <w:ind w:firstLine="993"/>
        <w:jc w:val="center"/>
        <w:rPr>
          <w:b/>
          <w:szCs w:val="24"/>
        </w:rPr>
      </w:pPr>
    </w:p>
    <w:p w:rsidR="00CA637E" w:rsidRPr="00C70B6C" w:rsidRDefault="00CA637E" w:rsidP="00C70B6C">
      <w:pPr>
        <w:ind w:firstLine="993"/>
        <w:jc w:val="both"/>
        <w:rPr>
          <w:noProof/>
        </w:rPr>
      </w:pPr>
      <w:r w:rsidRPr="00C70B6C">
        <w:rPr>
          <w:noProof/>
        </w:rPr>
        <w:t>3.1.Цена Контракта составляет</w:t>
      </w:r>
      <w:r w:rsidRPr="00C70B6C">
        <w:rPr>
          <w:b/>
          <w:noProof/>
        </w:rPr>
        <w:t xml:space="preserve">_________________ (________________________________) рублей ____________ копеек, в том числе НДС(НДС не облагается – основание) </w:t>
      </w:r>
      <w:r w:rsidRPr="00C70B6C">
        <w:rPr>
          <w:noProof/>
        </w:rPr>
        <w:t xml:space="preserve">и включает в себя стомость услуг, стоимость материалов и других обязательных платежей, взимаемые с Исполнителя в связи с исполнением обязательств по настоящему Контракту. </w:t>
      </w:r>
    </w:p>
    <w:p w:rsidR="00CA637E" w:rsidRPr="00C70B6C" w:rsidRDefault="00CA637E" w:rsidP="00C70B6C">
      <w:pPr>
        <w:pStyle w:val="13"/>
        <w:spacing w:line="240" w:lineRule="auto"/>
        <w:ind w:firstLine="993"/>
        <w:contextualSpacing/>
        <w:rPr>
          <w:szCs w:val="24"/>
        </w:rPr>
      </w:pPr>
      <w:r w:rsidRPr="00C70B6C">
        <w:rPr>
          <w:noProof/>
          <w:szCs w:val="24"/>
        </w:rPr>
        <w:t xml:space="preserve">3.2. </w:t>
      </w:r>
      <w:r w:rsidRPr="00C70B6C">
        <w:rPr>
          <w:szCs w:val="24"/>
        </w:rPr>
        <w:t xml:space="preserve">Цена Контракта является твердой и определяется на весь срок исполнения Контракта. </w:t>
      </w:r>
    </w:p>
    <w:p w:rsidR="00CA637E" w:rsidRPr="00C70B6C" w:rsidRDefault="00CA637E" w:rsidP="00C70B6C">
      <w:pPr>
        <w:pStyle w:val="13"/>
        <w:spacing w:line="240" w:lineRule="auto"/>
        <w:ind w:right="-71" w:firstLine="993"/>
        <w:contextualSpacing/>
        <w:rPr>
          <w:szCs w:val="24"/>
        </w:rPr>
      </w:pPr>
      <w:r w:rsidRPr="00C70B6C">
        <w:rPr>
          <w:szCs w:val="24"/>
        </w:rPr>
        <w:t xml:space="preserve">В соответствии с частью 13 статьи 34 от 5 апреля </w:t>
      </w:r>
      <w:smartTag w:uri="urn:schemas-microsoft-com:office:smarttags" w:element="metricconverter">
        <w:smartTagPr>
          <w:attr w:name="ProductID" w:val="2013 г"/>
        </w:smartTagPr>
        <w:r w:rsidRPr="00C70B6C">
          <w:rPr>
            <w:szCs w:val="24"/>
          </w:rPr>
          <w:t>2013 г</w:t>
        </w:r>
      </w:smartTag>
      <w:r w:rsidRPr="00C70B6C">
        <w:rPr>
          <w:szCs w:val="24"/>
        </w:rPr>
        <w:t>. N 44-ФЗ "О контрактной системе в сфере закупок товаров, работ, услуг для обеспечения государственных и муниципальных нужд», сумма контракта, подлежащей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A637E" w:rsidRPr="00C70B6C" w:rsidRDefault="00CA637E" w:rsidP="00C70B6C">
      <w:pPr>
        <w:pStyle w:val="13"/>
        <w:spacing w:line="240" w:lineRule="auto"/>
        <w:ind w:firstLine="993"/>
        <w:contextualSpacing/>
        <w:rPr>
          <w:noProof/>
          <w:szCs w:val="24"/>
        </w:rPr>
      </w:pPr>
      <w:r w:rsidRPr="00C70B6C">
        <w:rPr>
          <w:szCs w:val="24"/>
        </w:rPr>
        <w:t xml:space="preserve">3.3. Оплата Государственным заказчиком услуг, выполненных Исполнителем, производится по безналичному расчету путем перечисления Государственным заказчиком денежных средств на расчетный счет Исполнителя за счет средств федерального бюджета по 03 05 </w:t>
      </w:r>
      <w:r w:rsidRPr="00C70B6C">
        <w:rPr>
          <w:color w:val="000000"/>
          <w:szCs w:val="24"/>
        </w:rPr>
        <w:t>ЦС</w:t>
      </w:r>
      <w:r w:rsidRPr="00C70B6C">
        <w:rPr>
          <w:szCs w:val="24"/>
          <w:lang w:eastAsia="en-US"/>
        </w:rPr>
        <w:t>4240690049244</w:t>
      </w:r>
      <w:r w:rsidRPr="00C70B6C">
        <w:rPr>
          <w:szCs w:val="24"/>
        </w:rPr>
        <w:t>, на основании акта о приемке оказанных услуг  и счета.</w:t>
      </w:r>
      <w:r w:rsidRPr="00C70B6C">
        <w:rPr>
          <w:noProof/>
          <w:szCs w:val="24"/>
        </w:rPr>
        <w:tab/>
      </w:r>
    </w:p>
    <w:p w:rsidR="00CA637E" w:rsidRPr="00C70B6C" w:rsidRDefault="00CA637E" w:rsidP="00C70B6C">
      <w:pPr>
        <w:pStyle w:val="13"/>
        <w:spacing w:line="240" w:lineRule="auto"/>
        <w:ind w:firstLine="993"/>
        <w:contextualSpacing/>
        <w:rPr>
          <w:szCs w:val="24"/>
        </w:rPr>
      </w:pPr>
      <w:r w:rsidRPr="00C70B6C">
        <w:rPr>
          <w:noProof/>
          <w:spacing w:val="2"/>
          <w:szCs w:val="24"/>
        </w:rPr>
        <w:t xml:space="preserve">3.4. </w:t>
      </w:r>
      <w:r w:rsidRPr="00C70B6C">
        <w:rPr>
          <w:szCs w:val="24"/>
        </w:rPr>
        <w:t>В течение 3 (трех) рабочих дней со дня получения от Исполнителя акта приемки оказанных услуг, и другой документации указанной в настоящем Контракте, Государственный заказчик обязан подписать их или предоставить Исполнителю мотивированный отказ от оказания услуг.</w:t>
      </w:r>
    </w:p>
    <w:p w:rsidR="00CA637E" w:rsidRPr="00C70B6C" w:rsidRDefault="00CA637E" w:rsidP="00C70B6C">
      <w:pPr>
        <w:pStyle w:val="NoSpacing"/>
        <w:ind w:firstLine="993"/>
        <w:jc w:val="both"/>
        <w:rPr>
          <w:rFonts w:ascii="Times New Roman" w:hAnsi="Times New Roman"/>
          <w:color w:val="000000"/>
          <w:sz w:val="24"/>
          <w:szCs w:val="24"/>
        </w:rPr>
      </w:pPr>
      <w:r w:rsidRPr="00C70B6C">
        <w:rPr>
          <w:rFonts w:ascii="Times New Roman" w:hAnsi="Times New Roman"/>
          <w:sz w:val="24"/>
          <w:szCs w:val="24"/>
        </w:rPr>
        <w:t xml:space="preserve">3.5. Государственный заказчик производит с Исполнителем окончательный расчет после оказания услуг в течение 10 (десяти) рабочих дней с момента подписания Сторонами акта приемки оказанных услуг и </w:t>
      </w:r>
      <w:r w:rsidRPr="00C70B6C">
        <w:rPr>
          <w:rFonts w:ascii="Times New Roman" w:hAnsi="Times New Roman"/>
          <w:color w:val="000000"/>
          <w:sz w:val="24"/>
          <w:szCs w:val="24"/>
        </w:rPr>
        <w:t>счета.</w:t>
      </w:r>
    </w:p>
    <w:p w:rsidR="00CA637E" w:rsidRPr="00C70B6C" w:rsidRDefault="00CA637E" w:rsidP="00C70B6C">
      <w:pPr>
        <w:ind w:firstLine="993"/>
        <w:jc w:val="both"/>
      </w:pPr>
      <w:r w:rsidRPr="00C70B6C">
        <w:t>Исполнителем представляются следующие документы:</w:t>
      </w:r>
    </w:p>
    <w:p w:rsidR="00CA637E" w:rsidRPr="00C70B6C" w:rsidRDefault="00CA637E" w:rsidP="00C70B6C">
      <w:pPr>
        <w:ind w:firstLine="993"/>
        <w:jc w:val="both"/>
      </w:pPr>
      <w:r w:rsidRPr="00C70B6C">
        <w:t>1) акт оказанных услуг в 2-х экземплярах (по одному для Исполнителя и Государственного заказчика);</w:t>
      </w:r>
    </w:p>
    <w:p w:rsidR="00CA637E" w:rsidRPr="00C70B6C" w:rsidRDefault="00CA637E" w:rsidP="00C70B6C">
      <w:pPr>
        <w:ind w:firstLine="993"/>
        <w:jc w:val="both"/>
      </w:pPr>
      <w:r w:rsidRPr="00C70B6C">
        <w:t>2) заказ наряд;</w:t>
      </w:r>
    </w:p>
    <w:p w:rsidR="00CA637E" w:rsidRPr="00C70B6C" w:rsidRDefault="00CA637E" w:rsidP="00C70B6C">
      <w:pPr>
        <w:ind w:firstLine="993"/>
        <w:jc w:val="both"/>
      </w:pPr>
      <w:r w:rsidRPr="00C70B6C">
        <w:t>3) счет.</w:t>
      </w:r>
    </w:p>
    <w:p w:rsidR="00CA637E" w:rsidRPr="00C70B6C" w:rsidRDefault="00CA637E" w:rsidP="00C70B6C">
      <w:pPr>
        <w:pStyle w:val="13"/>
        <w:spacing w:line="240" w:lineRule="auto"/>
        <w:ind w:firstLine="993"/>
        <w:rPr>
          <w:noProof/>
          <w:spacing w:val="2"/>
          <w:szCs w:val="24"/>
        </w:rPr>
      </w:pPr>
      <w:r w:rsidRPr="00C70B6C">
        <w:rPr>
          <w:noProof/>
          <w:spacing w:val="2"/>
          <w:szCs w:val="24"/>
        </w:rPr>
        <w:t>3.6.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на указанные в Контракте банковские реквизиты Исполнителя, несет Исполнитель.</w:t>
      </w:r>
    </w:p>
    <w:p w:rsidR="00CA637E" w:rsidRPr="00C70B6C" w:rsidRDefault="00CA637E" w:rsidP="00C70B6C">
      <w:pPr>
        <w:pStyle w:val="13"/>
        <w:spacing w:line="240" w:lineRule="auto"/>
        <w:ind w:firstLine="993"/>
        <w:rPr>
          <w:noProof/>
          <w:spacing w:val="2"/>
          <w:szCs w:val="24"/>
        </w:rPr>
      </w:pPr>
    </w:p>
    <w:p w:rsidR="00CA637E" w:rsidRPr="00C70B6C" w:rsidRDefault="00CA637E" w:rsidP="00C70B6C">
      <w:pPr>
        <w:pStyle w:val="13"/>
        <w:spacing w:line="240" w:lineRule="auto"/>
        <w:ind w:firstLine="993"/>
        <w:contextualSpacing/>
        <w:jc w:val="center"/>
        <w:rPr>
          <w:b/>
          <w:szCs w:val="24"/>
        </w:rPr>
      </w:pPr>
      <w:r w:rsidRPr="00C70B6C">
        <w:rPr>
          <w:b/>
          <w:szCs w:val="24"/>
        </w:rPr>
        <w:t>4. Сроки и порядок выполнения работ</w:t>
      </w:r>
    </w:p>
    <w:p w:rsidR="00CA637E" w:rsidRPr="00C70B6C" w:rsidRDefault="00CA637E" w:rsidP="00C70B6C">
      <w:pPr>
        <w:pStyle w:val="13"/>
        <w:spacing w:line="240" w:lineRule="auto"/>
        <w:ind w:firstLine="993"/>
        <w:contextualSpacing/>
        <w:jc w:val="center"/>
        <w:rPr>
          <w:b/>
          <w:szCs w:val="24"/>
        </w:rPr>
      </w:pPr>
    </w:p>
    <w:p w:rsidR="00CA637E" w:rsidRPr="00C70B6C" w:rsidRDefault="00CA637E" w:rsidP="00C70B6C">
      <w:pPr>
        <w:ind w:left="-567"/>
        <w:jc w:val="both"/>
        <w:outlineLvl w:val="0"/>
        <w:rPr>
          <w:shd w:val="clear" w:color="auto" w:fill="FFFFFF"/>
        </w:rPr>
      </w:pPr>
      <w:r w:rsidRPr="00C70B6C">
        <w:t xml:space="preserve">4.1. Услуги должны быть оказаны Исполнителем и сданы Государственному заказчику в соответствии с техническим заданием. Срок оказания услуг осуществляется до </w:t>
      </w:r>
      <w:bookmarkStart w:id="0" w:name="_GoBack"/>
      <w:bookmarkEnd w:id="0"/>
      <w:r w:rsidRPr="00C70B6C">
        <w:t>30. 09. 2026 года по письменной заявке «Заказчика».</w:t>
      </w:r>
      <w:r w:rsidRPr="00C70B6C">
        <w:rPr>
          <w:noProof/>
        </w:rPr>
        <w:t xml:space="preserve"> Срок оказания услуг в течение 3-х рабочих дней с момента подачи Государственным заказчиком заявки. </w:t>
      </w:r>
      <w:r w:rsidRPr="00C70B6C">
        <w:t xml:space="preserve">В заявке Государственный заказчик указывает наименование и количество товара (работы, услуги), подлежащего поставке. </w:t>
      </w:r>
      <w:r w:rsidRPr="00C70B6C">
        <w:rPr>
          <w:shd w:val="clear" w:color="auto" w:fill="FFFFFF"/>
        </w:rPr>
        <w:t>Исполнитель обязан сообщить (</w:t>
      </w:r>
      <w:r w:rsidRPr="00C70B6C">
        <w:rPr>
          <w:noProof/>
        </w:rPr>
        <w:t xml:space="preserve">по телефону или посредством электронной почты) </w:t>
      </w:r>
      <w:r w:rsidRPr="00C70B6C">
        <w:rPr>
          <w:shd w:val="clear" w:color="auto" w:fill="FFFFFF"/>
        </w:rPr>
        <w:t xml:space="preserve">Государственному заказчику о готовности Товара (работы, услуги) к поставке не позднее, чем за 1 рабочий день до предполагаемой даты передачи Товара (работы, услуги) Государственному заказчику. </w:t>
      </w:r>
      <w:r w:rsidRPr="00C70B6C">
        <w:t>Государственный заказчик обеспечивает приемку товара (работы, услуги) в течение 3 (трех) рабочих дней с момента оказания услуги.</w:t>
      </w:r>
    </w:p>
    <w:p w:rsidR="00CA637E" w:rsidRPr="00C70B6C" w:rsidRDefault="00CA637E" w:rsidP="00C70B6C">
      <w:pPr>
        <w:pStyle w:val="NoSpacing"/>
        <w:ind w:firstLine="993"/>
        <w:jc w:val="both"/>
        <w:rPr>
          <w:rFonts w:ascii="Times New Roman" w:hAnsi="Times New Roman"/>
          <w:sz w:val="24"/>
          <w:szCs w:val="24"/>
        </w:rPr>
      </w:pPr>
    </w:p>
    <w:p w:rsidR="00CA637E" w:rsidRPr="00C70B6C" w:rsidRDefault="00CA637E" w:rsidP="00C70B6C">
      <w:pPr>
        <w:pStyle w:val="NoSpacing"/>
        <w:ind w:firstLine="993"/>
        <w:jc w:val="both"/>
        <w:rPr>
          <w:rFonts w:ascii="Times New Roman" w:hAnsi="Times New Roman"/>
          <w:sz w:val="24"/>
          <w:szCs w:val="24"/>
        </w:rPr>
      </w:pPr>
      <w:r w:rsidRPr="00C70B6C">
        <w:rPr>
          <w:rFonts w:ascii="Times New Roman" w:hAnsi="Times New Roman"/>
          <w:sz w:val="24"/>
          <w:szCs w:val="24"/>
        </w:rPr>
        <w:t>4.2. Исполнитель имеет право досрочно оказать услуги по согласованию с Государственным заказчиком.</w:t>
      </w:r>
    </w:p>
    <w:p w:rsidR="00CA637E" w:rsidRPr="00C70B6C" w:rsidRDefault="00CA637E" w:rsidP="00C70B6C">
      <w:pPr>
        <w:pStyle w:val="NoSpacing"/>
        <w:ind w:firstLine="993"/>
        <w:jc w:val="both"/>
        <w:rPr>
          <w:rFonts w:ascii="Times New Roman" w:hAnsi="Times New Roman"/>
          <w:sz w:val="24"/>
          <w:szCs w:val="24"/>
        </w:rPr>
      </w:pPr>
    </w:p>
    <w:p w:rsidR="00CA637E" w:rsidRPr="00C70B6C" w:rsidRDefault="00CA637E" w:rsidP="00C70B6C">
      <w:pPr>
        <w:pStyle w:val="NoSpacing"/>
        <w:widowControl w:val="0"/>
        <w:ind w:firstLine="993"/>
        <w:jc w:val="center"/>
        <w:rPr>
          <w:rFonts w:ascii="Times New Roman" w:hAnsi="Times New Roman"/>
          <w:b/>
          <w:noProof/>
          <w:sz w:val="24"/>
          <w:szCs w:val="24"/>
        </w:rPr>
      </w:pPr>
    </w:p>
    <w:p w:rsidR="00CA637E" w:rsidRPr="00C70B6C" w:rsidRDefault="00CA637E" w:rsidP="00C70B6C">
      <w:pPr>
        <w:pStyle w:val="NoSpacing"/>
        <w:widowControl w:val="0"/>
        <w:ind w:firstLine="993"/>
        <w:jc w:val="center"/>
        <w:rPr>
          <w:rFonts w:ascii="Times New Roman" w:hAnsi="Times New Roman"/>
          <w:b/>
          <w:noProof/>
          <w:sz w:val="24"/>
          <w:szCs w:val="24"/>
        </w:rPr>
      </w:pPr>
      <w:r w:rsidRPr="00C70B6C">
        <w:rPr>
          <w:rFonts w:ascii="Times New Roman" w:hAnsi="Times New Roman"/>
          <w:b/>
          <w:noProof/>
          <w:sz w:val="24"/>
          <w:szCs w:val="24"/>
        </w:rPr>
        <w:t>5. Качество и безопасность работ, порядок приемки</w:t>
      </w:r>
    </w:p>
    <w:p w:rsidR="00CA637E" w:rsidRPr="00C70B6C" w:rsidRDefault="00CA637E" w:rsidP="00C70B6C">
      <w:pPr>
        <w:pStyle w:val="NoSpacing"/>
        <w:widowControl w:val="0"/>
        <w:ind w:firstLine="993"/>
        <w:jc w:val="center"/>
        <w:rPr>
          <w:rFonts w:ascii="Times New Roman" w:hAnsi="Times New Roman"/>
          <w:b/>
          <w:noProof/>
          <w:sz w:val="24"/>
          <w:szCs w:val="24"/>
        </w:rPr>
      </w:pPr>
    </w:p>
    <w:p w:rsidR="00CA637E" w:rsidRPr="00C70B6C" w:rsidRDefault="00CA637E" w:rsidP="00C70B6C">
      <w:pPr>
        <w:shd w:val="clear" w:color="auto" w:fill="FFFFFF"/>
        <w:ind w:firstLine="993"/>
        <w:jc w:val="both"/>
        <w:rPr>
          <w:bCs/>
        </w:rPr>
      </w:pPr>
      <w:r w:rsidRPr="00C70B6C">
        <w:rPr>
          <w:noProof/>
        </w:rPr>
        <w:t xml:space="preserve">5.1. Исполнитель обязуется </w:t>
      </w:r>
      <w:r w:rsidRPr="00C70B6C">
        <w:t>выполнить</w:t>
      </w:r>
      <w:r w:rsidRPr="00C70B6C">
        <w:rPr>
          <w:noProof/>
        </w:rPr>
        <w:t xml:space="preserve"> Государственному заказчику </w:t>
      </w:r>
      <w:r w:rsidRPr="00C70B6C">
        <w:t xml:space="preserve">работы с надлежащим качеством, в полном соответствии с согласованной сторонами техническим заданием </w:t>
      </w:r>
      <w:r w:rsidRPr="00C70B6C">
        <w:rPr>
          <w:spacing w:val="1"/>
        </w:rPr>
        <w:t>(приложение № 1);</w:t>
      </w:r>
    </w:p>
    <w:p w:rsidR="00CA637E" w:rsidRPr="00C70B6C" w:rsidRDefault="00CA637E" w:rsidP="00C70B6C">
      <w:pPr>
        <w:ind w:firstLine="993"/>
        <w:jc w:val="both"/>
      </w:pPr>
      <w:r w:rsidRPr="00C70B6C">
        <w:t>обеспечить выполнение необходимых мероприятий по пожарной и экологической безопасности во время проведения работ;</w:t>
      </w:r>
    </w:p>
    <w:p w:rsidR="00CA637E" w:rsidRPr="00C70B6C" w:rsidRDefault="00CA637E" w:rsidP="00C70B6C">
      <w:pPr>
        <w:ind w:firstLine="993"/>
        <w:jc w:val="both"/>
      </w:pPr>
      <w:r w:rsidRPr="00C70B6C">
        <w:t>обеспечить контроль за соблюдением правил техники безопасности и охраны труда при выполнении Работы, и сам несет ответственность за последствия, допущенные их нарушением и не соблюдением.</w:t>
      </w:r>
    </w:p>
    <w:p w:rsidR="00CA637E" w:rsidRPr="00C70B6C" w:rsidRDefault="00CA637E" w:rsidP="00C70B6C">
      <w:pPr>
        <w:pStyle w:val="NoSpacing"/>
        <w:ind w:firstLine="993"/>
        <w:jc w:val="both"/>
        <w:rPr>
          <w:rFonts w:ascii="Times New Roman" w:hAnsi="Times New Roman"/>
          <w:sz w:val="24"/>
          <w:szCs w:val="24"/>
        </w:rPr>
      </w:pPr>
      <w:r w:rsidRPr="00C70B6C">
        <w:rPr>
          <w:rFonts w:ascii="Times New Roman" w:hAnsi="Times New Roman"/>
          <w:sz w:val="24"/>
          <w:szCs w:val="24"/>
        </w:rPr>
        <w:t>5.2</w:t>
      </w:r>
      <w:r w:rsidRPr="00C70B6C">
        <w:rPr>
          <w:rFonts w:ascii="Times New Roman" w:hAnsi="Times New Roman"/>
          <w:color w:val="000000"/>
          <w:sz w:val="24"/>
          <w:szCs w:val="24"/>
        </w:rPr>
        <w:t xml:space="preserve">. </w:t>
      </w:r>
      <w:r w:rsidRPr="00C70B6C">
        <w:rPr>
          <w:rFonts w:ascii="Times New Roman" w:hAnsi="Times New Roman"/>
          <w:sz w:val="24"/>
          <w:szCs w:val="24"/>
        </w:rPr>
        <w:t xml:space="preserve">Приемка выполненных работ производится Государственным заказчиком по окончании всех работ, предусмотренных настоящим Контрактом. </w:t>
      </w:r>
    </w:p>
    <w:p w:rsidR="00CA637E" w:rsidRPr="00C70B6C" w:rsidRDefault="00CA637E" w:rsidP="00C70B6C">
      <w:pPr>
        <w:pStyle w:val="NoSpacing"/>
        <w:ind w:firstLine="993"/>
        <w:jc w:val="both"/>
        <w:rPr>
          <w:rFonts w:ascii="Times New Roman" w:hAnsi="Times New Roman"/>
          <w:sz w:val="24"/>
          <w:szCs w:val="24"/>
        </w:rPr>
      </w:pPr>
      <w:r w:rsidRPr="00C70B6C">
        <w:rPr>
          <w:rFonts w:ascii="Times New Roman" w:hAnsi="Times New Roman"/>
          <w:sz w:val="24"/>
          <w:szCs w:val="24"/>
        </w:rPr>
        <w:t>5.3. Гарантийный срок на выполняемые по настоящему Контракту работы составляет (12 месяцев) со дня утверждения Государственным заказчиком акта выполненных работ.</w:t>
      </w:r>
    </w:p>
    <w:p w:rsidR="00CA637E" w:rsidRPr="00C70B6C" w:rsidRDefault="00CA637E" w:rsidP="00C70B6C">
      <w:pPr>
        <w:ind w:firstLine="567"/>
        <w:jc w:val="both"/>
        <w:rPr>
          <w:color w:val="000000"/>
        </w:rPr>
      </w:pPr>
      <w:r w:rsidRPr="00C70B6C">
        <w:tab/>
        <w:t xml:space="preserve">5.4. </w:t>
      </w:r>
      <w:r w:rsidRPr="00C70B6C">
        <w:rPr>
          <w:color w:val="000000"/>
        </w:rPr>
        <w:t xml:space="preserve">Если в период гарантийного срока обнаружатся недостатки, то </w:t>
      </w:r>
      <w:r w:rsidRPr="00C70B6C">
        <w:t xml:space="preserve">Исполнитель </w:t>
      </w:r>
      <w:r w:rsidRPr="00C70B6C">
        <w:rPr>
          <w:color w:val="000000"/>
        </w:rPr>
        <w:t>(в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w:t>
      </w:r>
    </w:p>
    <w:p w:rsidR="00CA637E" w:rsidRPr="00C70B6C" w:rsidRDefault="00CA637E" w:rsidP="00C70B6C">
      <w:pPr>
        <w:ind w:right="-74" w:firstLine="709"/>
        <w:contextualSpacing/>
        <w:jc w:val="both"/>
        <w:rPr>
          <w:noProof/>
        </w:rPr>
      </w:pPr>
      <w:r w:rsidRPr="00C70B6C">
        <w:t xml:space="preserve">5.5. </w:t>
      </w:r>
      <w:r w:rsidRPr="00C70B6C">
        <w:rPr>
          <w:noProof/>
        </w:rPr>
        <w:t>При взаимном согласии Сторон вместо Акта оказанных услуг по Контракту (этапу) в единой информационной системе в сфере закупок формируется структурированный документ о приемке.</w:t>
      </w:r>
    </w:p>
    <w:p w:rsidR="00CA637E" w:rsidRPr="00C70B6C" w:rsidRDefault="00CA637E" w:rsidP="00C70B6C">
      <w:pPr>
        <w:ind w:right="-74" w:firstLine="709"/>
        <w:contextualSpacing/>
        <w:jc w:val="both"/>
        <w:rPr>
          <w:noProof/>
        </w:rPr>
      </w:pPr>
      <w:r w:rsidRPr="00C70B6C">
        <w:rPr>
          <w:noProof/>
        </w:rPr>
        <w:t>Структурированный документ о приемке считается подписанным с момента подписания его Заказчиком и Исполнителем усиленной электронной подписью лиц, имеющих право действовать от имени Заказчика и Исполнителя, в единой информационной системе в сфере закупок.</w:t>
      </w:r>
    </w:p>
    <w:p w:rsidR="00CA637E" w:rsidRPr="00C70B6C" w:rsidRDefault="00CA637E" w:rsidP="00C70B6C">
      <w:pPr>
        <w:ind w:right="-74" w:firstLine="709"/>
        <w:contextualSpacing/>
        <w:jc w:val="both"/>
        <w:rPr>
          <w:noProof/>
        </w:rPr>
      </w:pPr>
      <w:r w:rsidRPr="00C70B6C">
        <w:rPr>
          <w:noProof/>
        </w:rPr>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rsidR="00CA637E" w:rsidRPr="00C70B6C" w:rsidRDefault="00CA637E" w:rsidP="00C70B6C">
      <w:pPr>
        <w:pStyle w:val="NoSpacing"/>
        <w:ind w:firstLine="993"/>
        <w:jc w:val="both"/>
        <w:rPr>
          <w:rFonts w:ascii="Times New Roman" w:hAnsi="Times New Roman"/>
          <w:sz w:val="24"/>
          <w:szCs w:val="24"/>
        </w:rPr>
      </w:pPr>
    </w:p>
    <w:p w:rsidR="00CA637E" w:rsidRPr="00C70B6C" w:rsidRDefault="00CA637E" w:rsidP="00C70B6C">
      <w:pPr>
        <w:pStyle w:val="13"/>
        <w:spacing w:line="240" w:lineRule="auto"/>
        <w:ind w:firstLine="993"/>
        <w:contextualSpacing/>
        <w:jc w:val="center"/>
        <w:rPr>
          <w:b/>
          <w:szCs w:val="24"/>
        </w:rPr>
      </w:pPr>
      <w:r w:rsidRPr="00C70B6C">
        <w:rPr>
          <w:b/>
          <w:noProof/>
          <w:szCs w:val="24"/>
        </w:rPr>
        <w:t xml:space="preserve">6. </w:t>
      </w:r>
      <w:r w:rsidRPr="00C70B6C">
        <w:rPr>
          <w:b/>
          <w:szCs w:val="24"/>
        </w:rPr>
        <w:t>Ответственность Сторон</w:t>
      </w:r>
    </w:p>
    <w:p w:rsidR="00CA637E" w:rsidRPr="00C70B6C" w:rsidRDefault="00CA637E" w:rsidP="00C70B6C">
      <w:pPr>
        <w:pStyle w:val="13"/>
        <w:spacing w:line="240" w:lineRule="auto"/>
        <w:ind w:firstLine="993"/>
        <w:contextualSpacing/>
        <w:jc w:val="center"/>
        <w:rPr>
          <w:b/>
          <w:szCs w:val="24"/>
        </w:rPr>
      </w:pPr>
    </w:p>
    <w:p w:rsidR="00CA637E" w:rsidRPr="00C70B6C" w:rsidRDefault="00CA637E" w:rsidP="00C70B6C">
      <w:pPr>
        <w:ind w:firstLine="708"/>
        <w:jc w:val="both"/>
      </w:pPr>
      <w:r w:rsidRPr="00C70B6C">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и Контрактом.</w:t>
      </w:r>
    </w:p>
    <w:p w:rsidR="00CA637E" w:rsidRPr="00C70B6C" w:rsidRDefault="00CA637E" w:rsidP="00C70B6C">
      <w:pPr>
        <w:ind w:firstLine="708"/>
        <w:jc w:val="both"/>
      </w:pPr>
      <w:r w:rsidRPr="00C70B6C">
        <w:t>6.2.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CA637E" w:rsidRPr="00C70B6C" w:rsidRDefault="00CA637E" w:rsidP="00C70B6C">
      <w:pPr>
        <w:ind w:firstLine="708"/>
        <w:jc w:val="both"/>
      </w:pPr>
      <w:r w:rsidRPr="00C70B6C">
        <w:t>10 процентов цены контракта, в случае, если цена контракта не превышает 3 млн. рублей.</w:t>
      </w:r>
    </w:p>
    <w:p w:rsidR="00CA637E" w:rsidRPr="00C70B6C" w:rsidRDefault="00CA637E" w:rsidP="00C70B6C">
      <w:pPr>
        <w:ind w:firstLine="708"/>
        <w:jc w:val="both"/>
      </w:pPr>
      <w:r w:rsidRPr="00C70B6C">
        <w:t>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CA637E" w:rsidRPr="00C70B6C" w:rsidRDefault="00CA637E" w:rsidP="00C70B6C">
      <w:pPr>
        <w:ind w:firstLine="708"/>
        <w:jc w:val="both"/>
      </w:pPr>
      <w:r w:rsidRPr="00C70B6C">
        <w:rPr>
          <w:b/>
        </w:rPr>
        <w:t>1000</w:t>
      </w:r>
      <w:r w:rsidRPr="00C70B6C">
        <w:t xml:space="preserve"> рублей, если цена контракта не превышает 3 млн. рублей.</w:t>
      </w:r>
    </w:p>
    <w:p w:rsidR="00CA637E" w:rsidRPr="00C70B6C" w:rsidRDefault="00CA637E" w:rsidP="00C70B6C">
      <w:pPr>
        <w:ind w:firstLine="708"/>
        <w:jc w:val="both"/>
      </w:pPr>
      <w:r w:rsidRPr="00C70B6C">
        <w:t>6.4. 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CA637E" w:rsidRPr="00C70B6C" w:rsidRDefault="00CA637E" w:rsidP="00C70B6C">
      <w:pPr>
        <w:ind w:firstLine="708"/>
        <w:jc w:val="both"/>
      </w:pPr>
      <w:r w:rsidRPr="00C70B6C">
        <w:t xml:space="preserve">6.5.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CA637E" w:rsidRPr="00C70B6C" w:rsidRDefault="00CA637E" w:rsidP="00C70B6C">
      <w:pPr>
        <w:ind w:firstLine="708"/>
        <w:jc w:val="both"/>
      </w:pPr>
      <w:r w:rsidRPr="00C70B6C">
        <w:t>6.6.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A637E" w:rsidRPr="00C70B6C" w:rsidRDefault="00CA637E" w:rsidP="00C70B6C">
      <w:pPr>
        <w:ind w:firstLine="708"/>
        <w:jc w:val="both"/>
      </w:pPr>
      <w:r w:rsidRPr="00C70B6C">
        <w:t>6.7.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A637E" w:rsidRPr="00C70B6C" w:rsidRDefault="00CA637E" w:rsidP="00C70B6C">
      <w:pPr>
        <w:ind w:firstLine="708"/>
        <w:jc w:val="both"/>
      </w:pPr>
      <w:r w:rsidRPr="00C70B6C">
        <w:t>6.8. Уплата Поставщиком неустойки или применение иной формы ответственности не освобождает его от исполнения обязательств по контракту.</w:t>
      </w:r>
    </w:p>
    <w:p w:rsidR="00CA637E" w:rsidRPr="00C70B6C" w:rsidRDefault="00CA637E" w:rsidP="00C70B6C">
      <w:pPr>
        <w:pStyle w:val="NoSpacing"/>
        <w:widowControl w:val="0"/>
        <w:ind w:firstLine="993"/>
        <w:jc w:val="center"/>
        <w:rPr>
          <w:rFonts w:ascii="Times New Roman" w:hAnsi="Times New Roman"/>
          <w:b/>
          <w:sz w:val="24"/>
          <w:szCs w:val="24"/>
        </w:rPr>
      </w:pPr>
    </w:p>
    <w:p w:rsidR="00CA637E" w:rsidRPr="00C70B6C" w:rsidRDefault="00CA637E" w:rsidP="00C70B6C">
      <w:pPr>
        <w:pStyle w:val="NoSpacing"/>
        <w:widowControl w:val="0"/>
        <w:ind w:firstLine="993"/>
        <w:jc w:val="center"/>
        <w:rPr>
          <w:rFonts w:ascii="Times New Roman" w:hAnsi="Times New Roman"/>
          <w:b/>
          <w:sz w:val="24"/>
          <w:szCs w:val="24"/>
        </w:rPr>
      </w:pPr>
      <w:r w:rsidRPr="00C70B6C">
        <w:rPr>
          <w:rFonts w:ascii="Times New Roman" w:hAnsi="Times New Roman"/>
          <w:b/>
          <w:sz w:val="24"/>
          <w:szCs w:val="24"/>
        </w:rPr>
        <w:t>7. Форс-мажорные обстоятельства</w:t>
      </w:r>
    </w:p>
    <w:p w:rsidR="00CA637E" w:rsidRPr="00C70B6C" w:rsidRDefault="00CA637E" w:rsidP="00C70B6C">
      <w:pPr>
        <w:pStyle w:val="NoSpacing"/>
        <w:widowControl w:val="0"/>
        <w:ind w:firstLine="993"/>
        <w:jc w:val="center"/>
        <w:rPr>
          <w:rFonts w:ascii="Times New Roman" w:hAnsi="Times New Roman"/>
          <w:b/>
          <w:sz w:val="24"/>
          <w:szCs w:val="24"/>
        </w:rPr>
      </w:pPr>
    </w:p>
    <w:p w:rsidR="00CA637E" w:rsidRPr="00C70B6C" w:rsidRDefault="00CA637E" w:rsidP="00C70B6C">
      <w:pPr>
        <w:pStyle w:val="NoSpacing"/>
        <w:widowControl w:val="0"/>
        <w:ind w:firstLine="993"/>
        <w:jc w:val="both"/>
        <w:rPr>
          <w:rFonts w:ascii="Times New Roman" w:hAnsi="Times New Roman"/>
          <w:noProof/>
          <w:sz w:val="24"/>
          <w:szCs w:val="24"/>
        </w:rPr>
      </w:pPr>
      <w:r w:rsidRPr="00C70B6C">
        <w:rPr>
          <w:rFonts w:ascii="Times New Roman" w:hAnsi="Times New Roman"/>
          <w:noProof/>
          <w:sz w:val="24"/>
          <w:szCs w:val="24"/>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CA637E" w:rsidRPr="00C70B6C" w:rsidRDefault="00CA637E" w:rsidP="00C70B6C">
      <w:pPr>
        <w:pStyle w:val="NoSpacing"/>
        <w:widowControl w:val="0"/>
        <w:ind w:firstLine="993"/>
        <w:jc w:val="both"/>
        <w:rPr>
          <w:rFonts w:ascii="Times New Roman" w:hAnsi="Times New Roman"/>
          <w:noProof/>
          <w:sz w:val="24"/>
          <w:szCs w:val="24"/>
        </w:rPr>
      </w:pPr>
      <w:r w:rsidRPr="00C70B6C">
        <w:rPr>
          <w:rFonts w:ascii="Times New Roman" w:hAnsi="Times New Roman"/>
          <w:noProof/>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A637E" w:rsidRPr="00C70B6C" w:rsidRDefault="00CA637E" w:rsidP="00C70B6C">
      <w:pPr>
        <w:pStyle w:val="NoSpacing"/>
        <w:widowControl w:val="0"/>
        <w:ind w:firstLine="993"/>
        <w:jc w:val="both"/>
        <w:rPr>
          <w:rFonts w:ascii="Times New Roman" w:hAnsi="Times New Roman"/>
          <w:noProof/>
          <w:sz w:val="24"/>
          <w:szCs w:val="24"/>
        </w:rPr>
      </w:pPr>
      <w:r w:rsidRPr="00C70B6C">
        <w:rPr>
          <w:rFonts w:ascii="Times New Roman" w:hAnsi="Times New Roman"/>
          <w:noProof/>
          <w:sz w:val="24"/>
          <w:szCs w:val="24"/>
        </w:rPr>
        <w:t>7.2.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A637E" w:rsidRPr="00C70B6C" w:rsidRDefault="00CA637E" w:rsidP="00C70B6C">
      <w:pPr>
        <w:pStyle w:val="NoSpacing"/>
        <w:widowControl w:val="0"/>
        <w:ind w:firstLine="993"/>
        <w:jc w:val="both"/>
        <w:rPr>
          <w:rFonts w:ascii="Times New Roman" w:hAnsi="Times New Roman"/>
          <w:noProof/>
          <w:sz w:val="24"/>
          <w:szCs w:val="24"/>
        </w:rPr>
      </w:pPr>
      <w:r w:rsidRPr="00C70B6C">
        <w:rPr>
          <w:rFonts w:ascii="Times New Roman" w:hAnsi="Times New Roman"/>
          <w:noProof/>
          <w:sz w:val="24"/>
          <w:szCs w:val="24"/>
        </w:rPr>
        <w:t>7.3.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CA637E" w:rsidRPr="00C70B6C" w:rsidRDefault="00CA637E" w:rsidP="00C70B6C">
      <w:pPr>
        <w:pStyle w:val="NoSpacing"/>
        <w:widowControl w:val="0"/>
        <w:ind w:firstLine="993"/>
        <w:jc w:val="both"/>
        <w:rPr>
          <w:rFonts w:ascii="Times New Roman" w:hAnsi="Times New Roman"/>
          <w:noProof/>
          <w:sz w:val="24"/>
          <w:szCs w:val="24"/>
        </w:rPr>
      </w:pPr>
      <w:r w:rsidRPr="00C70B6C">
        <w:rPr>
          <w:rFonts w:ascii="Times New Roman" w:hAnsi="Times New Roman"/>
          <w:noProof/>
          <w:sz w:val="24"/>
          <w:szCs w:val="24"/>
        </w:rPr>
        <w:t xml:space="preserve">7.4.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CA637E" w:rsidRPr="00C70B6C" w:rsidRDefault="00CA637E" w:rsidP="00C70B6C">
      <w:pPr>
        <w:pStyle w:val="NoSpacing"/>
        <w:widowControl w:val="0"/>
        <w:ind w:firstLine="993"/>
        <w:jc w:val="both"/>
        <w:rPr>
          <w:rFonts w:ascii="Times New Roman" w:hAnsi="Times New Roman"/>
          <w:noProof/>
          <w:sz w:val="24"/>
          <w:szCs w:val="24"/>
        </w:rPr>
      </w:pPr>
      <w:r w:rsidRPr="00C70B6C">
        <w:rPr>
          <w:rFonts w:ascii="Times New Roman" w:hAnsi="Times New Roman"/>
          <w:noProof/>
          <w:sz w:val="24"/>
          <w:szCs w:val="24"/>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CA637E" w:rsidRPr="00C70B6C" w:rsidRDefault="00CA637E" w:rsidP="00C70B6C">
      <w:pPr>
        <w:pStyle w:val="NoSpacing"/>
        <w:widowControl w:val="0"/>
        <w:ind w:firstLine="993"/>
        <w:jc w:val="both"/>
        <w:rPr>
          <w:rFonts w:ascii="Times New Roman" w:hAnsi="Times New Roman"/>
          <w:noProof/>
          <w:sz w:val="24"/>
          <w:szCs w:val="24"/>
        </w:rPr>
      </w:pPr>
      <w:r w:rsidRPr="00C70B6C">
        <w:rPr>
          <w:rFonts w:ascii="Times New Roman" w:hAnsi="Times New Roman"/>
          <w:noProof/>
          <w:sz w:val="24"/>
          <w:szCs w:val="24"/>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A637E" w:rsidRPr="00C70B6C" w:rsidRDefault="00CA637E" w:rsidP="00C70B6C">
      <w:pPr>
        <w:pStyle w:val="NoSpacing"/>
        <w:widowControl w:val="0"/>
        <w:ind w:firstLine="993"/>
        <w:jc w:val="center"/>
        <w:rPr>
          <w:rFonts w:ascii="Times New Roman" w:hAnsi="Times New Roman"/>
          <w:b/>
          <w:noProof/>
          <w:sz w:val="24"/>
          <w:szCs w:val="24"/>
        </w:rPr>
      </w:pPr>
    </w:p>
    <w:p w:rsidR="00CA637E" w:rsidRPr="00C70B6C" w:rsidRDefault="00CA637E" w:rsidP="00C70B6C">
      <w:pPr>
        <w:pStyle w:val="NoSpacing"/>
        <w:widowControl w:val="0"/>
        <w:ind w:firstLine="993"/>
        <w:jc w:val="center"/>
        <w:rPr>
          <w:rFonts w:ascii="Times New Roman" w:hAnsi="Times New Roman"/>
          <w:b/>
          <w:noProof/>
          <w:sz w:val="24"/>
          <w:szCs w:val="24"/>
        </w:rPr>
      </w:pPr>
      <w:r w:rsidRPr="00C70B6C">
        <w:rPr>
          <w:rFonts w:ascii="Times New Roman" w:hAnsi="Times New Roman"/>
          <w:b/>
          <w:noProof/>
          <w:sz w:val="24"/>
          <w:szCs w:val="24"/>
        </w:rPr>
        <w:t>8. Порядок проведение экспертизы</w:t>
      </w:r>
    </w:p>
    <w:p w:rsidR="00CA637E" w:rsidRPr="00C70B6C" w:rsidRDefault="00CA637E" w:rsidP="00C70B6C">
      <w:pPr>
        <w:pStyle w:val="NoSpacing"/>
        <w:widowControl w:val="0"/>
        <w:ind w:firstLine="993"/>
        <w:jc w:val="center"/>
        <w:rPr>
          <w:rFonts w:ascii="Times New Roman" w:hAnsi="Times New Roman"/>
          <w:b/>
          <w:noProof/>
          <w:sz w:val="24"/>
          <w:szCs w:val="24"/>
        </w:rPr>
      </w:pPr>
    </w:p>
    <w:p w:rsidR="00CA637E" w:rsidRPr="00C70B6C" w:rsidRDefault="00CA637E" w:rsidP="00C70B6C">
      <w:pPr>
        <w:pStyle w:val="NoSpacing"/>
        <w:ind w:firstLine="993"/>
        <w:jc w:val="both"/>
        <w:rPr>
          <w:rFonts w:ascii="Times New Roman" w:hAnsi="Times New Roman"/>
          <w:color w:val="000000"/>
          <w:sz w:val="24"/>
          <w:szCs w:val="24"/>
          <w:highlight w:val="yellow"/>
        </w:rPr>
      </w:pPr>
      <w:r w:rsidRPr="00C70B6C">
        <w:rPr>
          <w:rFonts w:ascii="Times New Roman" w:hAnsi="Times New Roman"/>
          <w:color w:val="000000"/>
          <w:sz w:val="24"/>
          <w:szCs w:val="24"/>
        </w:rPr>
        <w:t xml:space="preserve">8.1. Государственный заказчик в соответствии с </w:t>
      </w:r>
      <w:r w:rsidRPr="00C70B6C">
        <w:rPr>
          <w:rFonts w:ascii="Times New Roman" w:hAnsi="Times New Roman"/>
          <w:sz w:val="24"/>
          <w:szCs w:val="24"/>
        </w:rPr>
        <w:t xml:space="preserve">п. 3 ст. 94 </w:t>
      </w:r>
      <w:r w:rsidRPr="00C70B6C">
        <w:rPr>
          <w:rFonts w:ascii="Times New Roman" w:hAnsi="Times New Roman"/>
          <w:color w:val="000000"/>
          <w:sz w:val="24"/>
          <w:szCs w:val="24"/>
        </w:rPr>
        <w:t>Федерального закона от 05.04.2013 №44-ФЗ «О контрактной системе в сфере закупок товаров, работ, услуг  для государственных и муниципальных нужд» обязан проводить экспертизу. На основании положительного заключения экспертизы Государственный заказчик подписывает заключительные акты выполненных работ, счет и направляет их Исполнителю в течение 10 (десяти) календарных дней с момента их получения. В случае если по результатам экспертизы выдано отрицательное заключение на оказанные услуги, Государственный заказчик вправе отказать в приемке оказанных услуг и предоставить Исполнителю результаты эксперта (экспертной комиссии) не позднее 5 (пяти) календарных дней с момента получения заключения экспертизы.</w:t>
      </w:r>
    </w:p>
    <w:p w:rsidR="00CA637E" w:rsidRPr="00C70B6C" w:rsidRDefault="00CA637E" w:rsidP="00C70B6C">
      <w:pPr>
        <w:pStyle w:val="NoSpacing"/>
        <w:ind w:firstLine="993"/>
        <w:jc w:val="both"/>
        <w:rPr>
          <w:rFonts w:ascii="Times New Roman" w:hAnsi="Times New Roman"/>
          <w:sz w:val="24"/>
          <w:szCs w:val="24"/>
          <w:lang w:eastAsia="en-US"/>
        </w:rPr>
      </w:pPr>
      <w:r w:rsidRPr="00C70B6C">
        <w:rPr>
          <w:rFonts w:ascii="Times New Roman" w:hAnsi="Times New Roman"/>
          <w:color w:val="000000"/>
          <w:sz w:val="24"/>
          <w:szCs w:val="24"/>
          <w:lang w:eastAsia="en-US"/>
        </w:rPr>
        <w:t>8.2. В случае если по результатам такой экспертизы установлены нарушения требований настоящего Контракта, не препятствующие приемке оказанных услуг, в заключение могут содержаться предложения об устранении данных нарушений, в том числе с указанием срока их устранения</w:t>
      </w:r>
      <w:r w:rsidRPr="00C70B6C">
        <w:rPr>
          <w:rFonts w:ascii="Times New Roman" w:hAnsi="Times New Roman"/>
          <w:sz w:val="24"/>
          <w:szCs w:val="24"/>
          <w:lang w:eastAsia="en-US"/>
        </w:rPr>
        <w:t>.</w:t>
      </w:r>
    </w:p>
    <w:p w:rsidR="00CA637E" w:rsidRPr="00C70B6C" w:rsidRDefault="00CA637E" w:rsidP="00C70B6C">
      <w:pPr>
        <w:pStyle w:val="NoSpacing"/>
        <w:ind w:firstLine="993"/>
        <w:jc w:val="center"/>
        <w:rPr>
          <w:rFonts w:ascii="Times New Roman" w:hAnsi="Times New Roman"/>
          <w:b/>
          <w:sz w:val="24"/>
          <w:szCs w:val="24"/>
        </w:rPr>
      </w:pPr>
    </w:p>
    <w:p w:rsidR="00CA637E" w:rsidRPr="00C70B6C" w:rsidRDefault="00CA637E" w:rsidP="00C70B6C">
      <w:pPr>
        <w:pStyle w:val="NoSpacing"/>
        <w:ind w:firstLine="993"/>
        <w:jc w:val="center"/>
        <w:rPr>
          <w:rFonts w:ascii="Times New Roman" w:hAnsi="Times New Roman"/>
          <w:b/>
          <w:sz w:val="24"/>
          <w:szCs w:val="24"/>
        </w:rPr>
      </w:pPr>
    </w:p>
    <w:p w:rsidR="00CA637E" w:rsidRPr="00C70B6C" w:rsidRDefault="00CA637E" w:rsidP="00C70B6C">
      <w:pPr>
        <w:pStyle w:val="NoSpacing"/>
        <w:ind w:firstLine="993"/>
        <w:jc w:val="center"/>
        <w:rPr>
          <w:rFonts w:ascii="Times New Roman" w:hAnsi="Times New Roman"/>
          <w:b/>
          <w:sz w:val="24"/>
          <w:szCs w:val="24"/>
        </w:rPr>
      </w:pPr>
      <w:r w:rsidRPr="00C70B6C">
        <w:rPr>
          <w:rFonts w:ascii="Times New Roman" w:hAnsi="Times New Roman"/>
          <w:b/>
          <w:sz w:val="24"/>
          <w:szCs w:val="24"/>
        </w:rPr>
        <w:t>9. Порядок разрешения споров</w:t>
      </w:r>
    </w:p>
    <w:p w:rsidR="00CA637E" w:rsidRPr="00C70B6C" w:rsidRDefault="00CA637E" w:rsidP="00C70B6C">
      <w:pPr>
        <w:pStyle w:val="NoSpacing"/>
        <w:ind w:firstLine="993"/>
        <w:jc w:val="center"/>
        <w:rPr>
          <w:rFonts w:ascii="Times New Roman" w:hAnsi="Times New Roman"/>
          <w:b/>
          <w:sz w:val="24"/>
          <w:szCs w:val="24"/>
        </w:rPr>
      </w:pPr>
    </w:p>
    <w:p w:rsidR="00CA637E" w:rsidRPr="00C70B6C" w:rsidRDefault="00CA637E" w:rsidP="00C70B6C">
      <w:pPr>
        <w:pStyle w:val="NoSpacing"/>
        <w:ind w:firstLine="993"/>
        <w:jc w:val="both"/>
        <w:rPr>
          <w:rFonts w:ascii="Times New Roman" w:hAnsi="Times New Roman"/>
          <w:noProof/>
          <w:sz w:val="24"/>
          <w:szCs w:val="24"/>
        </w:rPr>
      </w:pPr>
      <w:r w:rsidRPr="00C70B6C">
        <w:rPr>
          <w:rFonts w:ascii="Times New Roman" w:hAnsi="Times New Roman"/>
          <w:noProof/>
          <w:sz w:val="24"/>
          <w:szCs w:val="24"/>
        </w:rPr>
        <w:t>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Волгоградской области в порядке, предусмотренном действующим законодательством Российской Федерации.</w:t>
      </w:r>
    </w:p>
    <w:p w:rsidR="00CA637E" w:rsidRPr="00C70B6C" w:rsidRDefault="00CA637E" w:rsidP="00C70B6C">
      <w:pPr>
        <w:pStyle w:val="NoSpacing"/>
        <w:ind w:firstLine="993"/>
        <w:jc w:val="both"/>
        <w:rPr>
          <w:rFonts w:ascii="Times New Roman" w:hAnsi="Times New Roman"/>
          <w:noProof/>
          <w:sz w:val="24"/>
          <w:szCs w:val="24"/>
        </w:rPr>
      </w:pPr>
      <w:r w:rsidRPr="00C70B6C">
        <w:rPr>
          <w:rFonts w:ascii="Times New Roman" w:hAnsi="Times New Roman"/>
          <w:noProof/>
          <w:sz w:val="24"/>
          <w:szCs w:val="24"/>
        </w:rPr>
        <w:t>9.2. Досудебный порядок урегулирования споров, предусматривающий направление претензии контрагенту, является обязательным.</w:t>
      </w:r>
    </w:p>
    <w:p w:rsidR="00CA637E" w:rsidRPr="00C70B6C" w:rsidRDefault="00CA637E" w:rsidP="00C70B6C">
      <w:pPr>
        <w:pStyle w:val="NoSpacing"/>
        <w:ind w:firstLine="993"/>
        <w:jc w:val="both"/>
        <w:rPr>
          <w:rFonts w:ascii="Times New Roman" w:hAnsi="Times New Roman"/>
          <w:noProof/>
          <w:sz w:val="24"/>
          <w:szCs w:val="24"/>
        </w:rPr>
      </w:pPr>
      <w:r w:rsidRPr="00C70B6C">
        <w:rPr>
          <w:rFonts w:ascii="Times New Roman" w:hAnsi="Times New Roman"/>
          <w:noProof/>
          <w:sz w:val="24"/>
          <w:szCs w:val="24"/>
        </w:rPr>
        <w:t>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rsidR="00CA637E" w:rsidRPr="00C70B6C" w:rsidRDefault="00CA637E" w:rsidP="00C70B6C">
      <w:pPr>
        <w:pStyle w:val="NoSpacing"/>
        <w:ind w:firstLine="993"/>
        <w:jc w:val="both"/>
        <w:rPr>
          <w:rFonts w:ascii="Times New Roman" w:hAnsi="Times New Roman"/>
          <w:noProof/>
          <w:sz w:val="24"/>
          <w:szCs w:val="24"/>
        </w:rPr>
      </w:pPr>
    </w:p>
    <w:p w:rsidR="00CA637E" w:rsidRPr="00C70B6C" w:rsidRDefault="00CA637E" w:rsidP="00C70B6C">
      <w:pPr>
        <w:pStyle w:val="ListParagraph"/>
        <w:ind w:left="0" w:firstLine="993"/>
        <w:jc w:val="center"/>
        <w:rPr>
          <w:b/>
          <w:bCs/>
        </w:rPr>
      </w:pPr>
      <w:r w:rsidRPr="00C70B6C">
        <w:rPr>
          <w:b/>
          <w:bCs/>
        </w:rPr>
        <w:t>10. Прочие условия</w:t>
      </w:r>
    </w:p>
    <w:p w:rsidR="00CA637E" w:rsidRPr="00C70B6C" w:rsidRDefault="00CA637E" w:rsidP="00C70B6C">
      <w:pPr>
        <w:pStyle w:val="ListParagraph"/>
        <w:ind w:left="0" w:firstLine="993"/>
        <w:jc w:val="center"/>
        <w:rPr>
          <w:b/>
          <w:bCs/>
        </w:rPr>
      </w:pPr>
    </w:p>
    <w:p w:rsidR="00CA637E" w:rsidRPr="00C70B6C" w:rsidRDefault="00CA637E" w:rsidP="00C70B6C">
      <w:pPr>
        <w:pStyle w:val="NoSpacing"/>
        <w:ind w:firstLine="993"/>
        <w:jc w:val="both"/>
        <w:rPr>
          <w:rFonts w:ascii="Times New Roman" w:hAnsi="Times New Roman"/>
          <w:sz w:val="24"/>
          <w:szCs w:val="24"/>
        </w:rPr>
      </w:pPr>
      <w:r w:rsidRPr="00C70B6C">
        <w:rPr>
          <w:rFonts w:ascii="Times New Roman" w:hAnsi="Times New Roman"/>
          <w:sz w:val="24"/>
          <w:szCs w:val="24"/>
        </w:rPr>
        <w:t>10.1. Контракт составлен в двух подлинных экземплярах, имеющих одинаковую юридическую силу, по одному для каждой из Сторон.</w:t>
      </w:r>
    </w:p>
    <w:p w:rsidR="00CA637E" w:rsidRPr="00C70B6C" w:rsidRDefault="00CA637E" w:rsidP="00C70B6C">
      <w:pPr>
        <w:pStyle w:val="1"/>
        <w:widowControl w:val="0"/>
        <w:ind w:firstLine="993"/>
        <w:jc w:val="both"/>
        <w:rPr>
          <w:rFonts w:ascii="Times New Roman" w:hAnsi="Times New Roman"/>
          <w:sz w:val="24"/>
          <w:szCs w:val="24"/>
        </w:rPr>
      </w:pPr>
      <w:r w:rsidRPr="00C70B6C">
        <w:rPr>
          <w:rFonts w:ascii="Times New Roman" w:hAnsi="Times New Roman"/>
          <w:sz w:val="24"/>
          <w:szCs w:val="24"/>
        </w:rPr>
        <w:t>10.2.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CA637E" w:rsidRPr="00C70B6C" w:rsidRDefault="00CA637E" w:rsidP="00C70B6C">
      <w:pPr>
        <w:pStyle w:val="NoSpacing"/>
        <w:ind w:firstLine="993"/>
        <w:jc w:val="both"/>
        <w:rPr>
          <w:rFonts w:ascii="Times New Roman" w:hAnsi="Times New Roman"/>
          <w:sz w:val="24"/>
          <w:szCs w:val="24"/>
        </w:rPr>
      </w:pPr>
      <w:r w:rsidRPr="00C70B6C">
        <w:rPr>
          <w:rFonts w:ascii="Times New Roman" w:hAnsi="Times New Roman"/>
          <w:sz w:val="24"/>
          <w:szCs w:val="24"/>
        </w:rPr>
        <w:t>10.3.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CA637E" w:rsidRPr="00C70B6C" w:rsidRDefault="00CA637E" w:rsidP="00C70B6C">
      <w:pPr>
        <w:pStyle w:val="NoSpacing"/>
        <w:ind w:firstLine="993"/>
        <w:jc w:val="both"/>
        <w:rPr>
          <w:rFonts w:ascii="Times New Roman" w:hAnsi="Times New Roman"/>
          <w:sz w:val="24"/>
          <w:szCs w:val="24"/>
        </w:rPr>
      </w:pPr>
      <w:r w:rsidRPr="00C70B6C">
        <w:rPr>
          <w:rFonts w:ascii="Times New Roman" w:hAnsi="Times New Roman"/>
          <w:sz w:val="24"/>
          <w:szCs w:val="24"/>
        </w:rPr>
        <w:t>10.4. Во всем остальном, что не предусмотрено Контрактом, Стороны руководствуются законодательством Российской Федерации.</w:t>
      </w:r>
    </w:p>
    <w:p w:rsidR="00CA637E" w:rsidRPr="00C70B6C" w:rsidRDefault="00CA637E" w:rsidP="00C70B6C">
      <w:pPr>
        <w:pStyle w:val="NoSpacing"/>
        <w:ind w:firstLine="993"/>
        <w:jc w:val="both"/>
        <w:rPr>
          <w:rFonts w:ascii="Times New Roman" w:hAnsi="Times New Roman"/>
          <w:sz w:val="24"/>
          <w:szCs w:val="24"/>
        </w:rPr>
      </w:pPr>
    </w:p>
    <w:p w:rsidR="00CA637E" w:rsidRPr="00C70B6C" w:rsidRDefault="00CA637E" w:rsidP="00C70B6C">
      <w:pPr>
        <w:pStyle w:val="NoSpacing"/>
        <w:ind w:firstLine="993"/>
        <w:jc w:val="center"/>
        <w:rPr>
          <w:rFonts w:ascii="Times New Roman" w:hAnsi="Times New Roman"/>
          <w:b/>
          <w:sz w:val="24"/>
          <w:szCs w:val="24"/>
        </w:rPr>
      </w:pPr>
      <w:r w:rsidRPr="00C70B6C">
        <w:rPr>
          <w:rFonts w:ascii="Times New Roman" w:hAnsi="Times New Roman"/>
          <w:b/>
          <w:sz w:val="24"/>
          <w:szCs w:val="24"/>
        </w:rPr>
        <w:t>11. Изменение и расторжение Контракта</w:t>
      </w:r>
    </w:p>
    <w:p w:rsidR="00CA637E" w:rsidRPr="00C70B6C" w:rsidRDefault="00CA637E" w:rsidP="00C70B6C">
      <w:pPr>
        <w:pStyle w:val="NoSpacing"/>
        <w:ind w:firstLine="993"/>
        <w:jc w:val="center"/>
        <w:rPr>
          <w:rFonts w:ascii="Times New Roman" w:hAnsi="Times New Roman"/>
          <w:b/>
          <w:sz w:val="24"/>
          <w:szCs w:val="24"/>
        </w:rPr>
      </w:pPr>
    </w:p>
    <w:p w:rsidR="00CA637E" w:rsidRPr="00C70B6C" w:rsidRDefault="00CA637E" w:rsidP="00C70B6C">
      <w:pPr>
        <w:pStyle w:val="13"/>
        <w:spacing w:line="240" w:lineRule="auto"/>
        <w:ind w:firstLine="993"/>
        <w:contextualSpacing/>
        <w:rPr>
          <w:noProof/>
          <w:szCs w:val="24"/>
        </w:rPr>
      </w:pPr>
      <w:r w:rsidRPr="00C70B6C">
        <w:rPr>
          <w:noProof/>
          <w:szCs w:val="24"/>
        </w:rPr>
        <w:t xml:space="preserve">11.1. Контракт может быть изменен по соглашению Сторон в случаях, предусмотренных Гражданским кодексом Российской Федерации и Федеральным законом от </w:t>
      </w:r>
      <w:r w:rsidRPr="00C70B6C">
        <w:rPr>
          <w:szCs w:val="24"/>
        </w:rPr>
        <w:t>05.04.2013 № 44-ФЗ «О контрактной системе в сфере закупок товаров, работ, услуг для обеспечения государственных и муниципальных нужд».</w:t>
      </w:r>
    </w:p>
    <w:p w:rsidR="00CA637E" w:rsidRPr="00C70B6C" w:rsidRDefault="00CA637E" w:rsidP="00C70B6C">
      <w:pPr>
        <w:pStyle w:val="13"/>
        <w:spacing w:line="240" w:lineRule="auto"/>
        <w:ind w:firstLine="993"/>
        <w:contextualSpacing/>
        <w:rPr>
          <w:noProof/>
          <w:szCs w:val="24"/>
        </w:rPr>
      </w:pPr>
      <w:r w:rsidRPr="00C70B6C">
        <w:rPr>
          <w:noProof/>
          <w:szCs w:val="24"/>
        </w:rPr>
        <w:t>11.2. Все изменения к Контракту действительны, если они оформлены в виде дополнительного соглашения к Контракту и подписаны Сторонами.</w:t>
      </w:r>
    </w:p>
    <w:p w:rsidR="00CA637E" w:rsidRPr="00C70B6C" w:rsidRDefault="00CA637E" w:rsidP="00C70B6C">
      <w:pPr>
        <w:pStyle w:val="ListParagraph"/>
        <w:tabs>
          <w:tab w:val="left" w:pos="1134"/>
        </w:tabs>
        <w:ind w:left="0" w:firstLine="993"/>
        <w:jc w:val="both"/>
        <w:rPr>
          <w:lang w:eastAsia="en-US"/>
        </w:rPr>
      </w:pPr>
      <w:r w:rsidRPr="00C70B6C">
        <w:rPr>
          <w:noProof/>
        </w:rPr>
        <w:t xml:space="preserve">11.3. Контракт может быть расторгнут </w:t>
      </w:r>
      <w:r w:rsidRPr="00C70B6C">
        <w:rPr>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CA637E" w:rsidRPr="00C70B6C" w:rsidRDefault="00CA637E" w:rsidP="00C70B6C">
      <w:pPr>
        <w:ind w:firstLine="993"/>
        <w:jc w:val="both"/>
        <w:rPr>
          <w:noProof/>
        </w:rPr>
      </w:pPr>
      <w:r w:rsidRPr="00C70B6C">
        <w:rPr>
          <w:noProof/>
        </w:rPr>
        <w:t xml:space="preserve">11.4. Государственный заказчик </w:t>
      </w:r>
      <w:r w:rsidRPr="00C70B6C">
        <w:rPr>
          <w:lang w:eastAsia="en-US"/>
        </w:rPr>
        <w:t>вправе принять решение об одностороннем отказе от исполнения Контракта в соответствии с гражданским законодательством</w:t>
      </w:r>
      <w:r w:rsidRPr="00C70B6C">
        <w:rPr>
          <w:noProof/>
        </w:rPr>
        <w:t xml:space="preserve"> в случае неисполнения (ненадлежащего исполнения) Исполнителм обязательств, предусмотренных Контрактом.</w:t>
      </w:r>
    </w:p>
    <w:p w:rsidR="00CA637E" w:rsidRPr="00C70B6C" w:rsidRDefault="00CA637E" w:rsidP="00C70B6C">
      <w:pPr>
        <w:ind w:firstLine="993"/>
        <w:jc w:val="both"/>
        <w:rPr>
          <w:noProof/>
        </w:rPr>
      </w:pPr>
      <w:r w:rsidRPr="00C70B6C">
        <w:rPr>
          <w:noProof/>
        </w:rPr>
        <w:t xml:space="preserve">11.5. Исполнитель </w:t>
      </w:r>
      <w:r w:rsidRPr="00C70B6C">
        <w:rPr>
          <w:lang w:eastAsia="en-US"/>
        </w:rPr>
        <w:t>вправе принять решение об одностороннем отказе от исполнения Контракта в соответствии с гражданским законодательством</w:t>
      </w:r>
      <w:r w:rsidRPr="00C70B6C">
        <w:rPr>
          <w:noProof/>
        </w:rPr>
        <w:t xml:space="preserve"> в случае неисполнения (ненадлежащего исполнения) Государственным заказчиком обязательств, предусмотренных Контрактом.</w:t>
      </w:r>
    </w:p>
    <w:p w:rsidR="00CA637E" w:rsidRPr="00C70B6C" w:rsidRDefault="00CA637E" w:rsidP="00C70B6C">
      <w:pPr>
        <w:pStyle w:val="20"/>
        <w:spacing w:line="240" w:lineRule="auto"/>
        <w:ind w:firstLine="993"/>
        <w:contextualSpacing/>
        <w:rPr>
          <w:noProof/>
          <w:szCs w:val="24"/>
        </w:rPr>
      </w:pPr>
      <w:r w:rsidRPr="00C70B6C">
        <w:rPr>
          <w:noProof/>
          <w:szCs w:val="24"/>
        </w:rPr>
        <w:t>11.6. В случае расторжения Контракта по любым основаниям Государственный заказчик обязан оплатить Исполнителю стоимость выполненых работ на момент расторжения Контракта.</w:t>
      </w:r>
    </w:p>
    <w:p w:rsidR="00CA637E" w:rsidRPr="00C70B6C" w:rsidRDefault="00CA637E" w:rsidP="00C70B6C">
      <w:pPr>
        <w:pStyle w:val="13"/>
        <w:spacing w:line="240" w:lineRule="auto"/>
        <w:ind w:firstLine="993"/>
        <w:contextualSpacing/>
        <w:rPr>
          <w:noProof/>
          <w:szCs w:val="24"/>
        </w:rPr>
      </w:pPr>
      <w:r w:rsidRPr="00C70B6C">
        <w:rPr>
          <w:noProof/>
          <w:szCs w:val="24"/>
        </w:rPr>
        <w:t xml:space="preserve">11.7.  В случаях, предусмотренных </w:t>
      </w:r>
      <w:hyperlink r:id="rId7" w:history="1">
        <w:r w:rsidRPr="00C70B6C">
          <w:rPr>
            <w:noProof/>
            <w:szCs w:val="24"/>
          </w:rPr>
          <w:t>пунктом 6 статьи 161</w:t>
        </w:r>
      </w:hyperlink>
      <w:r w:rsidRPr="00C70B6C">
        <w:rPr>
          <w:noProof/>
          <w:szCs w:val="24"/>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изменение существенных условий Контракта при его исполнении. При этом Государственный заказчик в ходе исполнения Контракта </w:t>
      </w:r>
      <w:hyperlink r:id="rId8" w:history="1">
        <w:r w:rsidRPr="00C70B6C">
          <w:rPr>
            <w:noProof/>
            <w:szCs w:val="24"/>
          </w:rPr>
          <w:t>обеспечивает согласование</w:t>
        </w:r>
      </w:hyperlink>
      <w:r w:rsidRPr="00C70B6C">
        <w:rPr>
          <w:noProof/>
          <w:szCs w:val="24"/>
        </w:rPr>
        <w:t xml:space="preserve"> новых условий Контракта, в том числе цены и (или) сроков исполнения Контракта и (или) объема работ, предусмотренных Контрактом.</w:t>
      </w:r>
    </w:p>
    <w:p w:rsidR="00CA637E" w:rsidRPr="00C70B6C" w:rsidRDefault="00CA637E" w:rsidP="00C70B6C">
      <w:pPr>
        <w:pStyle w:val="NoSpacing"/>
        <w:rPr>
          <w:rFonts w:ascii="Times New Roman" w:hAnsi="Times New Roman"/>
          <w:b/>
          <w:sz w:val="24"/>
          <w:szCs w:val="24"/>
        </w:rPr>
      </w:pPr>
    </w:p>
    <w:p w:rsidR="00CA637E" w:rsidRPr="00C70B6C" w:rsidRDefault="00CA637E" w:rsidP="00C70B6C">
      <w:pPr>
        <w:pStyle w:val="NoSpacing"/>
        <w:ind w:firstLine="993"/>
        <w:jc w:val="center"/>
        <w:rPr>
          <w:rFonts w:ascii="Times New Roman" w:hAnsi="Times New Roman"/>
          <w:b/>
          <w:sz w:val="24"/>
          <w:szCs w:val="24"/>
        </w:rPr>
      </w:pPr>
    </w:p>
    <w:p w:rsidR="00CA637E" w:rsidRPr="00C70B6C" w:rsidRDefault="00CA637E" w:rsidP="00C70B6C">
      <w:pPr>
        <w:pStyle w:val="NoSpacing"/>
        <w:ind w:firstLine="993"/>
        <w:jc w:val="center"/>
        <w:rPr>
          <w:rFonts w:ascii="Times New Roman" w:hAnsi="Times New Roman"/>
          <w:b/>
          <w:sz w:val="24"/>
          <w:szCs w:val="24"/>
        </w:rPr>
      </w:pPr>
      <w:r w:rsidRPr="00C70B6C">
        <w:rPr>
          <w:rFonts w:ascii="Times New Roman" w:hAnsi="Times New Roman"/>
          <w:b/>
          <w:sz w:val="24"/>
          <w:szCs w:val="24"/>
        </w:rPr>
        <w:t>12. Срок действия Контракта</w:t>
      </w:r>
    </w:p>
    <w:p w:rsidR="00CA637E" w:rsidRPr="00C70B6C" w:rsidRDefault="00CA637E" w:rsidP="00C70B6C">
      <w:pPr>
        <w:pStyle w:val="NoSpacing"/>
        <w:ind w:firstLine="993"/>
        <w:jc w:val="center"/>
        <w:rPr>
          <w:rFonts w:ascii="Times New Roman" w:hAnsi="Times New Roman"/>
          <w:b/>
          <w:sz w:val="24"/>
          <w:szCs w:val="24"/>
        </w:rPr>
      </w:pPr>
    </w:p>
    <w:p w:rsidR="00CA637E" w:rsidRPr="00C70B6C" w:rsidRDefault="00CA637E" w:rsidP="00C70B6C">
      <w:pPr>
        <w:pStyle w:val="NoSpacing"/>
        <w:ind w:firstLine="993"/>
        <w:jc w:val="both"/>
        <w:rPr>
          <w:rFonts w:ascii="Times New Roman" w:hAnsi="Times New Roman"/>
          <w:sz w:val="24"/>
          <w:szCs w:val="24"/>
        </w:rPr>
      </w:pPr>
      <w:r w:rsidRPr="00C70B6C">
        <w:rPr>
          <w:rFonts w:ascii="Times New Roman" w:hAnsi="Times New Roman"/>
          <w:sz w:val="24"/>
          <w:szCs w:val="24"/>
        </w:rPr>
        <w:t>12.1. Настоящий Контракт вступает в силу с даты заключения обеими Сторонами и действует до 30.12.2026 (включительно), срок окончания исполнения обязательств по контракту до 30.12.2026 года, а в части неисполнения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CA637E" w:rsidRPr="00C70B6C" w:rsidRDefault="00CA637E" w:rsidP="00C70B6C">
      <w:pPr>
        <w:pStyle w:val="NoSpacing"/>
        <w:widowControl w:val="0"/>
        <w:ind w:firstLine="993"/>
        <w:jc w:val="both"/>
        <w:rPr>
          <w:rFonts w:ascii="Times New Roman" w:hAnsi="Times New Roman"/>
          <w:sz w:val="24"/>
          <w:szCs w:val="24"/>
        </w:rPr>
      </w:pPr>
      <w:r w:rsidRPr="00C70B6C">
        <w:rPr>
          <w:rFonts w:ascii="Times New Roman" w:hAnsi="Times New Roman"/>
          <w:sz w:val="24"/>
          <w:szCs w:val="24"/>
        </w:rPr>
        <w:t>12.2. Приложения к Контракту, являющиеся его неотъемлемой частью:</w:t>
      </w:r>
    </w:p>
    <w:p w:rsidR="00CA637E" w:rsidRPr="00C70B6C" w:rsidRDefault="00CA637E" w:rsidP="00C70B6C">
      <w:pPr>
        <w:pStyle w:val="NoSpacing"/>
        <w:widowControl w:val="0"/>
        <w:ind w:firstLine="993"/>
        <w:jc w:val="both"/>
        <w:rPr>
          <w:rFonts w:ascii="Times New Roman" w:hAnsi="Times New Roman"/>
          <w:sz w:val="24"/>
          <w:szCs w:val="24"/>
        </w:rPr>
      </w:pPr>
      <w:r w:rsidRPr="00C70B6C">
        <w:rPr>
          <w:rFonts w:ascii="Times New Roman" w:hAnsi="Times New Roman"/>
          <w:sz w:val="24"/>
          <w:szCs w:val="24"/>
        </w:rPr>
        <w:t>Приложение № 1 – Техническое задание;</w:t>
      </w:r>
    </w:p>
    <w:p w:rsidR="00CA637E" w:rsidRPr="00C70B6C" w:rsidRDefault="00CA637E" w:rsidP="00C70B6C">
      <w:pPr>
        <w:pStyle w:val="NoSpacing"/>
        <w:widowControl w:val="0"/>
        <w:ind w:firstLine="993"/>
        <w:jc w:val="both"/>
        <w:rPr>
          <w:rFonts w:ascii="Times New Roman" w:hAnsi="Times New Roman"/>
          <w:sz w:val="24"/>
          <w:szCs w:val="24"/>
        </w:rPr>
      </w:pPr>
      <w:r w:rsidRPr="00C70B6C">
        <w:rPr>
          <w:rFonts w:ascii="Times New Roman" w:hAnsi="Times New Roman"/>
          <w:sz w:val="24"/>
          <w:szCs w:val="24"/>
        </w:rPr>
        <w:t>Приложение № 2 – Спецификация.</w:t>
      </w:r>
    </w:p>
    <w:p w:rsidR="00CA637E" w:rsidRPr="00C70B6C" w:rsidRDefault="00CA637E" w:rsidP="00C70B6C">
      <w:pPr>
        <w:pStyle w:val="NoSpacing"/>
        <w:widowControl w:val="0"/>
        <w:ind w:firstLine="992"/>
        <w:jc w:val="both"/>
        <w:rPr>
          <w:rFonts w:ascii="Times New Roman" w:hAnsi="Times New Roman"/>
          <w:sz w:val="24"/>
          <w:szCs w:val="24"/>
        </w:rPr>
      </w:pPr>
    </w:p>
    <w:p w:rsidR="00CA637E" w:rsidRPr="00C70B6C" w:rsidRDefault="00CA637E" w:rsidP="00C70B6C">
      <w:pPr>
        <w:pStyle w:val="1cxspmiddle"/>
        <w:spacing w:before="0" w:beforeAutospacing="0" w:after="0" w:afterAutospacing="0"/>
        <w:ind w:firstLine="992"/>
        <w:contextualSpacing/>
        <w:jc w:val="center"/>
        <w:rPr>
          <w:b/>
        </w:rPr>
      </w:pPr>
      <w:r w:rsidRPr="00C70B6C">
        <w:rPr>
          <w:b/>
        </w:rPr>
        <w:t>13. Юридические адреса и банковские реквизиты Сторон</w:t>
      </w:r>
    </w:p>
    <w:p w:rsidR="00CA637E" w:rsidRPr="00C70B6C" w:rsidRDefault="00CA637E" w:rsidP="00C70B6C">
      <w:pPr>
        <w:pStyle w:val="1cxspmiddle"/>
        <w:spacing w:after="0" w:afterAutospacing="0"/>
        <w:ind w:firstLine="993"/>
        <w:contextualSpacing/>
        <w:jc w:val="both"/>
        <w:rPr>
          <w:b/>
          <w:highlight w:val="yellow"/>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889"/>
        <w:gridCol w:w="4961"/>
      </w:tblGrid>
      <w:tr w:rsidR="00CA637E" w:rsidRPr="00C70B6C" w:rsidTr="00FB6226">
        <w:trPr>
          <w:trHeight w:val="2628"/>
        </w:trPr>
        <w:tc>
          <w:tcPr>
            <w:tcW w:w="9889" w:type="dxa"/>
          </w:tcPr>
          <w:tbl>
            <w:tblPr>
              <w:tblW w:w="0" w:type="auto"/>
              <w:tblInd w:w="108" w:type="dxa"/>
              <w:tblLayout w:type="fixed"/>
              <w:tblLook w:val="00A0"/>
            </w:tblPr>
            <w:tblGrid>
              <w:gridCol w:w="4598"/>
              <w:gridCol w:w="4865"/>
            </w:tblGrid>
            <w:tr w:rsidR="00CA637E" w:rsidRPr="00C70B6C" w:rsidTr="00FB6226">
              <w:trPr>
                <w:trHeight w:val="910"/>
              </w:trPr>
              <w:tc>
                <w:tcPr>
                  <w:tcW w:w="4598" w:type="dxa"/>
                  <w:tcBorders>
                    <w:bottom w:val="single" w:sz="4" w:space="0" w:color="auto"/>
                    <w:right w:val="single" w:sz="4" w:space="0" w:color="auto"/>
                  </w:tcBorders>
                </w:tcPr>
                <w:p w:rsidR="00CA637E" w:rsidRPr="00C70B6C" w:rsidRDefault="00CA637E" w:rsidP="00FB6226">
                  <w:pPr>
                    <w:jc w:val="center"/>
                  </w:pPr>
                  <w:r w:rsidRPr="00C70B6C">
                    <w:t>Государственный заказчик:</w:t>
                  </w:r>
                </w:p>
                <w:p w:rsidR="00CA637E" w:rsidRPr="00C70B6C" w:rsidRDefault="00CA637E" w:rsidP="00FB6226">
                  <w:pPr>
                    <w:jc w:val="center"/>
                    <w:rPr>
                      <w:bCs/>
                    </w:rPr>
                  </w:pPr>
                  <w:r w:rsidRPr="00C70B6C">
                    <w:rPr>
                      <w:bCs/>
                    </w:rPr>
                    <w:t>Федеральное казенное учреждение «Следственный изолятор № 4  Управления Федеральной службы исполнения наказаний по Волгоградской области»</w:t>
                  </w:r>
                </w:p>
                <w:p w:rsidR="00CA637E" w:rsidRPr="00C70B6C" w:rsidRDefault="00CA637E" w:rsidP="00FB6226">
                  <w:pPr>
                    <w:jc w:val="center"/>
                    <w:rPr>
                      <w:bCs/>
                    </w:rPr>
                  </w:pPr>
                  <w:r w:rsidRPr="00C70B6C">
                    <w:rPr>
                      <w:bCs/>
                    </w:rPr>
                    <w:t>(ФКУ СИЗО-4 УФСИН России по Волгоградской области)</w:t>
                  </w:r>
                </w:p>
              </w:tc>
              <w:tc>
                <w:tcPr>
                  <w:tcW w:w="4865" w:type="dxa"/>
                  <w:tcBorders>
                    <w:left w:val="single" w:sz="4" w:space="0" w:color="auto"/>
                    <w:bottom w:val="single" w:sz="4" w:space="0" w:color="auto"/>
                  </w:tcBorders>
                </w:tcPr>
                <w:p w:rsidR="00CA637E" w:rsidRPr="00C70B6C" w:rsidRDefault="00CA637E" w:rsidP="00FB6226">
                  <w:pPr>
                    <w:jc w:val="center"/>
                  </w:pPr>
                  <w:r w:rsidRPr="00C70B6C">
                    <w:t>Исполнитель:</w:t>
                  </w:r>
                </w:p>
                <w:p w:rsidR="00CA637E" w:rsidRPr="00C70B6C" w:rsidRDefault="00CA637E" w:rsidP="00FB6226">
                  <w:pPr>
                    <w:jc w:val="both"/>
                  </w:pPr>
                </w:p>
              </w:tc>
            </w:tr>
            <w:tr w:rsidR="00CA637E" w:rsidRPr="00C70B6C" w:rsidTr="00FB6226">
              <w:tc>
                <w:tcPr>
                  <w:tcW w:w="4598" w:type="dxa"/>
                  <w:tcBorders>
                    <w:top w:val="single" w:sz="4" w:space="0" w:color="auto"/>
                    <w:right w:val="single" w:sz="4" w:space="0" w:color="auto"/>
                  </w:tcBorders>
                </w:tcPr>
                <w:p w:rsidR="00CA637E" w:rsidRPr="00C70B6C" w:rsidRDefault="00CA637E" w:rsidP="00FB6226">
                  <w:pPr>
                    <w:rPr>
                      <w:bCs/>
                    </w:rPr>
                  </w:pPr>
                  <w:r w:rsidRPr="00C70B6C">
                    <w:t xml:space="preserve">Юридический / почтовый адрес: Российская Федерация, </w:t>
                  </w:r>
                  <w:r w:rsidRPr="00C70B6C">
                    <w:rPr>
                      <w:bCs/>
                    </w:rPr>
                    <w:t>Федеральное казенное учреждение «Следственный изолятор № 4  Управления Федеральной службы исполнения наказаний по Волгоградской области» (</w:t>
                  </w:r>
                  <w:r w:rsidRPr="00C70B6C">
                    <w:t>ФКУ СИЗО-4 УФСИН России по Волгоградской области)</w:t>
                  </w:r>
                </w:p>
                <w:p w:rsidR="00CA637E" w:rsidRPr="00C70B6C" w:rsidRDefault="00CA637E" w:rsidP="00FB6226">
                  <w:r w:rsidRPr="00C70B6C">
                    <w:t>Юридический / почтовый адрес: Российская Федерация, 400080, г. Волгоград, ул. им. Довженко, д.34б</w:t>
                  </w:r>
                </w:p>
                <w:p w:rsidR="00CA637E" w:rsidRPr="00C70B6C" w:rsidRDefault="00CA637E" w:rsidP="00FB6226">
                  <w:r w:rsidRPr="00C70B6C">
                    <w:t>УФК по Нижегородской области (ФКУ СИЗО-4 УФСИН России по Волгоградской области, л/с 03291398970)</w:t>
                  </w:r>
                </w:p>
                <w:p w:rsidR="00CA637E" w:rsidRPr="00C70B6C" w:rsidRDefault="00CA637E" w:rsidP="00FB6226">
                  <w:r w:rsidRPr="00C70B6C">
                    <w:t>ИНН 3448023310</w:t>
                  </w:r>
                </w:p>
                <w:p w:rsidR="00CA637E" w:rsidRPr="00C70B6C" w:rsidRDefault="00CA637E" w:rsidP="00FB6226">
                  <w:r w:rsidRPr="00C70B6C">
                    <w:t>КПП 344801001</w:t>
                  </w:r>
                </w:p>
                <w:p w:rsidR="00CA637E" w:rsidRPr="00C70B6C" w:rsidRDefault="00CA637E" w:rsidP="00FB6226">
                  <w:r w:rsidRPr="00C70B6C">
                    <w:t>ОКПО 08922957</w:t>
                  </w:r>
                </w:p>
                <w:p w:rsidR="00CA637E" w:rsidRPr="00C70B6C" w:rsidRDefault="00CA637E" w:rsidP="00FB6226">
                  <w:r w:rsidRPr="00C70B6C">
                    <w:t>ОКАТО 18401375000</w:t>
                  </w:r>
                </w:p>
                <w:p w:rsidR="00CA637E" w:rsidRPr="00C70B6C" w:rsidRDefault="00CA637E" w:rsidP="00FB6226">
                  <w:r w:rsidRPr="00C70B6C">
                    <w:t>ОКТМО 18701000001</w:t>
                  </w:r>
                </w:p>
                <w:p w:rsidR="00CA637E" w:rsidRPr="00C70B6C" w:rsidRDefault="00CA637E" w:rsidP="00FB6226">
                  <w:r w:rsidRPr="00C70B6C">
                    <w:t>ОГРН 1023404362761</w:t>
                  </w:r>
                </w:p>
                <w:p w:rsidR="00CA637E" w:rsidRPr="00C70B6C" w:rsidRDefault="00CA637E" w:rsidP="00FB6226">
                  <w:r w:rsidRPr="00C70B6C">
                    <w:t>БИК 012202102</w:t>
                  </w:r>
                </w:p>
                <w:p w:rsidR="00CA637E" w:rsidRPr="00C70B6C" w:rsidRDefault="00CA637E" w:rsidP="00FB6226">
                  <w:r w:rsidRPr="00C70B6C">
                    <w:t xml:space="preserve">Банк  ОКЦ №1 ВВГУ БАНКА РОССИИ // УФК по Нижегородской области,          г Нижний Новгород </w:t>
                  </w:r>
                </w:p>
                <w:p w:rsidR="00CA637E" w:rsidRPr="00C70B6C" w:rsidRDefault="00CA637E" w:rsidP="00FB6226">
                  <w:r w:rsidRPr="00C70B6C">
                    <w:t xml:space="preserve"> р/с 03211643000000013245</w:t>
                  </w:r>
                </w:p>
                <w:p w:rsidR="00CA637E" w:rsidRPr="00C70B6C" w:rsidRDefault="00CA637E" w:rsidP="00FB6226">
                  <w:r w:rsidRPr="00C70B6C">
                    <w:t>Единый казначейский счет: 40102810745370000024</w:t>
                  </w:r>
                </w:p>
                <w:p w:rsidR="00CA637E" w:rsidRPr="00C70B6C" w:rsidRDefault="00CA637E" w:rsidP="00FB6226">
                  <w:r w:rsidRPr="00C70B6C">
                    <w:t>Телефон 8(8442) 96-12-40</w:t>
                  </w:r>
                </w:p>
                <w:p w:rsidR="00CA637E" w:rsidRPr="00C70B6C" w:rsidRDefault="00CA637E" w:rsidP="00FB6226">
                  <w:pPr>
                    <w:rPr>
                      <w:b/>
                    </w:rPr>
                  </w:pPr>
                  <w:r w:rsidRPr="00C70B6C">
                    <w:rPr>
                      <w:lang w:val="en-US"/>
                    </w:rPr>
                    <w:t>e</w:t>
                  </w:r>
                  <w:r w:rsidRPr="00C70B6C">
                    <w:t>-</w:t>
                  </w:r>
                  <w:r w:rsidRPr="00C70B6C">
                    <w:rPr>
                      <w:lang w:val="en-US"/>
                    </w:rPr>
                    <w:t>mail</w:t>
                  </w:r>
                  <w:r w:rsidRPr="00C70B6C">
                    <w:t xml:space="preserve">: </w:t>
                  </w:r>
                  <w:hyperlink r:id="rId9" w:history="1">
                    <w:r w:rsidRPr="00C70B6C">
                      <w:rPr>
                        <w:rStyle w:val="Hyperlink"/>
                        <w:lang w:val="en-US"/>
                      </w:rPr>
                      <w:t>sizo</w:t>
                    </w:r>
                    <w:r w:rsidRPr="00C70B6C">
                      <w:rPr>
                        <w:rStyle w:val="Hyperlink"/>
                      </w:rPr>
                      <w:t>4</w:t>
                    </w:r>
                    <w:r w:rsidRPr="00C70B6C">
                      <w:rPr>
                        <w:rStyle w:val="Hyperlink"/>
                        <w:lang w:val="en-US"/>
                      </w:rPr>
                      <w:t>volgograd</w:t>
                    </w:r>
                    <w:r w:rsidRPr="00C70B6C">
                      <w:rPr>
                        <w:rStyle w:val="Hyperlink"/>
                      </w:rPr>
                      <w:t>@</w:t>
                    </w:r>
                    <w:r w:rsidRPr="00C70B6C">
                      <w:rPr>
                        <w:rStyle w:val="Hyperlink"/>
                        <w:lang w:val="en-US"/>
                      </w:rPr>
                      <w:t>mail</w:t>
                    </w:r>
                    <w:r w:rsidRPr="00C70B6C">
                      <w:rPr>
                        <w:rStyle w:val="Hyperlink"/>
                      </w:rPr>
                      <w:t>.</w:t>
                    </w:r>
                    <w:r w:rsidRPr="00C70B6C">
                      <w:rPr>
                        <w:rStyle w:val="Hyperlink"/>
                        <w:lang w:val="en-US"/>
                      </w:rPr>
                      <w:t>ru</w:t>
                    </w:r>
                    <w:r w:rsidRPr="00C70B6C">
                      <w:rPr>
                        <w:rStyle w:val="Hyperlink"/>
                      </w:rPr>
                      <w:t>»</w:t>
                    </w:r>
                  </w:hyperlink>
                  <w:r w:rsidRPr="00C70B6C">
                    <w:rPr>
                      <w:b/>
                    </w:rPr>
                    <w:t xml:space="preserve"> </w:t>
                  </w:r>
                </w:p>
                <w:p w:rsidR="00CA637E" w:rsidRPr="00C70B6C" w:rsidRDefault="00CA637E" w:rsidP="00FB6226">
                  <w:pPr>
                    <w:tabs>
                      <w:tab w:val="left" w:pos="8100"/>
                    </w:tabs>
                    <w:jc w:val="center"/>
                    <w:rPr>
                      <w:b/>
                    </w:rPr>
                  </w:pPr>
                  <w:r w:rsidRPr="00C70B6C">
                    <w:rPr>
                      <w:b/>
                    </w:rPr>
                    <w:t>Государственный заказчик:</w:t>
                  </w:r>
                </w:p>
                <w:p w:rsidR="00CA637E" w:rsidRPr="00C70B6C" w:rsidRDefault="00CA637E" w:rsidP="00FB6226">
                  <w:pPr>
                    <w:tabs>
                      <w:tab w:val="left" w:pos="8100"/>
                    </w:tabs>
                    <w:jc w:val="center"/>
                    <w:rPr>
                      <w:b/>
                    </w:rPr>
                  </w:pPr>
                </w:p>
                <w:p w:rsidR="00CA637E" w:rsidRPr="00C70B6C" w:rsidRDefault="00CA637E" w:rsidP="00FB6226">
                  <w:pPr>
                    <w:tabs>
                      <w:tab w:val="left" w:pos="8100"/>
                    </w:tabs>
                    <w:rPr>
                      <w:b/>
                    </w:rPr>
                  </w:pPr>
                  <w:r w:rsidRPr="00C70B6C">
                    <w:rPr>
                      <w:b/>
                    </w:rPr>
                    <w:t>____________________/Саргсян Р.С./</w:t>
                  </w:r>
                </w:p>
                <w:p w:rsidR="00CA637E" w:rsidRPr="00C70B6C" w:rsidRDefault="00CA637E" w:rsidP="00FB6226">
                  <w:pPr>
                    <w:jc w:val="both"/>
                    <w:rPr>
                      <w:b/>
                      <w:color w:val="000000"/>
                    </w:rPr>
                  </w:pPr>
                  <w:r w:rsidRPr="00C70B6C">
                    <w:rPr>
                      <w:b/>
                      <w:color w:val="000000"/>
                    </w:rPr>
                    <w:t>«___» ________________ 2026 г.</w:t>
                  </w:r>
                </w:p>
                <w:p w:rsidR="00CA637E" w:rsidRPr="00C70B6C" w:rsidRDefault="00CA637E" w:rsidP="00FB6226">
                  <w:pPr>
                    <w:pStyle w:val="BodyText"/>
                    <w:spacing w:after="0"/>
                  </w:pPr>
                  <w:r w:rsidRPr="00C70B6C">
                    <w:t>М.П.</w:t>
                  </w:r>
                </w:p>
              </w:tc>
              <w:tc>
                <w:tcPr>
                  <w:tcW w:w="4865" w:type="dxa"/>
                  <w:tcBorders>
                    <w:top w:val="single" w:sz="4" w:space="0" w:color="auto"/>
                    <w:left w:val="single" w:sz="4" w:space="0" w:color="auto"/>
                  </w:tcBorders>
                </w:tcPr>
                <w:p w:rsidR="00CA637E" w:rsidRPr="00C70B6C" w:rsidRDefault="00CA637E" w:rsidP="00FB6226">
                  <w:pPr>
                    <w:ind w:left="82"/>
                    <w:jc w:val="both"/>
                    <w:rPr>
                      <w:bCs/>
                    </w:rPr>
                  </w:pPr>
                  <w:r w:rsidRPr="00C70B6C">
                    <w:rPr>
                      <w:bCs/>
                    </w:rPr>
                    <w:t xml:space="preserve">Адрес юридический: </w:t>
                  </w:r>
                </w:p>
                <w:p w:rsidR="00CA637E" w:rsidRPr="00C70B6C" w:rsidRDefault="00CA637E" w:rsidP="00FB6226">
                  <w:pPr>
                    <w:ind w:left="82"/>
                    <w:jc w:val="both"/>
                    <w:rPr>
                      <w:bCs/>
                    </w:rPr>
                  </w:pPr>
                  <w:r w:rsidRPr="00C70B6C">
                    <w:rPr>
                      <w:bCs/>
                    </w:rPr>
                    <w:t xml:space="preserve">Адрес почтовый: </w:t>
                  </w:r>
                </w:p>
                <w:p w:rsidR="00CA637E" w:rsidRPr="00C70B6C" w:rsidRDefault="00CA637E" w:rsidP="00FB6226">
                  <w:pPr>
                    <w:ind w:left="82"/>
                    <w:jc w:val="both"/>
                    <w:rPr>
                      <w:bCs/>
                    </w:rPr>
                  </w:pPr>
                  <w:r w:rsidRPr="00C70B6C">
                    <w:rPr>
                      <w:bCs/>
                    </w:rPr>
                    <w:t xml:space="preserve">телефон: </w:t>
                  </w:r>
                </w:p>
                <w:p w:rsidR="00CA637E" w:rsidRPr="00C70B6C" w:rsidRDefault="00CA637E" w:rsidP="00FB6226">
                  <w:pPr>
                    <w:ind w:left="82"/>
                    <w:jc w:val="both"/>
                  </w:pPr>
                  <w:r w:rsidRPr="00C70B6C">
                    <w:rPr>
                      <w:lang w:val="en-US"/>
                    </w:rPr>
                    <w:t>E</w:t>
                  </w:r>
                  <w:r w:rsidRPr="00C70B6C">
                    <w:t xml:space="preserve">-mail: </w:t>
                  </w:r>
                </w:p>
                <w:p w:rsidR="00CA637E" w:rsidRPr="00C70B6C" w:rsidRDefault="00CA637E" w:rsidP="00FB6226">
                  <w:pPr>
                    <w:tabs>
                      <w:tab w:val="left" w:pos="144"/>
                    </w:tabs>
                    <w:ind w:left="82"/>
                    <w:jc w:val="both"/>
                    <w:rPr>
                      <w:b/>
                      <w:bCs/>
                      <w:noProof/>
                    </w:rPr>
                  </w:pPr>
                  <w:r w:rsidRPr="00C70B6C">
                    <w:rPr>
                      <w:b/>
                      <w:bCs/>
                      <w:noProof/>
                    </w:rPr>
                    <w:t>Банковские реквизиты:</w:t>
                  </w:r>
                </w:p>
                <w:p w:rsidR="00CA637E" w:rsidRPr="00C70B6C" w:rsidRDefault="00CA637E" w:rsidP="00FB6226">
                  <w:pPr>
                    <w:ind w:left="82"/>
                    <w:jc w:val="both"/>
                    <w:rPr>
                      <w:bCs/>
                    </w:rPr>
                  </w:pPr>
                  <w:r w:rsidRPr="00C70B6C">
                    <w:rPr>
                      <w:bCs/>
                    </w:rPr>
                    <w:t xml:space="preserve">ИНН КПП </w:t>
                  </w:r>
                </w:p>
                <w:p w:rsidR="00CA637E" w:rsidRPr="00C70B6C" w:rsidRDefault="00CA637E" w:rsidP="00FB6226">
                  <w:pPr>
                    <w:ind w:left="82"/>
                    <w:jc w:val="both"/>
                    <w:rPr>
                      <w:bCs/>
                    </w:rPr>
                  </w:pPr>
                  <w:r w:rsidRPr="00C70B6C">
                    <w:rPr>
                      <w:bCs/>
                    </w:rPr>
                    <w:t xml:space="preserve">ОГРНИП </w:t>
                  </w:r>
                </w:p>
                <w:p w:rsidR="00CA637E" w:rsidRPr="00C70B6C" w:rsidRDefault="00CA637E" w:rsidP="00FB6226">
                  <w:pPr>
                    <w:ind w:left="82"/>
                    <w:jc w:val="both"/>
                    <w:rPr>
                      <w:bCs/>
                    </w:rPr>
                  </w:pPr>
                  <w:r w:rsidRPr="00C70B6C">
                    <w:rPr>
                      <w:bCs/>
                    </w:rPr>
                    <w:t xml:space="preserve">ОКПО </w:t>
                  </w:r>
                </w:p>
                <w:p w:rsidR="00CA637E" w:rsidRPr="00C70B6C" w:rsidRDefault="00CA637E" w:rsidP="00FB6226">
                  <w:pPr>
                    <w:ind w:left="82"/>
                    <w:jc w:val="both"/>
                    <w:rPr>
                      <w:bCs/>
                    </w:rPr>
                  </w:pPr>
                  <w:r w:rsidRPr="00C70B6C">
                    <w:rPr>
                      <w:bCs/>
                    </w:rPr>
                    <w:t>ОКАТО</w:t>
                  </w:r>
                </w:p>
                <w:p w:rsidR="00CA637E" w:rsidRPr="00C70B6C" w:rsidRDefault="00CA637E" w:rsidP="00FB6226">
                  <w:pPr>
                    <w:ind w:left="82"/>
                    <w:jc w:val="both"/>
                    <w:rPr>
                      <w:bCs/>
                    </w:rPr>
                  </w:pPr>
                  <w:r w:rsidRPr="00C70B6C">
                    <w:rPr>
                      <w:bCs/>
                    </w:rPr>
                    <w:t xml:space="preserve">ОКВЭД  </w:t>
                  </w:r>
                </w:p>
                <w:p w:rsidR="00CA637E" w:rsidRPr="00C70B6C" w:rsidRDefault="00CA637E" w:rsidP="00FB6226">
                  <w:pPr>
                    <w:ind w:left="82"/>
                    <w:jc w:val="both"/>
                    <w:rPr>
                      <w:bCs/>
                    </w:rPr>
                  </w:pPr>
                  <w:r w:rsidRPr="00C70B6C">
                    <w:rPr>
                      <w:bCs/>
                    </w:rPr>
                    <w:t xml:space="preserve">ОКТМО </w:t>
                  </w:r>
                </w:p>
                <w:p w:rsidR="00CA637E" w:rsidRPr="00C70B6C" w:rsidRDefault="00CA637E" w:rsidP="00FB6226">
                  <w:pPr>
                    <w:ind w:left="82"/>
                    <w:jc w:val="both"/>
                    <w:rPr>
                      <w:bCs/>
                    </w:rPr>
                  </w:pPr>
                  <w:r w:rsidRPr="00C70B6C">
                    <w:rPr>
                      <w:bCs/>
                    </w:rPr>
                    <w:t xml:space="preserve">ОКОГУ </w:t>
                  </w:r>
                </w:p>
                <w:p w:rsidR="00CA637E" w:rsidRPr="00C70B6C" w:rsidRDefault="00CA637E" w:rsidP="00FB6226">
                  <w:pPr>
                    <w:ind w:left="82"/>
                    <w:jc w:val="both"/>
                    <w:rPr>
                      <w:bCs/>
                    </w:rPr>
                  </w:pPr>
                  <w:r w:rsidRPr="00C70B6C">
                    <w:rPr>
                      <w:bCs/>
                    </w:rPr>
                    <w:t xml:space="preserve">ОКФС </w:t>
                  </w:r>
                </w:p>
                <w:p w:rsidR="00CA637E" w:rsidRPr="00C70B6C" w:rsidRDefault="00CA637E" w:rsidP="00FB6226">
                  <w:pPr>
                    <w:ind w:left="82"/>
                    <w:jc w:val="both"/>
                    <w:rPr>
                      <w:bCs/>
                    </w:rPr>
                  </w:pPr>
                  <w:r w:rsidRPr="00C70B6C">
                    <w:rPr>
                      <w:bCs/>
                    </w:rPr>
                    <w:t xml:space="preserve">ОКОПФ </w:t>
                  </w:r>
                </w:p>
                <w:p w:rsidR="00CA637E" w:rsidRPr="00C70B6C" w:rsidRDefault="00CA637E" w:rsidP="00FB6226">
                  <w:pPr>
                    <w:ind w:left="82"/>
                    <w:jc w:val="both"/>
                    <w:rPr>
                      <w:bCs/>
                    </w:rPr>
                  </w:pPr>
                  <w:r w:rsidRPr="00C70B6C">
                    <w:rPr>
                      <w:bCs/>
                    </w:rPr>
                    <w:t>р/сч:</w:t>
                  </w:r>
                </w:p>
                <w:p w:rsidR="00CA637E" w:rsidRPr="00C70B6C" w:rsidRDefault="00CA637E" w:rsidP="00FB6226">
                  <w:pPr>
                    <w:ind w:left="82"/>
                    <w:jc w:val="both"/>
                    <w:rPr>
                      <w:bCs/>
                    </w:rPr>
                  </w:pPr>
                  <w:r w:rsidRPr="00C70B6C">
                    <w:rPr>
                      <w:bCs/>
                    </w:rPr>
                    <w:t xml:space="preserve">к/сч: </w:t>
                  </w:r>
                </w:p>
                <w:p w:rsidR="00CA637E" w:rsidRPr="00C70B6C" w:rsidRDefault="00CA637E" w:rsidP="00FB6226">
                  <w:pPr>
                    <w:ind w:left="82"/>
                    <w:jc w:val="both"/>
                    <w:rPr>
                      <w:b/>
                    </w:rPr>
                  </w:pPr>
                  <w:r w:rsidRPr="00C70B6C">
                    <w:rPr>
                      <w:bCs/>
                    </w:rPr>
                    <w:t xml:space="preserve">БИК: </w:t>
                  </w:r>
                </w:p>
                <w:p w:rsidR="00CA637E" w:rsidRPr="00C70B6C" w:rsidRDefault="00CA637E" w:rsidP="00FB6226">
                  <w:pPr>
                    <w:ind w:left="82"/>
                    <w:jc w:val="both"/>
                  </w:pPr>
                </w:p>
                <w:p w:rsidR="00CA637E" w:rsidRPr="00C70B6C" w:rsidRDefault="00CA637E" w:rsidP="00FB6226">
                  <w:pPr>
                    <w:ind w:left="82"/>
                    <w:jc w:val="both"/>
                  </w:pPr>
                </w:p>
                <w:p w:rsidR="00CA637E" w:rsidRPr="00C70B6C" w:rsidRDefault="00CA637E" w:rsidP="00FB6226">
                  <w:pPr>
                    <w:jc w:val="both"/>
                  </w:pPr>
                </w:p>
                <w:p w:rsidR="00CA637E" w:rsidRPr="00C70B6C" w:rsidRDefault="00CA637E" w:rsidP="00FB6226">
                  <w:pPr>
                    <w:ind w:left="82"/>
                    <w:jc w:val="both"/>
                  </w:pPr>
                </w:p>
                <w:p w:rsidR="00CA637E" w:rsidRPr="00C70B6C" w:rsidRDefault="00CA637E" w:rsidP="00FB6226">
                  <w:pPr>
                    <w:ind w:left="82"/>
                    <w:jc w:val="both"/>
                  </w:pPr>
                </w:p>
                <w:p w:rsidR="00CA637E" w:rsidRPr="00C70B6C" w:rsidRDefault="00CA637E" w:rsidP="00FB6226">
                  <w:pPr>
                    <w:ind w:left="82"/>
                    <w:jc w:val="both"/>
                  </w:pPr>
                </w:p>
                <w:p w:rsidR="00CA637E" w:rsidRPr="00C70B6C" w:rsidRDefault="00CA637E" w:rsidP="00FB6226">
                  <w:pPr>
                    <w:ind w:left="82"/>
                    <w:jc w:val="both"/>
                  </w:pPr>
                </w:p>
                <w:p w:rsidR="00CA637E" w:rsidRPr="00C70B6C" w:rsidRDefault="00CA637E" w:rsidP="00FB6226">
                  <w:pPr>
                    <w:ind w:left="82"/>
                    <w:jc w:val="both"/>
                  </w:pPr>
                </w:p>
                <w:p w:rsidR="00CA637E" w:rsidRPr="00C70B6C" w:rsidRDefault="00CA637E" w:rsidP="00FB6226">
                  <w:pPr>
                    <w:ind w:left="82"/>
                    <w:jc w:val="both"/>
                  </w:pPr>
                </w:p>
                <w:p w:rsidR="00CA637E" w:rsidRPr="00C70B6C" w:rsidRDefault="00CA637E" w:rsidP="00FB6226">
                  <w:pPr>
                    <w:ind w:left="82"/>
                    <w:jc w:val="both"/>
                  </w:pPr>
                </w:p>
                <w:p w:rsidR="00CA637E" w:rsidRPr="00C70B6C" w:rsidRDefault="00CA637E" w:rsidP="00FB6226">
                  <w:pPr>
                    <w:jc w:val="both"/>
                  </w:pPr>
                </w:p>
                <w:p w:rsidR="00CA637E" w:rsidRPr="00C70B6C" w:rsidRDefault="00CA637E" w:rsidP="00FB6226">
                  <w:pPr>
                    <w:ind w:left="82"/>
                    <w:jc w:val="both"/>
                  </w:pPr>
                </w:p>
                <w:p w:rsidR="00CA637E" w:rsidRPr="00C70B6C" w:rsidRDefault="00CA637E" w:rsidP="00FB6226">
                  <w:pPr>
                    <w:shd w:val="clear" w:color="auto" w:fill="FFFFFF"/>
                    <w:jc w:val="center"/>
                    <w:rPr>
                      <w:b/>
                      <w:bCs/>
                    </w:rPr>
                  </w:pPr>
                  <w:r w:rsidRPr="00C70B6C">
                    <w:rPr>
                      <w:b/>
                      <w:bCs/>
                    </w:rPr>
                    <w:t>Исполнитель:</w:t>
                  </w:r>
                </w:p>
                <w:p w:rsidR="00CA637E" w:rsidRPr="00C70B6C" w:rsidRDefault="00CA637E" w:rsidP="00FB6226">
                  <w:pPr>
                    <w:shd w:val="clear" w:color="auto" w:fill="FFFFFF"/>
                    <w:rPr>
                      <w:b/>
                      <w:bCs/>
                    </w:rPr>
                  </w:pPr>
                  <w:r w:rsidRPr="00C70B6C">
                    <w:rPr>
                      <w:b/>
                      <w:bCs/>
                      <w:lang w:eastAsia="en-US"/>
                    </w:rPr>
                    <w:t>___________________/__________________/</w:t>
                  </w:r>
                </w:p>
                <w:p w:rsidR="00CA637E" w:rsidRPr="00C70B6C" w:rsidRDefault="00CA637E" w:rsidP="00FB6226">
                  <w:pPr>
                    <w:jc w:val="both"/>
                    <w:rPr>
                      <w:b/>
                      <w:color w:val="000000"/>
                    </w:rPr>
                  </w:pPr>
                  <w:r w:rsidRPr="00C70B6C">
                    <w:rPr>
                      <w:b/>
                      <w:color w:val="000000"/>
                    </w:rPr>
                    <w:t>«___» ________________ 2026 г.</w:t>
                  </w:r>
                </w:p>
                <w:p w:rsidR="00CA637E" w:rsidRPr="00C70B6C" w:rsidRDefault="00CA637E" w:rsidP="00FB6226">
                  <w:pPr>
                    <w:pStyle w:val="BodyText"/>
                    <w:spacing w:after="0"/>
                    <w:rPr>
                      <w:b/>
                    </w:rPr>
                  </w:pPr>
                  <w:r w:rsidRPr="00C70B6C">
                    <w:rPr>
                      <w:b/>
                      <w:color w:val="000000"/>
                    </w:rPr>
                    <w:t>М.П.</w:t>
                  </w:r>
                </w:p>
                <w:p w:rsidR="00CA637E" w:rsidRPr="00C70B6C" w:rsidRDefault="00CA637E" w:rsidP="00FB6226">
                  <w:pPr>
                    <w:ind w:left="82"/>
                    <w:jc w:val="both"/>
                    <w:rPr>
                      <w:b/>
                    </w:rPr>
                  </w:pPr>
                </w:p>
              </w:tc>
            </w:tr>
          </w:tbl>
          <w:p w:rsidR="00CA637E" w:rsidRPr="00C70B6C" w:rsidRDefault="00CA637E" w:rsidP="00FB6226">
            <w:pPr>
              <w:pStyle w:val="FR1"/>
              <w:spacing w:before="0"/>
              <w:ind w:firstLine="993"/>
              <w:contextualSpacing/>
              <w:jc w:val="both"/>
              <w:rPr>
                <w:sz w:val="24"/>
                <w:szCs w:val="24"/>
              </w:rPr>
            </w:pPr>
          </w:p>
        </w:tc>
        <w:tc>
          <w:tcPr>
            <w:tcW w:w="4961" w:type="dxa"/>
          </w:tcPr>
          <w:p w:rsidR="00CA637E" w:rsidRPr="00C70B6C" w:rsidRDefault="00CA637E" w:rsidP="00FB6226">
            <w:pPr>
              <w:pStyle w:val="Style9"/>
              <w:widowControl/>
              <w:spacing w:line="240" w:lineRule="auto"/>
              <w:ind w:firstLine="993"/>
              <w:rPr>
                <w:b/>
                <w:bCs/>
                <w:noProof/>
              </w:rPr>
            </w:pPr>
          </w:p>
        </w:tc>
      </w:tr>
    </w:tbl>
    <w:p w:rsidR="00CA637E" w:rsidRPr="00C70B6C" w:rsidRDefault="00CA637E" w:rsidP="00C70B6C"/>
    <w:p w:rsidR="00CA637E" w:rsidRPr="00C70B6C" w:rsidRDefault="00CA637E" w:rsidP="00C70B6C">
      <w:pPr>
        <w:pStyle w:val="ConsPlusNormal"/>
        <w:jc w:val="right"/>
        <w:outlineLvl w:val="1"/>
        <w:rPr>
          <w:sz w:val="24"/>
          <w:szCs w:val="24"/>
        </w:rPr>
      </w:pPr>
    </w:p>
    <w:p w:rsidR="00CA637E" w:rsidRPr="00C70B6C" w:rsidRDefault="00CA637E" w:rsidP="00C70B6C">
      <w:pPr>
        <w:pStyle w:val="ConsPlusNormal"/>
        <w:jc w:val="right"/>
        <w:outlineLvl w:val="1"/>
        <w:rPr>
          <w:sz w:val="24"/>
          <w:szCs w:val="24"/>
        </w:rPr>
      </w:pPr>
    </w:p>
    <w:p w:rsidR="00CA637E" w:rsidRPr="00C70B6C" w:rsidRDefault="00CA637E" w:rsidP="00C70B6C">
      <w:pPr>
        <w:pStyle w:val="ConsPlusNormal"/>
        <w:jc w:val="right"/>
        <w:outlineLvl w:val="1"/>
        <w:rPr>
          <w:sz w:val="24"/>
          <w:szCs w:val="24"/>
        </w:rPr>
      </w:pPr>
    </w:p>
    <w:p w:rsidR="00CA637E" w:rsidRPr="00C70B6C" w:rsidRDefault="00CA637E" w:rsidP="00C70B6C">
      <w:pPr>
        <w:pStyle w:val="ConsPlusNormal"/>
        <w:jc w:val="right"/>
        <w:outlineLvl w:val="1"/>
        <w:rPr>
          <w:sz w:val="24"/>
          <w:szCs w:val="24"/>
        </w:rPr>
      </w:pPr>
    </w:p>
    <w:p w:rsidR="00CA637E" w:rsidRPr="00C70B6C" w:rsidRDefault="00CA637E" w:rsidP="00C70B6C">
      <w:pPr>
        <w:pStyle w:val="ConsPlusNormal"/>
        <w:outlineLvl w:val="1"/>
        <w:rPr>
          <w:sz w:val="24"/>
          <w:szCs w:val="24"/>
        </w:rPr>
      </w:pPr>
    </w:p>
    <w:p w:rsidR="00CA637E" w:rsidRPr="00C70B6C" w:rsidRDefault="00CA637E" w:rsidP="00C70B6C">
      <w:pPr>
        <w:pStyle w:val="ConsPlusNormal"/>
        <w:outlineLvl w:val="1"/>
        <w:rPr>
          <w:sz w:val="24"/>
          <w:szCs w:val="24"/>
        </w:rPr>
      </w:pPr>
    </w:p>
    <w:p w:rsidR="00CA637E" w:rsidRPr="00C70B6C" w:rsidRDefault="00CA637E" w:rsidP="00C70B6C">
      <w:pPr>
        <w:pStyle w:val="ConsPlusNormal"/>
        <w:jc w:val="right"/>
        <w:outlineLvl w:val="1"/>
        <w:rPr>
          <w:sz w:val="24"/>
          <w:szCs w:val="24"/>
        </w:rPr>
      </w:pPr>
      <w:r w:rsidRPr="00C70B6C">
        <w:rPr>
          <w:sz w:val="24"/>
          <w:szCs w:val="24"/>
        </w:rPr>
        <w:t>Приложение № 1</w:t>
      </w:r>
    </w:p>
    <w:p w:rsidR="00CA637E" w:rsidRPr="00C70B6C" w:rsidRDefault="00CA637E" w:rsidP="00C70B6C">
      <w:pPr>
        <w:pStyle w:val="ConsPlusNormal"/>
        <w:jc w:val="right"/>
        <w:rPr>
          <w:sz w:val="24"/>
          <w:szCs w:val="24"/>
        </w:rPr>
      </w:pPr>
      <w:r w:rsidRPr="00C70B6C">
        <w:rPr>
          <w:sz w:val="24"/>
          <w:szCs w:val="24"/>
        </w:rPr>
        <w:t>к Государственному контракту</w:t>
      </w:r>
    </w:p>
    <w:p w:rsidR="00CA637E" w:rsidRPr="00C70B6C" w:rsidRDefault="00CA637E" w:rsidP="00C70B6C">
      <w:pPr>
        <w:pStyle w:val="ConsPlusNormal"/>
        <w:jc w:val="right"/>
        <w:rPr>
          <w:sz w:val="24"/>
          <w:szCs w:val="24"/>
        </w:rPr>
      </w:pPr>
      <w:r>
        <w:rPr>
          <w:sz w:val="24"/>
          <w:szCs w:val="24"/>
        </w:rPr>
        <w:t>№_____ от __________</w:t>
      </w:r>
      <w:r w:rsidRPr="00C70B6C">
        <w:rPr>
          <w:sz w:val="24"/>
          <w:szCs w:val="24"/>
        </w:rPr>
        <w:t>2026 г.</w:t>
      </w:r>
    </w:p>
    <w:p w:rsidR="00CA637E" w:rsidRPr="00C70B6C" w:rsidRDefault="00CA637E" w:rsidP="00C70B6C">
      <w:pPr>
        <w:shd w:val="clear" w:color="auto" w:fill="FFFFFF"/>
        <w:tabs>
          <w:tab w:val="left" w:pos="2160"/>
        </w:tabs>
        <w:jc w:val="center"/>
        <w:rPr>
          <w:b/>
        </w:rPr>
      </w:pPr>
      <w:r w:rsidRPr="00C70B6C">
        <w:rPr>
          <w:b/>
        </w:rPr>
        <w:t xml:space="preserve">Техническое задание </w:t>
      </w:r>
    </w:p>
    <w:p w:rsidR="00CA637E" w:rsidRPr="00C70B6C" w:rsidRDefault="00CA637E" w:rsidP="00C70B6C">
      <w:pPr>
        <w:jc w:val="center"/>
        <w:rPr>
          <w:b/>
          <w:bCs/>
        </w:rPr>
      </w:pPr>
    </w:p>
    <w:p w:rsidR="00CA637E" w:rsidRPr="00C70B6C" w:rsidRDefault="00CA637E" w:rsidP="00C70B6C">
      <w:pPr>
        <w:snapToGrid w:val="0"/>
        <w:ind w:right="112"/>
        <w:jc w:val="center"/>
        <w:rPr>
          <w:b/>
        </w:rPr>
      </w:pPr>
      <w:r w:rsidRPr="00C70B6C">
        <w:rPr>
          <w:b/>
          <w:bCs/>
        </w:rPr>
        <w:t xml:space="preserve">Наименование объекта закупки: </w:t>
      </w:r>
      <w:r w:rsidRPr="00C70B6C">
        <w:rPr>
          <w:rStyle w:val="FontStyle16"/>
          <w:b/>
          <w:sz w:val="24"/>
        </w:rPr>
        <w:t xml:space="preserve">на оказание услуг (работ) по </w:t>
      </w:r>
      <w:r w:rsidRPr="00C70B6C">
        <w:rPr>
          <w:b/>
        </w:rPr>
        <w:t xml:space="preserve">проверке эффективности работы системы вентиляции в рентгенологическом  кабинете </w:t>
      </w:r>
    </w:p>
    <w:p w:rsidR="00CA637E" w:rsidRPr="00C70B6C" w:rsidRDefault="00CA637E" w:rsidP="00C70B6C">
      <w:pPr>
        <w:snapToGrid w:val="0"/>
        <w:ind w:right="112"/>
        <w:jc w:val="center"/>
        <w:rPr>
          <w:rStyle w:val="FontStyle16"/>
          <w:b/>
          <w:sz w:val="24"/>
        </w:rPr>
      </w:pPr>
      <w:r w:rsidRPr="00C70B6C">
        <w:rPr>
          <w:rStyle w:val="FontStyle16"/>
          <w:b/>
          <w:sz w:val="24"/>
        </w:rPr>
        <w:t>ФКУ СИЗО-4 УФСИН России по Волгоградской области</w:t>
      </w:r>
    </w:p>
    <w:p w:rsidR="00CA637E" w:rsidRPr="00C70B6C" w:rsidRDefault="00CA637E" w:rsidP="00C70B6C">
      <w:pPr>
        <w:spacing w:after="250" w:line="1" w:lineRule="exact"/>
      </w:pPr>
    </w:p>
    <w:tbl>
      <w:tblPr>
        <w:tblW w:w="10716" w:type="dxa"/>
        <w:tblInd w:w="-1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210"/>
        <w:gridCol w:w="1421"/>
        <w:gridCol w:w="3085"/>
      </w:tblGrid>
      <w:tr w:rsidR="00CA637E" w:rsidRPr="00C70B6C" w:rsidTr="00FB6226">
        <w:trPr>
          <w:trHeight w:val="514"/>
        </w:trPr>
        <w:tc>
          <w:tcPr>
            <w:tcW w:w="6210" w:type="dxa"/>
          </w:tcPr>
          <w:p w:rsidR="00CA637E" w:rsidRPr="00C70B6C" w:rsidRDefault="00CA637E" w:rsidP="00FB6226">
            <w:r w:rsidRPr="00C70B6C">
              <w:t>Наименование работ и минимальные требования</w:t>
            </w:r>
          </w:p>
        </w:tc>
        <w:tc>
          <w:tcPr>
            <w:tcW w:w="1421" w:type="dxa"/>
          </w:tcPr>
          <w:p w:rsidR="00CA637E" w:rsidRPr="00C70B6C" w:rsidRDefault="00CA637E" w:rsidP="00FB6226">
            <w:r w:rsidRPr="00C70B6C">
              <w:t>Количество</w:t>
            </w:r>
          </w:p>
          <w:p w:rsidR="00CA637E" w:rsidRPr="00C70B6C" w:rsidRDefault="00CA637E" w:rsidP="00FB6226">
            <w:pPr>
              <w:jc w:val="center"/>
            </w:pPr>
            <w:r w:rsidRPr="00C70B6C">
              <w:t>(условная единица.)</w:t>
            </w:r>
          </w:p>
        </w:tc>
        <w:tc>
          <w:tcPr>
            <w:tcW w:w="3085" w:type="dxa"/>
          </w:tcPr>
          <w:p w:rsidR="00CA637E" w:rsidRPr="00C70B6C" w:rsidRDefault="00CA637E" w:rsidP="00FB6226">
            <w:pPr>
              <w:jc w:val="center"/>
            </w:pPr>
            <w:r w:rsidRPr="00C70B6C">
              <w:t>Сроки и место оказания услуг</w:t>
            </w:r>
          </w:p>
        </w:tc>
      </w:tr>
      <w:tr w:rsidR="00CA637E" w:rsidRPr="00C70B6C" w:rsidTr="00FB6226">
        <w:trPr>
          <w:trHeight w:val="1127"/>
        </w:trPr>
        <w:tc>
          <w:tcPr>
            <w:tcW w:w="6210" w:type="dxa"/>
          </w:tcPr>
          <w:p w:rsidR="00CA637E" w:rsidRPr="00C70B6C" w:rsidRDefault="00CA637E" w:rsidP="00FB6226">
            <w:pPr>
              <w:jc w:val="both"/>
              <w:rPr>
                <w:b/>
              </w:rPr>
            </w:pPr>
          </w:p>
          <w:p w:rsidR="00CA637E" w:rsidRPr="00C70B6C" w:rsidRDefault="00CA637E" w:rsidP="00FB6226">
            <w:pPr>
              <w:jc w:val="both"/>
              <w:rPr>
                <w:b/>
              </w:rPr>
            </w:pPr>
            <w:r w:rsidRPr="00C70B6C">
              <w:rPr>
                <w:b/>
              </w:rPr>
              <w:t>ОКПД2 33.12.18.000</w:t>
            </w:r>
          </w:p>
          <w:p w:rsidR="00CA637E" w:rsidRPr="00C70B6C" w:rsidRDefault="00CA637E" w:rsidP="00FB6226">
            <w:pPr>
              <w:jc w:val="both"/>
            </w:pPr>
            <w:r w:rsidRPr="00C70B6C">
              <w:t>Проверка эффективности работы системы вентиляции рентгенологического кабинета.</w:t>
            </w:r>
          </w:p>
          <w:p w:rsidR="00CA637E" w:rsidRPr="00C70B6C" w:rsidRDefault="00CA637E" w:rsidP="00FB6226">
            <w:pPr>
              <w:shd w:val="clear" w:color="auto" w:fill="FFFFFF"/>
              <w:rPr>
                <w:b/>
                <w:bCs/>
                <w:color w:val="000000"/>
              </w:rPr>
            </w:pPr>
          </w:p>
          <w:p w:rsidR="00CA637E" w:rsidRPr="00C70B6C" w:rsidRDefault="00CA637E" w:rsidP="00FB6226">
            <w:pPr>
              <w:shd w:val="clear" w:color="auto" w:fill="FFFFFF"/>
              <w:rPr>
                <w:color w:val="000000"/>
              </w:rPr>
            </w:pPr>
            <w:r w:rsidRPr="00C70B6C">
              <w:rPr>
                <w:b/>
                <w:bCs/>
                <w:color w:val="000000"/>
              </w:rPr>
              <w:t>Требования к оказанию услуг</w:t>
            </w:r>
          </w:p>
          <w:p w:rsidR="00CA637E" w:rsidRPr="00C70B6C" w:rsidRDefault="00CA637E" w:rsidP="00FB6226">
            <w:pPr>
              <w:shd w:val="clear" w:color="auto" w:fill="FFFFFF"/>
              <w:jc w:val="both"/>
              <w:rPr>
                <w:color w:val="000000"/>
              </w:rPr>
            </w:pPr>
            <w:r w:rsidRPr="00C70B6C">
              <w:rPr>
                <w:color w:val="000000"/>
              </w:rPr>
              <w:t>Проверка эффективности работы систем вентиляции должна быть выполнена в соответствии с требованиями настоящего Технического задания, Федеральным законом от 30.03.1999 № 52-ФЗ "О санитарно-эпидемиологическом благополучии населения", СанПиН 2.1.3.2630-10 «Санитарно-эпидемиологические требования к организациям, осуществляющим медицинскую деятельность», СанПиН 2.6.1.1192-03 «Гигиенические требования к устройству и эксплуатации рентгеновских кабинетов, аппаратов  и проведению рентгенологических исследований».</w:t>
            </w:r>
          </w:p>
          <w:p w:rsidR="00CA637E" w:rsidRPr="00C70B6C" w:rsidRDefault="00CA637E" w:rsidP="00FB6226">
            <w:pPr>
              <w:shd w:val="clear" w:color="auto" w:fill="FFFFFF"/>
              <w:rPr>
                <w:b/>
                <w:bCs/>
                <w:color w:val="000000"/>
              </w:rPr>
            </w:pPr>
          </w:p>
          <w:p w:rsidR="00CA637E" w:rsidRPr="00C70B6C" w:rsidRDefault="00CA637E" w:rsidP="00FB6226">
            <w:pPr>
              <w:shd w:val="clear" w:color="auto" w:fill="FFFFFF"/>
              <w:rPr>
                <w:color w:val="000000"/>
              </w:rPr>
            </w:pPr>
            <w:r w:rsidRPr="00C70B6C">
              <w:rPr>
                <w:b/>
                <w:bCs/>
                <w:color w:val="000000"/>
              </w:rPr>
              <w:t>Содержание работ</w:t>
            </w:r>
          </w:p>
          <w:p w:rsidR="00CA637E" w:rsidRPr="00C70B6C" w:rsidRDefault="00CA637E" w:rsidP="00FB6226">
            <w:pPr>
              <w:shd w:val="clear" w:color="auto" w:fill="FFFFFF"/>
              <w:spacing w:line="221" w:lineRule="atLeast"/>
              <w:jc w:val="both"/>
              <w:rPr>
                <w:color w:val="000000"/>
              </w:rPr>
            </w:pPr>
            <w:r w:rsidRPr="00C70B6C">
              <w:rPr>
                <w:color w:val="000000"/>
              </w:rPr>
              <w:t>Перед началом выполнения работ Исполнитель обязан предоставить Заказчику: </w:t>
            </w:r>
          </w:p>
          <w:p w:rsidR="00CA637E" w:rsidRPr="00C70B6C" w:rsidRDefault="00CA637E" w:rsidP="00FB6226">
            <w:pPr>
              <w:shd w:val="clear" w:color="auto" w:fill="FFFFFF"/>
              <w:spacing w:line="221" w:lineRule="atLeast"/>
              <w:jc w:val="both"/>
              <w:rPr>
                <w:color w:val="000000"/>
              </w:rPr>
            </w:pPr>
            <w:r w:rsidRPr="00C70B6C">
              <w:rPr>
                <w:color w:val="000000"/>
              </w:rPr>
              <w:t>1. Приборы, которые используются для проверки эффективности работы систем вентиляции, должны быть включены в Госреестр СИ РФ.</w:t>
            </w:r>
            <w:r w:rsidRPr="00C70B6C">
              <w:t xml:space="preserve"> Проводимые работы должны соответствовать </w:t>
            </w:r>
            <w:r w:rsidRPr="00C70B6C">
              <w:rPr>
                <w:u w:val="single"/>
              </w:rPr>
              <w:t>ГОСТ 34060-2017, ГОСТ 12.4.021-75</w:t>
            </w:r>
          </w:p>
          <w:p w:rsidR="00CA637E" w:rsidRPr="00C70B6C" w:rsidRDefault="00CA637E" w:rsidP="00FB6226">
            <w:pPr>
              <w:shd w:val="clear" w:color="auto" w:fill="FFFFFF"/>
              <w:jc w:val="both"/>
              <w:rPr>
                <w:color w:val="000000"/>
              </w:rPr>
            </w:pPr>
            <w:r w:rsidRPr="00C70B6C">
              <w:rPr>
                <w:color w:val="000000"/>
              </w:rPr>
              <w:t xml:space="preserve">2. Полный комплекс работ по проверке эффективности работы систем вентиляции включает </w:t>
            </w:r>
          </w:p>
          <w:p w:rsidR="00CA637E" w:rsidRPr="00C70B6C" w:rsidRDefault="00CA637E" w:rsidP="00FB6226">
            <w:pPr>
              <w:shd w:val="clear" w:color="auto" w:fill="FFFFFF"/>
              <w:jc w:val="both"/>
              <w:rPr>
                <w:color w:val="000000"/>
              </w:rPr>
            </w:pPr>
            <w:r w:rsidRPr="00C70B6C">
              <w:rPr>
                <w:color w:val="000000"/>
              </w:rPr>
              <w:t>в себя:</w:t>
            </w:r>
          </w:p>
          <w:p w:rsidR="00CA637E" w:rsidRPr="00C70B6C" w:rsidRDefault="00CA637E" w:rsidP="00FB6226">
            <w:pPr>
              <w:shd w:val="clear" w:color="auto" w:fill="FFFFFF"/>
              <w:spacing w:line="221" w:lineRule="atLeast"/>
              <w:ind w:firstLine="284"/>
              <w:jc w:val="both"/>
              <w:rPr>
                <w:color w:val="000000"/>
              </w:rPr>
            </w:pPr>
            <w:r w:rsidRPr="00C70B6C">
              <w:rPr>
                <w:color w:val="000000"/>
              </w:rPr>
              <w:t xml:space="preserve">- Визуальное обследование существующих вентиляционных систем с составлением </w:t>
            </w:r>
          </w:p>
          <w:p w:rsidR="00CA637E" w:rsidRPr="00C70B6C" w:rsidRDefault="00CA637E" w:rsidP="00FB6226">
            <w:pPr>
              <w:shd w:val="clear" w:color="auto" w:fill="FFFFFF"/>
              <w:spacing w:line="221" w:lineRule="atLeast"/>
              <w:ind w:firstLine="284"/>
              <w:jc w:val="both"/>
              <w:rPr>
                <w:color w:val="000000"/>
              </w:rPr>
            </w:pPr>
            <w:r w:rsidRPr="00C70B6C">
              <w:rPr>
                <w:color w:val="000000"/>
              </w:rPr>
              <w:t>и выдачей перечня замечаний (ведомости дефектов).</w:t>
            </w:r>
          </w:p>
          <w:p w:rsidR="00CA637E" w:rsidRPr="00C70B6C" w:rsidRDefault="00CA637E" w:rsidP="00FB6226">
            <w:pPr>
              <w:shd w:val="clear" w:color="auto" w:fill="FFFFFF"/>
              <w:spacing w:line="221" w:lineRule="atLeast"/>
              <w:ind w:firstLine="284"/>
              <w:jc w:val="both"/>
              <w:rPr>
                <w:color w:val="000000"/>
              </w:rPr>
            </w:pPr>
            <w:r w:rsidRPr="00C70B6C">
              <w:rPr>
                <w:color w:val="000000"/>
              </w:rPr>
              <w:t>- Обследование вентиляционного оборудования (техническое состояние и исправность).</w:t>
            </w:r>
          </w:p>
          <w:p w:rsidR="00CA637E" w:rsidRPr="00C70B6C" w:rsidRDefault="00CA637E" w:rsidP="00FB6226">
            <w:pPr>
              <w:shd w:val="clear" w:color="auto" w:fill="FFFFFF"/>
              <w:spacing w:line="221" w:lineRule="atLeast"/>
              <w:ind w:firstLine="284"/>
              <w:jc w:val="both"/>
              <w:rPr>
                <w:color w:val="000000"/>
              </w:rPr>
            </w:pPr>
            <w:r w:rsidRPr="00C70B6C">
              <w:rPr>
                <w:color w:val="000000"/>
              </w:rPr>
              <w:t>- Проверка эффективности работы существующих вентиляционных систем.</w:t>
            </w:r>
          </w:p>
          <w:p w:rsidR="00CA637E" w:rsidRPr="00C70B6C" w:rsidRDefault="00CA637E" w:rsidP="00FB6226">
            <w:pPr>
              <w:shd w:val="clear" w:color="auto" w:fill="FFFFFF"/>
              <w:spacing w:line="221" w:lineRule="atLeast"/>
              <w:ind w:firstLine="284"/>
              <w:jc w:val="both"/>
              <w:rPr>
                <w:color w:val="000000"/>
              </w:rPr>
            </w:pPr>
            <w:r w:rsidRPr="00C70B6C">
              <w:rPr>
                <w:color w:val="000000"/>
              </w:rPr>
              <w:t>- Определение количества подаваемого и удаляемого воздуха по отверстиям (решёткам, зонтам и т.д.).</w:t>
            </w:r>
          </w:p>
          <w:p w:rsidR="00CA637E" w:rsidRPr="00C70B6C" w:rsidRDefault="00CA637E" w:rsidP="00FB6226">
            <w:pPr>
              <w:shd w:val="clear" w:color="auto" w:fill="FFFFFF"/>
              <w:spacing w:line="221" w:lineRule="atLeast"/>
              <w:ind w:firstLine="284"/>
              <w:jc w:val="both"/>
              <w:rPr>
                <w:color w:val="000000"/>
              </w:rPr>
            </w:pPr>
            <w:r w:rsidRPr="00C70B6C">
              <w:rPr>
                <w:color w:val="000000"/>
              </w:rPr>
              <w:t>- Анализ полученных данных, выдача замечаний и предложений по результатам обследования.</w:t>
            </w:r>
          </w:p>
          <w:p w:rsidR="00CA637E" w:rsidRPr="00C70B6C" w:rsidRDefault="00CA637E" w:rsidP="00FB6226">
            <w:pPr>
              <w:rPr>
                <w:color w:val="000000"/>
              </w:rPr>
            </w:pPr>
            <w:r w:rsidRPr="00C70B6C">
              <w:rPr>
                <w:color w:val="000000"/>
              </w:rPr>
              <w:t xml:space="preserve">     - По результатам оказания услуг Исполнитель предоставляет документ: акт проверки эффективности работ систем вентиляции.</w:t>
            </w:r>
          </w:p>
          <w:p w:rsidR="00CA637E" w:rsidRPr="00C70B6C" w:rsidRDefault="00CA637E" w:rsidP="00FB6226">
            <w:pPr>
              <w:rPr>
                <w:color w:val="000000"/>
              </w:rPr>
            </w:pPr>
          </w:p>
        </w:tc>
        <w:tc>
          <w:tcPr>
            <w:tcW w:w="1421" w:type="dxa"/>
            <w:vAlign w:val="center"/>
          </w:tcPr>
          <w:p w:rsidR="00CA637E" w:rsidRPr="00C70B6C" w:rsidRDefault="00CA637E" w:rsidP="00FB6226"/>
          <w:p w:rsidR="00CA637E" w:rsidRPr="00C70B6C" w:rsidRDefault="00CA637E" w:rsidP="00FB6226">
            <w:pPr>
              <w:jc w:val="center"/>
            </w:pPr>
            <w:r w:rsidRPr="00C70B6C">
              <w:t>1</w:t>
            </w:r>
          </w:p>
        </w:tc>
        <w:tc>
          <w:tcPr>
            <w:tcW w:w="3085" w:type="dxa"/>
          </w:tcPr>
          <w:p w:rsidR="00CA637E" w:rsidRPr="00C70B6C" w:rsidRDefault="00CA637E" w:rsidP="00FB6226"/>
          <w:p w:rsidR="00CA637E" w:rsidRPr="00C70B6C" w:rsidRDefault="00CA637E" w:rsidP="00FB6226">
            <w:pPr>
              <w:jc w:val="both"/>
            </w:pPr>
            <w:r w:rsidRPr="00C70B6C">
              <w:t>Работы по проверке эффективности работы системы вентиляции в рентген кабинета Заказчику оказываются с момента заключения государственного контракта в течение 1 (одного) рабочего дня после подачи предварительной заявки Исполнителю, но не позднее 30.09.2026.</w:t>
            </w:r>
          </w:p>
          <w:p w:rsidR="00CA637E" w:rsidRPr="00C70B6C" w:rsidRDefault="00CA637E" w:rsidP="00FB6226">
            <w:r w:rsidRPr="00C70B6C">
              <w:t>Место оказания услуг:</w:t>
            </w:r>
          </w:p>
          <w:p w:rsidR="00CA637E" w:rsidRPr="00C70B6C" w:rsidRDefault="00CA637E" w:rsidP="00FB6226">
            <w:pPr>
              <w:rPr>
                <w:spacing w:val="-2"/>
              </w:rPr>
            </w:pPr>
            <w:r w:rsidRPr="00C70B6C">
              <w:rPr>
                <w:spacing w:val="-2"/>
              </w:rPr>
              <w:t xml:space="preserve">Волгоградская область, </w:t>
            </w:r>
          </w:p>
          <w:p w:rsidR="00CA637E" w:rsidRPr="00C70B6C" w:rsidRDefault="00CA637E" w:rsidP="00FB6226">
            <w:pPr>
              <w:rPr>
                <w:spacing w:val="-2"/>
              </w:rPr>
            </w:pPr>
            <w:r w:rsidRPr="00C70B6C">
              <w:rPr>
                <w:spacing w:val="-2"/>
              </w:rPr>
              <w:t>г. Волгоград, ул.им.Довженко, дом 34 б, ФКУ СИЗО-4 УФСИН России по Волгоградской области</w:t>
            </w:r>
          </w:p>
        </w:tc>
      </w:tr>
    </w:tbl>
    <w:p w:rsidR="00CA637E" w:rsidRPr="00C70B6C" w:rsidRDefault="00CA637E" w:rsidP="00C70B6C">
      <w:pPr>
        <w:tabs>
          <w:tab w:val="left" w:pos="180"/>
        </w:tabs>
        <w:jc w:val="both"/>
      </w:pPr>
    </w:p>
    <w:tbl>
      <w:tblPr>
        <w:tblW w:w="12600" w:type="dxa"/>
        <w:tblInd w:w="-852" w:type="dxa"/>
        <w:tblLook w:val="01E0"/>
      </w:tblPr>
      <w:tblGrid>
        <w:gridCol w:w="5246"/>
        <w:gridCol w:w="7354"/>
      </w:tblGrid>
      <w:tr w:rsidR="00CA637E" w:rsidRPr="00C70B6C" w:rsidTr="00FB6226">
        <w:trPr>
          <w:trHeight w:val="748"/>
        </w:trPr>
        <w:tc>
          <w:tcPr>
            <w:tcW w:w="5246" w:type="dxa"/>
          </w:tcPr>
          <w:p w:rsidR="00CA637E" w:rsidRPr="00C70B6C" w:rsidRDefault="00CA637E" w:rsidP="00FB6226">
            <w:pPr>
              <w:tabs>
                <w:tab w:val="left" w:pos="8100"/>
              </w:tabs>
              <w:jc w:val="center"/>
              <w:rPr>
                <w:b/>
              </w:rPr>
            </w:pPr>
            <w:r w:rsidRPr="00C70B6C">
              <w:rPr>
                <w:b/>
              </w:rPr>
              <w:t>Государственный заказчик:</w:t>
            </w:r>
          </w:p>
          <w:p w:rsidR="00CA637E" w:rsidRPr="00C70B6C" w:rsidRDefault="00CA637E" w:rsidP="00FB6226">
            <w:pPr>
              <w:tabs>
                <w:tab w:val="left" w:pos="8100"/>
              </w:tabs>
              <w:jc w:val="center"/>
              <w:rPr>
                <w:b/>
              </w:rPr>
            </w:pPr>
          </w:p>
          <w:p w:rsidR="00CA637E" w:rsidRPr="00C70B6C" w:rsidRDefault="00CA637E" w:rsidP="00FB6226">
            <w:pPr>
              <w:tabs>
                <w:tab w:val="left" w:pos="8100"/>
              </w:tabs>
              <w:rPr>
                <w:b/>
              </w:rPr>
            </w:pPr>
            <w:r w:rsidRPr="00C70B6C">
              <w:rPr>
                <w:b/>
              </w:rPr>
              <w:t>_____________________/Саргсян Р.С./</w:t>
            </w:r>
          </w:p>
          <w:p w:rsidR="00CA637E" w:rsidRPr="00C70B6C" w:rsidRDefault="00CA637E" w:rsidP="00FB6226">
            <w:pPr>
              <w:jc w:val="both"/>
              <w:rPr>
                <w:b/>
                <w:color w:val="000000"/>
              </w:rPr>
            </w:pPr>
            <w:r w:rsidRPr="00C70B6C">
              <w:rPr>
                <w:b/>
                <w:color w:val="000000"/>
              </w:rPr>
              <w:t>«___» ________________ 2026 г.</w:t>
            </w:r>
          </w:p>
          <w:p w:rsidR="00CA637E" w:rsidRPr="00C70B6C" w:rsidRDefault="00CA637E" w:rsidP="00FB6226">
            <w:pPr>
              <w:pStyle w:val="BodyText"/>
              <w:spacing w:after="0"/>
            </w:pPr>
            <w:r w:rsidRPr="00C70B6C">
              <w:rPr>
                <w:b/>
                <w:color w:val="000000"/>
              </w:rPr>
              <w:t>М.П.</w:t>
            </w:r>
          </w:p>
          <w:p w:rsidR="00CA637E" w:rsidRPr="00C70B6C" w:rsidRDefault="00CA637E" w:rsidP="00FB6226">
            <w:pPr>
              <w:tabs>
                <w:tab w:val="left" w:pos="500"/>
                <w:tab w:val="center" w:pos="3312"/>
              </w:tabs>
              <w:jc w:val="both"/>
              <w:rPr>
                <w:bCs/>
                <w:highlight w:val="yellow"/>
              </w:rPr>
            </w:pPr>
          </w:p>
        </w:tc>
        <w:tc>
          <w:tcPr>
            <w:tcW w:w="7354" w:type="dxa"/>
          </w:tcPr>
          <w:p w:rsidR="00CA637E" w:rsidRPr="00C70B6C" w:rsidRDefault="00CA637E" w:rsidP="00FB6226">
            <w:pPr>
              <w:shd w:val="clear" w:color="auto" w:fill="FFFFFF"/>
              <w:jc w:val="center"/>
              <w:rPr>
                <w:b/>
                <w:bCs/>
              </w:rPr>
            </w:pPr>
            <w:r w:rsidRPr="00C70B6C">
              <w:rPr>
                <w:b/>
                <w:bCs/>
              </w:rPr>
              <w:t>Исполнитель:</w:t>
            </w:r>
          </w:p>
          <w:p w:rsidR="00CA637E" w:rsidRPr="00C70B6C" w:rsidRDefault="00CA637E" w:rsidP="00FB6226">
            <w:pPr>
              <w:shd w:val="clear" w:color="auto" w:fill="FFFFFF"/>
              <w:jc w:val="center"/>
              <w:rPr>
                <w:b/>
                <w:bCs/>
              </w:rPr>
            </w:pPr>
          </w:p>
          <w:p w:rsidR="00CA637E" w:rsidRPr="00C70B6C" w:rsidRDefault="00CA637E" w:rsidP="00FB6226">
            <w:pPr>
              <w:shd w:val="clear" w:color="auto" w:fill="FFFFFF"/>
              <w:rPr>
                <w:b/>
                <w:bCs/>
              </w:rPr>
            </w:pPr>
            <w:r w:rsidRPr="00C70B6C">
              <w:rPr>
                <w:b/>
                <w:bCs/>
                <w:lang w:eastAsia="en-US"/>
              </w:rPr>
              <w:t>___________________/__________________/</w:t>
            </w:r>
          </w:p>
          <w:p w:rsidR="00CA637E" w:rsidRPr="00C70B6C" w:rsidRDefault="00CA637E" w:rsidP="00FB6226">
            <w:pPr>
              <w:jc w:val="both"/>
              <w:rPr>
                <w:b/>
                <w:color w:val="000000"/>
              </w:rPr>
            </w:pPr>
            <w:r w:rsidRPr="00C70B6C">
              <w:rPr>
                <w:b/>
                <w:color w:val="000000"/>
              </w:rPr>
              <w:t>«___» ________________ 2026 г.</w:t>
            </w:r>
          </w:p>
          <w:p w:rsidR="00CA637E" w:rsidRPr="00C70B6C" w:rsidRDefault="00CA637E" w:rsidP="00FB6226">
            <w:pPr>
              <w:pStyle w:val="BodyText"/>
              <w:spacing w:after="0"/>
              <w:rPr>
                <w:b/>
              </w:rPr>
            </w:pPr>
            <w:r w:rsidRPr="00C70B6C">
              <w:rPr>
                <w:b/>
                <w:color w:val="000000"/>
              </w:rPr>
              <w:t>М.П.</w:t>
            </w:r>
          </w:p>
          <w:p w:rsidR="00CA637E" w:rsidRPr="00C70B6C" w:rsidRDefault="00CA637E" w:rsidP="00FB6226">
            <w:pPr>
              <w:tabs>
                <w:tab w:val="left" w:pos="500"/>
                <w:tab w:val="center" w:pos="3312"/>
              </w:tabs>
              <w:jc w:val="both"/>
            </w:pPr>
          </w:p>
        </w:tc>
      </w:tr>
    </w:tbl>
    <w:p w:rsidR="00CA637E" w:rsidRPr="00C70B6C" w:rsidRDefault="00CA637E" w:rsidP="00C70B6C">
      <w:pPr>
        <w:spacing w:before="120"/>
        <w:contextualSpacing/>
        <w:jc w:val="both"/>
      </w:pPr>
    </w:p>
    <w:p w:rsidR="00CA637E" w:rsidRPr="00C70B6C" w:rsidRDefault="00CA637E" w:rsidP="00C70B6C"/>
    <w:p w:rsidR="00CA637E" w:rsidRPr="00C70B6C" w:rsidRDefault="00CA637E" w:rsidP="00C70B6C"/>
    <w:p w:rsidR="00CA637E" w:rsidRPr="00C70B6C" w:rsidRDefault="00CA637E" w:rsidP="00C70B6C">
      <w:pPr>
        <w:pStyle w:val="ConsPlusNormal"/>
        <w:tabs>
          <w:tab w:val="left" w:pos="993"/>
        </w:tabs>
        <w:jc w:val="right"/>
        <w:rPr>
          <w:sz w:val="24"/>
          <w:szCs w:val="24"/>
        </w:rPr>
      </w:pPr>
    </w:p>
    <w:p w:rsidR="00CA637E" w:rsidRPr="00C70B6C" w:rsidRDefault="00CA637E" w:rsidP="00C70B6C">
      <w:pPr>
        <w:pStyle w:val="ConsPlusNormal"/>
        <w:tabs>
          <w:tab w:val="left" w:pos="993"/>
        </w:tabs>
        <w:jc w:val="right"/>
        <w:rPr>
          <w:sz w:val="24"/>
          <w:szCs w:val="24"/>
        </w:rPr>
      </w:pPr>
    </w:p>
    <w:p w:rsidR="00CA637E" w:rsidRPr="00C70B6C" w:rsidRDefault="00CA637E" w:rsidP="00C70B6C">
      <w:pPr>
        <w:pStyle w:val="ConsPlusNormal"/>
        <w:tabs>
          <w:tab w:val="left" w:pos="993"/>
        </w:tabs>
        <w:jc w:val="right"/>
        <w:rPr>
          <w:sz w:val="24"/>
          <w:szCs w:val="24"/>
        </w:rPr>
      </w:pPr>
    </w:p>
    <w:p w:rsidR="00CA637E" w:rsidRPr="00C70B6C" w:rsidRDefault="00CA637E" w:rsidP="00C70B6C">
      <w:pPr>
        <w:pStyle w:val="ConsPlusNormal"/>
        <w:tabs>
          <w:tab w:val="left" w:pos="993"/>
        </w:tabs>
        <w:jc w:val="right"/>
        <w:rPr>
          <w:sz w:val="24"/>
          <w:szCs w:val="24"/>
        </w:rPr>
      </w:pPr>
    </w:p>
    <w:p w:rsidR="00CA637E" w:rsidRPr="00C70B6C" w:rsidRDefault="00CA637E" w:rsidP="00C70B6C">
      <w:pPr>
        <w:pStyle w:val="ConsPlusNormal"/>
        <w:tabs>
          <w:tab w:val="left" w:pos="993"/>
        </w:tabs>
        <w:jc w:val="right"/>
        <w:rPr>
          <w:sz w:val="24"/>
          <w:szCs w:val="24"/>
        </w:rPr>
      </w:pPr>
    </w:p>
    <w:p w:rsidR="00CA637E" w:rsidRPr="00C70B6C" w:rsidRDefault="00CA637E" w:rsidP="00C70B6C">
      <w:pPr>
        <w:pStyle w:val="ConsPlusNormal"/>
        <w:tabs>
          <w:tab w:val="left" w:pos="993"/>
        </w:tabs>
        <w:jc w:val="right"/>
        <w:rPr>
          <w:sz w:val="24"/>
          <w:szCs w:val="24"/>
        </w:rPr>
      </w:pPr>
    </w:p>
    <w:p w:rsidR="00CA637E" w:rsidRPr="00C70B6C" w:rsidRDefault="00CA637E" w:rsidP="00C70B6C">
      <w:pPr>
        <w:pStyle w:val="ConsPlusNormal"/>
        <w:tabs>
          <w:tab w:val="left" w:pos="993"/>
        </w:tabs>
        <w:jc w:val="right"/>
        <w:rPr>
          <w:sz w:val="24"/>
          <w:szCs w:val="24"/>
        </w:rPr>
      </w:pPr>
    </w:p>
    <w:p w:rsidR="00CA637E" w:rsidRPr="00C70B6C" w:rsidRDefault="00CA637E" w:rsidP="00C70B6C">
      <w:pPr>
        <w:pStyle w:val="ConsPlusNormal"/>
        <w:tabs>
          <w:tab w:val="left" w:pos="993"/>
        </w:tabs>
        <w:jc w:val="right"/>
        <w:rPr>
          <w:sz w:val="24"/>
          <w:szCs w:val="24"/>
        </w:rPr>
      </w:pPr>
    </w:p>
    <w:p w:rsidR="00CA637E" w:rsidRPr="00C70B6C" w:rsidRDefault="00CA637E" w:rsidP="00C70B6C">
      <w:pPr>
        <w:pStyle w:val="ConsPlusNormal"/>
        <w:tabs>
          <w:tab w:val="left" w:pos="993"/>
        </w:tabs>
        <w:jc w:val="right"/>
        <w:rPr>
          <w:sz w:val="24"/>
          <w:szCs w:val="24"/>
        </w:rPr>
      </w:pPr>
    </w:p>
    <w:p w:rsidR="00CA637E" w:rsidRPr="00C70B6C" w:rsidRDefault="00CA637E" w:rsidP="00C70B6C">
      <w:pPr>
        <w:pStyle w:val="ConsPlusNormal"/>
        <w:tabs>
          <w:tab w:val="left" w:pos="993"/>
        </w:tabs>
        <w:jc w:val="right"/>
        <w:rPr>
          <w:sz w:val="24"/>
          <w:szCs w:val="24"/>
        </w:rPr>
      </w:pPr>
    </w:p>
    <w:p w:rsidR="00CA637E" w:rsidRPr="00C70B6C" w:rsidRDefault="00CA637E" w:rsidP="00C70B6C">
      <w:pPr>
        <w:pStyle w:val="ConsPlusNormal"/>
        <w:tabs>
          <w:tab w:val="left" w:pos="993"/>
        </w:tabs>
        <w:jc w:val="right"/>
        <w:rPr>
          <w:sz w:val="24"/>
          <w:szCs w:val="24"/>
        </w:rPr>
      </w:pPr>
    </w:p>
    <w:p w:rsidR="00CA637E" w:rsidRPr="00C70B6C" w:rsidRDefault="00CA637E" w:rsidP="00C70B6C">
      <w:pPr>
        <w:pStyle w:val="ConsPlusNormal"/>
        <w:tabs>
          <w:tab w:val="left" w:pos="993"/>
        </w:tabs>
        <w:jc w:val="right"/>
        <w:rPr>
          <w:sz w:val="24"/>
          <w:szCs w:val="24"/>
        </w:rPr>
      </w:pPr>
    </w:p>
    <w:p w:rsidR="00CA637E" w:rsidRPr="00C70B6C" w:rsidRDefault="00CA637E" w:rsidP="00C70B6C">
      <w:pPr>
        <w:pStyle w:val="ConsPlusNormal"/>
        <w:tabs>
          <w:tab w:val="left" w:pos="993"/>
        </w:tabs>
        <w:jc w:val="right"/>
        <w:rPr>
          <w:sz w:val="24"/>
          <w:szCs w:val="24"/>
        </w:rPr>
      </w:pPr>
    </w:p>
    <w:p w:rsidR="00CA637E" w:rsidRPr="00C70B6C" w:rsidRDefault="00CA637E" w:rsidP="00C70B6C">
      <w:pPr>
        <w:pStyle w:val="ConsPlusNormal"/>
        <w:tabs>
          <w:tab w:val="left" w:pos="993"/>
        </w:tabs>
        <w:jc w:val="right"/>
        <w:rPr>
          <w:sz w:val="24"/>
          <w:szCs w:val="24"/>
        </w:rPr>
      </w:pPr>
    </w:p>
    <w:p w:rsidR="00CA637E" w:rsidRPr="00C70B6C" w:rsidRDefault="00CA637E" w:rsidP="00C70B6C">
      <w:pPr>
        <w:pStyle w:val="ConsPlusNormal"/>
        <w:tabs>
          <w:tab w:val="left" w:pos="993"/>
        </w:tabs>
        <w:jc w:val="right"/>
        <w:rPr>
          <w:sz w:val="24"/>
          <w:szCs w:val="24"/>
        </w:rPr>
      </w:pPr>
    </w:p>
    <w:p w:rsidR="00CA637E" w:rsidRPr="00C70B6C" w:rsidRDefault="00CA637E" w:rsidP="00C70B6C">
      <w:pPr>
        <w:pStyle w:val="ConsPlusNormal"/>
        <w:tabs>
          <w:tab w:val="left" w:pos="993"/>
        </w:tabs>
        <w:jc w:val="right"/>
        <w:rPr>
          <w:sz w:val="24"/>
          <w:szCs w:val="24"/>
        </w:rPr>
      </w:pPr>
    </w:p>
    <w:p w:rsidR="00CA637E" w:rsidRPr="00C70B6C" w:rsidRDefault="00CA637E" w:rsidP="00C70B6C">
      <w:pPr>
        <w:pStyle w:val="ConsPlusNormal"/>
        <w:tabs>
          <w:tab w:val="left" w:pos="993"/>
        </w:tabs>
        <w:jc w:val="right"/>
        <w:rPr>
          <w:sz w:val="24"/>
          <w:szCs w:val="24"/>
        </w:rPr>
      </w:pPr>
    </w:p>
    <w:p w:rsidR="00CA637E" w:rsidRPr="00C70B6C" w:rsidRDefault="00CA637E" w:rsidP="00C70B6C">
      <w:pPr>
        <w:pStyle w:val="ConsPlusNormal"/>
        <w:tabs>
          <w:tab w:val="left" w:pos="993"/>
        </w:tabs>
        <w:jc w:val="right"/>
        <w:rPr>
          <w:sz w:val="24"/>
          <w:szCs w:val="24"/>
        </w:rPr>
      </w:pPr>
    </w:p>
    <w:p w:rsidR="00CA637E" w:rsidRPr="00C70B6C" w:rsidRDefault="00CA637E" w:rsidP="00C70B6C">
      <w:pPr>
        <w:pStyle w:val="ConsPlusNormal"/>
        <w:tabs>
          <w:tab w:val="left" w:pos="993"/>
        </w:tabs>
        <w:jc w:val="right"/>
        <w:rPr>
          <w:sz w:val="24"/>
          <w:szCs w:val="24"/>
        </w:rPr>
      </w:pPr>
    </w:p>
    <w:p w:rsidR="00CA637E" w:rsidRPr="00C70B6C" w:rsidRDefault="00CA637E" w:rsidP="00C70B6C">
      <w:pPr>
        <w:pStyle w:val="ConsPlusNormal"/>
        <w:tabs>
          <w:tab w:val="left" w:pos="993"/>
        </w:tabs>
        <w:jc w:val="right"/>
        <w:rPr>
          <w:sz w:val="24"/>
          <w:szCs w:val="24"/>
        </w:rPr>
      </w:pPr>
    </w:p>
    <w:p w:rsidR="00CA637E" w:rsidRPr="00C70B6C" w:rsidRDefault="00CA637E" w:rsidP="00C70B6C">
      <w:pPr>
        <w:pStyle w:val="ConsPlusNormal"/>
        <w:tabs>
          <w:tab w:val="left" w:pos="993"/>
        </w:tabs>
        <w:jc w:val="right"/>
        <w:rPr>
          <w:sz w:val="24"/>
          <w:szCs w:val="24"/>
        </w:rPr>
      </w:pPr>
    </w:p>
    <w:p w:rsidR="00CA637E" w:rsidRPr="00C70B6C" w:rsidRDefault="00CA637E" w:rsidP="00C70B6C">
      <w:pPr>
        <w:pStyle w:val="ConsPlusNormal"/>
        <w:tabs>
          <w:tab w:val="left" w:pos="993"/>
        </w:tabs>
        <w:jc w:val="right"/>
        <w:rPr>
          <w:sz w:val="24"/>
          <w:szCs w:val="24"/>
        </w:rPr>
      </w:pPr>
    </w:p>
    <w:p w:rsidR="00CA637E" w:rsidRPr="00C70B6C" w:rsidRDefault="00CA637E" w:rsidP="00C70B6C">
      <w:pPr>
        <w:pStyle w:val="ConsPlusNormal"/>
        <w:tabs>
          <w:tab w:val="left" w:pos="993"/>
        </w:tabs>
        <w:jc w:val="right"/>
        <w:rPr>
          <w:sz w:val="24"/>
          <w:szCs w:val="24"/>
        </w:rPr>
      </w:pPr>
    </w:p>
    <w:p w:rsidR="00CA637E" w:rsidRPr="00C70B6C" w:rsidRDefault="00CA637E" w:rsidP="00C70B6C">
      <w:pPr>
        <w:pStyle w:val="ConsPlusNormal"/>
        <w:tabs>
          <w:tab w:val="left" w:pos="993"/>
        </w:tabs>
        <w:jc w:val="right"/>
        <w:rPr>
          <w:sz w:val="24"/>
          <w:szCs w:val="24"/>
        </w:rPr>
      </w:pPr>
    </w:p>
    <w:p w:rsidR="00CA637E" w:rsidRPr="00C70B6C" w:rsidRDefault="00CA637E" w:rsidP="00C70B6C">
      <w:pPr>
        <w:pStyle w:val="ConsPlusNormal"/>
        <w:tabs>
          <w:tab w:val="left" w:pos="993"/>
        </w:tabs>
        <w:jc w:val="right"/>
        <w:rPr>
          <w:sz w:val="24"/>
          <w:szCs w:val="24"/>
        </w:rPr>
      </w:pPr>
    </w:p>
    <w:p w:rsidR="00CA637E" w:rsidRPr="00C70B6C" w:rsidRDefault="00CA637E" w:rsidP="00C70B6C">
      <w:pPr>
        <w:pStyle w:val="ConsPlusNormal"/>
        <w:tabs>
          <w:tab w:val="left" w:pos="993"/>
        </w:tabs>
        <w:jc w:val="right"/>
        <w:rPr>
          <w:sz w:val="24"/>
          <w:szCs w:val="24"/>
        </w:rPr>
      </w:pPr>
    </w:p>
    <w:p w:rsidR="00CA637E" w:rsidRPr="00C70B6C" w:rsidRDefault="00CA637E" w:rsidP="00C70B6C">
      <w:pPr>
        <w:pStyle w:val="ConsPlusNormal"/>
        <w:tabs>
          <w:tab w:val="left" w:pos="993"/>
        </w:tabs>
        <w:jc w:val="right"/>
        <w:rPr>
          <w:sz w:val="24"/>
          <w:szCs w:val="24"/>
        </w:rPr>
      </w:pPr>
    </w:p>
    <w:p w:rsidR="00CA637E" w:rsidRPr="00C70B6C" w:rsidRDefault="00CA637E" w:rsidP="00C70B6C">
      <w:pPr>
        <w:pStyle w:val="ConsPlusNormal"/>
        <w:tabs>
          <w:tab w:val="left" w:pos="993"/>
        </w:tabs>
        <w:jc w:val="right"/>
        <w:rPr>
          <w:sz w:val="24"/>
          <w:szCs w:val="24"/>
        </w:rPr>
      </w:pPr>
    </w:p>
    <w:p w:rsidR="00CA637E" w:rsidRPr="00C70B6C" w:rsidRDefault="00CA637E" w:rsidP="00C70B6C">
      <w:pPr>
        <w:pStyle w:val="ConsPlusNormal"/>
        <w:tabs>
          <w:tab w:val="left" w:pos="993"/>
        </w:tabs>
        <w:jc w:val="right"/>
        <w:rPr>
          <w:sz w:val="24"/>
          <w:szCs w:val="24"/>
        </w:rPr>
      </w:pPr>
    </w:p>
    <w:p w:rsidR="00CA637E" w:rsidRPr="00C70B6C" w:rsidRDefault="00CA637E" w:rsidP="00C70B6C">
      <w:pPr>
        <w:pStyle w:val="ConsPlusNormal"/>
        <w:tabs>
          <w:tab w:val="left" w:pos="993"/>
        </w:tabs>
        <w:jc w:val="right"/>
        <w:rPr>
          <w:sz w:val="24"/>
          <w:szCs w:val="24"/>
        </w:rPr>
      </w:pPr>
    </w:p>
    <w:p w:rsidR="00CA637E" w:rsidRPr="00C70B6C" w:rsidRDefault="00CA637E" w:rsidP="00C70B6C">
      <w:pPr>
        <w:pStyle w:val="ConsPlusNormal"/>
        <w:tabs>
          <w:tab w:val="left" w:pos="993"/>
        </w:tabs>
        <w:jc w:val="right"/>
        <w:rPr>
          <w:sz w:val="24"/>
          <w:szCs w:val="24"/>
        </w:rPr>
      </w:pPr>
    </w:p>
    <w:p w:rsidR="00CA637E" w:rsidRPr="00C70B6C" w:rsidRDefault="00CA637E" w:rsidP="00C70B6C">
      <w:pPr>
        <w:pStyle w:val="ConsPlusNormal"/>
        <w:tabs>
          <w:tab w:val="left" w:pos="993"/>
        </w:tabs>
        <w:jc w:val="right"/>
        <w:rPr>
          <w:sz w:val="24"/>
          <w:szCs w:val="24"/>
        </w:rPr>
      </w:pPr>
    </w:p>
    <w:p w:rsidR="00CA637E" w:rsidRPr="00C70B6C" w:rsidRDefault="00CA637E" w:rsidP="00C70B6C">
      <w:pPr>
        <w:pStyle w:val="ConsPlusNormal"/>
        <w:tabs>
          <w:tab w:val="left" w:pos="993"/>
        </w:tabs>
        <w:jc w:val="right"/>
        <w:rPr>
          <w:sz w:val="24"/>
          <w:szCs w:val="24"/>
        </w:rPr>
      </w:pPr>
    </w:p>
    <w:p w:rsidR="00CA637E" w:rsidRPr="00C70B6C" w:rsidRDefault="00CA637E" w:rsidP="00C70B6C">
      <w:pPr>
        <w:pStyle w:val="ConsPlusNormal"/>
        <w:tabs>
          <w:tab w:val="left" w:pos="993"/>
        </w:tabs>
        <w:jc w:val="right"/>
        <w:rPr>
          <w:sz w:val="24"/>
          <w:szCs w:val="24"/>
        </w:rPr>
      </w:pPr>
    </w:p>
    <w:p w:rsidR="00CA637E" w:rsidRPr="00C70B6C" w:rsidRDefault="00CA637E" w:rsidP="00C70B6C">
      <w:pPr>
        <w:pStyle w:val="ConsPlusNormal"/>
        <w:tabs>
          <w:tab w:val="left" w:pos="993"/>
        </w:tabs>
        <w:jc w:val="right"/>
        <w:rPr>
          <w:sz w:val="24"/>
          <w:szCs w:val="24"/>
        </w:rPr>
      </w:pPr>
    </w:p>
    <w:p w:rsidR="00CA637E" w:rsidRPr="00C70B6C" w:rsidRDefault="00CA637E" w:rsidP="00C70B6C">
      <w:pPr>
        <w:pStyle w:val="ConsPlusNormal"/>
        <w:tabs>
          <w:tab w:val="left" w:pos="993"/>
        </w:tabs>
        <w:jc w:val="right"/>
        <w:rPr>
          <w:sz w:val="24"/>
          <w:szCs w:val="24"/>
        </w:rPr>
      </w:pPr>
    </w:p>
    <w:p w:rsidR="00CA637E" w:rsidRPr="00C70B6C" w:rsidRDefault="00CA637E" w:rsidP="00C70B6C">
      <w:pPr>
        <w:pStyle w:val="ConsPlusNormal"/>
        <w:tabs>
          <w:tab w:val="left" w:pos="993"/>
        </w:tabs>
        <w:jc w:val="right"/>
        <w:rPr>
          <w:sz w:val="24"/>
          <w:szCs w:val="24"/>
        </w:rPr>
      </w:pPr>
    </w:p>
    <w:p w:rsidR="00CA637E" w:rsidRPr="00C70B6C" w:rsidRDefault="00CA637E" w:rsidP="00C70B6C">
      <w:pPr>
        <w:pStyle w:val="ConsPlusNormal"/>
        <w:tabs>
          <w:tab w:val="left" w:pos="993"/>
        </w:tabs>
        <w:jc w:val="right"/>
        <w:rPr>
          <w:sz w:val="24"/>
          <w:szCs w:val="24"/>
        </w:rPr>
      </w:pPr>
    </w:p>
    <w:p w:rsidR="00CA637E" w:rsidRPr="00C70B6C" w:rsidRDefault="00CA637E" w:rsidP="00C70B6C">
      <w:pPr>
        <w:pStyle w:val="ConsPlusNormal"/>
        <w:tabs>
          <w:tab w:val="left" w:pos="993"/>
        </w:tabs>
        <w:jc w:val="right"/>
        <w:rPr>
          <w:sz w:val="24"/>
          <w:szCs w:val="24"/>
        </w:rPr>
      </w:pPr>
    </w:p>
    <w:p w:rsidR="00CA637E" w:rsidRPr="00C70B6C" w:rsidRDefault="00CA637E" w:rsidP="00C70B6C">
      <w:pPr>
        <w:pStyle w:val="ConsPlusNormal"/>
        <w:tabs>
          <w:tab w:val="left" w:pos="993"/>
        </w:tabs>
        <w:jc w:val="right"/>
        <w:rPr>
          <w:sz w:val="24"/>
          <w:szCs w:val="24"/>
        </w:rPr>
      </w:pPr>
    </w:p>
    <w:p w:rsidR="00CA637E" w:rsidRPr="00C70B6C" w:rsidRDefault="00CA637E" w:rsidP="00C70B6C">
      <w:pPr>
        <w:pStyle w:val="ConsPlusNormal"/>
        <w:tabs>
          <w:tab w:val="left" w:pos="993"/>
        </w:tabs>
        <w:jc w:val="right"/>
        <w:rPr>
          <w:sz w:val="24"/>
          <w:szCs w:val="24"/>
        </w:rPr>
      </w:pPr>
      <w:r w:rsidRPr="00C70B6C">
        <w:rPr>
          <w:sz w:val="24"/>
          <w:szCs w:val="24"/>
        </w:rPr>
        <w:t>Приложение № 2</w:t>
      </w:r>
    </w:p>
    <w:p w:rsidR="00CA637E" w:rsidRPr="00C70B6C" w:rsidRDefault="00CA637E" w:rsidP="00C70B6C">
      <w:pPr>
        <w:pStyle w:val="ConsPlusNormal"/>
        <w:tabs>
          <w:tab w:val="left" w:pos="993"/>
        </w:tabs>
        <w:jc w:val="right"/>
        <w:rPr>
          <w:sz w:val="24"/>
          <w:szCs w:val="24"/>
        </w:rPr>
      </w:pPr>
      <w:r w:rsidRPr="00C70B6C">
        <w:rPr>
          <w:sz w:val="24"/>
          <w:szCs w:val="24"/>
        </w:rPr>
        <w:t xml:space="preserve">к Государственному контракту </w:t>
      </w:r>
    </w:p>
    <w:p w:rsidR="00CA637E" w:rsidRPr="00C70B6C" w:rsidRDefault="00CA637E" w:rsidP="00C70B6C">
      <w:pPr>
        <w:pStyle w:val="ConsPlusNormal"/>
        <w:tabs>
          <w:tab w:val="left" w:pos="993"/>
        </w:tabs>
        <w:jc w:val="right"/>
        <w:rPr>
          <w:sz w:val="24"/>
          <w:szCs w:val="24"/>
        </w:rPr>
      </w:pPr>
      <w:r w:rsidRPr="00C70B6C">
        <w:rPr>
          <w:sz w:val="24"/>
          <w:szCs w:val="24"/>
        </w:rPr>
        <w:t>№ ____ от «___ »___________ 2026 г.</w:t>
      </w:r>
    </w:p>
    <w:p w:rsidR="00CA637E" w:rsidRPr="00C70B6C" w:rsidRDefault="00CA637E" w:rsidP="00C70B6C">
      <w:pPr>
        <w:ind w:right="227"/>
      </w:pPr>
    </w:p>
    <w:p w:rsidR="00CA637E" w:rsidRPr="00C70B6C" w:rsidRDefault="00CA637E" w:rsidP="00C70B6C">
      <w:pPr>
        <w:ind w:right="227"/>
      </w:pPr>
    </w:p>
    <w:p w:rsidR="00CA637E" w:rsidRPr="00C70B6C" w:rsidRDefault="00CA637E" w:rsidP="00C70B6C">
      <w:pPr>
        <w:ind w:right="227"/>
        <w:jc w:val="center"/>
      </w:pPr>
      <w:r w:rsidRPr="00C70B6C">
        <w:t>Спецификация</w:t>
      </w:r>
    </w:p>
    <w:p w:rsidR="00CA637E" w:rsidRPr="00C70B6C" w:rsidRDefault="00CA637E" w:rsidP="00C70B6C">
      <w:pPr>
        <w:ind w:right="227"/>
        <w:jc w:val="center"/>
      </w:pPr>
    </w:p>
    <w:p w:rsidR="00CA637E" w:rsidRPr="00C70B6C" w:rsidRDefault="00CA637E" w:rsidP="00C70B6C">
      <w:pPr>
        <w:jc w:val="right"/>
      </w:pPr>
    </w:p>
    <w:tbl>
      <w:tblPr>
        <w:tblW w:w="5000" w:type="pct"/>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89"/>
        <w:gridCol w:w="2591"/>
        <w:gridCol w:w="1072"/>
        <w:gridCol w:w="12"/>
        <w:gridCol w:w="1235"/>
        <w:gridCol w:w="19"/>
        <w:gridCol w:w="1896"/>
        <w:gridCol w:w="1037"/>
        <w:gridCol w:w="19"/>
        <w:gridCol w:w="1190"/>
        <w:gridCol w:w="15"/>
      </w:tblGrid>
      <w:tr w:rsidR="00CA637E" w:rsidRPr="00C70B6C" w:rsidTr="00FB6226">
        <w:trPr>
          <w:trHeight w:val="510"/>
        </w:trPr>
        <w:tc>
          <w:tcPr>
            <w:tcW w:w="304" w:type="pct"/>
            <w:vAlign w:val="center"/>
          </w:tcPr>
          <w:p w:rsidR="00CA637E" w:rsidRPr="00C70B6C" w:rsidRDefault="00CA637E" w:rsidP="00FB6226">
            <w:pPr>
              <w:jc w:val="center"/>
              <w:rPr>
                <w:b/>
              </w:rPr>
            </w:pPr>
            <w:r w:rsidRPr="00C70B6C">
              <w:rPr>
                <w:b/>
              </w:rPr>
              <w:t>№</w:t>
            </w:r>
          </w:p>
          <w:p w:rsidR="00CA637E" w:rsidRPr="00C70B6C" w:rsidRDefault="00CA637E" w:rsidP="00FB6226">
            <w:pPr>
              <w:jc w:val="center"/>
              <w:rPr>
                <w:b/>
              </w:rPr>
            </w:pPr>
            <w:r w:rsidRPr="00C70B6C">
              <w:rPr>
                <w:b/>
              </w:rPr>
              <w:t>п/п</w:t>
            </w:r>
          </w:p>
        </w:tc>
        <w:tc>
          <w:tcPr>
            <w:tcW w:w="1339" w:type="pct"/>
            <w:vAlign w:val="center"/>
          </w:tcPr>
          <w:p w:rsidR="00CA637E" w:rsidRPr="00C70B6C" w:rsidRDefault="00CA637E" w:rsidP="00FB6226">
            <w:pPr>
              <w:jc w:val="center"/>
              <w:rPr>
                <w:b/>
              </w:rPr>
            </w:pPr>
            <w:r w:rsidRPr="00C70B6C">
              <w:rPr>
                <w:b/>
              </w:rPr>
              <w:t>Наименование</w:t>
            </w:r>
          </w:p>
        </w:tc>
        <w:tc>
          <w:tcPr>
            <w:tcW w:w="554" w:type="pct"/>
            <w:vAlign w:val="center"/>
          </w:tcPr>
          <w:p w:rsidR="00CA637E" w:rsidRPr="00C70B6C" w:rsidRDefault="00CA637E" w:rsidP="00FB6226">
            <w:pPr>
              <w:jc w:val="center"/>
              <w:rPr>
                <w:b/>
              </w:rPr>
            </w:pPr>
            <w:r w:rsidRPr="00C70B6C">
              <w:rPr>
                <w:b/>
              </w:rPr>
              <w:t>Ед.изм.</w:t>
            </w:r>
          </w:p>
        </w:tc>
        <w:tc>
          <w:tcPr>
            <w:tcW w:w="654" w:type="pct"/>
            <w:gridSpan w:val="3"/>
            <w:vAlign w:val="center"/>
          </w:tcPr>
          <w:p w:rsidR="00CA637E" w:rsidRPr="00C70B6C" w:rsidRDefault="00CA637E" w:rsidP="00FB6226">
            <w:pPr>
              <w:jc w:val="center"/>
              <w:rPr>
                <w:b/>
              </w:rPr>
            </w:pPr>
            <w:r w:rsidRPr="00C70B6C">
              <w:rPr>
                <w:b/>
              </w:rPr>
              <w:t>Цена за единицу, в том числе НДС ( без НДС (руб.)</w:t>
            </w:r>
          </w:p>
        </w:tc>
        <w:tc>
          <w:tcPr>
            <w:tcW w:w="980" w:type="pct"/>
            <w:vAlign w:val="center"/>
          </w:tcPr>
          <w:p w:rsidR="00CA637E" w:rsidRPr="00C70B6C" w:rsidRDefault="00CA637E" w:rsidP="00FB6226">
            <w:pPr>
              <w:jc w:val="center"/>
              <w:rPr>
                <w:b/>
              </w:rPr>
            </w:pPr>
            <w:r w:rsidRPr="00C70B6C">
              <w:rPr>
                <w:b/>
              </w:rPr>
              <w:t>Срок оказания услуг</w:t>
            </w:r>
          </w:p>
        </w:tc>
        <w:tc>
          <w:tcPr>
            <w:tcW w:w="546" w:type="pct"/>
            <w:gridSpan w:val="2"/>
            <w:vAlign w:val="center"/>
          </w:tcPr>
          <w:p w:rsidR="00CA637E" w:rsidRPr="00C70B6C" w:rsidRDefault="00CA637E" w:rsidP="00FB6226">
            <w:pPr>
              <w:jc w:val="center"/>
              <w:rPr>
                <w:b/>
              </w:rPr>
            </w:pPr>
            <w:r w:rsidRPr="00C70B6C">
              <w:rPr>
                <w:b/>
              </w:rPr>
              <w:t>Кол-во</w:t>
            </w:r>
          </w:p>
        </w:tc>
        <w:tc>
          <w:tcPr>
            <w:tcW w:w="623" w:type="pct"/>
            <w:gridSpan w:val="2"/>
            <w:vAlign w:val="center"/>
          </w:tcPr>
          <w:p w:rsidR="00CA637E" w:rsidRPr="00C70B6C" w:rsidRDefault="00CA637E" w:rsidP="00FB6226">
            <w:pPr>
              <w:jc w:val="center"/>
              <w:rPr>
                <w:b/>
              </w:rPr>
            </w:pPr>
            <w:r w:rsidRPr="00C70B6C">
              <w:rPr>
                <w:b/>
              </w:rPr>
              <w:t>Сумма НДС ( без НДС (руб.)</w:t>
            </w:r>
          </w:p>
        </w:tc>
      </w:tr>
      <w:tr w:rsidR="00CA637E" w:rsidRPr="00C70B6C" w:rsidTr="00FB6226">
        <w:trPr>
          <w:trHeight w:val="567"/>
        </w:trPr>
        <w:tc>
          <w:tcPr>
            <w:tcW w:w="304" w:type="pct"/>
            <w:vAlign w:val="center"/>
          </w:tcPr>
          <w:p w:rsidR="00CA637E" w:rsidRPr="00C70B6C" w:rsidRDefault="00CA637E" w:rsidP="00FB6226">
            <w:pPr>
              <w:jc w:val="center"/>
            </w:pPr>
            <w:r w:rsidRPr="00C70B6C">
              <w:t>1</w:t>
            </w:r>
          </w:p>
        </w:tc>
        <w:tc>
          <w:tcPr>
            <w:tcW w:w="1339" w:type="pct"/>
            <w:vAlign w:val="center"/>
          </w:tcPr>
          <w:p w:rsidR="00CA637E" w:rsidRPr="00C70B6C" w:rsidRDefault="00CA637E" w:rsidP="00FB6226">
            <w:pPr>
              <w:jc w:val="both"/>
            </w:pPr>
            <w:r w:rsidRPr="00C70B6C">
              <w:rPr>
                <w:color w:val="000000"/>
              </w:rPr>
              <w:t>Проверка эффективности работы системы вентиляции рентгенологического кабинета</w:t>
            </w:r>
          </w:p>
          <w:p w:rsidR="00CA637E" w:rsidRPr="00C70B6C" w:rsidRDefault="00CA637E" w:rsidP="00FB6226"/>
        </w:tc>
        <w:tc>
          <w:tcPr>
            <w:tcW w:w="560" w:type="pct"/>
            <w:gridSpan w:val="2"/>
            <w:vAlign w:val="center"/>
          </w:tcPr>
          <w:p w:rsidR="00CA637E" w:rsidRPr="00C70B6C" w:rsidRDefault="00CA637E" w:rsidP="00FB6226">
            <w:pPr>
              <w:jc w:val="center"/>
            </w:pPr>
            <w:r w:rsidRPr="00C70B6C">
              <w:t>ус. ед.</w:t>
            </w:r>
          </w:p>
        </w:tc>
        <w:tc>
          <w:tcPr>
            <w:tcW w:w="638" w:type="pct"/>
            <w:vAlign w:val="center"/>
          </w:tcPr>
          <w:p w:rsidR="00CA637E" w:rsidRPr="00C70B6C" w:rsidRDefault="00CA637E" w:rsidP="00FB6226">
            <w:pPr>
              <w:jc w:val="center"/>
            </w:pPr>
          </w:p>
        </w:tc>
        <w:tc>
          <w:tcPr>
            <w:tcW w:w="990" w:type="pct"/>
            <w:gridSpan w:val="2"/>
            <w:vAlign w:val="center"/>
          </w:tcPr>
          <w:p w:rsidR="00CA637E" w:rsidRPr="00C70B6C" w:rsidRDefault="00CA637E" w:rsidP="00FB6226">
            <w:pPr>
              <w:jc w:val="center"/>
            </w:pPr>
            <w:r w:rsidRPr="00C70B6C">
              <w:t>до 30.09.2026</w:t>
            </w:r>
          </w:p>
        </w:tc>
        <w:tc>
          <w:tcPr>
            <w:tcW w:w="546" w:type="pct"/>
            <w:gridSpan w:val="2"/>
            <w:vAlign w:val="center"/>
          </w:tcPr>
          <w:p w:rsidR="00CA637E" w:rsidRPr="00C70B6C" w:rsidRDefault="00CA637E" w:rsidP="00FB6226">
            <w:pPr>
              <w:jc w:val="center"/>
            </w:pPr>
            <w:r w:rsidRPr="00C70B6C">
              <w:t>1</w:t>
            </w:r>
          </w:p>
        </w:tc>
        <w:tc>
          <w:tcPr>
            <w:tcW w:w="623" w:type="pct"/>
            <w:gridSpan w:val="2"/>
            <w:vAlign w:val="center"/>
          </w:tcPr>
          <w:p w:rsidR="00CA637E" w:rsidRPr="00C70B6C" w:rsidRDefault="00CA637E" w:rsidP="00FB6226">
            <w:pPr>
              <w:jc w:val="center"/>
            </w:pPr>
          </w:p>
        </w:tc>
      </w:tr>
      <w:tr w:rsidR="00CA637E" w:rsidRPr="00C70B6C" w:rsidTr="00FB6226">
        <w:trPr>
          <w:gridAfter w:val="1"/>
          <w:wAfter w:w="8" w:type="pct"/>
          <w:trHeight w:val="567"/>
        </w:trPr>
        <w:tc>
          <w:tcPr>
            <w:tcW w:w="2203" w:type="pct"/>
            <w:gridSpan w:val="4"/>
            <w:vAlign w:val="center"/>
          </w:tcPr>
          <w:p w:rsidR="00CA637E" w:rsidRPr="00C70B6C" w:rsidRDefault="00CA637E" w:rsidP="00FB6226">
            <w:pPr>
              <w:jc w:val="center"/>
            </w:pPr>
            <w:r w:rsidRPr="00C70B6C">
              <w:t>Итого:</w:t>
            </w:r>
          </w:p>
        </w:tc>
        <w:tc>
          <w:tcPr>
            <w:tcW w:w="638" w:type="pct"/>
            <w:vAlign w:val="center"/>
          </w:tcPr>
          <w:p w:rsidR="00CA637E" w:rsidRPr="00C70B6C" w:rsidRDefault="00CA637E" w:rsidP="00FB6226">
            <w:pPr>
              <w:jc w:val="center"/>
              <w:rPr>
                <w:b/>
              </w:rPr>
            </w:pPr>
          </w:p>
        </w:tc>
        <w:tc>
          <w:tcPr>
            <w:tcW w:w="1526" w:type="pct"/>
            <w:gridSpan w:val="3"/>
            <w:vAlign w:val="center"/>
          </w:tcPr>
          <w:p w:rsidR="00CA637E" w:rsidRPr="00C70B6C" w:rsidRDefault="00CA637E" w:rsidP="00FB6226">
            <w:pPr>
              <w:jc w:val="center"/>
            </w:pPr>
          </w:p>
        </w:tc>
        <w:tc>
          <w:tcPr>
            <w:tcW w:w="625" w:type="pct"/>
            <w:gridSpan w:val="2"/>
            <w:vAlign w:val="center"/>
          </w:tcPr>
          <w:p w:rsidR="00CA637E" w:rsidRPr="00C70B6C" w:rsidRDefault="00CA637E" w:rsidP="00FB6226">
            <w:pPr>
              <w:jc w:val="center"/>
              <w:rPr>
                <w:b/>
              </w:rPr>
            </w:pPr>
          </w:p>
        </w:tc>
      </w:tr>
    </w:tbl>
    <w:p w:rsidR="00CA637E" w:rsidRPr="00C70B6C" w:rsidRDefault="00CA637E" w:rsidP="00C70B6C">
      <w:pPr>
        <w:jc w:val="right"/>
      </w:pPr>
    </w:p>
    <w:p w:rsidR="00CA637E" w:rsidRPr="00C70B6C" w:rsidRDefault="00CA637E" w:rsidP="00C70B6C">
      <w:pPr>
        <w:jc w:val="right"/>
      </w:pPr>
    </w:p>
    <w:tbl>
      <w:tblPr>
        <w:tblW w:w="10634" w:type="dxa"/>
        <w:tblInd w:w="-1051" w:type="dxa"/>
        <w:tblLook w:val="01E0"/>
      </w:tblPr>
      <w:tblGrid>
        <w:gridCol w:w="5479"/>
        <w:gridCol w:w="5155"/>
      </w:tblGrid>
      <w:tr w:rsidR="00CA637E" w:rsidRPr="00C70B6C" w:rsidTr="00FB6226">
        <w:trPr>
          <w:trHeight w:val="663"/>
        </w:trPr>
        <w:tc>
          <w:tcPr>
            <w:tcW w:w="5479" w:type="dxa"/>
          </w:tcPr>
          <w:p w:rsidR="00CA637E" w:rsidRPr="00C70B6C" w:rsidRDefault="00CA637E" w:rsidP="00FB6226">
            <w:pPr>
              <w:tabs>
                <w:tab w:val="left" w:pos="8100"/>
              </w:tabs>
              <w:jc w:val="center"/>
              <w:rPr>
                <w:b/>
              </w:rPr>
            </w:pPr>
            <w:r w:rsidRPr="00C70B6C">
              <w:rPr>
                <w:b/>
              </w:rPr>
              <w:t>Государственный заказчик:</w:t>
            </w:r>
          </w:p>
          <w:p w:rsidR="00CA637E" w:rsidRPr="00C70B6C" w:rsidRDefault="00CA637E" w:rsidP="00FB6226">
            <w:pPr>
              <w:tabs>
                <w:tab w:val="left" w:pos="8100"/>
              </w:tabs>
              <w:jc w:val="center"/>
              <w:rPr>
                <w:b/>
              </w:rPr>
            </w:pPr>
          </w:p>
          <w:p w:rsidR="00CA637E" w:rsidRPr="00C70B6C" w:rsidRDefault="00CA637E" w:rsidP="00FB6226">
            <w:pPr>
              <w:tabs>
                <w:tab w:val="left" w:pos="8100"/>
              </w:tabs>
              <w:rPr>
                <w:b/>
              </w:rPr>
            </w:pPr>
            <w:r w:rsidRPr="00C70B6C">
              <w:rPr>
                <w:b/>
              </w:rPr>
              <w:t>_____________________/Саргсян Р.С./</w:t>
            </w:r>
          </w:p>
          <w:p w:rsidR="00CA637E" w:rsidRPr="00C70B6C" w:rsidRDefault="00CA637E" w:rsidP="00FB6226">
            <w:pPr>
              <w:jc w:val="both"/>
              <w:rPr>
                <w:b/>
                <w:color w:val="000000"/>
              </w:rPr>
            </w:pPr>
            <w:r w:rsidRPr="00C70B6C">
              <w:rPr>
                <w:b/>
                <w:color w:val="000000"/>
              </w:rPr>
              <w:t>«___» ________________ 2026 г.</w:t>
            </w:r>
          </w:p>
          <w:p w:rsidR="00CA637E" w:rsidRPr="00C70B6C" w:rsidRDefault="00CA637E" w:rsidP="00FB6226">
            <w:pPr>
              <w:pStyle w:val="BodyText"/>
              <w:spacing w:after="0"/>
            </w:pPr>
            <w:r w:rsidRPr="00C70B6C">
              <w:rPr>
                <w:b/>
                <w:color w:val="000000"/>
              </w:rPr>
              <w:t>М.П.</w:t>
            </w:r>
          </w:p>
          <w:p w:rsidR="00CA637E" w:rsidRPr="00C70B6C" w:rsidRDefault="00CA637E" w:rsidP="00FB6226">
            <w:pPr>
              <w:tabs>
                <w:tab w:val="left" w:pos="500"/>
                <w:tab w:val="center" w:pos="3312"/>
              </w:tabs>
              <w:jc w:val="both"/>
              <w:rPr>
                <w:bCs/>
                <w:highlight w:val="yellow"/>
              </w:rPr>
            </w:pPr>
          </w:p>
        </w:tc>
        <w:tc>
          <w:tcPr>
            <w:tcW w:w="5155" w:type="dxa"/>
          </w:tcPr>
          <w:p w:rsidR="00CA637E" w:rsidRPr="00C70B6C" w:rsidRDefault="00CA637E" w:rsidP="00FB6226">
            <w:pPr>
              <w:shd w:val="clear" w:color="auto" w:fill="FFFFFF"/>
              <w:jc w:val="center"/>
              <w:rPr>
                <w:b/>
                <w:bCs/>
              </w:rPr>
            </w:pPr>
            <w:r w:rsidRPr="00C70B6C">
              <w:rPr>
                <w:b/>
                <w:bCs/>
              </w:rPr>
              <w:t>Исполнитель:</w:t>
            </w:r>
          </w:p>
          <w:p w:rsidR="00CA637E" w:rsidRPr="00C70B6C" w:rsidRDefault="00CA637E" w:rsidP="00FB6226">
            <w:pPr>
              <w:shd w:val="clear" w:color="auto" w:fill="FFFFFF"/>
              <w:jc w:val="center"/>
              <w:rPr>
                <w:b/>
                <w:bCs/>
              </w:rPr>
            </w:pPr>
          </w:p>
          <w:p w:rsidR="00CA637E" w:rsidRPr="00C70B6C" w:rsidRDefault="00CA637E" w:rsidP="00FB6226">
            <w:pPr>
              <w:shd w:val="clear" w:color="auto" w:fill="FFFFFF"/>
              <w:rPr>
                <w:b/>
                <w:bCs/>
              </w:rPr>
            </w:pPr>
            <w:r w:rsidRPr="00C70B6C">
              <w:rPr>
                <w:b/>
                <w:bCs/>
                <w:lang w:eastAsia="en-US"/>
              </w:rPr>
              <w:t>___________________/__________________/</w:t>
            </w:r>
          </w:p>
          <w:p w:rsidR="00CA637E" w:rsidRPr="00C70B6C" w:rsidRDefault="00CA637E" w:rsidP="00FB6226">
            <w:pPr>
              <w:jc w:val="both"/>
              <w:rPr>
                <w:b/>
                <w:color w:val="000000"/>
              </w:rPr>
            </w:pPr>
            <w:r w:rsidRPr="00C70B6C">
              <w:rPr>
                <w:b/>
                <w:color w:val="000000"/>
              </w:rPr>
              <w:t>«___» ________________ 2026 г.</w:t>
            </w:r>
          </w:p>
          <w:p w:rsidR="00CA637E" w:rsidRPr="00C70B6C" w:rsidRDefault="00CA637E" w:rsidP="00FB6226">
            <w:pPr>
              <w:pStyle w:val="BodyText"/>
              <w:spacing w:after="0"/>
              <w:ind w:right="2292"/>
              <w:rPr>
                <w:b/>
              </w:rPr>
            </w:pPr>
            <w:r w:rsidRPr="00C70B6C">
              <w:rPr>
                <w:b/>
                <w:color w:val="000000"/>
              </w:rPr>
              <w:t>М.П.</w:t>
            </w:r>
          </w:p>
          <w:p w:rsidR="00CA637E" w:rsidRPr="00C70B6C" w:rsidRDefault="00CA637E" w:rsidP="00FB6226">
            <w:pPr>
              <w:tabs>
                <w:tab w:val="left" w:pos="500"/>
                <w:tab w:val="center" w:pos="3312"/>
              </w:tabs>
              <w:jc w:val="both"/>
            </w:pPr>
          </w:p>
        </w:tc>
      </w:tr>
    </w:tbl>
    <w:p w:rsidR="00CA637E" w:rsidRPr="00C70B6C" w:rsidRDefault="00CA637E" w:rsidP="00C70B6C"/>
    <w:p w:rsidR="00CA637E" w:rsidRPr="00C70B6C" w:rsidRDefault="00CA637E" w:rsidP="00C70B6C"/>
    <w:p w:rsidR="00CA637E" w:rsidRPr="00C70B6C" w:rsidRDefault="00CA637E" w:rsidP="00C70B6C"/>
    <w:p w:rsidR="00CA637E" w:rsidRPr="00C70B6C" w:rsidRDefault="00CA637E" w:rsidP="00C70B6C"/>
    <w:p w:rsidR="00CA637E" w:rsidRPr="00C70B6C" w:rsidRDefault="00CA637E" w:rsidP="00C70B6C"/>
    <w:p w:rsidR="00CA637E" w:rsidRPr="00C70B6C" w:rsidRDefault="00CA637E" w:rsidP="00C70B6C"/>
    <w:p w:rsidR="00CA637E" w:rsidRPr="00C70B6C" w:rsidRDefault="00CA637E" w:rsidP="00C70B6C"/>
    <w:sectPr w:rsidR="00CA637E" w:rsidRPr="00C70B6C" w:rsidSect="00C70B6C">
      <w:headerReference w:type="even" r:id="rId10"/>
      <w:headerReference w:type="default" r:id="rId11"/>
      <w:pgSz w:w="11906" w:h="16838"/>
      <w:pgMar w:top="1258" w:right="746" w:bottom="719"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637E" w:rsidRDefault="00CA637E" w:rsidP="00951483">
      <w:r>
        <w:separator/>
      </w:r>
    </w:p>
  </w:endnote>
  <w:endnote w:type="continuationSeparator" w:id="1">
    <w:p w:rsidR="00CA637E" w:rsidRDefault="00CA637E" w:rsidP="0095148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637E" w:rsidRDefault="00CA637E" w:rsidP="00951483">
      <w:r>
        <w:separator/>
      </w:r>
    </w:p>
  </w:footnote>
  <w:footnote w:type="continuationSeparator" w:id="1">
    <w:p w:rsidR="00CA637E" w:rsidRDefault="00CA637E" w:rsidP="0095148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637E" w:rsidRDefault="00CA637E" w:rsidP="00EE057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A637E" w:rsidRDefault="00CA637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637E" w:rsidRDefault="00CA637E" w:rsidP="00EE057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CA637E" w:rsidRDefault="00CA637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D1BCA58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FCEB61C"/>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5F000688"/>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FFE0DBC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7044595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746E22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49681B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E885EC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B5250B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1E5E6628"/>
    <w:lvl w:ilvl="0">
      <w:start w:val="1"/>
      <w:numFmt w:val="bullet"/>
      <w:lvlText w:val=""/>
      <w:lvlJc w:val="left"/>
      <w:pPr>
        <w:tabs>
          <w:tab w:val="num" w:pos="360"/>
        </w:tabs>
        <w:ind w:left="360" w:hanging="360"/>
      </w:pPr>
      <w:rPr>
        <w:rFonts w:ascii="Symbol" w:hAnsi="Symbol" w:hint="default"/>
      </w:rPr>
    </w:lvl>
  </w:abstractNum>
  <w:abstractNum w:abstractNumId="10">
    <w:nsid w:val="038C516B"/>
    <w:multiLevelType w:val="multilevel"/>
    <w:tmpl w:val="0AB0532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1">
    <w:nsid w:val="0EE506DD"/>
    <w:multiLevelType w:val="hybridMultilevel"/>
    <w:tmpl w:val="FBC42780"/>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1BCC18ED"/>
    <w:multiLevelType w:val="hybridMultilevel"/>
    <w:tmpl w:val="EC32C5DE"/>
    <w:lvl w:ilvl="0" w:tplc="A46A229A">
      <w:start w:val="1"/>
      <w:numFmt w:val="bullet"/>
      <w:lvlText w:val=""/>
      <w:lvlJc w:val="left"/>
      <w:pPr>
        <w:tabs>
          <w:tab w:val="num" w:pos="928"/>
        </w:tabs>
        <w:ind w:left="928"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5072DD7"/>
    <w:multiLevelType w:val="multilevel"/>
    <w:tmpl w:val="7CB6E0A4"/>
    <w:lvl w:ilvl="0">
      <w:start w:val="1"/>
      <w:numFmt w:val="decimal"/>
      <w:lvlText w:val="%1."/>
      <w:lvlJc w:val="left"/>
      <w:pPr>
        <w:ind w:left="1069" w:hanging="360"/>
      </w:pPr>
      <w:rPr>
        <w:rFonts w:ascii="Times New Roman" w:hAnsi="Times New Roman" w:cs="Times New Roman" w:hint="default"/>
        <w:sz w:val="24"/>
        <w:szCs w:val="24"/>
      </w:rPr>
    </w:lvl>
    <w:lvl w:ilvl="1">
      <w:start w:val="1"/>
      <w:numFmt w:val="decimal"/>
      <w:isLgl/>
      <w:lvlText w:val="%1.%2."/>
      <w:lvlJc w:val="left"/>
      <w:pPr>
        <w:ind w:left="1069" w:hanging="36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14">
    <w:nsid w:val="2FA056D0"/>
    <w:multiLevelType w:val="hybridMultilevel"/>
    <w:tmpl w:val="DAB6FAFA"/>
    <w:lvl w:ilvl="0" w:tplc="6EE4B5D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5">
    <w:nsid w:val="3A65755E"/>
    <w:multiLevelType w:val="hybridMultilevel"/>
    <w:tmpl w:val="B126882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41AB0116"/>
    <w:multiLevelType w:val="hybridMultilevel"/>
    <w:tmpl w:val="3A78641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60212E9F"/>
    <w:multiLevelType w:val="hybridMultilevel"/>
    <w:tmpl w:val="47B0B0D8"/>
    <w:lvl w:ilvl="0" w:tplc="BE9CD614">
      <w:start w:val="3"/>
      <w:numFmt w:val="decimal"/>
      <w:lvlText w:val="%1."/>
      <w:lvlJc w:val="left"/>
      <w:pPr>
        <w:ind w:left="786" w:hanging="360"/>
      </w:pPr>
      <w:rPr>
        <w:rFonts w:cs="Times New Roman" w:hint="default"/>
        <w:b/>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8">
    <w:nsid w:val="61C927F9"/>
    <w:multiLevelType w:val="hybridMultilevel"/>
    <w:tmpl w:val="A704B28A"/>
    <w:lvl w:ilvl="0" w:tplc="0419000F">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621C218C"/>
    <w:multiLevelType w:val="multilevel"/>
    <w:tmpl w:val="6986C6D6"/>
    <w:lvl w:ilvl="0">
      <w:start w:val="2"/>
      <w:numFmt w:val="decimal"/>
      <w:lvlText w:val="%1."/>
      <w:lvlJc w:val="left"/>
      <w:pPr>
        <w:ind w:left="785" w:hanging="360"/>
      </w:pPr>
      <w:rPr>
        <w:rFonts w:cs="Times New Roman" w:hint="default"/>
      </w:rPr>
    </w:lvl>
    <w:lvl w:ilvl="1">
      <w:start w:val="1"/>
      <w:numFmt w:val="decimal"/>
      <w:isLgl/>
      <w:lvlText w:val="%1.%2."/>
      <w:lvlJc w:val="left"/>
      <w:pPr>
        <w:ind w:left="1878" w:hanging="1170"/>
      </w:pPr>
      <w:rPr>
        <w:rFonts w:eastAsia="Times New Roman" w:cs="Times New Roman" w:hint="default"/>
      </w:rPr>
    </w:lvl>
    <w:lvl w:ilvl="2">
      <w:start w:val="1"/>
      <w:numFmt w:val="decimal"/>
      <w:isLgl/>
      <w:lvlText w:val="%1.%2.%3."/>
      <w:lvlJc w:val="left"/>
      <w:pPr>
        <w:ind w:left="2161" w:hanging="1170"/>
      </w:pPr>
      <w:rPr>
        <w:rFonts w:eastAsia="Times New Roman" w:cs="Times New Roman" w:hint="default"/>
      </w:rPr>
    </w:lvl>
    <w:lvl w:ilvl="3">
      <w:start w:val="1"/>
      <w:numFmt w:val="decimal"/>
      <w:isLgl/>
      <w:lvlText w:val="%1.%2.%3.%4."/>
      <w:lvlJc w:val="left"/>
      <w:pPr>
        <w:ind w:left="2444" w:hanging="1170"/>
      </w:pPr>
      <w:rPr>
        <w:rFonts w:eastAsia="Times New Roman" w:cs="Times New Roman" w:hint="default"/>
      </w:rPr>
    </w:lvl>
    <w:lvl w:ilvl="4">
      <w:start w:val="1"/>
      <w:numFmt w:val="decimal"/>
      <w:isLgl/>
      <w:lvlText w:val="%1.%2.%3.%4.%5."/>
      <w:lvlJc w:val="left"/>
      <w:pPr>
        <w:ind w:left="2727" w:hanging="1170"/>
      </w:pPr>
      <w:rPr>
        <w:rFonts w:eastAsia="Times New Roman" w:cs="Times New Roman" w:hint="default"/>
      </w:rPr>
    </w:lvl>
    <w:lvl w:ilvl="5">
      <w:start w:val="1"/>
      <w:numFmt w:val="decimal"/>
      <w:isLgl/>
      <w:lvlText w:val="%1.%2.%3.%4.%5.%6."/>
      <w:lvlJc w:val="left"/>
      <w:pPr>
        <w:ind w:left="3010" w:hanging="1170"/>
      </w:pPr>
      <w:rPr>
        <w:rFonts w:eastAsia="Times New Roman" w:cs="Times New Roman" w:hint="default"/>
      </w:rPr>
    </w:lvl>
    <w:lvl w:ilvl="6">
      <w:start w:val="1"/>
      <w:numFmt w:val="decimal"/>
      <w:isLgl/>
      <w:lvlText w:val="%1.%2.%3.%4.%5.%6.%7."/>
      <w:lvlJc w:val="left"/>
      <w:pPr>
        <w:ind w:left="3563" w:hanging="1440"/>
      </w:pPr>
      <w:rPr>
        <w:rFonts w:eastAsia="Times New Roman" w:cs="Times New Roman" w:hint="default"/>
      </w:rPr>
    </w:lvl>
    <w:lvl w:ilvl="7">
      <w:start w:val="1"/>
      <w:numFmt w:val="decimal"/>
      <w:isLgl/>
      <w:lvlText w:val="%1.%2.%3.%4.%5.%6.%7.%8."/>
      <w:lvlJc w:val="left"/>
      <w:pPr>
        <w:ind w:left="3846" w:hanging="1440"/>
      </w:pPr>
      <w:rPr>
        <w:rFonts w:eastAsia="Times New Roman" w:cs="Times New Roman" w:hint="default"/>
      </w:rPr>
    </w:lvl>
    <w:lvl w:ilvl="8">
      <w:start w:val="1"/>
      <w:numFmt w:val="decimal"/>
      <w:isLgl/>
      <w:lvlText w:val="%1.%2.%3.%4.%5.%6.%7.%8.%9."/>
      <w:lvlJc w:val="left"/>
      <w:pPr>
        <w:ind w:left="4489" w:hanging="1800"/>
      </w:pPr>
      <w:rPr>
        <w:rFonts w:eastAsia="Times New Roman" w:cs="Times New Roman" w:hint="default"/>
      </w:rPr>
    </w:lvl>
  </w:abstractNum>
  <w:abstractNum w:abstractNumId="2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10"/>
  </w:num>
  <w:num w:numId="2">
    <w:abstractNumId w:val="16"/>
  </w:num>
  <w:num w:numId="3">
    <w:abstractNumId w:val="19"/>
  </w:num>
  <w:num w:numId="4">
    <w:abstractNumId w:val="11"/>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7"/>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0"/>
  </w:num>
  <w:num w:numId="20">
    <w:abstractNumId w:val="14"/>
  </w:num>
  <w:num w:numId="21">
    <w:abstractNumId w:val="13"/>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45A6D"/>
    <w:rsid w:val="00004029"/>
    <w:rsid w:val="00013021"/>
    <w:rsid w:val="00013F95"/>
    <w:rsid w:val="00034C2D"/>
    <w:rsid w:val="00044CF2"/>
    <w:rsid w:val="0005172D"/>
    <w:rsid w:val="00053D87"/>
    <w:rsid w:val="00061071"/>
    <w:rsid w:val="00065609"/>
    <w:rsid w:val="00075884"/>
    <w:rsid w:val="00090C96"/>
    <w:rsid w:val="000A3E38"/>
    <w:rsid w:val="000A733D"/>
    <w:rsid w:val="000C526E"/>
    <w:rsid w:val="000C7BD0"/>
    <w:rsid w:val="000D2E93"/>
    <w:rsid w:val="000E1CD9"/>
    <w:rsid w:val="000E3C6A"/>
    <w:rsid w:val="000F1FBC"/>
    <w:rsid w:val="000F279A"/>
    <w:rsid w:val="000F5F8D"/>
    <w:rsid w:val="00110CB5"/>
    <w:rsid w:val="001144E3"/>
    <w:rsid w:val="001171A3"/>
    <w:rsid w:val="001237C6"/>
    <w:rsid w:val="0013180E"/>
    <w:rsid w:val="00132F06"/>
    <w:rsid w:val="0015443E"/>
    <w:rsid w:val="00164542"/>
    <w:rsid w:val="00166AEB"/>
    <w:rsid w:val="00167122"/>
    <w:rsid w:val="001706F2"/>
    <w:rsid w:val="00181D02"/>
    <w:rsid w:val="0018200D"/>
    <w:rsid w:val="001835FA"/>
    <w:rsid w:val="001869F7"/>
    <w:rsid w:val="00186DC8"/>
    <w:rsid w:val="00191493"/>
    <w:rsid w:val="00193C00"/>
    <w:rsid w:val="001A004A"/>
    <w:rsid w:val="001A4885"/>
    <w:rsid w:val="001C2639"/>
    <w:rsid w:val="001C63E2"/>
    <w:rsid w:val="001D2635"/>
    <w:rsid w:val="001D2852"/>
    <w:rsid w:val="001E0043"/>
    <w:rsid w:val="00207B61"/>
    <w:rsid w:val="0021144E"/>
    <w:rsid w:val="0021475C"/>
    <w:rsid w:val="0022221F"/>
    <w:rsid w:val="00225F9D"/>
    <w:rsid w:val="002417FB"/>
    <w:rsid w:val="002427C9"/>
    <w:rsid w:val="002435B3"/>
    <w:rsid w:val="00253488"/>
    <w:rsid w:val="00260845"/>
    <w:rsid w:val="0026173C"/>
    <w:rsid w:val="00265C8D"/>
    <w:rsid w:val="00272FCC"/>
    <w:rsid w:val="00275768"/>
    <w:rsid w:val="00281649"/>
    <w:rsid w:val="002825DA"/>
    <w:rsid w:val="00291290"/>
    <w:rsid w:val="00295114"/>
    <w:rsid w:val="002E76AF"/>
    <w:rsid w:val="002F4859"/>
    <w:rsid w:val="00307BEC"/>
    <w:rsid w:val="00307EF7"/>
    <w:rsid w:val="00320C32"/>
    <w:rsid w:val="00326CAD"/>
    <w:rsid w:val="00327A7E"/>
    <w:rsid w:val="00334458"/>
    <w:rsid w:val="0033500D"/>
    <w:rsid w:val="0033529E"/>
    <w:rsid w:val="003450F0"/>
    <w:rsid w:val="00346074"/>
    <w:rsid w:val="00350DF4"/>
    <w:rsid w:val="003557D2"/>
    <w:rsid w:val="00362092"/>
    <w:rsid w:val="00363EA5"/>
    <w:rsid w:val="00395B65"/>
    <w:rsid w:val="00397270"/>
    <w:rsid w:val="003A1B30"/>
    <w:rsid w:val="003A1D6F"/>
    <w:rsid w:val="003A458E"/>
    <w:rsid w:val="003A6362"/>
    <w:rsid w:val="003B046F"/>
    <w:rsid w:val="003B4B1E"/>
    <w:rsid w:val="003C06A1"/>
    <w:rsid w:val="003C0B28"/>
    <w:rsid w:val="003C22CA"/>
    <w:rsid w:val="003C26B0"/>
    <w:rsid w:val="003C5D72"/>
    <w:rsid w:val="003C5E83"/>
    <w:rsid w:val="003C6E89"/>
    <w:rsid w:val="003D2F28"/>
    <w:rsid w:val="003D46B0"/>
    <w:rsid w:val="003D4DA4"/>
    <w:rsid w:val="003E6E1C"/>
    <w:rsid w:val="00410FF3"/>
    <w:rsid w:val="00422753"/>
    <w:rsid w:val="0042333F"/>
    <w:rsid w:val="00426942"/>
    <w:rsid w:val="00433986"/>
    <w:rsid w:val="0044102A"/>
    <w:rsid w:val="00445B18"/>
    <w:rsid w:val="0046070C"/>
    <w:rsid w:val="0046106F"/>
    <w:rsid w:val="00476620"/>
    <w:rsid w:val="00485C1F"/>
    <w:rsid w:val="004908ED"/>
    <w:rsid w:val="00492D1F"/>
    <w:rsid w:val="004966EF"/>
    <w:rsid w:val="004A3749"/>
    <w:rsid w:val="004A6E35"/>
    <w:rsid w:val="004E749D"/>
    <w:rsid w:val="004F2541"/>
    <w:rsid w:val="0050125A"/>
    <w:rsid w:val="005106EE"/>
    <w:rsid w:val="00514398"/>
    <w:rsid w:val="005243F0"/>
    <w:rsid w:val="005277DC"/>
    <w:rsid w:val="00535471"/>
    <w:rsid w:val="005474D1"/>
    <w:rsid w:val="0056642C"/>
    <w:rsid w:val="00567A7A"/>
    <w:rsid w:val="00572642"/>
    <w:rsid w:val="005777ED"/>
    <w:rsid w:val="00582D49"/>
    <w:rsid w:val="00597DDF"/>
    <w:rsid w:val="005A61B6"/>
    <w:rsid w:val="005A6A5E"/>
    <w:rsid w:val="005B2BAB"/>
    <w:rsid w:val="005B4E52"/>
    <w:rsid w:val="005C0CD9"/>
    <w:rsid w:val="005C6901"/>
    <w:rsid w:val="005D2F8E"/>
    <w:rsid w:val="005D42B2"/>
    <w:rsid w:val="005E3632"/>
    <w:rsid w:val="00600F46"/>
    <w:rsid w:val="006013A6"/>
    <w:rsid w:val="00620D86"/>
    <w:rsid w:val="00632FF1"/>
    <w:rsid w:val="00636E97"/>
    <w:rsid w:val="00646129"/>
    <w:rsid w:val="00655382"/>
    <w:rsid w:val="00672171"/>
    <w:rsid w:val="00672BC1"/>
    <w:rsid w:val="00674E9E"/>
    <w:rsid w:val="00676D5C"/>
    <w:rsid w:val="006775F0"/>
    <w:rsid w:val="006845B2"/>
    <w:rsid w:val="006947E5"/>
    <w:rsid w:val="006B3DD4"/>
    <w:rsid w:val="006B59F5"/>
    <w:rsid w:val="006C4406"/>
    <w:rsid w:val="006E03BA"/>
    <w:rsid w:val="006E569B"/>
    <w:rsid w:val="006E6F05"/>
    <w:rsid w:val="00703844"/>
    <w:rsid w:val="00705B9A"/>
    <w:rsid w:val="00726411"/>
    <w:rsid w:val="00732F61"/>
    <w:rsid w:val="00742982"/>
    <w:rsid w:val="007608FB"/>
    <w:rsid w:val="00763B6A"/>
    <w:rsid w:val="007771E2"/>
    <w:rsid w:val="00795C93"/>
    <w:rsid w:val="007A24B9"/>
    <w:rsid w:val="007D3935"/>
    <w:rsid w:val="007D6883"/>
    <w:rsid w:val="007E2E96"/>
    <w:rsid w:val="007E7B78"/>
    <w:rsid w:val="00814924"/>
    <w:rsid w:val="00830EF5"/>
    <w:rsid w:val="00831B8A"/>
    <w:rsid w:val="00833D26"/>
    <w:rsid w:val="008357AD"/>
    <w:rsid w:val="008571BE"/>
    <w:rsid w:val="008622E4"/>
    <w:rsid w:val="0086724B"/>
    <w:rsid w:val="0086747F"/>
    <w:rsid w:val="008732F6"/>
    <w:rsid w:val="00894B15"/>
    <w:rsid w:val="008976E4"/>
    <w:rsid w:val="008A50DD"/>
    <w:rsid w:val="008B60B5"/>
    <w:rsid w:val="008B7640"/>
    <w:rsid w:val="008C6AA9"/>
    <w:rsid w:val="008E4146"/>
    <w:rsid w:val="009026C5"/>
    <w:rsid w:val="009134D4"/>
    <w:rsid w:val="00925B60"/>
    <w:rsid w:val="009455C6"/>
    <w:rsid w:val="00951483"/>
    <w:rsid w:val="00953D41"/>
    <w:rsid w:val="009809E6"/>
    <w:rsid w:val="009924D5"/>
    <w:rsid w:val="00997376"/>
    <w:rsid w:val="009976A3"/>
    <w:rsid w:val="009A0020"/>
    <w:rsid w:val="009A0CC3"/>
    <w:rsid w:val="009A7F86"/>
    <w:rsid w:val="009E1E24"/>
    <w:rsid w:val="009F2967"/>
    <w:rsid w:val="009F454D"/>
    <w:rsid w:val="00A000C8"/>
    <w:rsid w:val="00A24906"/>
    <w:rsid w:val="00A27B8E"/>
    <w:rsid w:val="00A31F33"/>
    <w:rsid w:val="00A33F09"/>
    <w:rsid w:val="00A43B32"/>
    <w:rsid w:val="00A46463"/>
    <w:rsid w:val="00A46919"/>
    <w:rsid w:val="00A55B5A"/>
    <w:rsid w:val="00A6244F"/>
    <w:rsid w:val="00A71767"/>
    <w:rsid w:val="00A731C5"/>
    <w:rsid w:val="00A761D3"/>
    <w:rsid w:val="00A77DD4"/>
    <w:rsid w:val="00A87D67"/>
    <w:rsid w:val="00AA289C"/>
    <w:rsid w:val="00AB4240"/>
    <w:rsid w:val="00AB44FA"/>
    <w:rsid w:val="00AB5CDD"/>
    <w:rsid w:val="00AC550F"/>
    <w:rsid w:val="00AD1FCE"/>
    <w:rsid w:val="00AD3AC1"/>
    <w:rsid w:val="00AD5C28"/>
    <w:rsid w:val="00AE5AFD"/>
    <w:rsid w:val="00B02139"/>
    <w:rsid w:val="00B11C43"/>
    <w:rsid w:val="00B12D72"/>
    <w:rsid w:val="00B13678"/>
    <w:rsid w:val="00B172BB"/>
    <w:rsid w:val="00B24587"/>
    <w:rsid w:val="00B3362B"/>
    <w:rsid w:val="00B5623C"/>
    <w:rsid w:val="00B57EF7"/>
    <w:rsid w:val="00B6380C"/>
    <w:rsid w:val="00B77966"/>
    <w:rsid w:val="00B801DC"/>
    <w:rsid w:val="00B90EC9"/>
    <w:rsid w:val="00BA2D66"/>
    <w:rsid w:val="00BA3923"/>
    <w:rsid w:val="00BB61CB"/>
    <w:rsid w:val="00BD5BA7"/>
    <w:rsid w:val="00BE05DA"/>
    <w:rsid w:val="00BE7F2B"/>
    <w:rsid w:val="00BF5CBF"/>
    <w:rsid w:val="00C05999"/>
    <w:rsid w:val="00C07D97"/>
    <w:rsid w:val="00C21CFB"/>
    <w:rsid w:val="00C325D7"/>
    <w:rsid w:val="00C44FDA"/>
    <w:rsid w:val="00C45A6D"/>
    <w:rsid w:val="00C50DC8"/>
    <w:rsid w:val="00C512C2"/>
    <w:rsid w:val="00C53F27"/>
    <w:rsid w:val="00C633C5"/>
    <w:rsid w:val="00C65BD4"/>
    <w:rsid w:val="00C65FF5"/>
    <w:rsid w:val="00C66B89"/>
    <w:rsid w:val="00C70B6C"/>
    <w:rsid w:val="00C76CD3"/>
    <w:rsid w:val="00C85F8A"/>
    <w:rsid w:val="00CA1985"/>
    <w:rsid w:val="00CA637E"/>
    <w:rsid w:val="00CB4262"/>
    <w:rsid w:val="00CB57A7"/>
    <w:rsid w:val="00CD3750"/>
    <w:rsid w:val="00CD4172"/>
    <w:rsid w:val="00CD725F"/>
    <w:rsid w:val="00CE2AB7"/>
    <w:rsid w:val="00D0353E"/>
    <w:rsid w:val="00D03B17"/>
    <w:rsid w:val="00D0568E"/>
    <w:rsid w:val="00D3758A"/>
    <w:rsid w:val="00D41514"/>
    <w:rsid w:val="00D455EF"/>
    <w:rsid w:val="00D514AF"/>
    <w:rsid w:val="00D575D7"/>
    <w:rsid w:val="00D84915"/>
    <w:rsid w:val="00D85D3D"/>
    <w:rsid w:val="00D92791"/>
    <w:rsid w:val="00DC4D87"/>
    <w:rsid w:val="00DD0492"/>
    <w:rsid w:val="00DE1432"/>
    <w:rsid w:val="00E028FA"/>
    <w:rsid w:val="00E16FDF"/>
    <w:rsid w:val="00E31B45"/>
    <w:rsid w:val="00E41722"/>
    <w:rsid w:val="00E41A5D"/>
    <w:rsid w:val="00E6570B"/>
    <w:rsid w:val="00E81918"/>
    <w:rsid w:val="00E90AA3"/>
    <w:rsid w:val="00E91B02"/>
    <w:rsid w:val="00E9530B"/>
    <w:rsid w:val="00E954A3"/>
    <w:rsid w:val="00EB08A4"/>
    <w:rsid w:val="00EB5674"/>
    <w:rsid w:val="00EB75C4"/>
    <w:rsid w:val="00EC2E3D"/>
    <w:rsid w:val="00ED2083"/>
    <w:rsid w:val="00EE057A"/>
    <w:rsid w:val="00EE18D1"/>
    <w:rsid w:val="00EE4C3F"/>
    <w:rsid w:val="00EF3305"/>
    <w:rsid w:val="00F10C2E"/>
    <w:rsid w:val="00F16BB0"/>
    <w:rsid w:val="00F177FB"/>
    <w:rsid w:val="00F25854"/>
    <w:rsid w:val="00F600C0"/>
    <w:rsid w:val="00F62DBB"/>
    <w:rsid w:val="00F671C8"/>
    <w:rsid w:val="00F736D2"/>
    <w:rsid w:val="00F84FAF"/>
    <w:rsid w:val="00FA0F41"/>
    <w:rsid w:val="00FA6A06"/>
    <w:rsid w:val="00FB119A"/>
    <w:rsid w:val="00FB2ABB"/>
    <w:rsid w:val="00FB2F2C"/>
    <w:rsid w:val="00FB5240"/>
    <w:rsid w:val="00FB6226"/>
    <w:rsid w:val="00FB6D1E"/>
    <w:rsid w:val="00FC4D6C"/>
    <w:rsid w:val="00FD1058"/>
    <w:rsid w:val="00FE124F"/>
    <w:rsid w:val="00FE7750"/>
    <w:rsid w:val="00FF10D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1E24"/>
    <w:pPr>
      <w:widowControl w:val="0"/>
      <w:autoSpaceDE w:val="0"/>
      <w:autoSpaceDN w:val="0"/>
      <w:adjustRightInd w:val="0"/>
    </w:pPr>
    <w:rPr>
      <w:rFonts w:ascii="Times New Roman" w:eastAsia="Times New Roman" w:hAnsi="Times New Roman"/>
      <w:sz w:val="24"/>
      <w:szCs w:val="24"/>
    </w:rPr>
  </w:style>
  <w:style w:type="paragraph" w:styleId="Heading1">
    <w:name w:val="heading 1"/>
    <w:basedOn w:val="Normal"/>
    <w:next w:val="Normal"/>
    <w:link w:val="Heading1Char1"/>
    <w:uiPriority w:val="99"/>
    <w:qFormat/>
    <w:locked/>
    <w:rsid w:val="0046070C"/>
    <w:pPr>
      <w:widowControl/>
      <w:spacing w:before="108" w:after="108"/>
      <w:jc w:val="center"/>
      <w:outlineLvl w:val="0"/>
    </w:pPr>
    <w:rPr>
      <w:rFonts w:ascii="Arial" w:eastAsia="Calibri" w:hAnsi="Arial" w:cs="Arial"/>
      <w:b/>
      <w:bCs/>
      <w:color w:val="26282F"/>
    </w:rPr>
  </w:style>
  <w:style w:type="paragraph" w:styleId="Heading3">
    <w:name w:val="heading 3"/>
    <w:basedOn w:val="Normal"/>
    <w:link w:val="Heading3Char"/>
    <w:uiPriority w:val="99"/>
    <w:qFormat/>
    <w:rsid w:val="007E2E96"/>
    <w:pPr>
      <w:widowControl/>
      <w:autoSpaceDE/>
      <w:autoSpaceDN/>
      <w:adjustRightInd/>
      <w:spacing w:before="100" w:beforeAutospacing="1" w:after="100" w:afterAutospacing="1"/>
      <w:outlineLvl w:val="2"/>
    </w:pPr>
    <w:rPr>
      <w:b/>
      <w:bCs/>
      <w:sz w:val="27"/>
      <w:szCs w:val="27"/>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75884"/>
    <w:rPr>
      <w:rFonts w:ascii="Cambria" w:hAnsi="Cambria" w:cs="Times New Roman"/>
      <w:b/>
      <w:bCs/>
      <w:kern w:val="32"/>
      <w:sz w:val="32"/>
      <w:szCs w:val="32"/>
    </w:rPr>
  </w:style>
  <w:style w:type="character" w:customStyle="1" w:styleId="Heading3Char">
    <w:name w:val="Heading 3 Char"/>
    <w:basedOn w:val="DefaultParagraphFont"/>
    <w:link w:val="Heading3"/>
    <w:uiPriority w:val="99"/>
    <w:locked/>
    <w:rsid w:val="007E2E96"/>
    <w:rPr>
      <w:rFonts w:ascii="Times New Roman" w:hAnsi="Times New Roman" w:cs="Times New Roman"/>
      <w:b/>
      <w:bCs/>
      <w:sz w:val="27"/>
      <w:szCs w:val="27"/>
      <w:lang w:eastAsia="ru-RU"/>
    </w:rPr>
  </w:style>
  <w:style w:type="character" w:customStyle="1" w:styleId="a">
    <w:name w:val="Цветовое выделение"/>
    <w:uiPriority w:val="99"/>
    <w:rsid w:val="00C45A6D"/>
    <w:rPr>
      <w:b/>
      <w:color w:val="26282F"/>
    </w:rPr>
  </w:style>
  <w:style w:type="paragraph" w:styleId="NoSpacing">
    <w:name w:val="No Spacing"/>
    <w:aliases w:val="для таблиц,14,Приложение"/>
    <w:link w:val="NoSpacingChar"/>
    <w:uiPriority w:val="99"/>
    <w:qFormat/>
    <w:rsid w:val="00C45A6D"/>
  </w:style>
  <w:style w:type="paragraph" w:customStyle="1" w:styleId="1">
    <w:name w:val="Без интервала1"/>
    <w:link w:val="NoSpacingChar1"/>
    <w:uiPriority w:val="99"/>
    <w:rsid w:val="00C45A6D"/>
  </w:style>
  <w:style w:type="paragraph" w:customStyle="1" w:styleId="11">
    <w:name w:val="Без интервала11"/>
    <w:uiPriority w:val="99"/>
    <w:rsid w:val="00C45A6D"/>
    <w:rPr>
      <w:rFonts w:ascii="Times New Roman" w:eastAsia="Times New Roman" w:hAnsi="Times New Roman"/>
      <w:sz w:val="24"/>
      <w:szCs w:val="24"/>
    </w:rPr>
  </w:style>
  <w:style w:type="paragraph" w:customStyle="1" w:styleId="ConsPlusNormal">
    <w:name w:val="ConsPlusNormal"/>
    <w:link w:val="ConsPlusNormal0"/>
    <w:uiPriority w:val="99"/>
    <w:rsid w:val="00C45A6D"/>
    <w:pPr>
      <w:autoSpaceDE w:val="0"/>
      <w:autoSpaceDN w:val="0"/>
      <w:adjustRightInd w:val="0"/>
    </w:pPr>
    <w:rPr>
      <w:rFonts w:ascii="Times New Roman" w:hAnsi="Times New Roman"/>
      <w:b/>
    </w:rPr>
  </w:style>
  <w:style w:type="paragraph" w:customStyle="1" w:styleId="FR1">
    <w:name w:val="FR1"/>
    <w:uiPriority w:val="99"/>
    <w:rsid w:val="00C45A6D"/>
    <w:pPr>
      <w:widowControl w:val="0"/>
      <w:spacing w:before="700"/>
    </w:pPr>
    <w:rPr>
      <w:rFonts w:ascii="Times New Roman" w:eastAsia="Times New Roman" w:hAnsi="Times New Roman"/>
      <w:b/>
      <w:bCs/>
      <w:sz w:val="28"/>
      <w:szCs w:val="28"/>
    </w:rPr>
  </w:style>
  <w:style w:type="paragraph" w:customStyle="1" w:styleId="10">
    <w:name w:val="Основной текст1"/>
    <w:basedOn w:val="Normal"/>
    <w:link w:val="a0"/>
    <w:uiPriority w:val="99"/>
    <w:rsid w:val="00C45A6D"/>
    <w:pPr>
      <w:widowControl/>
      <w:shd w:val="clear" w:color="auto" w:fill="FFFFFF"/>
      <w:suppressAutoHyphens/>
      <w:autoSpaceDE/>
      <w:autoSpaceDN/>
      <w:adjustRightInd/>
      <w:spacing w:before="240" w:line="269" w:lineRule="exact"/>
    </w:pPr>
    <w:rPr>
      <w:rFonts w:ascii="Calibri" w:eastAsia="Calibri" w:hAnsi="Calibri"/>
      <w:sz w:val="23"/>
      <w:szCs w:val="20"/>
      <w:lang w:eastAsia="ar-SA"/>
    </w:rPr>
  </w:style>
  <w:style w:type="paragraph" w:customStyle="1" w:styleId="a1">
    <w:name w:val="Пункт"/>
    <w:basedOn w:val="Normal"/>
    <w:uiPriority w:val="99"/>
    <w:rsid w:val="00C45A6D"/>
    <w:pPr>
      <w:widowControl/>
      <w:suppressAutoHyphens/>
      <w:autoSpaceDE/>
      <w:autoSpaceDN/>
      <w:adjustRightInd/>
      <w:ind w:left="1404" w:hanging="504"/>
      <w:jc w:val="both"/>
    </w:pPr>
    <w:rPr>
      <w:szCs w:val="28"/>
      <w:lang w:eastAsia="zh-CN"/>
    </w:rPr>
  </w:style>
  <w:style w:type="character" w:customStyle="1" w:styleId="iceouttxt6">
    <w:name w:val="iceouttxt6"/>
    <w:uiPriority w:val="99"/>
    <w:rsid w:val="00C45A6D"/>
    <w:rPr>
      <w:rFonts w:ascii="Arial" w:hAnsi="Arial"/>
      <w:color w:val="666666"/>
      <w:sz w:val="19"/>
    </w:rPr>
  </w:style>
  <w:style w:type="paragraph" w:styleId="ListParagraph">
    <w:name w:val="List Paragraph"/>
    <w:aliases w:val="асз.Списка"/>
    <w:basedOn w:val="Normal"/>
    <w:link w:val="ListParagraphChar"/>
    <w:uiPriority w:val="99"/>
    <w:qFormat/>
    <w:rsid w:val="00C45A6D"/>
    <w:pPr>
      <w:ind w:left="720"/>
      <w:contextualSpacing/>
    </w:pPr>
  </w:style>
  <w:style w:type="paragraph" w:styleId="BalloonText">
    <w:name w:val="Balloon Text"/>
    <w:basedOn w:val="Normal"/>
    <w:link w:val="BalloonTextChar"/>
    <w:uiPriority w:val="99"/>
    <w:semiHidden/>
    <w:rsid w:val="00C45A6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45A6D"/>
    <w:rPr>
      <w:rFonts w:ascii="Tahoma" w:hAnsi="Tahoma" w:cs="Tahoma"/>
      <w:sz w:val="16"/>
      <w:szCs w:val="16"/>
      <w:lang w:eastAsia="ru-RU"/>
    </w:rPr>
  </w:style>
  <w:style w:type="character" w:styleId="Hyperlink">
    <w:name w:val="Hyperlink"/>
    <w:basedOn w:val="DefaultParagraphFont"/>
    <w:uiPriority w:val="99"/>
    <w:rsid w:val="00B13678"/>
    <w:rPr>
      <w:rFonts w:cs="Times New Roman"/>
      <w:color w:val="000080"/>
      <w:u w:val="single"/>
    </w:rPr>
  </w:style>
  <w:style w:type="paragraph" w:customStyle="1" w:styleId="21">
    <w:name w:val="Основной текст 21"/>
    <w:basedOn w:val="Normal"/>
    <w:uiPriority w:val="99"/>
    <w:rsid w:val="00476620"/>
    <w:pPr>
      <w:widowControl/>
      <w:tabs>
        <w:tab w:val="left" w:pos="709"/>
      </w:tabs>
      <w:suppressAutoHyphens/>
      <w:autoSpaceDE/>
      <w:autoSpaceDN/>
      <w:adjustRightInd/>
      <w:spacing w:line="200" w:lineRule="atLeast"/>
    </w:pPr>
    <w:rPr>
      <w:lang w:eastAsia="ar-SA"/>
    </w:rPr>
  </w:style>
  <w:style w:type="paragraph" w:customStyle="1" w:styleId="210">
    <w:name w:val="Основной текст с отступом 21"/>
    <w:basedOn w:val="Normal"/>
    <w:uiPriority w:val="99"/>
    <w:rsid w:val="00476620"/>
    <w:pPr>
      <w:widowControl/>
      <w:tabs>
        <w:tab w:val="left" w:pos="709"/>
      </w:tabs>
      <w:suppressAutoHyphens/>
      <w:autoSpaceDE/>
      <w:autoSpaceDN/>
      <w:adjustRightInd/>
      <w:spacing w:line="200" w:lineRule="atLeast"/>
    </w:pPr>
    <w:rPr>
      <w:lang w:eastAsia="ar-SA"/>
    </w:rPr>
  </w:style>
  <w:style w:type="paragraph" w:customStyle="1" w:styleId="WW-">
    <w:name w:val="WW-Базовый"/>
    <w:uiPriority w:val="99"/>
    <w:rsid w:val="00F16BB0"/>
    <w:pPr>
      <w:tabs>
        <w:tab w:val="left" w:pos="709"/>
      </w:tabs>
      <w:suppressAutoHyphens/>
      <w:spacing w:line="200" w:lineRule="atLeast"/>
    </w:pPr>
    <w:rPr>
      <w:rFonts w:ascii="Times New Roman" w:eastAsia="Times New Roman" w:hAnsi="Times New Roman"/>
      <w:sz w:val="24"/>
      <w:szCs w:val="24"/>
      <w:lang w:eastAsia="ar-SA"/>
    </w:rPr>
  </w:style>
  <w:style w:type="paragraph" w:customStyle="1" w:styleId="Iiiaeuiue">
    <w:name w:val="Ii?iaeuiue"/>
    <w:uiPriority w:val="99"/>
    <w:rsid w:val="00F16BB0"/>
    <w:pPr>
      <w:widowControl w:val="0"/>
      <w:tabs>
        <w:tab w:val="left" w:pos="709"/>
      </w:tabs>
      <w:suppressAutoHyphens/>
      <w:spacing w:line="200" w:lineRule="atLeast"/>
    </w:pPr>
    <w:rPr>
      <w:rFonts w:ascii="Times New Roman" w:eastAsia="Times New Roman" w:hAnsi="Times New Roman"/>
      <w:sz w:val="20"/>
      <w:szCs w:val="20"/>
      <w:lang w:eastAsia="ar-SA"/>
    </w:rPr>
  </w:style>
  <w:style w:type="character" w:customStyle="1" w:styleId="NoSpacingChar">
    <w:name w:val="No Spacing Char"/>
    <w:aliases w:val="для таблиц Char,14 Char,Приложение Char"/>
    <w:link w:val="NoSpacing"/>
    <w:uiPriority w:val="99"/>
    <w:locked/>
    <w:rsid w:val="00B172BB"/>
    <w:rPr>
      <w:sz w:val="22"/>
      <w:lang w:eastAsia="ru-RU"/>
    </w:rPr>
  </w:style>
  <w:style w:type="paragraph" w:customStyle="1" w:styleId="2">
    <w:name w:val="Без интервала2"/>
    <w:uiPriority w:val="99"/>
    <w:rsid w:val="001D2852"/>
  </w:style>
  <w:style w:type="paragraph" w:styleId="BodyText">
    <w:name w:val="Body Text"/>
    <w:basedOn w:val="Normal"/>
    <w:link w:val="BodyTextChar"/>
    <w:uiPriority w:val="99"/>
    <w:semiHidden/>
    <w:rsid w:val="001D2852"/>
    <w:pPr>
      <w:spacing w:after="120"/>
    </w:pPr>
    <w:rPr>
      <w:rFonts w:eastAsia="Calibri"/>
    </w:rPr>
  </w:style>
  <w:style w:type="character" w:customStyle="1" w:styleId="BodyTextChar">
    <w:name w:val="Body Text Char"/>
    <w:basedOn w:val="DefaultParagraphFont"/>
    <w:link w:val="BodyText"/>
    <w:uiPriority w:val="99"/>
    <w:semiHidden/>
    <w:locked/>
    <w:rsid w:val="001D2852"/>
    <w:rPr>
      <w:rFonts w:ascii="Times New Roman" w:hAnsi="Times New Roman" w:cs="Times New Roman"/>
      <w:sz w:val="24"/>
      <w:szCs w:val="24"/>
      <w:lang w:eastAsia="ru-RU"/>
    </w:rPr>
  </w:style>
  <w:style w:type="paragraph" w:customStyle="1" w:styleId="s1">
    <w:name w:val="s_1"/>
    <w:basedOn w:val="Normal"/>
    <w:uiPriority w:val="99"/>
    <w:rsid w:val="00A761D3"/>
    <w:pPr>
      <w:widowControl/>
      <w:autoSpaceDE/>
      <w:autoSpaceDN/>
      <w:adjustRightInd/>
      <w:spacing w:before="100" w:beforeAutospacing="1" w:after="100" w:afterAutospacing="1"/>
    </w:pPr>
  </w:style>
  <w:style w:type="table" w:customStyle="1" w:styleId="12">
    <w:name w:val="Светлый список1"/>
    <w:uiPriority w:val="99"/>
    <w:rsid w:val="00AD1FCE"/>
    <w:rPr>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paragraph" w:customStyle="1" w:styleId="13">
    <w:name w:val="Обычный1"/>
    <w:link w:val="14"/>
    <w:uiPriority w:val="99"/>
    <w:rsid w:val="001C63E2"/>
    <w:pPr>
      <w:widowControl w:val="0"/>
      <w:spacing w:line="300" w:lineRule="auto"/>
      <w:ind w:firstLine="720"/>
      <w:jc w:val="both"/>
    </w:pPr>
    <w:rPr>
      <w:rFonts w:ascii="Times New Roman" w:eastAsia="Times New Roman" w:hAnsi="Times New Roman"/>
      <w:sz w:val="24"/>
      <w:szCs w:val="20"/>
    </w:rPr>
  </w:style>
  <w:style w:type="paragraph" w:customStyle="1" w:styleId="a2">
    <w:name w:val="Базовый"/>
    <w:uiPriority w:val="99"/>
    <w:rsid w:val="00AE5AFD"/>
    <w:pPr>
      <w:tabs>
        <w:tab w:val="left" w:pos="709"/>
      </w:tabs>
      <w:suppressAutoHyphens/>
      <w:spacing w:line="100" w:lineRule="atLeast"/>
    </w:pPr>
    <w:rPr>
      <w:rFonts w:ascii="Times New Roman" w:eastAsia="Times New Roman" w:hAnsi="Times New Roman"/>
      <w:sz w:val="24"/>
      <w:szCs w:val="24"/>
    </w:rPr>
  </w:style>
  <w:style w:type="character" w:customStyle="1" w:styleId="ConsPlusNormal0">
    <w:name w:val="ConsPlusNormal Знак"/>
    <w:link w:val="ConsPlusNormal"/>
    <w:uiPriority w:val="99"/>
    <w:locked/>
    <w:rsid w:val="00445B18"/>
    <w:rPr>
      <w:rFonts w:ascii="Times New Roman" w:hAnsi="Times New Roman"/>
      <w:b/>
      <w:sz w:val="22"/>
      <w:lang w:eastAsia="ru-RU"/>
    </w:rPr>
  </w:style>
  <w:style w:type="paragraph" w:customStyle="1" w:styleId="a3">
    <w:name w:val="Таблица текст"/>
    <w:basedOn w:val="Normal"/>
    <w:uiPriority w:val="99"/>
    <w:rsid w:val="007D6883"/>
    <w:pPr>
      <w:widowControl/>
      <w:tabs>
        <w:tab w:val="left" w:pos="1134"/>
      </w:tabs>
      <w:kinsoku w:val="0"/>
      <w:overflowPunct w:val="0"/>
      <w:adjustRightInd/>
      <w:spacing w:before="40" w:after="40"/>
      <w:ind w:left="57" w:right="57"/>
    </w:pPr>
    <w:rPr>
      <w:sz w:val="22"/>
    </w:rPr>
  </w:style>
  <w:style w:type="character" w:customStyle="1" w:styleId="14">
    <w:name w:val="Обычный1 Знак"/>
    <w:basedOn w:val="DefaultParagraphFont"/>
    <w:link w:val="13"/>
    <w:uiPriority w:val="99"/>
    <w:locked/>
    <w:rsid w:val="00EB5674"/>
    <w:rPr>
      <w:rFonts w:ascii="Times New Roman" w:hAnsi="Times New Roman" w:cs="Times New Roman"/>
      <w:sz w:val="24"/>
      <w:lang w:val="ru-RU" w:eastAsia="ru-RU" w:bidi="ar-SA"/>
    </w:rPr>
  </w:style>
  <w:style w:type="character" w:customStyle="1" w:styleId="NoSpacingChar1">
    <w:name w:val="No Spacing Char1"/>
    <w:link w:val="1"/>
    <w:uiPriority w:val="99"/>
    <w:locked/>
    <w:rsid w:val="00EB5674"/>
    <w:rPr>
      <w:sz w:val="22"/>
      <w:lang w:eastAsia="ru-RU"/>
    </w:rPr>
  </w:style>
  <w:style w:type="paragraph" w:styleId="NormalWeb">
    <w:name w:val="Normal (Web)"/>
    <w:basedOn w:val="Normal"/>
    <w:uiPriority w:val="99"/>
    <w:rsid w:val="0021144E"/>
    <w:pPr>
      <w:widowControl/>
      <w:autoSpaceDE/>
      <w:autoSpaceDN/>
      <w:adjustRightInd/>
      <w:spacing w:before="100" w:beforeAutospacing="1" w:after="100" w:afterAutospacing="1"/>
    </w:pPr>
    <w:rPr>
      <w:rFonts w:eastAsia="Calibri"/>
    </w:rPr>
  </w:style>
  <w:style w:type="paragraph" w:styleId="Title">
    <w:name w:val="Title"/>
    <w:basedOn w:val="Normal"/>
    <w:link w:val="TitleChar"/>
    <w:uiPriority w:val="99"/>
    <w:qFormat/>
    <w:rsid w:val="0021144E"/>
    <w:pPr>
      <w:widowControl/>
      <w:autoSpaceDE/>
      <w:autoSpaceDN/>
      <w:adjustRightInd/>
      <w:jc w:val="center"/>
    </w:pPr>
    <w:rPr>
      <w:rFonts w:ascii="Cambria" w:hAnsi="Cambria"/>
      <w:b/>
      <w:bCs/>
      <w:kern w:val="28"/>
      <w:sz w:val="32"/>
      <w:szCs w:val="32"/>
    </w:rPr>
  </w:style>
  <w:style w:type="character" w:customStyle="1" w:styleId="TitleChar">
    <w:name w:val="Title Char"/>
    <w:basedOn w:val="DefaultParagraphFont"/>
    <w:link w:val="Title"/>
    <w:uiPriority w:val="99"/>
    <w:locked/>
    <w:rsid w:val="0021144E"/>
    <w:rPr>
      <w:rFonts w:ascii="Cambria" w:hAnsi="Cambria" w:cs="Times New Roman"/>
      <w:b/>
      <w:bCs/>
      <w:kern w:val="28"/>
      <w:sz w:val="32"/>
      <w:szCs w:val="32"/>
      <w:lang w:eastAsia="ru-RU"/>
    </w:rPr>
  </w:style>
  <w:style w:type="character" w:customStyle="1" w:styleId="Heading1Char1">
    <w:name w:val="Heading 1 Char1"/>
    <w:basedOn w:val="DefaultParagraphFont"/>
    <w:link w:val="Heading1"/>
    <w:uiPriority w:val="99"/>
    <w:locked/>
    <w:rsid w:val="0046070C"/>
    <w:rPr>
      <w:rFonts w:ascii="Arial" w:hAnsi="Arial" w:cs="Arial"/>
      <w:b/>
      <w:bCs/>
      <w:color w:val="26282F"/>
      <w:sz w:val="24"/>
      <w:szCs w:val="24"/>
      <w:lang w:val="ru-RU" w:eastAsia="ru-RU" w:bidi="ar-SA"/>
    </w:rPr>
  </w:style>
  <w:style w:type="paragraph" w:styleId="Header">
    <w:name w:val="header"/>
    <w:basedOn w:val="Normal"/>
    <w:link w:val="HeaderChar1"/>
    <w:uiPriority w:val="99"/>
    <w:rsid w:val="0046070C"/>
    <w:pPr>
      <w:widowControl/>
      <w:tabs>
        <w:tab w:val="center" w:pos="4677"/>
        <w:tab w:val="right" w:pos="9355"/>
      </w:tabs>
      <w:autoSpaceDE/>
      <w:autoSpaceDN/>
      <w:adjustRightInd/>
    </w:pPr>
    <w:rPr>
      <w:rFonts w:eastAsia="Calibri"/>
    </w:rPr>
  </w:style>
  <w:style w:type="character" w:customStyle="1" w:styleId="HeaderChar">
    <w:name w:val="Header Char"/>
    <w:basedOn w:val="DefaultParagraphFont"/>
    <w:link w:val="Header"/>
    <w:uiPriority w:val="99"/>
    <w:semiHidden/>
    <w:locked/>
    <w:rsid w:val="00075884"/>
    <w:rPr>
      <w:rFonts w:ascii="Times New Roman" w:hAnsi="Times New Roman" w:cs="Times New Roman"/>
      <w:sz w:val="24"/>
      <w:szCs w:val="24"/>
    </w:rPr>
  </w:style>
  <w:style w:type="character" w:customStyle="1" w:styleId="HeaderChar1">
    <w:name w:val="Header Char1"/>
    <w:basedOn w:val="DefaultParagraphFont"/>
    <w:link w:val="Header"/>
    <w:uiPriority w:val="99"/>
    <w:semiHidden/>
    <w:locked/>
    <w:rsid w:val="0046070C"/>
    <w:rPr>
      <w:rFonts w:cs="Times New Roman"/>
      <w:sz w:val="24"/>
      <w:szCs w:val="24"/>
      <w:lang w:val="ru-RU" w:eastAsia="ru-RU" w:bidi="ar-SA"/>
    </w:rPr>
  </w:style>
  <w:style w:type="paragraph" w:styleId="Footer">
    <w:name w:val="footer"/>
    <w:basedOn w:val="Normal"/>
    <w:link w:val="FooterChar1"/>
    <w:uiPriority w:val="99"/>
    <w:rsid w:val="0046070C"/>
    <w:pPr>
      <w:widowControl/>
      <w:tabs>
        <w:tab w:val="center" w:pos="4677"/>
        <w:tab w:val="right" w:pos="9355"/>
      </w:tabs>
      <w:autoSpaceDE/>
      <w:autoSpaceDN/>
      <w:adjustRightInd/>
    </w:pPr>
    <w:rPr>
      <w:rFonts w:eastAsia="Calibri"/>
    </w:rPr>
  </w:style>
  <w:style w:type="character" w:customStyle="1" w:styleId="FooterChar">
    <w:name w:val="Footer Char"/>
    <w:basedOn w:val="DefaultParagraphFont"/>
    <w:link w:val="Footer"/>
    <w:uiPriority w:val="99"/>
    <w:semiHidden/>
    <w:locked/>
    <w:rsid w:val="00075884"/>
    <w:rPr>
      <w:rFonts w:ascii="Times New Roman" w:hAnsi="Times New Roman" w:cs="Times New Roman"/>
      <w:sz w:val="24"/>
      <w:szCs w:val="24"/>
    </w:rPr>
  </w:style>
  <w:style w:type="character" w:customStyle="1" w:styleId="FooterChar1">
    <w:name w:val="Footer Char1"/>
    <w:basedOn w:val="DefaultParagraphFont"/>
    <w:link w:val="Footer"/>
    <w:uiPriority w:val="99"/>
    <w:semiHidden/>
    <w:locked/>
    <w:rsid w:val="0046070C"/>
    <w:rPr>
      <w:rFonts w:cs="Times New Roman"/>
      <w:sz w:val="24"/>
      <w:szCs w:val="24"/>
      <w:lang w:val="ru-RU" w:eastAsia="ru-RU" w:bidi="ar-SA"/>
    </w:rPr>
  </w:style>
  <w:style w:type="character" w:customStyle="1" w:styleId="a4">
    <w:name w:val="Гипертекстовая ссылка"/>
    <w:basedOn w:val="a"/>
    <w:uiPriority w:val="99"/>
    <w:rsid w:val="0046070C"/>
    <w:rPr>
      <w:rFonts w:cs="Times New Roman"/>
      <w:color w:val="008000"/>
    </w:rPr>
  </w:style>
  <w:style w:type="paragraph" w:customStyle="1" w:styleId="a5">
    <w:name w:val="Таблицы (моноширинный)"/>
    <w:basedOn w:val="Normal"/>
    <w:next w:val="Normal"/>
    <w:uiPriority w:val="99"/>
    <w:rsid w:val="0046070C"/>
    <w:pPr>
      <w:widowControl/>
      <w:jc w:val="both"/>
    </w:pPr>
    <w:rPr>
      <w:rFonts w:ascii="Courier New" w:eastAsia="Calibri" w:hAnsi="Courier New" w:cs="Courier New"/>
    </w:rPr>
  </w:style>
  <w:style w:type="table" w:styleId="TableGrid">
    <w:name w:val="Table Grid"/>
    <w:basedOn w:val="TableNormal"/>
    <w:uiPriority w:val="99"/>
    <w:locked/>
    <w:rsid w:val="0046070C"/>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1"/>
    <w:uiPriority w:val="99"/>
    <w:semiHidden/>
    <w:rsid w:val="0046070C"/>
    <w:pPr>
      <w:widowControl/>
      <w:autoSpaceDE/>
      <w:autoSpaceDN/>
      <w:adjustRightInd/>
    </w:pPr>
    <w:rPr>
      <w:rFonts w:eastAsia="Calibri"/>
      <w:sz w:val="20"/>
      <w:szCs w:val="20"/>
    </w:rPr>
  </w:style>
  <w:style w:type="character" w:customStyle="1" w:styleId="FootnoteTextChar">
    <w:name w:val="Footnote Text Char"/>
    <w:basedOn w:val="DefaultParagraphFont"/>
    <w:link w:val="FootnoteText"/>
    <w:uiPriority w:val="99"/>
    <w:semiHidden/>
    <w:locked/>
    <w:rsid w:val="00075884"/>
    <w:rPr>
      <w:rFonts w:ascii="Times New Roman" w:hAnsi="Times New Roman" w:cs="Times New Roman"/>
      <w:sz w:val="20"/>
      <w:szCs w:val="20"/>
    </w:rPr>
  </w:style>
  <w:style w:type="character" w:customStyle="1" w:styleId="FootnoteTextChar1">
    <w:name w:val="Footnote Text Char1"/>
    <w:basedOn w:val="DefaultParagraphFont"/>
    <w:link w:val="FootnoteText"/>
    <w:uiPriority w:val="99"/>
    <w:semiHidden/>
    <w:locked/>
    <w:rsid w:val="0046070C"/>
    <w:rPr>
      <w:rFonts w:cs="Times New Roman"/>
      <w:lang w:val="ru-RU" w:eastAsia="ru-RU" w:bidi="ar-SA"/>
    </w:rPr>
  </w:style>
  <w:style w:type="character" w:styleId="FootnoteReference">
    <w:name w:val="footnote reference"/>
    <w:basedOn w:val="DefaultParagraphFont"/>
    <w:uiPriority w:val="99"/>
    <w:semiHidden/>
    <w:rsid w:val="0046070C"/>
    <w:rPr>
      <w:rFonts w:cs="Times New Roman"/>
      <w:vertAlign w:val="superscript"/>
    </w:rPr>
  </w:style>
  <w:style w:type="paragraph" w:customStyle="1" w:styleId="a6">
    <w:name w:val="Комментарий"/>
    <w:basedOn w:val="Normal"/>
    <w:next w:val="Normal"/>
    <w:uiPriority w:val="99"/>
    <w:rsid w:val="0046070C"/>
    <w:pPr>
      <w:widowControl/>
      <w:spacing w:before="75"/>
      <w:jc w:val="both"/>
    </w:pPr>
    <w:rPr>
      <w:rFonts w:ascii="Arial" w:eastAsia="Calibri" w:hAnsi="Arial" w:cs="Arial"/>
      <w:color w:val="353842"/>
      <w:shd w:val="clear" w:color="auto" w:fill="F0F0F0"/>
    </w:rPr>
  </w:style>
  <w:style w:type="character" w:customStyle="1" w:styleId="a7">
    <w:name w:val="Продолжение ссылки"/>
    <w:uiPriority w:val="99"/>
    <w:rsid w:val="0046070C"/>
  </w:style>
  <w:style w:type="paragraph" w:customStyle="1" w:styleId="a8">
    <w:name w:val="Нормальный (таблица)"/>
    <w:basedOn w:val="Normal"/>
    <w:next w:val="Normal"/>
    <w:uiPriority w:val="99"/>
    <w:rsid w:val="0046070C"/>
    <w:pPr>
      <w:widowControl/>
      <w:jc w:val="both"/>
    </w:pPr>
    <w:rPr>
      <w:rFonts w:ascii="Arial" w:eastAsia="Calibri" w:hAnsi="Arial"/>
    </w:rPr>
  </w:style>
  <w:style w:type="paragraph" w:customStyle="1" w:styleId="a9">
    <w:name w:val="Прижатый влево"/>
    <w:basedOn w:val="Normal"/>
    <w:next w:val="Normal"/>
    <w:uiPriority w:val="99"/>
    <w:rsid w:val="0046070C"/>
    <w:pPr>
      <w:widowControl/>
    </w:pPr>
    <w:rPr>
      <w:rFonts w:ascii="Arial" w:eastAsia="Calibri" w:hAnsi="Arial"/>
    </w:rPr>
  </w:style>
  <w:style w:type="paragraph" w:customStyle="1" w:styleId="ConsPlusNonformat">
    <w:name w:val="ConsPlusNonformat"/>
    <w:uiPriority w:val="99"/>
    <w:rsid w:val="0046070C"/>
    <w:pPr>
      <w:widowControl w:val="0"/>
      <w:autoSpaceDE w:val="0"/>
      <w:autoSpaceDN w:val="0"/>
      <w:adjustRightInd w:val="0"/>
    </w:pPr>
    <w:rPr>
      <w:rFonts w:ascii="Courier New" w:hAnsi="Courier New" w:cs="Courier New"/>
      <w:sz w:val="20"/>
      <w:szCs w:val="20"/>
    </w:rPr>
  </w:style>
  <w:style w:type="paragraph" w:styleId="HTMLPreformatted">
    <w:name w:val="HTML Preformatted"/>
    <w:basedOn w:val="Normal"/>
    <w:link w:val="HTMLPreformattedChar1"/>
    <w:uiPriority w:val="99"/>
    <w:rsid w:val="0046070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Calibri"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075884"/>
    <w:rPr>
      <w:rFonts w:ascii="Courier New" w:hAnsi="Courier New" w:cs="Courier New"/>
      <w:sz w:val="20"/>
      <w:szCs w:val="20"/>
    </w:rPr>
  </w:style>
  <w:style w:type="character" w:customStyle="1" w:styleId="HTMLPreformattedChar1">
    <w:name w:val="HTML Preformatted Char1"/>
    <w:basedOn w:val="DefaultParagraphFont"/>
    <w:link w:val="HTMLPreformatted"/>
    <w:uiPriority w:val="99"/>
    <w:locked/>
    <w:rsid w:val="0046070C"/>
    <w:rPr>
      <w:rFonts w:ascii="Courier New" w:hAnsi="Courier New" w:cs="Courier New"/>
      <w:lang w:val="ru-RU" w:eastAsia="ru-RU" w:bidi="ar-SA"/>
    </w:rPr>
  </w:style>
  <w:style w:type="character" w:customStyle="1" w:styleId="grame">
    <w:name w:val="grame"/>
    <w:basedOn w:val="DefaultParagraphFont"/>
    <w:uiPriority w:val="99"/>
    <w:rsid w:val="0046070C"/>
    <w:rPr>
      <w:rFonts w:cs="Times New Roman"/>
    </w:rPr>
  </w:style>
  <w:style w:type="paragraph" w:styleId="BodyTextIndent">
    <w:name w:val="Body Text Indent"/>
    <w:basedOn w:val="Normal"/>
    <w:link w:val="BodyTextIndentChar1"/>
    <w:uiPriority w:val="99"/>
    <w:rsid w:val="0046070C"/>
    <w:pPr>
      <w:widowControl/>
      <w:autoSpaceDE/>
      <w:autoSpaceDN/>
      <w:adjustRightInd/>
      <w:spacing w:after="120"/>
      <w:ind w:left="283"/>
    </w:pPr>
    <w:rPr>
      <w:rFonts w:eastAsia="Calibri"/>
    </w:rPr>
  </w:style>
  <w:style w:type="character" w:customStyle="1" w:styleId="BodyTextIndentChar">
    <w:name w:val="Body Text Indent Char"/>
    <w:basedOn w:val="DefaultParagraphFont"/>
    <w:link w:val="BodyTextIndent"/>
    <w:uiPriority w:val="99"/>
    <w:semiHidden/>
    <w:locked/>
    <w:rsid w:val="00075884"/>
    <w:rPr>
      <w:rFonts w:ascii="Times New Roman" w:hAnsi="Times New Roman" w:cs="Times New Roman"/>
      <w:sz w:val="24"/>
      <w:szCs w:val="24"/>
    </w:rPr>
  </w:style>
  <w:style w:type="character" w:customStyle="1" w:styleId="BodyTextIndentChar1">
    <w:name w:val="Body Text Indent Char1"/>
    <w:basedOn w:val="DefaultParagraphFont"/>
    <w:link w:val="BodyTextIndent"/>
    <w:uiPriority w:val="99"/>
    <w:locked/>
    <w:rsid w:val="0046070C"/>
    <w:rPr>
      <w:rFonts w:cs="Times New Roman"/>
      <w:sz w:val="24"/>
      <w:szCs w:val="24"/>
      <w:lang w:val="ru-RU" w:eastAsia="ru-RU" w:bidi="ar-SA"/>
    </w:rPr>
  </w:style>
  <w:style w:type="character" w:customStyle="1" w:styleId="aa">
    <w:name w:val="Основной текст Знак"/>
    <w:basedOn w:val="DefaultParagraphFont"/>
    <w:uiPriority w:val="99"/>
    <w:locked/>
    <w:rsid w:val="0046070C"/>
    <w:rPr>
      <w:rFonts w:cs="Times New Roman"/>
      <w:sz w:val="24"/>
      <w:szCs w:val="24"/>
    </w:rPr>
  </w:style>
  <w:style w:type="paragraph" w:customStyle="1" w:styleId="Aaoieeeieiioeooe">
    <w:name w:val="Aa?oiee eieiioeooe"/>
    <w:basedOn w:val="Normal"/>
    <w:uiPriority w:val="99"/>
    <w:rsid w:val="0046070C"/>
    <w:pPr>
      <w:widowControl/>
      <w:tabs>
        <w:tab w:val="center" w:pos="4536"/>
        <w:tab w:val="right" w:pos="9072"/>
      </w:tabs>
      <w:autoSpaceDE/>
      <w:autoSpaceDN/>
      <w:adjustRightInd/>
    </w:pPr>
    <w:rPr>
      <w:rFonts w:eastAsia="Calibri"/>
      <w:szCs w:val="20"/>
    </w:rPr>
  </w:style>
  <w:style w:type="paragraph" w:customStyle="1" w:styleId="Iauiue">
    <w:name w:val="Iau?iue"/>
    <w:uiPriority w:val="99"/>
    <w:rsid w:val="0046070C"/>
    <w:rPr>
      <w:rFonts w:ascii="Times New Roman" w:hAnsi="Times New Roman"/>
      <w:sz w:val="20"/>
      <w:szCs w:val="20"/>
    </w:rPr>
  </w:style>
  <w:style w:type="character" w:customStyle="1" w:styleId="section">
    <w:name w:val="section"/>
    <w:basedOn w:val="DefaultParagraphFont"/>
    <w:uiPriority w:val="99"/>
    <w:rsid w:val="0046070C"/>
    <w:rPr>
      <w:rFonts w:cs="Times New Roman"/>
    </w:rPr>
  </w:style>
  <w:style w:type="character" w:customStyle="1" w:styleId="objectiveitem">
    <w:name w:val="objectiveitem"/>
    <w:basedOn w:val="DefaultParagraphFont"/>
    <w:uiPriority w:val="99"/>
    <w:rsid w:val="0046070C"/>
    <w:rPr>
      <w:rFonts w:cs="Times New Roman"/>
    </w:rPr>
  </w:style>
  <w:style w:type="character" w:customStyle="1" w:styleId="kbktypeexpens">
    <w:name w:val="kbktypeexpens"/>
    <w:basedOn w:val="DefaultParagraphFont"/>
    <w:uiPriority w:val="99"/>
    <w:rsid w:val="0046070C"/>
    <w:rPr>
      <w:rFonts w:cs="Times New Roman"/>
    </w:rPr>
  </w:style>
  <w:style w:type="paragraph" w:customStyle="1" w:styleId="Default">
    <w:name w:val="Default"/>
    <w:uiPriority w:val="99"/>
    <w:rsid w:val="0046070C"/>
    <w:pPr>
      <w:autoSpaceDE w:val="0"/>
      <w:autoSpaceDN w:val="0"/>
      <w:adjustRightInd w:val="0"/>
    </w:pPr>
    <w:rPr>
      <w:rFonts w:ascii="Times New Roman" w:hAnsi="Times New Roman"/>
      <w:color w:val="000000"/>
      <w:sz w:val="24"/>
      <w:szCs w:val="24"/>
    </w:rPr>
  </w:style>
  <w:style w:type="character" w:styleId="PageNumber">
    <w:name w:val="page number"/>
    <w:basedOn w:val="DefaultParagraphFont"/>
    <w:uiPriority w:val="99"/>
    <w:rsid w:val="00B12D72"/>
    <w:rPr>
      <w:rFonts w:cs="Times New Roman"/>
    </w:rPr>
  </w:style>
  <w:style w:type="paragraph" w:customStyle="1" w:styleId="3">
    <w:name w:val="Обычный3"/>
    <w:uiPriority w:val="99"/>
    <w:rsid w:val="00B12D72"/>
    <w:pPr>
      <w:widowControl w:val="0"/>
      <w:spacing w:line="300" w:lineRule="auto"/>
      <w:ind w:firstLine="720"/>
      <w:jc w:val="both"/>
    </w:pPr>
    <w:rPr>
      <w:rFonts w:ascii="Times New Roman" w:hAnsi="Times New Roman"/>
      <w:sz w:val="24"/>
      <w:szCs w:val="20"/>
    </w:rPr>
  </w:style>
  <w:style w:type="character" w:customStyle="1" w:styleId="a0">
    <w:name w:val="Основной текст_"/>
    <w:link w:val="10"/>
    <w:uiPriority w:val="99"/>
    <w:locked/>
    <w:rsid w:val="00B12D72"/>
    <w:rPr>
      <w:sz w:val="23"/>
      <w:lang w:val="ru-RU" w:eastAsia="ar-SA" w:bidi="ar-SA"/>
    </w:rPr>
  </w:style>
  <w:style w:type="paragraph" w:customStyle="1" w:styleId="ab">
    <w:name w:val="Абзац списка"/>
    <w:basedOn w:val="Normal"/>
    <w:uiPriority w:val="99"/>
    <w:rsid w:val="00B12D72"/>
    <w:pPr>
      <w:autoSpaceDE/>
      <w:autoSpaceDN/>
      <w:adjustRightInd/>
      <w:ind w:left="720"/>
      <w:contextualSpacing/>
    </w:pPr>
    <w:rPr>
      <w:rFonts w:ascii="Courier New" w:eastAsia="Calibri" w:hAnsi="Courier New" w:cs="Courier New"/>
      <w:color w:val="000000"/>
    </w:rPr>
  </w:style>
  <w:style w:type="paragraph" w:customStyle="1" w:styleId="Style1">
    <w:name w:val="Style1"/>
    <w:basedOn w:val="Normal"/>
    <w:uiPriority w:val="99"/>
    <w:rsid w:val="00B12D72"/>
    <w:pPr>
      <w:suppressAutoHyphens/>
      <w:autoSpaceDN/>
      <w:adjustRightInd/>
      <w:spacing w:line="298" w:lineRule="exact"/>
    </w:pPr>
    <w:rPr>
      <w:rFonts w:eastAsia="Calibri"/>
      <w:lang w:eastAsia="ar-SA"/>
    </w:rPr>
  </w:style>
  <w:style w:type="character" w:styleId="Strong">
    <w:name w:val="Strong"/>
    <w:basedOn w:val="DefaultParagraphFont"/>
    <w:uiPriority w:val="99"/>
    <w:qFormat/>
    <w:locked/>
    <w:rsid w:val="00831B8A"/>
    <w:rPr>
      <w:rFonts w:cs="Times New Roman"/>
      <w:b/>
      <w:bCs/>
    </w:rPr>
  </w:style>
  <w:style w:type="paragraph" w:customStyle="1" w:styleId="20">
    <w:name w:val="Обычный2"/>
    <w:uiPriority w:val="99"/>
    <w:rsid w:val="00C70B6C"/>
    <w:pPr>
      <w:widowControl w:val="0"/>
      <w:snapToGrid w:val="0"/>
      <w:spacing w:line="300" w:lineRule="auto"/>
      <w:ind w:firstLine="720"/>
      <w:jc w:val="both"/>
    </w:pPr>
    <w:rPr>
      <w:rFonts w:ascii="Times New Roman" w:hAnsi="Times New Roman"/>
      <w:sz w:val="24"/>
      <w:szCs w:val="20"/>
    </w:rPr>
  </w:style>
  <w:style w:type="paragraph" w:customStyle="1" w:styleId="Style9">
    <w:name w:val="Style9"/>
    <w:basedOn w:val="Normal"/>
    <w:uiPriority w:val="99"/>
    <w:rsid w:val="00C70B6C"/>
    <w:pPr>
      <w:spacing w:line="269" w:lineRule="exact"/>
      <w:jc w:val="both"/>
    </w:pPr>
    <w:rPr>
      <w:rFonts w:eastAsia="Calibri"/>
    </w:rPr>
  </w:style>
  <w:style w:type="paragraph" w:customStyle="1" w:styleId="1cxspmiddle">
    <w:name w:val="1cxspmiddle"/>
    <w:basedOn w:val="Normal"/>
    <w:uiPriority w:val="99"/>
    <w:rsid w:val="00C70B6C"/>
    <w:pPr>
      <w:widowControl/>
      <w:autoSpaceDE/>
      <w:autoSpaceDN/>
      <w:adjustRightInd/>
      <w:spacing w:before="100" w:beforeAutospacing="1" w:after="100" w:afterAutospacing="1"/>
    </w:pPr>
    <w:rPr>
      <w:rFonts w:eastAsia="Calibri"/>
    </w:rPr>
  </w:style>
  <w:style w:type="character" w:customStyle="1" w:styleId="ListParagraphChar">
    <w:name w:val="List Paragraph Char"/>
    <w:aliases w:val="асз.Списка Char"/>
    <w:link w:val="ListParagraph"/>
    <w:uiPriority w:val="99"/>
    <w:locked/>
    <w:rsid w:val="00C70B6C"/>
    <w:rPr>
      <w:rFonts w:eastAsia="Times New Roman"/>
      <w:sz w:val="24"/>
      <w:lang w:val="ru-RU" w:eastAsia="ru-RU"/>
    </w:rPr>
  </w:style>
  <w:style w:type="character" w:customStyle="1" w:styleId="FontStyle16">
    <w:name w:val="Font Style16"/>
    <w:uiPriority w:val="99"/>
    <w:rsid w:val="00C70B6C"/>
    <w:rPr>
      <w:rFonts w:ascii="Times New Roman" w:hAnsi="Times New Roman"/>
      <w:sz w:val="16"/>
    </w:rPr>
  </w:style>
</w:styles>
</file>

<file path=word/webSettings.xml><?xml version="1.0" encoding="utf-8"?>
<w:webSettings xmlns:r="http://schemas.openxmlformats.org/officeDocument/2006/relationships" xmlns:w="http://schemas.openxmlformats.org/wordprocessingml/2006/main">
  <w:divs>
    <w:div w:id="1146311747">
      <w:marLeft w:val="0"/>
      <w:marRight w:val="0"/>
      <w:marTop w:val="0"/>
      <w:marBottom w:val="0"/>
      <w:divBdr>
        <w:top w:val="none" w:sz="0" w:space="0" w:color="auto"/>
        <w:left w:val="none" w:sz="0" w:space="0" w:color="auto"/>
        <w:bottom w:val="none" w:sz="0" w:space="0" w:color="auto"/>
        <w:right w:val="none" w:sz="0" w:space="0" w:color="auto"/>
      </w:divBdr>
    </w:div>
    <w:div w:id="1146311748">
      <w:marLeft w:val="0"/>
      <w:marRight w:val="0"/>
      <w:marTop w:val="0"/>
      <w:marBottom w:val="0"/>
      <w:divBdr>
        <w:top w:val="none" w:sz="0" w:space="0" w:color="auto"/>
        <w:left w:val="none" w:sz="0" w:space="0" w:color="auto"/>
        <w:bottom w:val="none" w:sz="0" w:space="0" w:color="auto"/>
        <w:right w:val="none" w:sz="0" w:space="0" w:color="auto"/>
      </w:divBdr>
    </w:div>
    <w:div w:id="1146311749">
      <w:marLeft w:val="0"/>
      <w:marRight w:val="0"/>
      <w:marTop w:val="0"/>
      <w:marBottom w:val="0"/>
      <w:divBdr>
        <w:top w:val="none" w:sz="0" w:space="0" w:color="auto"/>
        <w:left w:val="none" w:sz="0" w:space="0" w:color="auto"/>
        <w:bottom w:val="none" w:sz="0" w:space="0" w:color="auto"/>
        <w:right w:val="none" w:sz="0" w:space="0" w:color="auto"/>
      </w:divBdr>
    </w:div>
    <w:div w:id="1146311750">
      <w:marLeft w:val="0"/>
      <w:marRight w:val="0"/>
      <w:marTop w:val="0"/>
      <w:marBottom w:val="0"/>
      <w:divBdr>
        <w:top w:val="none" w:sz="0" w:space="0" w:color="auto"/>
        <w:left w:val="none" w:sz="0" w:space="0" w:color="auto"/>
        <w:bottom w:val="none" w:sz="0" w:space="0" w:color="auto"/>
        <w:right w:val="none" w:sz="0" w:space="0" w:color="auto"/>
      </w:divBdr>
    </w:div>
    <w:div w:id="1146311751">
      <w:marLeft w:val="0"/>
      <w:marRight w:val="0"/>
      <w:marTop w:val="0"/>
      <w:marBottom w:val="0"/>
      <w:divBdr>
        <w:top w:val="none" w:sz="0" w:space="0" w:color="auto"/>
        <w:left w:val="none" w:sz="0" w:space="0" w:color="auto"/>
        <w:bottom w:val="none" w:sz="0" w:space="0" w:color="auto"/>
        <w:right w:val="none" w:sz="0" w:space="0" w:color="auto"/>
      </w:divBdr>
    </w:div>
    <w:div w:id="1146311752">
      <w:marLeft w:val="0"/>
      <w:marRight w:val="0"/>
      <w:marTop w:val="0"/>
      <w:marBottom w:val="0"/>
      <w:divBdr>
        <w:top w:val="none" w:sz="0" w:space="0" w:color="auto"/>
        <w:left w:val="none" w:sz="0" w:space="0" w:color="auto"/>
        <w:bottom w:val="none" w:sz="0" w:space="0" w:color="auto"/>
        <w:right w:val="none" w:sz="0" w:space="0" w:color="auto"/>
      </w:divBdr>
    </w:div>
    <w:div w:id="1146311753">
      <w:marLeft w:val="0"/>
      <w:marRight w:val="0"/>
      <w:marTop w:val="0"/>
      <w:marBottom w:val="0"/>
      <w:divBdr>
        <w:top w:val="none" w:sz="0" w:space="0" w:color="auto"/>
        <w:left w:val="none" w:sz="0" w:space="0" w:color="auto"/>
        <w:bottom w:val="none" w:sz="0" w:space="0" w:color="auto"/>
        <w:right w:val="none" w:sz="0" w:space="0" w:color="auto"/>
      </w:divBdr>
    </w:div>
    <w:div w:id="1146311754">
      <w:marLeft w:val="0"/>
      <w:marRight w:val="0"/>
      <w:marTop w:val="0"/>
      <w:marBottom w:val="0"/>
      <w:divBdr>
        <w:top w:val="none" w:sz="0" w:space="0" w:color="auto"/>
        <w:left w:val="none" w:sz="0" w:space="0" w:color="auto"/>
        <w:bottom w:val="none" w:sz="0" w:space="0" w:color="auto"/>
        <w:right w:val="none" w:sz="0" w:space="0" w:color="auto"/>
      </w:divBdr>
    </w:div>
    <w:div w:id="1146311755">
      <w:marLeft w:val="0"/>
      <w:marRight w:val="0"/>
      <w:marTop w:val="0"/>
      <w:marBottom w:val="0"/>
      <w:divBdr>
        <w:top w:val="none" w:sz="0" w:space="0" w:color="auto"/>
        <w:left w:val="none" w:sz="0" w:space="0" w:color="auto"/>
        <w:bottom w:val="none" w:sz="0" w:space="0" w:color="auto"/>
        <w:right w:val="none" w:sz="0" w:space="0" w:color="auto"/>
      </w:divBdr>
    </w:div>
    <w:div w:id="1146311756">
      <w:marLeft w:val="0"/>
      <w:marRight w:val="0"/>
      <w:marTop w:val="0"/>
      <w:marBottom w:val="0"/>
      <w:divBdr>
        <w:top w:val="none" w:sz="0" w:space="0" w:color="auto"/>
        <w:left w:val="none" w:sz="0" w:space="0" w:color="auto"/>
        <w:bottom w:val="none" w:sz="0" w:space="0" w:color="auto"/>
        <w:right w:val="none" w:sz="0" w:space="0" w:color="auto"/>
      </w:divBdr>
    </w:div>
    <w:div w:id="1146311757">
      <w:marLeft w:val="0"/>
      <w:marRight w:val="0"/>
      <w:marTop w:val="0"/>
      <w:marBottom w:val="0"/>
      <w:divBdr>
        <w:top w:val="none" w:sz="0" w:space="0" w:color="auto"/>
        <w:left w:val="none" w:sz="0" w:space="0" w:color="auto"/>
        <w:bottom w:val="none" w:sz="0" w:space="0" w:color="auto"/>
        <w:right w:val="none" w:sz="0" w:space="0" w:color="auto"/>
      </w:divBdr>
    </w:div>
    <w:div w:id="114631175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60AD80CE9A33E4F4E2CC58702D3FED9A2973AE85097556CD6C1F04FB8CFCF69C443F760F681419FeCN7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660AD80CE9A33E4F4E2CC58702D3FED9A2973CE15391556CD6C1F04FB8CFCF69C443F762F786e4N8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izo4volgograd@mai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413</TotalTime>
  <Pages>11</Pages>
  <Words>4057</Words>
  <Characters>23127</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Тыл</dc:creator>
  <cp:keywords/>
  <dc:description/>
  <cp:lastModifiedBy>User</cp:lastModifiedBy>
  <cp:revision>37</cp:revision>
  <cp:lastPrinted>2026-07-23T12:21:00Z</cp:lastPrinted>
  <dcterms:created xsi:type="dcterms:W3CDTF">2024-02-02T06:10:00Z</dcterms:created>
  <dcterms:modified xsi:type="dcterms:W3CDTF">2026-08-14T10:21:00Z</dcterms:modified>
</cp:coreProperties>
</file>