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C9E0F" w14:textId="77777777"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14:paraId="110884E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28230741" w14:textId="77777777" w:rsidTr="000421EA">
        <w:tc>
          <w:tcPr>
            <w:tcW w:w="10173" w:type="dxa"/>
            <w:shd w:val="clear" w:color="auto" w:fill="auto"/>
          </w:tcPr>
          <w:p w14:paraId="0EDFA1DC" w14:textId="7862CBBE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CE7AF1">
              <w:rPr>
                <w:sz w:val="22"/>
                <w:szCs w:val="22"/>
              </w:rPr>
              <w:t>286/08/26</w:t>
            </w:r>
          </w:p>
          <w:p w14:paraId="4CCC8FF0" w14:textId="3C81F14F" w:rsidR="00195E24" w:rsidRPr="00195E24" w:rsidRDefault="009A6105" w:rsidP="00195E24">
            <w:pPr>
              <w:pStyle w:val="11"/>
              <w:rPr>
                <w:sz w:val="22"/>
                <w:szCs w:val="22"/>
                <w:lang w:bidi="ru-RU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7212A9" w:rsidRPr="007212A9">
              <w:rPr>
                <w:bCs/>
                <w:sz w:val="22"/>
                <w:szCs w:val="22"/>
              </w:rPr>
              <w:t>контейнеров в филиал ЦМШ-АИИ «Приморский»</w:t>
            </w:r>
          </w:p>
          <w:p w14:paraId="345125C7" w14:textId="05D162EB" w:rsidR="00F84586" w:rsidRPr="008F50D6" w:rsidRDefault="00F84586" w:rsidP="00217B80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</w:p>
        </w:tc>
      </w:tr>
    </w:tbl>
    <w:p w14:paraId="62DA18C9" w14:textId="77777777" w:rsidR="00B33A7F" w:rsidRDefault="00B33A7F" w:rsidP="00531C72">
      <w:pPr>
        <w:ind w:firstLine="142"/>
        <w:jc w:val="center"/>
        <w:rPr>
          <w:b/>
          <w:sz w:val="22"/>
          <w:szCs w:val="22"/>
        </w:rPr>
      </w:pPr>
    </w:p>
    <w:p w14:paraId="63F5BE7E" w14:textId="0E70C652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</w:t>
      </w:r>
      <w:r w:rsidR="008D22A9">
        <w:rPr>
          <w:b/>
          <w:sz w:val="22"/>
          <w:szCs w:val="22"/>
        </w:rPr>
        <w:t xml:space="preserve">  </w:t>
      </w:r>
      <w:bookmarkStart w:id="0" w:name="_GoBack"/>
      <w:bookmarkEnd w:id="0"/>
      <w:r w:rsidR="00877C12">
        <w:rPr>
          <w:b/>
          <w:sz w:val="22"/>
          <w:szCs w:val="22"/>
        </w:rPr>
        <w:t xml:space="preserve">   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8D22A9">
        <w:rPr>
          <w:sz w:val="22"/>
          <w:szCs w:val="22"/>
        </w:rPr>
        <w:t>________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599E20E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5B821DB5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29BA94CD" w14:textId="0E91A5B5" w:rsidR="0003121F" w:rsidRPr="008F50D6" w:rsidRDefault="004A46AD" w:rsidP="0018172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493535"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="00493535" w:rsidRPr="008F50D6">
        <w:rPr>
          <w:sz w:val="22"/>
          <w:szCs w:val="22"/>
        </w:rPr>
        <w:t>именуемое в</w:t>
      </w:r>
      <w:r w:rsidR="00493535" w:rsidRPr="008F50D6">
        <w:rPr>
          <w:b/>
          <w:sz w:val="22"/>
          <w:szCs w:val="22"/>
        </w:rPr>
        <w:t xml:space="preserve"> </w:t>
      </w:r>
      <w:r w:rsidR="00493535" w:rsidRPr="008F50D6">
        <w:rPr>
          <w:sz w:val="22"/>
          <w:szCs w:val="22"/>
        </w:rPr>
        <w:t>дальнейшем</w:t>
      </w:r>
      <w:r w:rsidR="00493535" w:rsidRPr="008F50D6">
        <w:rPr>
          <w:b/>
          <w:sz w:val="22"/>
          <w:szCs w:val="22"/>
        </w:rPr>
        <w:t xml:space="preserve"> «Заказчик», </w:t>
      </w:r>
      <w:r w:rsidR="00493535"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770027">
        <w:rPr>
          <w:sz w:val="22"/>
          <w:szCs w:val="22"/>
        </w:rPr>
        <w:t>Мальцевой Натальи Васильевны</w:t>
      </w:r>
      <w:r w:rsidR="00493535" w:rsidRPr="008F50D6">
        <w:rPr>
          <w:bCs/>
          <w:sz w:val="22"/>
          <w:szCs w:val="22"/>
        </w:rPr>
        <w:t>,</w:t>
      </w:r>
      <w:r w:rsidR="00493535"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770027">
        <w:rPr>
          <w:sz w:val="22"/>
          <w:szCs w:val="22"/>
        </w:rPr>
        <w:t>01.07.2026</w:t>
      </w:r>
      <w:r w:rsidR="00DA54AB" w:rsidRPr="008F50D6">
        <w:rPr>
          <w:sz w:val="22"/>
          <w:szCs w:val="22"/>
        </w:rPr>
        <w:t xml:space="preserve"> </w:t>
      </w:r>
      <w:r w:rsidR="00493535"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770027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="00493535"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75EB537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5FEDD1A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4190A9D7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65D08375" w14:textId="5DB562CC"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 xml:space="preserve">осуществить </w:t>
      </w:r>
      <w:r w:rsidR="00B33A7F" w:rsidRPr="008F50D6">
        <w:rPr>
          <w:sz w:val="22"/>
          <w:szCs w:val="22"/>
        </w:rPr>
        <w:t>поставку</w:t>
      </w:r>
      <w:r w:rsidR="00B33A7F" w:rsidRPr="00B33A7F">
        <w:t xml:space="preserve"> </w:t>
      </w:r>
      <w:r w:rsidR="007212A9" w:rsidRPr="007212A9">
        <w:rPr>
          <w:b/>
          <w:bCs/>
          <w:sz w:val="22"/>
          <w:szCs w:val="22"/>
        </w:rPr>
        <w:t>контейнеров в филиал ЦМШ-АИИ «Приморский»</w:t>
      </w:r>
      <w:r w:rsidR="00195E24">
        <w:rPr>
          <w:b/>
          <w:sz w:val="22"/>
          <w:szCs w:val="22"/>
          <w:lang w:bidi="ru-RU"/>
        </w:rPr>
        <w:t xml:space="preserve"> </w:t>
      </w:r>
      <w:r w:rsidR="00B33A7F" w:rsidRPr="0069457E" w:rsidDel="0069457E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0B4FFDFE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B33A7F">
        <w:rPr>
          <w:sz w:val="22"/>
          <w:szCs w:val="22"/>
        </w:rPr>
        <w:t>8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16CFAEA0" w14:textId="7C601EB6"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770027">
        <w:rPr>
          <w:sz w:val="22"/>
          <w:szCs w:val="22"/>
        </w:rPr>
        <w:t>30</w:t>
      </w:r>
      <w:r w:rsidR="002C18E1">
        <w:rPr>
          <w:sz w:val="22"/>
          <w:szCs w:val="22"/>
        </w:rPr>
        <w:t xml:space="preserve"> (</w:t>
      </w:r>
      <w:r w:rsidR="00770027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</w:t>
      </w:r>
      <w:r w:rsidR="00770027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386AF031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798D46E3" w14:textId="2EF9A387" w:rsidR="008F50D6" w:rsidRPr="00065135" w:rsidRDefault="00212834" w:rsidP="00217B80">
      <w:pPr>
        <w:ind w:left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7212A9" w:rsidRPr="007212A9">
        <w:rPr>
          <w:b/>
          <w:sz w:val="21"/>
        </w:rPr>
        <w:t>25 425 (Двадцать пять тысяч четыреста двадцать пять) рублей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 xml:space="preserve">в том числе налог на добавленную стоимость (далее - НДС) по налоговой ставке ______ (______) процентов, </w:t>
      </w:r>
      <w:r w:rsidR="002D6A90">
        <w:rPr>
          <w:bCs/>
          <w:i/>
          <w:iCs/>
          <w:sz w:val="22"/>
          <w:szCs w:val="22"/>
        </w:rPr>
        <w:t xml:space="preserve">что составляет _______________рублей, </w:t>
      </w:r>
      <w:r w:rsidR="008F50D6" w:rsidRPr="00065135">
        <w:rPr>
          <w:bCs/>
          <w:i/>
          <w:iCs/>
          <w:sz w:val="22"/>
          <w:szCs w:val="22"/>
        </w:rPr>
        <w:t>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3BE5706B" w14:textId="77777777" w:rsidR="00D60140" w:rsidRPr="002D6A90" w:rsidRDefault="00D60140" w:rsidP="008F50D6">
      <w:pPr>
        <w:ind w:firstLine="142"/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2.2. </w:t>
      </w:r>
      <w:r w:rsidRPr="002D6A90">
        <w:rPr>
          <w:sz w:val="22"/>
          <w:szCs w:val="22"/>
        </w:rPr>
        <w:t>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6C169FBF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3AFB4B4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2.4.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 w14:paraId="558414BF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2.5.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71CCC70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2.6.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36DBB17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2.7.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2534E93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2.8.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79E3D6E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2.9.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 xml:space="preserve">(трех) рабочих дней в письменной форме сообщить об этом Заказчику с указанием новых реквизитов расчетного счета. В </w:t>
      </w:r>
      <w:r w:rsidRPr="008F50D6">
        <w:rPr>
          <w:sz w:val="22"/>
          <w:szCs w:val="22"/>
        </w:rPr>
        <w:lastRenderedPageBreak/>
        <w:t>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34B7E8F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2.10.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14:paraId="0E70C9DC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14:paraId="17FCC202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14:paraId="56AB8C5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F5765" w:rsidRPr="004F5765">
        <w:rPr>
          <w:bCs/>
          <w:sz w:val="22"/>
          <w:szCs w:val="22"/>
        </w:rPr>
        <w:t>8 (</w:t>
      </w:r>
      <w:r w:rsidR="00217B80" w:rsidRPr="004F5765">
        <w:rPr>
          <w:bCs/>
          <w:sz w:val="22"/>
          <w:szCs w:val="22"/>
        </w:rPr>
        <w:t>9</w:t>
      </w:r>
      <w:r w:rsidR="00217B80">
        <w:rPr>
          <w:bCs/>
          <w:sz w:val="22"/>
          <w:szCs w:val="22"/>
        </w:rPr>
        <w:t>02</w:t>
      </w:r>
      <w:r w:rsidR="004F5765" w:rsidRPr="004F5765">
        <w:rPr>
          <w:bCs/>
          <w:sz w:val="22"/>
          <w:szCs w:val="22"/>
        </w:rPr>
        <w:t>)</w:t>
      </w:r>
      <w:r w:rsidR="00217B80">
        <w:rPr>
          <w:bCs/>
          <w:sz w:val="22"/>
          <w:szCs w:val="22"/>
        </w:rPr>
        <w:t xml:space="preserve"> 489-79-83</w:t>
      </w:r>
      <w:r w:rsidR="006775AF" w:rsidRPr="008F50D6">
        <w:rPr>
          <w:sz w:val="22"/>
          <w:szCs w:val="22"/>
        </w:rPr>
        <w:t>, уполномоченное лицо –</w:t>
      </w:r>
      <w:r w:rsidR="001828E1" w:rsidRPr="008F50D6">
        <w:rPr>
          <w:sz w:val="22"/>
          <w:szCs w:val="22"/>
        </w:rPr>
        <w:t xml:space="preserve"> </w:t>
      </w:r>
      <w:proofErr w:type="spellStart"/>
      <w:r w:rsidR="0069457E" w:rsidRPr="0069457E">
        <w:rPr>
          <w:sz w:val="22"/>
          <w:szCs w:val="22"/>
        </w:rPr>
        <w:t>Половинко</w:t>
      </w:r>
      <w:proofErr w:type="spellEnd"/>
      <w:r w:rsidR="0069457E" w:rsidRPr="0069457E">
        <w:rPr>
          <w:sz w:val="22"/>
          <w:szCs w:val="22"/>
        </w:rPr>
        <w:t xml:space="preserve"> Владимир Степанович</w:t>
      </w:r>
      <w:r w:rsidRPr="008F50D6">
        <w:rPr>
          <w:sz w:val="22"/>
          <w:szCs w:val="22"/>
        </w:rPr>
        <w:t>. В противном случае Заказчик вправе отказаться от приемки и перенести ее на срок 3 (три) рабочих дня.</w:t>
      </w:r>
    </w:p>
    <w:p w14:paraId="0E338F45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6B0BFD3D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45FF0FAF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65099699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3BE3463F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190AB07D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A215778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7C2568F0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237B0EE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6D8B6A1B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187291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3.7. В случае выявления недостатков и несоответствий Товара Стороны составляют акт о выявленных нарушениях. При передаче Товара ненадлежащего качества Поставщик обязан в течение 15 (пятнадцати) рабочих дней с даты подписания Сторонами акта о выявленных нарушениях заменить этот Товар товаром надлежащего качества либо устранить недостатки. При замене Товара его возврат осуществляется силами и за счет Поставщика. Заказчик обязан обеспечить Поставщику возможность вывоза такого Товара. В случае передачи Товара, не соответствующего условиям Контракта о количестве или комплектности, Поставщик обязан в сроки, указанные в настоящем пункте по требованию Заказчика: передать недостающее количество Товара; доукомплектовать Товар. </w:t>
      </w:r>
    </w:p>
    <w:p w14:paraId="7E3A7559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23B4CD4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 xml:space="preserve">В этом случае односторонний Акт приемки (ф. 0510452) считается подписанным Поставщиком </w:t>
      </w:r>
      <w:r w:rsidRPr="0081617C">
        <w:rPr>
          <w:color w:val="000000"/>
          <w:sz w:val="22"/>
          <w:szCs w:val="22"/>
        </w:rPr>
        <w:lastRenderedPageBreak/>
        <w:t>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6A33A64E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A800129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BB96146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14:paraId="11D5C367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50B5FB6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707A154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168F18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AAB4935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682428E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E421E0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5986D2E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2455B20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069B5C50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11310B28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2185C9C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249BE09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B03EB4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3064F3C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2BE8167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01B2CDE4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4391649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3BCBE6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847FCC5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1CB8CC50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7882DC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4F4380E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BB510A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C4BF43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8E4A20C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66296572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5D25C45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0CEB30F4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35C1BC36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645E269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0AFBCAA0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7899061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218B490B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</w:p>
    <w:p w14:paraId="777DF6BF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66FEFB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7F4C939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 случае обнаружения Заказчиком недостатков товара и предъявления требования о его замене Поставщик заменит такой товар не позднее 10 (десяти) рабочих дней с момента получения требования Заказчика.</w:t>
      </w:r>
    </w:p>
    <w:p w14:paraId="37C75D6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765705F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038CD4D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4CCEC6C6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33AC8561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7C859FD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2D5217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416A061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B78C93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03CD39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731FCAC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25B3347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6F1BDE2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630E6775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3AA3E3F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C6D9396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52C3A9F2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375B9B8E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06B6CF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44409D3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7DDC447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063C2C68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4D803FDD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4C1ECFF6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551CDF91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4FB9974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DEDD504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4811B9D8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136091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616C975B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F7617E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3663D3AC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EBC5077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0967BD0D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BCC4AB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175AB0F6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0D4391A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7436932B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CB8D5F9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9F5AD51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106B9A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6A0CB1C6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14:paraId="040CFA09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0E0DD7A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4D9D394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23AA6BB3" w14:textId="37C05911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195E24">
        <w:t>30</w:t>
      </w:r>
      <w:r w:rsidR="00427B95" w:rsidRPr="008F50D6">
        <w:t>.</w:t>
      </w:r>
      <w:r w:rsidR="00195E24">
        <w:t>11</w:t>
      </w:r>
      <w:r w:rsidR="00427B95" w:rsidRPr="008F50D6">
        <w:t>.</w:t>
      </w:r>
      <w:r w:rsidR="00BB6A2C" w:rsidRPr="008F50D6">
        <w:t>202</w:t>
      </w:r>
      <w:r w:rsidR="0081617C" w:rsidRPr="008F50D6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5BF2855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01F28093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4F3B47B1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303A254D" w14:textId="77777777" w:rsidR="00A653BD" w:rsidRPr="008F50D6" w:rsidRDefault="00B9262E" w:rsidP="00A31BFC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В случае предъявления Заказчиком в Арбитражный суд искового заявления в отношении </w:t>
      </w:r>
      <w:r w:rsidR="00825D55" w:rsidRPr="008F50D6">
        <w:t xml:space="preserve">Контракта </w:t>
      </w:r>
      <w:r w:rsidRPr="008F50D6">
        <w:t>его действие приостанавливается до вступления в законную силу судебного акта, разрешающего указанный спор.</w:t>
      </w:r>
    </w:p>
    <w:p w14:paraId="41B5B6D7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733434F6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4E0BFEC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D2F92A2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51918C9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7ED898E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566DE2FA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50A978BF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08A0EC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1B64D403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2C11DFCA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6263F06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14:paraId="044C8B0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077EF1E0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0E7496CC" w14:textId="77777777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14:paraId="44C311D0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A8F32B4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3298EA9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2F6BD24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566FF06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14:paraId="1F67434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578C4DF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3C98A4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46FBCC8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44E2F665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52134AD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492C201B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3CD8968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5C12C5E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573E1B9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4B6057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55FC7F3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52AA65A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6E09D83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0AB859B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5D56DA6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6805BD91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3F4652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07CC1EEF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3CCB7757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64AE072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0354D54F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6887FA6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439D74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0A957B04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239D0CF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5B062DC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1716F5E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E5354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0239B6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7B254C1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60E5658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5B75B68D" w14:textId="77777777" w:rsidR="00755405" w:rsidRPr="008F50D6" w:rsidRDefault="00737161" w:rsidP="00217B80">
            <w:pPr>
              <w:ind w:right="1025"/>
              <w:rPr>
                <w:bCs/>
                <w:sz w:val="22"/>
                <w:szCs w:val="22"/>
                <w:u w:val="single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proofErr w:type="spellStart"/>
            <w:r w:rsidR="00217B80" w:rsidRPr="00217B80">
              <w:rPr>
                <w:bCs/>
                <w:sz w:val="22"/>
                <w:szCs w:val="22"/>
              </w:rPr>
              <w:t>Половинко</w:t>
            </w:r>
            <w:proofErr w:type="spellEnd"/>
            <w:r w:rsidR="00217B80" w:rsidRPr="00217B80">
              <w:rPr>
                <w:bCs/>
                <w:sz w:val="22"/>
                <w:szCs w:val="22"/>
              </w:rPr>
              <w:t xml:space="preserve"> Владимир Степанович</w:t>
            </w:r>
            <w:r w:rsidR="004F5765" w:rsidRPr="004F5765">
              <w:rPr>
                <w:bCs/>
                <w:sz w:val="22"/>
                <w:szCs w:val="22"/>
              </w:rPr>
              <w:t xml:space="preserve">, </w:t>
            </w:r>
            <w:r w:rsidR="00217B80" w:rsidRPr="00217B80">
              <w:rPr>
                <w:bCs/>
                <w:sz w:val="22"/>
                <w:szCs w:val="22"/>
              </w:rPr>
              <w:t>8 (902) 489-79-83</w:t>
            </w:r>
            <w:r w:rsidR="004F5765" w:rsidRPr="004F5765">
              <w:rPr>
                <w:bCs/>
                <w:sz w:val="22"/>
                <w:szCs w:val="22"/>
              </w:rPr>
              <w:t>, e-</w:t>
            </w:r>
            <w:proofErr w:type="spellStart"/>
            <w:r w:rsidR="004F5765" w:rsidRPr="004F5765">
              <w:rPr>
                <w:bCs/>
                <w:sz w:val="22"/>
                <w:szCs w:val="22"/>
              </w:rPr>
              <w:t>mail</w:t>
            </w:r>
            <w:proofErr w:type="spellEnd"/>
            <w:r w:rsidR="004F5765" w:rsidRPr="004F5765">
              <w:rPr>
                <w:bCs/>
                <w:sz w:val="22"/>
                <w:szCs w:val="22"/>
              </w:rPr>
              <w:t xml:space="preserve">: </w:t>
            </w:r>
            <w:r w:rsidR="00217B80" w:rsidRPr="00217B80">
              <w:rPr>
                <w:bCs/>
                <w:sz w:val="22"/>
                <w:szCs w:val="22"/>
              </w:rPr>
              <w:t>v.polovinko@cmsmoscow.ru</w:t>
            </w:r>
          </w:p>
          <w:p w14:paraId="4DE92161" w14:textId="77777777" w:rsidR="006775AF" w:rsidRPr="008F50D6" w:rsidRDefault="006775AF" w:rsidP="006775AF">
            <w:pPr>
              <w:ind w:right="1347"/>
              <w:rPr>
                <w:bCs/>
                <w:sz w:val="22"/>
                <w:szCs w:val="22"/>
              </w:rPr>
            </w:pPr>
          </w:p>
          <w:p w14:paraId="03B25E22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CD1F44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4D95FF6B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0F2715CB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29C9CB4E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3D8935D8" w14:textId="1069365B" w:rsidR="00755405" w:rsidRPr="008F50D6" w:rsidRDefault="00845F77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53E3766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841826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6434FD2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FE11A3C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59B851C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066051B6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697BCAEF" w14:textId="3E081E29" w:rsidR="00755405" w:rsidRPr="008F50D6" w:rsidRDefault="00755405" w:rsidP="00845F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845F77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4D2529E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5C4B4FF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CAA211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382B7A0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6F4256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0F4B73E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F0472F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5C41D5E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4FA7407E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5E61F518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18BB07A9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5A218C2D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540B7383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565B4846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06F07D8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30D2EB6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32516B49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3BC5E791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C2E7108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788D9F8A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4CB3428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140B3FC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E9AAB3C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5EA7CC86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65E2591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44D4134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F552D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C77716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D461C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5BFB75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EA171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2D83CE6E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49310FA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0841603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14:paraId="5BE09655" w14:textId="77777777" w:rsidR="007212A9" w:rsidRDefault="00A33AC6" w:rsidP="007212A9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7212A9">
        <w:rPr>
          <w:sz w:val="22"/>
          <w:szCs w:val="22"/>
        </w:rPr>
        <w:t xml:space="preserve">на поставку </w:t>
      </w:r>
      <w:r w:rsidR="007212A9" w:rsidRPr="007212A9">
        <w:rPr>
          <w:sz w:val="22"/>
          <w:szCs w:val="22"/>
        </w:rPr>
        <w:t xml:space="preserve">контейнеров </w:t>
      </w:r>
    </w:p>
    <w:p w14:paraId="263321DC" w14:textId="51F41312" w:rsidR="00195E24" w:rsidRDefault="007212A9" w:rsidP="007212A9">
      <w:pPr>
        <w:ind w:firstLine="142"/>
        <w:jc w:val="right"/>
        <w:rPr>
          <w:sz w:val="22"/>
          <w:szCs w:val="22"/>
        </w:rPr>
      </w:pPr>
      <w:r w:rsidRPr="007212A9">
        <w:rPr>
          <w:sz w:val="22"/>
          <w:szCs w:val="22"/>
        </w:rPr>
        <w:t>в филиал ЦМШ-АИИ «Приморский»</w:t>
      </w:r>
    </w:p>
    <w:p w14:paraId="311A7D5C" w14:textId="508DD464" w:rsidR="00A33AC6" w:rsidRPr="008F50D6" w:rsidRDefault="00A33AC6" w:rsidP="00195E24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8D22A9" w:rsidRPr="008D22A9">
        <w:rPr>
          <w:sz w:val="22"/>
          <w:szCs w:val="22"/>
        </w:rPr>
        <w:t>286/08/26</w:t>
      </w:r>
      <w:r w:rsidR="008D22A9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</w:t>
      </w:r>
      <w:proofErr w:type="gramStart"/>
      <w:r w:rsidR="00755405" w:rsidRPr="008F50D6">
        <w:rPr>
          <w:sz w:val="22"/>
          <w:szCs w:val="22"/>
        </w:rPr>
        <w:t>_</w:t>
      </w:r>
      <w:r w:rsidR="00BA5363" w:rsidRPr="008F50D6">
        <w:rPr>
          <w:sz w:val="22"/>
          <w:szCs w:val="22"/>
        </w:rPr>
        <w:t>»</w:t>
      </w:r>
      <w:r w:rsidR="008D22A9">
        <w:rPr>
          <w:sz w:val="22"/>
          <w:szCs w:val="22"/>
        </w:rPr>
        <w:t>_</w:t>
      </w:r>
      <w:proofErr w:type="gramEnd"/>
      <w:r w:rsidR="008D22A9">
        <w:rPr>
          <w:sz w:val="22"/>
          <w:szCs w:val="22"/>
        </w:rPr>
        <w:t>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04807D7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14:paraId="46619FA4" w14:textId="72764D4F" w:rsidR="001361F2" w:rsidRPr="008F50D6" w:rsidRDefault="007212A9" w:rsidP="007212A9">
      <w:pPr>
        <w:rPr>
          <w:b/>
          <w:sz w:val="22"/>
          <w:szCs w:val="22"/>
        </w:rPr>
      </w:pPr>
      <w:r w:rsidRPr="007212A9">
        <w:rPr>
          <w:b/>
          <w:bCs/>
          <w:sz w:val="22"/>
          <w:szCs w:val="22"/>
        </w:rPr>
        <w:t>КТРУ: 22.22.13.000-00000015</w:t>
      </w:r>
    </w:p>
    <w:tbl>
      <w:tblPr>
        <w:tblW w:w="1053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396"/>
        <w:gridCol w:w="1305"/>
        <w:gridCol w:w="3282"/>
        <w:gridCol w:w="829"/>
        <w:gridCol w:w="851"/>
        <w:gridCol w:w="567"/>
        <w:gridCol w:w="850"/>
        <w:gridCol w:w="1134"/>
        <w:gridCol w:w="1134"/>
        <w:gridCol w:w="43"/>
      </w:tblGrid>
      <w:tr w:rsidR="008F50D6" w:rsidRPr="007212A9" w14:paraId="3CA7D866" w14:textId="77777777" w:rsidTr="007212A9">
        <w:trPr>
          <w:gridAfter w:val="1"/>
          <w:wAfter w:w="43" w:type="dxa"/>
          <w:trHeight w:val="246"/>
        </w:trPr>
        <w:tc>
          <w:tcPr>
            <w:tcW w:w="538" w:type="dxa"/>
            <w:gridSpan w:val="2"/>
            <w:shd w:val="clear" w:color="auto" w:fill="auto"/>
            <w:noWrap/>
            <w:vAlign w:val="center"/>
          </w:tcPr>
          <w:p w14:paraId="2A363CEF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№ п/п</w:t>
            </w:r>
          </w:p>
        </w:tc>
        <w:tc>
          <w:tcPr>
            <w:tcW w:w="1305" w:type="dxa"/>
            <w:vAlign w:val="center"/>
          </w:tcPr>
          <w:p w14:paraId="7DCC54F1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 xml:space="preserve">Товары </w:t>
            </w:r>
          </w:p>
        </w:tc>
        <w:tc>
          <w:tcPr>
            <w:tcW w:w="4111" w:type="dxa"/>
            <w:gridSpan w:val="2"/>
          </w:tcPr>
          <w:p w14:paraId="22E3A3A1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851" w:type="dxa"/>
          </w:tcPr>
          <w:p w14:paraId="1209178E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961AE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850171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Ед.</w:t>
            </w:r>
          </w:p>
          <w:p w14:paraId="08950C7F" w14:textId="77777777" w:rsidR="008F50D6" w:rsidRPr="007212A9" w:rsidRDefault="008F50D6" w:rsidP="008F50D6">
            <w:pPr>
              <w:jc w:val="center"/>
              <w:rPr>
                <w:b/>
                <w:bCs/>
              </w:rPr>
            </w:pPr>
            <w:r w:rsidRPr="007212A9">
              <w:rPr>
                <w:b/>
                <w:bCs/>
              </w:rPr>
              <w:t>изм.</w:t>
            </w:r>
          </w:p>
        </w:tc>
        <w:tc>
          <w:tcPr>
            <w:tcW w:w="1134" w:type="dxa"/>
            <w:noWrap/>
            <w:hideMark/>
          </w:tcPr>
          <w:p w14:paraId="590D1055" w14:textId="77777777" w:rsidR="008F50D6" w:rsidRPr="007212A9" w:rsidRDefault="008F50D6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>Цена за ед., (руб.)</w:t>
            </w:r>
          </w:p>
          <w:p w14:paraId="65388444" w14:textId="77777777" w:rsidR="008F50D6" w:rsidRPr="007212A9" w:rsidRDefault="008F50D6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 xml:space="preserve">в </w:t>
            </w:r>
            <w:proofErr w:type="spellStart"/>
            <w:r w:rsidRPr="007212A9">
              <w:rPr>
                <w:b/>
              </w:rPr>
              <w:t>т.ч</w:t>
            </w:r>
            <w:proofErr w:type="spellEnd"/>
            <w:r w:rsidRPr="007212A9">
              <w:rPr>
                <w:b/>
              </w:rPr>
              <w:t>. НДС__%/без НДС</w:t>
            </w:r>
          </w:p>
        </w:tc>
        <w:tc>
          <w:tcPr>
            <w:tcW w:w="1134" w:type="dxa"/>
          </w:tcPr>
          <w:p w14:paraId="44371386" w14:textId="77777777" w:rsidR="008F50D6" w:rsidRPr="007212A9" w:rsidRDefault="008F50D6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>Стоимость (руб.)</w:t>
            </w:r>
          </w:p>
          <w:p w14:paraId="6C9C5BF3" w14:textId="77777777" w:rsidR="00195E24" w:rsidRPr="007212A9" w:rsidRDefault="008F50D6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 xml:space="preserve">в </w:t>
            </w:r>
            <w:proofErr w:type="spellStart"/>
            <w:r w:rsidRPr="007212A9">
              <w:rPr>
                <w:b/>
              </w:rPr>
              <w:t>т.ч</w:t>
            </w:r>
            <w:proofErr w:type="spellEnd"/>
            <w:r w:rsidRPr="007212A9">
              <w:rPr>
                <w:b/>
              </w:rPr>
              <w:t>. НДС__%/</w:t>
            </w:r>
          </w:p>
          <w:p w14:paraId="0FF4C7F6" w14:textId="458078E1" w:rsidR="008F50D6" w:rsidRPr="007212A9" w:rsidRDefault="008F50D6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>без НДС</w:t>
            </w:r>
          </w:p>
        </w:tc>
      </w:tr>
      <w:tr w:rsidR="008F50D6" w:rsidRPr="007212A9" w14:paraId="71662F46" w14:textId="77777777" w:rsidTr="007212A9">
        <w:trPr>
          <w:gridAfter w:val="1"/>
          <w:wAfter w:w="43" w:type="dxa"/>
          <w:trHeight w:val="8615"/>
        </w:trPr>
        <w:tc>
          <w:tcPr>
            <w:tcW w:w="538" w:type="dxa"/>
            <w:gridSpan w:val="2"/>
            <w:shd w:val="clear" w:color="auto" w:fill="auto"/>
            <w:noWrap/>
          </w:tcPr>
          <w:p w14:paraId="0E258518" w14:textId="77777777" w:rsidR="008F50D6" w:rsidRPr="007212A9" w:rsidRDefault="008F50D6" w:rsidP="0081617C">
            <w:pPr>
              <w:jc w:val="center"/>
              <w:rPr>
                <w:b/>
                <w:bCs/>
              </w:rPr>
            </w:pPr>
            <w:r w:rsidRPr="007212A9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9A7F" w14:textId="1D34267A" w:rsidR="008F50D6" w:rsidRPr="007212A9" w:rsidRDefault="007212A9" w:rsidP="00186B95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7212A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Контейнер универсальный для сбора, хранения, транспортировки</w:t>
            </w:r>
          </w:p>
        </w:tc>
        <w:tc>
          <w:tcPr>
            <w:tcW w:w="4111" w:type="dxa"/>
            <w:gridSpan w:val="2"/>
          </w:tcPr>
          <w:p w14:paraId="6F6F5B11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Вид контейнера: Для хранения;</w:t>
            </w:r>
          </w:p>
          <w:p w14:paraId="1E058DD2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Назначение: Для непищевой продукции;</w:t>
            </w:r>
          </w:p>
          <w:p w14:paraId="561E6178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Форма контейнера: Прямоугольная;</w:t>
            </w:r>
          </w:p>
          <w:p w14:paraId="668E0A90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Длина: 600 мм;</w:t>
            </w:r>
          </w:p>
          <w:p w14:paraId="72382B93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Ширина: 400 мм;</w:t>
            </w:r>
          </w:p>
          <w:p w14:paraId="6FEC8A81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Высота: 280 мм;</w:t>
            </w:r>
          </w:p>
          <w:p w14:paraId="608A6A7A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Наличие колес: Нет;</w:t>
            </w:r>
          </w:p>
          <w:p w14:paraId="3923AEA6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Наличие крышки: Нет;</w:t>
            </w:r>
          </w:p>
          <w:p w14:paraId="28EFF876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Наличие ручек: Да;</w:t>
            </w:r>
          </w:p>
          <w:p w14:paraId="191B9EC3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Одноразового использования: Нет;</w:t>
            </w:r>
          </w:p>
          <w:p w14:paraId="53A654CA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Тип контейнера: Штабелируемый;</w:t>
            </w:r>
          </w:p>
          <w:p w14:paraId="2F0F9AD5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Цвет: Черный;</w:t>
            </w:r>
          </w:p>
          <w:p w14:paraId="04B3A1DE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Объем: 50 л;</w:t>
            </w:r>
          </w:p>
          <w:p w14:paraId="7A5575DF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Материал: Полипропилен;</w:t>
            </w:r>
          </w:p>
          <w:p w14:paraId="3B97DD01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Перфорированное дно: Да;</w:t>
            </w:r>
          </w:p>
          <w:p w14:paraId="4C0645E8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Перфорированные стенки: Да;</w:t>
            </w:r>
          </w:p>
          <w:p w14:paraId="27B4A741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Максимальный вес загрузки: до 80 кг;</w:t>
            </w:r>
          </w:p>
          <w:p w14:paraId="58813783" w14:textId="77777777" w:rsidR="007212A9" w:rsidRPr="007212A9" w:rsidRDefault="007212A9" w:rsidP="007212A9">
            <w:pPr>
              <w:widowControl w:val="0"/>
              <w:shd w:val="clear" w:color="auto" w:fill="FFFFFF"/>
            </w:pPr>
            <w:r w:rsidRPr="007212A9">
              <w:t>Вес нетто: 1,9 кг;</w:t>
            </w:r>
          </w:p>
          <w:p w14:paraId="3266CA10" w14:textId="77777777" w:rsidR="00520F06" w:rsidRPr="007212A9" w:rsidRDefault="007212A9" w:rsidP="007212A9">
            <w:pPr>
              <w:jc w:val="center"/>
              <w:rPr>
                <w:b/>
              </w:rPr>
            </w:pPr>
            <w:r w:rsidRPr="007212A9">
              <w:rPr>
                <w:noProof/>
              </w:rPr>
              <w:drawing>
                <wp:inline distT="0" distB="0" distL="0" distR="0" wp14:anchorId="05BCA585" wp14:editId="4D8AB3DA">
                  <wp:extent cx="1524000" cy="1419045"/>
                  <wp:effectExtent l="0" t="0" r="0" b="0"/>
                  <wp:docPr id="3" name="Рисунок 3" descr="4 —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 —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59" cy="142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6DD7D" w14:textId="3323369E" w:rsidR="007212A9" w:rsidRPr="007212A9" w:rsidRDefault="007212A9" w:rsidP="007212A9">
            <w:pPr>
              <w:tabs>
                <w:tab w:val="left" w:pos="1128"/>
              </w:tabs>
              <w:jc w:val="center"/>
              <w:rPr>
                <w:b/>
              </w:rPr>
            </w:pPr>
            <w:r w:rsidRPr="007212A9">
              <w:rPr>
                <w:noProof/>
              </w:rPr>
              <w:drawing>
                <wp:inline distT="0" distB="0" distL="0" distR="0" wp14:anchorId="176300E6" wp14:editId="4AFF071F">
                  <wp:extent cx="1554480" cy="1430317"/>
                  <wp:effectExtent l="0" t="0" r="7620" b="0"/>
                  <wp:docPr id="2" name="Рисунок 2" descr="2 —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 —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059" cy="143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4EBFF12" w14:textId="53DA80A9" w:rsidR="008F50D6" w:rsidRPr="007212A9" w:rsidRDefault="00195E24" w:rsidP="00195E24">
            <w:pPr>
              <w:jc w:val="center"/>
              <w:rPr>
                <w:bCs/>
              </w:rPr>
            </w:pPr>
            <w:r w:rsidRPr="007212A9">
              <w:rPr>
                <w:bCs/>
              </w:rPr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14:paraId="0CA51648" w14:textId="439EAE09" w:rsidR="008F50D6" w:rsidRPr="007212A9" w:rsidRDefault="007212A9" w:rsidP="004F5765">
            <w:pPr>
              <w:jc w:val="center"/>
              <w:rPr>
                <w:bCs/>
              </w:rPr>
            </w:pPr>
            <w:r w:rsidRPr="007212A9">
              <w:rPr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</w:tcPr>
          <w:p w14:paraId="3454793C" w14:textId="77777777" w:rsidR="008F50D6" w:rsidRPr="007212A9" w:rsidRDefault="002C18E1" w:rsidP="0081617C">
            <w:pPr>
              <w:jc w:val="center"/>
              <w:rPr>
                <w:bCs/>
              </w:rPr>
            </w:pPr>
            <w:r w:rsidRPr="007212A9">
              <w:rPr>
                <w:bCs/>
              </w:rPr>
              <w:t>ш</w:t>
            </w:r>
            <w:r w:rsidR="00217B80" w:rsidRPr="007212A9">
              <w:rPr>
                <w:bCs/>
              </w:rPr>
              <w:t>т</w:t>
            </w:r>
            <w:r w:rsidRPr="007212A9"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</w:tcPr>
          <w:p w14:paraId="27BBCBAA" w14:textId="74DACDAD" w:rsidR="008F50D6" w:rsidRPr="007212A9" w:rsidRDefault="007212A9" w:rsidP="0081617C">
            <w:pPr>
              <w:jc w:val="center"/>
              <w:rPr>
                <w:bCs/>
              </w:rPr>
            </w:pPr>
            <w:r w:rsidRPr="007212A9">
              <w:rPr>
                <w:bCs/>
              </w:rPr>
              <w:t>1 695,00</w:t>
            </w:r>
          </w:p>
        </w:tc>
        <w:tc>
          <w:tcPr>
            <w:tcW w:w="1134" w:type="dxa"/>
          </w:tcPr>
          <w:p w14:paraId="6A80FC91" w14:textId="1C995D73" w:rsidR="008F50D6" w:rsidRPr="007212A9" w:rsidRDefault="007212A9" w:rsidP="0081617C">
            <w:pPr>
              <w:jc w:val="center"/>
              <w:rPr>
                <w:bCs/>
              </w:rPr>
            </w:pPr>
            <w:r w:rsidRPr="007212A9">
              <w:rPr>
                <w:bCs/>
              </w:rPr>
              <w:t>25 425,00</w:t>
            </w:r>
          </w:p>
        </w:tc>
      </w:tr>
      <w:tr w:rsidR="008F50D6" w:rsidRPr="007212A9" w14:paraId="55968F01" w14:textId="77777777" w:rsidTr="007212A9">
        <w:trPr>
          <w:gridAfter w:val="1"/>
          <w:wAfter w:w="43" w:type="dxa"/>
          <w:trHeight w:val="345"/>
        </w:trPr>
        <w:tc>
          <w:tcPr>
            <w:tcW w:w="538" w:type="dxa"/>
            <w:gridSpan w:val="2"/>
          </w:tcPr>
          <w:p w14:paraId="33B5F19C" w14:textId="77777777" w:rsidR="008F50D6" w:rsidRPr="007212A9" w:rsidRDefault="008F50D6" w:rsidP="00C22494">
            <w:pPr>
              <w:jc w:val="right"/>
            </w:pPr>
          </w:p>
        </w:tc>
        <w:tc>
          <w:tcPr>
            <w:tcW w:w="8818" w:type="dxa"/>
            <w:gridSpan w:val="7"/>
          </w:tcPr>
          <w:p w14:paraId="6602BBAC" w14:textId="77777777" w:rsidR="008F50D6" w:rsidRPr="007212A9" w:rsidRDefault="008F50D6" w:rsidP="008F50D6">
            <w:pPr>
              <w:jc w:val="right"/>
              <w:rPr>
                <w:b/>
              </w:rPr>
            </w:pPr>
            <w:r w:rsidRPr="007212A9">
              <w:t>Итого</w:t>
            </w:r>
          </w:p>
        </w:tc>
        <w:tc>
          <w:tcPr>
            <w:tcW w:w="1134" w:type="dxa"/>
          </w:tcPr>
          <w:p w14:paraId="11E692B3" w14:textId="0536CA6E" w:rsidR="008F50D6" w:rsidRPr="007212A9" w:rsidRDefault="007212A9" w:rsidP="008F50D6">
            <w:pPr>
              <w:jc w:val="center"/>
              <w:rPr>
                <w:b/>
              </w:rPr>
            </w:pPr>
            <w:r w:rsidRPr="007212A9">
              <w:rPr>
                <w:b/>
              </w:rPr>
              <w:t>25 425,00</w:t>
            </w:r>
          </w:p>
        </w:tc>
      </w:tr>
      <w:tr w:rsidR="008F50D6" w:rsidRPr="007212A9" w14:paraId="78735BA2" w14:textId="77777777" w:rsidTr="007212A9">
        <w:trPr>
          <w:gridAfter w:val="1"/>
          <w:wAfter w:w="43" w:type="dxa"/>
          <w:trHeight w:val="345"/>
        </w:trPr>
        <w:tc>
          <w:tcPr>
            <w:tcW w:w="538" w:type="dxa"/>
            <w:gridSpan w:val="2"/>
          </w:tcPr>
          <w:p w14:paraId="0BF8F920" w14:textId="77777777" w:rsidR="008F50D6" w:rsidRPr="007212A9" w:rsidRDefault="008F50D6" w:rsidP="00C22494">
            <w:pPr>
              <w:jc w:val="right"/>
            </w:pPr>
          </w:p>
        </w:tc>
        <w:tc>
          <w:tcPr>
            <w:tcW w:w="8818" w:type="dxa"/>
            <w:gridSpan w:val="7"/>
          </w:tcPr>
          <w:p w14:paraId="6979F958" w14:textId="1AA44A80" w:rsidR="008F50D6" w:rsidRPr="007212A9" w:rsidRDefault="008F50D6" w:rsidP="008F50D6">
            <w:pPr>
              <w:jc w:val="right"/>
              <w:rPr>
                <w:b/>
              </w:rPr>
            </w:pPr>
            <w:r w:rsidRPr="007212A9">
              <w:t>В том числе НДС ___ %</w:t>
            </w:r>
            <w:r w:rsidR="00236CE0" w:rsidRPr="007212A9">
              <w:t>/без НДС</w:t>
            </w:r>
          </w:p>
        </w:tc>
        <w:tc>
          <w:tcPr>
            <w:tcW w:w="1134" w:type="dxa"/>
          </w:tcPr>
          <w:p w14:paraId="075F9211" w14:textId="77777777" w:rsidR="008F50D6" w:rsidRPr="007212A9" w:rsidRDefault="008F50D6" w:rsidP="008F50D6">
            <w:pPr>
              <w:jc w:val="right"/>
              <w:rPr>
                <w:b/>
              </w:rPr>
            </w:pPr>
          </w:p>
        </w:tc>
      </w:tr>
      <w:tr w:rsidR="00755405" w:rsidRPr="008F50D6" w14:paraId="0AEAEF54" w14:textId="77777777" w:rsidTr="007212A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55"/>
          <w:jc w:val="center"/>
        </w:trPr>
        <w:tc>
          <w:tcPr>
            <w:tcW w:w="4983" w:type="dxa"/>
            <w:gridSpan w:val="3"/>
            <w:shd w:val="clear" w:color="auto" w:fill="auto"/>
          </w:tcPr>
          <w:p w14:paraId="1E55F1E8" w14:textId="0182ABF7" w:rsidR="00755405" w:rsidRPr="008F50D6" w:rsidRDefault="00236CE0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                  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</w:rPr>
              <w:t xml:space="preserve"> ОТ ЗАКАЗЧИКА</w:t>
            </w:r>
          </w:p>
          <w:p w14:paraId="622E1457" w14:textId="03691940" w:rsidR="00755405" w:rsidRPr="008F50D6" w:rsidRDefault="00236CE0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CCF3D4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829" w:type="dxa"/>
            <w:shd w:val="clear" w:color="auto" w:fill="auto"/>
          </w:tcPr>
          <w:p w14:paraId="556D8C73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579" w:type="dxa"/>
            <w:gridSpan w:val="6"/>
            <w:shd w:val="clear" w:color="auto" w:fill="auto"/>
          </w:tcPr>
          <w:p w14:paraId="57BF3B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E673125" w14:textId="2EBD11A0" w:rsidR="00755405" w:rsidRPr="008F50D6" w:rsidRDefault="00236CE0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37D53F5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491F9B1F" w14:textId="77777777" w:rsidTr="007212A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55"/>
          <w:jc w:val="center"/>
        </w:trPr>
        <w:tc>
          <w:tcPr>
            <w:tcW w:w="4983" w:type="dxa"/>
            <w:gridSpan w:val="3"/>
            <w:shd w:val="clear" w:color="auto" w:fill="auto"/>
          </w:tcPr>
          <w:p w14:paraId="71EC2861" w14:textId="3C6CD3CC" w:rsidR="00755405" w:rsidRPr="008F50D6" w:rsidRDefault="00755405" w:rsidP="000F320C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236CE0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829" w:type="dxa"/>
            <w:shd w:val="clear" w:color="auto" w:fill="auto"/>
          </w:tcPr>
          <w:p w14:paraId="0BD5FA4B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79" w:type="dxa"/>
            <w:gridSpan w:val="6"/>
            <w:shd w:val="clear" w:color="auto" w:fill="auto"/>
          </w:tcPr>
          <w:p w14:paraId="2AEFB5D6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E5C2271" w14:textId="77777777" w:rsidTr="007212A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55"/>
          <w:jc w:val="center"/>
        </w:trPr>
        <w:tc>
          <w:tcPr>
            <w:tcW w:w="4983" w:type="dxa"/>
            <w:gridSpan w:val="3"/>
            <w:shd w:val="clear" w:color="auto" w:fill="auto"/>
          </w:tcPr>
          <w:p w14:paraId="5C8EDFEF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829" w:type="dxa"/>
            <w:shd w:val="clear" w:color="auto" w:fill="auto"/>
          </w:tcPr>
          <w:p w14:paraId="7031AE56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579" w:type="dxa"/>
            <w:gridSpan w:val="6"/>
            <w:shd w:val="clear" w:color="auto" w:fill="auto"/>
          </w:tcPr>
          <w:p w14:paraId="3CFA034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0974B69C" w14:textId="77777777" w:rsidTr="007212A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55"/>
          <w:jc w:val="center"/>
        </w:trPr>
        <w:tc>
          <w:tcPr>
            <w:tcW w:w="4983" w:type="dxa"/>
            <w:gridSpan w:val="3"/>
            <w:shd w:val="clear" w:color="auto" w:fill="auto"/>
          </w:tcPr>
          <w:p w14:paraId="0FA2219F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829" w:type="dxa"/>
            <w:shd w:val="clear" w:color="auto" w:fill="auto"/>
          </w:tcPr>
          <w:p w14:paraId="59F078B2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579" w:type="dxa"/>
            <w:gridSpan w:val="6"/>
            <w:shd w:val="clear" w:color="auto" w:fill="auto"/>
          </w:tcPr>
          <w:p w14:paraId="79533DBF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D8E39A4" w14:textId="77777777" w:rsidR="004F5765" w:rsidRDefault="004F5765" w:rsidP="00A75E67">
      <w:pPr>
        <w:jc w:val="both"/>
        <w:rPr>
          <w:b/>
          <w:sz w:val="22"/>
          <w:szCs w:val="22"/>
        </w:rPr>
      </w:pPr>
    </w:p>
    <w:p w14:paraId="3446208C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362CAA9F" w14:textId="77777777" w:rsidTr="007212A9">
        <w:trPr>
          <w:trHeight w:val="255"/>
          <w:jc w:val="center"/>
        </w:trPr>
        <w:tc>
          <w:tcPr>
            <w:tcW w:w="10298" w:type="dxa"/>
            <w:shd w:val="clear" w:color="auto" w:fill="auto"/>
          </w:tcPr>
          <w:p w14:paraId="28433A9F" w14:textId="4668AA7D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/>
                <w:sz w:val="22"/>
                <w:szCs w:val="22"/>
              </w:rPr>
              <w:t>________________ Пясецкий В.В.</w:t>
            </w: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43071983" w14:textId="77777777" w:rsidTr="007212A9">
        <w:trPr>
          <w:trHeight w:val="255"/>
          <w:jc w:val="center"/>
        </w:trPr>
        <w:tc>
          <w:tcPr>
            <w:tcW w:w="10298" w:type="dxa"/>
            <w:shd w:val="clear" w:color="auto" w:fill="auto"/>
          </w:tcPr>
          <w:p w14:paraId="6A9A7854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026A9F1E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11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8FF4B" w14:textId="77777777" w:rsidR="00BE39E1" w:rsidRDefault="00BE39E1">
      <w:r>
        <w:separator/>
      </w:r>
    </w:p>
  </w:endnote>
  <w:endnote w:type="continuationSeparator" w:id="0">
    <w:p w14:paraId="0B58F93D" w14:textId="77777777" w:rsidR="00BE39E1" w:rsidRDefault="00BE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EF447" w14:textId="3BD77096" w:rsidR="00236CE0" w:rsidRPr="000421EA" w:rsidRDefault="00236CE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8D22A9">
      <w:rPr>
        <w:rFonts w:ascii="Arial" w:hAnsi="Arial" w:cs="Arial"/>
        <w:bCs/>
        <w:i/>
        <w:noProof/>
      </w:rPr>
      <w:t>9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8D22A9">
      <w:rPr>
        <w:rFonts w:ascii="Arial" w:hAnsi="Arial" w:cs="Arial"/>
        <w:bCs/>
        <w:i/>
        <w:noProof/>
      </w:rPr>
      <w:t>9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28FBC" w14:textId="77777777" w:rsidR="00BE39E1" w:rsidRDefault="00BE39E1">
      <w:r>
        <w:separator/>
      </w:r>
    </w:p>
  </w:footnote>
  <w:footnote w:type="continuationSeparator" w:id="0">
    <w:p w14:paraId="57427AFC" w14:textId="77777777" w:rsidR="00BE39E1" w:rsidRDefault="00BE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57F21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20C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95E24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6CE0"/>
    <w:rsid w:val="00237619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A90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1D7"/>
    <w:rsid w:val="00344783"/>
    <w:rsid w:val="00345DD5"/>
    <w:rsid w:val="00346922"/>
    <w:rsid w:val="003475F2"/>
    <w:rsid w:val="00351795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6BA6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AD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0F06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2A9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027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B50D2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5F77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22A9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6B50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2020"/>
    <w:rsid w:val="00B231C3"/>
    <w:rsid w:val="00B23C21"/>
    <w:rsid w:val="00B24F94"/>
    <w:rsid w:val="00B25696"/>
    <w:rsid w:val="00B30DB2"/>
    <w:rsid w:val="00B31FFB"/>
    <w:rsid w:val="00B33A7F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39E1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E7AF1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710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B5F52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5EF7"/>
    <w:rsid w:val="00E7711A"/>
    <w:rsid w:val="00E80AF0"/>
    <w:rsid w:val="00E8353E"/>
    <w:rsid w:val="00E84494"/>
    <w:rsid w:val="00E847E3"/>
    <w:rsid w:val="00E849B5"/>
    <w:rsid w:val="00E85644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374578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4EA2-DC26-457D-A33E-3AF4FB20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109</TotalTime>
  <Pages>9</Pages>
  <Words>5110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34172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primcms-014</cp:lastModifiedBy>
  <cp:revision>17</cp:revision>
  <cp:lastPrinted>2025-07-02T14:05:00Z</cp:lastPrinted>
  <dcterms:created xsi:type="dcterms:W3CDTF">2026-04-22T05:47:00Z</dcterms:created>
  <dcterms:modified xsi:type="dcterms:W3CDTF">2026-08-24T02:46:00Z</dcterms:modified>
</cp:coreProperties>
</file>