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A96" w:rsidRDefault="00D03A96" w:rsidP="00D03A96">
      <w:bookmarkStart w:id="0" w:name="_GoBack"/>
      <w:bookmarkEnd w:id="0"/>
    </w:p>
    <w:p w:rsidR="00D03A96" w:rsidRPr="00933D6A" w:rsidRDefault="00D03A96" w:rsidP="00D03A96">
      <w:pPr>
        <w:spacing w:after="160" w:line="259" w:lineRule="auto"/>
        <w:jc w:val="right"/>
        <w:rPr>
          <w:b/>
        </w:rPr>
      </w:pPr>
      <w:r w:rsidRPr="00933D6A">
        <w:rPr>
          <w:b/>
        </w:rPr>
        <w:t>Приложение №1</w:t>
      </w:r>
    </w:p>
    <w:p w:rsidR="00D03A96" w:rsidRPr="00933D6A" w:rsidRDefault="00D03A96" w:rsidP="00D03A96">
      <w:pPr>
        <w:spacing w:line="276" w:lineRule="auto"/>
        <w:jc w:val="right"/>
        <w:rPr>
          <w:b/>
        </w:rPr>
      </w:pPr>
      <w:r w:rsidRPr="00933D6A">
        <w:rPr>
          <w:b/>
        </w:rPr>
        <w:t>К договору №</w:t>
      </w:r>
      <w:r w:rsidR="00D87A08">
        <w:rPr>
          <w:b/>
        </w:rPr>
        <w:t>286</w:t>
      </w:r>
      <w:r w:rsidRPr="00933D6A">
        <w:rPr>
          <w:b/>
        </w:rPr>
        <w:t xml:space="preserve"> от </w:t>
      </w:r>
      <w:r w:rsidR="00D87A08">
        <w:rPr>
          <w:b/>
        </w:rPr>
        <w:t>10.08.2026</w:t>
      </w:r>
    </w:p>
    <w:p w:rsidR="00D03A96" w:rsidRPr="00933D6A" w:rsidRDefault="00D03A96" w:rsidP="00D03A96">
      <w:pPr>
        <w:spacing w:line="276" w:lineRule="auto"/>
        <w:jc w:val="right"/>
        <w:rPr>
          <w:b/>
        </w:rPr>
      </w:pPr>
    </w:p>
    <w:p w:rsidR="002A12AB" w:rsidRPr="00F20DCE" w:rsidRDefault="00D87A08" w:rsidP="002A12AB">
      <w:pPr>
        <w:spacing w:line="276" w:lineRule="auto"/>
        <w:jc w:val="center"/>
        <w:rPr>
          <w:b/>
        </w:rPr>
      </w:pPr>
      <w:r>
        <w:rPr>
          <w:b/>
          <w:sz w:val="25"/>
          <w:szCs w:val="25"/>
        </w:rPr>
        <w:t>Услуги по адаптации, модификации и сопровождению указанных программ для ЭВМ системы "1</w:t>
      </w:r>
      <w:proofErr w:type="gramStart"/>
      <w:r>
        <w:rPr>
          <w:b/>
          <w:sz w:val="25"/>
          <w:szCs w:val="25"/>
        </w:rPr>
        <w:t>С:Предприятие</w:t>
      </w:r>
      <w:proofErr w:type="gramEnd"/>
      <w:r>
        <w:rPr>
          <w:b/>
          <w:sz w:val="25"/>
          <w:szCs w:val="25"/>
        </w:rPr>
        <w:t>" и баз данных</w:t>
      </w:r>
      <w:r w:rsidR="002A12AB">
        <w:rPr>
          <w:b/>
          <w:sz w:val="25"/>
          <w:szCs w:val="25"/>
        </w:rPr>
        <w:t>.</w:t>
      </w:r>
    </w:p>
    <w:p w:rsidR="00D03A96" w:rsidRPr="00933D6A" w:rsidRDefault="00D03A96" w:rsidP="00D03A96">
      <w:pPr>
        <w:spacing w:line="276" w:lineRule="auto"/>
        <w:jc w:val="right"/>
        <w:rPr>
          <w:b/>
        </w:rPr>
      </w:pPr>
    </w:p>
    <w:p w:rsidR="00D6671A" w:rsidRDefault="00D03A96" w:rsidP="00D6671A">
      <w:pPr>
        <w:numPr>
          <w:ilvl w:val="0"/>
          <w:numId w:val="9"/>
        </w:numPr>
        <w:spacing w:line="276" w:lineRule="auto"/>
        <w:ind w:left="567"/>
        <w:jc w:val="both"/>
      </w:pPr>
      <w:r w:rsidRPr="00933D6A">
        <w:t xml:space="preserve">Заказчик: </w:t>
      </w:r>
      <w:r w:rsidR="00D87A08">
        <w:rPr>
          <w:b/>
        </w:rPr>
        <w:t>ОМСКОЕ СПЕЦИАЛЬНОЕ УЧЕБНО-ВОСПИТАТЕЛЬНОЕ УЧРЕЖДЕНИЕ ЗАКРЫТОГО ТИПА, ОМСКОЕ СУВУ, ФГБПОУ "ОМСКОЕ СУВУ"</w:t>
      </w:r>
      <w:r w:rsidRPr="00933D6A">
        <w:t xml:space="preserve">. </w:t>
      </w:r>
    </w:p>
    <w:p w:rsidR="00D6671A" w:rsidRPr="00933D6A" w:rsidRDefault="00D6671A" w:rsidP="00D6671A">
      <w:pPr>
        <w:numPr>
          <w:ilvl w:val="0"/>
          <w:numId w:val="9"/>
        </w:numPr>
        <w:spacing w:line="276" w:lineRule="auto"/>
        <w:ind w:left="567"/>
        <w:jc w:val="both"/>
      </w:pPr>
      <w:r w:rsidRPr="00D6671A">
        <w:t>Минимальный объём списания услуг при одном обращении по заявке составляет 15 минут.</w:t>
      </w:r>
    </w:p>
    <w:p w:rsidR="00D03A96" w:rsidRPr="00933D6A" w:rsidRDefault="00D03A96" w:rsidP="00D03A96">
      <w:pPr>
        <w:numPr>
          <w:ilvl w:val="0"/>
          <w:numId w:val="9"/>
        </w:numPr>
        <w:spacing w:line="276" w:lineRule="auto"/>
        <w:ind w:left="567"/>
        <w:jc w:val="both"/>
      </w:pPr>
      <w:r w:rsidRPr="00933D6A">
        <w:t>Программы системы "1</w:t>
      </w:r>
      <w:proofErr w:type="gramStart"/>
      <w:r w:rsidRPr="00933D6A">
        <w:t>С:Предприятие</w:t>
      </w:r>
      <w:proofErr w:type="gramEnd"/>
      <w:r w:rsidRPr="00933D6A">
        <w:t>", пользователем которых является  Заказчик:</w:t>
      </w:r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8080"/>
        <w:gridCol w:w="1978"/>
      </w:tblGrid>
      <w:tr w:rsidR="000A573B" w:rsidTr="003016D7">
        <w:tc>
          <w:tcPr>
            <w:tcW w:w="8080" w:type="dxa"/>
          </w:tcPr>
          <w:p w:rsidR="000A573B" w:rsidRDefault="000A573B" w:rsidP="003016D7">
            <w:pPr>
              <w:spacing w:line="276" w:lineRule="auto"/>
              <w:jc w:val="center"/>
            </w:pPr>
            <w:r w:rsidRPr="00EF4996">
              <w:rPr>
                <w:bCs/>
              </w:rPr>
              <w:t>Программ</w:t>
            </w:r>
            <w:r>
              <w:rPr>
                <w:bCs/>
              </w:rPr>
              <w:t>ы и базы данных</w:t>
            </w:r>
          </w:p>
        </w:tc>
        <w:tc>
          <w:tcPr>
            <w:tcW w:w="1978" w:type="dxa"/>
          </w:tcPr>
          <w:p w:rsidR="000A573B" w:rsidRDefault="000A573B" w:rsidP="003016D7">
            <w:pPr>
              <w:spacing w:line="276" w:lineRule="auto"/>
              <w:jc w:val="center"/>
            </w:pPr>
            <w:r w:rsidRPr="00EF4996">
              <w:rPr>
                <w:bCs/>
              </w:rPr>
              <w:t>Рег. номер</w:t>
            </w:r>
          </w:p>
        </w:tc>
      </w:tr>
      <w:tr w:rsidR="006B23AD" w:rsidTr="00AB5E2D">
        <w:tc>
          <w:tcPr>
            <w:tcW w:w="8080" w:type="dxa"/>
            <w:shd w:val="clear" w:color="auto" w:fill="auto"/>
          </w:tcPr>
          <w:p w:rsidR="006B23AD" w:rsidRPr="006B23AD" w:rsidRDefault="00D87A08" w:rsidP="006B23AD">
            <w:pPr>
              <w:spacing w:line="276" w:lineRule="auto"/>
            </w:pPr>
            <w:r>
              <w:rPr>
                <w:sz w:val="25"/>
                <w:szCs w:val="25"/>
              </w:rPr>
              <w:t>1</w:t>
            </w:r>
            <w:proofErr w:type="gramStart"/>
            <w:r>
              <w:rPr>
                <w:sz w:val="25"/>
                <w:szCs w:val="25"/>
              </w:rPr>
              <w:t>С:Бухгалтерия</w:t>
            </w:r>
            <w:proofErr w:type="gramEnd"/>
            <w:r>
              <w:rPr>
                <w:sz w:val="25"/>
                <w:szCs w:val="25"/>
              </w:rPr>
              <w:t xml:space="preserve"> государственного учреждения 8 ПРОФ</w:t>
            </w:r>
          </w:p>
        </w:tc>
        <w:tc>
          <w:tcPr>
            <w:tcW w:w="1978" w:type="dxa"/>
            <w:shd w:val="clear" w:color="auto" w:fill="auto"/>
          </w:tcPr>
          <w:p w:rsidR="006B23AD" w:rsidRPr="00561F39" w:rsidRDefault="00D87A08" w:rsidP="006B23AD">
            <w:pPr>
              <w:spacing w:line="276" w:lineRule="auto"/>
              <w:jc w:val="center"/>
            </w:pPr>
            <w:r>
              <w:rPr>
                <w:b/>
                <w:sz w:val="25"/>
                <w:szCs w:val="25"/>
              </w:rPr>
              <w:t>802681346</w:t>
            </w:r>
          </w:p>
        </w:tc>
      </w:tr>
      <w:tr w:rsidR="006B23AD" w:rsidTr="00AB5E2D">
        <w:tc>
          <w:tcPr>
            <w:tcW w:w="8080" w:type="dxa"/>
            <w:shd w:val="clear" w:color="auto" w:fill="auto"/>
          </w:tcPr>
          <w:p w:rsidR="006B23AD" w:rsidRPr="006B23AD" w:rsidRDefault="00D87A08" w:rsidP="006B23AD">
            <w:pPr>
              <w:spacing w:line="276" w:lineRule="auto"/>
            </w:pPr>
            <w:r>
              <w:rPr>
                <w:sz w:val="25"/>
                <w:szCs w:val="25"/>
              </w:rPr>
              <w:t>1</w:t>
            </w:r>
            <w:proofErr w:type="gramStart"/>
            <w:r>
              <w:rPr>
                <w:sz w:val="25"/>
                <w:szCs w:val="25"/>
              </w:rPr>
              <w:t>С:Зарплата</w:t>
            </w:r>
            <w:proofErr w:type="gramEnd"/>
            <w:r>
              <w:rPr>
                <w:sz w:val="25"/>
                <w:szCs w:val="25"/>
              </w:rPr>
              <w:t xml:space="preserve"> и кадры государственного учреждения 8 ПРОФ</w:t>
            </w:r>
          </w:p>
        </w:tc>
        <w:tc>
          <w:tcPr>
            <w:tcW w:w="1978" w:type="dxa"/>
            <w:shd w:val="clear" w:color="auto" w:fill="auto"/>
          </w:tcPr>
          <w:p w:rsidR="006B23AD" w:rsidRPr="00561F39" w:rsidRDefault="00D87A08" w:rsidP="006B23AD">
            <w:pPr>
              <w:spacing w:line="276" w:lineRule="auto"/>
              <w:jc w:val="center"/>
            </w:pPr>
            <w:r>
              <w:rPr>
                <w:b/>
                <w:sz w:val="25"/>
                <w:szCs w:val="25"/>
              </w:rPr>
              <w:t>801988812</w:t>
            </w:r>
          </w:p>
        </w:tc>
      </w:tr>
      <w:tr w:rsidR="000A573B" w:rsidRPr="00EF4996" w:rsidTr="003016D7">
        <w:tc>
          <w:tcPr>
            <w:tcW w:w="8080" w:type="dxa"/>
          </w:tcPr>
          <w:p w:rsidR="000A573B" w:rsidRDefault="000A573B" w:rsidP="003016D7">
            <w:pPr>
              <w:spacing w:line="276" w:lineRule="auto"/>
              <w:jc w:val="both"/>
            </w:pPr>
          </w:p>
        </w:tc>
        <w:tc>
          <w:tcPr>
            <w:tcW w:w="1978" w:type="dxa"/>
          </w:tcPr>
          <w:p w:rsidR="000A573B" w:rsidRPr="00EF4996" w:rsidRDefault="000A573B" w:rsidP="003016D7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D03A96" w:rsidRPr="00933D6A" w:rsidRDefault="00D03A96" w:rsidP="00D03A96">
      <w:pPr>
        <w:pStyle w:val="FR1"/>
        <w:snapToGrid/>
        <w:spacing w:before="60" w:line="259" w:lineRule="auto"/>
        <w:ind w:left="360"/>
        <w:jc w:val="center"/>
        <w:rPr>
          <w:b/>
          <w:sz w:val="24"/>
          <w:szCs w:val="24"/>
        </w:rPr>
      </w:pPr>
      <w:r w:rsidRPr="00933D6A">
        <w:rPr>
          <w:b/>
          <w:sz w:val="24"/>
          <w:szCs w:val="24"/>
        </w:rPr>
        <w:t>СПЕЦИФИКАЦИЯ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1"/>
        <w:gridCol w:w="1984"/>
      </w:tblGrid>
      <w:tr w:rsidR="00C76D6F" w:rsidRPr="00933D6A" w:rsidTr="00C76D6F">
        <w:tc>
          <w:tcPr>
            <w:tcW w:w="8251" w:type="dxa"/>
            <w:shd w:val="clear" w:color="auto" w:fill="auto"/>
          </w:tcPr>
          <w:p w:rsidR="00C76D6F" w:rsidRPr="00716747" w:rsidRDefault="00C76D6F" w:rsidP="004037E0">
            <w:pPr>
              <w:jc w:val="center"/>
              <w:rPr>
                <w:b/>
              </w:rPr>
            </w:pPr>
            <w:r w:rsidRPr="00716747">
              <w:rPr>
                <w:b/>
              </w:rPr>
              <w:t>Наименование услуг</w:t>
            </w:r>
          </w:p>
        </w:tc>
        <w:tc>
          <w:tcPr>
            <w:tcW w:w="1984" w:type="dxa"/>
            <w:shd w:val="clear" w:color="auto" w:fill="auto"/>
          </w:tcPr>
          <w:p w:rsidR="00C76D6F" w:rsidRPr="00933D6A" w:rsidRDefault="00716747" w:rsidP="00933D6A">
            <w:pPr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C76D6F" w:rsidRPr="00933D6A" w:rsidTr="00C76D6F">
        <w:trPr>
          <w:trHeight w:val="2693"/>
        </w:trPr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6D6F" w:rsidRPr="00933D6A" w:rsidRDefault="00C76D6F" w:rsidP="004037E0">
            <w:r w:rsidRPr="00933D6A">
              <w:t>Услуги специалистов Исполнителя:</w:t>
            </w:r>
          </w:p>
          <w:p w:rsidR="00C76D6F" w:rsidRPr="00933D6A" w:rsidRDefault="00C76D6F" w:rsidP="004037E0">
            <w:r w:rsidRPr="00933D6A">
              <w:t>Адаптация программ для ЭВМ системы "1</w:t>
            </w:r>
            <w:proofErr w:type="gramStart"/>
            <w:r w:rsidRPr="00933D6A">
              <w:t>С:Предприятие</w:t>
            </w:r>
            <w:proofErr w:type="gramEnd"/>
            <w:r w:rsidRPr="00933D6A">
              <w:t>", баз данных посредством внесения изменений, осуществляемых исключительно в целях обеспечения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пользователя.</w:t>
            </w:r>
          </w:p>
          <w:p w:rsidR="00C76D6F" w:rsidRPr="00933D6A" w:rsidRDefault="00C76D6F" w:rsidP="004037E0">
            <w:r w:rsidRPr="00933D6A">
              <w:t>Модификация объектов метаданных конфигураций штатными средствами, входящих в состав программ для ЭВМ системы "1</w:t>
            </w:r>
            <w:proofErr w:type="gramStart"/>
            <w:r w:rsidRPr="00933D6A">
              <w:t>С:Предприятие</w:t>
            </w:r>
            <w:proofErr w:type="gramEnd"/>
            <w:r w:rsidRPr="00933D6A">
              <w:t>".</w:t>
            </w:r>
          </w:p>
          <w:p w:rsidR="00C76D6F" w:rsidRPr="00933D6A" w:rsidRDefault="00C76D6F" w:rsidP="004037E0">
            <w:r w:rsidRPr="00933D6A">
              <w:t>Услуги по установке, включая установку обновлений, тестированию и сопровождению указанных программ.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D6F" w:rsidRPr="00933D6A" w:rsidRDefault="00D87A08" w:rsidP="004037E0">
            <w:pPr>
              <w:jc w:val="center"/>
            </w:pPr>
            <w:r>
              <w:t>23</w:t>
            </w:r>
          </w:p>
        </w:tc>
      </w:tr>
    </w:tbl>
    <w:p w:rsidR="00D03A96" w:rsidRPr="00933D6A" w:rsidRDefault="00D03A96" w:rsidP="00D03A96">
      <w:pPr>
        <w:ind w:left="312" w:hanging="312"/>
        <w:jc w:val="center"/>
        <w:rPr>
          <w:b/>
        </w:rPr>
      </w:pPr>
      <w:r w:rsidRPr="00933D6A">
        <w:rPr>
          <w:b/>
        </w:rPr>
        <w:t>УСЛОВИЯ ОКАЗАНИЯ УСЛУГ</w:t>
      </w:r>
    </w:p>
    <w:p w:rsidR="00D03A96" w:rsidRPr="00933D6A" w:rsidRDefault="00D03A96" w:rsidP="00D03A96">
      <w:pPr>
        <w:ind w:left="-120" w:firstLine="432"/>
        <w:jc w:val="both"/>
      </w:pPr>
      <w:r w:rsidRPr="00933D6A">
        <w:t>Услуги осуществляется по поручению конечного пользователя переданных Исполнителю посредством устных или текстовых сообщений средствами дистанционной коммуникации. Исполнитель вправе потребовать от Заказчика предоставления письменного Технического задания с указанием назначения и подробного описания требуемых Заказчиком функций до начала исполнения работ.</w:t>
      </w:r>
    </w:p>
    <w:p w:rsidR="00BC0483" w:rsidRPr="00BC0483" w:rsidRDefault="00BC0483" w:rsidP="00BC0483">
      <w:pPr>
        <w:ind w:left="-120" w:firstLine="432"/>
        <w:jc w:val="both"/>
      </w:pPr>
      <w:r w:rsidRPr="00BC0483">
        <w:t>Услуги оказываются посредством выезда специалистов Исполнителя в офис Заказчика при условиях, когда оказание услуг невозможно осуществить посредством удаленного доступа и время проезда на общественном транспорте не превышает 1 час. В иных случаях, для оплаты затрат Исполнителя на транспортные и командировочные расходы заключается отдельное соглашение.</w:t>
      </w:r>
    </w:p>
    <w:p w:rsidR="00D03A96" w:rsidRPr="00933D6A" w:rsidRDefault="00F03C97" w:rsidP="00D03A96">
      <w:pPr>
        <w:ind w:left="-120" w:firstLine="432"/>
        <w:jc w:val="both"/>
      </w:pPr>
      <w:r>
        <w:t xml:space="preserve">Средства </w:t>
      </w:r>
      <w:r w:rsidR="00D03A96" w:rsidRPr="00933D6A">
        <w:t>дистанционной коммуникации:</w:t>
      </w:r>
    </w:p>
    <w:p w:rsidR="00D03A96" w:rsidRPr="00933D6A" w:rsidRDefault="00D03A96" w:rsidP="00D03A96">
      <w:pPr>
        <w:numPr>
          <w:ilvl w:val="0"/>
          <w:numId w:val="3"/>
        </w:numPr>
        <w:ind w:left="0" w:firstLine="0"/>
        <w:jc w:val="both"/>
      </w:pPr>
      <w:r w:rsidRPr="00933D6A">
        <w:t xml:space="preserve">через инфраструктуру 1С-Коннект по будням </w:t>
      </w:r>
      <w:r w:rsidR="005C6026">
        <w:t>с 08:30 до 17:3</w:t>
      </w:r>
      <w:r w:rsidR="005C6026" w:rsidRPr="00933D6A">
        <w:t>0</w:t>
      </w:r>
      <w:r w:rsidRPr="00933D6A">
        <w:t>. В этом случае у Заказчика должно быть подключено к инфраструктуре необходимое количество рабочих мест.</w:t>
      </w:r>
    </w:p>
    <w:p w:rsidR="00D03A96" w:rsidRPr="00933D6A" w:rsidRDefault="00D03A96" w:rsidP="00D03A96">
      <w:pPr>
        <w:numPr>
          <w:ilvl w:val="0"/>
          <w:numId w:val="3"/>
        </w:numPr>
        <w:ind w:left="0" w:firstLine="0"/>
        <w:jc w:val="both"/>
      </w:pPr>
      <w:r w:rsidRPr="00933D6A">
        <w:t xml:space="preserve">по телефону (3812) 790-288 по будням </w:t>
      </w:r>
      <w:r w:rsidR="005C6026">
        <w:t>с 08:30 до 17:3</w:t>
      </w:r>
      <w:r w:rsidR="005C6026" w:rsidRPr="00933D6A">
        <w:t>0</w:t>
      </w:r>
      <w:r w:rsidRPr="00933D6A">
        <w:t>.</w:t>
      </w:r>
    </w:p>
    <w:p w:rsidR="00D03A96" w:rsidRPr="00933D6A" w:rsidRDefault="00D03A96" w:rsidP="00D03A96">
      <w:pPr>
        <w:numPr>
          <w:ilvl w:val="0"/>
          <w:numId w:val="3"/>
        </w:numPr>
        <w:ind w:left="0" w:firstLine="0"/>
        <w:jc w:val="both"/>
      </w:pPr>
      <w:r w:rsidRPr="00933D6A">
        <w:t xml:space="preserve">по электронной почте </w:t>
      </w:r>
      <w:hyperlink r:id="rId6" w:history="1">
        <w:r w:rsidR="00EF47BC" w:rsidRPr="00EF47BC">
          <w:t>1C@omsoft.ru</w:t>
        </w:r>
      </w:hyperlink>
      <w:r w:rsidR="00EF47BC" w:rsidRPr="00EF47BC">
        <w:t xml:space="preserve"> </w:t>
      </w:r>
      <w:r w:rsidRPr="00933D6A">
        <w:t xml:space="preserve">по будням </w:t>
      </w:r>
      <w:r w:rsidR="005C6026">
        <w:t>с 08:30 до 17:3</w:t>
      </w:r>
      <w:r w:rsidR="005C6026" w:rsidRPr="00933D6A">
        <w:t>0</w:t>
      </w:r>
      <w:r w:rsidRPr="00933D6A">
        <w:t>.</w:t>
      </w:r>
    </w:p>
    <w:p w:rsidR="00D03A96" w:rsidRPr="00933D6A" w:rsidRDefault="00D03A96" w:rsidP="00D03A96">
      <w:pPr>
        <w:pStyle w:val="FR1"/>
        <w:spacing w:line="260" w:lineRule="auto"/>
        <w:ind w:left="0" w:right="-22"/>
        <w:jc w:val="both"/>
        <w:rPr>
          <w:sz w:val="24"/>
          <w:szCs w:val="24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637"/>
        <w:gridCol w:w="5103"/>
      </w:tblGrid>
      <w:tr w:rsidR="00D03A96" w:rsidRPr="00933D6A" w:rsidTr="004037E0">
        <w:trPr>
          <w:trHeight w:val="280"/>
        </w:trPr>
        <w:tc>
          <w:tcPr>
            <w:tcW w:w="5637" w:type="dxa"/>
          </w:tcPr>
          <w:p w:rsidR="00D03A96" w:rsidRPr="00933D6A" w:rsidRDefault="00D03A96" w:rsidP="004037E0">
            <w:pPr>
              <w:pStyle w:val="FR1"/>
              <w:spacing w:line="260" w:lineRule="auto"/>
              <w:ind w:left="0" w:right="-22"/>
              <w:jc w:val="both"/>
              <w:rPr>
                <w:sz w:val="24"/>
                <w:szCs w:val="24"/>
              </w:rPr>
            </w:pPr>
          </w:p>
          <w:p w:rsidR="00D03A96" w:rsidRPr="00933D6A" w:rsidRDefault="00D87A08" w:rsidP="004037E0">
            <w:pPr>
              <w:pStyle w:val="a4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</w:t>
            </w:r>
          </w:p>
          <w:p w:rsidR="00D03A96" w:rsidRPr="00933D6A" w:rsidRDefault="00D03A96" w:rsidP="004037E0">
            <w:pPr>
              <w:pStyle w:val="a4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  <w:p w:rsidR="00D03A96" w:rsidRPr="00933D6A" w:rsidRDefault="00D03A96" w:rsidP="004037E0">
            <w:pPr>
              <w:pStyle w:val="a4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933D6A">
              <w:rPr>
                <w:sz w:val="24"/>
                <w:szCs w:val="24"/>
              </w:rPr>
              <w:t>_________________________/В.В. Афанасьев/</w:t>
            </w:r>
          </w:p>
        </w:tc>
        <w:tc>
          <w:tcPr>
            <w:tcW w:w="5103" w:type="dxa"/>
          </w:tcPr>
          <w:p w:rsidR="00D03A96" w:rsidRPr="00933D6A" w:rsidRDefault="00D03A96" w:rsidP="004037E0">
            <w:pPr>
              <w:pStyle w:val="FR1"/>
              <w:spacing w:line="260" w:lineRule="auto"/>
              <w:ind w:left="0" w:right="-22"/>
              <w:jc w:val="both"/>
              <w:rPr>
                <w:sz w:val="24"/>
                <w:szCs w:val="24"/>
              </w:rPr>
            </w:pPr>
          </w:p>
          <w:p w:rsidR="00D03A96" w:rsidRPr="00933D6A" w:rsidRDefault="00D03A96" w:rsidP="004037E0">
            <w:pPr>
              <w:pStyle w:val="a4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933D6A">
              <w:rPr>
                <w:sz w:val="24"/>
                <w:szCs w:val="24"/>
              </w:rPr>
              <w:t xml:space="preserve">Должность: </w:t>
            </w:r>
            <w:r w:rsidR="00D87A08">
              <w:rPr>
                <w:sz w:val="24"/>
                <w:szCs w:val="24"/>
              </w:rPr>
              <w:t>Директор</w:t>
            </w:r>
          </w:p>
          <w:p w:rsidR="00D03A96" w:rsidRPr="00933D6A" w:rsidRDefault="00D03A96" w:rsidP="004037E0">
            <w:pPr>
              <w:pStyle w:val="a4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  <w:p w:rsidR="00D03A96" w:rsidRPr="00933D6A" w:rsidRDefault="00D03A96" w:rsidP="004037E0">
            <w:pPr>
              <w:pStyle w:val="a4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  <w:p w:rsidR="00D03A96" w:rsidRPr="00933D6A" w:rsidRDefault="00D03A96" w:rsidP="00D87A08">
            <w:pPr>
              <w:pStyle w:val="a4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  <w:r w:rsidRPr="00933D6A">
              <w:rPr>
                <w:sz w:val="24"/>
                <w:szCs w:val="24"/>
              </w:rPr>
              <w:t>_________________________/</w:t>
            </w:r>
            <w:r w:rsidR="00D87A08">
              <w:rPr>
                <w:sz w:val="24"/>
                <w:szCs w:val="24"/>
              </w:rPr>
              <w:t>С.А. Руденко</w:t>
            </w:r>
            <w:r w:rsidRPr="00933D6A">
              <w:rPr>
                <w:sz w:val="24"/>
                <w:szCs w:val="24"/>
              </w:rPr>
              <w:t>/</w:t>
            </w:r>
          </w:p>
        </w:tc>
      </w:tr>
    </w:tbl>
    <w:p w:rsidR="00D03A96" w:rsidRPr="00933D6A" w:rsidRDefault="00D03A96" w:rsidP="00933D6A">
      <w:pPr>
        <w:pStyle w:val="FR1"/>
        <w:spacing w:line="260" w:lineRule="auto"/>
        <w:ind w:left="0" w:right="-22"/>
        <w:jc w:val="both"/>
        <w:rPr>
          <w:sz w:val="24"/>
          <w:szCs w:val="24"/>
        </w:rPr>
      </w:pPr>
    </w:p>
    <w:sectPr w:rsidR="00D03A96" w:rsidRPr="00933D6A" w:rsidSect="00856DA8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32CE"/>
    <w:multiLevelType w:val="hybridMultilevel"/>
    <w:tmpl w:val="1C76229E"/>
    <w:lvl w:ilvl="0" w:tplc="92D0E23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8F64A92"/>
    <w:multiLevelType w:val="multilevel"/>
    <w:tmpl w:val="6D8E5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34"/>
        </w:tabs>
        <w:ind w:left="33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668"/>
        </w:tabs>
        <w:ind w:left="6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42"/>
        </w:tabs>
        <w:ind w:left="64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76"/>
        </w:tabs>
        <w:ind w:left="9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50"/>
        </w:tabs>
        <w:ind w:left="9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4"/>
        </w:tabs>
        <w:ind w:left="9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58"/>
        </w:tabs>
        <w:ind w:left="12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2"/>
        </w:tabs>
        <w:ind w:left="1232" w:hanging="1440"/>
      </w:pPr>
      <w:rPr>
        <w:rFonts w:cs="Times New Roman" w:hint="default"/>
      </w:rPr>
    </w:lvl>
  </w:abstractNum>
  <w:abstractNum w:abstractNumId="2">
    <w:nsid w:val="1EE74389"/>
    <w:multiLevelType w:val="hybridMultilevel"/>
    <w:tmpl w:val="40BA82AC"/>
    <w:lvl w:ilvl="0" w:tplc="04190001">
      <w:start w:val="1"/>
      <w:numFmt w:val="bullet"/>
      <w:lvlText w:val=""/>
      <w:lvlJc w:val="left"/>
      <w:pPr>
        <w:tabs>
          <w:tab w:val="num" w:pos="-120"/>
        </w:tabs>
        <w:ind w:left="-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00"/>
        </w:tabs>
        <w:ind w:left="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</w:abstractNum>
  <w:abstractNum w:abstractNumId="3">
    <w:nsid w:val="27CB59EB"/>
    <w:multiLevelType w:val="hybridMultilevel"/>
    <w:tmpl w:val="BF328B4C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>
    <w:nsid w:val="2F871660"/>
    <w:multiLevelType w:val="hybridMultilevel"/>
    <w:tmpl w:val="97D42436"/>
    <w:lvl w:ilvl="0" w:tplc="A7B8E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E34C78"/>
    <w:multiLevelType w:val="hybridMultilevel"/>
    <w:tmpl w:val="A51CB51A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>
    <w:nsid w:val="7E5D79B4"/>
    <w:multiLevelType w:val="multilevel"/>
    <w:tmpl w:val="6D8E5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34"/>
        </w:tabs>
        <w:ind w:left="334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668"/>
        </w:tabs>
        <w:ind w:left="6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642"/>
        </w:tabs>
        <w:ind w:left="64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76"/>
        </w:tabs>
        <w:ind w:left="9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50"/>
        </w:tabs>
        <w:ind w:left="9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4"/>
        </w:tabs>
        <w:ind w:left="9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58"/>
        </w:tabs>
        <w:ind w:left="125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2"/>
        </w:tabs>
        <w:ind w:left="1232" w:hanging="1440"/>
      </w:pPr>
      <w:rPr>
        <w:rFonts w:cs="Times New Roman" w:hint="default"/>
      </w:rPr>
    </w:lvl>
  </w:abstractNum>
  <w:abstractNum w:abstractNumId="7">
    <w:nsid w:val="7F901927"/>
    <w:multiLevelType w:val="hybridMultilevel"/>
    <w:tmpl w:val="B950D17A"/>
    <w:lvl w:ilvl="0" w:tplc="944464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08"/>
    <w:rsid w:val="00022F46"/>
    <w:rsid w:val="00025DA2"/>
    <w:rsid w:val="00063339"/>
    <w:rsid w:val="000A09FC"/>
    <w:rsid w:val="000A573B"/>
    <w:rsid w:val="00103E50"/>
    <w:rsid w:val="001209F2"/>
    <w:rsid w:val="001A5BCF"/>
    <w:rsid w:val="001B0E93"/>
    <w:rsid w:val="001B3E92"/>
    <w:rsid w:val="001E4A81"/>
    <w:rsid w:val="002976C9"/>
    <w:rsid w:val="002A12AB"/>
    <w:rsid w:val="003001A0"/>
    <w:rsid w:val="003115A5"/>
    <w:rsid w:val="00322ACB"/>
    <w:rsid w:val="003761EC"/>
    <w:rsid w:val="003820BC"/>
    <w:rsid w:val="00384F97"/>
    <w:rsid w:val="00385B34"/>
    <w:rsid w:val="00393D86"/>
    <w:rsid w:val="00397670"/>
    <w:rsid w:val="003A1530"/>
    <w:rsid w:val="003C3099"/>
    <w:rsid w:val="003E73D5"/>
    <w:rsid w:val="003F3AC0"/>
    <w:rsid w:val="003F6B63"/>
    <w:rsid w:val="00414E77"/>
    <w:rsid w:val="00423D8B"/>
    <w:rsid w:val="004246F7"/>
    <w:rsid w:val="004362DA"/>
    <w:rsid w:val="00446B49"/>
    <w:rsid w:val="00447BD9"/>
    <w:rsid w:val="00460A38"/>
    <w:rsid w:val="00491401"/>
    <w:rsid w:val="004A0AA8"/>
    <w:rsid w:val="004B3501"/>
    <w:rsid w:val="004D033F"/>
    <w:rsid w:val="004F02D0"/>
    <w:rsid w:val="00510DC7"/>
    <w:rsid w:val="00514602"/>
    <w:rsid w:val="00527538"/>
    <w:rsid w:val="00581296"/>
    <w:rsid w:val="00587245"/>
    <w:rsid w:val="005C6026"/>
    <w:rsid w:val="005D61DD"/>
    <w:rsid w:val="005F7EF9"/>
    <w:rsid w:val="0060185C"/>
    <w:rsid w:val="00627C1D"/>
    <w:rsid w:val="006503D1"/>
    <w:rsid w:val="006618AD"/>
    <w:rsid w:val="006628E7"/>
    <w:rsid w:val="00677AE3"/>
    <w:rsid w:val="006A0E59"/>
    <w:rsid w:val="006B23AD"/>
    <w:rsid w:val="006D2E9D"/>
    <w:rsid w:val="006E2269"/>
    <w:rsid w:val="006F0B2F"/>
    <w:rsid w:val="00703A14"/>
    <w:rsid w:val="00715550"/>
    <w:rsid w:val="00716747"/>
    <w:rsid w:val="00723069"/>
    <w:rsid w:val="0073104B"/>
    <w:rsid w:val="007525F1"/>
    <w:rsid w:val="00765716"/>
    <w:rsid w:val="007D4764"/>
    <w:rsid w:val="007D5EA7"/>
    <w:rsid w:val="007D706D"/>
    <w:rsid w:val="00811204"/>
    <w:rsid w:val="008279A1"/>
    <w:rsid w:val="008326F1"/>
    <w:rsid w:val="00834DC6"/>
    <w:rsid w:val="00856DA8"/>
    <w:rsid w:val="008706AF"/>
    <w:rsid w:val="00887E39"/>
    <w:rsid w:val="00895F61"/>
    <w:rsid w:val="008B2FCF"/>
    <w:rsid w:val="008D5AA2"/>
    <w:rsid w:val="00933D6A"/>
    <w:rsid w:val="00956600"/>
    <w:rsid w:val="00963FE5"/>
    <w:rsid w:val="009A78A4"/>
    <w:rsid w:val="009D6652"/>
    <w:rsid w:val="00A035F7"/>
    <w:rsid w:val="00A03E28"/>
    <w:rsid w:val="00A266A8"/>
    <w:rsid w:val="00A279FE"/>
    <w:rsid w:val="00A72638"/>
    <w:rsid w:val="00AA5CE9"/>
    <w:rsid w:val="00AB5E2D"/>
    <w:rsid w:val="00AB70B3"/>
    <w:rsid w:val="00AD0325"/>
    <w:rsid w:val="00AF4FCC"/>
    <w:rsid w:val="00B2133F"/>
    <w:rsid w:val="00B25660"/>
    <w:rsid w:val="00BB33D0"/>
    <w:rsid w:val="00BC0483"/>
    <w:rsid w:val="00BC4C1A"/>
    <w:rsid w:val="00BD5304"/>
    <w:rsid w:val="00C074C4"/>
    <w:rsid w:val="00C75BD6"/>
    <w:rsid w:val="00C75CFC"/>
    <w:rsid w:val="00C76D6F"/>
    <w:rsid w:val="00C94EAC"/>
    <w:rsid w:val="00C95C73"/>
    <w:rsid w:val="00CD13AE"/>
    <w:rsid w:val="00CD2918"/>
    <w:rsid w:val="00D03A96"/>
    <w:rsid w:val="00D11709"/>
    <w:rsid w:val="00D22AC9"/>
    <w:rsid w:val="00D32F0B"/>
    <w:rsid w:val="00D37730"/>
    <w:rsid w:val="00D6671A"/>
    <w:rsid w:val="00D87A08"/>
    <w:rsid w:val="00DE258B"/>
    <w:rsid w:val="00DF336A"/>
    <w:rsid w:val="00E14DA6"/>
    <w:rsid w:val="00E31481"/>
    <w:rsid w:val="00E43314"/>
    <w:rsid w:val="00E80E72"/>
    <w:rsid w:val="00E81FB3"/>
    <w:rsid w:val="00EC18F7"/>
    <w:rsid w:val="00EC44AB"/>
    <w:rsid w:val="00EE0FAD"/>
    <w:rsid w:val="00EE1152"/>
    <w:rsid w:val="00EF47BC"/>
    <w:rsid w:val="00F03C97"/>
    <w:rsid w:val="00F21977"/>
    <w:rsid w:val="00F36BE9"/>
    <w:rsid w:val="00F561B4"/>
    <w:rsid w:val="00F71E37"/>
    <w:rsid w:val="00F71F44"/>
    <w:rsid w:val="00F9562B"/>
    <w:rsid w:val="00F973E0"/>
    <w:rsid w:val="00FA407A"/>
    <w:rsid w:val="00FC33E3"/>
    <w:rsid w:val="00FD23E0"/>
    <w:rsid w:val="00FE41AB"/>
    <w:rsid w:val="00FE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D549B-E39E-41B7-B525-EFDAE84E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26F1"/>
    <w:rPr>
      <w:color w:val="0000FF"/>
      <w:u w:val="single"/>
    </w:rPr>
  </w:style>
  <w:style w:type="paragraph" w:styleId="a4">
    <w:name w:val="footer"/>
    <w:basedOn w:val="a"/>
    <w:link w:val="a5"/>
    <w:rsid w:val="008326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8326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8326F1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8326F1"/>
    <w:pPr>
      <w:jc w:val="both"/>
    </w:pPr>
    <w:rPr>
      <w:rFonts w:ascii="Arial" w:hAnsi="Arial"/>
      <w:sz w:val="18"/>
      <w:szCs w:val="20"/>
    </w:rPr>
  </w:style>
  <w:style w:type="character" w:customStyle="1" w:styleId="a7">
    <w:name w:val="Основной текст Знак"/>
    <w:basedOn w:val="a0"/>
    <w:link w:val="a6"/>
    <w:rsid w:val="008326F1"/>
    <w:rPr>
      <w:rFonts w:ascii="Arial" w:eastAsia="Times New Roman" w:hAnsi="Arial" w:cs="Times New Roman"/>
      <w:sz w:val="18"/>
      <w:szCs w:val="20"/>
      <w:lang w:eastAsia="ru-RU"/>
    </w:rPr>
  </w:style>
  <w:style w:type="character" w:styleId="a8">
    <w:name w:val="Strong"/>
    <w:qFormat/>
    <w:rsid w:val="008326F1"/>
    <w:rPr>
      <w:rFonts w:cs="Times New Roman"/>
      <w:b/>
      <w:bCs/>
    </w:rPr>
  </w:style>
  <w:style w:type="paragraph" w:styleId="a9">
    <w:name w:val="List Paragraph"/>
    <w:basedOn w:val="a"/>
    <w:uiPriority w:val="34"/>
    <w:qFormat/>
    <w:rsid w:val="008326F1"/>
    <w:pPr>
      <w:ind w:left="720"/>
      <w:contextualSpacing/>
    </w:pPr>
  </w:style>
  <w:style w:type="table" w:styleId="aa">
    <w:name w:val="Table Grid"/>
    <w:basedOn w:val="a1"/>
    <w:uiPriority w:val="39"/>
    <w:rsid w:val="004B3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27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8B2FCF"/>
    <w:pPr>
      <w:spacing w:before="100" w:after="100" w:line="240" w:lineRule="auto"/>
      <w:ind w:left="-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w">
    <w:name w:val="w"/>
    <w:basedOn w:val="a0"/>
    <w:rsid w:val="00715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C@omsof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64;&#1072;&#1073;&#1083;&#1086;&#1085;&#1099;%20&#1048;&#1055;%20&#1040;&#1092;&#1072;&#1085;&#1072;&#1089;&#1100;&#1077;&#1074;\&#1044;&#1054;&#1043;&#1054;&#1042;&#1054;&#1056;%201&#1057;%20&#1059;&#1089;&#1083;&#1091;&#1075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8A29-91DE-47AE-AE99-AF592EC4C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1С Услуги</Template>
  <TotalTime>0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Баталина</dc:creator>
  <cp:keywords/>
  <dc:description/>
  <cp:lastModifiedBy>Ангелина Баталина</cp:lastModifiedBy>
  <cp:revision>2</cp:revision>
  <dcterms:created xsi:type="dcterms:W3CDTF">2026-08-14T03:45:00Z</dcterms:created>
  <dcterms:modified xsi:type="dcterms:W3CDTF">2026-08-14T03:45:00Z</dcterms:modified>
</cp:coreProperties>
</file>