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0" w:name="_Hlk92141792_Копия_1"/>
      <w:bookmarkEnd w:id="0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предусмотренные пп. «в» п. 7 постановления Правительства РФ от 23.12.2024г. № 1875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 1875), не применяется на основании абз. 5 пп. «г» п. 7 постановления Правительства РФ № 1875.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3178"/>
        <w:gridCol w:w="3044"/>
        <w:gridCol w:w="828"/>
        <w:gridCol w:w="711"/>
        <w:gridCol w:w="1356"/>
        <w:gridCol w:w="1342"/>
        <w:gridCol w:w="1355"/>
        <w:gridCol w:w="1155"/>
        <w:gridCol w:w="1899"/>
      </w:tblGrid>
      <w:tr>
        <w:trPr>
          <w:trHeight w:val="240" w:hRule="atLeast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40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1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0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1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14.12.30.160-00000613</w:t>
            </w:r>
          </w:p>
        </w:tc>
        <w:tc>
          <w:tcPr>
            <w:tcW w:w="3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воды (тип 1)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1 274,90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2 426,00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3 051,00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2 250,63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2250,63</w:t>
            </w:r>
          </w:p>
        </w:tc>
      </w:tr>
      <w:tr>
        <w:trPr>
          <w:trHeight w:val="335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14.12.30.160-00000059</w:t>
            </w:r>
          </w:p>
        </w:tc>
        <w:tc>
          <w:tcPr>
            <w:tcW w:w="3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воды (тип 2)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1 091,90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1 275,00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1 357,00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1 241,30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2482,60</w:t>
            </w:r>
          </w:p>
        </w:tc>
      </w:tr>
      <w:tr>
        <w:trPr>
          <w:trHeight w:val="686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14.12.30.160-00000490</w:t>
            </w:r>
          </w:p>
        </w:tc>
        <w:tc>
          <w:tcPr>
            <w:tcW w:w="3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повышенной видимости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390,40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497,00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377,00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421,47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1264,41</w:t>
            </w:r>
          </w:p>
        </w:tc>
      </w:tr>
      <w:tr>
        <w:trPr>
          <w:trHeight w:val="335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32.99.11.190 - Уборы головные защитные и средства защиты прочие, не включенные в другие группировки</w:t>
            </w:r>
          </w:p>
        </w:tc>
        <w:tc>
          <w:tcPr>
            <w:tcW w:w="3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Головной убор для защиты от общих производственных загрязнений (</w:t>
            </w:r>
            <w:r>
              <w:rPr>
                <w:rFonts w:ascii="Liberation Serif" w:hAnsi="Liberation Serif"/>
                <w:sz w:val="22"/>
                <w:szCs w:val="22"/>
              </w:rPr>
              <w:t>бейсболка</w:t>
            </w:r>
            <w:r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6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305,00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288,00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315,00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302,67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1816,02</w:t>
            </w:r>
          </w:p>
        </w:tc>
      </w:tr>
      <w:tr>
        <w:trPr>
          <w:trHeight w:val="335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14.12.30.150-00000003</w:t>
            </w:r>
          </w:p>
        </w:tc>
        <w:tc>
          <w:tcPr>
            <w:tcW w:w="3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Перчатки трикотажные для защиты от внешних воздействий </w:t>
            </w:r>
            <w:r>
              <w:rPr>
                <w:rFonts w:ascii="Liberation Serif" w:hAnsi="Liberation Serif"/>
                <w:sz w:val="22"/>
                <w:szCs w:val="22"/>
              </w:rPr>
              <w:t>(неполн. покр.)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72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92,72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170,00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96,00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119,57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8609,04</w:t>
            </w:r>
          </w:p>
        </w:tc>
      </w:tr>
      <w:tr>
        <w:trPr>
          <w:trHeight w:val="335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14.12.30.190 - Одежда производственная и профессиональная прочая, не включенная в другие группировки</w:t>
            </w:r>
          </w:p>
        </w:tc>
        <w:tc>
          <w:tcPr>
            <w:tcW w:w="3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Нарукавники для защиты от воды и растворов нетоксичных веществ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12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225,70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356,00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282,00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287,90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/>
            </w:pPr>
            <w:r>
              <w:rPr>
                <w:rFonts w:ascii="Liberation Serif" w:hAnsi="Liberation Serif"/>
              </w:rPr>
              <w:t>3454,80</w:t>
            </w:r>
          </w:p>
        </w:tc>
      </w:tr>
      <w:tr>
        <w:trPr>
          <w:trHeight w:val="335" w:hRule="atLeast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</w:r>
          </w:p>
        </w:tc>
        <w:tc>
          <w:tcPr>
            <w:tcW w:w="1296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ИТОГО: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19 877,50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rFonts w:ascii="Liberation Serif" w:hAnsi="Liberation Serif"/>
          <w:b w:val="false"/>
          <w:bCs w:val="false"/>
          <w:lang w:val="ru-RU"/>
        </w:rPr>
        <w:t>19 877</w:t>
      </w:r>
      <w:r>
        <w:rPr>
          <w:rFonts w:ascii="Liberation Serif" w:hAnsi="Liberation Serif"/>
          <w:b/>
          <w:lang w:val="ru-RU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девятнадцать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тысяч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восемьсот семьдесят семь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) рублей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5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0 копеек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720" w:right="720" w:gutter="0" w:header="0" w:top="720" w:footer="720" w:bottom="86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1490</TotalTime>
  <Application>LibreOffice/24.8.4.1$Linux_X86_64 LibreOffice_project/480$Build-1</Application>
  <AppVersion>15.0000</AppVersion>
  <Pages>1</Pages>
  <Words>322</Words>
  <Characters>2021</Characters>
  <CharactersWithSpaces>2269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cp:lastPrinted>2026-08-06T16:34:50Z</cp:lastPrinted>
  <dcterms:modified xsi:type="dcterms:W3CDTF">2026-08-18T12:27:11Z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