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:rsidTr="000421EA">
        <w:tc>
          <w:tcPr>
            <w:tcW w:w="10173" w:type="dxa"/>
            <w:shd w:val="clear" w:color="auto" w:fill="auto"/>
          </w:tcPr>
          <w:p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9245D9">
              <w:rPr>
                <w:sz w:val="22"/>
                <w:szCs w:val="22"/>
              </w:rPr>
              <w:t>284/08/26</w:t>
            </w:r>
          </w:p>
          <w:p w:rsidR="00F84586" w:rsidRPr="008F50D6" w:rsidRDefault="009A6105" w:rsidP="004A12FD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331865" w:rsidRPr="00331865">
              <w:rPr>
                <w:sz w:val="22"/>
                <w:szCs w:val="22"/>
              </w:rPr>
              <w:t>инструментов</w:t>
            </w:r>
          </w:p>
        </w:tc>
      </w:tr>
    </w:tbl>
    <w:p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:rsidR="00EA5606" w:rsidRPr="008F50D6" w:rsidRDefault="00EA5606" w:rsidP="00181726">
      <w:pPr>
        <w:jc w:val="both"/>
        <w:rPr>
          <w:b/>
          <w:sz w:val="22"/>
          <w:szCs w:val="22"/>
        </w:rPr>
      </w:pPr>
    </w:p>
    <w:p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1828E1" w:rsidRPr="008F50D6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C7AD2">
        <w:rPr>
          <w:sz w:val="22"/>
          <w:szCs w:val="22"/>
        </w:rPr>
        <w:t>01.07.2026 г.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1C7AD2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331865" w:rsidRPr="00331865">
        <w:rPr>
          <w:b/>
          <w:sz w:val="22"/>
          <w:szCs w:val="22"/>
        </w:rPr>
        <w:t xml:space="preserve">инструментов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30 (тридцати) календарных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331865" w:rsidRPr="00331865">
        <w:rPr>
          <w:b/>
          <w:sz w:val="21"/>
        </w:rPr>
        <w:t>40 603 (Сорок тысяч шестьсот три) рубля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75141E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9</w:t>
      </w:r>
      <w:r w:rsidRPr="008F50D6">
        <w:rPr>
          <w:sz w:val="22"/>
          <w:szCs w:val="22"/>
        </w:rPr>
        <w:t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3. Порядок поставки и приемки товара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A12FD" w:rsidRPr="004A12FD">
        <w:rPr>
          <w:bCs/>
          <w:sz w:val="22"/>
          <w:szCs w:val="22"/>
        </w:rPr>
        <w:t>тел. +7 (914)706-29-89, уполномоченное лицо – Махина Ирина Маратовна.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</w:t>
      </w:r>
      <w:r w:rsidRPr="00B21290">
        <w:rPr>
          <w:sz w:val="22"/>
          <w:szCs w:val="22"/>
        </w:rPr>
        <w:t xml:space="preserve">3.7. </w:t>
      </w:r>
      <w:r w:rsidR="00CB676E" w:rsidRPr="00CB676E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CB676E">
        <w:rPr>
          <w:sz w:val="22"/>
          <w:szCs w:val="22"/>
        </w:rPr>
        <w:t>3</w:t>
      </w:r>
      <w:r w:rsidR="00CB676E" w:rsidRPr="00CB676E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10 (десяти) календарных дней со дня поступления такого отказа устранить все замечания Заказчика. </w:t>
      </w:r>
      <w:r w:rsidRPr="0081617C">
        <w:rPr>
          <w:sz w:val="22"/>
          <w:szCs w:val="22"/>
        </w:rPr>
        <w:t xml:space="preserve">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lastRenderedPageBreak/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легальность производства Товара и (или) его оборота на территории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 в Контракте, Приложении № 1 к нему. На Товаре не должно быть механических повреждений;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 xml:space="preserve">- гарантийный срок Товара не может быть менее гарантийного срока, установленного Производителем Товара и течение гарантийного срока начинается с момента подписания Заказчиком Акта приемки товаров (ф. 0510452) (или УПД либоТОРГ-12, если экспертиза подтвердила соответствие); 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 случае обнаружения Заказчиком недостатков товара и предъявления требования о его замене Поставщик заменит такой товар не позднее 15 (пятнадцати) рабочих дней с момента получения требования Заказчика.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своевременное предоставление необходимой и достоверной информации о товаре;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 w:rsidRPr="00310309">
        <w:t>3</w:t>
      </w:r>
      <w:r w:rsidR="002428EC">
        <w:t>1</w:t>
      </w:r>
      <w:r w:rsidR="00427B95" w:rsidRPr="00310309">
        <w:t>.</w:t>
      </w:r>
      <w:r w:rsidR="002428EC">
        <w:t>10</w:t>
      </w:r>
      <w:r w:rsidR="00427B95" w:rsidRPr="00310309">
        <w:t>.</w:t>
      </w:r>
      <w:r w:rsidR="00BB6A2C" w:rsidRPr="00310309">
        <w:t>202</w:t>
      </w:r>
      <w:r w:rsidR="0081617C" w:rsidRPr="00310309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:rsidR="004A12FD" w:rsidRPr="004A12FD" w:rsidRDefault="00737161" w:rsidP="004A12FD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4A12FD" w:rsidRPr="004A12FD">
              <w:rPr>
                <w:bCs/>
                <w:sz w:val="22"/>
                <w:szCs w:val="22"/>
              </w:rPr>
              <w:t xml:space="preserve">Махина Ирина Маратовна, контактный телефон: 8 (914)706-29-89, 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e</w:t>
            </w:r>
            <w:r w:rsidR="004A12FD" w:rsidRPr="004A12FD">
              <w:rPr>
                <w:bCs/>
                <w:sz w:val="22"/>
                <w:szCs w:val="22"/>
              </w:rPr>
              <w:t>-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mail</w:t>
            </w:r>
            <w:r w:rsidR="004A12FD" w:rsidRPr="004A12FD">
              <w:rPr>
                <w:bCs/>
                <w:sz w:val="22"/>
                <w:szCs w:val="22"/>
              </w:rPr>
              <w:t xml:space="preserve">: </w:t>
            </w:r>
            <w:hyperlink r:id="rId9" w:history="1">
              <w:r w:rsidR="004A12FD" w:rsidRPr="004A12FD">
                <w:rPr>
                  <w:rStyle w:val="af"/>
                  <w:bCs/>
                  <w:sz w:val="22"/>
                  <w:szCs w:val="22"/>
                </w:rPr>
                <w:t>i.</w:t>
              </w:r>
              <w:r w:rsidR="004A12FD" w:rsidRPr="004A12FD">
                <w:rPr>
                  <w:rStyle w:val="af"/>
                  <w:bCs/>
                  <w:sz w:val="22"/>
                  <w:szCs w:val="22"/>
                  <w:lang w:val="en-US"/>
                </w:rPr>
                <w:t>makhina</w:t>
              </w:r>
              <w:r w:rsidR="004A12FD" w:rsidRPr="004A12FD">
                <w:rPr>
                  <w:rStyle w:val="af"/>
                  <w:bCs/>
                  <w:sz w:val="22"/>
                  <w:szCs w:val="22"/>
                </w:rPr>
                <w:t>@cmsmoscow.ru</w:t>
              </w:r>
            </w:hyperlink>
          </w:p>
          <w:p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DA2013">
      <w:pPr>
        <w:jc w:val="both"/>
        <w:rPr>
          <w:b/>
          <w:sz w:val="22"/>
          <w:szCs w:val="22"/>
        </w:rPr>
      </w:pPr>
    </w:p>
    <w:p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B21290" w:rsidRDefault="00B21290" w:rsidP="00CB6363">
      <w:pPr>
        <w:ind w:firstLine="142"/>
        <w:jc w:val="right"/>
        <w:rPr>
          <w:b/>
          <w:sz w:val="22"/>
          <w:szCs w:val="22"/>
        </w:rPr>
      </w:pPr>
    </w:p>
    <w:p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:rsidR="0086458F" w:rsidRPr="008F50D6" w:rsidRDefault="00A33AC6" w:rsidP="004471D0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86458F" w:rsidRPr="008F50D6">
        <w:rPr>
          <w:sz w:val="22"/>
          <w:szCs w:val="22"/>
        </w:rPr>
        <w:t xml:space="preserve">поставку </w:t>
      </w:r>
      <w:r w:rsidR="00331865" w:rsidRPr="00331865">
        <w:rPr>
          <w:sz w:val="22"/>
          <w:szCs w:val="22"/>
        </w:rPr>
        <w:t>инструментов</w:t>
      </w:r>
    </w:p>
    <w:p w:rsidR="00A33AC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773FE8">
        <w:rPr>
          <w:sz w:val="22"/>
          <w:szCs w:val="22"/>
        </w:rPr>
        <w:t>284/08/26</w:t>
      </w:r>
      <w:r w:rsidR="008D19C1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:rsidR="00331865" w:rsidRPr="008F50D6" w:rsidRDefault="00331865" w:rsidP="0086458F">
      <w:pPr>
        <w:ind w:firstLine="142"/>
        <w:jc w:val="right"/>
        <w:rPr>
          <w:sz w:val="22"/>
          <w:szCs w:val="22"/>
        </w:rPr>
      </w:pPr>
    </w:p>
    <w:p w:rsidR="00A33AC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:rsidR="00331865" w:rsidRPr="008F50D6" w:rsidRDefault="00331865" w:rsidP="00CB6363">
      <w:pPr>
        <w:jc w:val="center"/>
        <w:rPr>
          <w:b/>
          <w:sz w:val="22"/>
          <w:szCs w:val="2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321"/>
        <w:gridCol w:w="1276"/>
        <w:gridCol w:w="2693"/>
        <w:gridCol w:w="851"/>
        <w:gridCol w:w="567"/>
        <w:gridCol w:w="850"/>
        <w:gridCol w:w="1134"/>
        <w:gridCol w:w="1134"/>
      </w:tblGrid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  <w:vAlign w:val="center"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№ п/п</w:t>
            </w:r>
          </w:p>
        </w:tc>
        <w:tc>
          <w:tcPr>
            <w:tcW w:w="1321" w:type="dxa"/>
            <w:vAlign w:val="center"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 xml:space="preserve">Товары </w:t>
            </w:r>
          </w:p>
        </w:tc>
        <w:tc>
          <w:tcPr>
            <w:tcW w:w="1276" w:type="dxa"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</w:rPr>
              <w:t>ОКПД 2</w:t>
            </w:r>
          </w:p>
        </w:tc>
        <w:tc>
          <w:tcPr>
            <w:tcW w:w="2693" w:type="dxa"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Ед.</w:t>
            </w:r>
          </w:p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изм.</w:t>
            </w:r>
          </w:p>
        </w:tc>
        <w:tc>
          <w:tcPr>
            <w:tcW w:w="1134" w:type="dxa"/>
            <w:noWrap/>
            <w:hideMark/>
          </w:tcPr>
          <w:p w:rsidR="00331865" w:rsidRPr="00C0182B" w:rsidRDefault="00331865" w:rsidP="009245D9">
            <w:pPr>
              <w:jc w:val="center"/>
              <w:rPr>
                <w:b/>
              </w:rPr>
            </w:pPr>
            <w:r w:rsidRPr="00C0182B">
              <w:rPr>
                <w:b/>
              </w:rPr>
              <w:t>Цена за ед., (руб.)</w:t>
            </w:r>
          </w:p>
          <w:p w:rsidR="00331865" w:rsidRPr="00C0182B" w:rsidRDefault="00331865" w:rsidP="009245D9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  <w:tc>
          <w:tcPr>
            <w:tcW w:w="1134" w:type="dxa"/>
          </w:tcPr>
          <w:p w:rsidR="00331865" w:rsidRPr="00C0182B" w:rsidRDefault="00331865" w:rsidP="009245D9">
            <w:pPr>
              <w:jc w:val="center"/>
              <w:rPr>
                <w:b/>
              </w:rPr>
            </w:pPr>
            <w:r w:rsidRPr="00C0182B">
              <w:rPr>
                <w:b/>
              </w:rPr>
              <w:t>Стоимость (руб.)</w:t>
            </w:r>
          </w:p>
          <w:p w:rsidR="00331865" w:rsidRPr="00C0182B" w:rsidRDefault="00331865" w:rsidP="009245D9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  <w:rPr>
                <w:b/>
                <w:bCs/>
              </w:rPr>
            </w:pPr>
            <w:r w:rsidRPr="00C0182B"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0182B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2C504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Отвертка с крестовым шлицом усиленная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2C504C">
              <w:t>25.73.30.232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 наконечника: крестообразный </w:t>
            </w:r>
          </w:p>
          <w:p w:rsidR="00331865" w:rsidRPr="00F72CEE" w:rsidRDefault="00331865" w:rsidP="009245D9">
            <w:r w:rsidRPr="00F72CEE">
              <w:t xml:space="preserve">Размер шлица: PH2. </w:t>
            </w:r>
          </w:p>
          <w:p w:rsidR="00331865" w:rsidRPr="00F72CEE" w:rsidRDefault="00331865" w:rsidP="009245D9">
            <w:r w:rsidRPr="00F72CEE">
              <w:t xml:space="preserve">Длина стержня: 100 мм. </w:t>
            </w:r>
          </w:p>
          <w:p w:rsidR="00331865" w:rsidRPr="00F72CEE" w:rsidRDefault="00331865" w:rsidP="009245D9">
            <w:r w:rsidRPr="00F72CEE">
              <w:t xml:space="preserve">Общая длина отвёртки: 205 мм. </w:t>
            </w:r>
          </w:p>
          <w:p w:rsidR="00331865" w:rsidRPr="00F72CEE" w:rsidRDefault="00331865" w:rsidP="009245D9">
            <w:r w:rsidRPr="00F72CEE">
              <w:t xml:space="preserve">Материал стержня: инструментальная сталь S2. </w:t>
            </w:r>
          </w:p>
          <w:p w:rsidR="00331865" w:rsidRPr="00F72CEE" w:rsidRDefault="00331865" w:rsidP="009245D9">
            <w:r w:rsidRPr="00F72CEE">
              <w:t xml:space="preserve">Твёрдость: 57–61 </w:t>
            </w:r>
            <w:r w:rsidRPr="00F72CEE">
              <w:rPr>
                <w:lang w:val="en-US"/>
              </w:rPr>
              <w:t>HRC</w:t>
            </w:r>
            <w:r w:rsidRPr="00F72CEE">
              <w:t xml:space="preserve">. </w:t>
            </w:r>
          </w:p>
          <w:p w:rsidR="00331865" w:rsidRPr="00F72CEE" w:rsidRDefault="00331865" w:rsidP="009245D9">
            <w:r w:rsidRPr="00F72CEE">
              <w:t>Материал рукоятки: трёхкомпонентный (</w:t>
            </w:r>
            <w:bookmarkStart w:id="0" w:name="_GoBack"/>
            <w:bookmarkEnd w:id="0"/>
            <w:r w:rsidRPr="00F72CEE">
              <w:t xml:space="preserve">пластик + резина/TPV). </w:t>
            </w:r>
          </w:p>
          <w:p w:rsidR="00331865" w:rsidRPr="00F72CEE" w:rsidRDefault="00331865" w:rsidP="009245D9">
            <w:r w:rsidRPr="00F72CEE">
              <w:t>Покрытие: хромирование (защита от коррозии).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DC5397" w:rsidRDefault="00331865" w:rsidP="00C50C2B">
            <w:pPr>
              <w:jc w:val="center"/>
            </w:pPr>
            <w:r w:rsidRPr="00DC5397">
              <w:t>410,00</w:t>
            </w:r>
          </w:p>
        </w:tc>
        <w:tc>
          <w:tcPr>
            <w:tcW w:w="1134" w:type="dxa"/>
            <w:shd w:val="clear" w:color="auto" w:fill="auto"/>
          </w:tcPr>
          <w:p w:rsidR="00331865" w:rsidRPr="00DC5397" w:rsidRDefault="00331865" w:rsidP="00C50C2B">
            <w:pPr>
              <w:jc w:val="center"/>
            </w:pPr>
            <w:r w:rsidRPr="00DC5397">
              <w:t>1230,00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 w:rsidRPr="00C0182B"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0182B" w:rsidRDefault="00331865" w:rsidP="009245D9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04C">
              <w:rPr>
                <w:rFonts w:ascii="Times New Roman" w:hAnsi="Times New Roman" w:cs="Times New Roman"/>
                <w:sz w:val="20"/>
                <w:szCs w:val="20"/>
              </w:rPr>
              <w:t>Отвертка с прямым шлицом усиленная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2C504C">
              <w:t>25.73.30.231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 наконечника: прямой шлиц. </w:t>
            </w:r>
          </w:p>
          <w:p w:rsidR="00331865" w:rsidRPr="00F72CEE" w:rsidRDefault="00331865" w:rsidP="009245D9">
            <w:r w:rsidRPr="00F72CEE">
              <w:t xml:space="preserve">Размер шлица: SL 2,5 (ширина шлица — 2,5 мм). </w:t>
            </w:r>
          </w:p>
          <w:p w:rsidR="00331865" w:rsidRPr="00F72CEE" w:rsidRDefault="00331865" w:rsidP="009245D9">
            <w:r w:rsidRPr="00F72CEE">
              <w:t xml:space="preserve">Толщина шлица: 0,4 мм. </w:t>
            </w:r>
          </w:p>
          <w:p w:rsidR="00331865" w:rsidRPr="00F72CEE" w:rsidRDefault="00331865" w:rsidP="009245D9">
            <w:r w:rsidRPr="00F72CEE">
              <w:t xml:space="preserve">Длина стержня: 75 мм. </w:t>
            </w:r>
          </w:p>
          <w:p w:rsidR="00331865" w:rsidRPr="00F72CEE" w:rsidRDefault="00331865" w:rsidP="009245D9">
            <w:r w:rsidRPr="00F72CEE">
              <w:t xml:space="preserve">Общая длина отвёртки: 145 мм. </w:t>
            </w:r>
          </w:p>
          <w:p w:rsidR="00331865" w:rsidRPr="00F72CEE" w:rsidRDefault="00331865" w:rsidP="009245D9">
            <w:r w:rsidRPr="00F72CEE">
              <w:t>Материал стержня: хромованадиевая сталь (</w:t>
            </w:r>
            <w:proofErr w:type="spellStart"/>
            <w:r w:rsidRPr="00F72CEE">
              <w:t>CrV</w:t>
            </w:r>
            <w:proofErr w:type="spellEnd"/>
            <w:r w:rsidRPr="00F72CEE">
              <w:t xml:space="preserve">). </w:t>
            </w:r>
          </w:p>
          <w:p w:rsidR="00331865" w:rsidRPr="00F72CEE" w:rsidRDefault="00331865" w:rsidP="009245D9">
            <w:r w:rsidRPr="00F72CEE">
              <w:t xml:space="preserve">Покрытие стержня: матовый никель. </w:t>
            </w:r>
          </w:p>
          <w:p w:rsidR="00331865" w:rsidRPr="00F72CEE" w:rsidRDefault="00331865" w:rsidP="009245D9">
            <w:r w:rsidRPr="00F72CEE">
              <w:t>Материал рукоятки: двухкомпонентный</w:t>
            </w:r>
          </w:p>
          <w:p w:rsidR="00331865" w:rsidRPr="00F72CEE" w:rsidRDefault="00331865" w:rsidP="009245D9"/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DC5397" w:rsidRDefault="00331865" w:rsidP="00C50C2B">
            <w:pPr>
              <w:jc w:val="center"/>
            </w:pPr>
            <w:r w:rsidRPr="00DC5397">
              <w:t>180,00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DC5397">
              <w:t>540,00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 w:rsidRPr="00C0182B"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0182B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90B53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Лом строительный круглый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F90B53">
              <w:t>25.73.30.299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Длина: 1250 мм. </w:t>
            </w:r>
          </w:p>
          <w:p w:rsidR="00331865" w:rsidRPr="00F72CEE" w:rsidRDefault="00331865" w:rsidP="009245D9">
            <w:r w:rsidRPr="00F72CEE">
              <w:t xml:space="preserve">Диаметр: 25 мм. </w:t>
            </w:r>
          </w:p>
          <w:p w:rsidR="00331865" w:rsidRPr="00F72CEE" w:rsidRDefault="00331865" w:rsidP="009245D9">
            <w:r w:rsidRPr="00F72CEE">
              <w:t xml:space="preserve">Вес: 4,47 кг. </w:t>
            </w:r>
          </w:p>
          <w:p w:rsidR="00331865" w:rsidRPr="00F72CEE" w:rsidRDefault="00331865" w:rsidP="009245D9">
            <w:r w:rsidRPr="00F72CEE">
              <w:t xml:space="preserve">Материал: кованая сталь 45. </w:t>
            </w:r>
          </w:p>
          <w:p w:rsidR="00331865" w:rsidRPr="00F72CEE" w:rsidRDefault="00331865" w:rsidP="009245D9">
            <w:r w:rsidRPr="00F72CEE">
              <w:t>Особенности рабочих концов: два профиля — конусообразный (для проникновения в материал) и плоский (для поддевания).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2A5306" w:rsidRDefault="00331865" w:rsidP="00C50C2B">
            <w:pPr>
              <w:jc w:val="center"/>
            </w:pPr>
            <w:r w:rsidRPr="002A5306">
              <w:t>1298,00</w:t>
            </w:r>
          </w:p>
        </w:tc>
        <w:tc>
          <w:tcPr>
            <w:tcW w:w="1134" w:type="dxa"/>
            <w:shd w:val="clear" w:color="auto" w:fill="auto"/>
          </w:tcPr>
          <w:p w:rsidR="00331865" w:rsidRPr="002A5306" w:rsidRDefault="00331865" w:rsidP="00C50C2B">
            <w:pPr>
              <w:jc w:val="center"/>
            </w:pPr>
            <w:r w:rsidRPr="002A5306">
              <w:t>1298,00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Pr="00C0182B" w:rsidRDefault="00331865" w:rsidP="009245D9">
            <w:pPr>
              <w:jc w:val="center"/>
            </w:pPr>
            <w: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497EFD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90B53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Секатор-сучкорез садовый с телескопическими металлическими ручками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317D0F">
              <w:t>25.73.10.000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Диапазон длины: 670–1020 мм  </w:t>
            </w:r>
          </w:p>
          <w:p w:rsidR="00331865" w:rsidRPr="00F72CEE" w:rsidRDefault="00331865" w:rsidP="009245D9">
            <w:r w:rsidRPr="00F72CEE">
              <w:t xml:space="preserve">Максимальный диаметр ветвей: до 40 мм. </w:t>
            </w:r>
          </w:p>
          <w:p w:rsidR="00331865" w:rsidRPr="00F72CEE" w:rsidRDefault="00331865" w:rsidP="009245D9">
            <w:r w:rsidRPr="00F72CEE">
              <w:t xml:space="preserve">Материал лезвия: высокоуглеродистая быстрорежущая сталь SK5. </w:t>
            </w:r>
          </w:p>
          <w:p w:rsidR="00331865" w:rsidRPr="00F72CEE" w:rsidRDefault="00331865" w:rsidP="009245D9">
            <w:r w:rsidRPr="00F72CEE">
              <w:t xml:space="preserve">Форма лезвий: загнутые. </w:t>
            </w:r>
          </w:p>
          <w:p w:rsidR="00331865" w:rsidRPr="00F72CEE" w:rsidRDefault="00331865" w:rsidP="009245D9">
            <w:r w:rsidRPr="00F72CEE">
              <w:t xml:space="preserve">Тип механизма: контактный (с наковальней) </w:t>
            </w:r>
          </w:p>
          <w:p w:rsidR="00331865" w:rsidRPr="00F72CEE" w:rsidRDefault="00331865" w:rsidP="009245D9">
            <w:r w:rsidRPr="00F72CEE">
              <w:t xml:space="preserve">Материал рукояток: усиленный алюминиевый профиль с двухкомпонентным противоскользящим покрыт Длина рукояток: 820 мм 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10496F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2A5306" w:rsidRDefault="00331865" w:rsidP="00C50C2B">
            <w:pPr>
              <w:jc w:val="center"/>
            </w:pPr>
            <w:r w:rsidRPr="002A5306">
              <w:t>4120,00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2A5306">
              <w:t>4120,00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497EFD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317D0F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Тиски слесарные поворотные с наковальней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317D0F">
              <w:t>25.73.30.221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Тип: слесарные, поворотные, настольные. </w:t>
            </w:r>
          </w:p>
          <w:p w:rsidR="00331865" w:rsidRPr="00F72CEE" w:rsidRDefault="00331865" w:rsidP="009245D9">
            <w:r w:rsidRPr="00F72CEE">
              <w:t xml:space="preserve">Ширина губок: 63 мм. </w:t>
            </w:r>
          </w:p>
          <w:p w:rsidR="00331865" w:rsidRPr="00F72CEE" w:rsidRDefault="00331865" w:rsidP="009245D9">
            <w:r w:rsidRPr="00F72CEE">
              <w:t xml:space="preserve">Рабочий ход (ширина захвата): 58 мм. </w:t>
            </w:r>
          </w:p>
          <w:p w:rsidR="00331865" w:rsidRPr="00F72CEE" w:rsidRDefault="00331865" w:rsidP="009245D9">
            <w:r w:rsidRPr="00F72CEE">
              <w:t xml:space="preserve">Материал корпуса: ковкий чугун. </w:t>
            </w:r>
          </w:p>
          <w:p w:rsidR="00331865" w:rsidRPr="00F72CEE" w:rsidRDefault="00331865" w:rsidP="009245D9">
            <w:r w:rsidRPr="00F72CEE">
              <w:t xml:space="preserve">Материал губок: сталь (термически упрочнены). </w:t>
            </w:r>
          </w:p>
          <w:p w:rsidR="00331865" w:rsidRPr="00F72CEE" w:rsidRDefault="00331865" w:rsidP="009245D9">
            <w:r w:rsidRPr="00F72CEE">
              <w:t xml:space="preserve">Вес нетто: около 4 кг. </w:t>
            </w:r>
          </w:p>
          <w:p w:rsidR="00331865" w:rsidRPr="00F72CEE" w:rsidRDefault="00331865" w:rsidP="009245D9">
            <w:r w:rsidRPr="00F72CEE">
              <w:t xml:space="preserve">Функция поворота: да, в двух плоскостях (горизонтальной и вертикальной) с фиксацией положения. </w:t>
            </w:r>
          </w:p>
          <w:p w:rsidR="00331865" w:rsidRPr="00F72CEE" w:rsidRDefault="00331865" w:rsidP="009245D9">
            <w:r w:rsidRPr="00F72CEE">
              <w:t>Наковальня: есть, прямоугольная, размер 20×35 мм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10496F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5308EF" w:rsidRDefault="00331865" w:rsidP="00C50C2B">
            <w:pPr>
              <w:jc w:val="center"/>
            </w:pPr>
            <w:r w:rsidRPr="005308EF">
              <w:t>2080,00</w:t>
            </w:r>
          </w:p>
        </w:tc>
        <w:tc>
          <w:tcPr>
            <w:tcW w:w="1134" w:type="dxa"/>
            <w:shd w:val="clear" w:color="auto" w:fill="auto"/>
          </w:tcPr>
          <w:p w:rsidR="00331865" w:rsidRPr="005308EF" w:rsidRDefault="00331865" w:rsidP="00C50C2B">
            <w:pPr>
              <w:jc w:val="center"/>
            </w:pPr>
            <w:r w:rsidRPr="005308EF">
              <w:t>2080,00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 xml:space="preserve">6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9939CC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BA0E86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Тиски сверлильные станочные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317D0F">
              <w:t>25.73.30.221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>Тип: станочные координатные поворотные с 2-я суппортами.</w:t>
            </w:r>
          </w:p>
          <w:p w:rsidR="00331865" w:rsidRPr="00F72CEE" w:rsidRDefault="00331865" w:rsidP="009245D9">
            <w:pPr>
              <w:rPr>
                <w:vertAlign w:val="superscript"/>
              </w:rPr>
            </w:pPr>
            <w:r w:rsidRPr="00F72CEE">
              <w:t>Угол поворота 90</w:t>
            </w:r>
            <w:r w:rsidRPr="00F72CEE">
              <w:rPr>
                <w:vertAlign w:val="superscript"/>
              </w:rPr>
              <w:t>0</w:t>
            </w:r>
          </w:p>
          <w:p w:rsidR="00331865" w:rsidRPr="00F72CEE" w:rsidRDefault="00331865" w:rsidP="009245D9">
            <w:r w:rsidRPr="00F72CEE">
              <w:t xml:space="preserve">Ширина губок: 75 мм. </w:t>
            </w:r>
          </w:p>
          <w:p w:rsidR="00331865" w:rsidRPr="00F72CEE" w:rsidRDefault="00331865" w:rsidP="009245D9">
            <w:r w:rsidRPr="00F72CEE">
              <w:t xml:space="preserve">Рабочий ход (максимальное раскрытие губок): 100 мм. </w:t>
            </w:r>
          </w:p>
          <w:p w:rsidR="00331865" w:rsidRPr="00F72CEE" w:rsidRDefault="00331865" w:rsidP="009245D9">
            <w:r w:rsidRPr="00F72CEE">
              <w:t xml:space="preserve">Высота губок: 30 мм. </w:t>
            </w:r>
          </w:p>
          <w:p w:rsidR="00331865" w:rsidRPr="00F72CEE" w:rsidRDefault="00331865" w:rsidP="009245D9">
            <w:r w:rsidRPr="00F72CEE">
              <w:t xml:space="preserve">Материал корпуса: чугун. </w:t>
            </w:r>
          </w:p>
          <w:p w:rsidR="00331865" w:rsidRPr="00F72CEE" w:rsidRDefault="00331865" w:rsidP="009245D9">
            <w:r w:rsidRPr="00F72CEE">
              <w:t>Поверхность губок: гладкая.</w:t>
            </w:r>
          </w:p>
          <w:p w:rsidR="00331865" w:rsidRPr="00F72CEE" w:rsidRDefault="00331865" w:rsidP="009245D9"/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10496F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5308EF" w:rsidRDefault="00331865" w:rsidP="00C50C2B">
            <w:pPr>
              <w:jc w:val="center"/>
            </w:pPr>
            <w:r w:rsidRPr="005308EF">
              <w:t>3200,00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5308EF">
              <w:t>3200,00</w:t>
            </w:r>
          </w:p>
        </w:tc>
      </w:tr>
      <w:tr w:rsidR="00331865" w:rsidRPr="00C0182B" w:rsidTr="00452410">
        <w:trPr>
          <w:trHeight w:val="2038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9939CC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BA0E86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Ножницы хозяйственные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BA0E86">
              <w:t>25.71.11.120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Общая длина: 230 мм. </w:t>
            </w:r>
          </w:p>
          <w:p w:rsidR="00331865" w:rsidRPr="00F72CEE" w:rsidRDefault="00331865" w:rsidP="009245D9">
            <w:r w:rsidRPr="00F72CEE">
              <w:t xml:space="preserve">Длина режущей кромки: 110 мм. </w:t>
            </w:r>
          </w:p>
          <w:p w:rsidR="00331865" w:rsidRPr="00F72CEE" w:rsidRDefault="00331865" w:rsidP="009245D9">
            <w:r w:rsidRPr="00F72CEE">
              <w:t xml:space="preserve">Материал лезвия: нержавеющая сталь </w:t>
            </w:r>
          </w:p>
          <w:p w:rsidR="00331865" w:rsidRPr="00F72CEE" w:rsidRDefault="00331865" w:rsidP="009245D9">
            <w:r w:rsidRPr="00F72CEE">
              <w:t>Материал рукояток: двухкомпонентный пластик</w:t>
            </w:r>
          </w:p>
          <w:p w:rsidR="00331865" w:rsidRPr="00F72CEE" w:rsidRDefault="00331865" w:rsidP="009245D9">
            <w:r w:rsidRPr="00F72CEE">
              <w:t>Вид колец: асимметричные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10496F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93042F" w:rsidRDefault="00331865" w:rsidP="00C50C2B">
            <w:pPr>
              <w:jc w:val="center"/>
            </w:pPr>
            <w:r w:rsidRPr="0093042F">
              <w:t>426,00</w:t>
            </w:r>
          </w:p>
        </w:tc>
        <w:tc>
          <w:tcPr>
            <w:tcW w:w="1134" w:type="dxa"/>
            <w:shd w:val="clear" w:color="auto" w:fill="auto"/>
          </w:tcPr>
          <w:p w:rsidR="00331865" w:rsidRPr="0093042F" w:rsidRDefault="00331865" w:rsidP="00C50C2B">
            <w:pPr>
              <w:jc w:val="center"/>
            </w:pPr>
            <w:r w:rsidRPr="0093042F">
              <w:t>426,00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9939CC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BA0E86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Штангенциркуль </w:t>
            </w:r>
          </w:p>
        </w:tc>
        <w:tc>
          <w:tcPr>
            <w:tcW w:w="1276" w:type="dxa"/>
          </w:tcPr>
          <w:p w:rsidR="00331865" w:rsidRPr="00C0182B" w:rsidRDefault="00B15375" w:rsidP="009245D9">
            <w:r w:rsidRPr="00B15375">
              <w:t>26.51.33.121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Тип: </w:t>
            </w:r>
            <w:proofErr w:type="spellStart"/>
            <w:r w:rsidRPr="00F72CEE">
              <w:t>нониусный</w:t>
            </w:r>
            <w:proofErr w:type="spellEnd"/>
            <w:r w:rsidRPr="00F72CEE">
              <w:t xml:space="preserve"> (ШЦ-</w:t>
            </w:r>
            <w:r w:rsidRPr="00F72CEE">
              <w:rPr>
                <w:lang w:val="en-US"/>
              </w:rPr>
              <w:t>I</w:t>
            </w:r>
            <w:r w:rsidRPr="00F72CEE">
              <w:t xml:space="preserve">). </w:t>
            </w:r>
          </w:p>
          <w:p w:rsidR="00331865" w:rsidRPr="00F72CEE" w:rsidRDefault="00331865" w:rsidP="009245D9">
            <w:r w:rsidRPr="00F72CEE">
              <w:t xml:space="preserve">Диапазон измерений: 0–150 мм. </w:t>
            </w:r>
          </w:p>
          <w:p w:rsidR="00331865" w:rsidRPr="00F72CEE" w:rsidRDefault="00331865" w:rsidP="009245D9">
            <w:r w:rsidRPr="00F72CEE">
              <w:t xml:space="preserve">Размер шага: 0,05 мм. </w:t>
            </w:r>
          </w:p>
          <w:p w:rsidR="00331865" w:rsidRPr="00F72CEE" w:rsidRDefault="00331865" w:rsidP="009245D9">
            <w:r w:rsidRPr="00F72CEE">
              <w:t xml:space="preserve">Погрешность: 0,03 мм (30 мкм). </w:t>
            </w:r>
          </w:p>
          <w:p w:rsidR="00331865" w:rsidRPr="00F72CEE" w:rsidRDefault="00331865" w:rsidP="009245D9">
            <w:r w:rsidRPr="00F72CEE">
              <w:t xml:space="preserve">Материал штанги: нержавеющая сталь. </w:t>
            </w:r>
          </w:p>
          <w:p w:rsidR="00331865" w:rsidRPr="00F72CEE" w:rsidRDefault="00331865" w:rsidP="009245D9">
            <w:r w:rsidRPr="00F72CEE">
              <w:t xml:space="preserve">Материал губок: нержавеющая сталь. </w:t>
            </w:r>
          </w:p>
          <w:p w:rsidR="00331865" w:rsidRPr="00F72CEE" w:rsidRDefault="00331865" w:rsidP="009245D9">
            <w:r w:rsidRPr="00F72CEE">
              <w:t xml:space="preserve">Тип нанесения разметки: гравировка. </w:t>
            </w:r>
          </w:p>
          <w:p w:rsidR="00331865" w:rsidRPr="00F72CEE" w:rsidRDefault="00331865" w:rsidP="009245D9">
            <w:r w:rsidRPr="00F72CEE">
              <w:t>Дополнительные функции: есть линейка глубиномера (для измерения глубины отверстий); есть губки для измерения внутренних размеров и выступов.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10496F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93042F" w:rsidRDefault="00331865" w:rsidP="00C50C2B">
            <w:pPr>
              <w:jc w:val="center"/>
            </w:pPr>
            <w:r w:rsidRPr="0093042F">
              <w:t>4800,00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93042F">
              <w:t>4800,00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9939CC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highlight w:val="yellow"/>
              </w:rPr>
            </w:pPr>
            <w:r w:rsidRPr="00BA0E86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Набор ключей шестигранных (удлинённых)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BA56EF">
              <w:t>25.73.30.171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Тип: набор торцевых шестигранных удлинённых ключей с шаровым окончанием. </w:t>
            </w:r>
          </w:p>
          <w:p w:rsidR="00331865" w:rsidRPr="00F72CEE" w:rsidRDefault="00331865" w:rsidP="009245D9">
            <w:r w:rsidRPr="00F72CEE">
              <w:t xml:space="preserve">Диапазон размеров: H1.5, H2, H2.5, H3, H4, H5, H6, H7, H8, H10 (всего 10 предметов). </w:t>
            </w:r>
          </w:p>
          <w:p w:rsidR="00331865" w:rsidRPr="00F72CEE" w:rsidRDefault="00331865" w:rsidP="009245D9">
            <w:r w:rsidRPr="00F72CEE">
              <w:t>Материал: хромованадиевая сталь (</w:t>
            </w:r>
            <w:proofErr w:type="spellStart"/>
            <w:r w:rsidRPr="00F72CEE">
              <w:t>CrV</w:t>
            </w:r>
            <w:proofErr w:type="spellEnd"/>
            <w:r w:rsidRPr="00F72CEE">
              <w:t>)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6809CC" w:rsidRDefault="00331865" w:rsidP="00C50C2B">
            <w:pPr>
              <w:jc w:val="center"/>
            </w:pPr>
            <w:r w:rsidRPr="006809CC">
              <w:t>560,00</w:t>
            </w:r>
          </w:p>
        </w:tc>
        <w:tc>
          <w:tcPr>
            <w:tcW w:w="1134" w:type="dxa"/>
            <w:shd w:val="clear" w:color="auto" w:fill="auto"/>
          </w:tcPr>
          <w:p w:rsidR="00331865" w:rsidRPr="006809CC" w:rsidRDefault="00331865" w:rsidP="00C50C2B">
            <w:pPr>
              <w:jc w:val="center"/>
            </w:pPr>
            <w:r w:rsidRPr="006809CC">
              <w:t>560,00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611C22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BA56EF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Электролобзик</w:t>
            </w:r>
          </w:p>
        </w:tc>
        <w:tc>
          <w:tcPr>
            <w:tcW w:w="1276" w:type="dxa"/>
          </w:tcPr>
          <w:p w:rsidR="00331865" w:rsidRPr="00C0182B" w:rsidRDefault="00331865" w:rsidP="009245D9"/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Мощность: 750 Вт. </w:t>
            </w:r>
          </w:p>
          <w:p w:rsidR="00331865" w:rsidRPr="00F72CEE" w:rsidRDefault="00331865" w:rsidP="009245D9">
            <w:r w:rsidRPr="00F72CEE">
              <w:t xml:space="preserve">Тип питания: от сети. </w:t>
            </w:r>
          </w:p>
          <w:p w:rsidR="00331865" w:rsidRPr="00F72CEE" w:rsidRDefault="00331865" w:rsidP="009245D9">
            <w:r w:rsidRPr="00F72CEE">
              <w:t xml:space="preserve">Частота движения пилки: регулируется в диапазоне 800–3000 ходов в минуту. </w:t>
            </w:r>
          </w:p>
          <w:p w:rsidR="00331865" w:rsidRPr="00F72CEE" w:rsidRDefault="00331865" w:rsidP="009245D9">
            <w:r w:rsidRPr="00F72CEE">
              <w:t xml:space="preserve">Амплитуда хода пилки: 20 мм. </w:t>
            </w:r>
          </w:p>
          <w:p w:rsidR="00331865" w:rsidRPr="00F72CEE" w:rsidRDefault="00331865" w:rsidP="009245D9">
            <w:r w:rsidRPr="00F72CEE">
              <w:t xml:space="preserve">Максимальная глубина пропила: дерево — 80 мм, сталь — 10 мм, алюминий — 20 мм. </w:t>
            </w:r>
          </w:p>
          <w:p w:rsidR="00331865" w:rsidRPr="00F72CEE" w:rsidRDefault="00331865" w:rsidP="009245D9">
            <w:r w:rsidRPr="00F72CEE">
              <w:t xml:space="preserve">Тип корпуса: рукоятка-скоба. </w:t>
            </w:r>
          </w:p>
          <w:p w:rsidR="00331865" w:rsidRPr="00F72CEE" w:rsidRDefault="00331865" w:rsidP="009245D9">
            <w:r w:rsidRPr="00F72CEE">
              <w:t xml:space="preserve">Материал подошвы: алюминий. </w:t>
            </w:r>
          </w:p>
          <w:p w:rsidR="00331865" w:rsidRPr="00F72CEE" w:rsidRDefault="00331865" w:rsidP="009245D9">
            <w:r w:rsidRPr="00F72CEE">
              <w:t>Тип двигателя: щёточный.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6809CC" w:rsidRDefault="00331865" w:rsidP="00C50C2B">
            <w:pPr>
              <w:jc w:val="center"/>
            </w:pPr>
            <w:r w:rsidRPr="006809CC">
              <w:t>4696,00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6809CC">
              <w:t>4696,00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611C22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Ключ шестигранный (4 мм) специализированный для настройки пластиковых окон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76743E">
              <w:t>25.73.30.174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Тип: </w:t>
            </w:r>
            <w:proofErr w:type="spellStart"/>
            <w:r w:rsidRPr="00F72CEE">
              <w:t>имбусовый</w:t>
            </w:r>
            <w:proofErr w:type="spellEnd"/>
            <w:r w:rsidRPr="00F72CEE">
              <w:t xml:space="preserve"> (шестигранный). </w:t>
            </w:r>
          </w:p>
          <w:p w:rsidR="00331865" w:rsidRPr="00F72CEE" w:rsidRDefault="00331865" w:rsidP="009245D9">
            <w:r w:rsidRPr="00F72CEE">
              <w:t xml:space="preserve">Размер шестигранника: 4 мм. </w:t>
            </w:r>
          </w:p>
          <w:p w:rsidR="00331865" w:rsidRPr="00F72CEE" w:rsidRDefault="00331865" w:rsidP="009245D9">
            <w:r w:rsidRPr="00F72CEE">
              <w:t xml:space="preserve">Материал: конструкционная легированная сталь 45Х. </w:t>
            </w:r>
          </w:p>
          <w:p w:rsidR="00331865" w:rsidRPr="00F72CEE" w:rsidRDefault="00331865" w:rsidP="009245D9">
            <w:r w:rsidRPr="00F72CEE">
              <w:t xml:space="preserve">Твёрдость: 45 HRC </w:t>
            </w:r>
          </w:p>
          <w:p w:rsidR="00331865" w:rsidRPr="00F72CEE" w:rsidRDefault="00331865" w:rsidP="009245D9">
            <w:r w:rsidRPr="00F72CEE">
              <w:t xml:space="preserve">Покрытие: никелевое </w:t>
            </w:r>
          </w:p>
          <w:p w:rsidR="00331865" w:rsidRPr="00F72CEE" w:rsidRDefault="00331865" w:rsidP="009245D9">
            <w:r w:rsidRPr="00F72CEE">
              <w:t xml:space="preserve">Форма: Г-образная (L-образная) </w:t>
            </w:r>
          </w:p>
          <w:p w:rsidR="00331865" w:rsidRPr="00F72CEE" w:rsidRDefault="00331865" w:rsidP="009245D9">
            <w:r w:rsidRPr="00F72CEE">
              <w:t>Длина короткой части — 27 мм, длинной — 71 мм.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E5576C" w:rsidRDefault="00331865" w:rsidP="00C50C2B">
            <w:pPr>
              <w:jc w:val="center"/>
            </w:pPr>
            <w:r w:rsidRPr="00E5576C">
              <w:t>188,00</w:t>
            </w:r>
          </w:p>
        </w:tc>
        <w:tc>
          <w:tcPr>
            <w:tcW w:w="1134" w:type="dxa"/>
            <w:shd w:val="clear" w:color="auto" w:fill="auto"/>
          </w:tcPr>
          <w:p w:rsidR="00331865" w:rsidRPr="00E5576C" w:rsidRDefault="00331865" w:rsidP="00C50C2B">
            <w:pPr>
              <w:jc w:val="center"/>
            </w:pPr>
            <w:r w:rsidRPr="00E5576C">
              <w:t>376,00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F045A6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</w:pPr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 xml:space="preserve">Пила </w:t>
            </w:r>
            <w:proofErr w:type="spellStart"/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>циркулярная</w:t>
            </w:r>
            <w:proofErr w:type="spellEnd"/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>дисковая</w:t>
            </w:r>
            <w:proofErr w:type="spellEnd"/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331865" w:rsidRPr="00F045A6" w:rsidRDefault="00331865" w:rsidP="009245D9">
            <w:pPr>
              <w:rPr>
                <w:lang w:val="en-US"/>
              </w:rPr>
            </w:pPr>
            <w:r w:rsidRPr="0076743E">
              <w:rPr>
                <w:lang w:val="en-US"/>
              </w:rPr>
              <w:t>25.73.40.170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Мощность: 1600 Вт. </w:t>
            </w:r>
          </w:p>
          <w:p w:rsidR="00331865" w:rsidRPr="00F72CEE" w:rsidRDefault="00331865" w:rsidP="009245D9">
            <w:r w:rsidRPr="00F72CEE">
              <w:t>Диаметр пильного диска: 190 мм</w:t>
            </w:r>
          </w:p>
          <w:p w:rsidR="00331865" w:rsidRPr="00F72CEE" w:rsidRDefault="00331865" w:rsidP="009245D9">
            <w:r w:rsidRPr="00F72CEE">
              <w:t>Посадочный диаметр диска: обычно 20 мм</w:t>
            </w:r>
          </w:p>
          <w:p w:rsidR="00331865" w:rsidRPr="00F72CEE" w:rsidRDefault="00331865" w:rsidP="009245D9">
            <w:r w:rsidRPr="00F72CEE">
              <w:t xml:space="preserve">Скорость вращения: в диапазоне 4800–6000 об/мин </w:t>
            </w:r>
          </w:p>
          <w:p w:rsidR="00331865" w:rsidRPr="00F72CEE" w:rsidRDefault="00331865" w:rsidP="009245D9">
            <w:r w:rsidRPr="00F72CEE">
              <w:t xml:space="preserve">Глубина пропила: под углом 90° — около 65–67 мм, под углом 45° — примерно 43–47 мм. </w:t>
            </w:r>
          </w:p>
          <w:p w:rsidR="00331865" w:rsidRPr="00F72CEE" w:rsidRDefault="00331865" w:rsidP="009245D9">
            <w:r w:rsidRPr="00F72CEE">
              <w:t>Напряжение питания: 220–230 В.</w:t>
            </w:r>
          </w:p>
        </w:tc>
        <w:tc>
          <w:tcPr>
            <w:tcW w:w="851" w:type="dxa"/>
          </w:tcPr>
          <w:p w:rsidR="00331865" w:rsidRPr="00F045A6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E5576C" w:rsidRDefault="00331865" w:rsidP="00C50C2B">
            <w:pPr>
              <w:jc w:val="center"/>
            </w:pPr>
            <w:r w:rsidRPr="00E5576C">
              <w:t>9854,00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E5576C">
              <w:t>9854,00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26FC0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76743E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Нож строительно-ремонтный </w:t>
            </w:r>
          </w:p>
        </w:tc>
        <w:tc>
          <w:tcPr>
            <w:tcW w:w="1276" w:type="dxa"/>
          </w:tcPr>
          <w:p w:rsidR="00331865" w:rsidRPr="00C0182B" w:rsidRDefault="00851A13" w:rsidP="009245D9">
            <w:r>
              <w:t>25.71</w:t>
            </w:r>
            <w:r w:rsidR="00331865" w:rsidRPr="003C41F4">
              <w:t>.11.110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Ширина лезвия: 18 мм. </w:t>
            </w:r>
          </w:p>
          <w:p w:rsidR="00331865" w:rsidRPr="00F72CEE" w:rsidRDefault="00331865" w:rsidP="009245D9">
            <w:r w:rsidRPr="00F72CEE">
              <w:t xml:space="preserve">Длина лезвия: 108 мм. </w:t>
            </w:r>
          </w:p>
          <w:p w:rsidR="00331865" w:rsidRPr="00F72CEE" w:rsidRDefault="00331865" w:rsidP="009245D9">
            <w:r w:rsidRPr="00F72CEE">
              <w:t xml:space="preserve">Толщина лезвия: 0,6 мм. </w:t>
            </w:r>
          </w:p>
          <w:p w:rsidR="00331865" w:rsidRPr="00F72CEE" w:rsidRDefault="00331865" w:rsidP="009245D9">
            <w:r w:rsidRPr="00F72CEE">
              <w:t xml:space="preserve">Материал лезвия: сталь </w:t>
            </w:r>
          </w:p>
          <w:p w:rsidR="00331865" w:rsidRPr="00F72CEE" w:rsidRDefault="00331865" w:rsidP="009245D9">
            <w:r w:rsidRPr="00F72CEE">
              <w:t xml:space="preserve">Конструкция лезвия: сегментированное (выдвижное). </w:t>
            </w:r>
          </w:p>
          <w:p w:rsidR="00331865" w:rsidRPr="00F72CEE" w:rsidRDefault="00331865" w:rsidP="009245D9">
            <w:r w:rsidRPr="00F72CEE">
              <w:t>Материал корпуса/рукояти: пластик (в том числе двухкомпонентный с противоскользящими вставками)</w:t>
            </w:r>
          </w:p>
          <w:p w:rsidR="00331865" w:rsidRPr="00F72CEE" w:rsidRDefault="00331865" w:rsidP="009245D9">
            <w:r w:rsidRPr="00F72CEE">
              <w:t>Фиксатор лезвия: защёлка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FF26BC" w:rsidRDefault="00331865" w:rsidP="00C50C2B">
            <w:pPr>
              <w:jc w:val="center"/>
            </w:pPr>
            <w:r w:rsidRPr="00FF26BC">
              <w:t>323,00</w:t>
            </w:r>
          </w:p>
        </w:tc>
        <w:tc>
          <w:tcPr>
            <w:tcW w:w="1134" w:type="dxa"/>
            <w:shd w:val="clear" w:color="auto" w:fill="auto"/>
          </w:tcPr>
          <w:p w:rsidR="00331865" w:rsidRPr="00FF26BC" w:rsidRDefault="00331865" w:rsidP="00C50C2B">
            <w:pPr>
              <w:jc w:val="center"/>
            </w:pPr>
            <w:r w:rsidRPr="00FF26BC">
              <w:t>969,00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26FC0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Лезвия </w:t>
            </w:r>
            <w:r w:rsidRPr="003C41F4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сегментированные для строительного ножа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3C41F4">
              <w:t>25.99.12.110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Ширина лезвия: 18 мм </w:t>
            </w:r>
          </w:p>
          <w:p w:rsidR="00331865" w:rsidRPr="00F72CEE" w:rsidRDefault="00331865" w:rsidP="009245D9">
            <w:r w:rsidRPr="00F72CEE">
              <w:t xml:space="preserve">Длина лезвия: 108 мм </w:t>
            </w:r>
          </w:p>
          <w:p w:rsidR="00331865" w:rsidRPr="00F72CEE" w:rsidRDefault="00331865" w:rsidP="009245D9">
            <w:r w:rsidRPr="00F72CEE">
              <w:t>Толщина: 0,6 мм</w:t>
            </w:r>
          </w:p>
          <w:p w:rsidR="00331865" w:rsidRPr="00F72CEE" w:rsidRDefault="00331865" w:rsidP="009245D9">
            <w:r w:rsidRPr="00F72CEE">
              <w:t xml:space="preserve">Тип лезвия: сегментированное (отламывающееся) </w:t>
            </w:r>
          </w:p>
          <w:p w:rsidR="00331865" w:rsidRPr="00F72CEE" w:rsidRDefault="00331865" w:rsidP="009245D9">
            <w:r w:rsidRPr="00F72CEE">
              <w:t>Материал: высокоуглеродистая стал</w:t>
            </w:r>
            <w:r w:rsidR="00F72CEE" w:rsidRPr="00F72CEE">
              <w:t>ь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FF26BC" w:rsidRDefault="00331865" w:rsidP="00C50C2B">
            <w:pPr>
              <w:jc w:val="center"/>
            </w:pPr>
            <w:r w:rsidRPr="00FF26BC">
              <w:t>78,00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FF26BC">
              <w:t>234,00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Pr="00C26FC0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3C41F4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Набор пробойников (просечек) круглых</w:t>
            </w:r>
          </w:p>
        </w:tc>
        <w:tc>
          <w:tcPr>
            <w:tcW w:w="1276" w:type="dxa"/>
          </w:tcPr>
          <w:p w:rsidR="00331865" w:rsidRPr="00C0182B" w:rsidRDefault="00331865" w:rsidP="009245D9">
            <w:r w:rsidRPr="003C41F4">
              <w:t>25.73.30.143</w:t>
            </w:r>
          </w:p>
        </w:tc>
        <w:tc>
          <w:tcPr>
            <w:tcW w:w="2693" w:type="dxa"/>
          </w:tcPr>
          <w:p w:rsidR="00331865" w:rsidRPr="00F72CEE" w:rsidRDefault="00331865" w:rsidP="009245D9">
            <w:r w:rsidRPr="00F72CEE">
              <w:t xml:space="preserve">Количество предметов: 12 шт. </w:t>
            </w:r>
          </w:p>
          <w:p w:rsidR="00331865" w:rsidRPr="00F72CEE" w:rsidRDefault="00331865" w:rsidP="009245D9">
            <w:r w:rsidRPr="00F72CEE">
              <w:t xml:space="preserve">Диаметры просечек: 3, 4, 5, 6, 7, 8, 9, 10, 12, 14, 16, 19 мм. </w:t>
            </w:r>
          </w:p>
          <w:p w:rsidR="00331865" w:rsidRPr="00F72CEE" w:rsidRDefault="00331865" w:rsidP="009245D9">
            <w:r w:rsidRPr="00F72CEE">
              <w:t xml:space="preserve">Материал: легированная инструментальная сталь марки 60CrV (хром-ванадиевая). </w:t>
            </w:r>
          </w:p>
          <w:p w:rsidR="00331865" w:rsidRPr="00F72CEE" w:rsidRDefault="00331865" w:rsidP="009245D9">
            <w:r w:rsidRPr="00F72CEE">
              <w:t xml:space="preserve">Твёрдость рабочей части: 52–58 HRC Покрытие: </w:t>
            </w:r>
            <w:proofErr w:type="spellStart"/>
            <w:r w:rsidRPr="00F72CEE">
              <w:t>фосфатирование</w:t>
            </w:r>
            <w:proofErr w:type="spellEnd"/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6800F9" w:rsidRDefault="00331865" w:rsidP="00C50C2B">
            <w:pPr>
              <w:jc w:val="center"/>
            </w:pPr>
            <w:r w:rsidRPr="006800F9">
              <w:t>2240,00</w:t>
            </w:r>
          </w:p>
        </w:tc>
        <w:tc>
          <w:tcPr>
            <w:tcW w:w="1134" w:type="dxa"/>
            <w:shd w:val="clear" w:color="auto" w:fill="auto"/>
          </w:tcPr>
          <w:p w:rsidR="00331865" w:rsidRPr="006800F9" w:rsidRDefault="00331865" w:rsidP="00C50C2B">
            <w:pPr>
              <w:jc w:val="center"/>
            </w:pPr>
            <w:r w:rsidRPr="006800F9">
              <w:t>2240,00</w:t>
            </w:r>
          </w:p>
        </w:tc>
      </w:tr>
      <w:tr w:rsidR="00331865" w:rsidRPr="00C0182B" w:rsidTr="009245D9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>
              <w:t>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865" w:rsidRDefault="00331865" w:rsidP="009245D9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3C41F4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Набор коронок по бетону</w:t>
            </w:r>
          </w:p>
        </w:tc>
        <w:tc>
          <w:tcPr>
            <w:tcW w:w="1276" w:type="dxa"/>
          </w:tcPr>
          <w:p w:rsidR="00331865" w:rsidRPr="00C0182B" w:rsidRDefault="00E63000" w:rsidP="009245D9">
            <w:r>
              <w:t>25.73.40.290</w:t>
            </w:r>
          </w:p>
        </w:tc>
        <w:tc>
          <w:tcPr>
            <w:tcW w:w="2693" w:type="dxa"/>
          </w:tcPr>
          <w:p w:rsidR="00331865" w:rsidRDefault="00331865" w:rsidP="009245D9">
            <w:r>
              <w:t>Коронка 68 мм — 1 шт.</w:t>
            </w:r>
          </w:p>
          <w:p w:rsidR="00331865" w:rsidRDefault="00331865" w:rsidP="009245D9">
            <w:r>
              <w:t>Коронка 100 мм — 1 шт.</w:t>
            </w:r>
          </w:p>
          <w:p w:rsidR="00331865" w:rsidRDefault="00331865" w:rsidP="009245D9">
            <w:r>
              <w:t>Державка SDS-</w:t>
            </w:r>
            <w:proofErr w:type="spellStart"/>
            <w:r>
              <w:t>plus</w:t>
            </w:r>
            <w:proofErr w:type="spellEnd"/>
            <w:r>
              <w:t xml:space="preserve"> (120 мм) — 1 шт.</w:t>
            </w:r>
          </w:p>
          <w:p w:rsidR="00331865" w:rsidRDefault="00331865" w:rsidP="009245D9">
            <w:r>
              <w:t>Державка SDS-</w:t>
            </w:r>
            <w:proofErr w:type="spellStart"/>
            <w:r>
              <w:t>max</w:t>
            </w:r>
            <w:proofErr w:type="spellEnd"/>
            <w:r>
              <w:t xml:space="preserve"> (160 мм) — 1 шт.</w:t>
            </w:r>
          </w:p>
          <w:p w:rsidR="00331865" w:rsidRDefault="00331865" w:rsidP="009245D9">
            <w:r>
              <w:t>Центрирующее сверло (8×110 мм) — 1 шт.</w:t>
            </w:r>
          </w:p>
          <w:p w:rsidR="00331865" w:rsidRDefault="00331865" w:rsidP="009245D9">
            <w:r>
              <w:t xml:space="preserve">Клин (75 мм) — 1 шт. Материал режущей части: твердосплавные зубья из сплава ВК85 </w:t>
            </w:r>
          </w:p>
          <w:p w:rsidR="00331865" w:rsidRDefault="00331865" w:rsidP="009245D9">
            <w:r>
              <w:t>Резьбовое соединение: М22 Покрытие: износостойкое, защищает от коррозии.</w:t>
            </w:r>
          </w:p>
        </w:tc>
        <w:tc>
          <w:tcPr>
            <w:tcW w:w="851" w:type="dxa"/>
          </w:tcPr>
          <w:p w:rsidR="00331865" w:rsidRPr="00C0182B" w:rsidRDefault="00331865" w:rsidP="009245D9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31865" w:rsidRPr="00623666" w:rsidRDefault="00331865" w:rsidP="009245D9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331865" w:rsidRDefault="00331865" w:rsidP="009245D9">
            <w:pPr>
              <w:jc w:val="center"/>
            </w:pPr>
            <w:r w:rsidRPr="00386A26">
              <w:t>шт.</w:t>
            </w:r>
          </w:p>
        </w:tc>
        <w:tc>
          <w:tcPr>
            <w:tcW w:w="1134" w:type="dxa"/>
            <w:shd w:val="clear" w:color="auto" w:fill="auto"/>
            <w:noWrap/>
          </w:tcPr>
          <w:p w:rsidR="00331865" w:rsidRPr="006800F9" w:rsidRDefault="00331865" w:rsidP="00C50C2B">
            <w:pPr>
              <w:jc w:val="center"/>
            </w:pPr>
            <w:r w:rsidRPr="006800F9">
              <w:t>3980,00</w:t>
            </w:r>
          </w:p>
        </w:tc>
        <w:tc>
          <w:tcPr>
            <w:tcW w:w="1134" w:type="dxa"/>
            <w:shd w:val="clear" w:color="auto" w:fill="auto"/>
          </w:tcPr>
          <w:p w:rsidR="00331865" w:rsidRDefault="00331865" w:rsidP="00C50C2B">
            <w:pPr>
              <w:jc w:val="center"/>
            </w:pPr>
            <w:r w:rsidRPr="006800F9">
              <w:t>3980,00</w:t>
            </w:r>
          </w:p>
        </w:tc>
      </w:tr>
      <w:tr w:rsidR="00331865" w:rsidRPr="00C0182B" w:rsidTr="009245D9">
        <w:trPr>
          <w:trHeight w:val="339"/>
        </w:trPr>
        <w:tc>
          <w:tcPr>
            <w:tcW w:w="9214" w:type="dxa"/>
            <w:gridSpan w:val="8"/>
          </w:tcPr>
          <w:p w:rsidR="00331865" w:rsidRPr="00C0182B" w:rsidRDefault="00331865" w:rsidP="009245D9">
            <w:pPr>
              <w:jc w:val="right"/>
              <w:rPr>
                <w:b/>
              </w:rPr>
            </w:pPr>
            <w:r w:rsidRPr="00C0182B">
              <w:t>Итого</w:t>
            </w:r>
          </w:p>
        </w:tc>
        <w:tc>
          <w:tcPr>
            <w:tcW w:w="1134" w:type="dxa"/>
          </w:tcPr>
          <w:p w:rsidR="00331865" w:rsidRPr="00C0182B" w:rsidRDefault="00331865" w:rsidP="009245D9">
            <w:pPr>
              <w:jc w:val="center"/>
              <w:rPr>
                <w:b/>
              </w:rPr>
            </w:pPr>
            <w:r>
              <w:rPr>
                <w:b/>
              </w:rPr>
              <w:t>40 603,00</w:t>
            </w:r>
          </w:p>
        </w:tc>
      </w:tr>
      <w:tr w:rsidR="00331865" w:rsidRPr="00C0182B" w:rsidTr="009245D9">
        <w:trPr>
          <w:trHeight w:val="339"/>
        </w:trPr>
        <w:tc>
          <w:tcPr>
            <w:tcW w:w="9214" w:type="dxa"/>
            <w:gridSpan w:val="8"/>
          </w:tcPr>
          <w:p w:rsidR="00331865" w:rsidRPr="00C0182B" w:rsidRDefault="00331865" w:rsidP="009245D9">
            <w:pPr>
              <w:jc w:val="right"/>
              <w:rPr>
                <w:b/>
              </w:rPr>
            </w:pPr>
            <w:r w:rsidRPr="00C0182B">
              <w:t>В том числе НДС ___ %/без НДС</w:t>
            </w:r>
          </w:p>
        </w:tc>
        <w:tc>
          <w:tcPr>
            <w:tcW w:w="1134" w:type="dxa"/>
          </w:tcPr>
          <w:p w:rsidR="00331865" w:rsidRPr="00C0182B" w:rsidRDefault="00331865" w:rsidP="009245D9">
            <w:pPr>
              <w:jc w:val="right"/>
              <w:rPr>
                <w:b/>
              </w:rPr>
            </w:pPr>
          </w:p>
        </w:tc>
      </w:tr>
    </w:tbl>
    <w:p w:rsidR="001361F2" w:rsidRPr="008F50D6" w:rsidRDefault="001361F2" w:rsidP="001361F2">
      <w:pPr>
        <w:rPr>
          <w:b/>
          <w:sz w:val="22"/>
          <w:szCs w:val="22"/>
        </w:rPr>
      </w:pPr>
    </w:p>
    <w:p w:rsidR="008F50D6" w:rsidRPr="00310309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:rsidR="00755405" w:rsidRPr="008F50D6" w:rsidRDefault="00755405" w:rsidP="00AF69B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4F5765" w:rsidRDefault="004F5765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10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A13" w:rsidRDefault="00851A13">
      <w:r>
        <w:separator/>
      </w:r>
    </w:p>
  </w:endnote>
  <w:endnote w:type="continuationSeparator" w:id="0">
    <w:p w:rsidR="00851A13" w:rsidRDefault="0085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A13" w:rsidRPr="000421EA" w:rsidRDefault="00851A13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72CEE">
      <w:rPr>
        <w:rFonts w:ascii="Arial" w:hAnsi="Arial" w:cs="Arial"/>
        <w:bCs/>
        <w:i/>
        <w:noProof/>
      </w:rPr>
      <w:t>12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72CEE">
      <w:rPr>
        <w:rFonts w:ascii="Arial" w:hAnsi="Arial" w:cs="Arial"/>
        <w:bCs/>
        <w:i/>
        <w:noProof/>
      </w:rPr>
      <w:t>12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A13" w:rsidRDefault="00851A13">
      <w:r>
        <w:separator/>
      </w:r>
    </w:p>
  </w:footnote>
  <w:footnote w:type="continuationSeparator" w:id="0">
    <w:p w:rsidR="00851A13" w:rsidRDefault="00851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77635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1CA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77639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C7AD2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28EC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4498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1DB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0309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1865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2410"/>
    <w:rsid w:val="004533A7"/>
    <w:rsid w:val="0045385D"/>
    <w:rsid w:val="004539E5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975E7"/>
    <w:rsid w:val="00497EFD"/>
    <w:rsid w:val="004A12F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005E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1C22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3767A"/>
    <w:rsid w:val="00740B6C"/>
    <w:rsid w:val="007412CC"/>
    <w:rsid w:val="007426B1"/>
    <w:rsid w:val="00743DF8"/>
    <w:rsid w:val="007441CA"/>
    <w:rsid w:val="007466E8"/>
    <w:rsid w:val="00750374"/>
    <w:rsid w:val="00750EBE"/>
    <w:rsid w:val="0075141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3FE8"/>
    <w:rsid w:val="007746BA"/>
    <w:rsid w:val="00776BA5"/>
    <w:rsid w:val="007775D2"/>
    <w:rsid w:val="00777DF7"/>
    <w:rsid w:val="00781F0C"/>
    <w:rsid w:val="0078309D"/>
    <w:rsid w:val="00784135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96D5C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1A13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3D2E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19C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45D9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39CC"/>
    <w:rsid w:val="0099422E"/>
    <w:rsid w:val="009942C7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BC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375"/>
    <w:rsid w:val="00B15AA0"/>
    <w:rsid w:val="00B177A9"/>
    <w:rsid w:val="00B21290"/>
    <w:rsid w:val="00B22020"/>
    <w:rsid w:val="00B231C3"/>
    <w:rsid w:val="00B23C21"/>
    <w:rsid w:val="00B24F94"/>
    <w:rsid w:val="00B25696"/>
    <w:rsid w:val="00B30DB2"/>
    <w:rsid w:val="00B31FFB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26FC0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C2B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76E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379D6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7F5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8B1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6B1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000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CE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CFC07C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  <w:style w:type="character" w:styleId="aff3">
    <w:name w:val="Strong"/>
    <w:basedOn w:val="a0"/>
    <w:uiPriority w:val="22"/>
    <w:qFormat/>
    <w:rsid w:val="00B2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.makhina@cmsmoscow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068E6-5451-436A-82A1-6DA151AE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163</TotalTime>
  <Pages>12</Pages>
  <Words>5783</Words>
  <Characters>32968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38674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16</cp:revision>
  <cp:lastPrinted>2025-07-02T14:05:00Z</cp:lastPrinted>
  <dcterms:created xsi:type="dcterms:W3CDTF">2026-06-29T04:58:00Z</dcterms:created>
  <dcterms:modified xsi:type="dcterms:W3CDTF">2026-08-18T14:52:00Z</dcterms:modified>
</cp:coreProperties>
</file>