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E6" w:rsidRPr="00306200" w:rsidRDefault="00727449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>Техническое задание</w:t>
      </w:r>
    </w:p>
    <w:p w:rsidR="00123B3E" w:rsidRPr="00306200" w:rsidRDefault="00123B3E" w:rsidP="002C107A">
      <w:pPr>
        <w:jc w:val="center"/>
        <w:rPr>
          <w:b/>
          <w:szCs w:val="28"/>
        </w:rPr>
      </w:pPr>
      <w:r w:rsidRPr="00306200">
        <w:rPr>
          <w:b/>
          <w:szCs w:val="28"/>
        </w:rPr>
        <w:t xml:space="preserve">на </w:t>
      </w:r>
      <w:r w:rsidR="0005120F" w:rsidRPr="00306200">
        <w:rPr>
          <w:b/>
          <w:szCs w:val="28"/>
        </w:rPr>
        <w:t>постав</w:t>
      </w:r>
      <w:r w:rsidRPr="00306200">
        <w:rPr>
          <w:b/>
          <w:szCs w:val="28"/>
        </w:rPr>
        <w:t xml:space="preserve">ку </w:t>
      </w:r>
      <w:r w:rsidR="008478B7">
        <w:rPr>
          <w:b/>
          <w:szCs w:val="28"/>
        </w:rPr>
        <w:t>хозяйственных</w:t>
      </w:r>
      <w:r w:rsidR="000028FB" w:rsidRPr="00306200">
        <w:rPr>
          <w:b/>
          <w:szCs w:val="28"/>
        </w:rPr>
        <w:t xml:space="preserve"> товаров</w:t>
      </w:r>
    </w:p>
    <w:p w:rsidR="00710B55" w:rsidRPr="00306200" w:rsidRDefault="00710B55" w:rsidP="00710B55">
      <w:pPr>
        <w:jc w:val="both"/>
        <w:rPr>
          <w:b/>
          <w:szCs w:val="28"/>
        </w:rPr>
      </w:pPr>
    </w:p>
    <w:p w:rsidR="00710B55" w:rsidRPr="00306200" w:rsidRDefault="00710B55" w:rsidP="00710B55">
      <w:pPr>
        <w:pStyle w:val="ac"/>
        <w:numPr>
          <w:ilvl w:val="0"/>
          <w:numId w:val="1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709"/>
        <w:contextualSpacing w:val="0"/>
        <w:jc w:val="both"/>
        <w:rPr>
          <w:bCs/>
          <w:sz w:val="24"/>
        </w:rPr>
      </w:pPr>
      <w:r w:rsidRPr="00306200">
        <w:rPr>
          <w:b/>
          <w:sz w:val="24"/>
        </w:rPr>
        <w:t xml:space="preserve">Заказчик: </w:t>
      </w:r>
      <w:r w:rsidRPr="00306200">
        <w:rPr>
          <w:sz w:val="24"/>
        </w:rPr>
        <w:t xml:space="preserve">Управление </w:t>
      </w:r>
      <w:proofErr w:type="spellStart"/>
      <w:r w:rsidRPr="00306200">
        <w:rPr>
          <w:sz w:val="24"/>
        </w:rPr>
        <w:t>Роскомнадзора</w:t>
      </w:r>
      <w:proofErr w:type="spellEnd"/>
      <w:r w:rsidRPr="00306200">
        <w:rPr>
          <w:sz w:val="24"/>
        </w:rPr>
        <w:t xml:space="preserve"> по Тверской </w:t>
      </w:r>
      <w:r w:rsidR="00A47AFF" w:rsidRPr="00306200">
        <w:rPr>
          <w:sz w:val="24"/>
        </w:rPr>
        <w:t xml:space="preserve">области, 170100, Тверская обл., </w:t>
      </w:r>
      <w:r w:rsidRPr="00306200">
        <w:rPr>
          <w:sz w:val="24"/>
        </w:rPr>
        <w:t xml:space="preserve">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 xml:space="preserve">, д. 6, </w:t>
      </w:r>
      <w:r w:rsidR="00A47AFF" w:rsidRPr="00306200">
        <w:rPr>
          <w:sz w:val="24"/>
        </w:rPr>
        <w:br/>
      </w:r>
      <w:proofErr w:type="spellStart"/>
      <w:r w:rsidRPr="00306200">
        <w:rPr>
          <w:sz w:val="24"/>
        </w:rPr>
        <w:t>e-mail</w:t>
      </w:r>
      <w:proofErr w:type="spellEnd"/>
      <w:r w:rsidRPr="00306200">
        <w:rPr>
          <w:sz w:val="24"/>
        </w:rPr>
        <w:t>: rsockanc69@rkn.gov.</w:t>
      </w:r>
      <w:proofErr w:type="spellStart"/>
      <w:r w:rsidRPr="00306200">
        <w:rPr>
          <w:sz w:val="24"/>
          <w:lang w:val="en-US"/>
        </w:rPr>
        <w:t>ru</w:t>
      </w:r>
      <w:proofErr w:type="spellEnd"/>
      <w:r w:rsidRPr="00306200">
        <w:rPr>
          <w:sz w:val="24"/>
        </w:rPr>
        <w:t>, тел. 8-(482)-245-20-40.</w:t>
      </w:r>
    </w:p>
    <w:p w:rsidR="00710B55" w:rsidRPr="00306200" w:rsidRDefault="00710B55" w:rsidP="00710B55">
      <w:pPr>
        <w:shd w:val="clear" w:color="auto" w:fill="FFFFFF"/>
        <w:tabs>
          <w:tab w:val="left" w:pos="426"/>
          <w:tab w:val="left" w:pos="851"/>
          <w:tab w:val="left" w:pos="993"/>
        </w:tabs>
        <w:ind w:firstLine="709"/>
        <w:jc w:val="both"/>
        <w:rPr>
          <w:sz w:val="24"/>
        </w:rPr>
      </w:pPr>
      <w:r w:rsidRPr="00306200">
        <w:rPr>
          <w:bCs/>
          <w:sz w:val="24"/>
        </w:rPr>
        <w:t>Контактное лицо:</w:t>
      </w:r>
      <w:r w:rsidRPr="00306200">
        <w:rPr>
          <w:sz w:val="24"/>
        </w:rPr>
        <w:t xml:space="preserve"> ведущий специалист-эксперт </w:t>
      </w:r>
      <w:r w:rsidR="00C320F6" w:rsidRPr="00306200">
        <w:rPr>
          <w:sz w:val="24"/>
        </w:rPr>
        <w:t>Коновальчик А.А</w:t>
      </w:r>
      <w:r w:rsidRPr="00306200">
        <w:rPr>
          <w:sz w:val="24"/>
        </w:rPr>
        <w:t xml:space="preserve">., </w:t>
      </w:r>
      <w:r w:rsidR="00C320F6" w:rsidRPr="00306200">
        <w:rPr>
          <w:sz w:val="24"/>
        </w:rPr>
        <w:t xml:space="preserve">8(4822) 45-20-51 </w:t>
      </w:r>
      <w:proofErr w:type="spellStart"/>
      <w:r w:rsidR="00C320F6" w:rsidRPr="00306200">
        <w:rPr>
          <w:sz w:val="24"/>
        </w:rPr>
        <w:t>доб</w:t>
      </w:r>
      <w:proofErr w:type="spellEnd"/>
      <w:r w:rsidR="00C320F6" w:rsidRPr="00306200">
        <w:rPr>
          <w:sz w:val="24"/>
        </w:rPr>
        <w:t xml:space="preserve">. 105. </w:t>
      </w:r>
    </w:p>
    <w:p w:rsidR="00710B55" w:rsidRPr="00306200" w:rsidRDefault="00710B55" w:rsidP="000028FB">
      <w:pPr>
        <w:numPr>
          <w:ilvl w:val="0"/>
          <w:numId w:val="1"/>
        </w:numPr>
        <w:shd w:val="clear" w:color="auto" w:fill="FFFFFF"/>
        <w:tabs>
          <w:tab w:val="left" w:pos="426"/>
          <w:tab w:val="left" w:pos="851"/>
          <w:tab w:val="left" w:pos="993"/>
        </w:tabs>
        <w:suppressAutoHyphens/>
        <w:jc w:val="both"/>
        <w:rPr>
          <w:bCs/>
          <w:sz w:val="24"/>
        </w:rPr>
      </w:pPr>
      <w:r w:rsidRPr="00306200">
        <w:rPr>
          <w:b/>
          <w:sz w:val="24"/>
        </w:rPr>
        <w:t xml:space="preserve">Наименование объекта закупки: </w:t>
      </w:r>
      <w:r w:rsidR="000028FB" w:rsidRPr="00306200">
        <w:rPr>
          <w:spacing w:val="3"/>
          <w:sz w:val="24"/>
        </w:rPr>
        <w:t xml:space="preserve">поставка </w:t>
      </w:r>
      <w:r w:rsidR="00A14172">
        <w:rPr>
          <w:spacing w:val="3"/>
          <w:sz w:val="24"/>
        </w:rPr>
        <w:t>хозяйственных</w:t>
      </w:r>
      <w:r w:rsidR="000028FB" w:rsidRPr="00306200">
        <w:rPr>
          <w:spacing w:val="3"/>
          <w:sz w:val="24"/>
        </w:rPr>
        <w:t xml:space="preserve"> товаров.</w:t>
      </w:r>
    </w:p>
    <w:tbl>
      <w:tblPr>
        <w:tblW w:w="14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8"/>
        <w:gridCol w:w="1571"/>
        <w:gridCol w:w="5608"/>
        <w:gridCol w:w="1560"/>
        <w:gridCol w:w="1134"/>
        <w:gridCol w:w="2211"/>
        <w:gridCol w:w="1971"/>
      </w:tblGrid>
      <w:tr w:rsidR="005D409E" w:rsidRPr="00306200" w:rsidTr="00823304">
        <w:trPr>
          <w:trHeight w:val="544"/>
          <w:tblHeader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ОКПД 2</w:t>
            </w:r>
          </w:p>
        </w:tc>
        <w:tc>
          <w:tcPr>
            <w:tcW w:w="5608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Наименование / Характеристики</w:t>
            </w:r>
          </w:p>
        </w:tc>
        <w:tc>
          <w:tcPr>
            <w:tcW w:w="1560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21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Цена единицы, ₽</w:t>
            </w:r>
          </w:p>
        </w:tc>
        <w:tc>
          <w:tcPr>
            <w:tcW w:w="1971" w:type="dxa"/>
            <w:vAlign w:val="center"/>
          </w:tcPr>
          <w:p w:rsidR="005D409E" w:rsidRPr="00306200" w:rsidRDefault="005D409E" w:rsidP="005D409E">
            <w:pPr>
              <w:jc w:val="center"/>
              <w:rPr>
                <w:b/>
                <w:sz w:val="22"/>
              </w:rPr>
            </w:pPr>
            <w:r w:rsidRPr="00306200">
              <w:rPr>
                <w:b/>
                <w:sz w:val="22"/>
                <w:szCs w:val="22"/>
              </w:rPr>
              <w:t>Стоимость, ₽</w:t>
            </w:r>
          </w:p>
        </w:tc>
      </w:tr>
      <w:tr w:rsidR="005D409E" w:rsidRPr="00306200" w:rsidTr="008B5E65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8B5E65">
            <w:pPr>
              <w:pStyle w:val="ac"/>
              <w:numPr>
                <w:ilvl w:val="0"/>
                <w:numId w:val="2"/>
              </w:numPr>
              <w:ind w:left="0" w:firstLine="0"/>
              <w:jc w:val="right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C94BBA" w:rsidP="0013066F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20.41.41.000</w:t>
            </w:r>
          </w:p>
        </w:tc>
        <w:tc>
          <w:tcPr>
            <w:tcW w:w="5608" w:type="dxa"/>
            <w:vAlign w:val="center"/>
          </w:tcPr>
          <w:p w:rsidR="005D409E" w:rsidRPr="00DC7E49" w:rsidRDefault="002E403B" w:rsidP="002E403B">
            <w:pPr>
              <w:jc w:val="center"/>
              <w:rPr>
                <w:sz w:val="24"/>
              </w:rPr>
            </w:pPr>
            <w:r w:rsidRPr="00DC7E49">
              <w:rPr>
                <w:sz w:val="24"/>
              </w:rPr>
              <w:t>Освежитель</w:t>
            </w:r>
            <w:r w:rsidR="00BB7A09" w:rsidRPr="00DC7E49">
              <w:rPr>
                <w:sz w:val="24"/>
              </w:rPr>
              <w:t>, 300 мл</w:t>
            </w:r>
          </w:p>
        </w:tc>
        <w:tc>
          <w:tcPr>
            <w:tcW w:w="1560" w:type="dxa"/>
            <w:vAlign w:val="center"/>
          </w:tcPr>
          <w:p w:rsidR="005D409E" w:rsidRPr="002A4040" w:rsidRDefault="00BB7A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BB7A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15</w:t>
            </w:r>
          </w:p>
        </w:tc>
        <w:tc>
          <w:tcPr>
            <w:tcW w:w="2211" w:type="dxa"/>
            <w:vAlign w:val="center"/>
          </w:tcPr>
          <w:p w:rsidR="005D409E" w:rsidRPr="002A4040" w:rsidRDefault="005D409E" w:rsidP="00BB7A09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BB7A09" w:rsidRPr="002A4040">
              <w:rPr>
                <w:sz w:val="24"/>
              </w:rPr>
              <w:t>95</w:t>
            </w:r>
            <w:r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B908C4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B908C4">
              <w:rPr>
                <w:sz w:val="24"/>
              </w:rPr>
              <w:t>1425</w:t>
            </w:r>
            <w:r w:rsidR="00D07A23" w:rsidRPr="002A4040">
              <w:rPr>
                <w:sz w:val="24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4A444A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20.41.31.130</w:t>
            </w:r>
          </w:p>
        </w:tc>
        <w:tc>
          <w:tcPr>
            <w:tcW w:w="5608" w:type="dxa"/>
            <w:vAlign w:val="center"/>
          </w:tcPr>
          <w:p w:rsidR="005D409E" w:rsidRPr="00DC7E49" w:rsidRDefault="002E403B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DC7E49">
              <w:rPr>
                <w:sz w:val="24"/>
              </w:rPr>
              <w:t>Мыло туалетное жидкое</w:t>
            </w:r>
            <w:r w:rsidR="00BB7A09" w:rsidRPr="00DC7E49">
              <w:rPr>
                <w:sz w:val="24"/>
              </w:rPr>
              <w:t>, 5 литров в упаковке</w:t>
            </w:r>
          </w:p>
        </w:tc>
        <w:tc>
          <w:tcPr>
            <w:tcW w:w="1560" w:type="dxa"/>
            <w:vAlign w:val="center"/>
          </w:tcPr>
          <w:p w:rsidR="005D409E" w:rsidRPr="002A4040" w:rsidRDefault="00BB7A09" w:rsidP="005D409E">
            <w:pPr>
              <w:jc w:val="center"/>
              <w:rPr>
                <w:sz w:val="24"/>
              </w:rPr>
            </w:pPr>
            <w:proofErr w:type="spellStart"/>
            <w:r w:rsidRPr="002A4040">
              <w:rPr>
                <w:sz w:val="24"/>
              </w:rPr>
              <w:t>Упак</w:t>
            </w:r>
            <w:proofErr w:type="spellEnd"/>
            <w:r w:rsidRPr="002A4040">
              <w:rPr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D409E" w:rsidRPr="002A4040" w:rsidRDefault="00BB7A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3</w:t>
            </w:r>
          </w:p>
        </w:tc>
        <w:tc>
          <w:tcPr>
            <w:tcW w:w="2211" w:type="dxa"/>
            <w:vAlign w:val="center"/>
          </w:tcPr>
          <w:p w:rsidR="005D409E" w:rsidRPr="002A4040" w:rsidRDefault="00250FE1" w:rsidP="00BB7A09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BB7A09" w:rsidRPr="002A4040">
              <w:rPr>
                <w:sz w:val="24"/>
              </w:rPr>
              <w:t>330</w:t>
            </w:r>
            <w:r w:rsidR="005D409E"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4A444A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4A444A">
              <w:rPr>
                <w:sz w:val="24"/>
              </w:rPr>
              <w:t>990</w:t>
            </w:r>
            <w:r w:rsidR="00D07A23" w:rsidRPr="002A4040">
              <w:rPr>
                <w:sz w:val="24"/>
              </w:rPr>
              <w:t>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4A444A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27.20.11.000</w:t>
            </w:r>
          </w:p>
        </w:tc>
        <w:tc>
          <w:tcPr>
            <w:tcW w:w="5608" w:type="dxa"/>
            <w:vAlign w:val="center"/>
          </w:tcPr>
          <w:p w:rsidR="005D409E" w:rsidRPr="00DC7E49" w:rsidRDefault="00DC7E49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Батарейки, </w:t>
            </w:r>
            <w:r w:rsidR="002A4040" w:rsidRPr="00DC7E49">
              <w:rPr>
                <w:sz w:val="24"/>
              </w:rPr>
              <w:t>АА, 30 штук в упаковке</w:t>
            </w:r>
          </w:p>
        </w:tc>
        <w:tc>
          <w:tcPr>
            <w:tcW w:w="1560" w:type="dxa"/>
            <w:vAlign w:val="center"/>
          </w:tcPr>
          <w:p w:rsidR="005D409E" w:rsidRPr="002A4040" w:rsidRDefault="002A4040" w:rsidP="005D409E">
            <w:pPr>
              <w:jc w:val="center"/>
              <w:rPr>
                <w:sz w:val="24"/>
              </w:rPr>
            </w:pPr>
            <w:proofErr w:type="spellStart"/>
            <w:r w:rsidRPr="002A4040">
              <w:rPr>
                <w:sz w:val="24"/>
              </w:rPr>
              <w:t>Упак</w:t>
            </w:r>
            <w:proofErr w:type="spellEnd"/>
            <w:r w:rsidRPr="002A4040">
              <w:rPr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D409E" w:rsidRPr="002A4040" w:rsidRDefault="002A4040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6746AF" w:rsidP="002A4040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2A4040" w:rsidRPr="002A4040">
              <w:rPr>
                <w:sz w:val="24"/>
              </w:rPr>
              <w:t>1400</w:t>
            </w:r>
            <w:r w:rsidR="005D409E"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C83EE1" w:rsidP="006746AF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до 1400,00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4A444A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27.20.11.000</w:t>
            </w:r>
          </w:p>
        </w:tc>
        <w:tc>
          <w:tcPr>
            <w:tcW w:w="5608" w:type="dxa"/>
            <w:vAlign w:val="center"/>
          </w:tcPr>
          <w:p w:rsidR="005D409E" w:rsidRPr="00DC7E49" w:rsidRDefault="00DC7E49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Батарейки, </w:t>
            </w:r>
            <w:r w:rsidR="002A4040" w:rsidRPr="00DC7E49">
              <w:rPr>
                <w:sz w:val="24"/>
              </w:rPr>
              <w:t>ААА, 30 штук в упаковке</w:t>
            </w:r>
          </w:p>
        </w:tc>
        <w:tc>
          <w:tcPr>
            <w:tcW w:w="1560" w:type="dxa"/>
            <w:vAlign w:val="center"/>
          </w:tcPr>
          <w:p w:rsidR="005D409E" w:rsidRPr="002A4040" w:rsidRDefault="002A4040" w:rsidP="005D409E">
            <w:pPr>
              <w:jc w:val="center"/>
              <w:rPr>
                <w:sz w:val="24"/>
              </w:rPr>
            </w:pPr>
            <w:proofErr w:type="spellStart"/>
            <w:r w:rsidRPr="002A4040">
              <w:rPr>
                <w:sz w:val="24"/>
              </w:rPr>
              <w:t>Упак</w:t>
            </w:r>
            <w:proofErr w:type="spellEnd"/>
            <w:r w:rsidRPr="002A4040">
              <w:rPr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D409E" w:rsidRPr="002A4040" w:rsidRDefault="002A4040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1</w:t>
            </w:r>
          </w:p>
        </w:tc>
        <w:tc>
          <w:tcPr>
            <w:tcW w:w="2211" w:type="dxa"/>
            <w:vAlign w:val="center"/>
          </w:tcPr>
          <w:p w:rsidR="005D409E" w:rsidRPr="002A4040" w:rsidRDefault="00607824" w:rsidP="002A4040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2A4040" w:rsidRPr="002A4040">
              <w:rPr>
                <w:sz w:val="24"/>
              </w:rPr>
              <w:t>1500</w:t>
            </w:r>
            <w:r w:rsidR="005D409E"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C83EE1">
              <w:rPr>
                <w:sz w:val="24"/>
              </w:rPr>
              <w:t>150</w:t>
            </w:r>
            <w:r w:rsidR="00D07A23" w:rsidRPr="002A4040">
              <w:rPr>
                <w:sz w:val="24"/>
              </w:rPr>
              <w:t>0,00</w:t>
            </w:r>
          </w:p>
        </w:tc>
      </w:tr>
      <w:tr w:rsidR="005D409E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5D409E" w:rsidRPr="00306200" w:rsidRDefault="005D409E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5D409E" w:rsidRPr="002A4040" w:rsidRDefault="00C83EE1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17.22.11.110</w:t>
            </w:r>
          </w:p>
        </w:tc>
        <w:tc>
          <w:tcPr>
            <w:tcW w:w="5608" w:type="dxa"/>
            <w:vAlign w:val="center"/>
          </w:tcPr>
          <w:p w:rsidR="005D409E" w:rsidRPr="00DC7E49" w:rsidRDefault="002A4040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DC7E49">
              <w:rPr>
                <w:sz w:val="24"/>
              </w:rPr>
              <w:t>Бумага туалетная, втулка, от 50 метров в рулоне</w:t>
            </w:r>
          </w:p>
        </w:tc>
        <w:tc>
          <w:tcPr>
            <w:tcW w:w="1560" w:type="dxa"/>
            <w:vAlign w:val="center"/>
          </w:tcPr>
          <w:p w:rsidR="005D409E" w:rsidRPr="002A4040" w:rsidRDefault="008B1009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D409E" w:rsidRPr="002A4040" w:rsidRDefault="002A4040" w:rsidP="00823304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150</w:t>
            </w:r>
          </w:p>
        </w:tc>
        <w:tc>
          <w:tcPr>
            <w:tcW w:w="2211" w:type="dxa"/>
            <w:vAlign w:val="center"/>
          </w:tcPr>
          <w:p w:rsidR="005D409E" w:rsidRPr="002A4040" w:rsidRDefault="005D409E" w:rsidP="002A4040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171DD2" w:rsidRPr="002A4040">
              <w:rPr>
                <w:sz w:val="24"/>
              </w:rPr>
              <w:t>3</w:t>
            </w:r>
            <w:r w:rsidR="002A4040" w:rsidRPr="002A4040">
              <w:rPr>
                <w:sz w:val="24"/>
              </w:rPr>
              <w:t>1</w:t>
            </w:r>
            <w:r w:rsidRPr="002A4040">
              <w:rPr>
                <w:sz w:val="24"/>
              </w:rPr>
              <w:t>,00</w:t>
            </w:r>
          </w:p>
        </w:tc>
        <w:tc>
          <w:tcPr>
            <w:tcW w:w="1971" w:type="dxa"/>
            <w:vAlign w:val="center"/>
          </w:tcPr>
          <w:p w:rsidR="005D409E" w:rsidRPr="002A4040" w:rsidRDefault="009D7A71" w:rsidP="00E44A07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 w:rsidR="00E44A07">
              <w:rPr>
                <w:sz w:val="24"/>
              </w:rPr>
              <w:t>4650</w:t>
            </w:r>
            <w:r w:rsidR="00D07A23" w:rsidRPr="002A4040">
              <w:rPr>
                <w:sz w:val="24"/>
              </w:rPr>
              <w:t>,00</w:t>
            </w:r>
          </w:p>
        </w:tc>
      </w:tr>
      <w:tr w:rsidR="00634250" w:rsidRPr="00306200" w:rsidTr="00823304">
        <w:trPr>
          <w:trHeight w:val="385"/>
          <w:jc w:val="center"/>
        </w:trPr>
        <w:tc>
          <w:tcPr>
            <w:tcW w:w="438" w:type="dxa"/>
            <w:vAlign w:val="center"/>
          </w:tcPr>
          <w:p w:rsidR="00634250" w:rsidRPr="00306200" w:rsidRDefault="00634250" w:rsidP="005D409E">
            <w:pPr>
              <w:pStyle w:val="ac"/>
              <w:numPr>
                <w:ilvl w:val="0"/>
                <w:numId w:val="2"/>
              </w:num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1571" w:type="dxa"/>
            <w:vAlign w:val="center"/>
          </w:tcPr>
          <w:p w:rsidR="00634250" w:rsidRDefault="00634250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32.91.19.130</w:t>
            </w:r>
          </w:p>
        </w:tc>
        <w:tc>
          <w:tcPr>
            <w:tcW w:w="5608" w:type="dxa"/>
            <w:vAlign w:val="center"/>
          </w:tcPr>
          <w:p w:rsidR="00634250" w:rsidRPr="00DC7E49" w:rsidRDefault="00C011F3" w:rsidP="005D409E">
            <w:pPr>
              <w:keepNext/>
              <w:shd w:val="clear" w:color="auto" w:fill="FFFFFF"/>
              <w:jc w:val="center"/>
              <w:outlineLvl w:val="2"/>
              <w:rPr>
                <w:sz w:val="24"/>
              </w:rPr>
            </w:pPr>
            <w:r w:rsidRPr="00DC7E49">
              <w:rPr>
                <w:sz w:val="24"/>
              </w:rPr>
              <w:t>Ершик для туалета с подставкой</w:t>
            </w:r>
          </w:p>
        </w:tc>
        <w:tc>
          <w:tcPr>
            <w:tcW w:w="1560" w:type="dxa"/>
            <w:vAlign w:val="center"/>
          </w:tcPr>
          <w:p w:rsidR="00634250" w:rsidRPr="002A4040" w:rsidRDefault="004F3D42" w:rsidP="005D409E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634250" w:rsidRPr="002A4040" w:rsidRDefault="004F3D42" w:rsidP="008233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11" w:type="dxa"/>
            <w:vAlign w:val="center"/>
          </w:tcPr>
          <w:p w:rsidR="00634250" w:rsidRPr="002A4040" w:rsidRDefault="004F3D42" w:rsidP="002A4040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>
              <w:rPr>
                <w:sz w:val="24"/>
              </w:rPr>
              <w:t>245,33</w:t>
            </w:r>
          </w:p>
        </w:tc>
        <w:tc>
          <w:tcPr>
            <w:tcW w:w="1971" w:type="dxa"/>
            <w:vAlign w:val="center"/>
          </w:tcPr>
          <w:p w:rsidR="00634250" w:rsidRPr="002A4040" w:rsidRDefault="004F3D42" w:rsidP="004F3D42">
            <w:pPr>
              <w:jc w:val="center"/>
              <w:rPr>
                <w:sz w:val="24"/>
              </w:rPr>
            </w:pPr>
            <w:r w:rsidRPr="002A4040">
              <w:rPr>
                <w:sz w:val="24"/>
              </w:rPr>
              <w:t xml:space="preserve">до </w:t>
            </w:r>
            <w:r>
              <w:rPr>
                <w:sz w:val="24"/>
              </w:rPr>
              <w:t>981,32</w:t>
            </w:r>
          </w:p>
        </w:tc>
      </w:tr>
      <w:tr w:rsidR="002B26EC" w:rsidRPr="00306200" w:rsidTr="00811C95">
        <w:trPr>
          <w:trHeight w:val="385"/>
          <w:jc w:val="center"/>
        </w:trPr>
        <w:tc>
          <w:tcPr>
            <w:tcW w:w="12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2B26EC" w:rsidP="00823304">
            <w:pPr>
              <w:rPr>
                <w:sz w:val="22"/>
              </w:rPr>
            </w:pPr>
            <w:r w:rsidRPr="0030620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EC" w:rsidRPr="00306200" w:rsidRDefault="004F3D42" w:rsidP="004F3D4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</w:t>
            </w:r>
            <w:r w:rsidR="002B26EC" w:rsidRPr="00306200">
              <w:rPr>
                <w:b/>
                <w:sz w:val="22"/>
              </w:rPr>
              <w:t xml:space="preserve">о </w:t>
            </w:r>
            <w:r>
              <w:rPr>
                <w:b/>
                <w:sz w:val="22"/>
              </w:rPr>
              <w:t>10946,32</w:t>
            </w:r>
          </w:p>
        </w:tc>
      </w:tr>
    </w:tbl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4"/>
        </w:rPr>
      </w:pPr>
      <w:r w:rsidRPr="00306200">
        <w:rPr>
          <w:b/>
          <w:sz w:val="24"/>
        </w:rPr>
        <w:t xml:space="preserve">Место поставки товара: </w:t>
      </w:r>
      <w:r w:rsidRPr="00306200">
        <w:rPr>
          <w:sz w:val="24"/>
        </w:rPr>
        <w:t xml:space="preserve">170100, Тверская обл., г. Тверь, ул. </w:t>
      </w:r>
      <w:proofErr w:type="spellStart"/>
      <w:r w:rsidRPr="00306200">
        <w:rPr>
          <w:sz w:val="24"/>
        </w:rPr>
        <w:t>Трёхсвятская</w:t>
      </w:r>
      <w:proofErr w:type="spellEnd"/>
      <w:r w:rsidRPr="00306200">
        <w:rPr>
          <w:sz w:val="24"/>
        </w:rPr>
        <w:t>, д. 6, этаж 6.</w:t>
      </w:r>
    </w:p>
    <w:p w:rsidR="00710B55" w:rsidRPr="00306200" w:rsidRDefault="00710B55" w:rsidP="00710B55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26"/>
          <w:tab w:val="left" w:pos="851"/>
        </w:tabs>
        <w:ind w:left="0" w:firstLine="709"/>
        <w:jc w:val="both"/>
        <w:rPr>
          <w:b/>
          <w:bCs/>
          <w:sz w:val="24"/>
        </w:rPr>
      </w:pPr>
      <w:r w:rsidRPr="00306200">
        <w:rPr>
          <w:b/>
          <w:sz w:val="24"/>
        </w:rPr>
        <w:t>Требования к отгрузке и поставке товара: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Доставка и разгрузка товара осуществляется силами и средствами Поставщика или с привлечением третьих лиц за счет Поставщика.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 xml:space="preserve">Поставка товара должна осуществляться с учётом рабочего графика Заказчика (в пятидневную рабочую неделю с понедельника по четверг с 8:30 до 17:30, в пятницу и предпраздничные дни с 8:30 до 16:00, перерыв на обед с 12:30 </w:t>
      </w:r>
      <w:proofErr w:type="gramStart"/>
      <w:r w:rsidRPr="00306200">
        <w:rPr>
          <w:sz w:val="24"/>
        </w:rPr>
        <w:t>до</w:t>
      </w:r>
      <w:proofErr w:type="gramEnd"/>
      <w:r w:rsidRPr="00306200">
        <w:rPr>
          <w:sz w:val="24"/>
        </w:rPr>
        <w:t xml:space="preserve"> 13:15). Транспортировка товара осуществляется с соблюдением требований и нормативов, предъявляемых к хранению и перевозке соответствующих товаров.</w:t>
      </w:r>
    </w:p>
    <w:p w:rsidR="00710B55" w:rsidRPr="00306200" w:rsidRDefault="00710B55" w:rsidP="00710B55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Одновременно с поставкой товара Поставщик обязан предоставлять Заказчику надлежащим образом оформленные документы, а именно: товарную накладную или универсальный передаточный документ (далее - УПД), документы, подтверждающие качество и безопасность</w:t>
      </w:r>
      <w:r w:rsidR="00283B20" w:rsidRPr="00306200">
        <w:rPr>
          <w:sz w:val="24"/>
        </w:rPr>
        <w:t xml:space="preserve"> товара</w:t>
      </w:r>
      <w:r w:rsidRPr="00306200">
        <w:rPr>
          <w:sz w:val="24"/>
        </w:rPr>
        <w:t>.</w:t>
      </w:r>
    </w:p>
    <w:p w:rsidR="00CE41E3" w:rsidRPr="00306200" w:rsidRDefault="00710B55" w:rsidP="004E5D44">
      <w:pPr>
        <w:widowControl w:val="0"/>
        <w:tabs>
          <w:tab w:val="left" w:pos="709"/>
        </w:tabs>
        <w:ind w:firstLine="709"/>
        <w:jc w:val="both"/>
        <w:rPr>
          <w:sz w:val="24"/>
        </w:rPr>
      </w:pPr>
      <w:r w:rsidRPr="00306200">
        <w:rPr>
          <w:sz w:val="24"/>
        </w:rPr>
        <w:t>Поставщик не позднее 1-го рабочего дня до предполагаемой даты поставки товара, обязан направить контактному лицу информацию о дате и времени поставки товара, а также скан копии товарной накладной или УПД.</w:t>
      </w:r>
    </w:p>
    <w:sectPr w:rsidR="00CE41E3" w:rsidRPr="00306200" w:rsidSect="005D409E">
      <w:headerReference w:type="default" r:id="rId8"/>
      <w:pgSz w:w="16838" w:h="11906" w:orient="landscape"/>
      <w:pgMar w:top="1418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8CF" w:rsidRDefault="002C08CF" w:rsidP="00F82C4C">
      <w:r>
        <w:separator/>
      </w:r>
    </w:p>
  </w:endnote>
  <w:endnote w:type="continuationSeparator" w:id="1">
    <w:p w:rsidR="002C08CF" w:rsidRDefault="002C08CF" w:rsidP="00F82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8CF" w:rsidRDefault="002C08CF" w:rsidP="00F82C4C">
      <w:r>
        <w:separator/>
      </w:r>
    </w:p>
  </w:footnote>
  <w:footnote w:type="continuationSeparator" w:id="1">
    <w:p w:rsidR="002C08CF" w:rsidRDefault="002C08CF" w:rsidP="00F82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309764"/>
      <w:docPartObj>
        <w:docPartGallery w:val="Page Numbers (Top of Page)"/>
        <w:docPartUnique/>
      </w:docPartObj>
    </w:sdtPr>
    <w:sdtContent>
      <w:p w:rsidR="00BF7092" w:rsidRPr="00BF7092" w:rsidRDefault="00667F18" w:rsidP="00BF7092">
        <w:pPr>
          <w:pStyle w:val="a6"/>
          <w:jc w:val="center"/>
        </w:pPr>
        <w:r>
          <w:fldChar w:fldCharType="begin"/>
        </w:r>
        <w:r w:rsidR="00BF7092">
          <w:instrText>PAGE   \* MERGEFORMAT</w:instrText>
        </w:r>
        <w:r>
          <w:fldChar w:fldCharType="separate"/>
        </w:r>
        <w:r w:rsidR="00BB7A0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32179"/>
    <w:multiLevelType w:val="multilevel"/>
    <w:tmpl w:val="D55839FE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abstractNum w:abstractNumId="1">
    <w:nsid w:val="7B9026EA"/>
    <w:multiLevelType w:val="hybridMultilevel"/>
    <w:tmpl w:val="216A6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028FB"/>
    <w:rsid w:val="000451C4"/>
    <w:rsid w:val="0005120F"/>
    <w:rsid w:val="00083D39"/>
    <w:rsid w:val="000B1EA1"/>
    <w:rsid w:val="000B5352"/>
    <w:rsid w:val="000B582A"/>
    <w:rsid w:val="000D497F"/>
    <w:rsid w:val="000E0580"/>
    <w:rsid w:val="00105573"/>
    <w:rsid w:val="00123B3E"/>
    <w:rsid w:val="0013066F"/>
    <w:rsid w:val="00132D6B"/>
    <w:rsid w:val="00145A1C"/>
    <w:rsid w:val="00146D42"/>
    <w:rsid w:val="001478FB"/>
    <w:rsid w:val="00156CFD"/>
    <w:rsid w:val="00161685"/>
    <w:rsid w:val="00171DD2"/>
    <w:rsid w:val="00177C75"/>
    <w:rsid w:val="00186FA4"/>
    <w:rsid w:val="00193450"/>
    <w:rsid w:val="001E73C5"/>
    <w:rsid w:val="001F0DDD"/>
    <w:rsid w:val="001F550D"/>
    <w:rsid w:val="00201C16"/>
    <w:rsid w:val="00210986"/>
    <w:rsid w:val="00224612"/>
    <w:rsid w:val="00224EEC"/>
    <w:rsid w:val="00225044"/>
    <w:rsid w:val="002349BA"/>
    <w:rsid w:val="00250FE1"/>
    <w:rsid w:val="002612B8"/>
    <w:rsid w:val="0026493D"/>
    <w:rsid w:val="00265D5F"/>
    <w:rsid w:val="00271530"/>
    <w:rsid w:val="0027704E"/>
    <w:rsid w:val="00283B20"/>
    <w:rsid w:val="00291A89"/>
    <w:rsid w:val="002A4040"/>
    <w:rsid w:val="002B26EC"/>
    <w:rsid w:val="002B71D1"/>
    <w:rsid w:val="002C08CF"/>
    <w:rsid w:val="002C107A"/>
    <w:rsid w:val="002C3F65"/>
    <w:rsid w:val="002D0DF4"/>
    <w:rsid w:val="002D159D"/>
    <w:rsid w:val="002E403B"/>
    <w:rsid w:val="002F15E2"/>
    <w:rsid w:val="002F39D8"/>
    <w:rsid w:val="00306200"/>
    <w:rsid w:val="0030783B"/>
    <w:rsid w:val="0032414D"/>
    <w:rsid w:val="00350D38"/>
    <w:rsid w:val="00352626"/>
    <w:rsid w:val="00394FEB"/>
    <w:rsid w:val="00396694"/>
    <w:rsid w:val="003A5490"/>
    <w:rsid w:val="003B0652"/>
    <w:rsid w:val="003B58FD"/>
    <w:rsid w:val="003C2721"/>
    <w:rsid w:val="003C430F"/>
    <w:rsid w:val="003D03FC"/>
    <w:rsid w:val="003D0FB0"/>
    <w:rsid w:val="003D1437"/>
    <w:rsid w:val="003D285F"/>
    <w:rsid w:val="003E30D1"/>
    <w:rsid w:val="003E7BC2"/>
    <w:rsid w:val="003F0528"/>
    <w:rsid w:val="003F5F06"/>
    <w:rsid w:val="003F73B7"/>
    <w:rsid w:val="00404C27"/>
    <w:rsid w:val="0040718D"/>
    <w:rsid w:val="004115E9"/>
    <w:rsid w:val="00446C73"/>
    <w:rsid w:val="004507E7"/>
    <w:rsid w:val="004916ED"/>
    <w:rsid w:val="00497736"/>
    <w:rsid w:val="004A444A"/>
    <w:rsid w:val="004A68FF"/>
    <w:rsid w:val="004A7EAF"/>
    <w:rsid w:val="004C208B"/>
    <w:rsid w:val="004E5D44"/>
    <w:rsid w:val="004E793D"/>
    <w:rsid w:val="004F0399"/>
    <w:rsid w:val="004F0B1E"/>
    <w:rsid w:val="004F19DE"/>
    <w:rsid w:val="004F332B"/>
    <w:rsid w:val="004F3D42"/>
    <w:rsid w:val="00510729"/>
    <w:rsid w:val="00517A3D"/>
    <w:rsid w:val="0052324D"/>
    <w:rsid w:val="00523EFB"/>
    <w:rsid w:val="00524811"/>
    <w:rsid w:val="005304D6"/>
    <w:rsid w:val="00563A92"/>
    <w:rsid w:val="00563DF4"/>
    <w:rsid w:val="00565F48"/>
    <w:rsid w:val="0058588B"/>
    <w:rsid w:val="005B2917"/>
    <w:rsid w:val="005B6F66"/>
    <w:rsid w:val="005D409E"/>
    <w:rsid w:val="005D6081"/>
    <w:rsid w:val="006025EA"/>
    <w:rsid w:val="00604DC0"/>
    <w:rsid w:val="00607824"/>
    <w:rsid w:val="0062470A"/>
    <w:rsid w:val="00627A1A"/>
    <w:rsid w:val="00633EFB"/>
    <w:rsid w:val="00634250"/>
    <w:rsid w:val="00645E15"/>
    <w:rsid w:val="0065278A"/>
    <w:rsid w:val="00663FC3"/>
    <w:rsid w:val="006647F1"/>
    <w:rsid w:val="00667C38"/>
    <w:rsid w:val="00667F18"/>
    <w:rsid w:val="006746AF"/>
    <w:rsid w:val="006841F5"/>
    <w:rsid w:val="0069397B"/>
    <w:rsid w:val="006A3AC4"/>
    <w:rsid w:val="006C3BE9"/>
    <w:rsid w:val="006E1581"/>
    <w:rsid w:val="006E4130"/>
    <w:rsid w:val="006E7ABD"/>
    <w:rsid w:val="006F0318"/>
    <w:rsid w:val="006F03F3"/>
    <w:rsid w:val="006F2404"/>
    <w:rsid w:val="006F582E"/>
    <w:rsid w:val="00710B55"/>
    <w:rsid w:val="00725BB0"/>
    <w:rsid w:val="00727449"/>
    <w:rsid w:val="00735974"/>
    <w:rsid w:val="00740CE5"/>
    <w:rsid w:val="00756BA0"/>
    <w:rsid w:val="00760B1C"/>
    <w:rsid w:val="00765785"/>
    <w:rsid w:val="007E40FA"/>
    <w:rsid w:val="0080082A"/>
    <w:rsid w:val="008104EA"/>
    <w:rsid w:val="00811E70"/>
    <w:rsid w:val="00817721"/>
    <w:rsid w:val="00823304"/>
    <w:rsid w:val="00833727"/>
    <w:rsid w:val="00840886"/>
    <w:rsid w:val="0084509D"/>
    <w:rsid w:val="008478B7"/>
    <w:rsid w:val="00871069"/>
    <w:rsid w:val="008729B6"/>
    <w:rsid w:val="008847F4"/>
    <w:rsid w:val="00890331"/>
    <w:rsid w:val="008977DA"/>
    <w:rsid w:val="008A0464"/>
    <w:rsid w:val="008A0CD6"/>
    <w:rsid w:val="008A7686"/>
    <w:rsid w:val="008B1009"/>
    <w:rsid w:val="008B4F89"/>
    <w:rsid w:val="008B5E65"/>
    <w:rsid w:val="008B73E7"/>
    <w:rsid w:val="008C1257"/>
    <w:rsid w:val="008C26AF"/>
    <w:rsid w:val="008D41CF"/>
    <w:rsid w:val="008D5F99"/>
    <w:rsid w:val="00917BE0"/>
    <w:rsid w:val="00922931"/>
    <w:rsid w:val="00926FBC"/>
    <w:rsid w:val="00952C14"/>
    <w:rsid w:val="00962291"/>
    <w:rsid w:val="009719A7"/>
    <w:rsid w:val="0098155C"/>
    <w:rsid w:val="0099765E"/>
    <w:rsid w:val="009A4527"/>
    <w:rsid w:val="009A6288"/>
    <w:rsid w:val="009B03EA"/>
    <w:rsid w:val="009C6FC9"/>
    <w:rsid w:val="009C77DB"/>
    <w:rsid w:val="009D7A71"/>
    <w:rsid w:val="009E2D7A"/>
    <w:rsid w:val="009E4BA8"/>
    <w:rsid w:val="009F4CEB"/>
    <w:rsid w:val="00A103F8"/>
    <w:rsid w:val="00A14172"/>
    <w:rsid w:val="00A361BE"/>
    <w:rsid w:val="00A43B83"/>
    <w:rsid w:val="00A47AFF"/>
    <w:rsid w:val="00A64B08"/>
    <w:rsid w:val="00A7468E"/>
    <w:rsid w:val="00A84B56"/>
    <w:rsid w:val="00A9345F"/>
    <w:rsid w:val="00AB74D9"/>
    <w:rsid w:val="00AC1CEC"/>
    <w:rsid w:val="00AE2B50"/>
    <w:rsid w:val="00AE6971"/>
    <w:rsid w:val="00AE7D79"/>
    <w:rsid w:val="00AF224C"/>
    <w:rsid w:val="00AF7202"/>
    <w:rsid w:val="00B10F20"/>
    <w:rsid w:val="00B25145"/>
    <w:rsid w:val="00B413E5"/>
    <w:rsid w:val="00B51461"/>
    <w:rsid w:val="00B54488"/>
    <w:rsid w:val="00B75284"/>
    <w:rsid w:val="00B908C4"/>
    <w:rsid w:val="00B934D6"/>
    <w:rsid w:val="00BA3EC4"/>
    <w:rsid w:val="00BB4380"/>
    <w:rsid w:val="00BB6E70"/>
    <w:rsid w:val="00BB7A09"/>
    <w:rsid w:val="00BC6B48"/>
    <w:rsid w:val="00BE4941"/>
    <w:rsid w:val="00BF7092"/>
    <w:rsid w:val="00C011F3"/>
    <w:rsid w:val="00C16FCA"/>
    <w:rsid w:val="00C17297"/>
    <w:rsid w:val="00C25E51"/>
    <w:rsid w:val="00C270AE"/>
    <w:rsid w:val="00C320F6"/>
    <w:rsid w:val="00C34D3E"/>
    <w:rsid w:val="00C751DB"/>
    <w:rsid w:val="00C766F8"/>
    <w:rsid w:val="00C77A34"/>
    <w:rsid w:val="00C83EE1"/>
    <w:rsid w:val="00C935F0"/>
    <w:rsid w:val="00C94BBA"/>
    <w:rsid w:val="00CA758A"/>
    <w:rsid w:val="00CC36EB"/>
    <w:rsid w:val="00CC5441"/>
    <w:rsid w:val="00CD5B37"/>
    <w:rsid w:val="00CE41E3"/>
    <w:rsid w:val="00CE75D7"/>
    <w:rsid w:val="00CF62D7"/>
    <w:rsid w:val="00D07A23"/>
    <w:rsid w:val="00D31B5F"/>
    <w:rsid w:val="00D42ACA"/>
    <w:rsid w:val="00D560A7"/>
    <w:rsid w:val="00D640AD"/>
    <w:rsid w:val="00D6478C"/>
    <w:rsid w:val="00D64D01"/>
    <w:rsid w:val="00D67B52"/>
    <w:rsid w:val="00D70C39"/>
    <w:rsid w:val="00D73A87"/>
    <w:rsid w:val="00D74670"/>
    <w:rsid w:val="00D84BE3"/>
    <w:rsid w:val="00D913F8"/>
    <w:rsid w:val="00D92D72"/>
    <w:rsid w:val="00DA026F"/>
    <w:rsid w:val="00DA2074"/>
    <w:rsid w:val="00DA4D83"/>
    <w:rsid w:val="00DC7E49"/>
    <w:rsid w:val="00DD4865"/>
    <w:rsid w:val="00E14188"/>
    <w:rsid w:val="00E14753"/>
    <w:rsid w:val="00E15166"/>
    <w:rsid w:val="00E22C09"/>
    <w:rsid w:val="00E248B2"/>
    <w:rsid w:val="00E27B9E"/>
    <w:rsid w:val="00E33445"/>
    <w:rsid w:val="00E44A07"/>
    <w:rsid w:val="00E476E2"/>
    <w:rsid w:val="00E6678F"/>
    <w:rsid w:val="00E764F1"/>
    <w:rsid w:val="00E909B9"/>
    <w:rsid w:val="00EA29CF"/>
    <w:rsid w:val="00EB1932"/>
    <w:rsid w:val="00EB216F"/>
    <w:rsid w:val="00EB3D77"/>
    <w:rsid w:val="00EE47E7"/>
    <w:rsid w:val="00EF07D0"/>
    <w:rsid w:val="00F0574C"/>
    <w:rsid w:val="00F23DC3"/>
    <w:rsid w:val="00F36603"/>
    <w:rsid w:val="00F42A06"/>
    <w:rsid w:val="00F82C4C"/>
    <w:rsid w:val="00FA10E6"/>
    <w:rsid w:val="00FA60E4"/>
    <w:rsid w:val="00FF3FDE"/>
    <w:rsid w:val="00FF5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0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link w:val="ad"/>
    <w:uiPriority w:val="34"/>
    <w:qFormat/>
    <w:rsid w:val="00633E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0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">
    <w:name w:val="Абзац списка Знак"/>
    <w:link w:val="ac"/>
    <w:uiPriority w:val="34"/>
    <w:qFormat/>
    <w:locked/>
    <w:rsid w:val="00710B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 Spacing"/>
    <w:uiPriority w:val="1"/>
    <w:qFormat/>
    <w:rsid w:val="00710B55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949821B-4CAA-4CE5-8689-E22BABCC9AF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Яковлев</cp:lastModifiedBy>
  <cp:revision>19</cp:revision>
  <cp:lastPrinted>2026-08-20T07:47:00Z</cp:lastPrinted>
  <dcterms:created xsi:type="dcterms:W3CDTF">2026-08-20T07:48:00Z</dcterms:created>
  <dcterms:modified xsi:type="dcterms:W3CDTF">2026-08-27T06:38:00Z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BaseData">
    <vt:lpwstr>true</vt:lpwstr>
  </property>
</Properties>
</file>