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keepLines/>
        <w:tabs>
          <w:tab w:val="clear" w:pos="708"/>
          <w:tab w:val="left" w:pos="1701" w:leader="none"/>
        </w:tabs>
        <w:spacing w:before="0" w:after="0"/>
        <w:ind w:firstLine="851" w:right="0"/>
        <w:jc w:val="right"/>
        <w:rPr/>
      </w:pPr>
      <w:bookmarkStart w:id="0" w:name="_Hlk92141792"/>
      <w:bookmarkEnd w:id="0"/>
      <w:r>
        <w:rPr/>
        <w:t xml:space="preserve"> </w:t>
      </w:r>
    </w:p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1" w:name="_Hlk92141792_Копия_1"/>
      <w:bookmarkEnd w:id="1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ab/>
      </w:r>
      <w:r>
        <w:rPr>
          <w:rFonts w:eastAsia="Calibri"/>
          <w:b w:val="false"/>
          <w:bCs w:val="false"/>
          <w:color w:val="000000"/>
          <w:lang w:eastAsia="en-US"/>
        </w:rPr>
        <w:t>Начальная (максимальная) цена контракта (далее - НМЦК) определена Государственным заказчиком методом сопоставимых рыночных цен (анализа рынка). На основании п. 1 ч. 1 ст. 22 Федерального закона от 05.04.2013г. № 44-ФЗ.</w:t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Источниками информации о цене товара, являющегося предметом закупки, являлись исследование рынка, проведенные по инициативе Государственного заказчика на основании коммерческих и ценовых предложений поставщиков (основание – части 5, 18 статьи 22 Федерального закона от 05.04.2013г. № 44-ФЗ).</w:t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ab/>
        <w:t>Особенности определения НМЦК,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-  постановление Правительства РФ № 1875) не установлены.</w:t>
      </w:r>
    </w:p>
    <w:p>
      <w:pPr>
        <w:pStyle w:val="s12"/>
        <w:shd w:val="clear" w:fill="FFFFFF"/>
        <w:ind w:hanging="0" w:left="0" w:righ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1516"/>
        <w:gridCol w:w="3064"/>
        <w:gridCol w:w="1070"/>
        <w:gridCol w:w="799"/>
        <w:gridCol w:w="1690"/>
        <w:gridCol w:w="1644"/>
        <w:gridCol w:w="1648"/>
        <w:gridCol w:w="1531"/>
        <w:gridCol w:w="1475"/>
      </w:tblGrid>
      <w:tr>
        <w:trPr>
          <w:trHeight w:val="24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 / КТРУ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20.42.15.141-00000007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both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Крем для рук (тип 1)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штука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shd w:fill="auto" w:val="clear"/>
                <w:lang w:val="ru-RU"/>
              </w:rPr>
              <w:t>46,00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43,56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48,97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6 464,04</w:t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20.42.15.141-00000007</w:t>
            </w:r>
          </w:p>
        </w:tc>
        <w:tc>
          <w:tcPr>
            <w:tcW w:w="3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both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Крем для рук (тип 2)</w:t>
            </w: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штука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43,56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57,34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50,97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3 669,84</w:t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20.42.15.141-00000007</w:t>
            </w:r>
          </w:p>
        </w:tc>
        <w:tc>
          <w:tcPr>
            <w:tcW w:w="3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both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Крем для рук (тип 3)</w:t>
            </w: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штука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51,00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43,56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57,34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50,63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10 328,52</w:t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20.41.31.110-00000007</w:t>
            </w:r>
          </w:p>
        </w:tc>
        <w:tc>
          <w:tcPr>
            <w:tcW w:w="3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Мыло туалетное твердое</w:t>
            </w: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штука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62,50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55,58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24,40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47,49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3 419,28</w:t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6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23 881,68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b w:val="false"/>
          <w:bCs w:val="false"/>
          <w:shd w:fill="auto" w:val="clear"/>
          <w:lang w:val="ru-RU"/>
        </w:rPr>
        <w:t>23 881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(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двадцать три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тысяч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и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восемьсот восемьдесят один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) рубл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ь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68 копеек</w:t>
      </w:r>
    </w:p>
    <w:p>
      <w:pPr>
        <w:pStyle w:val="Normal"/>
        <w:rPr/>
      </w:pPr>
      <w:r>
        <w:rPr/>
      </w:r>
    </w:p>
    <w:p>
      <w:pPr>
        <w:pStyle w:val="Normal"/>
        <w:shd w:val="clear" w:fill="FFFFFF"/>
        <w:spacing w:before="227" w:after="278"/>
        <w:rPr>
          <w:b w:val="false"/>
          <w:bCs w:val="false"/>
          <w:sz w:val="24"/>
          <w:szCs w:val="24"/>
          <w:shd w:fill="auto" w:val="clear"/>
          <w:lang w:val="ru-RU"/>
        </w:rPr>
      </w:pPr>
      <w:r>
        <w:rPr>
          <w:b w:val="false"/>
          <w:bCs w:val="false"/>
          <w:sz w:val="24"/>
          <w:szCs w:val="24"/>
          <w:shd w:fill="auto" w:val="clear"/>
          <w:lang w:val="ru-RU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851" w:gutter="0" w:header="0" w:top="96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1424</TotalTime>
  <Application>LibreOffice/24.8.4.1$Linux_X86_64 LibreOffice_project/480$Build-1</Application>
  <AppVersion>15.0000</AppVersion>
  <Pages>1</Pages>
  <Words>231</Words>
  <Characters>1446</Characters>
  <CharactersWithSpaces>1623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dcterms:modified xsi:type="dcterms:W3CDTF">2026-08-17T09:30:27Z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