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EE855A" w14:textId="32C3C4CB" w:rsidR="00E312DC" w:rsidRPr="0040237B" w:rsidRDefault="005E5A2C" w:rsidP="00E312DC">
      <w:pPr>
        <w:spacing w:after="160" w:line="259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40237B">
        <w:rPr>
          <w:rFonts w:eastAsia="Calibri"/>
          <w:b/>
          <w:sz w:val="24"/>
          <w:szCs w:val="24"/>
          <w:lang w:eastAsia="en-US"/>
        </w:rPr>
        <w:t>ОПИСАНИЕ ОБЪЕКТА ЗАКУПКИ</w:t>
      </w:r>
      <w:r w:rsidR="00D815DA">
        <w:rPr>
          <w:rFonts w:eastAsia="Calibri"/>
          <w:b/>
          <w:sz w:val="24"/>
          <w:szCs w:val="24"/>
          <w:lang w:eastAsia="en-US"/>
        </w:rPr>
        <w:t xml:space="preserve"> (ТЗ)</w:t>
      </w:r>
    </w:p>
    <w:p w14:paraId="4A7E9075" w14:textId="6D1D0E62" w:rsidR="009D44EB" w:rsidRDefault="005E5A2C" w:rsidP="00B5290D">
      <w:pPr>
        <w:jc w:val="left"/>
        <w:rPr>
          <w:sz w:val="24"/>
          <w:szCs w:val="24"/>
        </w:rPr>
      </w:pPr>
      <w:r w:rsidRPr="00C261F6">
        <w:rPr>
          <w:b/>
          <w:bCs/>
          <w:sz w:val="24"/>
          <w:szCs w:val="24"/>
        </w:rPr>
        <w:t>Наименование объекта закупки</w:t>
      </w:r>
      <w:r w:rsidRPr="00C261F6">
        <w:rPr>
          <w:sz w:val="24"/>
          <w:szCs w:val="24"/>
        </w:rPr>
        <w:t xml:space="preserve">: Поставка </w:t>
      </w:r>
      <w:r w:rsidR="000E0B2A">
        <w:rPr>
          <w:sz w:val="24"/>
          <w:szCs w:val="24"/>
        </w:rPr>
        <w:t>первичных батарей (батарейки)</w:t>
      </w:r>
    </w:p>
    <w:tbl>
      <w:tblPr>
        <w:tblStyle w:val="a3"/>
        <w:tblpPr w:leftFromText="180" w:rightFromText="180" w:vertAnchor="text" w:horzAnchor="margin" w:tblpXSpec="center" w:tblpY="237"/>
        <w:tblOverlap w:val="never"/>
        <w:tblW w:w="15730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701"/>
        <w:gridCol w:w="851"/>
        <w:gridCol w:w="1842"/>
        <w:gridCol w:w="4961"/>
        <w:gridCol w:w="2552"/>
        <w:gridCol w:w="1985"/>
      </w:tblGrid>
      <w:tr w:rsidR="003010F6" w:rsidRPr="00B5290D" w14:paraId="23685FEA" w14:textId="77777777" w:rsidTr="003010F6">
        <w:trPr>
          <w:trHeight w:val="983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1C0933BF" w14:textId="77777777" w:rsidR="003010F6" w:rsidRPr="00B5290D" w:rsidRDefault="003010F6" w:rsidP="003010F6">
            <w:pPr>
              <w:jc w:val="center"/>
              <w:rPr>
                <w:b/>
                <w:sz w:val="20"/>
              </w:rPr>
            </w:pPr>
            <w:r w:rsidRPr="00B5290D">
              <w:rPr>
                <w:b/>
                <w:sz w:val="20"/>
              </w:rPr>
              <w:t>№</w:t>
            </w:r>
          </w:p>
          <w:p w14:paraId="2812F18B" w14:textId="77777777" w:rsidR="003010F6" w:rsidRPr="00B5290D" w:rsidRDefault="003010F6" w:rsidP="003010F6">
            <w:pPr>
              <w:jc w:val="center"/>
              <w:rPr>
                <w:b/>
                <w:sz w:val="20"/>
              </w:rPr>
            </w:pPr>
            <w:r w:rsidRPr="00B5290D">
              <w:rPr>
                <w:b/>
                <w:sz w:val="20"/>
              </w:rPr>
              <w:t>п/п</w:t>
            </w:r>
          </w:p>
        </w:tc>
        <w:tc>
          <w:tcPr>
            <w:tcW w:w="1276" w:type="dxa"/>
            <w:vMerge w:val="restart"/>
            <w:vAlign w:val="center"/>
          </w:tcPr>
          <w:p w14:paraId="79C91C16" w14:textId="77777777" w:rsidR="003010F6" w:rsidRPr="00B5290D" w:rsidRDefault="003010F6" w:rsidP="003010F6">
            <w:pPr>
              <w:jc w:val="center"/>
              <w:rPr>
                <w:b/>
                <w:sz w:val="20"/>
              </w:rPr>
            </w:pPr>
            <w:r w:rsidRPr="00B5290D">
              <w:rPr>
                <w:b/>
                <w:sz w:val="20"/>
              </w:rPr>
              <w:t>Код ОКПД2</w:t>
            </w:r>
          </w:p>
          <w:p w14:paraId="334779D8" w14:textId="77777777" w:rsidR="003010F6" w:rsidRPr="00B5290D" w:rsidRDefault="003010F6" w:rsidP="003010F6">
            <w:pPr>
              <w:jc w:val="center"/>
              <w:rPr>
                <w:b/>
                <w:sz w:val="20"/>
              </w:rPr>
            </w:pPr>
            <w:r w:rsidRPr="00B5290D">
              <w:rPr>
                <w:b/>
                <w:sz w:val="20"/>
              </w:rPr>
              <w:t>/КТРУ</w:t>
            </w:r>
          </w:p>
        </w:tc>
        <w:tc>
          <w:tcPr>
            <w:tcW w:w="1701" w:type="dxa"/>
            <w:vMerge w:val="restart"/>
            <w:vAlign w:val="center"/>
          </w:tcPr>
          <w:p w14:paraId="581A2511" w14:textId="77777777" w:rsidR="003010F6" w:rsidRPr="00B5290D" w:rsidRDefault="003010F6" w:rsidP="003010F6">
            <w:pPr>
              <w:jc w:val="center"/>
              <w:rPr>
                <w:b/>
                <w:sz w:val="20"/>
              </w:rPr>
            </w:pPr>
            <w:r w:rsidRPr="00B5290D">
              <w:rPr>
                <w:b/>
                <w:sz w:val="20"/>
              </w:rPr>
              <w:t>Наименование товара, работы, услуги</w:t>
            </w:r>
          </w:p>
        </w:tc>
        <w:tc>
          <w:tcPr>
            <w:tcW w:w="851" w:type="dxa"/>
            <w:vMerge w:val="restart"/>
            <w:vAlign w:val="center"/>
          </w:tcPr>
          <w:p w14:paraId="7E0CCF98" w14:textId="77777777" w:rsidR="003010F6" w:rsidRPr="00B5290D" w:rsidRDefault="003010F6" w:rsidP="003010F6">
            <w:pPr>
              <w:jc w:val="center"/>
              <w:rPr>
                <w:b/>
                <w:sz w:val="20"/>
              </w:rPr>
            </w:pPr>
            <w:r w:rsidRPr="00B5290D">
              <w:rPr>
                <w:b/>
                <w:sz w:val="20"/>
              </w:rPr>
              <w:t>Ед. изм.</w:t>
            </w:r>
          </w:p>
        </w:tc>
        <w:tc>
          <w:tcPr>
            <w:tcW w:w="11340" w:type="dxa"/>
            <w:gridSpan w:val="4"/>
            <w:vAlign w:val="center"/>
          </w:tcPr>
          <w:p w14:paraId="4C84F2EE" w14:textId="77777777" w:rsidR="003010F6" w:rsidRPr="00B5290D" w:rsidRDefault="003010F6" w:rsidP="003010F6">
            <w:pPr>
              <w:jc w:val="center"/>
              <w:rPr>
                <w:b/>
                <w:sz w:val="20"/>
              </w:rPr>
            </w:pPr>
            <w:r w:rsidRPr="00B5290D">
              <w:rPr>
                <w:b/>
                <w:bCs/>
                <w:sz w:val="20"/>
                <w:shd w:val="clear" w:color="auto" w:fill="FFFFFF"/>
              </w:rPr>
              <w:t>Функциональные, технические и качественные характеристики, эксплуатационные характеристики. Показатели, позволяющие определить соответствие закупаемых товара, работы, услуги установленным заказчиком требованиям</w:t>
            </w:r>
          </w:p>
        </w:tc>
      </w:tr>
      <w:tr w:rsidR="003010F6" w:rsidRPr="00B5290D" w14:paraId="35DC22F9" w14:textId="77777777" w:rsidTr="003010F6">
        <w:trPr>
          <w:trHeight w:val="848"/>
        </w:trPr>
        <w:tc>
          <w:tcPr>
            <w:tcW w:w="562" w:type="dxa"/>
            <w:vMerge/>
            <w:shd w:val="clear" w:color="auto" w:fill="auto"/>
            <w:vAlign w:val="center"/>
          </w:tcPr>
          <w:p w14:paraId="76346A79" w14:textId="77777777" w:rsidR="003010F6" w:rsidRPr="00B5290D" w:rsidRDefault="003010F6" w:rsidP="003010F6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3E59553" w14:textId="77777777" w:rsidR="003010F6" w:rsidRPr="00B5290D" w:rsidRDefault="003010F6" w:rsidP="003010F6">
            <w:pPr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99E6440" w14:textId="77777777" w:rsidR="003010F6" w:rsidRPr="00B5290D" w:rsidRDefault="003010F6" w:rsidP="003010F6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C78AF96" w14:textId="77777777" w:rsidR="003010F6" w:rsidRPr="00B5290D" w:rsidRDefault="003010F6" w:rsidP="003010F6">
            <w:pPr>
              <w:jc w:val="center"/>
              <w:rPr>
                <w:b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7CF4DA24" w14:textId="77777777" w:rsidR="003010F6" w:rsidRPr="00B5290D" w:rsidRDefault="003010F6" w:rsidP="003010F6">
            <w:pPr>
              <w:jc w:val="center"/>
              <w:rPr>
                <w:b/>
                <w:sz w:val="20"/>
              </w:rPr>
            </w:pPr>
            <w:r w:rsidRPr="00B5290D">
              <w:rPr>
                <w:b/>
                <w:bCs/>
                <w:sz w:val="20"/>
              </w:rPr>
              <w:t>Характеристика является дополнительной</w:t>
            </w:r>
            <w:r>
              <w:rPr>
                <w:b/>
                <w:bCs/>
                <w:sz w:val="20"/>
              </w:rPr>
              <w:t>*</w:t>
            </w:r>
          </w:p>
        </w:tc>
        <w:tc>
          <w:tcPr>
            <w:tcW w:w="4961" w:type="dxa"/>
            <w:vAlign w:val="center"/>
          </w:tcPr>
          <w:p w14:paraId="58619050" w14:textId="77777777" w:rsidR="003010F6" w:rsidRPr="00B5290D" w:rsidRDefault="003010F6" w:rsidP="003010F6">
            <w:pPr>
              <w:jc w:val="center"/>
              <w:rPr>
                <w:b/>
                <w:bCs/>
                <w:sz w:val="20"/>
              </w:rPr>
            </w:pPr>
            <w:r w:rsidRPr="00B5290D">
              <w:rPr>
                <w:b/>
                <w:bCs/>
                <w:sz w:val="20"/>
              </w:rPr>
              <w:t>Наименование</w:t>
            </w:r>
          </w:p>
          <w:p w14:paraId="31EA2302" w14:textId="77777777" w:rsidR="003010F6" w:rsidRPr="00B5290D" w:rsidRDefault="003010F6" w:rsidP="003010F6">
            <w:pPr>
              <w:jc w:val="center"/>
              <w:rPr>
                <w:b/>
                <w:sz w:val="20"/>
              </w:rPr>
            </w:pPr>
            <w:r w:rsidRPr="00B5290D">
              <w:rPr>
                <w:b/>
                <w:bCs/>
                <w:sz w:val="20"/>
              </w:rPr>
              <w:t>характеристики</w:t>
            </w:r>
          </w:p>
        </w:tc>
        <w:tc>
          <w:tcPr>
            <w:tcW w:w="2552" w:type="dxa"/>
            <w:vAlign w:val="center"/>
          </w:tcPr>
          <w:p w14:paraId="7E4DC450" w14:textId="77777777" w:rsidR="003010F6" w:rsidRPr="00B5290D" w:rsidRDefault="003010F6" w:rsidP="003010F6">
            <w:pPr>
              <w:jc w:val="center"/>
              <w:rPr>
                <w:b/>
                <w:bCs/>
                <w:sz w:val="20"/>
              </w:rPr>
            </w:pPr>
            <w:r w:rsidRPr="00B5290D">
              <w:rPr>
                <w:b/>
                <w:bCs/>
                <w:sz w:val="20"/>
              </w:rPr>
              <w:t>Значение</w:t>
            </w:r>
          </w:p>
          <w:p w14:paraId="087120EF" w14:textId="77777777" w:rsidR="003010F6" w:rsidRPr="00B5290D" w:rsidRDefault="003010F6" w:rsidP="003010F6">
            <w:pPr>
              <w:jc w:val="center"/>
              <w:rPr>
                <w:b/>
                <w:sz w:val="20"/>
              </w:rPr>
            </w:pPr>
            <w:r w:rsidRPr="00B5290D">
              <w:rPr>
                <w:b/>
                <w:bCs/>
                <w:sz w:val="20"/>
              </w:rPr>
              <w:t>характеристики</w:t>
            </w:r>
          </w:p>
        </w:tc>
        <w:tc>
          <w:tcPr>
            <w:tcW w:w="1985" w:type="dxa"/>
            <w:vAlign w:val="center"/>
          </w:tcPr>
          <w:p w14:paraId="77092BA4" w14:textId="77777777" w:rsidR="003010F6" w:rsidRPr="00B5290D" w:rsidRDefault="003010F6" w:rsidP="003010F6">
            <w:pPr>
              <w:jc w:val="center"/>
              <w:rPr>
                <w:b/>
                <w:sz w:val="20"/>
              </w:rPr>
            </w:pPr>
            <w:r w:rsidRPr="00B5290D">
              <w:rPr>
                <w:b/>
                <w:bCs/>
                <w:sz w:val="20"/>
              </w:rPr>
              <w:t>Ед. изм. характеристики</w:t>
            </w:r>
          </w:p>
        </w:tc>
      </w:tr>
      <w:tr w:rsidR="003010F6" w:rsidRPr="00B5290D" w14:paraId="77385804" w14:textId="77777777" w:rsidTr="003010F6">
        <w:tblPrEx>
          <w:tblLook w:val="0000" w:firstRow="0" w:lastRow="0" w:firstColumn="0" w:lastColumn="0" w:noHBand="0" w:noVBand="0"/>
        </w:tblPrEx>
        <w:trPr>
          <w:trHeight w:val="129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59366F9D" w14:textId="77777777" w:rsidR="003010F6" w:rsidRPr="004E032C" w:rsidRDefault="003010F6" w:rsidP="003010F6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864CCFA" w14:textId="77777777" w:rsidR="003010F6" w:rsidRPr="009F055E" w:rsidRDefault="003010F6" w:rsidP="003010F6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0"/>
              </w:rPr>
            </w:pPr>
            <w:r w:rsidRPr="004E032C">
              <w:rPr>
                <w:sz w:val="20"/>
              </w:rPr>
              <w:t>27.20.11.000-00000005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185EB8" w14:textId="77777777" w:rsidR="003010F6" w:rsidRPr="009F055E" w:rsidRDefault="003010F6" w:rsidP="003010F6">
            <w:pPr>
              <w:jc w:val="center"/>
              <w:rPr>
                <w:sz w:val="20"/>
              </w:rPr>
            </w:pPr>
            <w:r w:rsidRPr="00D472B5">
              <w:rPr>
                <w:sz w:val="20"/>
              </w:rPr>
              <w:t>Элемент первичный и батарея первичных элементов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37F6B91F" w14:textId="393C1D95" w:rsidR="003010F6" w:rsidRPr="009F055E" w:rsidRDefault="00344D42" w:rsidP="003010F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компл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14:paraId="0F28B2E8" w14:textId="77777777" w:rsidR="003010F6" w:rsidRPr="00D472B5" w:rsidRDefault="003010F6" w:rsidP="003010F6">
            <w:pPr>
              <w:jc w:val="center"/>
              <w:rPr>
                <w:sz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7641D30" w14:textId="77777777" w:rsidR="003010F6" w:rsidRPr="009F055E" w:rsidRDefault="003010F6" w:rsidP="003010F6">
            <w:pPr>
              <w:jc w:val="center"/>
              <w:rPr>
                <w:sz w:val="20"/>
              </w:rPr>
            </w:pPr>
            <w:r w:rsidRPr="00055F9C">
              <w:rPr>
                <w:sz w:val="20"/>
              </w:rPr>
              <w:t>Вид элемента питания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6C0890A" w14:textId="77777777" w:rsidR="003010F6" w:rsidRPr="009F055E" w:rsidRDefault="003010F6" w:rsidP="003010F6">
            <w:pPr>
              <w:jc w:val="center"/>
              <w:rPr>
                <w:sz w:val="20"/>
              </w:rPr>
            </w:pPr>
            <w:r w:rsidRPr="00055F9C">
              <w:rPr>
                <w:sz w:val="20"/>
              </w:rPr>
              <w:t>LR03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3560CDD" w14:textId="77777777" w:rsidR="003010F6" w:rsidRPr="009F055E" w:rsidRDefault="003010F6" w:rsidP="003010F6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010F6" w:rsidRPr="00B5290D" w14:paraId="0AB74ADF" w14:textId="77777777" w:rsidTr="003010F6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62" w:type="dxa"/>
            <w:vMerge/>
            <w:shd w:val="clear" w:color="auto" w:fill="auto"/>
            <w:vAlign w:val="center"/>
          </w:tcPr>
          <w:p w14:paraId="47959A92" w14:textId="77777777" w:rsidR="003010F6" w:rsidRPr="009F055E" w:rsidRDefault="003010F6" w:rsidP="003010F6">
            <w:pPr>
              <w:autoSpaceDE w:val="0"/>
              <w:autoSpaceDN w:val="0"/>
              <w:adjustRightInd w:val="0"/>
              <w:ind w:left="34" w:hanging="34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157BC76" w14:textId="77777777" w:rsidR="003010F6" w:rsidRPr="009F055E" w:rsidRDefault="003010F6" w:rsidP="003010F6">
            <w:pPr>
              <w:autoSpaceDE w:val="0"/>
              <w:autoSpaceDN w:val="0"/>
              <w:adjustRightInd w:val="0"/>
              <w:ind w:left="34" w:hanging="34"/>
              <w:jc w:val="center"/>
              <w:rPr>
                <w:noProof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DE5EA83" w14:textId="77777777" w:rsidR="003010F6" w:rsidRPr="00D472B5" w:rsidRDefault="003010F6" w:rsidP="003010F6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8626FCA" w14:textId="77777777" w:rsidR="003010F6" w:rsidRPr="009F055E" w:rsidRDefault="003010F6" w:rsidP="003010F6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3678E2C" w14:textId="77777777" w:rsidR="003010F6" w:rsidRPr="00D472B5" w:rsidRDefault="003010F6" w:rsidP="003010F6">
            <w:pPr>
              <w:jc w:val="center"/>
              <w:rPr>
                <w:sz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6C5F624" w14:textId="77777777" w:rsidR="003010F6" w:rsidRPr="009F055E" w:rsidRDefault="003010F6" w:rsidP="003010F6">
            <w:pPr>
              <w:jc w:val="center"/>
              <w:rPr>
                <w:sz w:val="20"/>
              </w:rPr>
            </w:pPr>
            <w:r w:rsidRPr="00FE2E5F">
              <w:rPr>
                <w:sz w:val="20"/>
              </w:rPr>
              <w:t>Номинальное напряжение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38099D9" w14:textId="77777777" w:rsidR="003010F6" w:rsidRPr="009F055E" w:rsidRDefault="003010F6" w:rsidP="003010F6">
            <w:pPr>
              <w:jc w:val="center"/>
              <w:rPr>
                <w:sz w:val="20"/>
              </w:rPr>
            </w:pPr>
            <w:r w:rsidRPr="00FE2E5F">
              <w:rPr>
                <w:sz w:val="20"/>
              </w:rPr>
              <w:t>1</w:t>
            </w:r>
            <w:r>
              <w:rPr>
                <w:sz w:val="20"/>
              </w:rPr>
              <w:t>,</w:t>
            </w:r>
            <w:r w:rsidRPr="00FE2E5F">
              <w:rPr>
                <w:sz w:val="20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79ADA58" w14:textId="77777777" w:rsidR="003010F6" w:rsidRPr="009F055E" w:rsidRDefault="003010F6" w:rsidP="003010F6">
            <w:pPr>
              <w:jc w:val="center"/>
              <w:rPr>
                <w:sz w:val="20"/>
              </w:rPr>
            </w:pPr>
            <w:r w:rsidRPr="00FE2E5F">
              <w:rPr>
                <w:sz w:val="20"/>
              </w:rPr>
              <w:t>Вольт</w:t>
            </w:r>
          </w:p>
        </w:tc>
      </w:tr>
      <w:tr w:rsidR="003010F6" w:rsidRPr="00B5290D" w14:paraId="60D1FC4E" w14:textId="77777777" w:rsidTr="003010F6">
        <w:tblPrEx>
          <w:tblLook w:val="0000" w:firstRow="0" w:lastRow="0" w:firstColumn="0" w:lastColumn="0" w:noHBand="0" w:noVBand="0"/>
        </w:tblPrEx>
        <w:trPr>
          <w:trHeight w:val="130"/>
        </w:trPr>
        <w:tc>
          <w:tcPr>
            <w:tcW w:w="562" w:type="dxa"/>
            <w:vMerge/>
            <w:shd w:val="clear" w:color="auto" w:fill="auto"/>
            <w:vAlign w:val="center"/>
          </w:tcPr>
          <w:p w14:paraId="34C00BE1" w14:textId="77777777" w:rsidR="003010F6" w:rsidRPr="009F055E" w:rsidRDefault="003010F6" w:rsidP="003010F6">
            <w:pPr>
              <w:autoSpaceDE w:val="0"/>
              <w:autoSpaceDN w:val="0"/>
              <w:adjustRightInd w:val="0"/>
              <w:ind w:left="34" w:hanging="34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694796D" w14:textId="77777777" w:rsidR="003010F6" w:rsidRPr="009F055E" w:rsidRDefault="003010F6" w:rsidP="003010F6">
            <w:pPr>
              <w:autoSpaceDE w:val="0"/>
              <w:autoSpaceDN w:val="0"/>
              <w:adjustRightInd w:val="0"/>
              <w:ind w:left="34" w:hanging="34"/>
              <w:jc w:val="center"/>
              <w:rPr>
                <w:noProof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9031766" w14:textId="77777777" w:rsidR="003010F6" w:rsidRPr="00D472B5" w:rsidRDefault="003010F6" w:rsidP="003010F6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6A584DD" w14:textId="77777777" w:rsidR="003010F6" w:rsidRPr="009F055E" w:rsidRDefault="003010F6" w:rsidP="003010F6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6E6DFD5" w14:textId="77777777" w:rsidR="003010F6" w:rsidRPr="00D472B5" w:rsidRDefault="003010F6" w:rsidP="003010F6">
            <w:pPr>
              <w:jc w:val="center"/>
              <w:rPr>
                <w:sz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225EE82" w14:textId="77777777" w:rsidR="003010F6" w:rsidRPr="00686E2B" w:rsidRDefault="003010F6" w:rsidP="003010F6">
            <w:pPr>
              <w:jc w:val="center"/>
              <w:rPr>
                <w:sz w:val="20"/>
                <w:lang w:val="en-US"/>
              </w:rPr>
            </w:pPr>
            <w:proofErr w:type="spellStart"/>
            <w:r w:rsidRPr="00E53E5D">
              <w:rPr>
                <w:sz w:val="20"/>
                <w:lang w:val="en-US"/>
              </w:rPr>
              <w:t>Размер</w:t>
            </w:r>
            <w:proofErr w:type="spellEnd"/>
            <w:r w:rsidRPr="00E53E5D">
              <w:rPr>
                <w:sz w:val="20"/>
                <w:lang w:val="en-US"/>
              </w:rPr>
              <w:t xml:space="preserve"> </w:t>
            </w:r>
            <w:proofErr w:type="spellStart"/>
            <w:r w:rsidRPr="00E53E5D">
              <w:rPr>
                <w:sz w:val="20"/>
                <w:lang w:val="en-US"/>
              </w:rPr>
              <w:t>элемента</w:t>
            </w:r>
            <w:proofErr w:type="spellEnd"/>
            <w:r w:rsidRPr="00E53E5D">
              <w:rPr>
                <w:sz w:val="20"/>
                <w:lang w:val="en-US"/>
              </w:rPr>
              <w:t xml:space="preserve"> </w:t>
            </w:r>
            <w:proofErr w:type="spellStart"/>
            <w:r w:rsidRPr="00E53E5D">
              <w:rPr>
                <w:sz w:val="20"/>
                <w:lang w:val="en-US"/>
              </w:rPr>
              <w:t>питания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443BBBEE" w14:textId="77777777" w:rsidR="003010F6" w:rsidRPr="00686E2B" w:rsidRDefault="003010F6" w:rsidP="003010F6">
            <w:pPr>
              <w:jc w:val="center"/>
              <w:rPr>
                <w:sz w:val="20"/>
                <w:lang w:val="en-US"/>
              </w:rPr>
            </w:pPr>
            <w:r w:rsidRPr="00E53E5D">
              <w:rPr>
                <w:sz w:val="20"/>
                <w:lang w:val="en-US"/>
              </w:rPr>
              <w:t>ААА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A576F9" w14:textId="77777777" w:rsidR="003010F6" w:rsidRPr="00E53E5D" w:rsidRDefault="003010F6" w:rsidP="003010F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</w:p>
        </w:tc>
      </w:tr>
      <w:tr w:rsidR="003010F6" w:rsidRPr="00B5290D" w14:paraId="3B9275E0" w14:textId="77777777" w:rsidTr="003010F6">
        <w:tblPrEx>
          <w:tblLook w:val="0000" w:firstRow="0" w:lastRow="0" w:firstColumn="0" w:lastColumn="0" w:noHBand="0" w:noVBand="0"/>
        </w:tblPrEx>
        <w:trPr>
          <w:trHeight w:val="129"/>
        </w:trPr>
        <w:tc>
          <w:tcPr>
            <w:tcW w:w="562" w:type="dxa"/>
            <w:vMerge/>
            <w:shd w:val="clear" w:color="auto" w:fill="auto"/>
            <w:vAlign w:val="center"/>
          </w:tcPr>
          <w:p w14:paraId="72C931F8" w14:textId="77777777" w:rsidR="003010F6" w:rsidRPr="009F055E" w:rsidRDefault="003010F6" w:rsidP="003010F6">
            <w:pPr>
              <w:autoSpaceDE w:val="0"/>
              <w:autoSpaceDN w:val="0"/>
              <w:adjustRightInd w:val="0"/>
              <w:ind w:left="34" w:hanging="34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B8EFE0B" w14:textId="77777777" w:rsidR="003010F6" w:rsidRPr="009F055E" w:rsidRDefault="003010F6" w:rsidP="003010F6">
            <w:pPr>
              <w:autoSpaceDE w:val="0"/>
              <w:autoSpaceDN w:val="0"/>
              <w:adjustRightInd w:val="0"/>
              <w:ind w:left="34" w:hanging="34"/>
              <w:jc w:val="center"/>
              <w:rPr>
                <w:noProof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7B4A4B8" w14:textId="77777777" w:rsidR="003010F6" w:rsidRPr="00D472B5" w:rsidRDefault="003010F6" w:rsidP="003010F6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81FED93" w14:textId="77777777" w:rsidR="003010F6" w:rsidRPr="009F055E" w:rsidRDefault="003010F6" w:rsidP="003010F6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BEA0C39" w14:textId="77777777" w:rsidR="003010F6" w:rsidRPr="00D472B5" w:rsidRDefault="003010F6" w:rsidP="003010F6">
            <w:pPr>
              <w:jc w:val="center"/>
              <w:rPr>
                <w:sz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CE3CF28" w14:textId="77777777" w:rsidR="003010F6" w:rsidRPr="009F055E" w:rsidRDefault="003010F6" w:rsidP="003010F6">
            <w:pPr>
              <w:jc w:val="center"/>
              <w:rPr>
                <w:sz w:val="20"/>
              </w:rPr>
            </w:pPr>
            <w:r w:rsidRPr="00E53E5D">
              <w:rPr>
                <w:sz w:val="20"/>
              </w:rPr>
              <w:t>Тип элемента питания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A8F1351" w14:textId="77777777" w:rsidR="003010F6" w:rsidRPr="009F055E" w:rsidRDefault="003010F6" w:rsidP="003010F6">
            <w:pPr>
              <w:jc w:val="center"/>
              <w:rPr>
                <w:sz w:val="20"/>
              </w:rPr>
            </w:pPr>
            <w:r w:rsidRPr="00E53E5D">
              <w:rPr>
                <w:sz w:val="20"/>
              </w:rPr>
              <w:t>Щелочной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DE4BF7A" w14:textId="77777777" w:rsidR="003010F6" w:rsidRPr="00E53E5D" w:rsidRDefault="003010F6" w:rsidP="003010F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</w:p>
        </w:tc>
      </w:tr>
      <w:tr w:rsidR="003010F6" w:rsidRPr="00B5290D" w14:paraId="6776D111" w14:textId="77777777" w:rsidTr="003010F6">
        <w:tblPrEx>
          <w:tblLook w:val="0000" w:firstRow="0" w:lastRow="0" w:firstColumn="0" w:lastColumn="0" w:noHBand="0" w:noVBand="0"/>
        </w:tblPrEx>
        <w:trPr>
          <w:trHeight w:val="139"/>
        </w:trPr>
        <w:tc>
          <w:tcPr>
            <w:tcW w:w="562" w:type="dxa"/>
            <w:vMerge/>
            <w:shd w:val="clear" w:color="auto" w:fill="auto"/>
            <w:vAlign w:val="center"/>
          </w:tcPr>
          <w:p w14:paraId="7CC0E1F2" w14:textId="77777777" w:rsidR="003010F6" w:rsidRPr="009F055E" w:rsidRDefault="003010F6" w:rsidP="003010F6">
            <w:pPr>
              <w:autoSpaceDE w:val="0"/>
              <w:autoSpaceDN w:val="0"/>
              <w:adjustRightInd w:val="0"/>
              <w:ind w:left="34" w:hanging="34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EA8FD60" w14:textId="77777777" w:rsidR="003010F6" w:rsidRPr="009F055E" w:rsidRDefault="003010F6" w:rsidP="003010F6">
            <w:pPr>
              <w:autoSpaceDE w:val="0"/>
              <w:autoSpaceDN w:val="0"/>
              <w:adjustRightInd w:val="0"/>
              <w:ind w:left="34" w:hanging="34"/>
              <w:jc w:val="center"/>
              <w:rPr>
                <w:noProof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40CF41E" w14:textId="77777777" w:rsidR="003010F6" w:rsidRPr="00D472B5" w:rsidRDefault="003010F6" w:rsidP="003010F6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FFDC4C3" w14:textId="77777777" w:rsidR="003010F6" w:rsidRPr="009F055E" w:rsidRDefault="003010F6" w:rsidP="003010F6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57270F0" w14:textId="77777777" w:rsidR="003010F6" w:rsidRPr="00D472B5" w:rsidRDefault="003010F6" w:rsidP="003010F6">
            <w:pPr>
              <w:jc w:val="center"/>
              <w:rPr>
                <w:sz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2638A04" w14:textId="77777777" w:rsidR="003010F6" w:rsidRPr="009F055E" w:rsidRDefault="003010F6" w:rsidP="003010F6">
            <w:pPr>
              <w:jc w:val="center"/>
              <w:rPr>
                <w:sz w:val="20"/>
              </w:rPr>
            </w:pPr>
            <w:r w:rsidRPr="00BE63F2">
              <w:rPr>
                <w:sz w:val="20"/>
              </w:rPr>
              <w:t>Форма элемента питания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FB2ABB2" w14:textId="77777777" w:rsidR="003010F6" w:rsidRPr="009F055E" w:rsidRDefault="003010F6" w:rsidP="003010F6">
            <w:pPr>
              <w:jc w:val="center"/>
              <w:rPr>
                <w:sz w:val="20"/>
              </w:rPr>
            </w:pPr>
            <w:r w:rsidRPr="00BE63F2">
              <w:rPr>
                <w:sz w:val="20"/>
              </w:rPr>
              <w:t>Цилиндрическая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471A941" w14:textId="77777777" w:rsidR="003010F6" w:rsidRPr="009F055E" w:rsidRDefault="003010F6" w:rsidP="003010F6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010F6" w:rsidRPr="00B5290D" w14:paraId="42F9020E" w14:textId="77777777" w:rsidTr="003010F6">
        <w:tblPrEx>
          <w:tblLook w:val="0000" w:firstRow="0" w:lastRow="0" w:firstColumn="0" w:lastColumn="0" w:noHBand="0" w:noVBand="0"/>
        </w:tblPrEx>
        <w:trPr>
          <w:trHeight w:val="193"/>
        </w:trPr>
        <w:tc>
          <w:tcPr>
            <w:tcW w:w="562" w:type="dxa"/>
            <w:vMerge/>
            <w:shd w:val="clear" w:color="auto" w:fill="auto"/>
            <w:vAlign w:val="center"/>
          </w:tcPr>
          <w:p w14:paraId="543F6AB1" w14:textId="77777777" w:rsidR="003010F6" w:rsidRPr="009F055E" w:rsidRDefault="003010F6" w:rsidP="003010F6">
            <w:pPr>
              <w:autoSpaceDE w:val="0"/>
              <w:autoSpaceDN w:val="0"/>
              <w:adjustRightInd w:val="0"/>
              <w:ind w:left="34" w:hanging="34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FECE943" w14:textId="77777777" w:rsidR="003010F6" w:rsidRPr="009F055E" w:rsidRDefault="003010F6" w:rsidP="003010F6">
            <w:pPr>
              <w:autoSpaceDE w:val="0"/>
              <w:autoSpaceDN w:val="0"/>
              <w:adjustRightInd w:val="0"/>
              <w:ind w:left="34" w:hanging="34"/>
              <w:jc w:val="center"/>
              <w:rPr>
                <w:noProof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EBD6476" w14:textId="77777777" w:rsidR="003010F6" w:rsidRPr="009F055E" w:rsidRDefault="003010F6" w:rsidP="003010F6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2C3FAC1" w14:textId="77777777" w:rsidR="003010F6" w:rsidRPr="009F055E" w:rsidRDefault="003010F6" w:rsidP="003010F6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3778991" w14:textId="77777777" w:rsidR="003010F6" w:rsidRPr="009F055E" w:rsidRDefault="003010F6" w:rsidP="003010F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BE55625" w14:textId="77777777" w:rsidR="003010F6" w:rsidRPr="009F055E" w:rsidRDefault="003010F6" w:rsidP="003010F6">
            <w:pPr>
              <w:jc w:val="center"/>
              <w:rPr>
                <w:sz w:val="20"/>
              </w:rPr>
            </w:pPr>
            <w:r w:rsidRPr="00517D05">
              <w:rPr>
                <w:sz w:val="20"/>
              </w:rPr>
              <w:t>Количество в упаковке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269473" w14:textId="77777777" w:rsidR="003010F6" w:rsidRPr="009F055E" w:rsidRDefault="003010F6" w:rsidP="003010F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B19AC70" w14:textId="77777777" w:rsidR="003010F6" w:rsidRPr="009F055E" w:rsidRDefault="003010F6" w:rsidP="003010F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</w:tr>
    </w:tbl>
    <w:p w14:paraId="11D74219" w14:textId="77777777" w:rsidR="003A1C91" w:rsidRDefault="003A1C91" w:rsidP="005E5A2C">
      <w:pPr>
        <w:spacing w:before="100" w:beforeAutospacing="1"/>
        <w:ind w:left="-567" w:right="-425"/>
        <w:rPr>
          <w:i/>
          <w:sz w:val="20"/>
          <w:szCs w:val="24"/>
        </w:rPr>
      </w:pPr>
    </w:p>
    <w:p w14:paraId="2CF77D41" w14:textId="0CDFDDEE" w:rsidR="0063693A" w:rsidRDefault="00B5290D" w:rsidP="005E5A2C">
      <w:pPr>
        <w:spacing w:before="100" w:beforeAutospacing="1"/>
        <w:ind w:left="-567" w:right="-425"/>
        <w:rPr>
          <w:i/>
          <w:sz w:val="20"/>
          <w:szCs w:val="24"/>
        </w:rPr>
      </w:pPr>
      <w:r>
        <w:rPr>
          <w:i/>
          <w:sz w:val="20"/>
          <w:szCs w:val="24"/>
        </w:rPr>
        <w:t>*</w:t>
      </w:r>
      <w:r w:rsidR="005E5A2C" w:rsidRPr="00B5290D">
        <w:rPr>
          <w:i/>
          <w:sz w:val="20"/>
          <w:szCs w:val="24"/>
        </w:rPr>
        <w:t>В соответствии с требованиями Постановления Правительства Российской Федерации от 08.02.2017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</w:t>
      </w:r>
      <w:bookmarkStart w:id="0" w:name="_GoBack"/>
      <w:bookmarkEnd w:id="0"/>
      <w:r w:rsidR="005E5A2C" w:rsidRPr="00B5290D">
        <w:rPr>
          <w:i/>
          <w:sz w:val="20"/>
          <w:szCs w:val="24"/>
        </w:rPr>
        <w:t>ипальных нужд», положениями ст. 33 Федерального закона от 05.04.2013г. № 44-ФЗ и в связи с отсутствием в КТРУ необходимых Заказчику характеристик товара, при описании товара установлены дополнительные функциональные, технические и качественные характеристики товара. Вышеизложенное описание закупаемого товара отвечает потребностям Заказчика и улу</w:t>
      </w:r>
      <w:r w:rsidR="00A96830">
        <w:rPr>
          <w:i/>
          <w:sz w:val="20"/>
          <w:szCs w:val="24"/>
        </w:rPr>
        <w:t>чшает качество выполнения функционального назначения</w:t>
      </w:r>
    </w:p>
    <w:p w14:paraId="102B016C" w14:textId="77777777" w:rsidR="003010F6" w:rsidRDefault="003010F6" w:rsidP="005E5A2C">
      <w:pPr>
        <w:spacing w:line="276" w:lineRule="auto"/>
        <w:ind w:firstLine="567"/>
        <w:rPr>
          <w:b/>
          <w:sz w:val="24"/>
          <w:szCs w:val="24"/>
        </w:rPr>
      </w:pPr>
    </w:p>
    <w:p w14:paraId="2D8CDFEF" w14:textId="65D0A3DB" w:rsidR="00B5290D" w:rsidRPr="00A96830" w:rsidRDefault="00B5290D" w:rsidP="005E5A2C">
      <w:pPr>
        <w:spacing w:line="276" w:lineRule="auto"/>
        <w:ind w:firstLine="567"/>
        <w:rPr>
          <w:sz w:val="24"/>
          <w:szCs w:val="24"/>
        </w:rPr>
      </w:pPr>
      <w:r w:rsidRPr="00A96830">
        <w:rPr>
          <w:b/>
          <w:sz w:val="24"/>
          <w:szCs w:val="24"/>
        </w:rPr>
        <w:t>1.</w:t>
      </w:r>
      <w:r w:rsidRPr="00A96830">
        <w:rPr>
          <w:sz w:val="24"/>
          <w:szCs w:val="24"/>
        </w:rPr>
        <w:t xml:space="preserve"> </w:t>
      </w:r>
      <w:r w:rsidRPr="00A96830">
        <w:rPr>
          <w:b/>
          <w:sz w:val="24"/>
          <w:szCs w:val="24"/>
        </w:rPr>
        <w:t>В цену товара</w:t>
      </w:r>
      <w:r w:rsidRPr="00A96830">
        <w:rPr>
          <w:sz w:val="24"/>
          <w:szCs w:val="24"/>
        </w:rPr>
        <w:t xml:space="preserve"> включены расходы на упаковку, перевозку, погрузку, разгрузку, страхование, уплату таможенных пошлин, налогов, сборов и других обязательных платежей. В случае поставки товара зарубежного производства товар должен быть растаможен.</w:t>
      </w:r>
    </w:p>
    <w:p w14:paraId="1077ABF1" w14:textId="77777777" w:rsidR="00B5290D" w:rsidRPr="00A96830" w:rsidRDefault="00B5290D" w:rsidP="005E5A2C">
      <w:pPr>
        <w:spacing w:line="276" w:lineRule="auto"/>
        <w:ind w:firstLine="567"/>
        <w:rPr>
          <w:b/>
          <w:sz w:val="24"/>
          <w:szCs w:val="24"/>
        </w:rPr>
      </w:pPr>
      <w:r w:rsidRPr="00A96830">
        <w:rPr>
          <w:b/>
          <w:sz w:val="24"/>
          <w:szCs w:val="24"/>
        </w:rPr>
        <w:t xml:space="preserve">2.  Требования к качеству товара: </w:t>
      </w:r>
      <w:r w:rsidRPr="00A96830">
        <w:rPr>
          <w:sz w:val="24"/>
          <w:szCs w:val="24"/>
        </w:rPr>
        <w:t xml:space="preserve">Товар должен быть новым, </w:t>
      </w:r>
      <w:r w:rsidRPr="00A96830">
        <w:rPr>
          <w:iCs/>
          <w:sz w:val="24"/>
          <w:szCs w:val="24"/>
        </w:rPr>
        <w:t>не бывшим в употреблении</w:t>
      </w:r>
      <w:r w:rsidR="005E5A2C" w:rsidRPr="00A96830">
        <w:rPr>
          <w:sz w:val="24"/>
          <w:szCs w:val="24"/>
        </w:rPr>
        <w:t>.</w:t>
      </w:r>
    </w:p>
    <w:p w14:paraId="5A0C0767" w14:textId="77777777" w:rsidR="00B5290D" w:rsidRPr="00A96830" w:rsidRDefault="00B5290D" w:rsidP="005E5A2C">
      <w:pPr>
        <w:spacing w:line="276" w:lineRule="auto"/>
        <w:ind w:firstLine="567"/>
        <w:rPr>
          <w:b/>
          <w:sz w:val="24"/>
          <w:szCs w:val="24"/>
        </w:rPr>
      </w:pPr>
      <w:r w:rsidRPr="00A96830">
        <w:rPr>
          <w:b/>
          <w:sz w:val="24"/>
          <w:szCs w:val="24"/>
        </w:rPr>
        <w:t xml:space="preserve">3. Гарантии качества товара: </w:t>
      </w:r>
      <w:r w:rsidRPr="00A96830">
        <w:rPr>
          <w:sz w:val="24"/>
          <w:szCs w:val="24"/>
        </w:rPr>
        <w:t xml:space="preserve">Поставщик гарантирует качество поставляемого товара. </w:t>
      </w:r>
    </w:p>
    <w:p w14:paraId="5EA25464" w14:textId="3F98EA25" w:rsidR="000F71D4" w:rsidRPr="00A96830" w:rsidRDefault="005E5A2C" w:rsidP="005E5A2C">
      <w:pPr>
        <w:spacing w:line="276" w:lineRule="auto"/>
        <w:ind w:firstLine="567"/>
        <w:rPr>
          <w:sz w:val="24"/>
          <w:szCs w:val="24"/>
        </w:rPr>
      </w:pPr>
      <w:r w:rsidRPr="00A96830">
        <w:rPr>
          <w:b/>
          <w:sz w:val="24"/>
          <w:szCs w:val="24"/>
        </w:rPr>
        <w:t>4</w:t>
      </w:r>
      <w:r w:rsidR="00B5290D" w:rsidRPr="00A96830">
        <w:rPr>
          <w:b/>
          <w:sz w:val="24"/>
          <w:szCs w:val="24"/>
        </w:rPr>
        <w:t>.  Гарантийный срок:</w:t>
      </w:r>
      <w:r w:rsidR="00B5290D" w:rsidRPr="00A96830">
        <w:rPr>
          <w:sz w:val="24"/>
          <w:szCs w:val="24"/>
        </w:rPr>
        <w:t xml:space="preserve"> </w:t>
      </w:r>
      <w:r w:rsidR="00F6752D" w:rsidRPr="00A96830">
        <w:rPr>
          <w:sz w:val="24"/>
          <w:szCs w:val="24"/>
        </w:rPr>
        <w:t>В</w:t>
      </w:r>
      <w:r w:rsidR="000F71D4" w:rsidRPr="00A96830">
        <w:rPr>
          <w:sz w:val="24"/>
          <w:szCs w:val="24"/>
        </w:rPr>
        <w:t xml:space="preserve"> соответствии со сроками, установленными заводом изготовителем</w:t>
      </w:r>
      <w:r w:rsidR="00F6752D" w:rsidRPr="00A96830">
        <w:rPr>
          <w:sz w:val="24"/>
          <w:szCs w:val="24"/>
        </w:rPr>
        <w:t xml:space="preserve"> на данный вид товара</w:t>
      </w:r>
      <w:r w:rsidR="004D3AE6" w:rsidRPr="00A96830">
        <w:rPr>
          <w:sz w:val="24"/>
          <w:szCs w:val="24"/>
        </w:rPr>
        <w:t>.</w:t>
      </w:r>
    </w:p>
    <w:p w14:paraId="77733B41" w14:textId="608B8953" w:rsidR="00B5290D" w:rsidRPr="00A96830" w:rsidRDefault="005E5A2C" w:rsidP="005E5A2C">
      <w:pPr>
        <w:spacing w:line="276" w:lineRule="auto"/>
        <w:ind w:firstLine="567"/>
        <w:rPr>
          <w:b/>
          <w:sz w:val="24"/>
          <w:szCs w:val="24"/>
        </w:rPr>
      </w:pPr>
      <w:r w:rsidRPr="00A96830">
        <w:rPr>
          <w:b/>
          <w:sz w:val="24"/>
          <w:szCs w:val="24"/>
        </w:rPr>
        <w:t>5</w:t>
      </w:r>
      <w:r w:rsidR="00B5290D" w:rsidRPr="00A96830">
        <w:rPr>
          <w:b/>
          <w:sz w:val="24"/>
          <w:szCs w:val="24"/>
        </w:rPr>
        <w:t>. Условия поставки товара:</w:t>
      </w:r>
      <w:r w:rsidR="00B5290D" w:rsidRPr="00A96830">
        <w:rPr>
          <w:sz w:val="24"/>
          <w:szCs w:val="24"/>
        </w:rPr>
        <w:t xml:space="preserve"> </w:t>
      </w:r>
      <w:r w:rsidR="00815A7D" w:rsidRPr="00A96830">
        <w:rPr>
          <w:sz w:val="24"/>
          <w:szCs w:val="24"/>
        </w:rPr>
        <w:t xml:space="preserve">Поставщик самостоятельно доставляет Товар Заказчику по адресу: 214014, Смоленская область, г. Смоленск, ул. Тенишевой, д. 17-А, административное здание Смоленскстата, не позднее </w:t>
      </w:r>
      <w:r w:rsidR="00B80F9F">
        <w:rPr>
          <w:sz w:val="24"/>
          <w:szCs w:val="24"/>
        </w:rPr>
        <w:t>1</w:t>
      </w:r>
      <w:r w:rsidR="00254555">
        <w:rPr>
          <w:sz w:val="24"/>
          <w:szCs w:val="24"/>
        </w:rPr>
        <w:t>7</w:t>
      </w:r>
      <w:r w:rsidR="00B35357">
        <w:rPr>
          <w:sz w:val="24"/>
          <w:szCs w:val="24"/>
        </w:rPr>
        <w:t>.</w:t>
      </w:r>
      <w:r w:rsidR="00031C62">
        <w:rPr>
          <w:sz w:val="24"/>
          <w:szCs w:val="24"/>
        </w:rPr>
        <w:t>08</w:t>
      </w:r>
      <w:r w:rsidR="00B35357">
        <w:rPr>
          <w:sz w:val="24"/>
          <w:szCs w:val="24"/>
        </w:rPr>
        <w:t>.2026 г.</w:t>
      </w:r>
    </w:p>
    <w:p w14:paraId="1AB52301" w14:textId="77777777" w:rsidR="00B5290D" w:rsidRPr="00A96830" w:rsidRDefault="005E5A2C" w:rsidP="005E5A2C">
      <w:pPr>
        <w:spacing w:line="276" w:lineRule="auto"/>
        <w:ind w:firstLine="567"/>
        <w:rPr>
          <w:b/>
          <w:sz w:val="24"/>
          <w:szCs w:val="24"/>
        </w:rPr>
      </w:pPr>
      <w:r w:rsidRPr="00A96830">
        <w:rPr>
          <w:b/>
          <w:sz w:val="24"/>
          <w:szCs w:val="24"/>
        </w:rPr>
        <w:t>6</w:t>
      </w:r>
      <w:r w:rsidR="00B5290D" w:rsidRPr="00A96830">
        <w:rPr>
          <w:b/>
          <w:sz w:val="24"/>
          <w:szCs w:val="24"/>
        </w:rPr>
        <w:t>. Требования к упаковке и маркировке товара:</w:t>
      </w:r>
    </w:p>
    <w:p w14:paraId="320C908A" w14:textId="75C98D74" w:rsidR="00B5290D" w:rsidRDefault="005E5A2C" w:rsidP="005E5A2C">
      <w:pPr>
        <w:spacing w:line="276" w:lineRule="auto"/>
        <w:ind w:firstLine="567"/>
        <w:rPr>
          <w:sz w:val="24"/>
          <w:szCs w:val="24"/>
        </w:rPr>
      </w:pPr>
      <w:r w:rsidRPr="00A96830">
        <w:rPr>
          <w:sz w:val="24"/>
          <w:szCs w:val="24"/>
        </w:rPr>
        <w:t>6</w:t>
      </w:r>
      <w:r w:rsidR="00B5290D" w:rsidRPr="00A96830">
        <w:rPr>
          <w:sz w:val="24"/>
          <w:szCs w:val="24"/>
        </w:rPr>
        <w:t>.1. Товар должен быть в упаковке, соответствующей характеру поставляемого товара и способу транспортировки. Упаковка должна предохранять товар от повреждений. Упаковка и маркировка товара должны соответствовать требованиям ГОСТа.</w:t>
      </w:r>
    </w:p>
    <w:p w14:paraId="2711DA4C" w14:textId="77777777" w:rsidR="00B5290D" w:rsidRPr="00A96830" w:rsidRDefault="005E5A2C" w:rsidP="005E5A2C">
      <w:pPr>
        <w:spacing w:line="276" w:lineRule="auto"/>
        <w:ind w:firstLine="567"/>
        <w:rPr>
          <w:sz w:val="24"/>
          <w:szCs w:val="24"/>
        </w:rPr>
      </w:pPr>
      <w:r w:rsidRPr="00A96830">
        <w:rPr>
          <w:sz w:val="24"/>
          <w:szCs w:val="24"/>
        </w:rPr>
        <w:t>6</w:t>
      </w:r>
      <w:r w:rsidR="00B5290D" w:rsidRPr="00A96830">
        <w:rPr>
          <w:sz w:val="24"/>
          <w:szCs w:val="24"/>
        </w:rPr>
        <w:t>.2. Информация о товаре, в том числе маркировка на упаковке, должны быть на русском языке или продублирована на русском языке.</w:t>
      </w:r>
    </w:p>
    <w:p w14:paraId="54E4E46C" w14:textId="3653963B" w:rsidR="00ED6FAB" w:rsidRPr="0040237B" w:rsidRDefault="005E5A2C" w:rsidP="00DA7B65">
      <w:pPr>
        <w:spacing w:line="276" w:lineRule="auto"/>
        <w:ind w:firstLine="567"/>
        <w:rPr>
          <w:sz w:val="24"/>
          <w:szCs w:val="24"/>
        </w:rPr>
      </w:pPr>
      <w:r w:rsidRPr="00A96830">
        <w:rPr>
          <w:sz w:val="24"/>
          <w:szCs w:val="24"/>
        </w:rPr>
        <w:t>6</w:t>
      </w:r>
      <w:r w:rsidR="00B5290D" w:rsidRPr="00A96830">
        <w:rPr>
          <w:sz w:val="24"/>
          <w:szCs w:val="24"/>
        </w:rPr>
        <w:t>.3. Маркировка должна содержать следующие сведения о товаре: наименование, параметры, дату производства, номер партии, срок годности, сведения о производителе товара, а также иные обозначения в соответствии с действующими международными стандартами и требованиями ГОСТ.</w:t>
      </w:r>
    </w:p>
    <w:sectPr w:rsidR="00ED6FAB" w:rsidRPr="0040237B" w:rsidSect="00BB2353">
      <w:pgSz w:w="16838" w:h="11906" w:orient="landscape"/>
      <w:pgMar w:top="426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A73"/>
    <w:rsid w:val="00014C5B"/>
    <w:rsid w:val="00031C62"/>
    <w:rsid w:val="000370AE"/>
    <w:rsid w:val="00046BBE"/>
    <w:rsid w:val="00055F9C"/>
    <w:rsid w:val="00075A73"/>
    <w:rsid w:val="00095ED3"/>
    <w:rsid w:val="000E0B2A"/>
    <w:rsid w:val="000F71D4"/>
    <w:rsid w:val="00164A80"/>
    <w:rsid w:val="00254555"/>
    <w:rsid w:val="002641D2"/>
    <w:rsid w:val="002838C7"/>
    <w:rsid w:val="002B0A52"/>
    <w:rsid w:val="002B6038"/>
    <w:rsid w:val="00300409"/>
    <w:rsid w:val="00300626"/>
    <w:rsid w:val="003010F6"/>
    <w:rsid w:val="00313386"/>
    <w:rsid w:val="003176CD"/>
    <w:rsid w:val="00320A2C"/>
    <w:rsid w:val="00344D42"/>
    <w:rsid w:val="00352E1D"/>
    <w:rsid w:val="00362BDE"/>
    <w:rsid w:val="00390764"/>
    <w:rsid w:val="003A1C91"/>
    <w:rsid w:val="004430D7"/>
    <w:rsid w:val="00445399"/>
    <w:rsid w:val="0045025D"/>
    <w:rsid w:val="00461E71"/>
    <w:rsid w:val="00466651"/>
    <w:rsid w:val="0047058A"/>
    <w:rsid w:val="0047670C"/>
    <w:rsid w:val="004A6435"/>
    <w:rsid w:val="004C2E46"/>
    <w:rsid w:val="004D1A7D"/>
    <w:rsid w:val="004D3AE6"/>
    <w:rsid w:val="004E032C"/>
    <w:rsid w:val="004E678C"/>
    <w:rsid w:val="004F421F"/>
    <w:rsid w:val="00517D05"/>
    <w:rsid w:val="00522DB0"/>
    <w:rsid w:val="0057798C"/>
    <w:rsid w:val="005A3E19"/>
    <w:rsid w:val="005D25CA"/>
    <w:rsid w:val="005E5A2C"/>
    <w:rsid w:val="00620B9D"/>
    <w:rsid w:val="0064028D"/>
    <w:rsid w:val="00686E2B"/>
    <w:rsid w:val="0069277C"/>
    <w:rsid w:val="00703BA7"/>
    <w:rsid w:val="0075508C"/>
    <w:rsid w:val="007677B0"/>
    <w:rsid w:val="00797F0F"/>
    <w:rsid w:val="007E6BC5"/>
    <w:rsid w:val="007F5883"/>
    <w:rsid w:val="00802E81"/>
    <w:rsid w:val="00815A7D"/>
    <w:rsid w:val="008342AE"/>
    <w:rsid w:val="0084085B"/>
    <w:rsid w:val="00852395"/>
    <w:rsid w:val="00896DFB"/>
    <w:rsid w:val="008A7CC3"/>
    <w:rsid w:val="008C0A76"/>
    <w:rsid w:val="008D410A"/>
    <w:rsid w:val="008E6ACE"/>
    <w:rsid w:val="009233ED"/>
    <w:rsid w:val="00941ECC"/>
    <w:rsid w:val="00945027"/>
    <w:rsid w:val="009E4F52"/>
    <w:rsid w:val="009E6559"/>
    <w:rsid w:val="009F055E"/>
    <w:rsid w:val="009F7E84"/>
    <w:rsid w:val="00A562E6"/>
    <w:rsid w:val="00A96830"/>
    <w:rsid w:val="00AB1DF8"/>
    <w:rsid w:val="00AD2063"/>
    <w:rsid w:val="00AD5A03"/>
    <w:rsid w:val="00B35357"/>
    <w:rsid w:val="00B456BE"/>
    <w:rsid w:val="00B5290D"/>
    <w:rsid w:val="00B74CA5"/>
    <w:rsid w:val="00B80F9F"/>
    <w:rsid w:val="00B87195"/>
    <w:rsid w:val="00BE63F2"/>
    <w:rsid w:val="00BF75E2"/>
    <w:rsid w:val="00C05395"/>
    <w:rsid w:val="00C0749F"/>
    <w:rsid w:val="00C25BA2"/>
    <w:rsid w:val="00C2743B"/>
    <w:rsid w:val="00C631C5"/>
    <w:rsid w:val="00CE3475"/>
    <w:rsid w:val="00D25C5B"/>
    <w:rsid w:val="00D41555"/>
    <w:rsid w:val="00D472B5"/>
    <w:rsid w:val="00D620B1"/>
    <w:rsid w:val="00D722EF"/>
    <w:rsid w:val="00D815DA"/>
    <w:rsid w:val="00DA7B65"/>
    <w:rsid w:val="00DB617A"/>
    <w:rsid w:val="00DB7E97"/>
    <w:rsid w:val="00DF311A"/>
    <w:rsid w:val="00E13857"/>
    <w:rsid w:val="00E33E3D"/>
    <w:rsid w:val="00E4636D"/>
    <w:rsid w:val="00E53E5D"/>
    <w:rsid w:val="00E9384E"/>
    <w:rsid w:val="00EB7390"/>
    <w:rsid w:val="00EE16EB"/>
    <w:rsid w:val="00F05E9F"/>
    <w:rsid w:val="00F3315F"/>
    <w:rsid w:val="00F56BC2"/>
    <w:rsid w:val="00F619F2"/>
    <w:rsid w:val="00F6752D"/>
    <w:rsid w:val="00FC5441"/>
    <w:rsid w:val="00FE2E5F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BB4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2D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2D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8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terin\Downloads\&#1055;&#1077;&#1095;&#1072;&#1090;&#1085;&#1072;&#1103;_&#1092;&#1086;&#1088;&#1084;&#1072;_&#1050;&#1058;&#1056;&#105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5AB53-5C27-4558-BAA5-DBBD8DAD6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Печатная_форма_КТРУ.dotx</Template>
  <TotalTime>348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Тетерин Руслан Николаевич</dc:creator>
  <cp:lastModifiedBy>Калмыкова Юлия Юрьевна</cp:lastModifiedBy>
  <cp:revision>95</cp:revision>
  <cp:lastPrinted>2025-12-18T06:51:00Z</cp:lastPrinted>
  <dcterms:created xsi:type="dcterms:W3CDTF">2025-07-11T05:59:00Z</dcterms:created>
  <dcterms:modified xsi:type="dcterms:W3CDTF">2026-07-31T07:33:00Z</dcterms:modified>
</cp:coreProperties>
</file>