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D6F" w:rsidRPr="00C14B46" w:rsidRDefault="00FB5D6F" w:rsidP="00FB5D6F">
      <w:pPr>
        <w:widowControl w:val="0"/>
        <w:autoSpaceDE w:val="0"/>
        <w:autoSpaceDN w:val="0"/>
        <w:spacing w:before="6"/>
        <w:ind w:right="405"/>
        <w:jc w:val="center"/>
        <w:rPr>
          <w:b/>
          <w:lang w:eastAsia="en-US"/>
        </w:rPr>
      </w:pPr>
      <w:r w:rsidRPr="00C14B46">
        <w:rPr>
          <w:b/>
          <w:lang w:eastAsia="en-US"/>
        </w:rPr>
        <w:t>ТЕХНИЧЕСКОЕ ЗАДАНИЕ</w:t>
      </w:r>
    </w:p>
    <w:p w:rsidR="002D7945" w:rsidRDefault="001023A3" w:rsidP="00F031C6">
      <w:pPr>
        <w:jc w:val="center"/>
        <w:outlineLvl w:val="0"/>
        <w:rPr>
          <w:b/>
        </w:rPr>
      </w:pPr>
      <w:r w:rsidRPr="00C14B46">
        <w:rPr>
          <w:b/>
          <w:bCs/>
        </w:rPr>
        <w:t xml:space="preserve">на </w:t>
      </w:r>
      <w:r w:rsidR="00F031C6">
        <w:rPr>
          <w:b/>
        </w:rPr>
        <w:t>п</w:t>
      </w:r>
      <w:r w:rsidR="00F031C6" w:rsidRPr="00F031C6">
        <w:rPr>
          <w:b/>
        </w:rPr>
        <w:t xml:space="preserve">роведение санитарно-эпидемиологической экспертизы по осуществлению деятельности с источниками ионизирующего излучения (генерирующими)-  эксплуатация установки рентгеновской для контроля </w:t>
      </w:r>
      <w:proofErr w:type="spellStart"/>
      <w:r w:rsidR="00F031C6" w:rsidRPr="00F031C6">
        <w:rPr>
          <w:b/>
        </w:rPr>
        <w:t>паллетированных</w:t>
      </w:r>
      <w:proofErr w:type="spellEnd"/>
      <w:r w:rsidR="00F031C6" w:rsidRPr="00F031C6">
        <w:rPr>
          <w:b/>
        </w:rPr>
        <w:t xml:space="preserve"> грузов</w:t>
      </w:r>
    </w:p>
    <w:p w:rsidR="00F031C6" w:rsidRPr="00C14B46" w:rsidRDefault="00F031C6" w:rsidP="00F031C6">
      <w:pPr>
        <w:jc w:val="center"/>
        <w:outlineLvl w:val="0"/>
        <w:rPr>
          <w:b/>
        </w:rPr>
      </w:pPr>
    </w:p>
    <w:p w:rsidR="00190910" w:rsidRPr="00134B95" w:rsidRDefault="004D30BF" w:rsidP="00190910">
      <w:pPr>
        <w:jc w:val="both"/>
        <w:outlineLvl w:val="0"/>
        <w:rPr>
          <w:sz w:val="28"/>
          <w:szCs w:val="28"/>
        </w:rPr>
      </w:pPr>
      <w:r w:rsidRPr="00BE4FD8">
        <w:rPr>
          <w:b/>
          <w:sz w:val="28"/>
          <w:szCs w:val="28"/>
        </w:rPr>
        <w:t>1.</w:t>
      </w:r>
      <w:r w:rsidR="001023A3" w:rsidRPr="00BE4FD8">
        <w:rPr>
          <w:b/>
          <w:sz w:val="28"/>
          <w:szCs w:val="28"/>
        </w:rPr>
        <w:t>Предмет закупки:</w:t>
      </w:r>
      <w:r w:rsidR="001023A3" w:rsidRPr="00BE4FD8">
        <w:rPr>
          <w:sz w:val="28"/>
          <w:szCs w:val="28"/>
        </w:rPr>
        <w:t xml:space="preserve"> оказание услуг</w:t>
      </w:r>
      <w:r w:rsidR="00BE4FD8">
        <w:rPr>
          <w:sz w:val="28"/>
          <w:szCs w:val="28"/>
        </w:rPr>
        <w:t>и</w:t>
      </w:r>
      <w:r w:rsidR="006002CD">
        <w:rPr>
          <w:sz w:val="28"/>
          <w:szCs w:val="28"/>
        </w:rPr>
        <w:t xml:space="preserve"> </w:t>
      </w:r>
      <w:r w:rsidR="00380C60" w:rsidRPr="00BE4FD8">
        <w:rPr>
          <w:sz w:val="28"/>
          <w:szCs w:val="28"/>
        </w:rPr>
        <w:t>на</w:t>
      </w:r>
      <w:r w:rsidR="001023A3" w:rsidRPr="00BE4FD8">
        <w:rPr>
          <w:sz w:val="28"/>
          <w:szCs w:val="28"/>
        </w:rPr>
        <w:t xml:space="preserve"> </w:t>
      </w:r>
      <w:r w:rsidR="00F031C6">
        <w:rPr>
          <w:sz w:val="28"/>
          <w:szCs w:val="28"/>
        </w:rPr>
        <w:t>п</w:t>
      </w:r>
      <w:r w:rsidR="00F031C6" w:rsidRPr="00F031C6">
        <w:rPr>
          <w:sz w:val="28"/>
          <w:szCs w:val="28"/>
        </w:rPr>
        <w:t xml:space="preserve">роведение санитарно-эпидемиологической экспертизы по осуществлению деятельности с источниками ионизирующего излучения (генерирующими)-  эксплуатация установки рентгеновской для контроля </w:t>
      </w:r>
      <w:proofErr w:type="spellStart"/>
      <w:r w:rsidR="00F031C6" w:rsidRPr="00F031C6">
        <w:rPr>
          <w:sz w:val="28"/>
          <w:szCs w:val="28"/>
        </w:rPr>
        <w:t>паллетированных</w:t>
      </w:r>
      <w:proofErr w:type="spellEnd"/>
      <w:r w:rsidR="00F031C6" w:rsidRPr="00F031C6">
        <w:rPr>
          <w:sz w:val="28"/>
          <w:szCs w:val="28"/>
        </w:rPr>
        <w:t xml:space="preserve"> грузов</w:t>
      </w:r>
      <w:r w:rsidR="00190910">
        <w:rPr>
          <w:sz w:val="28"/>
          <w:szCs w:val="28"/>
        </w:rPr>
        <w:t xml:space="preserve"> </w:t>
      </w:r>
      <w:r w:rsidR="00190910" w:rsidRPr="00BE4FD8">
        <w:rPr>
          <w:sz w:val="28"/>
          <w:szCs w:val="28"/>
        </w:rPr>
        <w:t>(</w:t>
      </w:r>
      <w:r w:rsidR="00190910" w:rsidRPr="00190910">
        <w:rPr>
          <w:sz w:val="28"/>
          <w:szCs w:val="28"/>
        </w:rPr>
        <w:t>далее – ЛДУ - лучевая досмотровая установка)</w:t>
      </w:r>
      <w:r w:rsidR="00190910" w:rsidRPr="00134B95">
        <w:rPr>
          <w:sz w:val="28"/>
          <w:szCs w:val="28"/>
        </w:rPr>
        <w:t xml:space="preserve">. </w:t>
      </w:r>
    </w:p>
    <w:p w:rsidR="001023A3" w:rsidRPr="001D4861" w:rsidRDefault="004D30BF" w:rsidP="00190910">
      <w:pPr>
        <w:jc w:val="both"/>
        <w:outlineLvl w:val="0"/>
        <w:rPr>
          <w:color w:val="FF0000"/>
          <w:sz w:val="28"/>
          <w:szCs w:val="28"/>
        </w:rPr>
      </w:pPr>
      <w:r w:rsidRPr="00BE4FD8">
        <w:rPr>
          <w:b/>
          <w:sz w:val="28"/>
          <w:szCs w:val="28"/>
        </w:rPr>
        <w:t>2.</w:t>
      </w:r>
      <w:r w:rsidR="001023A3" w:rsidRPr="00BE4FD8">
        <w:rPr>
          <w:b/>
          <w:sz w:val="28"/>
          <w:szCs w:val="28"/>
        </w:rPr>
        <w:t>Место выполнения работ (оказания услуг</w:t>
      </w:r>
      <w:r w:rsidR="00BE4FD8">
        <w:rPr>
          <w:b/>
          <w:sz w:val="28"/>
          <w:szCs w:val="28"/>
        </w:rPr>
        <w:t>и</w:t>
      </w:r>
      <w:r w:rsidR="001023A3" w:rsidRPr="00BE4FD8">
        <w:rPr>
          <w:b/>
          <w:sz w:val="28"/>
          <w:szCs w:val="28"/>
        </w:rPr>
        <w:t xml:space="preserve">): </w:t>
      </w:r>
      <w:r w:rsidR="001023A3" w:rsidRPr="00BE4FD8">
        <w:rPr>
          <w:sz w:val="28"/>
          <w:szCs w:val="28"/>
        </w:rPr>
        <w:t>объект</w:t>
      </w:r>
      <w:r w:rsidR="00BE4FD8" w:rsidRPr="00BE4FD8">
        <w:rPr>
          <w:sz w:val="28"/>
          <w:szCs w:val="28"/>
        </w:rPr>
        <w:t>ы</w:t>
      </w:r>
      <w:r w:rsidR="001023A3" w:rsidRPr="00BE4FD8">
        <w:rPr>
          <w:sz w:val="28"/>
          <w:szCs w:val="28"/>
        </w:rPr>
        <w:t xml:space="preserve"> (склад</w:t>
      </w:r>
      <w:r w:rsidR="00BE4FD8" w:rsidRPr="00BE4FD8">
        <w:rPr>
          <w:sz w:val="28"/>
          <w:szCs w:val="28"/>
        </w:rPr>
        <w:t>ы</w:t>
      </w:r>
      <w:r w:rsidR="001023A3" w:rsidRPr="00BE4FD8">
        <w:rPr>
          <w:sz w:val="28"/>
          <w:szCs w:val="28"/>
        </w:rPr>
        <w:t xml:space="preserve"> временного хранения</w:t>
      </w:r>
      <w:r w:rsidR="006002CD">
        <w:rPr>
          <w:sz w:val="28"/>
          <w:szCs w:val="28"/>
        </w:rPr>
        <w:t xml:space="preserve"> </w:t>
      </w:r>
      <w:r w:rsidR="00BE4FD8" w:rsidRPr="00134B95">
        <w:rPr>
          <w:sz w:val="28"/>
          <w:szCs w:val="28"/>
        </w:rPr>
        <w:t>и помещения</w:t>
      </w:r>
      <w:r w:rsidR="001023A3" w:rsidRPr="00134B95">
        <w:rPr>
          <w:sz w:val="28"/>
          <w:szCs w:val="28"/>
        </w:rPr>
        <w:t>) привед</w:t>
      </w:r>
      <w:r w:rsidR="00BE4FD8" w:rsidRPr="00134B95">
        <w:rPr>
          <w:sz w:val="28"/>
          <w:szCs w:val="28"/>
        </w:rPr>
        <w:t>е</w:t>
      </w:r>
      <w:r w:rsidR="007302CE" w:rsidRPr="00134B95">
        <w:rPr>
          <w:sz w:val="28"/>
          <w:szCs w:val="28"/>
        </w:rPr>
        <w:t>н</w:t>
      </w:r>
      <w:r w:rsidR="00BE4FD8" w:rsidRPr="00134B95">
        <w:rPr>
          <w:sz w:val="28"/>
          <w:szCs w:val="28"/>
        </w:rPr>
        <w:t>ы</w:t>
      </w:r>
      <w:r w:rsidR="001023A3" w:rsidRPr="00BE4FD8">
        <w:rPr>
          <w:sz w:val="28"/>
          <w:szCs w:val="28"/>
        </w:rPr>
        <w:t xml:space="preserve"> в Приложении</w:t>
      </w:r>
      <w:r w:rsidR="009C217F">
        <w:rPr>
          <w:sz w:val="28"/>
          <w:szCs w:val="28"/>
        </w:rPr>
        <w:t xml:space="preserve"> </w:t>
      </w:r>
      <w:r w:rsidR="009C217F" w:rsidRPr="009C217F">
        <w:rPr>
          <w:sz w:val="28"/>
          <w:szCs w:val="28"/>
        </w:rPr>
        <w:t>к техническому заданию</w:t>
      </w:r>
      <w:r w:rsidR="00B547A9" w:rsidRPr="00BE4FD8">
        <w:rPr>
          <w:sz w:val="28"/>
          <w:szCs w:val="28"/>
        </w:rPr>
        <w:t>.</w:t>
      </w:r>
    </w:p>
    <w:p w:rsidR="00AC15B3" w:rsidRPr="00BE4FD8" w:rsidRDefault="004D30BF" w:rsidP="00315A8B">
      <w:pPr>
        <w:jc w:val="both"/>
        <w:rPr>
          <w:b/>
          <w:bCs/>
          <w:sz w:val="28"/>
          <w:szCs w:val="28"/>
        </w:rPr>
      </w:pPr>
      <w:r w:rsidRPr="00BE4FD8">
        <w:rPr>
          <w:b/>
          <w:sz w:val="28"/>
          <w:szCs w:val="28"/>
        </w:rPr>
        <w:t>3.</w:t>
      </w:r>
      <w:r w:rsidR="001023A3" w:rsidRPr="00BE4FD8">
        <w:rPr>
          <w:b/>
          <w:sz w:val="28"/>
          <w:szCs w:val="28"/>
        </w:rPr>
        <w:t>Срок выполнения работ (оказания услуг</w:t>
      </w:r>
      <w:r w:rsidR="00BE4FD8" w:rsidRPr="00BE4FD8">
        <w:rPr>
          <w:b/>
          <w:sz w:val="28"/>
          <w:szCs w:val="28"/>
        </w:rPr>
        <w:t>и</w:t>
      </w:r>
      <w:r w:rsidR="001023A3" w:rsidRPr="00BE4FD8">
        <w:rPr>
          <w:b/>
          <w:sz w:val="28"/>
          <w:szCs w:val="28"/>
        </w:rPr>
        <w:t xml:space="preserve">) </w:t>
      </w:r>
      <w:r w:rsidR="0017670B" w:rsidRPr="00BE4FD8">
        <w:rPr>
          <w:b/>
          <w:sz w:val="28"/>
          <w:szCs w:val="28"/>
        </w:rPr>
        <w:t xml:space="preserve">– </w:t>
      </w:r>
      <w:r w:rsidR="001D42A9" w:rsidRPr="00BE4FD8">
        <w:rPr>
          <w:sz w:val="28"/>
          <w:szCs w:val="28"/>
        </w:rPr>
        <w:t>согласно условиям</w:t>
      </w:r>
      <w:r w:rsidR="00AC15B3" w:rsidRPr="00BE4FD8">
        <w:rPr>
          <w:sz w:val="28"/>
          <w:szCs w:val="28"/>
        </w:rPr>
        <w:t xml:space="preserve"> контракта.</w:t>
      </w:r>
    </w:p>
    <w:p w:rsidR="001023A3" w:rsidRPr="00134B95" w:rsidRDefault="004D30BF" w:rsidP="009F0BB3">
      <w:pPr>
        <w:pStyle w:val="ab"/>
        <w:ind w:left="0"/>
        <w:contextualSpacing/>
        <w:jc w:val="both"/>
        <w:rPr>
          <w:sz w:val="28"/>
          <w:szCs w:val="28"/>
        </w:rPr>
      </w:pPr>
      <w:r w:rsidRPr="00BE4FD8">
        <w:rPr>
          <w:b/>
          <w:bCs/>
          <w:sz w:val="28"/>
          <w:szCs w:val="28"/>
        </w:rPr>
        <w:t>4.</w:t>
      </w:r>
      <w:r w:rsidR="001023A3" w:rsidRPr="00BE4FD8">
        <w:rPr>
          <w:b/>
          <w:bCs/>
          <w:sz w:val="28"/>
          <w:szCs w:val="28"/>
        </w:rPr>
        <w:t>Цели и задачи</w:t>
      </w:r>
      <w:r w:rsidR="001023A3" w:rsidRPr="00BE4FD8">
        <w:rPr>
          <w:b/>
          <w:sz w:val="28"/>
          <w:szCs w:val="28"/>
        </w:rPr>
        <w:t>:</w:t>
      </w:r>
      <w:r w:rsidR="001023A3" w:rsidRPr="00BE4FD8">
        <w:rPr>
          <w:sz w:val="28"/>
          <w:szCs w:val="28"/>
        </w:rPr>
        <w:t xml:space="preserve"> установление соответствия </w:t>
      </w:r>
      <w:r w:rsidR="005C5626" w:rsidRPr="00BE4FD8">
        <w:rPr>
          <w:sz w:val="28"/>
          <w:szCs w:val="28"/>
        </w:rPr>
        <w:t>действующим техническим регламентам, государственным санитарно-эпидемиологическим правилам и нормативам</w:t>
      </w:r>
      <w:r w:rsidR="0049197C">
        <w:rPr>
          <w:sz w:val="28"/>
          <w:szCs w:val="28"/>
        </w:rPr>
        <w:t xml:space="preserve"> </w:t>
      </w:r>
      <w:r w:rsidR="001023A3" w:rsidRPr="00BE4FD8">
        <w:rPr>
          <w:sz w:val="28"/>
          <w:szCs w:val="28"/>
        </w:rPr>
        <w:t xml:space="preserve">условий </w:t>
      </w:r>
      <w:r w:rsidR="007D188F" w:rsidRPr="00BE4FD8">
        <w:rPr>
          <w:sz w:val="28"/>
          <w:szCs w:val="28"/>
        </w:rPr>
        <w:t>осуществления деятельности</w:t>
      </w:r>
      <w:r w:rsidR="0049197C">
        <w:rPr>
          <w:sz w:val="28"/>
          <w:szCs w:val="28"/>
        </w:rPr>
        <w:t xml:space="preserve"> </w:t>
      </w:r>
      <w:r w:rsidR="001023A3" w:rsidRPr="00BE4FD8">
        <w:rPr>
          <w:sz w:val="28"/>
          <w:szCs w:val="28"/>
        </w:rPr>
        <w:t>с источник</w:t>
      </w:r>
      <w:r w:rsidR="007D188F" w:rsidRPr="00BE4FD8">
        <w:rPr>
          <w:sz w:val="28"/>
          <w:szCs w:val="28"/>
        </w:rPr>
        <w:t>ами</w:t>
      </w:r>
      <w:r w:rsidR="001023A3" w:rsidRPr="00BE4FD8">
        <w:rPr>
          <w:sz w:val="28"/>
          <w:szCs w:val="28"/>
        </w:rPr>
        <w:t xml:space="preserve"> ионизирующего излучения (генерирующи</w:t>
      </w:r>
      <w:r w:rsidR="007D188F" w:rsidRPr="00BE4FD8">
        <w:rPr>
          <w:sz w:val="28"/>
          <w:szCs w:val="28"/>
        </w:rPr>
        <w:t>ми</w:t>
      </w:r>
      <w:r w:rsidR="001023A3" w:rsidRPr="00BE4FD8">
        <w:rPr>
          <w:sz w:val="28"/>
          <w:szCs w:val="28"/>
        </w:rPr>
        <w:t>)</w:t>
      </w:r>
      <w:r w:rsidR="00EA576D" w:rsidRPr="00BE4FD8">
        <w:rPr>
          <w:sz w:val="28"/>
          <w:szCs w:val="28"/>
        </w:rPr>
        <w:t xml:space="preserve"> – </w:t>
      </w:r>
      <w:r w:rsidR="00DE372F" w:rsidRPr="00BE4FD8">
        <w:rPr>
          <w:sz w:val="28"/>
          <w:szCs w:val="28"/>
        </w:rPr>
        <w:t xml:space="preserve">эксплуатации </w:t>
      </w:r>
      <w:r w:rsidR="00190910" w:rsidRPr="00134B95">
        <w:rPr>
          <w:sz w:val="28"/>
          <w:szCs w:val="28"/>
        </w:rPr>
        <w:t xml:space="preserve">ЛДУ </w:t>
      </w:r>
      <w:r w:rsidR="001023A3" w:rsidRPr="00134B95">
        <w:rPr>
          <w:sz w:val="28"/>
          <w:szCs w:val="28"/>
        </w:rPr>
        <w:t>в части радиационной безопасности</w:t>
      </w:r>
      <w:r w:rsidR="00566A61" w:rsidRPr="00134B95">
        <w:rPr>
          <w:sz w:val="28"/>
          <w:szCs w:val="28"/>
        </w:rPr>
        <w:t xml:space="preserve"> </w:t>
      </w:r>
      <w:r w:rsidR="001023A3" w:rsidRPr="00134B95">
        <w:rPr>
          <w:sz w:val="28"/>
          <w:szCs w:val="28"/>
        </w:rPr>
        <w:t>объект</w:t>
      </w:r>
      <w:r w:rsidR="00BE4FD8" w:rsidRPr="00134B95">
        <w:rPr>
          <w:sz w:val="28"/>
          <w:szCs w:val="28"/>
        </w:rPr>
        <w:t>ов,</w:t>
      </w:r>
      <w:r w:rsidR="00566A61" w:rsidRPr="00134B95">
        <w:rPr>
          <w:sz w:val="28"/>
          <w:szCs w:val="28"/>
        </w:rPr>
        <w:t xml:space="preserve"> </w:t>
      </w:r>
      <w:r w:rsidR="009773B2" w:rsidRPr="00134B95">
        <w:rPr>
          <w:sz w:val="28"/>
          <w:szCs w:val="28"/>
        </w:rPr>
        <w:t>указанн</w:t>
      </w:r>
      <w:r w:rsidR="00BE4FD8" w:rsidRPr="00134B95">
        <w:rPr>
          <w:sz w:val="28"/>
          <w:szCs w:val="28"/>
        </w:rPr>
        <w:t>ых</w:t>
      </w:r>
      <w:r w:rsidR="009773B2" w:rsidRPr="00134B95">
        <w:rPr>
          <w:sz w:val="28"/>
          <w:szCs w:val="28"/>
        </w:rPr>
        <w:t xml:space="preserve"> в</w:t>
      </w:r>
      <w:r w:rsidR="00566A61" w:rsidRPr="00134B95">
        <w:rPr>
          <w:sz w:val="28"/>
          <w:szCs w:val="28"/>
        </w:rPr>
        <w:t xml:space="preserve"> </w:t>
      </w:r>
      <w:r w:rsidR="001023A3" w:rsidRPr="00134B95">
        <w:rPr>
          <w:sz w:val="28"/>
          <w:szCs w:val="28"/>
        </w:rPr>
        <w:t>Приложени</w:t>
      </w:r>
      <w:r w:rsidR="009773B2" w:rsidRPr="00134B95">
        <w:rPr>
          <w:sz w:val="28"/>
          <w:szCs w:val="28"/>
        </w:rPr>
        <w:t>и</w:t>
      </w:r>
      <w:r w:rsidR="004F6192">
        <w:rPr>
          <w:sz w:val="28"/>
          <w:szCs w:val="28"/>
        </w:rPr>
        <w:t xml:space="preserve"> </w:t>
      </w:r>
      <w:r w:rsidR="00E13859" w:rsidRPr="00E13859">
        <w:rPr>
          <w:sz w:val="28"/>
          <w:szCs w:val="28"/>
        </w:rPr>
        <w:t>к техническому заданию</w:t>
      </w:r>
      <w:r w:rsidR="00DE372F" w:rsidRPr="00134B95">
        <w:rPr>
          <w:sz w:val="28"/>
          <w:szCs w:val="28"/>
        </w:rPr>
        <w:t>,</w:t>
      </w:r>
      <w:r w:rsidR="00566A61" w:rsidRPr="00134B95">
        <w:rPr>
          <w:sz w:val="28"/>
          <w:szCs w:val="28"/>
        </w:rPr>
        <w:t xml:space="preserve"> </w:t>
      </w:r>
      <w:r w:rsidR="00E11D97" w:rsidRPr="00134B95">
        <w:rPr>
          <w:sz w:val="28"/>
          <w:szCs w:val="28"/>
        </w:rPr>
        <w:t>и выдача соответствующ</w:t>
      </w:r>
      <w:r w:rsidR="00BE4FD8" w:rsidRPr="00134B95">
        <w:rPr>
          <w:sz w:val="28"/>
          <w:szCs w:val="28"/>
        </w:rPr>
        <w:t>их</w:t>
      </w:r>
      <w:r w:rsidR="001023A3" w:rsidRPr="00134B95">
        <w:rPr>
          <w:sz w:val="28"/>
          <w:szCs w:val="28"/>
        </w:rPr>
        <w:t xml:space="preserve">  экспертн</w:t>
      </w:r>
      <w:r w:rsidR="00BE4FD8" w:rsidRPr="00134B95">
        <w:rPr>
          <w:sz w:val="28"/>
          <w:szCs w:val="28"/>
        </w:rPr>
        <w:t>ых</w:t>
      </w:r>
      <w:r w:rsidR="001023A3" w:rsidRPr="00134B95">
        <w:rPr>
          <w:sz w:val="28"/>
          <w:szCs w:val="28"/>
        </w:rPr>
        <w:t xml:space="preserve"> заключени</w:t>
      </w:r>
      <w:r w:rsidR="00BE4FD8" w:rsidRPr="00134B95">
        <w:rPr>
          <w:sz w:val="28"/>
          <w:szCs w:val="28"/>
        </w:rPr>
        <w:t>й</w:t>
      </w:r>
      <w:r w:rsidR="001023A3" w:rsidRPr="00134B95">
        <w:rPr>
          <w:sz w:val="28"/>
          <w:szCs w:val="28"/>
        </w:rPr>
        <w:t xml:space="preserve">.  </w:t>
      </w:r>
    </w:p>
    <w:p w:rsidR="002877A0" w:rsidRPr="00BE4FD8" w:rsidRDefault="004D30BF" w:rsidP="008062E6">
      <w:pPr>
        <w:jc w:val="both"/>
        <w:rPr>
          <w:sz w:val="28"/>
          <w:szCs w:val="28"/>
        </w:rPr>
      </w:pPr>
      <w:proofErr w:type="gramStart"/>
      <w:r w:rsidRPr="00BE4FD8">
        <w:rPr>
          <w:b/>
          <w:bCs/>
          <w:sz w:val="28"/>
          <w:szCs w:val="28"/>
        </w:rPr>
        <w:t>5.</w:t>
      </w:r>
      <w:r w:rsidR="001023A3" w:rsidRPr="00BE4FD8">
        <w:rPr>
          <w:b/>
          <w:bCs/>
          <w:sz w:val="28"/>
          <w:szCs w:val="28"/>
        </w:rPr>
        <w:t>Необходимое требование к организации</w:t>
      </w:r>
      <w:r w:rsidR="002962EE" w:rsidRPr="00BE4FD8">
        <w:rPr>
          <w:b/>
          <w:bCs/>
          <w:sz w:val="28"/>
          <w:szCs w:val="28"/>
        </w:rPr>
        <w:t xml:space="preserve"> (исполнителям)</w:t>
      </w:r>
      <w:r w:rsidR="001023A3" w:rsidRPr="00BE4FD8">
        <w:rPr>
          <w:b/>
          <w:bCs/>
          <w:sz w:val="28"/>
          <w:szCs w:val="28"/>
        </w:rPr>
        <w:t xml:space="preserve">: </w:t>
      </w:r>
      <w:r w:rsidR="00EC4AB9" w:rsidRPr="00BE4FD8">
        <w:rPr>
          <w:sz w:val="28"/>
          <w:szCs w:val="28"/>
        </w:rPr>
        <w:t>должностны</w:t>
      </w:r>
      <w:r w:rsidR="002962EE" w:rsidRPr="00BE4FD8">
        <w:rPr>
          <w:sz w:val="28"/>
          <w:szCs w:val="28"/>
        </w:rPr>
        <w:t>е</w:t>
      </w:r>
      <w:r w:rsidR="00EC4AB9" w:rsidRPr="00BE4FD8">
        <w:rPr>
          <w:sz w:val="28"/>
          <w:szCs w:val="28"/>
        </w:rPr>
        <w:t xml:space="preserve"> лица, осуществляющи</w:t>
      </w:r>
      <w:r w:rsidR="002962EE" w:rsidRPr="00BE4FD8">
        <w:rPr>
          <w:sz w:val="28"/>
          <w:szCs w:val="28"/>
        </w:rPr>
        <w:t>е</w:t>
      </w:r>
      <w:r w:rsidR="00EC4AB9" w:rsidRPr="00BE4FD8">
        <w:rPr>
          <w:sz w:val="28"/>
          <w:szCs w:val="28"/>
        </w:rPr>
        <w:t xml:space="preserve"> федеральный государственный санитарно-эпидемиологический надзор, юридически</w:t>
      </w:r>
      <w:r w:rsidR="002962EE" w:rsidRPr="00BE4FD8">
        <w:rPr>
          <w:sz w:val="28"/>
          <w:szCs w:val="28"/>
        </w:rPr>
        <w:t>е</w:t>
      </w:r>
      <w:r w:rsidR="00EC4AB9" w:rsidRPr="00BE4FD8">
        <w:rPr>
          <w:sz w:val="28"/>
          <w:szCs w:val="28"/>
        </w:rPr>
        <w:t xml:space="preserve"> лица, индивидуальны</w:t>
      </w:r>
      <w:r w:rsidR="002962EE" w:rsidRPr="00BE4FD8">
        <w:rPr>
          <w:sz w:val="28"/>
          <w:szCs w:val="28"/>
        </w:rPr>
        <w:t>е</w:t>
      </w:r>
      <w:r w:rsidR="00EC4AB9" w:rsidRPr="00BE4FD8">
        <w:rPr>
          <w:sz w:val="28"/>
          <w:szCs w:val="28"/>
        </w:rPr>
        <w:t xml:space="preserve"> предприниматели, аккредитованны</w:t>
      </w:r>
      <w:r w:rsidR="002962EE" w:rsidRPr="00BE4FD8">
        <w:rPr>
          <w:sz w:val="28"/>
          <w:szCs w:val="28"/>
        </w:rPr>
        <w:t>е</w:t>
      </w:r>
      <w:r w:rsidR="00EC4AB9" w:rsidRPr="00BE4FD8">
        <w:rPr>
          <w:sz w:val="28"/>
          <w:szCs w:val="28"/>
        </w:rPr>
        <w:t xml:space="preserve"> в соответствии с законодательством Российской Федерации об аккредитации в национальной системе аккредитации, и эксперт</w:t>
      </w:r>
      <w:r w:rsidR="002962EE" w:rsidRPr="00BE4FD8">
        <w:rPr>
          <w:sz w:val="28"/>
          <w:szCs w:val="28"/>
        </w:rPr>
        <w:t>ы</w:t>
      </w:r>
      <w:r w:rsidR="00EC4AB9" w:rsidRPr="00BE4FD8">
        <w:rPr>
          <w:sz w:val="28"/>
          <w:szCs w:val="28"/>
        </w:rPr>
        <w:t>, аттестованны</w:t>
      </w:r>
      <w:r w:rsidR="002962EE" w:rsidRPr="00BE4FD8">
        <w:rPr>
          <w:sz w:val="28"/>
          <w:szCs w:val="28"/>
        </w:rPr>
        <w:t>е</w:t>
      </w:r>
      <w:r w:rsidR="00EC4AB9" w:rsidRPr="00BE4FD8">
        <w:rPr>
          <w:sz w:val="28"/>
          <w:szCs w:val="28"/>
        </w:rPr>
        <w:t xml:space="preserve"> в установленном Правительством Российской Федерации порядке</w:t>
      </w:r>
      <w:r w:rsidR="009F6C8B" w:rsidRPr="00BE4FD8">
        <w:rPr>
          <w:sz w:val="28"/>
          <w:szCs w:val="28"/>
        </w:rPr>
        <w:t xml:space="preserve"> в соответствии с</w:t>
      </w:r>
      <w:r w:rsidR="00265367" w:rsidRPr="00265367">
        <w:rPr>
          <w:sz w:val="28"/>
          <w:szCs w:val="28"/>
        </w:rPr>
        <w:t xml:space="preserve"> </w:t>
      </w:r>
      <w:r w:rsidR="00EC4AB9" w:rsidRPr="00BE4FD8">
        <w:rPr>
          <w:sz w:val="28"/>
          <w:szCs w:val="28"/>
        </w:rPr>
        <w:t>п.1.ст.42</w:t>
      </w:r>
      <w:proofErr w:type="gramEnd"/>
      <w:r w:rsidR="00EC4AB9" w:rsidRPr="00BE4FD8">
        <w:rPr>
          <w:sz w:val="28"/>
          <w:szCs w:val="28"/>
        </w:rPr>
        <w:t xml:space="preserve">  </w:t>
      </w:r>
      <w:proofErr w:type="gramStart"/>
      <w:r w:rsidR="00712A30" w:rsidRPr="00BE4FD8">
        <w:rPr>
          <w:sz w:val="28"/>
          <w:szCs w:val="28"/>
        </w:rPr>
        <w:t xml:space="preserve">Федерального закона от 30.03.1999 </w:t>
      </w:r>
      <w:r w:rsidR="00F654BE" w:rsidRPr="00BE4FD8">
        <w:rPr>
          <w:sz w:val="28"/>
          <w:szCs w:val="28"/>
        </w:rPr>
        <w:t>№</w:t>
      </w:r>
      <w:r w:rsidR="00105BCE" w:rsidRPr="00105BCE">
        <w:rPr>
          <w:sz w:val="28"/>
          <w:szCs w:val="28"/>
        </w:rPr>
        <w:t xml:space="preserve"> </w:t>
      </w:r>
      <w:r w:rsidR="00712A30" w:rsidRPr="00BE4FD8">
        <w:rPr>
          <w:sz w:val="28"/>
          <w:szCs w:val="28"/>
        </w:rPr>
        <w:t>52-ФЗ «О санитарно-эпидемиологическом благополучии</w:t>
      </w:r>
      <w:r w:rsidR="008062E6">
        <w:rPr>
          <w:sz w:val="28"/>
          <w:szCs w:val="28"/>
        </w:rPr>
        <w:t xml:space="preserve"> </w:t>
      </w:r>
      <w:r w:rsidR="009C217F">
        <w:rPr>
          <w:sz w:val="28"/>
          <w:szCs w:val="28"/>
        </w:rPr>
        <w:t>н</w:t>
      </w:r>
      <w:r w:rsidR="00712A30" w:rsidRPr="00BE4FD8">
        <w:rPr>
          <w:sz w:val="28"/>
          <w:szCs w:val="28"/>
        </w:rPr>
        <w:t>аселения».</w:t>
      </w:r>
      <w:r w:rsidR="00712A30" w:rsidRPr="00BE4FD8">
        <w:rPr>
          <w:b/>
          <w:sz w:val="28"/>
          <w:szCs w:val="28"/>
        </w:rPr>
        <w:br/>
      </w:r>
      <w:r w:rsidR="00DD60C9" w:rsidRPr="00BE4FD8">
        <w:rPr>
          <w:b/>
          <w:sz w:val="28"/>
          <w:szCs w:val="28"/>
        </w:rPr>
        <w:t>6.</w:t>
      </w:r>
      <w:r w:rsidR="00C13BA7" w:rsidRPr="00BE4FD8">
        <w:rPr>
          <w:b/>
          <w:sz w:val="28"/>
          <w:szCs w:val="28"/>
        </w:rPr>
        <w:t xml:space="preserve">В цену </w:t>
      </w:r>
      <w:r w:rsidR="002877A0" w:rsidRPr="00BE4FD8">
        <w:rPr>
          <w:b/>
          <w:sz w:val="28"/>
          <w:szCs w:val="28"/>
        </w:rPr>
        <w:t>оказания услуг</w:t>
      </w:r>
      <w:r w:rsidR="009773B2" w:rsidRPr="00BE4FD8">
        <w:rPr>
          <w:b/>
          <w:sz w:val="28"/>
          <w:szCs w:val="28"/>
        </w:rPr>
        <w:t>и</w:t>
      </w:r>
      <w:r w:rsidR="00C13BA7" w:rsidRPr="00BE4FD8">
        <w:rPr>
          <w:b/>
          <w:sz w:val="28"/>
          <w:szCs w:val="28"/>
        </w:rPr>
        <w:t xml:space="preserve"> включены</w:t>
      </w:r>
      <w:r w:rsidR="00873A5D" w:rsidRPr="00BE4FD8">
        <w:rPr>
          <w:b/>
          <w:sz w:val="28"/>
          <w:szCs w:val="28"/>
        </w:rPr>
        <w:t>:</w:t>
      </w:r>
      <w:r w:rsidR="00017DF5">
        <w:rPr>
          <w:b/>
          <w:sz w:val="28"/>
          <w:szCs w:val="28"/>
        </w:rPr>
        <w:t xml:space="preserve"> </w:t>
      </w:r>
      <w:r w:rsidR="002962EE" w:rsidRPr="00BE4FD8">
        <w:rPr>
          <w:bCs/>
          <w:sz w:val="28"/>
          <w:szCs w:val="28"/>
        </w:rPr>
        <w:t>с</w:t>
      </w:r>
      <w:r w:rsidR="002962EE" w:rsidRPr="00BE4FD8">
        <w:rPr>
          <w:sz w:val="28"/>
          <w:szCs w:val="28"/>
        </w:rPr>
        <w:t>анитарно-эпидемиологическ</w:t>
      </w:r>
      <w:r w:rsidR="00BE4FD8" w:rsidRPr="00BE4FD8">
        <w:rPr>
          <w:sz w:val="28"/>
          <w:szCs w:val="28"/>
        </w:rPr>
        <w:t>ие</w:t>
      </w:r>
      <w:r w:rsidR="002962EE" w:rsidRPr="00BE4FD8">
        <w:rPr>
          <w:sz w:val="28"/>
          <w:szCs w:val="28"/>
        </w:rPr>
        <w:t xml:space="preserve"> экспертиз</w:t>
      </w:r>
      <w:r w:rsidR="00BE4FD8" w:rsidRPr="00BE4FD8">
        <w:rPr>
          <w:sz w:val="28"/>
          <w:szCs w:val="28"/>
        </w:rPr>
        <w:t>ы</w:t>
      </w:r>
      <w:r w:rsidR="002962EE" w:rsidRPr="00BE4FD8">
        <w:rPr>
          <w:sz w:val="28"/>
          <w:szCs w:val="28"/>
        </w:rPr>
        <w:t>,</w:t>
      </w:r>
      <w:r w:rsidR="003E354F" w:rsidRPr="003E354F">
        <w:t xml:space="preserve"> </w:t>
      </w:r>
      <w:r w:rsidR="002962EE" w:rsidRPr="00BE4FD8">
        <w:rPr>
          <w:sz w:val="28"/>
          <w:szCs w:val="28"/>
        </w:rPr>
        <w:t>расследовани</w:t>
      </w:r>
      <w:r w:rsidR="00BE4FD8" w:rsidRPr="00BE4FD8">
        <w:rPr>
          <w:sz w:val="28"/>
          <w:szCs w:val="28"/>
        </w:rPr>
        <w:t>я</w:t>
      </w:r>
      <w:r w:rsidR="002962EE" w:rsidRPr="00BE4FD8">
        <w:rPr>
          <w:sz w:val="28"/>
          <w:szCs w:val="28"/>
        </w:rPr>
        <w:t>, обследовани</w:t>
      </w:r>
      <w:r w:rsidR="00BE4FD8" w:rsidRPr="00BE4FD8">
        <w:rPr>
          <w:sz w:val="28"/>
          <w:szCs w:val="28"/>
        </w:rPr>
        <w:t>я</w:t>
      </w:r>
      <w:r w:rsidR="002962EE" w:rsidRPr="00BE4FD8">
        <w:rPr>
          <w:sz w:val="28"/>
          <w:szCs w:val="28"/>
        </w:rPr>
        <w:t>, исследовани</w:t>
      </w:r>
      <w:r w:rsidR="00BE4FD8" w:rsidRPr="00BE4FD8">
        <w:rPr>
          <w:sz w:val="28"/>
          <w:szCs w:val="28"/>
        </w:rPr>
        <w:t>я</w:t>
      </w:r>
      <w:r w:rsidR="002962EE" w:rsidRPr="00BE4FD8">
        <w:rPr>
          <w:sz w:val="28"/>
          <w:szCs w:val="28"/>
        </w:rPr>
        <w:t>, испытани</w:t>
      </w:r>
      <w:r w:rsidR="00BE4FD8" w:rsidRPr="00BE4FD8">
        <w:rPr>
          <w:sz w:val="28"/>
          <w:szCs w:val="28"/>
        </w:rPr>
        <w:t>я</w:t>
      </w:r>
      <w:r w:rsidR="002962EE" w:rsidRPr="00BE4FD8">
        <w:rPr>
          <w:sz w:val="28"/>
          <w:szCs w:val="28"/>
        </w:rPr>
        <w:t xml:space="preserve"> и иные виды оценок соблюдения санитарно-эпидемиологических и гигиенических требований, </w:t>
      </w:r>
      <w:r w:rsidR="001D42A9" w:rsidRPr="00BE4FD8">
        <w:rPr>
          <w:sz w:val="28"/>
          <w:szCs w:val="28"/>
        </w:rPr>
        <w:t>налог на добавленную стоимость</w:t>
      </w:r>
      <w:r w:rsidR="002877A0" w:rsidRPr="00BE4FD8">
        <w:rPr>
          <w:sz w:val="28"/>
          <w:szCs w:val="28"/>
        </w:rPr>
        <w:t xml:space="preserve">, </w:t>
      </w:r>
      <w:r w:rsidR="00C13BA7" w:rsidRPr="00BE4FD8">
        <w:rPr>
          <w:sz w:val="28"/>
          <w:szCs w:val="28"/>
        </w:rPr>
        <w:t xml:space="preserve">расходы </w:t>
      </w:r>
      <w:r w:rsidR="002877A0" w:rsidRPr="00BE4FD8">
        <w:rPr>
          <w:sz w:val="28"/>
          <w:szCs w:val="28"/>
        </w:rPr>
        <w:t>по транспортировке специалиста к мест</w:t>
      </w:r>
      <w:r w:rsidR="00BE4FD8" w:rsidRPr="00BE4FD8">
        <w:rPr>
          <w:sz w:val="28"/>
          <w:szCs w:val="28"/>
        </w:rPr>
        <w:t>ам</w:t>
      </w:r>
      <w:r w:rsidR="00017DF5">
        <w:rPr>
          <w:sz w:val="28"/>
          <w:szCs w:val="28"/>
        </w:rPr>
        <w:t xml:space="preserve"> </w:t>
      </w:r>
      <w:r w:rsidR="002877A0" w:rsidRPr="00BE4FD8">
        <w:rPr>
          <w:sz w:val="28"/>
          <w:szCs w:val="28"/>
        </w:rPr>
        <w:t>проведения экспертиз</w:t>
      </w:r>
      <w:r w:rsidR="00017DF5">
        <w:rPr>
          <w:sz w:val="28"/>
          <w:szCs w:val="28"/>
        </w:rPr>
        <w:t xml:space="preserve"> </w:t>
      </w:r>
      <w:r w:rsidR="002877A0" w:rsidRPr="00BE4FD8">
        <w:rPr>
          <w:sz w:val="28"/>
          <w:szCs w:val="28"/>
        </w:rPr>
        <w:t>и обратно, доставку оборудования для проведения исследований (измерений), доставка проб и другие обязательные платежи,</w:t>
      </w:r>
      <w:r w:rsidR="00017DF5">
        <w:rPr>
          <w:sz w:val="28"/>
          <w:szCs w:val="28"/>
        </w:rPr>
        <w:t xml:space="preserve"> </w:t>
      </w:r>
      <w:r w:rsidR="002877A0" w:rsidRPr="00BE4FD8">
        <w:rPr>
          <w:sz w:val="28"/>
          <w:szCs w:val="28"/>
        </w:rPr>
        <w:t>связанные с исполнением контракта</w:t>
      </w:r>
      <w:r w:rsidR="002877A0" w:rsidRPr="00BE4FD8">
        <w:t>.</w:t>
      </w:r>
      <w:proofErr w:type="gramEnd"/>
    </w:p>
    <w:p w:rsidR="001023A3" w:rsidRPr="00BE4FD8" w:rsidRDefault="00DD60C9" w:rsidP="00DD60C9">
      <w:pPr>
        <w:pStyle w:val="ab"/>
        <w:widowControl w:val="0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BE4FD8">
        <w:rPr>
          <w:b/>
          <w:sz w:val="28"/>
          <w:szCs w:val="28"/>
        </w:rPr>
        <w:t>7.</w:t>
      </w:r>
      <w:r w:rsidR="001023A3" w:rsidRPr="00BE4FD8">
        <w:rPr>
          <w:b/>
          <w:sz w:val="28"/>
          <w:szCs w:val="28"/>
        </w:rPr>
        <w:t>Требование к выполнению услуг</w:t>
      </w:r>
      <w:r w:rsidR="009773B2" w:rsidRPr="00BE4FD8">
        <w:rPr>
          <w:b/>
          <w:sz w:val="28"/>
          <w:szCs w:val="28"/>
        </w:rPr>
        <w:t>и</w:t>
      </w:r>
      <w:r w:rsidR="001023A3" w:rsidRPr="00BE4FD8">
        <w:rPr>
          <w:b/>
          <w:sz w:val="28"/>
          <w:szCs w:val="28"/>
        </w:rPr>
        <w:t xml:space="preserve">: </w:t>
      </w:r>
      <w:r w:rsidR="001023A3" w:rsidRPr="00BE4FD8">
        <w:rPr>
          <w:sz w:val="28"/>
          <w:szCs w:val="28"/>
        </w:rPr>
        <w:t>услуг</w:t>
      </w:r>
      <w:r w:rsidR="00A6683B" w:rsidRPr="00BE4FD8">
        <w:rPr>
          <w:sz w:val="28"/>
          <w:szCs w:val="28"/>
        </w:rPr>
        <w:t>а</w:t>
      </w:r>
      <w:r w:rsidR="001023A3" w:rsidRPr="00BE4FD8">
        <w:rPr>
          <w:sz w:val="28"/>
          <w:szCs w:val="28"/>
        </w:rPr>
        <w:t xml:space="preserve"> выполня</w:t>
      </w:r>
      <w:r w:rsidR="00A6683B" w:rsidRPr="00BE4FD8">
        <w:rPr>
          <w:sz w:val="28"/>
          <w:szCs w:val="28"/>
        </w:rPr>
        <w:t>е</w:t>
      </w:r>
      <w:r w:rsidR="001023A3" w:rsidRPr="00BE4FD8">
        <w:rPr>
          <w:sz w:val="28"/>
          <w:szCs w:val="28"/>
        </w:rPr>
        <w:t>тся в соответствии с требованиями основных санитарных правил и нормативов в области радиационной безопасности:</w:t>
      </w:r>
    </w:p>
    <w:p w:rsidR="00E11D97" w:rsidRPr="00EA6D39" w:rsidRDefault="00E11D97" w:rsidP="00E11D97">
      <w:pPr>
        <w:numPr>
          <w:ilvl w:val="0"/>
          <w:numId w:val="13"/>
        </w:numPr>
        <w:ind w:right="72"/>
        <w:jc w:val="both"/>
        <w:rPr>
          <w:sz w:val="28"/>
          <w:szCs w:val="28"/>
          <w:u w:val="single"/>
        </w:rPr>
      </w:pPr>
      <w:r w:rsidRPr="00EA6D39">
        <w:rPr>
          <w:sz w:val="28"/>
          <w:szCs w:val="28"/>
        </w:rPr>
        <w:t xml:space="preserve">СанПиН 2.6.1.2523-09 </w:t>
      </w:r>
      <w:r w:rsidR="00B505BE">
        <w:rPr>
          <w:sz w:val="28"/>
          <w:szCs w:val="28"/>
        </w:rPr>
        <w:t>«</w:t>
      </w:r>
      <w:r w:rsidRPr="00EA6D39">
        <w:rPr>
          <w:sz w:val="28"/>
          <w:szCs w:val="28"/>
        </w:rPr>
        <w:t>Нормы радиацион</w:t>
      </w:r>
      <w:r w:rsidR="001D42A9" w:rsidRPr="00EA6D39">
        <w:rPr>
          <w:sz w:val="28"/>
          <w:szCs w:val="28"/>
        </w:rPr>
        <w:t>ной безопасности (НРБ-99/2009)</w:t>
      </w:r>
      <w:r w:rsidR="00B505BE">
        <w:rPr>
          <w:sz w:val="28"/>
          <w:szCs w:val="28"/>
        </w:rPr>
        <w:t>»</w:t>
      </w:r>
      <w:r w:rsidR="001D42A9" w:rsidRPr="00EA6D39">
        <w:rPr>
          <w:sz w:val="28"/>
          <w:szCs w:val="28"/>
        </w:rPr>
        <w:t>;</w:t>
      </w:r>
    </w:p>
    <w:p w:rsidR="00E11D97" w:rsidRPr="00EA6D39" w:rsidRDefault="00E11D97" w:rsidP="00E11D97">
      <w:pPr>
        <w:numPr>
          <w:ilvl w:val="0"/>
          <w:numId w:val="13"/>
        </w:numPr>
        <w:ind w:right="72"/>
        <w:jc w:val="both"/>
        <w:rPr>
          <w:sz w:val="28"/>
          <w:szCs w:val="28"/>
          <w:u w:val="single"/>
        </w:rPr>
      </w:pPr>
      <w:r w:rsidRPr="00EA6D39">
        <w:rPr>
          <w:sz w:val="28"/>
          <w:szCs w:val="28"/>
        </w:rPr>
        <w:t xml:space="preserve">СП 2.6.1.2612-10 </w:t>
      </w:r>
      <w:r w:rsidR="00B505BE">
        <w:rPr>
          <w:sz w:val="28"/>
          <w:szCs w:val="28"/>
        </w:rPr>
        <w:t>«</w:t>
      </w:r>
      <w:r w:rsidRPr="00EA6D39">
        <w:rPr>
          <w:sz w:val="28"/>
          <w:szCs w:val="28"/>
        </w:rPr>
        <w:t>Основные санитарные правила обеспечения радиационной безопасности</w:t>
      </w:r>
      <w:r w:rsidR="00B505BE">
        <w:rPr>
          <w:sz w:val="28"/>
          <w:szCs w:val="28"/>
        </w:rPr>
        <w:t>»</w:t>
      </w:r>
      <w:r w:rsidRPr="00EA6D39">
        <w:rPr>
          <w:sz w:val="28"/>
          <w:szCs w:val="28"/>
        </w:rPr>
        <w:t xml:space="preserve"> (ОСПОРБ 99/2010)</w:t>
      </w:r>
      <w:r w:rsidR="001D42A9" w:rsidRPr="00EA6D39">
        <w:rPr>
          <w:sz w:val="28"/>
          <w:szCs w:val="28"/>
        </w:rPr>
        <w:t>;</w:t>
      </w:r>
    </w:p>
    <w:p w:rsidR="003A0235" w:rsidRPr="003A0235" w:rsidRDefault="003A0235" w:rsidP="003A0235">
      <w:pPr>
        <w:pStyle w:val="ab"/>
        <w:numPr>
          <w:ilvl w:val="0"/>
          <w:numId w:val="13"/>
        </w:numPr>
        <w:jc w:val="both"/>
        <w:rPr>
          <w:sz w:val="28"/>
          <w:szCs w:val="28"/>
          <w:u w:val="single"/>
        </w:rPr>
      </w:pPr>
      <w:r w:rsidRPr="003A0235">
        <w:rPr>
          <w:sz w:val="28"/>
          <w:szCs w:val="28"/>
          <w:u w:val="single"/>
        </w:rPr>
        <w:t>СанПиН 2.6.1.4115-25 «Санитарно-эпидемиологические требования в области радиационной безопасности населения при обращении исто</w:t>
      </w:r>
      <w:r w:rsidR="003C0871">
        <w:rPr>
          <w:sz w:val="28"/>
          <w:szCs w:val="28"/>
          <w:u w:val="single"/>
        </w:rPr>
        <w:t>чников ионизирующего излучения»</w:t>
      </w:r>
      <w:r w:rsidR="003C0871" w:rsidRPr="003C0871">
        <w:rPr>
          <w:sz w:val="28"/>
          <w:szCs w:val="28"/>
          <w:u w:val="single"/>
        </w:rPr>
        <w:t>.</w:t>
      </w:r>
    </w:p>
    <w:p w:rsidR="00D97B25" w:rsidRPr="00BE4FD8" w:rsidRDefault="00282EC9" w:rsidP="00D97B25">
      <w:pPr>
        <w:pStyle w:val="ab"/>
        <w:ind w:left="0"/>
        <w:contextualSpacing/>
        <w:jc w:val="both"/>
        <w:rPr>
          <w:sz w:val="28"/>
          <w:szCs w:val="28"/>
        </w:rPr>
      </w:pPr>
      <w:r w:rsidRPr="00BE4FD8">
        <w:rPr>
          <w:b/>
          <w:bCs/>
          <w:sz w:val="28"/>
          <w:szCs w:val="28"/>
        </w:rPr>
        <w:t>8.</w:t>
      </w:r>
      <w:r w:rsidR="008D189C" w:rsidRPr="00BE4FD8">
        <w:rPr>
          <w:b/>
          <w:bCs/>
          <w:sz w:val="28"/>
          <w:szCs w:val="28"/>
        </w:rPr>
        <w:t>Требования к результатам услуг</w:t>
      </w:r>
      <w:r w:rsidR="009773B2" w:rsidRPr="00BE4FD8">
        <w:rPr>
          <w:b/>
          <w:bCs/>
          <w:sz w:val="28"/>
          <w:szCs w:val="28"/>
        </w:rPr>
        <w:t>и</w:t>
      </w:r>
      <w:r w:rsidR="008D189C" w:rsidRPr="00BE4FD8">
        <w:rPr>
          <w:b/>
          <w:bCs/>
          <w:sz w:val="28"/>
          <w:szCs w:val="28"/>
        </w:rPr>
        <w:t>:</w:t>
      </w:r>
      <w:r w:rsidR="009D1D22">
        <w:rPr>
          <w:b/>
          <w:bCs/>
          <w:sz w:val="28"/>
          <w:szCs w:val="28"/>
        </w:rPr>
        <w:t xml:space="preserve"> </w:t>
      </w:r>
      <w:r w:rsidR="008D189C" w:rsidRPr="00BE4FD8">
        <w:rPr>
          <w:sz w:val="28"/>
          <w:szCs w:val="28"/>
        </w:rPr>
        <w:t xml:space="preserve">оформление и выдача  </w:t>
      </w:r>
      <w:r w:rsidR="009D41AD" w:rsidRPr="00BE4FD8">
        <w:rPr>
          <w:sz w:val="28"/>
          <w:szCs w:val="28"/>
        </w:rPr>
        <w:t>протокол</w:t>
      </w:r>
      <w:r w:rsidR="00BE4FD8" w:rsidRPr="00BE4FD8">
        <w:rPr>
          <w:sz w:val="28"/>
          <w:szCs w:val="28"/>
        </w:rPr>
        <w:t>ов</w:t>
      </w:r>
      <w:r w:rsidR="009D41AD" w:rsidRPr="00BE4FD8">
        <w:rPr>
          <w:sz w:val="28"/>
          <w:szCs w:val="28"/>
        </w:rPr>
        <w:t xml:space="preserve"> радиационного контроля в соответствии с п. 5.</w:t>
      </w:r>
      <w:r w:rsidR="003C0871" w:rsidRPr="003C0871">
        <w:rPr>
          <w:sz w:val="28"/>
          <w:szCs w:val="28"/>
        </w:rPr>
        <w:t>99</w:t>
      </w:r>
      <w:r w:rsidR="009D41AD" w:rsidRPr="00BE4FD8">
        <w:rPr>
          <w:sz w:val="28"/>
          <w:szCs w:val="28"/>
        </w:rPr>
        <w:t>. СанПиН 2.6.1.</w:t>
      </w:r>
      <w:r w:rsidR="003C0871" w:rsidRPr="003C0871">
        <w:rPr>
          <w:sz w:val="28"/>
          <w:szCs w:val="28"/>
        </w:rPr>
        <w:t>4115-25</w:t>
      </w:r>
      <w:r w:rsidR="009D41AD" w:rsidRPr="00BE4FD8">
        <w:rPr>
          <w:sz w:val="28"/>
          <w:szCs w:val="28"/>
        </w:rPr>
        <w:t>,</w:t>
      </w:r>
      <w:r w:rsidR="009D1D22">
        <w:rPr>
          <w:sz w:val="28"/>
          <w:szCs w:val="28"/>
        </w:rPr>
        <w:t xml:space="preserve"> </w:t>
      </w:r>
      <w:r w:rsidR="00B10C46" w:rsidRPr="00BE4FD8">
        <w:rPr>
          <w:sz w:val="28"/>
          <w:szCs w:val="28"/>
        </w:rPr>
        <w:t>акт</w:t>
      </w:r>
      <w:r w:rsidR="00BE4FD8" w:rsidRPr="00BE4FD8">
        <w:rPr>
          <w:sz w:val="28"/>
          <w:szCs w:val="28"/>
        </w:rPr>
        <w:t>ов</w:t>
      </w:r>
      <w:r w:rsidR="00B10C46" w:rsidRPr="00BE4FD8">
        <w:rPr>
          <w:sz w:val="28"/>
          <w:szCs w:val="28"/>
        </w:rPr>
        <w:t xml:space="preserve"> </w:t>
      </w:r>
      <w:r w:rsidR="00B10C46" w:rsidRPr="00BE4FD8">
        <w:rPr>
          <w:sz w:val="28"/>
          <w:szCs w:val="28"/>
        </w:rPr>
        <w:lastRenderedPageBreak/>
        <w:t>санитарно-эпидемиологическ</w:t>
      </w:r>
      <w:r w:rsidR="00BE4FD8" w:rsidRPr="00BE4FD8">
        <w:rPr>
          <w:sz w:val="28"/>
          <w:szCs w:val="28"/>
        </w:rPr>
        <w:t>их</w:t>
      </w:r>
      <w:r w:rsidR="00B10C46" w:rsidRPr="00BE4FD8">
        <w:rPr>
          <w:sz w:val="28"/>
          <w:szCs w:val="28"/>
        </w:rPr>
        <w:t xml:space="preserve"> экспертиз, </w:t>
      </w:r>
      <w:r w:rsidR="008D189C" w:rsidRPr="00BE4FD8">
        <w:rPr>
          <w:sz w:val="28"/>
          <w:szCs w:val="28"/>
        </w:rPr>
        <w:t>экспертн</w:t>
      </w:r>
      <w:r w:rsidR="00BE4FD8" w:rsidRPr="00BE4FD8">
        <w:rPr>
          <w:sz w:val="28"/>
          <w:szCs w:val="28"/>
        </w:rPr>
        <w:t>ых</w:t>
      </w:r>
      <w:r w:rsidR="008D189C" w:rsidRPr="00BE4FD8">
        <w:rPr>
          <w:sz w:val="28"/>
          <w:szCs w:val="28"/>
        </w:rPr>
        <w:t xml:space="preserve"> заключени</w:t>
      </w:r>
      <w:r w:rsidR="00BE4FD8" w:rsidRPr="00BE4FD8">
        <w:rPr>
          <w:sz w:val="28"/>
          <w:szCs w:val="28"/>
        </w:rPr>
        <w:t>й</w:t>
      </w:r>
      <w:r w:rsidR="00851291" w:rsidRPr="00BE4FD8">
        <w:rPr>
          <w:sz w:val="28"/>
          <w:szCs w:val="28"/>
        </w:rPr>
        <w:t xml:space="preserve"> о соответствии/несоответствии государственным санитарно-эпидемиологическим правилам и нормативам</w:t>
      </w:r>
      <w:r w:rsidR="008D189C" w:rsidRPr="00BE4FD8">
        <w:rPr>
          <w:sz w:val="28"/>
          <w:szCs w:val="28"/>
        </w:rPr>
        <w:t>, нормам действующего законодательства Российской Федерации и техническому заданию</w:t>
      </w:r>
      <w:r w:rsidR="009D1D22">
        <w:rPr>
          <w:sz w:val="28"/>
          <w:szCs w:val="28"/>
        </w:rPr>
        <w:t xml:space="preserve"> </w:t>
      </w:r>
      <w:r w:rsidR="008D189C" w:rsidRPr="00BE4FD8">
        <w:rPr>
          <w:sz w:val="28"/>
          <w:szCs w:val="28"/>
        </w:rPr>
        <w:t>на оказание услуг по проведению санитарно-эпидемиологическ</w:t>
      </w:r>
      <w:r w:rsidR="00BE4FD8">
        <w:rPr>
          <w:sz w:val="28"/>
          <w:szCs w:val="28"/>
        </w:rPr>
        <w:t>их</w:t>
      </w:r>
      <w:r w:rsidR="008D189C" w:rsidRPr="00BE4FD8">
        <w:rPr>
          <w:sz w:val="28"/>
          <w:szCs w:val="28"/>
        </w:rPr>
        <w:t xml:space="preserve"> экспертиз</w:t>
      </w:r>
      <w:r w:rsidR="009D41AD" w:rsidRPr="00BE4FD8">
        <w:rPr>
          <w:sz w:val="28"/>
          <w:szCs w:val="28"/>
        </w:rPr>
        <w:t>.</w:t>
      </w:r>
    </w:p>
    <w:p w:rsidR="00DD60C9" w:rsidRPr="00037506" w:rsidRDefault="00B9095B" w:rsidP="00F914A5">
      <w:pPr>
        <w:pStyle w:val="ab"/>
        <w:ind w:left="0"/>
        <w:contextualSpacing/>
        <w:jc w:val="both"/>
        <w:rPr>
          <w:b/>
          <w:sz w:val="28"/>
          <w:szCs w:val="28"/>
        </w:rPr>
      </w:pPr>
      <w:r w:rsidRPr="00037506">
        <w:rPr>
          <w:b/>
          <w:sz w:val="28"/>
          <w:szCs w:val="28"/>
        </w:rPr>
        <w:t>9.</w:t>
      </w:r>
      <w:r w:rsidR="001023A3" w:rsidRPr="00037506">
        <w:rPr>
          <w:b/>
          <w:sz w:val="28"/>
          <w:szCs w:val="28"/>
        </w:rPr>
        <w:t>Т</w:t>
      </w:r>
      <w:r w:rsidR="00012C51" w:rsidRPr="00037506">
        <w:rPr>
          <w:b/>
          <w:sz w:val="28"/>
          <w:szCs w:val="28"/>
        </w:rPr>
        <w:t>р</w:t>
      </w:r>
      <w:r w:rsidR="001023A3" w:rsidRPr="00037506">
        <w:rPr>
          <w:b/>
          <w:sz w:val="28"/>
          <w:szCs w:val="28"/>
        </w:rPr>
        <w:t>ебование к содержанию экспертн</w:t>
      </w:r>
      <w:r w:rsidR="00037506" w:rsidRPr="00037506">
        <w:rPr>
          <w:b/>
          <w:sz w:val="28"/>
          <w:szCs w:val="28"/>
        </w:rPr>
        <w:t>ых</w:t>
      </w:r>
      <w:r w:rsidR="001023A3" w:rsidRPr="00037506">
        <w:rPr>
          <w:b/>
          <w:sz w:val="28"/>
          <w:szCs w:val="28"/>
        </w:rPr>
        <w:t xml:space="preserve"> заключени</w:t>
      </w:r>
      <w:r w:rsidR="00037506" w:rsidRPr="00037506">
        <w:rPr>
          <w:b/>
          <w:sz w:val="28"/>
          <w:szCs w:val="28"/>
        </w:rPr>
        <w:t>й</w:t>
      </w:r>
      <w:r w:rsidR="009D1D22">
        <w:rPr>
          <w:b/>
          <w:sz w:val="28"/>
          <w:szCs w:val="28"/>
        </w:rPr>
        <w:t xml:space="preserve"> </w:t>
      </w:r>
      <w:r w:rsidR="0007608D" w:rsidRPr="00037506">
        <w:rPr>
          <w:b/>
          <w:sz w:val="28"/>
          <w:szCs w:val="28"/>
        </w:rPr>
        <w:t>и Акт</w:t>
      </w:r>
      <w:r w:rsidR="00037506" w:rsidRPr="00037506">
        <w:rPr>
          <w:b/>
          <w:sz w:val="28"/>
          <w:szCs w:val="28"/>
        </w:rPr>
        <w:t>ов</w:t>
      </w:r>
      <w:r w:rsidR="0007608D" w:rsidRPr="00037506">
        <w:rPr>
          <w:b/>
          <w:sz w:val="28"/>
          <w:szCs w:val="28"/>
        </w:rPr>
        <w:t xml:space="preserve"> санитарно-эпидемиологическ</w:t>
      </w:r>
      <w:r w:rsidR="00037506" w:rsidRPr="00037506">
        <w:rPr>
          <w:b/>
          <w:sz w:val="28"/>
          <w:szCs w:val="28"/>
        </w:rPr>
        <w:t xml:space="preserve">их </w:t>
      </w:r>
      <w:r w:rsidR="0007608D" w:rsidRPr="00037506">
        <w:rPr>
          <w:b/>
          <w:sz w:val="28"/>
          <w:szCs w:val="28"/>
        </w:rPr>
        <w:t>экспертиз</w:t>
      </w:r>
      <w:r w:rsidR="00B505BE">
        <w:rPr>
          <w:b/>
          <w:sz w:val="28"/>
          <w:szCs w:val="28"/>
        </w:rPr>
        <w:t xml:space="preserve"> </w:t>
      </w:r>
      <w:r w:rsidR="001023A3" w:rsidRPr="00037506">
        <w:rPr>
          <w:b/>
          <w:sz w:val="28"/>
          <w:szCs w:val="28"/>
        </w:rPr>
        <w:t>(кроме прочего)</w:t>
      </w:r>
      <w:r w:rsidR="006C0375" w:rsidRPr="00037506">
        <w:rPr>
          <w:b/>
          <w:sz w:val="28"/>
          <w:szCs w:val="28"/>
        </w:rPr>
        <w:t>*</w:t>
      </w:r>
      <w:r w:rsidR="001023A3" w:rsidRPr="00037506">
        <w:rPr>
          <w:b/>
          <w:sz w:val="28"/>
          <w:szCs w:val="28"/>
        </w:rPr>
        <w:t>:</w:t>
      </w:r>
    </w:p>
    <w:p w:rsidR="00B9095B" w:rsidRPr="00037506" w:rsidRDefault="00DD60C9" w:rsidP="00B9095B">
      <w:pPr>
        <w:pStyle w:val="ab"/>
        <w:numPr>
          <w:ilvl w:val="0"/>
          <w:numId w:val="12"/>
        </w:numPr>
        <w:ind w:left="0" w:firstLine="0"/>
        <w:contextualSpacing/>
        <w:jc w:val="both"/>
        <w:rPr>
          <w:sz w:val="28"/>
          <w:szCs w:val="28"/>
        </w:rPr>
      </w:pPr>
      <w:r w:rsidRPr="00037506">
        <w:rPr>
          <w:sz w:val="28"/>
          <w:szCs w:val="28"/>
        </w:rPr>
        <w:t>Информация об экспертной организации, эксперте – фамилия, имя, отчество, должность.</w:t>
      </w:r>
    </w:p>
    <w:p w:rsidR="00DD60C9" w:rsidRPr="00037506" w:rsidRDefault="00DD60C9" w:rsidP="00B9095B">
      <w:pPr>
        <w:pStyle w:val="ab"/>
        <w:numPr>
          <w:ilvl w:val="0"/>
          <w:numId w:val="12"/>
        </w:numPr>
        <w:ind w:left="0" w:firstLine="0"/>
        <w:contextualSpacing/>
        <w:jc w:val="both"/>
        <w:rPr>
          <w:sz w:val="28"/>
          <w:szCs w:val="28"/>
        </w:rPr>
      </w:pPr>
      <w:r w:rsidRPr="00037506">
        <w:rPr>
          <w:sz w:val="28"/>
          <w:szCs w:val="28"/>
        </w:rPr>
        <w:t>Дата производства экспертизы, дата её составления и номер.</w:t>
      </w:r>
    </w:p>
    <w:p w:rsidR="00DD60C9" w:rsidRPr="00037506" w:rsidRDefault="00DD60C9" w:rsidP="00B9095B">
      <w:pPr>
        <w:pStyle w:val="ab"/>
        <w:numPr>
          <w:ilvl w:val="0"/>
          <w:numId w:val="12"/>
        </w:numPr>
        <w:ind w:left="0" w:firstLine="0"/>
        <w:contextualSpacing/>
        <w:jc w:val="both"/>
        <w:rPr>
          <w:sz w:val="28"/>
          <w:szCs w:val="28"/>
        </w:rPr>
      </w:pPr>
      <w:r w:rsidRPr="00037506">
        <w:rPr>
          <w:sz w:val="28"/>
          <w:szCs w:val="28"/>
        </w:rPr>
        <w:t>Основание для проведения экспертизы.</w:t>
      </w:r>
    </w:p>
    <w:p w:rsidR="001023A3" w:rsidRPr="00037506" w:rsidRDefault="00C5282F" w:rsidP="00B9095B">
      <w:pPr>
        <w:pStyle w:val="ab"/>
        <w:numPr>
          <w:ilvl w:val="0"/>
          <w:numId w:val="12"/>
        </w:numPr>
        <w:ind w:left="0" w:firstLine="0"/>
        <w:contextualSpacing/>
        <w:jc w:val="both"/>
        <w:rPr>
          <w:sz w:val="28"/>
          <w:szCs w:val="28"/>
        </w:rPr>
      </w:pPr>
      <w:r w:rsidRPr="00037506">
        <w:rPr>
          <w:sz w:val="28"/>
          <w:szCs w:val="28"/>
        </w:rPr>
        <w:t>Местонахождение</w:t>
      </w:r>
      <w:r w:rsidR="001023A3" w:rsidRPr="00037506">
        <w:rPr>
          <w:sz w:val="28"/>
          <w:szCs w:val="28"/>
        </w:rPr>
        <w:t xml:space="preserve"> объекта.</w:t>
      </w:r>
    </w:p>
    <w:p w:rsidR="001023A3" w:rsidRPr="00037506" w:rsidRDefault="001023A3" w:rsidP="00B9095B">
      <w:pPr>
        <w:pStyle w:val="ab"/>
        <w:numPr>
          <w:ilvl w:val="0"/>
          <w:numId w:val="12"/>
        </w:numPr>
        <w:ind w:left="0" w:firstLine="0"/>
        <w:contextualSpacing/>
        <w:jc w:val="both"/>
        <w:rPr>
          <w:sz w:val="28"/>
          <w:szCs w:val="28"/>
        </w:rPr>
      </w:pPr>
      <w:r w:rsidRPr="00037506">
        <w:rPr>
          <w:sz w:val="28"/>
          <w:szCs w:val="28"/>
        </w:rPr>
        <w:t xml:space="preserve">Характеристика  </w:t>
      </w:r>
      <w:r w:rsidRPr="009D1D22">
        <w:rPr>
          <w:sz w:val="28"/>
          <w:szCs w:val="28"/>
        </w:rPr>
        <w:t>помещения, в котором размещен</w:t>
      </w:r>
      <w:r w:rsidR="00B505BE">
        <w:rPr>
          <w:sz w:val="28"/>
          <w:szCs w:val="28"/>
        </w:rPr>
        <w:t>ы</w:t>
      </w:r>
      <w:r w:rsidRPr="009D1D22">
        <w:rPr>
          <w:sz w:val="28"/>
          <w:szCs w:val="28"/>
        </w:rPr>
        <w:t xml:space="preserve"> </w:t>
      </w:r>
      <w:r w:rsidRPr="00310B85">
        <w:rPr>
          <w:sz w:val="28"/>
          <w:szCs w:val="28"/>
        </w:rPr>
        <w:t>ЛДУ</w:t>
      </w:r>
      <w:r w:rsidR="000C4F6B" w:rsidRPr="00310B85">
        <w:rPr>
          <w:sz w:val="28"/>
          <w:szCs w:val="28"/>
        </w:rPr>
        <w:t xml:space="preserve">: </w:t>
      </w:r>
      <w:r w:rsidR="00B34E12" w:rsidRPr="00310B85">
        <w:rPr>
          <w:sz w:val="28"/>
          <w:szCs w:val="28"/>
        </w:rPr>
        <w:t>площадь</w:t>
      </w:r>
      <w:r w:rsidR="00B34E12" w:rsidRPr="00037506">
        <w:rPr>
          <w:sz w:val="28"/>
          <w:szCs w:val="28"/>
        </w:rPr>
        <w:t>, смежные помещения, отделка</w:t>
      </w:r>
      <w:r w:rsidRPr="00037506">
        <w:rPr>
          <w:sz w:val="28"/>
          <w:szCs w:val="28"/>
        </w:rPr>
        <w:t>.</w:t>
      </w:r>
    </w:p>
    <w:p w:rsidR="001023A3" w:rsidRPr="00037506" w:rsidRDefault="001023A3" w:rsidP="00B9095B">
      <w:pPr>
        <w:pStyle w:val="ab"/>
        <w:numPr>
          <w:ilvl w:val="0"/>
          <w:numId w:val="12"/>
        </w:numPr>
        <w:ind w:left="0" w:firstLine="0"/>
        <w:contextualSpacing/>
        <w:jc w:val="both"/>
        <w:rPr>
          <w:sz w:val="28"/>
          <w:szCs w:val="28"/>
        </w:rPr>
      </w:pPr>
      <w:r w:rsidRPr="00037506">
        <w:rPr>
          <w:sz w:val="28"/>
          <w:szCs w:val="28"/>
        </w:rPr>
        <w:t xml:space="preserve">Характеристика ИИИ </w:t>
      </w:r>
      <w:r w:rsidRPr="00310B85">
        <w:rPr>
          <w:sz w:val="28"/>
          <w:szCs w:val="28"/>
        </w:rPr>
        <w:t>(ЛДУ)</w:t>
      </w:r>
      <w:r w:rsidR="006C0375" w:rsidRPr="00310B85">
        <w:rPr>
          <w:sz w:val="28"/>
          <w:szCs w:val="28"/>
        </w:rPr>
        <w:t>:</w:t>
      </w:r>
      <w:r w:rsidR="00B34E12" w:rsidRPr="00037506">
        <w:rPr>
          <w:sz w:val="28"/>
          <w:szCs w:val="28"/>
        </w:rPr>
        <w:t xml:space="preserve"> назначение</w:t>
      </w:r>
      <w:r w:rsidR="000C4F6B" w:rsidRPr="00037506">
        <w:rPr>
          <w:sz w:val="28"/>
          <w:szCs w:val="28"/>
        </w:rPr>
        <w:t>,</w:t>
      </w:r>
      <w:r w:rsidR="00B34E12" w:rsidRPr="00037506">
        <w:rPr>
          <w:sz w:val="28"/>
          <w:szCs w:val="28"/>
        </w:rPr>
        <w:t xml:space="preserve"> наименование, тип, год выпуска, дата ввода в эксплуатацию, </w:t>
      </w:r>
      <w:r w:rsidRPr="00037506">
        <w:rPr>
          <w:sz w:val="28"/>
          <w:szCs w:val="28"/>
        </w:rPr>
        <w:t>информаци</w:t>
      </w:r>
      <w:r w:rsidR="006C0375" w:rsidRPr="00037506">
        <w:rPr>
          <w:sz w:val="28"/>
          <w:szCs w:val="28"/>
        </w:rPr>
        <w:t>я</w:t>
      </w:r>
      <w:r w:rsidRPr="00037506">
        <w:rPr>
          <w:sz w:val="28"/>
          <w:szCs w:val="28"/>
        </w:rPr>
        <w:t xml:space="preserve"> о владельце, эксплуатирующей организаци</w:t>
      </w:r>
      <w:r w:rsidR="00BF3F7D" w:rsidRPr="00037506">
        <w:rPr>
          <w:sz w:val="28"/>
          <w:szCs w:val="28"/>
        </w:rPr>
        <w:t>и</w:t>
      </w:r>
      <w:r w:rsidRPr="00037506">
        <w:rPr>
          <w:sz w:val="28"/>
          <w:szCs w:val="28"/>
        </w:rPr>
        <w:t>, разрешительны</w:t>
      </w:r>
      <w:r w:rsidR="00037506">
        <w:rPr>
          <w:sz w:val="28"/>
          <w:szCs w:val="28"/>
        </w:rPr>
        <w:t>е</w:t>
      </w:r>
      <w:r w:rsidRPr="00037506">
        <w:rPr>
          <w:sz w:val="28"/>
          <w:szCs w:val="28"/>
        </w:rPr>
        <w:t xml:space="preserve"> документ</w:t>
      </w:r>
      <w:r w:rsidR="00037506">
        <w:rPr>
          <w:sz w:val="28"/>
          <w:szCs w:val="28"/>
        </w:rPr>
        <w:t>ы</w:t>
      </w:r>
      <w:r w:rsidRPr="00037506">
        <w:rPr>
          <w:sz w:val="28"/>
          <w:szCs w:val="28"/>
        </w:rPr>
        <w:t xml:space="preserve"> на деятельность с ИИИ.</w:t>
      </w:r>
    </w:p>
    <w:p w:rsidR="00494AC8" w:rsidRPr="00D5391B" w:rsidRDefault="005E614C" w:rsidP="00B9095B">
      <w:pPr>
        <w:pStyle w:val="ab"/>
        <w:numPr>
          <w:ilvl w:val="0"/>
          <w:numId w:val="12"/>
        </w:numPr>
        <w:ind w:left="0" w:firstLine="0"/>
        <w:contextualSpacing/>
        <w:jc w:val="both"/>
        <w:rPr>
          <w:sz w:val="28"/>
          <w:szCs w:val="28"/>
        </w:rPr>
      </w:pPr>
      <w:proofErr w:type="gramStart"/>
      <w:r w:rsidRPr="007471A6">
        <w:rPr>
          <w:sz w:val="28"/>
          <w:szCs w:val="28"/>
        </w:rPr>
        <w:t>Информация о проведённом д</w:t>
      </w:r>
      <w:r w:rsidR="001023A3" w:rsidRPr="007471A6">
        <w:rPr>
          <w:sz w:val="28"/>
          <w:szCs w:val="28"/>
        </w:rPr>
        <w:t>озиметрическ</w:t>
      </w:r>
      <w:r w:rsidRPr="007471A6">
        <w:rPr>
          <w:sz w:val="28"/>
          <w:szCs w:val="28"/>
        </w:rPr>
        <w:t>ом</w:t>
      </w:r>
      <w:r w:rsidR="003B16DE" w:rsidRPr="007471A6">
        <w:rPr>
          <w:sz w:val="28"/>
          <w:szCs w:val="28"/>
        </w:rPr>
        <w:t xml:space="preserve"> (радиационном) </w:t>
      </w:r>
      <w:r w:rsidRPr="007471A6">
        <w:rPr>
          <w:sz w:val="28"/>
          <w:szCs w:val="28"/>
        </w:rPr>
        <w:t xml:space="preserve"> контроле</w:t>
      </w:r>
      <w:r w:rsidR="000C4F6B" w:rsidRPr="007471A6">
        <w:rPr>
          <w:sz w:val="28"/>
          <w:szCs w:val="28"/>
        </w:rPr>
        <w:t>: организация дозиметрии/радиометрии рабочих мест, смежных помещений, протоколы измерений</w:t>
      </w:r>
      <w:r w:rsidR="00494AC8" w:rsidRPr="007471A6">
        <w:rPr>
          <w:sz w:val="28"/>
          <w:szCs w:val="28"/>
        </w:rPr>
        <w:t xml:space="preserve">; </w:t>
      </w:r>
      <w:r w:rsidR="00494AC8" w:rsidRPr="00D5391B">
        <w:rPr>
          <w:sz w:val="28"/>
          <w:szCs w:val="28"/>
        </w:rPr>
        <w:t>номер и дата документа о проведении радиационного контроля; наименование организации, проводившей измерения;</w:t>
      </w:r>
      <w:r w:rsidR="002039A9" w:rsidRPr="00D5391B">
        <w:rPr>
          <w:sz w:val="28"/>
          <w:szCs w:val="28"/>
        </w:rPr>
        <w:t xml:space="preserve"> аттестат аккредитации измерительной лаборатории (центра),</w:t>
      </w:r>
      <w:r w:rsidR="00494AC8" w:rsidRPr="00D5391B">
        <w:rPr>
          <w:sz w:val="28"/>
          <w:szCs w:val="28"/>
        </w:rPr>
        <w:t xml:space="preserve"> технические регламенты, испытательное оборудование, </w:t>
      </w:r>
      <w:r w:rsidR="002039A9" w:rsidRPr="00D5391B">
        <w:rPr>
          <w:sz w:val="28"/>
          <w:szCs w:val="28"/>
        </w:rPr>
        <w:t>измерительное оборудование,  его метрологическая поверка</w:t>
      </w:r>
      <w:r w:rsidR="00494AC8" w:rsidRPr="00D5391B">
        <w:rPr>
          <w:sz w:val="28"/>
          <w:szCs w:val="28"/>
        </w:rPr>
        <w:t>, условия проведения измерений, точки радиационного контроля, результаты измерения мощности дозы рентгеновского излучения</w:t>
      </w:r>
      <w:r w:rsidR="007C7DE9" w:rsidRPr="00D5391B">
        <w:rPr>
          <w:sz w:val="28"/>
          <w:szCs w:val="28"/>
        </w:rPr>
        <w:t xml:space="preserve"> в соответствии с п. 5.</w:t>
      </w:r>
      <w:r w:rsidR="003E354F" w:rsidRPr="00D5391B">
        <w:rPr>
          <w:sz w:val="28"/>
          <w:szCs w:val="28"/>
        </w:rPr>
        <w:t>99</w:t>
      </w:r>
      <w:r w:rsidR="007C7DE9" w:rsidRPr="00D5391B">
        <w:rPr>
          <w:sz w:val="28"/>
          <w:szCs w:val="28"/>
        </w:rPr>
        <w:t>.</w:t>
      </w:r>
      <w:proofErr w:type="gramEnd"/>
      <w:r w:rsidR="007C7DE9" w:rsidRPr="00D5391B">
        <w:rPr>
          <w:sz w:val="28"/>
          <w:szCs w:val="28"/>
        </w:rPr>
        <w:t xml:space="preserve"> СанПиН 2.6.1.41</w:t>
      </w:r>
      <w:r w:rsidR="003E354F" w:rsidRPr="00D5391B">
        <w:rPr>
          <w:sz w:val="28"/>
          <w:szCs w:val="28"/>
        </w:rPr>
        <w:t>15-25</w:t>
      </w:r>
      <w:r w:rsidR="00494AC8" w:rsidRPr="00D5391B">
        <w:rPr>
          <w:sz w:val="28"/>
          <w:szCs w:val="28"/>
        </w:rPr>
        <w:t xml:space="preserve">. </w:t>
      </w:r>
    </w:p>
    <w:p w:rsidR="009D1D22" w:rsidRPr="00D5391B" w:rsidRDefault="00826988" w:rsidP="00B9095B">
      <w:pPr>
        <w:pStyle w:val="ab"/>
        <w:numPr>
          <w:ilvl w:val="0"/>
          <w:numId w:val="12"/>
        </w:numPr>
        <w:ind w:left="0" w:firstLine="0"/>
        <w:contextualSpacing/>
        <w:jc w:val="both"/>
        <w:rPr>
          <w:sz w:val="28"/>
          <w:szCs w:val="28"/>
        </w:rPr>
      </w:pPr>
      <w:r w:rsidRPr="00D5391B">
        <w:rPr>
          <w:sz w:val="28"/>
          <w:szCs w:val="28"/>
        </w:rPr>
        <w:t>Характеристика технических и технологических систем обеспечения радиационной безопасности, сведения о техническом обслуживании ЛДУ                (</w:t>
      </w:r>
      <w:r w:rsidR="007C7DE9" w:rsidRPr="00D5391B">
        <w:rPr>
          <w:sz w:val="28"/>
          <w:szCs w:val="28"/>
        </w:rPr>
        <w:t>информация о проверке состояния заземления, изоляции, работоспособности систем блокировки и  сигнализации)</w:t>
      </w:r>
      <w:r w:rsidR="009D1D22" w:rsidRPr="00D5391B">
        <w:rPr>
          <w:sz w:val="28"/>
          <w:szCs w:val="28"/>
        </w:rPr>
        <w:t>.</w:t>
      </w:r>
    </w:p>
    <w:p w:rsidR="00FB6713" w:rsidRPr="009D1D22" w:rsidRDefault="002B44A6" w:rsidP="00B9095B">
      <w:pPr>
        <w:pStyle w:val="ab"/>
        <w:numPr>
          <w:ilvl w:val="0"/>
          <w:numId w:val="12"/>
        </w:numPr>
        <w:ind w:left="0" w:firstLine="0"/>
        <w:contextualSpacing/>
        <w:jc w:val="both"/>
        <w:rPr>
          <w:sz w:val="28"/>
          <w:szCs w:val="28"/>
        </w:rPr>
      </w:pPr>
      <w:r w:rsidRPr="009D1D22">
        <w:rPr>
          <w:sz w:val="28"/>
          <w:szCs w:val="28"/>
        </w:rPr>
        <w:t xml:space="preserve">Информация об организации, номере и сроке действия договора на проведение ИДК, </w:t>
      </w:r>
      <w:r w:rsidR="00562A01" w:rsidRPr="009D1D22">
        <w:rPr>
          <w:sz w:val="28"/>
          <w:szCs w:val="28"/>
        </w:rPr>
        <w:t>Форма 1-ДОЗ, протокол проведения ИДК</w:t>
      </w:r>
      <w:r w:rsidR="005E3560" w:rsidRPr="009D1D22">
        <w:rPr>
          <w:sz w:val="28"/>
          <w:szCs w:val="28"/>
        </w:rPr>
        <w:t>, РГП</w:t>
      </w:r>
      <w:r w:rsidR="00FB6713" w:rsidRPr="009D1D22">
        <w:rPr>
          <w:sz w:val="28"/>
          <w:szCs w:val="28"/>
        </w:rPr>
        <w:t>.</w:t>
      </w:r>
    </w:p>
    <w:p w:rsidR="001023A3" w:rsidRPr="009D1D22" w:rsidRDefault="002B44A6" w:rsidP="00B9095B">
      <w:pPr>
        <w:pStyle w:val="ab"/>
        <w:numPr>
          <w:ilvl w:val="0"/>
          <w:numId w:val="12"/>
        </w:numPr>
        <w:ind w:left="0" w:firstLine="0"/>
        <w:contextualSpacing/>
        <w:jc w:val="both"/>
        <w:rPr>
          <w:sz w:val="28"/>
          <w:szCs w:val="28"/>
        </w:rPr>
      </w:pPr>
      <w:r w:rsidRPr="007471A6">
        <w:rPr>
          <w:sz w:val="28"/>
          <w:szCs w:val="28"/>
        </w:rPr>
        <w:t xml:space="preserve">Численность </w:t>
      </w:r>
      <w:r w:rsidR="001023A3" w:rsidRPr="007471A6">
        <w:rPr>
          <w:sz w:val="28"/>
          <w:szCs w:val="28"/>
        </w:rPr>
        <w:t>персонала группы «А»</w:t>
      </w:r>
      <w:r w:rsidRPr="007471A6">
        <w:rPr>
          <w:sz w:val="28"/>
          <w:szCs w:val="28"/>
        </w:rPr>
        <w:t>, номер и дата приказа</w:t>
      </w:r>
      <w:r w:rsidR="00105BCE" w:rsidRPr="00105BCE">
        <w:rPr>
          <w:sz w:val="28"/>
          <w:szCs w:val="28"/>
        </w:rPr>
        <w:t xml:space="preserve"> </w:t>
      </w:r>
      <w:r w:rsidRPr="007471A6">
        <w:rPr>
          <w:sz w:val="28"/>
          <w:szCs w:val="28"/>
        </w:rPr>
        <w:t xml:space="preserve">о назначении, информация </w:t>
      </w:r>
      <w:r w:rsidRPr="009D1D22">
        <w:rPr>
          <w:sz w:val="28"/>
          <w:szCs w:val="28"/>
        </w:rPr>
        <w:t>о медосмотре.</w:t>
      </w:r>
    </w:p>
    <w:p w:rsidR="004A78A1" w:rsidRPr="007471A6" w:rsidRDefault="004A78A1" w:rsidP="004A78A1">
      <w:pPr>
        <w:pStyle w:val="ab"/>
        <w:numPr>
          <w:ilvl w:val="0"/>
          <w:numId w:val="12"/>
        </w:numPr>
        <w:ind w:left="0" w:firstLine="0"/>
        <w:contextualSpacing/>
        <w:jc w:val="both"/>
        <w:rPr>
          <w:sz w:val="28"/>
          <w:szCs w:val="28"/>
        </w:rPr>
      </w:pPr>
      <w:r w:rsidRPr="007471A6">
        <w:rPr>
          <w:sz w:val="28"/>
          <w:szCs w:val="28"/>
        </w:rPr>
        <w:t xml:space="preserve">Информация, подтверждающая соответствующую профессиональную подготовку персонала группы «А» (подготовка и аттестация по вопросам </w:t>
      </w:r>
      <w:r w:rsidRPr="00310B85">
        <w:rPr>
          <w:sz w:val="28"/>
          <w:szCs w:val="28"/>
        </w:rPr>
        <w:t xml:space="preserve">обеспечения радиационной безопасности, специальное </w:t>
      </w:r>
      <w:proofErr w:type="gramStart"/>
      <w:r w:rsidRPr="00310B85">
        <w:rPr>
          <w:sz w:val="28"/>
          <w:szCs w:val="28"/>
        </w:rPr>
        <w:t>обучение по эксплуатации</w:t>
      </w:r>
      <w:proofErr w:type="gramEnd"/>
      <w:r w:rsidR="009D1D22" w:rsidRPr="00310B85">
        <w:rPr>
          <w:sz w:val="28"/>
          <w:szCs w:val="28"/>
        </w:rPr>
        <w:t xml:space="preserve"> </w:t>
      </w:r>
      <w:r w:rsidR="00682037" w:rsidRPr="00310B85">
        <w:rPr>
          <w:sz w:val="28"/>
          <w:szCs w:val="28"/>
        </w:rPr>
        <w:t>ЛДУ</w:t>
      </w:r>
      <w:r w:rsidRPr="00310B85">
        <w:rPr>
          <w:sz w:val="28"/>
          <w:szCs w:val="28"/>
        </w:rPr>
        <w:t>,</w:t>
      </w:r>
      <w:r w:rsidR="009D1D22" w:rsidRPr="00310B85">
        <w:rPr>
          <w:sz w:val="28"/>
          <w:szCs w:val="28"/>
        </w:rPr>
        <w:t xml:space="preserve"> </w:t>
      </w:r>
      <w:r w:rsidRPr="00310B85">
        <w:rPr>
          <w:sz w:val="28"/>
          <w:szCs w:val="28"/>
        </w:rPr>
        <w:t>проведение</w:t>
      </w:r>
      <w:r w:rsidRPr="007471A6">
        <w:rPr>
          <w:sz w:val="28"/>
          <w:szCs w:val="28"/>
        </w:rPr>
        <w:t xml:space="preserve"> комиссией проверки знаний правил безопасности работы в </w:t>
      </w:r>
      <w:r w:rsidR="00C603FA" w:rsidRPr="007471A6">
        <w:rPr>
          <w:sz w:val="28"/>
          <w:szCs w:val="28"/>
        </w:rPr>
        <w:t xml:space="preserve">таможне </w:t>
      </w:r>
      <w:r w:rsidRPr="007471A6">
        <w:rPr>
          <w:sz w:val="28"/>
          <w:szCs w:val="28"/>
        </w:rPr>
        <w:t>до начала работ и периодически, не реже одного раза в год).</w:t>
      </w:r>
    </w:p>
    <w:p w:rsidR="001023A3" w:rsidRPr="007471A6" w:rsidRDefault="00B145E2" w:rsidP="00B9095B">
      <w:pPr>
        <w:pStyle w:val="ab"/>
        <w:numPr>
          <w:ilvl w:val="0"/>
          <w:numId w:val="12"/>
        </w:numPr>
        <w:ind w:left="0" w:firstLine="0"/>
        <w:contextualSpacing/>
        <w:jc w:val="both"/>
        <w:rPr>
          <w:sz w:val="28"/>
          <w:szCs w:val="28"/>
        </w:rPr>
      </w:pPr>
      <w:r w:rsidRPr="007471A6">
        <w:rPr>
          <w:sz w:val="28"/>
          <w:szCs w:val="28"/>
        </w:rPr>
        <w:t>Номер и дат</w:t>
      </w:r>
      <w:r w:rsidR="004A78A1" w:rsidRPr="007471A6">
        <w:rPr>
          <w:sz w:val="28"/>
          <w:szCs w:val="28"/>
        </w:rPr>
        <w:t>а</w:t>
      </w:r>
      <w:r w:rsidRPr="007471A6">
        <w:rPr>
          <w:sz w:val="28"/>
          <w:szCs w:val="28"/>
        </w:rPr>
        <w:t xml:space="preserve"> п</w:t>
      </w:r>
      <w:r w:rsidR="001023A3" w:rsidRPr="007471A6">
        <w:rPr>
          <w:sz w:val="28"/>
          <w:szCs w:val="28"/>
        </w:rPr>
        <w:t>риказ</w:t>
      </w:r>
      <w:r w:rsidR="004A78A1" w:rsidRPr="007471A6">
        <w:rPr>
          <w:sz w:val="28"/>
          <w:szCs w:val="28"/>
        </w:rPr>
        <w:t xml:space="preserve">а таможни </w:t>
      </w:r>
      <w:r w:rsidR="001023A3" w:rsidRPr="007471A6">
        <w:rPr>
          <w:sz w:val="28"/>
          <w:szCs w:val="28"/>
        </w:rPr>
        <w:t xml:space="preserve">о назначении </w:t>
      </w:r>
      <w:r w:rsidR="00BF3F7D" w:rsidRPr="007471A6">
        <w:rPr>
          <w:sz w:val="28"/>
          <w:szCs w:val="28"/>
        </w:rPr>
        <w:t>д</w:t>
      </w:r>
      <w:r w:rsidR="006C0375" w:rsidRPr="007471A6">
        <w:rPr>
          <w:sz w:val="28"/>
          <w:szCs w:val="28"/>
        </w:rPr>
        <w:t>олжностн</w:t>
      </w:r>
      <w:r w:rsidR="00C021B2" w:rsidRPr="007471A6">
        <w:rPr>
          <w:sz w:val="28"/>
          <w:szCs w:val="28"/>
        </w:rPr>
        <w:t>ых</w:t>
      </w:r>
      <w:r w:rsidR="006C0375" w:rsidRPr="007471A6">
        <w:rPr>
          <w:sz w:val="28"/>
          <w:szCs w:val="28"/>
        </w:rPr>
        <w:t xml:space="preserve"> лиц</w:t>
      </w:r>
      <w:r w:rsidR="00BF3F7D" w:rsidRPr="007471A6">
        <w:rPr>
          <w:sz w:val="28"/>
          <w:szCs w:val="28"/>
        </w:rPr>
        <w:t xml:space="preserve">, ответственных </w:t>
      </w:r>
      <w:r w:rsidR="001023A3" w:rsidRPr="007471A6">
        <w:rPr>
          <w:sz w:val="28"/>
          <w:szCs w:val="28"/>
        </w:rPr>
        <w:t>за радиационную безопасность</w:t>
      </w:r>
      <w:r w:rsidR="002A2FD5" w:rsidRPr="007471A6">
        <w:rPr>
          <w:sz w:val="28"/>
          <w:szCs w:val="28"/>
        </w:rPr>
        <w:t xml:space="preserve"> в таможне</w:t>
      </w:r>
      <w:r w:rsidR="001023A3" w:rsidRPr="007471A6">
        <w:rPr>
          <w:sz w:val="28"/>
          <w:szCs w:val="28"/>
        </w:rPr>
        <w:t xml:space="preserve">, производственный радиационный контроль, </w:t>
      </w:r>
      <w:r w:rsidRPr="007471A6">
        <w:rPr>
          <w:sz w:val="28"/>
          <w:szCs w:val="28"/>
        </w:rPr>
        <w:t>информация о</w:t>
      </w:r>
      <w:r w:rsidR="004A78A1" w:rsidRPr="007471A6">
        <w:rPr>
          <w:sz w:val="28"/>
          <w:szCs w:val="28"/>
        </w:rPr>
        <w:t>б их специальном обучении и наличии соответствующей квалификации.</w:t>
      </w:r>
    </w:p>
    <w:p w:rsidR="008C1F10" w:rsidRPr="007471A6" w:rsidRDefault="008C1F10" w:rsidP="00833F01">
      <w:pPr>
        <w:pStyle w:val="ab"/>
        <w:numPr>
          <w:ilvl w:val="0"/>
          <w:numId w:val="12"/>
        </w:numPr>
        <w:ind w:left="0" w:firstLine="0"/>
        <w:contextualSpacing/>
        <w:jc w:val="both"/>
        <w:rPr>
          <w:sz w:val="28"/>
          <w:szCs w:val="28"/>
        </w:rPr>
      </w:pPr>
      <w:r w:rsidRPr="007471A6">
        <w:rPr>
          <w:sz w:val="28"/>
          <w:szCs w:val="28"/>
        </w:rPr>
        <w:t>Информация об установлении контрольных уровней воздействия радиационных факторов в таможне в соответствии с условиями работы и об их согласовании с органом, осуществляющим федеральный государственный санитарно-эпидемиологический надзор.</w:t>
      </w:r>
    </w:p>
    <w:p w:rsidR="007B4A7D" w:rsidRPr="007471A6" w:rsidRDefault="00062E51" w:rsidP="007B4A7D">
      <w:pPr>
        <w:pStyle w:val="ab"/>
        <w:numPr>
          <w:ilvl w:val="0"/>
          <w:numId w:val="12"/>
        </w:numPr>
        <w:ind w:left="0" w:firstLine="0"/>
        <w:jc w:val="both"/>
        <w:rPr>
          <w:sz w:val="28"/>
          <w:szCs w:val="28"/>
        </w:rPr>
      </w:pPr>
      <w:r w:rsidRPr="007471A6">
        <w:rPr>
          <w:sz w:val="28"/>
          <w:szCs w:val="28"/>
        </w:rPr>
        <w:lastRenderedPageBreak/>
        <w:t>И</w:t>
      </w:r>
      <w:r w:rsidR="007B4A7D" w:rsidRPr="007471A6">
        <w:rPr>
          <w:sz w:val="28"/>
          <w:szCs w:val="28"/>
        </w:rPr>
        <w:t>нформация</w:t>
      </w:r>
      <w:r w:rsidR="006C1F01">
        <w:rPr>
          <w:sz w:val="28"/>
          <w:szCs w:val="28"/>
        </w:rPr>
        <w:t xml:space="preserve"> </w:t>
      </w:r>
      <w:r w:rsidR="007B4A7D" w:rsidRPr="007471A6">
        <w:rPr>
          <w:sz w:val="28"/>
          <w:szCs w:val="28"/>
        </w:rPr>
        <w:t>о</w:t>
      </w:r>
      <w:r w:rsidR="006C1F01">
        <w:rPr>
          <w:sz w:val="28"/>
          <w:szCs w:val="28"/>
        </w:rPr>
        <w:t xml:space="preserve"> </w:t>
      </w:r>
      <w:r w:rsidR="007B4A7D" w:rsidRPr="007471A6">
        <w:rPr>
          <w:sz w:val="28"/>
          <w:szCs w:val="28"/>
        </w:rPr>
        <w:t>наличии</w:t>
      </w:r>
      <w:r w:rsidR="006C1F01">
        <w:rPr>
          <w:sz w:val="28"/>
          <w:szCs w:val="28"/>
        </w:rPr>
        <w:t xml:space="preserve"> </w:t>
      </w:r>
      <w:r w:rsidR="007B4A7D" w:rsidRPr="007471A6">
        <w:rPr>
          <w:sz w:val="28"/>
          <w:szCs w:val="28"/>
        </w:rPr>
        <w:t>плана</w:t>
      </w:r>
      <w:r w:rsidR="006C1F01">
        <w:rPr>
          <w:sz w:val="28"/>
          <w:szCs w:val="28"/>
        </w:rPr>
        <w:t xml:space="preserve"> </w:t>
      </w:r>
      <w:r w:rsidR="007B4A7D" w:rsidRPr="007471A6">
        <w:rPr>
          <w:sz w:val="28"/>
          <w:szCs w:val="28"/>
        </w:rPr>
        <w:t>мероприятий</w:t>
      </w:r>
      <w:r w:rsidR="006C1F01">
        <w:rPr>
          <w:sz w:val="28"/>
          <w:szCs w:val="28"/>
        </w:rPr>
        <w:t xml:space="preserve"> </w:t>
      </w:r>
      <w:r w:rsidR="007B4A7D" w:rsidRPr="007471A6">
        <w:rPr>
          <w:sz w:val="28"/>
          <w:szCs w:val="28"/>
        </w:rPr>
        <w:t>по защите работников и населения в случае возникновения радиационной аварии, согласованного с органами, осуществляющими федеральный государственный санитарно-эпидемиологический надзор по защите персонала в случае радиационной аварии</w:t>
      </w:r>
      <w:r w:rsidR="009C217F">
        <w:rPr>
          <w:sz w:val="28"/>
          <w:szCs w:val="28"/>
        </w:rPr>
        <w:t xml:space="preserve"> </w:t>
      </w:r>
      <w:r w:rsidR="007B4A7D" w:rsidRPr="007471A6">
        <w:rPr>
          <w:sz w:val="28"/>
          <w:szCs w:val="28"/>
        </w:rPr>
        <w:t>(п.6.4.СП 2.6.1.2612-10).</w:t>
      </w:r>
    </w:p>
    <w:p w:rsidR="0007405E" w:rsidRPr="00310B85" w:rsidRDefault="0007405E" w:rsidP="0007405E">
      <w:pPr>
        <w:pStyle w:val="formattexttopleveltext"/>
        <w:numPr>
          <w:ilvl w:val="0"/>
          <w:numId w:val="12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7471A6">
        <w:rPr>
          <w:sz w:val="28"/>
          <w:szCs w:val="28"/>
        </w:rPr>
        <w:t xml:space="preserve">Сведения об </w:t>
      </w:r>
      <w:r w:rsidRPr="00310B85">
        <w:rPr>
          <w:sz w:val="28"/>
          <w:szCs w:val="28"/>
        </w:rPr>
        <w:t>инструкциях (по действиям персонала в аварийных ситуациях, по радиационной безопасности при эксплуатации ЛДУ, ответственного за радиационную безопасность), журналах, нормативной базе.</w:t>
      </w:r>
    </w:p>
    <w:p w:rsidR="00764748" w:rsidRPr="007471A6" w:rsidRDefault="00764748" w:rsidP="000C6FC0">
      <w:pPr>
        <w:pStyle w:val="formattexttopleveltext"/>
        <w:numPr>
          <w:ilvl w:val="0"/>
          <w:numId w:val="12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7471A6">
        <w:rPr>
          <w:sz w:val="28"/>
          <w:szCs w:val="28"/>
        </w:rPr>
        <w:t xml:space="preserve">Информация о контроле мощности </w:t>
      </w:r>
      <w:proofErr w:type="spellStart"/>
      <w:r w:rsidRPr="007471A6">
        <w:rPr>
          <w:sz w:val="28"/>
          <w:szCs w:val="28"/>
        </w:rPr>
        <w:t>амбиентного</w:t>
      </w:r>
      <w:proofErr w:type="spellEnd"/>
      <w:r w:rsidRPr="007471A6">
        <w:rPr>
          <w:sz w:val="28"/>
          <w:szCs w:val="28"/>
        </w:rPr>
        <w:t xml:space="preserve"> эквивалента дозы рентгеновского излучения:</w:t>
      </w:r>
    </w:p>
    <w:p w:rsidR="00764748" w:rsidRPr="007471A6" w:rsidRDefault="00764748" w:rsidP="00764748">
      <w:pPr>
        <w:pStyle w:val="formattexttopleveltext"/>
        <w:spacing w:before="0" w:beforeAutospacing="0" w:after="0" w:afterAutospacing="0"/>
        <w:ind w:left="502"/>
        <w:rPr>
          <w:sz w:val="28"/>
          <w:szCs w:val="28"/>
        </w:rPr>
      </w:pPr>
      <w:r w:rsidRPr="007471A6">
        <w:rPr>
          <w:sz w:val="28"/>
          <w:szCs w:val="28"/>
        </w:rPr>
        <w:t>- на наружной поверхности установки,</w:t>
      </w:r>
    </w:p>
    <w:p w:rsidR="00764748" w:rsidRPr="007471A6" w:rsidRDefault="00764748" w:rsidP="00764748">
      <w:pPr>
        <w:pStyle w:val="formattexttopleveltext"/>
        <w:spacing w:before="0" w:beforeAutospacing="0" w:after="0" w:afterAutospacing="0"/>
        <w:ind w:left="502"/>
        <w:rPr>
          <w:sz w:val="28"/>
          <w:szCs w:val="28"/>
        </w:rPr>
      </w:pPr>
      <w:r w:rsidRPr="007471A6">
        <w:rPr>
          <w:sz w:val="28"/>
          <w:szCs w:val="28"/>
        </w:rPr>
        <w:t>- на рабочих местах персонала,</w:t>
      </w:r>
    </w:p>
    <w:p w:rsidR="006B064E" w:rsidRDefault="00764748" w:rsidP="00764748">
      <w:pPr>
        <w:pStyle w:val="formattexttopleveltext"/>
        <w:spacing w:before="0" w:beforeAutospacing="0" w:after="0" w:afterAutospacing="0"/>
        <w:ind w:left="502"/>
        <w:rPr>
          <w:sz w:val="28"/>
          <w:szCs w:val="28"/>
        </w:rPr>
      </w:pPr>
      <w:r w:rsidRPr="007471A6">
        <w:rPr>
          <w:sz w:val="28"/>
          <w:szCs w:val="28"/>
        </w:rPr>
        <w:t xml:space="preserve">- на </w:t>
      </w:r>
      <w:proofErr w:type="gramStart"/>
      <w:r w:rsidRPr="007471A6">
        <w:rPr>
          <w:sz w:val="28"/>
          <w:szCs w:val="28"/>
        </w:rPr>
        <w:t>расположенных</w:t>
      </w:r>
      <w:proofErr w:type="gramEnd"/>
      <w:r w:rsidRPr="007471A6">
        <w:rPr>
          <w:sz w:val="28"/>
          <w:szCs w:val="28"/>
        </w:rPr>
        <w:t xml:space="preserve"> на расстоянии менее </w:t>
      </w:r>
      <w:smartTag w:uri="urn:schemas-microsoft-com:office:smarttags" w:element="metricconverter">
        <w:smartTagPr>
          <w:attr w:name="ProductID" w:val="2 м"/>
        </w:smartTagPr>
        <w:r w:rsidRPr="007471A6">
          <w:rPr>
            <w:sz w:val="28"/>
            <w:szCs w:val="28"/>
          </w:rPr>
          <w:t>2 м</w:t>
        </w:r>
      </w:smartTag>
      <w:r w:rsidRPr="007471A6">
        <w:rPr>
          <w:sz w:val="28"/>
          <w:szCs w:val="28"/>
        </w:rPr>
        <w:t xml:space="preserve"> от РУДБТ рабочих местах лиц, </w:t>
      </w:r>
      <w:r w:rsidR="006B064E">
        <w:rPr>
          <w:sz w:val="28"/>
          <w:szCs w:val="28"/>
        </w:rPr>
        <w:t xml:space="preserve">  </w:t>
      </w:r>
    </w:p>
    <w:p w:rsidR="00764748" w:rsidRPr="007471A6" w:rsidRDefault="006B064E" w:rsidP="00764748">
      <w:pPr>
        <w:pStyle w:val="formattexttopleveltext"/>
        <w:spacing w:before="0" w:beforeAutospacing="0" w:after="0" w:afterAutospacing="0"/>
        <w:ind w:left="502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64748" w:rsidRPr="007471A6">
        <w:rPr>
          <w:sz w:val="28"/>
          <w:szCs w:val="28"/>
        </w:rPr>
        <w:t>не отнесенных к персоналу группы</w:t>
      </w:r>
      <w:proofErr w:type="gramStart"/>
      <w:r w:rsidR="00764748" w:rsidRPr="007471A6">
        <w:rPr>
          <w:sz w:val="28"/>
          <w:szCs w:val="28"/>
        </w:rPr>
        <w:t xml:space="preserve"> А</w:t>
      </w:r>
      <w:proofErr w:type="gramEnd"/>
      <w:r w:rsidR="00764748" w:rsidRPr="007471A6">
        <w:rPr>
          <w:sz w:val="28"/>
          <w:szCs w:val="28"/>
        </w:rPr>
        <w:t xml:space="preserve"> или Б. </w:t>
      </w:r>
    </w:p>
    <w:p w:rsidR="00826988" w:rsidRPr="007471A6" w:rsidRDefault="00F70F9E" w:rsidP="00F70F9E">
      <w:pPr>
        <w:pStyle w:val="ab"/>
        <w:ind w:left="0"/>
        <w:contextualSpacing/>
        <w:jc w:val="both"/>
        <w:rPr>
          <w:sz w:val="28"/>
          <w:szCs w:val="28"/>
        </w:rPr>
      </w:pPr>
      <w:r w:rsidRPr="007471A6">
        <w:rPr>
          <w:sz w:val="28"/>
          <w:szCs w:val="28"/>
        </w:rPr>
        <w:t xml:space="preserve">9.17 </w:t>
      </w:r>
      <w:r w:rsidR="004F6192">
        <w:rPr>
          <w:sz w:val="28"/>
          <w:szCs w:val="28"/>
        </w:rPr>
        <w:t xml:space="preserve"> </w:t>
      </w:r>
      <w:r w:rsidR="00826988" w:rsidRPr="007471A6">
        <w:rPr>
          <w:sz w:val="28"/>
          <w:szCs w:val="28"/>
        </w:rPr>
        <w:t>Используемые средства защиты.</w:t>
      </w:r>
    </w:p>
    <w:p w:rsidR="004A78A1" w:rsidRPr="00310B85" w:rsidRDefault="00F70F9E" w:rsidP="00F70F9E">
      <w:pPr>
        <w:pStyle w:val="ab"/>
        <w:ind w:left="0"/>
        <w:contextualSpacing/>
        <w:jc w:val="both"/>
        <w:rPr>
          <w:sz w:val="28"/>
          <w:szCs w:val="28"/>
        </w:rPr>
      </w:pPr>
      <w:r w:rsidRPr="007471A6">
        <w:rPr>
          <w:sz w:val="28"/>
          <w:szCs w:val="28"/>
        </w:rPr>
        <w:t xml:space="preserve">9.18 </w:t>
      </w:r>
      <w:r w:rsidR="004A78A1" w:rsidRPr="007471A6">
        <w:rPr>
          <w:sz w:val="28"/>
          <w:szCs w:val="28"/>
        </w:rPr>
        <w:t xml:space="preserve">Номер и дата приказа </w:t>
      </w:r>
      <w:r w:rsidR="004A78A1" w:rsidRPr="00310B85">
        <w:rPr>
          <w:sz w:val="28"/>
          <w:szCs w:val="28"/>
        </w:rPr>
        <w:t xml:space="preserve">организации – владельца ЛДУ - о назначении </w:t>
      </w:r>
      <w:proofErr w:type="gramStart"/>
      <w:r w:rsidR="004A78A1" w:rsidRPr="00310B85">
        <w:rPr>
          <w:sz w:val="28"/>
          <w:szCs w:val="28"/>
        </w:rPr>
        <w:t>ответственных</w:t>
      </w:r>
      <w:proofErr w:type="gramEnd"/>
      <w:r w:rsidR="004A78A1" w:rsidRPr="00310B85">
        <w:rPr>
          <w:sz w:val="28"/>
          <w:szCs w:val="28"/>
        </w:rPr>
        <w:t xml:space="preserve"> за учёт и хранение</w:t>
      </w:r>
      <w:r w:rsidR="00076603" w:rsidRPr="00310B85">
        <w:rPr>
          <w:sz w:val="28"/>
          <w:szCs w:val="28"/>
        </w:rPr>
        <w:t xml:space="preserve"> </w:t>
      </w:r>
      <w:r w:rsidR="00B307C6" w:rsidRPr="00310B85">
        <w:rPr>
          <w:sz w:val="28"/>
          <w:szCs w:val="28"/>
        </w:rPr>
        <w:t>ЛДУ</w:t>
      </w:r>
      <w:r w:rsidR="004A78A1" w:rsidRPr="00310B85">
        <w:rPr>
          <w:sz w:val="28"/>
          <w:szCs w:val="28"/>
        </w:rPr>
        <w:t>.</w:t>
      </w:r>
    </w:p>
    <w:p w:rsidR="00833F01" w:rsidRPr="007471A6" w:rsidRDefault="004F6192" w:rsidP="00F70F9E">
      <w:pPr>
        <w:pStyle w:val="ab"/>
        <w:ind w:left="0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9.19 </w:t>
      </w:r>
      <w:r w:rsidR="00833F01" w:rsidRPr="007471A6">
        <w:rPr>
          <w:sz w:val="28"/>
          <w:szCs w:val="28"/>
        </w:rPr>
        <w:t>Информация о наличии проекта размещения стационарной ЛДУ, разработанного проектной организацией, имеющей действующую лицензию на проведение соответствующего вида работ.</w:t>
      </w:r>
      <w:proofErr w:type="gramEnd"/>
    </w:p>
    <w:p w:rsidR="00C603FA" w:rsidRPr="007471A6" w:rsidRDefault="00F70F9E" w:rsidP="00F70F9E">
      <w:pPr>
        <w:pStyle w:val="ab"/>
        <w:ind w:left="0"/>
        <w:contextualSpacing/>
        <w:jc w:val="both"/>
        <w:rPr>
          <w:sz w:val="28"/>
          <w:szCs w:val="28"/>
        </w:rPr>
      </w:pPr>
      <w:r w:rsidRPr="007471A6">
        <w:rPr>
          <w:sz w:val="28"/>
          <w:szCs w:val="28"/>
        </w:rPr>
        <w:t xml:space="preserve">9.20 </w:t>
      </w:r>
      <w:r w:rsidR="00C603FA" w:rsidRPr="007471A6">
        <w:rPr>
          <w:sz w:val="28"/>
          <w:szCs w:val="28"/>
        </w:rPr>
        <w:t xml:space="preserve">Информация о наличии на внешней поверхности </w:t>
      </w:r>
      <w:r w:rsidR="00B307C6" w:rsidRPr="00310B85">
        <w:rPr>
          <w:sz w:val="28"/>
          <w:szCs w:val="28"/>
        </w:rPr>
        <w:t>ЛДУ</w:t>
      </w:r>
      <w:r w:rsidR="00C603FA" w:rsidRPr="00310B85">
        <w:rPr>
          <w:sz w:val="28"/>
          <w:szCs w:val="28"/>
        </w:rPr>
        <w:t xml:space="preserve"> знаков</w:t>
      </w:r>
      <w:r w:rsidR="00C603FA" w:rsidRPr="007471A6">
        <w:rPr>
          <w:sz w:val="28"/>
          <w:szCs w:val="28"/>
        </w:rPr>
        <w:t xml:space="preserve"> радиационной опасности.</w:t>
      </w:r>
    </w:p>
    <w:p w:rsidR="00CB4EE0" w:rsidRPr="007471A6" w:rsidRDefault="00CB4EE0" w:rsidP="00F70F9E">
      <w:pPr>
        <w:pStyle w:val="ab"/>
        <w:ind w:left="0"/>
        <w:contextualSpacing/>
        <w:jc w:val="both"/>
        <w:rPr>
          <w:sz w:val="28"/>
          <w:szCs w:val="28"/>
        </w:rPr>
      </w:pPr>
      <w:r w:rsidRPr="007471A6">
        <w:rPr>
          <w:sz w:val="28"/>
          <w:szCs w:val="28"/>
        </w:rPr>
        <w:t>Информация о покрытии пола электроизолирующим</w:t>
      </w:r>
      <w:r w:rsidR="004B22B3" w:rsidRPr="007471A6">
        <w:rPr>
          <w:sz w:val="28"/>
          <w:szCs w:val="28"/>
        </w:rPr>
        <w:t>и</w:t>
      </w:r>
      <w:r w:rsidRPr="007471A6">
        <w:rPr>
          <w:sz w:val="28"/>
          <w:szCs w:val="28"/>
        </w:rPr>
        <w:t xml:space="preserve"> материал</w:t>
      </w:r>
      <w:r w:rsidR="004B22B3" w:rsidRPr="007471A6">
        <w:rPr>
          <w:sz w:val="28"/>
          <w:szCs w:val="28"/>
        </w:rPr>
        <w:t xml:space="preserve">ами </w:t>
      </w:r>
      <w:r w:rsidRPr="007471A6">
        <w:rPr>
          <w:sz w:val="28"/>
          <w:szCs w:val="28"/>
        </w:rPr>
        <w:t xml:space="preserve">в месте размещения </w:t>
      </w:r>
      <w:r w:rsidR="00B307C6" w:rsidRPr="007471A6">
        <w:rPr>
          <w:sz w:val="28"/>
          <w:szCs w:val="28"/>
        </w:rPr>
        <w:t>ЛДУ</w:t>
      </w:r>
      <w:r w:rsidRPr="007471A6">
        <w:rPr>
          <w:sz w:val="28"/>
          <w:szCs w:val="28"/>
        </w:rPr>
        <w:t>.</w:t>
      </w:r>
    </w:p>
    <w:p w:rsidR="00B505BE" w:rsidRDefault="00F05402" w:rsidP="00F05402">
      <w:pPr>
        <w:pStyle w:val="ab"/>
        <w:ind w:left="0"/>
        <w:contextualSpacing/>
        <w:jc w:val="both"/>
        <w:rPr>
          <w:sz w:val="28"/>
          <w:szCs w:val="28"/>
        </w:rPr>
      </w:pPr>
      <w:r w:rsidRPr="007471A6">
        <w:rPr>
          <w:sz w:val="28"/>
          <w:szCs w:val="28"/>
        </w:rPr>
        <w:t xml:space="preserve">9.21 </w:t>
      </w:r>
      <w:r w:rsidR="00E80858" w:rsidRPr="007471A6">
        <w:rPr>
          <w:sz w:val="28"/>
          <w:szCs w:val="28"/>
        </w:rPr>
        <w:t>Информация о периодичности</w:t>
      </w:r>
      <w:r w:rsidR="007471A6" w:rsidRPr="007471A6">
        <w:rPr>
          <w:sz w:val="28"/>
          <w:szCs w:val="28"/>
        </w:rPr>
        <w:t xml:space="preserve"> технического обслуживания</w:t>
      </w:r>
      <w:r w:rsidR="00E80858" w:rsidRPr="007471A6">
        <w:rPr>
          <w:sz w:val="28"/>
          <w:szCs w:val="28"/>
        </w:rPr>
        <w:t xml:space="preserve">, определяемой технической документацией на </w:t>
      </w:r>
      <w:r w:rsidR="00B307C6" w:rsidRPr="007471A6">
        <w:rPr>
          <w:sz w:val="28"/>
          <w:szCs w:val="28"/>
        </w:rPr>
        <w:t>ЛДУ</w:t>
      </w:r>
      <w:r w:rsidR="00E80858" w:rsidRPr="007471A6">
        <w:rPr>
          <w:sz w:val="28"/>
          <w:szCs w:val="28"/>
        </w:rPr>
        <w:t>, проведения внешнего осмотра установок: электроизмерительных приборов, состояния заземления, изоляции, работоспособности систем блокировки и сигнализации с отметкой в журнале.</w:t>
      </w:r>
      <w:r w:rsidR="00A52B5C">
        <w:rPr>
          <w:sz w:val="28"/>
          <w:szCs w:val="28"/>
        </w:rPr>
        <w:t xml:space="preserve"> </w:t>
      </w:r>
    </w:p>
    <w:p w:rsidR="001023A3" w:rsidRPr="00310B85" w:rsidRDefault="00F05402" w:rsidP="00F05402">
      <w:pPr>
        <w:pStyle w:val="ab"/>
        <w:ind w:left="0"/>
        <w:contextualSpacing/>
        <w:jc w:val="both"/>
        <w:rPr>
          <w:sz w:val="28"/>
          <w:szCs w:val="28"/>
        </w:rPr>
      </w:pPr>
      <w:r w:rsidRPr="00621167">
        <w:rPr>
          <w:sz w:val="28"/>
          <w:szCs w:val="28"/>
        </w:rPr>
        <w:t xml:space="preserve">9.22 </w:t>
      </w:r>
      <w:r w:rsidR="001023A3" w:rsidRPr="00621167">
        <w:rPr>
          <w:sz w:val="28"/>
          <w:szCs w:val="28"/>
        </w:rPr>
        <w:t>Заключение об условии работы с источниками ионизирующего излучения (генерирующими)</w:t>
      </w:r>
      <w:r w:rsidR="00B505BE">
        <w:rPr>
          <w:sz w:val="28"/>
          <w:szCs w:val="28"/>
        </w:rPr>
        <w:t xml:space="preserve"> - </w:t>
      </w:r>
      <w:bookmarkStart w:id="0" w:name="_GoBack"/>
      <w:bookmarkEnd w:id="0"/>
      <w:r w:rsidR="00B505BE" w:rsidRPr="00310B85">
        <w:rPr>
          <w:sz w:val="28"/>
          <w:szCs w:val="28"/>
        </w:rPr>
        <w:t>ЛДУ</w:t>
      </w:r>
      <w:r w:rsidR="00F87392" w:rsidRPr="00310B85">
        <w:rPr>
          <w:sz w:val="28"/>
          <w:szCs w:val="28"/>
        </w:rPr>
        <w:t>.</w:t>
      </w:r>
    </w:p>
    <w:p w:rsidR="009C217F" w:rsidRDefault="00C35DCA" w:rsidP="00541619">
      <w:pPr>
        <w:contextualSpacing/>
        <w:jc w:val="both"/>
        <w:rPr>
          <w:sz w:val="28"/>
          <w:szCs w:val="28"/>
        </w:rPr>
      </w:pPr>
      <w:r w:rsidRPr="00621167">
        <w:rPr>
          <w:b/>
          <w:sz w:val="28"/>
          <w:szCs w:val="28"/>
        </w:rPr>
        <w:t>10.Предоставление документов о выполненных услугах</w:t>
      </w:r>
      <w:r w:rsidRPr="00621167">
        <w:rPr>
          <w:sz w:val="28"/>
          <w:szCs w:val="28"/>
        </w:rPr>
        <w:t xml:space="preserve">, оформление актов оказанных услуг производится по адресу: г. Москва, Зеленоград, Георгиевский проспект, </w:t>
      </w:r>
      <w:r w:rsidR="00682659">
        <w:rPr>
          <w:sz w:val="28"/>
          <w:szCs w:val="28"/>
        </w:rPr>
        <w:t xml:space="preserve">д. </w:t>
      </w:r>
      <w:r w:rsidRPr="00621167">
        <w:rPr>
          <w:sz w:val="28"/>
          <w:szCs w:val="28"/>
        </w:rPr>
        <w:t>9.</w:t>
      </w:r>
    </w:p>
    <w:p w:rsidR="006C0375" w:rsidRPr="00621167" w:rsidRDefault="006C0375" w:rsidP="00541619">
      <w:pPr>
        <w:contextualSpacing/>
        <w:jc w:val="both"/>
        <w:rPr>
          <w:sz w:val="28"/>
          <w:szCs w:val="28"/>
        </w:rPr>
      </w:pPr>
      <w:r w:rsidRPr="00621167">
        <w:rPr>
          <w:sz w:val="28"/>
          <w:szCs w:val="28"/>
        </w:rPr>
        <w:t>____________________________</w:t>
      </w:r>
    </w:p>
    <w:p w:rsidR="00E27C9E" w:rsidRPr="00621167" w:rsidRDefault="006C0375" w:rsidP="003F1137">
      <w:pPr>
        <w:ind w:firstLine="357"/>
        <w:jc w:val="both"/>
        <w:rPr>
          <w:sz w:val="28"/>
          <w:szCs w:val="28"/>
        </w:rPr>
      </w:pPr>
      <w:r w:rsidRPr="00621167">
        <w:rPr>
          <w:sz w:val="20"/>
          <w:szCs w:val="20"/>
        </w:rPr>
        <w:t xml:space="preserve">*) информация в пунктах </w:t>
      </w:r>
      <w:r w:rsidR="00433598" w:rsidRPr="00621167">
        <w:rPr>
          <w:sz w:val="20"/>
          <w:szCs w:val="20"/>
        </w:rPr>
        <w:t>9</w:t>
      </w:r>
      <w:r w:rsidRPr="00621167">
        <w:rPr>
          <w:sz w:val="20"/>
          <w:szCs w:val="20"/>
        </w:rPr>
        <w:t>.</w:t>
      </w:r>
      <w:r w:rsidR="00826988" w:rsidRPr="00621167">
        <w:rPr>
          <w:sz w:val="20"/>
          <w:szCs w:val="20"/>
        </w:rPr>
        <w:t>9</w:t>
      </w:r>
      <w:r w:rsidR="00F91DBF" w:rsidRPr="00621167">
        <w:rPr>
          <w:sz w:val="20"/>
          <w:szCs w:val="20"/>
        </w:rPr>
        <w:t>–9.1</w:t>
      </w:r>
      <w:r w:rsidR="00984860" w:rsidRPr="00621167">
        <w:rPr>
          <w:sz w:val="20"/>
          <w:szCs w:val="20"/>
        </w:rPr>
        <w:t>5</w:t>
      </w:r>
      <w:r w:rsidRPr="00621167">
        <w:rPr>
          <w:sz w:val="20"/>
          <w:szCs w:val="20"/>
        </w:rPr>
        <w:t xml:space="preserve"> заполняется по </w:t>
      </w:r>
      <w:r w:rsidR="00533E08" w:rsidRPr="00621167">
        <w:rPr>
          <w:sz w:val="20"/>
          <w:szCs w:val="20"/>
        </w:rPr>
        <w:t>предоставлению</w:t>
      </w:r>
      <w:r w:rsidRPr="00621167">
        <w:rPr>
          <w:sz w:val="20"/>
          <w:szCs w:val="20"/>
        </w:rPr>
        <w:t xml:space="preserve"> (запросу) копий документов от Московской таможни.</w:t>
      </w:r>
      <w:r w:rsidR="001023A3" w:rsidRPr="00621167">
        <w:rPr>
          <w:sz w:val="28"/>
          <w:szCs w:val="28"/>
        </w:rPr>
        <w:tab/>
      </w:r>
    </w:p>
    <w:p w:rsidR="008F7336" w:rsidRPr="00621167" w:rsidRDefault="008F7336" w:rsidP="007D00B3">
      <w:pPr>
        <w:spacing w:before="100" w:beforeAutospacing="1" w:after="100" w:afterAutospacing="1"/>
        <w:ind w:left="9957" w:right="884"/>
        <w:rPr>
          <w:sz w:val="28"/>
          <w:szCs w:val="28"/>
        </w:rPr>
        <w:sectPr w:rsidR="008F7336" w:rsidRPr="00621167" w:rsidSect="00B02457">
          <w:headerReference w:type="even" r:id="rId9"/>
          <w:headerReference w:type="default" r:id="rId10"/>
          <w:headerReference w:type="first" r:id="rId11"/>
          <w:footerReference w:type="first" r:id="rId12"/>
          <w:pgSz w:w="11906" w:h="16838" w:code="9"/>
          <w:pgMar w:top="284" w:right="851" w:bottom="709" w:left="1134" w:header="284" w:footer="720" w:gutter="0"/>
          <w:cols w:space="720"/>
          <w:titlePg/>
          <w:docGrid w:linePitch="326"/>
        </w:sect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168"/>
      </w:tblGrid>
      <w:tr w:rsidR="001D4861" w:rsidRPr="001D4861" w:rsidTr="00544E4D">
        <w:tc>
          <w:tcPr>
            <w:tcW w:w="15168" w:type="dxa"/>
            <w:tcBorders>
              <w:top w:val="nil"/>
              <w:left w:val="nil"/>
              <w:bottom w:val="nil"/>
              <w:right w:val="nil"/>
            </w:tcBorders>
          </w:tcPr>
          <w:p w:rsidR="0041200E" w:rsidRPr="00404445" w:rsidRDefault="007E71B8" w:rsidP="00404445">
            <w:pPr>
              <w:jc w:val="right"/>
              <w:rPr>
                <w:sz w:val="28"/>
                <w:szCs w:val="28"/>
              </w:rPr>
            </w:pPr>
            <w:r w:rsidRPr="00404445">
              <w:rPr>
                <w:sz w:val="28"/>
                <w:szCs w:val="28"/>
              </w:rPr>
              <w:lastRenderedPageBreak/>
              <w:br w:type="page"/>
            </w:r>
            <w:r w:rsidR="00404445" w:rsidRPr="00404445">
              <w:rPr>
                <w:sz w:val="28"/>
                <w:szCs w:val="28"/>
              </w:rPr>
              <w:t>Приложение к техническому заданию</w:t>
            </w:r>
          </w:p>
          <w:p w:rsidR="007E71B8" w:rsidRPr="00404445" w:rsidRDefault="007E71B8" w:rsidP="00404445">
            <w:pPr>
              <w:jc w:val="right"/>
              <w:rPr>
                <w:b/>
                <w:szCs w:val="28"/>
              </w:rPr>
            </w:pPr>
          </w:p>
        </w:tc>
      </w:tr>
      <w:tr w:rsidR="00404445" w:rsidRPr="001D4861" w:rsidTr="00544E4D">
        <w:tc>
          <w:tcPr>
            <w:tcW w:w="15168" w:type="dxa"/>
            <w:tcBorders>
              <w:top w:val="nil"/>
              <w:left w:val="nil"/>
              <w:bottom w:val="nil"/>
              <w:right w:val="nil"/>
            </w:tcBorders>
          </w:tcPr>
          <w:p w:rsidR="00796458" w:rsidRDefault="00404445" w:rsidP="00C10148">
            <w:pPr>
              <w:jc w:val="center"/>
              <w:rPr>
                <w:b/>
                <w:sz w:val="28"/>
                <w:szCs w:val="28"/>
              </w:rPr>
            </w:pPr>
            <w:r w:rsidRPr="00404445">
              <w:rPr>
                <w:b/>
                <w:sz w:val="28"/>
                <w:szCs w:val="28"/>
              </w:rPr>
              <w:t xml:space="preserve">Сведения о ЛДУ, </w:t>
            </w:r>
            <w:proofErr w:type="gramStart"/>
            <w:r w:rsidRPr="00404445">
              <w:rPr>
                <w:b/>
                <w:sz w:val="28"/>
                <w:szCs w:val="28"/>
              </w:rPr>
              <w:t>которую</w:t>
            </w:r>
            <w:proofErr w:type="gramEnd"/>
            <w:r w:rsidRPr="00404445">
              <w:rPr>
                <w:b/>
                <w:sz w:val="28"/>
                <w:szCs w:val="28"/>
              </w:rPr>
              <w:t xml:space="preserve"> Московская таможня предполагает эксплуатировать</w:t>
            </w:r>
          </w:p>
          <w:p w:rsidR="0076529D" w:rsidRDefault="0076529D" w:rsidP="00C10148">
            <w:pPr>
              <w:jc w:val="center"/>
              <w:rPr>
                <w:b/>
                <w:sz w:val="28"/>
                <w:szCs w:val="28"/>
              </w:rPr>
            </w:pPr>
          </w:p>
          <w:tbl>
            <w:tblPr>
              <w:tblW w:w="150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47"/>
              <w:gridCol w:w="1525"/>
              <w:gridCol w:w="2268"/>
              <w:gridCol w:w="1134"/>
              <w:gridCol w:w="1134"/>
              <w:gridCol w:w="993"/>
              <w:gridCol w:w="1134"/>
              <w:gridCol w:w="1417"/>
              <w:gridCol w:w="3402"/>
              <w:gridCol w:w="1701"/>
            </w:tblGrid>
            <w:tr w:rsidR="00F458AF" w:rsidRPr="009752BA" w:rsidTr="00F458AF">
              <w:tc>
                <w:tcPr>
                  <w:tcW w:w="347" w:type="dxa"/>
                  <w:vAlign w:val="center"/>
                </w:tcPr>
                <w:p w:rsidR="0076529D" w:rsidRPr="009752BA" w:rsidRDefault="0076529D" w:rsidP="00C86DD1">
                  <w:pPr>
                    <w:ind w:left="-108" w:right="-110" w:firstLine="2"/>
                    <w:jc w:val="center"/>
                    <w:rPr>
                      <w:b/>
                    </w:rPr>
                  </w:pPr>
                  <w:r w:rsidRPr="009752BA">
                    <w:rPr>
                      <w:b/>
                    </w:rPr>
                    <w:t xml:space="preserve">№ </w:t>
                  </w:r>
                  <w:proofErr w:type="gramStart"/>
                  <w:r w:rsidRPr="009752BA">
                    <w:rPr>
                      <w:b/>
                    </w:rPr>
                    <w:t>п</w:t>
                  </w:r>
                  <w:proofErr w:type="gramEnd"/>
                  <w:r w:rsidRPr="009752BA">
                    <w:rPr>
                      <w:b/>
                    </w:rPr>
                    <w:t>/п</w:t>
                  </w:r>
                </w:p>
              </w:tc>
              <w:tc>
                <w:tcPr>
                  <w:tcW w:w="1525" w:type="dxa"/>
                  <w:vAlign w:val="center"/>
                </w:tcPr>
                <w:p w:rsidR="0076529D" w:rsidRPr="009752BA" w:rsidRDefault="0076529D" w:rsidP="00AA00A0">
                  <w:pPr>
                    <w:ind w:left="-108" w:right="-110" w:firstLine="2"/>
                    <w:jc w:val="center"/>
                    <w:rPr>
                      <w:b/>
                    </w:rPr>
                  </w:pPr>
                  <w:r w:rsidRPr="009752BA">
                    <w:rPr>
                      <w:b/>
                    </w:rPr>
                    <w:t>Таможенный орган</w:t>
                  </w:r>
                </w:p>
              </w:tc>
              <w:tc>
                <w:tcPr>
                  <w:tcW w:w="2268" w:type="dxa"/>
                  <w:vAlign w:val="center"/>
                </w:tcPr>
                <w:p w:rsidR="0076529D" w:rsidRPr="009752BA" w:rsidRDefault="0076529D" w:rsidP="00C86DD1">
                  <w:pPr>
                    <w:ind w:left="-108" w:right="-108"/>
                    <w:jc w:val="center"/>
                    <w:rPr>
                      <w:b/>
                    </w:rPr>
                  </w:pPr>
                  <w:r w:rsidRPr="009752BA">
                    <w:rPr>
                      <w:b/>
                    </w:rPr>
                    <w:t>Наименование установки</w:t>
                  </w:r>
                </w:p>
              </w:tc>
              <w:tc>
                <w:tcPr>
                  <w:tcW w:w="1134" w:type="dxa"/>
                  <w:vAlign w:val="center"/>
                </w:tcPr>
                <w:p w:rsidR="0076529D" w:rsidRPr="009752BA" w:rsidRDefault="0076529D" w:rsidP="00C86DD1">
                  <w:pPr>
                    <w:ind w:left="-106" w:right="-108"/>
                    <w:jc w:val="center"/>
                    <w:rPr>
                      <w:b/>
                    </w:rPr>
                  </w:pPr>
                  <w:r w:rsidRPr="009752BA">
                    <w:rPr>
                      <w:b/>
                    </w:rPr>
                    <w:t xml:space="preserve">Тип установки </w:t>
                  </w:r>
                </w:p>
              </w:tc>
              <w:tc>
                <w:tcPr>
                  <w:tcW w:w="1134" w:type="dxa"/>
                  <w:vAlign w:val="center"/>
                </w:tcPr>
                <w:p w:rsidR="0076529D" w:rsidRPr="009752BA" w:rsidRDefault="0076529D" w:rsidP="00155B09">
                  <w:pPr>
                    <w:ind w:left="-108" w:right="-108"/>
                    <w:jc w:val="center"/>
                    <w:rPr>
                      <w:b/>
                    </w:rPr>
                  </w:pPr>
                  <w:r w:rsidRPr="009752BA">
                    <w:rPr>
                      <w:b/>
                    </w:rPr>
                    <w:t>Заводской номер</w:t>
                  </w:r>
                </w:p>
              </w:tc>
              <w:tc>
                <w:tcPr>
                  <w:tcW w:w="993" w:type="dxa"/>
                  <w:vAlign w:val="center"/>
                </w:tcPr>
                <w:p w:rsidR="0076529D" w:rsidRPr="009752BA" w:rsidRDefault="0076529D" w:rsidP="00C86DD1">
                  <w:pPr>
                    <w:ind w:left="-107" w:right="-107"/>
                    <w:jc w:val="center"/>
                    <w:rPr>
                      <w:b/>
                    </w:rPr>
                  </w:pPr>
                  <w:r w:rsidRPr="009752BA">
                    <w:rPr>
                      <w:b/>
                    </w:rPr>
                    <w:t>Год выпуска</w:t>
                  </w:r>
                </w:p>
              </w:tc>
              <w:tc>
                <w:tcPr>
                  <w:tcW w:w="1134" w:type="dxa"/>
                  <w:vAlign w:val="center"/>
                </w:tcPr>
                <w:p w:rsidR="00F458AF" w:rsidRDefault="00AA00A0" w:rsidP="00C86DD1">
                  <w:pPr>
                    <w:ind w:left="-141" w:right="-108" w:firstLine="141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Год ввода </w:t>
                  </w:r>
                  <w:proofErr w:type="gramStart"/>
                  <w:r w:rsidR="0076529D" w:rsidRPr="009752BA">
                    <w:rPr>
                      <w:b/>
                    </w:rPr>
                    <w:t>в</w:t>
                  </w:r>
                  <w:proofErr w:type="gramEnd"/>
                  <w:r w:rsidR="0076529D" w:rsidRPr="009752BA">
                    <w:rPr>
                      <w:b/>
                    </w:rPr>
                    <w:t xml:space="preserve"> </w:t>
                  </w:r>
                  <w:r w:rsidR="00F458AF">
                    <w:rPr>
                      <w:b/>
                    </w:rPr>
                    <w:t xml:space="preserve"> </w:t>
                  </w:r>
                </w:p>
                <w:p w:rsidR="0076529D" w:rsidRPr="009752BA" w:rsidRDefault="00F458AF" w:rsidP="00F458AF">
                  <w:pPr>
                    <w:ind w:left="-141" w:right="-108"/>
                    <w:rPr>
                      <w:b/>
                    </w:rPr>
                  </w:pPr>
                  <w:r>
                    <w:rPr>
                      <w:b/>
                    </w:rPr>
                    <w:t xml:space="preserve"> </w:t>
                  </w:r>
                  <w:proofErr w:type="spellStart"/>
                  <w:r w:rsidR="0076529D" w:rsidRPr="009752BA">
                    <w:rPr>
                      <w:b/>
                    </w:rPr>
                    <w:t>эксплуата</w:t>
                  </w:r>
                  <w:proofErr w:type="spellEnd"/>
                </w:p>
                <w:p w:rsidR="0076529D" w:rsidRPr="009752BA" w:rsidRDefault="0076529D" w:rsidP="00C86DD1">
                  <w:pPr>
                    <w:ind w:left="-141" w:right="-108" w:firstLine="141"/>
                    <w:jc w:val="center"/>
                    <w:rPr>
                      <w:b/>
                    </w:rPr>
                  </w:pPr>
                  <w:proofErr w:type="spellStart"/>
                  <w:r w:rsidRPr="009752BA">
                    <w:rPr>
                      <w:b/>
                    </w:rPr>
                    <w:t>цию</w:t>
                  </w:r>
                  <w:proofErr w:type="spellEnd"/>
                </w:p>
              </w:tc>
              <w:tc>
                <w:tcPr>
                  <w:tcW w:w="1417" w:type="dxa"/>
                  <w:vAlign w:val="center"/>
                </w:tcPr>
                <w:p w:rsidR="00F458AF" w:rsidRDefault="0076529D" w:rsidP="00F458AF">
                  <w:pPr>
                    <w:ind w:left="-165" w:right="-108"/>
                    <w:jc w:val="center"/>
                    <w:rPr>
                      <w:b/>
                    </w:rPr>
                  </w:pPr>
                  <w:r w:rsidRPr="009752BA">
                    <w:rPr>
                      <w:b/>
                    </w:rPr>
                    <w:t xml:space="preserve">«Мах» анодное   </w:t>
                  </w:r>
                  <w:r w:rsidR="00F458AF">
                    <w:rPr>
                      <w:b/>
                    </w:rPr>
                    <w:t xml:space="preserve">     </w:t>
                  </w:r>
                </w:p>
                <w:p w:rsidR="0076529D" w:rsidRPr="009752BA" w:rsidRDefault="00F458AF" w:rsidP="00F458AF">
                  <w:pPr>
                    <w:ind w:left="-165" w:right="-108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 напряжение</w:t>
                  </w:r>
                </w:p>
                <w:p w:rsidR="0076529D" w:rsidRPr="009752BA" w:rsidRDefault="0076529D" w:rsidP="00C86DD1">
                  <w:pPr>
                    <w:ind w:left="-108" w:right="-108"/>
                    <w:jc w:val="center"/>
                    <w:rPr>
                      <w:b/>
                    </w:rPr>
                  </w:pPr>
                  <w:proofErr w:type="spellStart"/>
                  <w:r w:rsidRPr="009752BA">
                    <w:rPr>
                      <w:b/>
                    </w:rPr>
                    <w:t>кВ</w:t>
                  </w:r>
                  <w:proofErr w:type="spellEnd"/>
                </w:p>
              </w:tc>
              <w:tc>
                <w:tcPr>
                  <w:tcW w:w="3402" w:type="dxa"/>
                  <w:vAlign w:val="center"/>
                </w:tcPr>
                <w:p w:rsidR="0076529D" w:rsidRPr="009752BA" w:rsidRDefault="0076529D" w:rsidP="00C86DD1">
                  <w:pPr>
                    <w:jc w:val="center"/>
                    <w:rPr>
                      <w:b/>
                    </w:rPr>
                  </w:pPr>
                  <w:r w:rsidRPr="009752BA">
                    <w:rPr>
                      <w:b/>
                    </w:rPr>
                    <w:t>Местонахождение объекта</w:t>
                  </w:r>
                </w:p>
              </w:tc>
              <w:tc>
                <w:tcPr>
                  <w:tcW w:w="1701" w:type="dxa"/>
                  <w:vAlign w:val="center"/>
                </w:tcPr>
                <w:p w:rsidR="0076529D" w:rsidRPr="009752BA" w:rsidRDefault="0076529D" w:rsidP="00C86DD1">
                  <w:pPr>
                    <w:ind w:left="-108" w:right="-107"/>
                    <w:jc w:val="center"/>
                    <w:rPr>
                      <w:b/>
                    </w:rPr>
                  </w:pPr>
                  <w:r w:rsidRPr="009752BA">
                    <w:rPr>
                      <w:b/>
                    </w:rPr>
                    <w:t>Договор безвозмездного пользования ДРТ</w:t>
                  </w:r>
                </w:p>
              </w:tc>
            </w:tr>
            <w:tr w:rsidR="00F458AF" w:rsidRPr="009752BA" w:rsidTr="00F458AF">
              <w:tc>
                <w:tcPr>
                  <w:tcW w:w="347" w:type="dxa"/>
                </w:tcPr>
                <w:p w:rsidR="0076529D" w:rsidRPr="009752BA" w:rsidRDefault="0076529D" w:rsidP="00C86DD1">
                  <w:pPr>
                    <w:ind w:left="-108" w:right="-110" w:firstLine="2"/>
                    <w:jc w:val="center"/>
                    <w:rPr>
                      <w:b/>
                    </w:rPr>
                  </w:pPr>
                  <w:r w:rsidRPr="009752BA">
                    <w:rPr>
                      <w:b/>
                    </w:rPr>
                    <w:t>1</w:t>
                  </w:r>
                </w:p>
              </w:tc>
              <w:tc>
                <w:tcPr>
                  <w:tcW w:w="1525" w:type="dxa"/>
                  <w:vAlign w:val="center"/>
                </w:tcPr>
                <w:p w:rsidR="0076529D" w:rsidRPr="009752BA" w:rsidRDefault="0076529D" w:rsidP="00C86DD1">
                  <w:pPr>
                    <w:ind w:left="-108" w:right="-110" w:firstLine="2"/>
                    <w:jc w:val="center"/>
                    <w:rPr>
                      <w:b/>
                    </w:rPr>
                  </w:pPr>
                  <w:r w:rsidRPr="009752BA">
                    <w:rPr>
                      <w:b/>
                    </w:rPr>
                    <w:t>2</w:t>
                  </w:r>
                </w:p>
              </w:tc>
              <w:tc>
                <w:tcPr>
                  <w:tcW w:w="2268" w:type="dxa"/>
                  <w:vAlign w:val="center"/>
                </w:tcPr>
                <w:p w:rsidR="0076529D" w:rsidRPr="009752BA" w:rsidRDefault="0076529D" w:rsidP="00C86DD1">
                  <w:pPr>
                    <w:ind w:left="-108" w:right="-75" w:hanging="31"/>
                    <w:jc w:val="center"/>
                    <w:rPr>
                      <w:b/>
                    </w:rPr>
                  </w:pPr>
                  <w:r w:rsidRPr="009752BA">
                    <w:rPr>
                      <w:b/>
                    </w:rPr>
                    <w:t>3</w:t>
                  </w:r>
                </w:p>
              </w:tc>
              <w:tc>
                <w:tcPr>
                  <w:tcW w:w="1134" w:type="dxa"/>
                  <w:vAlign w:val="center"/>
                </w:tcPr>
                <w:p w:rsidR="0076529D" w:rsidRPr="009752BA" w:rsidRDefault="0076529D" w:rsidP="00C86DD1">
                  <w:pPr>
                    <w:ind w:left="-106" w:right="-75"/>
                    <w:jc w:val="center"/>
                    <w:rPr>
                      <w:b/>
                    </w:rPr>
                  </w:pPr>
                  <w:r w:rsidRPr="009752BA">
                    <w:rPr>
                      <w:b/>
                    </w:rPr>
                    <w:t>4</w:t>
                  </w:r>
                </w:p>
              </w:tc>
              <w:tc>
                <w:tcPr>
                  <w:tcW w:w="1134" w:type="dxa"/>
                  <w:vAlign w:val="center"/>
                </w:tcPr>
                <w:p w:rsidR="0076529D" w:rsidRPr="009752BA" w:rsidRDefault="0076529D" w:rsidP="00C86DD1">
                  <w:pPr>
                    <w:ind w:left="-108" w:right="-75"/>
                    <w:jc w:val="center"/>
                    <w:rPr>
                      <w:b/>
                    </w:rPr>
                  </w:pPr>
                  <w:r w:rsidRPr="009752BA">
                    <w:rPr>
                      <w:b/>
                    </w:rPr>
                    <w:t>5</w:t>
                  </w:r>
                </w:p>
              </w:tc>
              <w:tc>
                <w:tcPr>
                  <w:tcW w:w="993" w:type="dxa"/>
                  <w:vAlign w:val="center"/>
                </w:tcPr>
                <w:p w:rsidR="0076529D" w:rsidRPr="009752BA" w:rsidRDefault="0076529D" w:rsidP="00C86DD1">
                  <w:pPr>
                    <w:ind w:left="-107" w:right="-107"/>
                    <w:jc w:val="center"/>
                    <w:rPr>
                      <w:b/>
                    </w:rPr>
                  </w:pPr>
                  <w:r w:rsidRPr="009752BA">
                    <w:rPr>
                      <w:b/>
                    </w:rPr>
                    <w:t>6</w:t>
                  </w:r>
                </w:p>
              </w:tc>
              <w:tc>
                <w:tcPr>
                  <w:tcW w:w="1134" w:type="dxa"/>
                  <w:vAlign w:val="center"/>
                </w:tcPr>
                <w:p w:rsidR="0076529D" w:rsidRPr="009752BA" w:rsidRDefault="0076529D" w:rsidP="00C86DD1">
                  <w:pPr>
                    <w:ind w:left="-141" w:right="-108" w:firstLine="141"/>
                    <w:jc w:val="center"/>
                    <w:rPr>
                      <w:b/>
                    </w:rPr>
                  </w:pPr>
                  <w:r w:rsidRPr="009752BA">
                    <w:rPr>
                      <w:b/>
                    </w:rPr>
                    <w:t>7</w:t>
                  </w:r>
                </w:p>
              </w:tc>
              <w:tc>
                <w:tcPr>
                  <w:tcW w:w="1417" w:type="dxa"/>
                  <w:vAlign w:val="center"/>
                </w:tcPr>
                <w:p w:rsidR="0076529D" w:rsidRPr="009752BA" w:rsidRDefault="0076529D" w:rsidP="00C86DD1">
                  <w:pPr>
                    <w:ind w:left="-165" w:right="-108"/>
                    <w:jc w:val="center"/>
                    <w:rPr>
                      <w:b/>
                    </w:rPr>
                  </w:pPr>
                  <w:r w:rsidRPr="009752BA">
                    <w:rPr>
                      <w:b/>
                    </w:rPr>
                    <w:t>8</w:t>
                  </w:r>
                </w:p>
              </w:tc>
              <w:tc>
                <w:tcPr>
                  <w:tcW w:w="3402" w:type="dxa"/>
                  <w:vAlign w:val="center"/>
                </w:tcPr>
                <w:p w:rsidR="0076529D" w:rsidRPr="009752BA" w:rsidRDefault="0076529D" w:rsidP="00C86DD1">
                  <w:pPr>
                    <w:jc w:val="center"/>
                    <w:rPr>
                      <w:b/>
                    </w:rPr>
                  </w:pPr>
                  <w:r w:rsidRPr="009752BA">
                    <w:rPr>
                      <w:b/>
                    </w:rPr>
                    <w:t>9</w:t>
                  </w:r>
                </w:p>
              </w:tc>
              <w:tc>
                <w:tcPr>
                  <w:tcW w:w="1701" w:type="dxa"/>
                  <w:vAlign w:val="center"/>
                </w:tcPr>
                <w:p w:rsidR="0076529D" w:rsidRPr="009752BA" w:rsidRDefault="0076529D" w:rsidP="00C86DD1">
                  <w:pPr>
                    <w:ind w:left="-108" w:right="-107" w:firstLine="141"/>
                    <w:jc w:val="center"/>
                    <w:rPr>
                      <w:b/>
                    </w:rPr>
                  </w:pPr>
                  <w:r w:rsidRPr="009752BA">
                    <w:rPr>
                      <w:b/>
                    </w:rPr>
                    <w:t>10</w:t>
                  </w:r>
                </w:p>
              </w:tc>
            </w:tr>
            <w:tr w:rsidR="00F458AF" w:rsidRPr="009752BA" w:rsidTr="00F458AF">
              <w:trPr>
                <w:trHeight w:val="1481"/>
              </w:trPr>
              <w:tc>
                <w:tcPr>
                  <w:tcW w:w="347" w:type="dxa"/>
                  <w:vAlign w:val="center"/>
                </w:tcPr>
                <w:p w:rsidR="0076529D" w:rsidRPr="009752BA" w:rsidRDefault="0076529D" w:rsidP="00AA00A0">
                  <w:pPr>
                    <w:ind w:left="-71" w:right="-111"/>
                    <w:jc w:val="center"/>
                    <w:rPr>
                      <w:sz w:val="22"/>
                      <w:szCs w:val="22"/>
                    </w:rPr>
                  </w:pPr>
                  <w:r w:rsidRPr="009752BA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525" w:type="dxa"/>
                  <w:vAlign w:val="center"/>
                </w:tcPr>
                <w:p w:rsidR="0076529D" w:rsidRPr="009752BA" w:rsidRDefault="0076529D" w:rsidP="00AA00A0">
                  <w:pPr>
                    <w:ind w:left="-205" w:right="-153"/>
                    <w:jc w:val="center"/>
                    <w:rPr>
                      <w:sz w:val="22"/>
                      <w:szCs w:val="22"/>
                    </w:rPr>
                  </w:pPr>
                  <w:r w:rsidRPr="009752BA">
                    <w:rPr>
                      <w:sz w:val="22"/>
                      <w:szCs w:val="22"/>
                    </w:rPr>
                    <w:t>Акулов</w:t>
                  </w:r>
                  <w:r w:rsidRPr="00404445">
                    <w:rPr>
                      <w:sz w:val="22"/>
                      <w:szCs w:val="22"/>
                    </w:rPr>
                    <w:t>с</w:t>
                  </w:r>
                  <w:r w:rsidRPr="009752BA">
                    <w:rPr>
                      <w:sz w:val="22"/>
                      <w:szCs w:val="22"/>
                    </w:rPr>
                    <w:t>к</w:t>
                  </w:r>
                  <w:r w:rsidRPr="00404445">
                    <w:rPr>
                      <w:sz w:val="22"/>
                      <w:szCs w:val="22"/>
                    </w:rPr>
                    <w:t>и</w:t>
                  </w:r>
                  <w:r w:rsidRPr="009752BA">
                    <w:rPr>
                      <w:sz w:val="22"/>
                      <w:szCs w:val="22"/>
                    </w:rPr>
                    <w:t>й тп</w:t>
                  </w:r>
                </w:p>
                <w:p w:rsidR="0076529D" w:rsidRPr="009752BA" w:rsidRDefault="0076529D" w:rsidP="00AA00A0">
                  <w:pPr>
                    <w:ind w:left="-108" w:right="-108"/>
                    <w:jc w:val="center"/>
                    <w:rPr>
                      <w:color w:val="FF0000"/>
                      <w:sz w:val="22"/>
                      <w:szCs w:val="22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:rsidR="00AA00A0" w:rsidRDefault="00AA00A0" w:rsidP="00AA00A0">
                  <w:pPr>
                    <w:ind w:left="-108" w:right="-108"/>
                    <w:jc w:val="center"/>
                    <w:rPr>
                      <w:sz w:val="22"/>
                      <w:szCs w:val="22"/>
                    </w:rPr>
                  </w:pPr>
                </w:p>
                <w:p w:rsidR="0076529D" w:rsidRPr="009752BA" w:rsidRDefault="00AA00A0" w:rsidP="00AA00A0">
                  <w:pPr>
                    <w:ind w:left="-108" w:right="-108"/>
                    <w:jc w:val="center"/>
                    <w:rPr>
                      <w:sz w:val="22"/>
                      <w:szCs w:val="22"/>
                    </w:rPr>
                  </w:pPr>
                  <w:proofErr w:type="spellStart"/>
                  <w:r>
                    <w:rPr>
                      <w:sz w:val="22"/>
                      <w:szCs w:val="22"/>
                    </w:rPr>
                    <w:t>Р</w:t>
                  </w:r>
                  <w:r w:rsidR="0076529D" w:rsidRPr="009752BA">
                    <w:rPr>
                      <w:sz w:val="22"/>
                      <w:szCs w:val="22"/>
                    </w:rPr>
                    <w:t>ентгенотелевизионная</w:t>
                  </w:r>
                  <w:proofErr w:type="spellEnd"/>
                  <w:r w:rsidR="0076529D" w:rsidRPr="009752BA">
                    <w:rPr>
                      <w:sz w:val="22"/>
                      <w:szCs w:val="22"/>
                    </w:rPr>
                    <w:t xml:space="preserve"> система для досмотра крупногабаритных и </w:t>
                  </w:r>
                  <w:proofErr w:type="spellStart"/>
                  <w:r w:rsidR="0076529D" w:rsidRPr="009752BA">
                    <w:rPr>
                      <w:sz w:val="22"/>
                      <w:szCs w:val="22"/>
                    </w:rPr>
                    <w:t>паллетированных</w:t>
                  </w:r>
                  <w:proofErr w:type="spellEnd"/>
                  <w:r w:rsidR="0076529D" w:rsidRPr="009752BA">
                    <w:rPr>
                      <w:sz w:val="22"/>
                      <w:szCs w:val="22"/>
                    </w:rPr>
                    <w:t xml:space="preserve"> грузов</w:t>
                  </w:r>
                </w:p>
                <w:p w:rsidR="0076529D" w:rsidRPr="009752BA" w:rsidRDefault="0076529D" w:rsidP="00AA00A0">
                  <w:pPr>
                    <w:ind w:left="-110"/>
                    <w:jc w:val="center"/>
                    <w:rPr>
                      <w:sz w:val="22"/>
                      <w:szCs w:val="22"/>
                    </w:rPr>
                  </w:pPr>
                  <w:r w:rsidRPr="009752BA">
                    <w:rPr>
                      <w:b/>
                      <w:sz w:val="22"/>
                      <w:szCs w:val="22"/>
                    </w:rPr>
                    <w:t>(эксплуатация)</w:t>
                  </w:r>
                </w:p>
              </w:tc>
              <w:tc>
                <w:tcPr>
                  <w:tcW w:w="1134" w:type="dxa"/>
                  <w:vAlign w:val="center"/>
                </w:tcPr>
                <w:p w:rsidR="00AA00A0" w:rsidRDefault="00AA00A0" w:rsidP="00AA00A0">
                  <w:pPr>
                    <w:ind w:left="-63" w:right="-108"/>
                    <w:jc w:val="center"/>
                    <w:rPr>
                      <w:sz w:val="22"/>
                      <w:szCs w:val="22"/>
                    </w:rPr>
                  </w:pPr>
                </w:p>
                <w:p w:rsidR="00AA00A0" w:rsidRDefault="00AA00A0" w:rsidP="00AA00A0">
                  <w:pPr>
                    <w:ind w:left="-63" w:right="-108"/>
                    <w:jc w:val="center"/>
                    <w:rPr>
                      <w:sz w:val="22"/>
                      <w:szCs w:val="22"/>
                    </w:rPr>
                  </w:pPr>
                </w:p>
                <w:p w:rsidR="0076529D" w:rsidRPr="009752BA" w:rsidRDefault="0076529D" w:rsidP="00AA00A0">
                  <w:pPr>
                    <w:ind w:right="-108"/>
                    <w:jc w:val="center"/>
                    <w:rPr>
                      <w:sz w:val="22"/>
                      <w:szCs w:val="22"/>
                      <w:lang w:val="en-US"/>
                    </w:rPr>
                  </w:pPr>
                  <w:r w:rsidRPr="00404445">
                    <w:rPr>
                      <w:sz w:val="22"/>
                      <w:szCs w:val="22"/>
                      <w:lang w:val="en-US"/>
                    </w:rPr>
                    <w:t>FEP ME</w:t>
                  </w:r>
                  <w:r w:rsidRPr="00404445">
                    <w:rPr>
                      <w:sz w:val="22"/>
                      <w:szCs w:val="22"/>
                    </w:rPr>
                    <w:t xml:space="preserve"> </w:t>
                  </w:r>
                  <w:r w:rsidRPr="009752BA">
                    <w:rPr>
                      <w:sz w:val="22"/>
                      <w:szCs w:val="22"/>
                      <w:lang w:val="en-US"/>
                    </w:rPr>
                    <w:t>CARGO</w:t>
                  </w:r>
                </w:p>
                <w:p w:rsidR="0076529D" w:rsidRPr="009752BA" w:rsidRDefault="0076529D" w:rsidP="00AA00A0">
                  <w:pPr>
                    <w:ind w:left="-108" w:right="-108"/>
                    <w:jc w:val="center"/>
                    <w:rPr>
                      <w:sz w:val="22"/>
                      <w:szCs w:val="22"/>
                      <w:lang w:val="en-US"/>
                    </w:rPr>
                  </w:pPr>
                </w:p>
                <w:p w:rsidR="0076529D" w:rsidRPr="009752BA" w:rsidRDefault="0076529D" w:rsidP="00AA00A0">
                  <w:pPr>
                    <w:ind w:left="-108" w:right="-108"/>
                    <w:jc w:val="center"/>
                    <w:rPr>
                      <w:sz w:val="22"/>
                      <w:szCs w:val="22"/>
                      <w:lang w:val="en-US"/>
                    </w:rPr>
                  </w:pPr>
                </w:p>
                <w:p w:rsidR="0076529D" w:rsidRPr="009752BA" w:rsidRDefault="0076529D" w:rsidP="00AA00A0">
                  <w:pPr>
                    <w:ind w:right="-108" w:hanging="108"/>
                    <w:jc w:val="center"/>
                    <w:rPr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76529D" w:rsidRPr="009752BA" w:rsidRDefault="0076529D" w:rsidP="00AA00A0">
                  <w:pPr>
                    <w:ind w:left="-108" w:right="-108"/>
                    <w:jc w:val="center"/>
                    <w:rPr>
                      <w:sz w:val="22"/>
                      <w:szCs w:val="22"/>
                    </w:rPr>
                  </w:pPr>
                  <w:r w:rsidRPr="009752BA">
                    <w:rPr>
                      <w:sz w:val="22"/>
                      <w:szCs w:val="22"/>
                    </w:rPr>
                    <w:t>032261001</w:t>
                  </w:r>
                </w:p>
              </w:tc>
              <w:tc>
                <w:tcPr>
                  <w:tcW w:w="993" w:type="dxa"/>
                  <w:vAlign w:val="center"/>
                </w:tcPr>
                <w:p w:rsidR="0076529D" w:rsidRPr="009752BA" w:rsidRDefault="0076529D" w:rsidP="00AA00A0">
                  <w:pPr>
                    <w:ind w:left="-106" w:right="-109"/>
                    <w:jc w:val="center"/>
                    <w:rPr>
                      <w:sz w:val="22"/>
                      <w:szCs w:val="22"/>
                    </w:rPr>
                  </w:pPr>
                  <w:r w:rsidRPr="009752BA">
                    <w:rPr>
                      <w:sz w:val="22"/>
                      <w:szCs w:val="22"/>
                    </w:rPr>
                    <w:t>2005</w:t>
                  </w:r>
                </w:p>
              </w:tc>
              <w:tc>
                <w:tcPr>
                  <w:tcW w:w="1134" w:type="dxa"/>
                  <w:vAlign w:val="center"/>
                </w:tcPr>
                <w:p w:rsidR="0076529D" w:rsidRPr="009752BA" w:rsidRDefault="0076529D" w:rsidP="00AA00A0">
                  <w:pPr>
                    <w:ind w:left="-106" w:right="-109"/>
                    <w:jc w:val="center"/>
                    <w:rPr>
                      <w:sz w:val="22"/>
                      <w:szCs w:val="22"/>
                    </w:rPr>
                  </w:pPr>
                  <w:r w:rsidRPr="009752BA">
                    <w:rPr>
                      <w:sz w:val="22"/>
                      <w:szCs w:val="22"/>
                    </w:rPr>
                    <w:t>2006</w:t>
                  </w:r>
                </w:p>
              </w:tc>
              <w:tc>
                <w:tcPr>
                  <w:tcW w:w="1417" w:type="dxa"/>
                  <w:vAlign w:val="center"/>
                </w:tcPr>
                <w:p w:rsidR="0076529D" w:rsidRPr="009752BA" w:rsidRDefault="0076529D" w:rsidP="00AA00A0">
                  <w:pPr>
                    <w:ind w:left="-108" w:right="-108"/>
                    <w:jc w:val="center"/>
                    <w:rPr>
                      <w:sz w:val="22"/>
                      <w:szCs w:val="22"/>
                    </w:rPr>
                  </w:pPr>
                  <w:r w:rsidRPr="009752BA">
                    <w:rPr>
                      <w:sz w:val="22"/>
                      <w:szCs w:val="22"/>
                    </w:rPr>
                    <w:t>150</w:t>
                  </w:r>
                </w:p>
              </w:tc>
              <w:tc>
                <w:tcPr>
                  <w:tcW w:w="3402" w:type="dxa"/>
                  <w:vAlign w:val="center"/>
                </w:tcPr>
                <w:p w:rsidR="00F458AF" w:rsidRDefault="00F458AF" w:rsidP="00AA00A0">
                  <w:pPr>
                    <w:ind w:left="-108" w:right="-74"/>
                    <w:jc w:val="center"/>
                    <w:rPr>
                      <w:sz w:val="22"/>
                      <w:szCs w:val="22"/>
                    </w:rPr>
                  </w:pPr>
                </w:p>
                <w:p w:rsidR="0076529D" w:rsidRPr="009752BA" w:rsidRDefault="0076529D" w:rsidP="00AA00A0">
                  <w:pPr>
                    <w:ind w:left="-108" w:right="-74"/>
                    <w:jc w:val="center"/>
                    <w:rPr>
                      <w:sz w:val="22"/>
                      <w:szCs w:val="22"/>
                    </w:rPr>
                  </w:pPr>
                  <w:r w:rsidRPr="009752BA">
                    <w:rPr>
                      <w:sz w:val="22"/>
                      <w:szCs w:val="22"/>
                    </w:rPr>
                    <w:t>ООО «КРОКУС ИНТЕРСЕРВИС»</w:t>
                  </w:r>
                </w:p>
                <w:p w:rsidR="00522498" w:rsidRDefault="0076529D" w:rsidP="00AA00A0">
                  <w:pPr>
                    <w:ind w:left="-108" w:right="-74"/>
                    <w:jc w:val="center"/>
                    <w:rPr>
                      <w:sz w:val="22"/>
                      <w:szCs w:val="22"/>
                    </w:rPr>
                  </w:pPr>
                  <w:r w:rsidRPr="009752BA">
                    <w:rPr>
                      <w:sz w:val="22"/>
                      <w:szCs w:val="22"/>
                    </w:rPr>
                    <w:t>Московская область,</w:t>
                  </w:r>
                </w:p>
                <w:p w:rsidR="0076529D" w:rsidRPr="009752BA" w:rsidRDefault="00522498" w:rsidP="00AA00A0">
                  <w:pPr>
                    <w:ind w:left="-108" w:right="-74"/>
                    <w:jc w:val="center"/>
                    <w:rPr>
                      <w:i/>
                      <w:iCs/>
                      <w:color w:val="7030A0"/>
                      <w:sz w:val="22"/>
                      <w:szCs w:val="22"/>
                    </w:rPr>
                  </w:pPr>
                  <w:r w:rsidRPr="009752BA">
                    <w:rPr>
                      <w:sz w:val="22"/>
                      <w:szCs w:val="22"/>
                    </w:rPr>
                    <w:t>Одинцов</w:t>
                  </w:r>
                  <w:r>
                    <w:rPr>
                      <w:sz w:val="22"/>
                      <w:szCs w:val="22"/>
                    </w:rPr>
                    <w:t xml:space="preserve">ский район, городское поселение </w:t>
                  </w:r>
                  <w:r w:rsidR="0076529D" w:rsidRPr="009752BA">
                    <w:rPr>
                      <w:sz w:val="22"/>
                      <w:szCs w:val="22"/>
                    </w:rPr>
                    <w:t>Одинцово,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 w:rsidR="0076529D" w:rsidRPr="009752BA">
                    <w:rPr>
                      <w:sz w:val="22"/>
                      <w:szCs w:val="22"/>
                    </w:rPr>
                    <w:t xml:space="preserve">с. </w:t>
                  </w:r>
                  <w:proofErr w:type="spellStart"/>
                  <w:r w:rsidR="0076529D" w:rsidRPr="009752BA">
                    <w:rPr>
                      <w:sz w:val="22"/>
                      <w:szCs w:val="22"/>
                    </w:rPr>
                    <w:t>Акулово</w:t>
                  </w:r>
                  <w:proofErr w:type="spellEnd"/>
                  <w:r w:rsidR="0076529D" w:rsidRPr="009752BA">
                    <w:rPr>
                      <w:sz w:val="22"/>
                      <w:szCs w:val="22"/>
                    </w:rPr>
                    <w:t xml:space="preserve">, ул. </w:t>
                  </w:r>
                  <w:proofErr w:type="gramStart"/>
                  <w:r w:rsidR="0076529D" w:rsidRPr="009752BA">
                    <w:rPr>
                      <w:sz w:val="22"/>
                      <w:szCs w:val="22"/>
                    </w:rPr>
                    <w:t>Новая</w:t>
                  </w:r>
                  <w:proofErr w:type="gramEnd"/>
                  <w:r w:rsidR="0076529D" w:rsidRPr="009752BA">
                    <w:rPr>
                      <w:sz w:val="22"/>
                      <w:szCs w:val="22"/>
                    </w:rPr>
                    <w:t>, д.</w:t>
                  </w:r>
                  <w:r w:rsidR="0076529D" w:rsidRPr="00404445">
                    <w:rPr>
                      <w:sz w:val="22"/>
                      <w:szCs w:val="22"/>
                    </w:rPr>
                    <w:t xml:space="preserve"> </w:t>
                  </w:r>
                  <w:r w:rsidR="0076529D" w:rsidRPr="009752BA">
                    <w:rPr>
                      <w:sz w:val="22"/>
                      <w:szCs w:val="22"/>
                    </w:rPr>
                    <w:t>137</w:t>
                  </w:r>
                </w:p>
                <w:p w:rsidR="0076529D" w:rsidRPr="009752BA" w:rsidRDefault="0076529D" w:rsidP="00AA00A0">
                  <w:pPr>
                    <w:jc w:val="center"/>
                    <w:rPr>
                      <w:color w:val="FF0000"/>
                      <w:sz w:val="22"/>
                      <w:szCs w:val="22"/>
                    </w:rPr>
                  </w:pPr>
                </w:p>
                <w:p w:rsidR="0076529D" w:rsidRPr="009752BA" w:rsidRDefault="0076529D" w:rsidP="00AA00A0">
                  <w:pPr>
                    <w:jc w:val="center"/>
                    <w:rPr>
                      <w:color w:val="0070C0"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:rsidR="0076529D" w:rsidRPr="009752BA" w:rsidRDefault="0076529D" w:rsidP="00AA00A0">
                  <w:pPr>
                    <w:jc w:val="center"/>
                    <w:rPr>
                      <w:sz w:val="22"/>
                      <w:szCs w:val="22"/>
                    </w:rPr>
                  </w:pPr>
                  <w:r w:rsidRPr="009752BA">
                    <w:rPr>
                      <w:sz w:val="22"/>
                      <w:szCs w:val="22"/>
                    </w:rPr>
                    <w:t>14-30/16 от 20.01.2013</w:t>
                  </w:r>
                </w:p>
              </w:tc>
            </w:tr>
            <w:tr w:rsidR="00F458AF" w:rsidRPr="009752BA" w:rsidTr="00F458AF">
              <w:trPr>
                <w:trHeight w:val="1268"/>
              </w:trPr>
              <w:tc>
                <w:tcPr>
                  <w:tcW w:w="347" w:type="dxa"/>
                  <w:vAlign w:val="center"/>
                </w:tcPr>
                <w:p w:rsidR="00415AF7" w:rsidRPr="009752BA" w:rsidRDefault="00AA00A0" w:rsidP="00AA00A0">
                  <w:pPr>
                    <w:ind w:left="-71" w:right="-111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525" w:type="dxa"/>
                  <w:vAlign w:val="center"/>
                </w:tcPr>
                <w:p w:rsidR="00415AF7" w:rsidRPr="009752BA" w:rsidRDefault="00415AF7" w:rsidP="00AA00A0">
                  <w:pPr>
                    <w:ind w:left="-108" w:right="-108"/>
                    <w:jc w:val="center"/>
                    <w:rPr>
                      <w:sz w:val="22"/>
                      <w:szCs w:val="22"/>
                    </w:rPr>
                  </w:pPr>
                  <w:r w:rsidRPr="009752BA">
                    <w:rPr>
                      <w:sz w:val="22"/>
                      <w:szCs w:val="22"/>
                    </w:rPr>
                    <w:t>Ленин</w:t>
                  </w:r>
                  <w:r w:rsidR="00155B09">
                    <w:rPr>
                      <w:sz w:val="22"/>
                      <w:szCs w:val="22"/>
                    </w:rPr>
                    <w:t>градск</w:t>
                  </w:r>
                  <w:r w:rsidRPr="009752BA">
                    <w:rPr>
                      <w:sz w:val="22"/>
                      <w:szCs w:val="22"/>
                    </w:rPr>
                    <w:t>ий</w:t>
                  </w:r>
                  <w:r w:rsidR="00155B09">
                    <w:rPr>
                      <w:sz w:val="22"/>
                      <w:szCs w:val="22"/>
                    </w:rPr>
                    <w:t xml:space="preserve"> </w:t>
                  </w:r>
                  <w:r w:rsidRPr="009752BA">
                    <w:rPr>
                      <w:sz w:val="22"/>
                      <w:szCs w:val="22"/>
                    </w:rPr>
                    <w:t>тп</w:t>
                  </w:r>
                </w:p>
                <w:p w:rsidR="00415AF7" w:rsidRPr="009752BA" w:rsidRDefault="00415AF7" w:rsidP="00AA00A0">
                  <w:pPr>
                    <w:ind w:left="-108" w:right="-108"/>
                    <w:jc w:val="center"/>
                    <w:rPr>
                      <w:sz w:val="22"/>
                      <w:szCs w:val="22"/>
                    </w:rPr>
                  </w:pPr>
                </w:p>
                <w:p w:rsidR="00415AF7" w:rsidRPr="009752BA" w:rsidRDefault="00415AF7" w:rsidP="00AA00A0">
                  <w:pPr>
                    <w:ind w:left="-108" w:right="-108"/>
                    <w:jc w:val="center"/>
                    <w:rPr>
                      <w:i/>
                      <w:color w:val="7030A0"/>
                      <w:sz w:val="22"/>
                      <w:szCs w:val="22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:rsidR="00415AF7" w:rsidRPr="009752BA" w:rsidRDefault="00415AF7" w:rsidP="00AA00A0">
                  <w:pPr>
                    <w:ind w:left="-110" w:right="-108"/>
                    <w:jc w:val="center"/>
                    <w:rPr>
                      <w:sz w:val="22"/>
                      <w:szCs w:val="22"/>
                    </w:rPr>
                  </w:pPr>
                  <w:proofErr w:type="spellStart"/>
                  <w:r w:rsidRPr="009752BA">
                    <w:rPr>
                      <w:sz w:val="22"/>
                      <w:szCs w:val="22"/>
                    </w:rPr>
                    <w:t>Рентгенотелевизионная</w:t>
                  </w:r>
                  <w:proofErr w:type="spellEnd"/>
                </w:p>
                <w:p w:rsidR="00415AF7" w:rsidRPr="009752BA" w:rsidRDefault="00415AF7" w:rsidP="00AA00A0">
                  <w:pPr>
                    <w:ind w:left="-110"/>
                    <w:jc w:val="center"/>
                    <w:rPr>
                      <w:sz w:val="22"/>
                      <w:szCs w:val="22"/>
                    </w:rPr>
                  </w:pPr>
                  <w:r w:rsidRPr="009752BA">
                    <w:rPr>
                      <w:sz w:val="22"/>
                      <w:szCs w:val="22"/>
                    </w:rPr>
                    <w:t>инспекционная</w:t>
                  </w:r>
                </w:p>
                <w:p w:rsidR="00415AF7" w:rsidRPr="009752BA" w:rsidRDefault="00415AF7" w:rsidP="00AA00A0">
                  <w:pPr>
                    <w:ind w:left="-110"/>
                    <w:jc w:val="center"/>
                    <w:rPr>
                      <w:sz w:val="22"/>
                      <w:szCs w:val="22"/>
                    </w:rPr>
                  </w:pPr>
                  <w:r w:rsidRPr="009752BA">
                    <w:rPr>
                      <w:sz w:val="22"/>
                      <w:szCs w:val="22"/>
                    </w:rPr>
                    <w:t>система</w:t>
                  </w:r>
                </w:p>
                <w:p w:rsidR="00415AF7" w:rsidRPr="009752BA" w:rsidRDefault="00415AF7" w:rsidP="00AA00A0">
                  <w:pPr>
                    <w:ind w:left="-110"/>
                    <w:jc w:val="center"/>
                    <w:rPr>
                      <w:sz w:val="22"/>
                      <w:szCs w:val="22"/>
                    </w:rPr>
                  </w:pPr>
                  <w:r w:rsidRPr="009752BA">
                    <w:rPr>
                      <w:b/>
                      <w:sz w:val="22"/>
                      <w:szCs w:val="22"/>
                    </w:rPr>
                    <w:t>(эксплуатация)</w:t>
                  </w:r>
                </w:p>
              </w:tc>
              <w:tc>
                <w:tcPr>
                  <w:tcW w:w="1134" w:type="dxa"/>
                  <w:vAlign w:val="center"/>
                </w:tcPr>
                <w:p w:rsidR="00415AF7" w:rsidRPr="009752BA" w:rsidRDefault="00415AF7" w:rsidP="00AA00A0">
                  <w:pPr>
                    <w:ind w:left="-63" w:right="-108" w:hanging="45"/>
                    <w:jc w:val="center"/>
                    <w:rPr>
                      <w:sz w:val="22"/>
                      <w:szCs w:val="22"/>
                    </w:rPr>
                  </w:pPr>
                  <w:proofErr w:type="spellStart"/>
                  <w:r w:rsidRPr="009752BA">
                    <w:rPr>
                      <w:sz w:val="22"/>
                      <w:szCs w:val="22"/>
                    </w:rPr>
                    <w:t>Rapiscan</w:t>
                  </w:r>
                  <w:proofErr w:type="spellEnd"/>
                  <w:r w:rsidRPr="009752BA">
                    <w:rPr>
                      <w:sz w:val="22"/>
                      <w:szCs w:val="22"/>
                    </w:rPr>
                    <w:t xml:space="preserve"> 532Н</w:t>
                  </w:r>
                </w:p>
                <w:p w:rsidR="00415AF7" w:rsidRPr="009752BA" w:rsidRDefault="00415AF7" w:rsidP="00AA00A0">
                  <w:pPr>
                    <w:ind w:left="-63" w:right="-108" w:hanging="45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415AF7" w:rsidRPr="009752BA" w:rsidRDefault="00415AF7" w:rsidP="00AA00A0">
                  <w:pPr>
                    <w:ind w:left="-108" w:right="-108"/>
                    <w:jc w:val="center"/>
                    <w:rPr>
                      <w:sz w:val="22"/>
                      <w:szCs w:val="22"/>
                    </w:rPr>
                  </w:pPr>
                  <w:r w:rsidRPr="009752BA">
                    <w:rPr>
                      <w:sz w:val="22"/>
                      <w:szCs w:val="22"/>
                    </w:rPr>
                    <w:t>60517N30</w:t>
                  </w:r>
                </w:p>
              </w:tc>
              <w:tc>
                <w:tcPr>
                  <w:tcW w:w="993" w:type="dxa"/>
                  <w:vAlign w:val="center"/>
                </w:tcPr>
                <w:p w:rsidR="00415AF7" w:rsidRPr="009752BA" w:rsidRDefault="00415AF7" w:rsidP="00AA00A0">
                  <w:pPr>
                    <w:ind w:left="-106" w:right="-109"/>
                    <w:jc w:val="center"/>
                    <w:rPr>
                      <w:sz w:val="22"/>
                      <w:szCs w:val="22"/>
                    </w:rPr>
                  </w:pPr>
                  <w:r w:rsidRPr="009752BA">
                    <w:rPr>
                      <w:sz w:val="22"/>
                      <w:szCs w:val="22"/>
                    </w:rPr>
                    <w:t>200</w:t>
                  </w:r>
                  <w:r w:rsidR="00B40A09">
                    <w:rPr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1134" w:type="dxa"/>
                  <w:vAlign w:val="center"/>
                </w:tcPr>
                <w:p w:rsidR="00415AF7" w:rsidRPr="009752BA" w:rsidRDefault="00415AF7" w:rsidP="00AA00A0">
                  <w:pPr>
                    <w:ind w:left="-106" w:right="-109"/>
                    <w:jc w:val="center"/>
                    <w:rPr>
                      <w:sz w:val="22"/>
                      <w:szCs w:val="22"/>
                    </w:rPr>
                  </w:pPr>
                  <w:r w:rsidRPr="009752BA">
                    <w:rPr>
                      <w:sz w:val="22"/>
                      <w:szCs w:val="22"/>
                    </w:rPr>
                    <w:t>2009</w:t>
                  </w:r>
                </w:p>
              </w:tc>
              <w:tc>
                <w:tcPr>
                  <w:tcW w:w="1417" w:type="dxa"/>
                  <w:vAlign w:val="center"/>
                </w:tcPr>
                <w:p w:rsidR="00415AF7" w:rsidRPr="009752BA" w:rsidRDefault="00415AF7" w:rsidP="00AA00A0">
                  <w:pPr>
                    <w:jc w:val="center"/>
                    <w:rPr>
                      <w:sz w:val="22"/>
                      <w:szCs w:val="22"/>
                    </w:rPr>
                  </w:pPr>
                  <w:r w:rsidRPr="009752BA">
                    <w:rPr>
                      <w:sz w:val="22"/>
                      <w:szCs w:val="22"/>
                    </w:rPr>
                    <w:t>160</w:t>
                  </w:r>
                </w:p>
              </w:tc>
              <w:tc>
                <w:tcPr>
                  <w:tcW w:w="3402" w:type="dxa"/>
                  <w:vAlign w:val="center"/>
                </w:tcPr>
                <w:p w:rsidR="00F458AF" w:rsidRPr="009752BA" w:rsidRDefault="00415AF7" w:rsidP="00F458AF">
                  <w:pPr>
                    <w:jc w:val="center"/>
                    <w:rPr>
                      <w:sz w:val="22"/>
                      <w:szCs w:val="22"/>
                    </w:rPr>
                  </w:pPr>
                  <w:r w:rsidRPr="009752BA">
                    <w:rPr>
                      <w:sz w:val="22"/>
                      <w:szCs w:val="22"/>
                    </w:rPr>
                    <w:t>ООО «</w:t>
                  </w:r>
                  <w:proofErr w:type="spellStart"/>
                  <w:r w:rsidRPr="009752BA">
                    <w:rPr>
                      <w:sz w:val="22"/>
                      <w:szCs w:val="22"/>
                    </w:rPr>
                    <w:t>Автологистика</w:t>
                  </w:r>
                  <w:proofErr w:type="spellEnd"/>
                  <w:r w:rsidRPr="009752BA">
                    <w:rPr>
                      <w:sz w:val="22"/>
                      <w:szCs w:val="22"/>
                    </w:rPr>
                    <w:t>»</w:t>
                  </w:r>
                </w:p>
                <w:p w:rsidR="00415AF7" w:rsidRPr="00C70E46" w:rsidRDefault="00415AF7" w:rsidP="00AA00A0">
                  <w:pPr>
                    <w:ind w:left="-108" w:right="-74"/>
                    <w:jc w:val="center"/>
                    <w:rPr>
                      <w:sz w:val="22"/>
                      <w:szCs w:val="22"/>
                    </w:rPr>
                  </w:pPr>
                  <w:r w:rsidRPr="00404445">
                    <w:rPr>
                      <w:sz w:val="22"/>
                      <w:szCs w:val="22"/>
                    </w:rPr>
                    <w:t>Московская область, г. о. Химки,</w:t>
                  </w:r>
                </w:p>
                <w:p w:rsidR="00415AF7" w:rsidRPr="00404445" w:rsidRDefault="00415AF7" w:rsidP="00AA00A0">
                  <w:pPr>
                    <w:ind w:left="-108" w:right="-74"/>
                    <w:jc w:val="center"/>
                    <w:rPr>
                      <w:sz w:val="22"/>
                      <w:szCs w:val="22"/>
                    </w:rPr>
                  </w:pPr>
                  <w:r w:rsidRPr="00404445">
                    <w:rPr>
                      <w:sz w:val="22"/>
                      <w:szCs w:val="22"/>
                    </w:rPr>
                    <w:t xml:space="preserve">д. </w:t>
                  </w:r>
                  <w:proofErr w:type="spellStart"/>
                  <w:r w:rsidRPr="00404445">
                    <w:rPr>
                      <w:sz w:val="22"/>
                      <w:szCs w:val="22"/>
                    </w:rPr>
                    <w:t>Пикино</w:t>
                  </w:r>
                  <w:proofErr w:type="spellEnd"/>
                  <w:r w:rsidRPr="00404445">
                    <w:rPr>
                      <w:sz w:val="22"/>
                      <w:szCs w:val="22"/>
                    </w:rPr>
                    <w:t>, ул. Транспортная, стр. 3</w:t>
                  </w:r>
                </w:p>
                <w:p w:rsidR="00415AF7" w:rsidRPr="009752BA" w:rsidRDefault="00415AF7" w:rsidP="00AA00A0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:rsidR="00415AF7" w:rsidRPr="009752BA" w:rsidRDefault="00415AF7" w:rsidP="00AA00A0">
                  <w:pPr>
                    <w:jc w:val="center"/>
                    <w:rPr>
                      <w:sz w:val="22"/>
                      <w:szCs w:val="22"/>
                    </w:rPr>
                  </w:pPr>
                  <w:r w:rsidRPr="009752BA">
                    <w:rPr>
                      <w:sz w:val="22"/>
                      <w:szCs w:val="22"/>
                    </w:rPr>
                    <w:t>02-40/1 от 25.10.2013</w:t>
                  </w:r>
                </w:p>
              </w:tc>
            </w:tr>
          </w:tbl>
          <w:p w:rsidR="0076529D" w:rsidRDefault="0076529D" w:rsidP="00C10148">
            <w:pPr>
              <w:jc w:val="center"/>
              <w:rPr>
                <w:b/>
                <w:sz w:val="28"/>
                <w:szCs w:val="28"/>
              </w:rPr>
            </w:pPr>
          </w:p>
          <w:p w:rsidR="0076529D" w:rsidRPr="00404445" w:rsidRDefault="0076529D" w:rsidP="00C1014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04445" w:rsidRPr="001D4861" w:rsidTr="00544E4D">
        <w:tc>
          <w:tcPr>
            <w:tcW w:w="15168" w:type="dxa"/>
            <w:tcBorders>
              <w:top w:val="nil"/>
              <w:left w:val="nil"/>
              <w:bottom w:val="nil"/>
              <w:right w:val="nil"/>
            </w:tcBorders>
          </w:tcPr>
          <w:p w:rsidR="00404445" w:rsidRPr="00404445" w:rsidRDefault="00404445" w:rsidP="00404445">
            <w:pPr>
              <w:rPr>
                <w:sz w:val="28"/>
                <w:szCs w:val="28"/>
              </w:rPr>
            </w:pPr>
          </w:p>
        </w:tc>
      </w:tr>
    </w:tbl>
    <w:p w:rsidR="003C1295" w:rsidRDefault="003C1295" w:rsidP="00B70142">
      <w:pPr>
        <w:jc w:val="center"/>
        <w:rPr>
          <w:b/>
          <w:sz w:val="28"/>
          <w:szCs w:val="28"/>
          <w:lang w:val="en-US"/>
        </w:rPr>
      </w:pPr>
    </w:p>
    <w:p w:rsidR="00C10148" w:rsidRPr="003C1295" w:rsidRDefault="00C10148" w:rsidP="00B70142">
      <w:pPr>
        <w:jc w:val="center"/>
        <w:rPr>
          <w:b/>
          <w:sz w:val="28"/>
          <w:szCs w:val="28"/>
        </w:rPr>
      </w:pPr>
    </w:p>
    <w:p w:rsidR="001F7ABD" w:rsidRPr="001F7ABD" w:rsidRDefault="001F7ABD" w:rsidP="00993A6A">
      <w:pPr>
        <w:rPr>
          <w:color w:val="FF0000"/>
          <w:sz w:val="28"/>
          <w:szCs w:val="28"/>
        </w:rPr>
      </w:pPr>
    </w:p>
    <w:sectPr w:rsidR="001F7ABD" w:rsidRPr="001F7ABD" w:rsidSect="003C1295">
      <w:pgSz w:w="16838" w:h="11906" w:orient="landscape" w:code="9"/>
      <w:pgMar w:top="284" w:right="851" w:bottom="851" w:left="1134" w:header="284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7ABD" w:rsidRDefault="001F7ABD">
      <w:r>
        <w:separator/>
      </w:r>
    </w:p>
  </w:endnote>
  <w:endnote w:type="continuationSeparator" w:id="0">
    <w:p w:rsidR="001F7ABD" w:rsidRDefault="001F7A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  <w:embedRegular r:id="rId1" w:fontKey="{F7B236A3-BF6E-4FA4-8CF5-F3A292534E1C}"/>
    <w:embedBold r:id="rId2" w:fontKey="{7397631B-B14F-4F96-BDEE-D3DF3557EB46}"/>
    <w:embedItalic r:id="rId3" w:fontKey="{813DC23F-066D-4196-AE7E-72685F801883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4" w:fontKey="{3BC607CB-033B-4BCA-BF04-92ABE8BA7E12}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  <w:embedRegular r:id="rId5" w:fontKey="{2C4CC0D5-6FB7-4784-918D-5FF0BCAD3444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6" w:fontKey="{1D6D04C5-D46F-4C07-9527-0E0BFF8612C6}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  <w:embedRegular r:id="rId7" w:fontKey="{6197DBEC-ED51-41D0-8752-5C6AF8EF30B0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8" w:fontKey="{4AC99E24-C740-44FD-8B4A-D1124008673F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9" w:fontKey="{A6620085-E204-46C5-A409-50D2D8C9EFC8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10" w:fontKey="{08F93206-1848-4E0A-84EA-B63E1475D7F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7ABD" w:rsidRDefault="001F7ABD">
    <w:pPr>
      <w:pStyle w:val="af5"/>
      <w:jc w:val="center"/>
    </w:pPr>
  </w:p>
  <w:p w:rsidR="001F7ABD" w:rsidRDefault="001F7ABD">
    <w:pPr>
      <w:pStyle w:val="af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7ABD" w:rsidRDefault="001F7ABD">
      <w:r>
        <w:separator/>
      </w:r>
    </w:p>
  </w:footnote>
  <w:footnote w:type="continuationSeparator" w:id="0">
    <w:p w:rsidR="001F7ABD" w:rsidRDefault="001F7A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7ABD" w:rsidRDefault="001F7ABD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1F7ABD" w:rsidRDefault="001F7ABD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7ABD" w:rsidRDefault="001F7ABD">
    <w:pPr>
      <w:pStyle w:val="a8"/>
      <w:jc w:val="center"/>
    </w:pPr>
  </w:p>
  <w:p w:rsidR="001F7ABD" w:rsidRDefault="001F7ABD" w:rsidP="00EA27F9">
    <w:pPr>
      <w:pStyle w:val="a8"/>
      <w:tabs>
        <w:tab w:val="clear" w:pos="4677"/>
        <w:tab w:val="clear" w:pos="9355"/>
        <w:tab w:val="left" w:pos="13347"/>
      </w:tabs>
    </w:pP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0431558"/>
      <w:docPartObj>
        <w:docPartGallery w:val="Page Numbers (Top of Page)"/>
        <w:docPartUnique/>
      </w:docPartObj>
    </w:sdtPr>
    <w:sdtEndPr/>
    <w:sdtContent>
      <w:p w:rsidR="001F7ABD" w:rsidRDefault="001F7ABD">
        <w:pPr>
          <w:pStyle w:val="a8"/>
          <w:jc w:val="center"/>
        </w:pPr>
      </w:p>
      <w:p w:rsidR="001F7ABD" w:rsidRDefault="00F031C6">
        <w:pPr>
          <w:pStyle w:val="a8"/>
          <w:jc w:val="center"/>
        </w:pPr>
      </w:p>
    </w:sdtContent>
  </w:sdt>
  <w:p w:rsidR="001F7ABD" w:rsidRDefault="001F7ABD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21A4B"/>
    <w:multiLevelType w:val="hybridMultilevel"/>
    <w:tmpl w:val="BF166AE4"/>
    <w:lvl w:ilvl="0" w:tplc="F80A6086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4B1930"/>
    <w:multiLevelType w:val="multilevel"/>
    <w:tmpl w:val="981E2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85"/>
        </w:tabs>
        <w:ind w:left="585" w:hanging="585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">
    <w:nsid w:val="1C4241B6"/>
    <w:multiLevelType w:val="hybridMultilevel"/>
    <w:tmpl w:val="87787F86"/>
    <w:lvl w:ilvl="0" w:tplc="D8969264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8E39A6"/>
    <w:multiLevelType w:val="hybridMultilevel"/>
    <w:tmpl w:val="CF688286"/>
    <w:lvl w:ilvl="0" w:tplc="D8969264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D8969264">
      <w:start w:val="7"/>
      <w:numFmt w:val="decimal"/>
      <w:lvlText w:val="%2."/>
      <w:lvlJc w:val="left"/>
      <w:pPr>
        <w:ind w:left="36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2B2BFF"/>
    <w:multiLevelType w:val="hybridMultilevel"/>
    <w:tmpl w:val="97DEB82C"/>
    <w:lvl w:ilvl="0" w:tplc="F9F6060E">
      <w:start w:val="1"/>
      <w:numFmt w:val="decimal"/>
      <w:lvlText w:val="9.%1"/>
      <w:lvlJc w:val="left"/>
      <w:pPr>
        <w:ind w:left="9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3B184EB7"/>
    <w:multiLevelType w:val="hybridMultilevel"/>
    <w:tmpl w:val="4B882EC2"/>
    <w:lvl w:ilvl="0" w:tplc="F80A6086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F26952"/>
    <w:multiLevelType w:val="hybridMultilevel"/>
    <w:tmpl w:val="717AAF46"/>
    <w:lvl w:ilvl="0" w:tplc="0AA2483C">
      <w:start w:val="1"/>
      <w:numFmt w:val="decimal"/>
      <w:lvlText w:val="9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F9570E"/>
    <w:multiLevelType w:val="hybridMultilevel"/>
    <w:tmpl w:val="65387B06"/>
    <w:lvl w:ilvl="0" w:tplc="F6D4CA4C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B14C9F"/>
    <w:multiLevelType w:val="hybridMultilevel"/>
    <w:tmpl w:val="69009CB4"/>
    <w:lvl w:ilvl="0" w:tplc="D8969264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8719E4"/>
    <w:multiLevelType w:val="hybridMultilevel"/>
    <w:tmpl w:val="D792B6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BB238B"/>
    <w:multiLevelType w:val="multilevel"/>
    <w:tmpl w:val="46A21544"/>
    <w:lvl w:ilvl="0">
      <w:start w:val="7"/>
      <w:numFmt w:val="decimal"/>
      <w:lvlText w:val="%1."/>
      <w:lvlJc w:val="left"/>
      <w:pPr>
        <w:ind w:left="592" w:hanging="45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3272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  <w:b/>
      </w:rPr>
    </w:lvl>
  </w:abstractNum>
  <w:abstractNum w:abstractNumId="11">
    <w:nsid w:val="734029F5"/>
    <w:multiLevelType w:val="multilevel"/>
    <w:tmpl w:val="9FBC7EC2"/>
    <w:lvl w:ilvl="0">
      <w:start w:val="8"/>
      <w:numFmt w:val="decimal"/>
      <w:lvlText w:val="%1."/>
      <w:lvlJc w:val="left"/>
      <w:pPr>
        <w:ind w:left="574" w:hanging="432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2">
    <w:nsid w:val="761132F6"/>
    <w:multiLevelType w:val="hybridMultilevel"/>
    <w:tmpl w:val="8BE687B0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10"/>
  </w:num>
  <w:num w:numId="4">
    <w:abstractNumId w:val="5"/>
  </w:num>
  <w:num w:numId="5">
    <w:abstractNumId w:val="2"/>
  </w:num>
  <w:num w:numId="6">
    <w:abstractNumId w:val="9"/>
  </w:num>
  <w:num w:numId="7">
    <w:abstractNumId w:val="3"/>
  </w:num>
  <w:num w:numId="8">
    <w:abstractNumId w:val="11"/>
  </w:num>
  <w:num w:numId="9">
    <w:abstractNumId w:val="8"/>
  </w:num>
  <w:num w:numId="10">
    <w:abstractNumId w:val="0"/>
  </w:num>
  <w:num w:numId="11">
    <w:abstractNumId w:val="6"/>
  </w:num>
  <w:num w:numId="12">
    <w:abstractNumId w:val="4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TrueTypeFonts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A53"/>
    <w:rsid w:val="00000451"/>
    <w:rsid w:val="00000678"/>
    <w:rsid w:val="0000230A"/>
    <w:rsid w:val="000115BF"/>
    <w:rsid w:val="00011B11"/>
    <w:rsid w:val="00011E56"/>
    <w:rsid w:val="00012C51"/>
    <w:rsid w:val="00012EAA"/>
    <w:rsid w:val="00014767"/>
    <w:rsid w:val="00017916"/>
    <w:rsid w:val="00017DF5"/>
    <w:rsid w:val="000231A6"/>
    <w:rsid w:val="00023EC1"/>
    <w:rsid w:val="000242E5"/>
    <w:rsid w:val="00030268"/>
    <w:rsid w:val="000319AB"/>
    <w:rsid w:val="00032966"/>
    <w:rsid w:val="00032F19"/>
    <w:rsid w:val="00033971"/>
    <w:rsid w:val="00034D31"/>
    <w:rsid w:val="0003512B"/>
    <w:rsid w:val="00035D2F"/>
    <w:rsid w:val="00035E1B"/>
    <w:rsid w:val="00037506"/>
    <w:rsid w:val="000377CA"/>
    <w:rsid w:val="00042C49"/>
    <w:rsid w:val="0004474B"/>
    <w:rsid w:val="000453A5"/>
    <w:rsid w:val="000501FE"/>
    <w:rsid w:val="0005183A"/>
    <w:rsid w:val="00051961"/>
    <w:rsid w:val="00052455"/>
    <w:rsid w:val="00053D92"/>
    <w:rsid w:val="00056CFF"/>
    <w:rsid w:val="00057276"/>
    <w:rsid w:val="000607DB"/>
    <w:rsid w:val="00062836"/>
    <w:rsid w:val="00062D12"/>
    <w:rsid w:val="00062E51"/>
    <w:rsid w:val="00063892"/>
    <w:rsid w:val="0006458B"/>
    <w:rsid w:val="00066061"/>
    <w:rsid w:val="00067861"/>
    <w:rsid w:val="0007311E"/>
    <w:rsid w:val="0007396B"/>
    <w:rsid w:val="0007405E"/>
    <w:rsid w:val="0007463D"/>
    <w:rsid w:val="0007608D"/>
    <w:rsid w:val="00076603"/>
    <w:rsid w:val="00077EFF"/>
    <w:rsid w:val="00081520"/>
    <w:rsid w:val="000853C0"/>
    <w:rsid w:val="00086B6D"/>
    <w:rsid w:val="0009002E"/>
    <w:rsid w:val="000917CE"/>
    <w:rsid w:val="00093C56"/>
    <w:rsid w:val="00094A78"/>
    <w:rsid w:val="00095AFA"/>
    <w:rsid w:val="00095CA9"/>
    <w:rsid w:val="000961F5"/>
    <w:rsid w:val="000969D4"/>
    <w:rsid w:val="00097251"/>
    <w:rsid w:val="000A0B7A"/>
    <w:rsid w:val="000A3593"/>
    <w:rsid w:val="000A4534"/>
    <w:rsid w:val="000A509F"/>
    <w:rsid w:val="000A7D13"/>
    <w:rsid w:val="000B017D"/>
    <w:rsid w:val="000B1234"/>
    <w:rsid w:val="000B1F53"/>
    <w:rsid w:val="000B3776"/>
    <w:rsid w:val="000B5E10"/>
    <w:rsid w:val="000B6108"/>
    <w:rsid w:val="000C0FF2"/>
    <w:rsid w:val="000C2520"/>
    <w:rsid w:val="000C2EFB"/>
    <w:rsid w:val="000C37BD"/>
    <w:rsid w:val="000C4F6B"/>
    <w:rsid w:val="000C6E39"/>
    <w:rsid w:val="000C6FC0"/>
    <w:rsid w:val="000D3A5B"/>
    <w:rsid w:val="000D5723"/>
    <w:rsid w:val="000D7CDF"/>
    <w:rsid w:val="000E19F3"/>
    <w:rsid w:val="000E1CB6"/>
    <w:rsid w:val="000E461F"/>
    <w:rsid w:val="000E4DFC"/>
    <w:rsid w:val="000E5105"/>
    <w:rsid w:val="000E72CC"/>
    <w:rsid w:val="000F0206"/>
    <w:rsid w:val="000F31FE"/>
    <w:rsid w:val="000F57CE"/>
    <w:rsid w:val="0010031E"/>
    <w:rsid w:val="00101DCA"/>
    <w:rsid w:val="001023A3"/>
    <w:rsid w:val="00103752"/>
    <w:rsid w:val="00105BCE"/>
    <w:rsid w:val="00107505"/>
    <w:rsid w:val="00107BE9"/>
    <w:rsid w:val="00110B88"/>
    <w:rsid w:val="00111C70"/>
    <w:rsid w:val="001136FF"/>
    <w:rsid w:val="00113976"/>
    <w:rsid w:val="00113B7B"/>
    <w:rsid w:val="001156C3"/>
    <w:rsid w:val="001161B5"/>
    <w:rsid w:val="001163CA"/>
    <w:rsid w:val="00116ACB"/>
    <w:rsid w:val="00116C5B"/>
    <w:rsid w:val="00117DE2"/>
    <w:rsid w:val="0012128F"/>
    <w:rsid w:val="00122624"/>
    <w:rsid w:val="0012499F"/>
    <w:rsid w:val="00124AEC"/>
    <w:rsid w:val="0012574C"/>
    <w:rsid w:val="00127F21"/>
    <w:rsid w:val="00132470"/>
    <w:rsid w:val="0013369C"/>
    <w:rsid w:val="00134B95"/>
    <w:rsid w:val="0013539C"/>
    <w:rsid w:val="00140EAF"/>
    <w:rsid w:val="00141C3F"/>
    <w:rsid w:val="001444F4"/>
    <w:rsid w:val="00144801"/>
    <w:rsid w:val="001449CE"/>
    <w:rsid w:val="001471E9"/>
    <w:rsid w:val="00151214"/>
    <w:rsid w:val="001558DA"/>
    <w:rsid w:val="00155B09"/>
    <w:rsid w:val="00155F96"/>
    <w:rsid w:val="001562C4"/>
    <w:rsid w:val="00156A94"/>
    <w:rsid w:val="00157942"/>
    <w:rsid w:val="00164919"/>
    <w:rsid w:val="0016729B"/>
    <w:rsid w:val="00167386"/>
    <w:rsid w:val="0016759F"/>
    <w:rsid w:val="00171583"/>
    <w:rsid w:val="00171D0B"/>
    <w:rsid w:val="00173F1A"/>
    <w:rsid w:val="0017670B"/>
    <w:rsid w:val="00181D8A"/>
    <w:rsid w:val="00183D2E"/>
    <w:rsid w:val="00184BF8"/>
    <w:rsid w:val="00186745"/>
    <w:rsid w:val="00190910"/>
    <w:rsid w:val="00193C6F"/>
    <w:rsid w:val="00195609"/>
    <w:rsid w:val="001962E8"/>
    <w:rsid w:val="001A089F"/>
    <w:rsid w:val="001A1B4D"/>
    <w:rsid w:val="001A25EF"/>
    <w:rsid w:val="001A464C"/>
    <w:rsid w:val="001A5193"/>
    <w:rsid w:val="001A76DA"/>
    <w:rsid w:val="001B116D"/>
    <w:rsid w:val="001B44AE"/>
    <w:rsid w:val="001B7B77"/>
    <w:rsid w:val="001C39BD"/>
    <w:rsid w:val="001C44C0"/>
    <w:rsid w:val="001C4D66"/>
    <w:rsid w:val="001C5BD4"/>
    <w:rsid w:val="001C7D3C"/>
    <w:rsid w:val="001D032C"/>
    <w:rsid w:val="001D2C9C"/>
    <w:rsid w:val="001D42A9"/>
    <w:rsid w:val="001D4861"/>
    <w:rsid w:val="001E270A"/>
    <w:rsid w:val="001E34A3"/>
    <w:rsid w:val="001E59C6"/>
    <w:rsid w:val="001E62E4"/>
    <w:rsid w:val="001F0519"/>
    <w:rsid w:val="001F054D"/>
    <w:rsid w:val="001F0976"/>
    <w:rsid w:val="001F2D15"/>
    <w:rsid w:val="001F68D7"/>
    <w:rsid w:val="001F7ABD"/>
    <w:rsid w:val="001F7D6C"/>
    <w:rsid w:val="00201AE5"/>
    <w:rsid w:val="0020235A"/>
    <w:rsid w:val="002039A9"/>
    <w:rsid w:val="00203D4B"/>
    <w:rsid w:val="00205BD6"/>
    <w:rsid w:val="00207F0E"/>
    <w:rsid w:val="00212B47"/>
    <w:rsid w:val="002171FB"/>
    <w:rsid w:val="0022140B"/>
    <w:rsid w:val="00230642"/>
    <w:rsid w:val="00232761"/>
    <w:rsid w:val="00236269"/>
    <w:rsid w:val="00236D24"/>
    <w:rsid w:val="002372A1"/>
    <w:rsid w:val="0024373B"/>
    <w:rsid w:val="002437D2"/>
    <w:rsid w:val="00245D79"/>
    <w:rsid w:val="00246290"/>
    <w:rsid w:val="00247A36"/>
    <w:rsid w:val="00247F31"/>
    <w:rsid w:val="00250487"/>
    <w:rsid w:val="00251CD6"/>
    <w:rsid w:val="0025376D"/>
    <w:rsid w:val="00254468"/>
    <w:rsid w:val="00257A74"/>
    <w:rsid w:val="0026210C"/>
    <w:rsid w:val="0026447D"/>
    <w:rsid w:val="00265367"/>
    <w:rsid w:val="00266478"/>
    <w:rsid w:val="00271117"/>
    <w:rsid w:val="0027127F"/>
    <w:rsid w:val="002752E5"/>
    <w:rsid w:val="002806FE"/>
    <w:rsid w:val="00282D74"/>
    <w:rsid w:val="00282EC9"/>
    <w:rsid w:val="0028464A"/>
    <w:rsid w:val="00286311"/>
    <w:rsid w:val="002877A0"/>
    <w:rsid w:val="00291E5B"/>
    <w:rsid w:val="002952B5"/>
    <w:rsid w:val="002962EE"/>
    <w:rsid w:val="002973A4"/>
    <w:rsid w:val="002A028B"/>
    <w:rsid w:val="002A085B"/>
    <w:rsid w:val="002A218E"/>
    <w:rsid w:val="002A26CF"/>
    <w:rsid w:val="002A2FD5"/>
    <w:rsid w:val="002A3F0A"/>
    <w:rsid w:val="002A7A9A"/>
    <w:rsid w:val="002B01E1"/>
    <w:rsid w:val="002B030E"/>
    <w:rsid w:val="002B1B3B"/>
    <w:rsid w:val="002B1FCE"/>
    <w:rsid w:val="002B2414"/>
    <w:rsid w:val="002B256C"/>
    <w:rsid w:val="002B361F"/>
    <w:rsid w:val="002B44A6"/>
    <w:rsid w:val="002B59CD"/>
    <w:rsid w:val="002C0408"/>
    <w:rsid w:val="002C1C9A"/>
    <w:rsid w:val="002C202A"/>
    <w:rsid w:val="002C2485"/>
    <w:rsid w:val="002C26D7"/>
    <w:rsid w:val="002C2A6E"/>
    <w:rsid w:val="002C3027"/>
    <w:rsid w:val="002C6FAD"/>
    <w:rsid w:val="002D2350"/>
    <w:rsid w:val="002D2F20"/>
    <w:rsid w:val="002D3300"/>
    <w:rsid w:val="002D35B7"/>
    <w:rsid w:val="002D4040"/>
    <w:rsid w:val="002D557C"/>
    <w:rsid w:val="002D5C6C"/>
    <w:rsid w:val="002D684E"/>
    <w:rsid w:val="002D7945"/>
    <w:rsid w:val="002E04A1"/>
    <w:rsid w:val="002E56DB"/>
    <w:rsid w:val="002E6372"/>
    <w:rsid w:val="002E6836"/>
    <w:rsid w:val="002F1D1D"/>
    <w:rsid w:val="002F27DB"/>
    <w:rsid w:val="002F3C6C"/>
    <w:rsid w:val="002F3DAD"/>
    <w:rsid w:val="002F3EE7"/>
    <w:rsid w:val="002F5368"/>
    <w:rsid w:val="002F790E"/>
    <w:rsid w:val="00300015"/>
    <w:rsid w:val="00301DE2"/>
    <w:rsid w:val="00301F53"/>
    <w:rsid w:val="0030315F"/>
    <w:rsid w:val="00304D33"/>
    <w:rsid w:val="0031082A"/>
    <w:rsid w:val="00310B38"/>
    <w:rsid w:val="00310B85"/>
    <w:rsid w:val="00310F97"/>
    <w:rsid w:val="003132B4"/>
    <w:rsid w:val="00313FCE"/>
    <w:rsid w:val="00314671"/>
    <w:rsid w:val="00314742"/>
    <w:rsid w:val="00315268"/>
    <w:rsid w:val="00315A8B"/>
    <w:rsid w:val="00316DF8"/>
    <w:rsid w:val="00320E6E"/>
    <w:rsid w:val="00322244"/>
    <w:rsid w:val="00323394"/>
    <w:rsid w:val="00327432"/>
    <w:rsid w:val="00333208"/>
    <w:rsid w:val="003348C3"/>
    <w:rsid w:val="00334CB0"/>
    <w:rsid w:val="00334E51"/>
    <w:rsid w:val="00335DED"/>
    <w:rsid w:val="00337A43"/>
    <w:rsid w:val="00344AF8"/>
    <w:rsid w:val="00353D93"/>
    <w:rsid w:val="00353F3D"/>
    <w:rsid w:val="003554D5"/>
    <w:rsid w:val="00356628"/>
    <w:rsid w:val="00363836"/>
    <w:rsid w:val="00363EE4"/>
    <w:rsid w:val="00365A5D"/>
    <w:rsid w:val="003666EA"/>
    <w:rsid w:val="0037200C"/>
    <w:rsid w:val="0037291A"/>
    <w:rsid w:val="0037347D"/>
    <w:rsid w:val="00373589"/>
    <w:rsid w:val="003743C8"/>
    <w:rsid w:val="00375BFC"/>
    <w:rsid w:val="0037746D"/>
    <w:rsid w:val="0037796B"/>
    <w:rsid w:val="00380C60"/>
    <w:rsid w:val="003820C1"/>
    <w:rsid w:val="003832E7"/>
    <w:rsid w:val="00391D24"/>
    <w:rsid w:val="00393C5B"/>
    <w:rsid w:val="00395B7F"/>
    <w:rsid w:val="00396187"/>
    <w:rsid w:val="0039696F"/>
    <w:rsid w:val="003A0235"/>
    <w:rsid w:val="003A1EF1"/>
    <w:rsid w:val="003A23D4"/>
    <w:rsid w:val="003A2CB5"/>
    <w:rsid w:val="003A3EC5"/>
    <w:rsid w:val="003A475E"/>
    <w:rsid w:val="003A5159"/>
    <w:rsid w:val="003A56C5"/>
    <w:rsid w:val="003A6A97"/>
    <w:rsid w:val="003B16DE"/>
    <w:rsid w:val="003B21A7"/>
    <w:rsid w:val="003B2D1C"/>
    <w:rsid w:val="003B31B7"/>
    <w:rsid w:val="003B3A82"/>
    <w:rsid w:val="003B5A80"/>
    <w:rsid w:val="003C0871"/>
    <w:rsid w:val="003C0D0D"/>
    <w:rsid w:val="003C1295"/>
    <w:rsid w:val="003C25B3"/>
    <w:rsid w:val="003C29CA"/>
    <w:rsid w:val="003C3C67"/>
    <w:rsid w:val="003C4800"/>
    <w:rsid w:val="003C561F"/>
    <w:rsid w:val="003C5AE0"/>
    <w:rsid w:val="003C749D"/>
    <w:rsid w:val="003C7ABD"/>
    <w:rsid w:val="003D464E"/>
    <w:rsid w:val="003D4F0C"/>
    <w:rsid w:val="003D524C"/>
    <w:rsid w:val="003E03A2"/>
    <w:rsid w:val="003E34C0"/>
    <w:rsid w:val="003E354F"/>
    <w:rsid w:val="003E3A2E"/>
    <w:rsid w:val="003E3C57"/>
    <w:rsid w:val="003E4B3E"/>
    <w:rsid w:val="003E7F3D"/>
    <w:rsid w:val="003F0781"/>
    <w:rsid w:val="003F07F3"/>
    <w:rsid w:val="003F1137"/>
    <w:rsid w:val="003F3798"/>
    <w:rsid w:val="003F4664"/>
    <w:rsid w:val="003F4826"/>
    <w:rsid w:val="003F56F6"/>
    <w:rsid w:val="003F57AC"/>
    <w:rsid w:val="004018BF"/>
    <w:rsid w:val="00401D31"/>
    <w:rsid w:val="00401F2F"/>
    <w:rsid w:val="00402B1C"/>
    <w:rsid w:val="00404445"/>
    <w:rsid w:val="004068CA"/>
    <w:rsid w:val="0041200E"/>
    <w:rsid w:val="00414386"/>
    <w:rsid w:val="00415AF7"/>
    <w:rsid w:val="00416C01"/>
    <w:rsid w:val="004170A1"/>
    <w:rsid w:val="0041722C"/>
    <w:rsid w:val="0041722E"/>
    <w:rsid w:val="00423B9A"/>
    <w:rsid w:val="00424167"/>
    <w:rsid w:val="00424CBB"/>
    <w:rsid w:val="00424E8A"/>
    <w:rsid w:val="00425784"/>
    <w:rsid w:val="00430190"/>
    <w:rsid w:val="00432F4B"/>
    <w:rsid w:val="00433598"/>
    <w:rsid w:val="00435428"/>
    <w:rsid w:val="00441FBE"/>
    <w:rsid w:val="0044700F"/>
    <w:rsid w:val="004508E3"/>
    <w:rsid w:val="00451A6E"/>
    <w:rsid w:val="00452210"/>
    <w:rsid w:val="00453F80"/>
    <w:rsid w:val="00454283"/>
    <w:rsid w:val="0045450E"/>
    <w:rsid w:val="00457C23"/>
    <w:rsid w:val="004604F9"/>
    <w:rsid w:val="004611F2"/>
    <w:rsid w:val="00462490"/>
    <w:rsid w:val="00462550"/>
    <w:rsid w:val="0046374C"/>
    <w:rsid w:val="00465899"/>
    <w:rsid w:val="004662D5"/>
    <w:rsid w:val="0047021D"/>
    <w:rsid w:val="00473E74"/>
    <w:rsid w:val="00474E4E"/>
    <w:rsid w:val="00476931"/>
    <w:rsid w:val="00476F95"/>
    <w:rsid w:val="00481006"/>
    <w:rsid w:val="00484A0E"/>
    <w:rsid w:val="00484C09"/>
    <w:rsid w:val="004855C4"/>
    <w:rsid w:val="004869D1"/>
    <w:rsid w:val="00486D34"/>
    <w:rsid w:val="0048766B"/>
    <w:rsid w:val="004905CD"/>
    <w:rsid w:val="004917A0"/>
    <w:rsid w:val="0049197C"/>
    <w:rsid w:val="00492C8E"/>
    <w:rsid w:val="00492DA9"/>
    <w:rsid w:val="0049450B"/>
    <w:rsid w:val="00494AC8"/>
    <w:rsid w:val="00495962"/>
    <w:rsid w:val="004962A8"/>
    <w:rsid w:val="004963A2"/>
    <w:rsid w:val="004977CE"/>
    <w:rsid w:val="004A12AD"/>
    <w:rsid w:val="004A251A"/>
    <w:rsid w:val="004A387E"/>
    <w:rsid w:val="004A3EBC"/>
    <w:rsid w:val="004A4304"/>
    <w:rsid w:val="004A6F03"/>
    <w:rsid w:val="004A78A1"/>
    <w:rsid w:val="004B2064"/>
    <w:rsid w:val="004B22B3"/>
    <w:rsid w:val="004B2A58"/>
    <w:rsid w:val="004B59EF"/>
    <w:rsid w:val="004B6E08"/>
    <w:rsid w:val="004B7CB9"/>
    <w:rsid w:val="004C03B1"/>
    <w:rsid w:val="004C061B"/>
    <w:rsid w:val="004C25DF"/>
    <w:rsid w:val="004C28BE"/>
    <w:rsid w:val="004D0FCA"/>
    <w:rsid w:val="004D30BF"/>
    <w:rsid w:val="004D3435"/>
    <w:rsid w:val="004D45A7"/>
    <w:rsid w:val="004D574F"/>
    <w:rsid w:val="004D5E0D"/>
    <w:rsid w:val="004D7EBE"/>
    <w:rsid w:val="004E11C0"/>
    <w:rsid w:val="004E1530"/>
    <w:rsid w:val="004E283C"/>
    <w:rsid w:val="004F0B45"/>
    <w:rsid w:val="004F6192"/>
    <w:rsid w:val="004F7DEE"/>
    <w:rsid w:val="0050139C"/>
    <w:rsid w:val="00501914"/>
    <w:rsid w:val="005023C7"/>
    <w:rsid w:val="00506B00"/>
    <w:rsid w:val="00511377"/>
    <w:rsid w:val="00512F0D"/>
    <w:rsid w:val="00513C75"/>
    <w:rsid w:val="00521862"/>
    <w:rsid w:val="00522498"/>
    <w:rsid w:val="00522BDF"/>
    <w:rsid w:val="005243D3"/>
    <w:rsid w:val="005272F5"/>
    <w:rsid w:val="005279F5"/>
    <w:rsid w:val="005318BF"/>
    <w:rsid w:val="00531C30"/>
    <w:rsid w:val="00533E08"/>
    <w:rsid w:val="005341EA"/>
    <w:rsid w:val="00536593"/>
    <w:rsid w:val="005370BA"/>
    <w:rsid w:val="00541619"/>
    <w:rsid w:val="00544E4D"/>
    <w:rsid w:val="00550AEC"/>
    <w:rsid w:val="0055243E"/>
    <w:rsid w:val="0055274F"/>
    <w:rsid w:val="00555F52"/>
    <w:rsid w:val="00556F2B"/>
    <w:rsid w:val="0056089C"/>
    <w:rsid w:val="00561149"/>
    <w:rsid w:val="005617FA"/>
    <w:rsid w:val="00562A01"/>
    <w:rsid w:val="00562DFD"/>
    <w:rsid w:val="00566104"/>
    <w:rsid w:val="00566A61"/>
    <w:rsid w:val="005674CF"/>
    <w:rsid w:val="00572DFA"/>
    <w:rsid w:val="00573BC6"/>
    <w:rsid w:val="00574B56"/>
    <w:rsid w:val="00574C8C"/>
    <w:rsid w:val="00577625"/>
    <w:rsid w:val="00577F26"/>
    <w:rsid w:val="005808BF"/>
    <w:rsid w:val="00582D3D"/>
    <w:rsid w:val="0058635B"/>
    <w:rsid w:val="00587075"/>
    <w:rsid w:val="00594AE2"/>
    <w:rsid w:val="00595135"/>
    <w:rsid w:val="00595320"/>
    <w:rsid w:val="005954A9"/>
    <w:rsid w:val="005A0312"/>
    <w:rsid w:val="005A047E"/>
    <w:rsid w:val="005A1E32"/>
    <w:rsid w:val="005A2C16"/>
    <w:rsid w:val="005A3C69"/>
    <w:rsid w:val="005B05B8"/>
    <w:rsid w:val="005B5851"/>
    <w:rsid w:val="005B5B3E"/>
    <w:rsid w:val="005B5FA6"/>
    <w:rsid w:val="005B65F6"/>
    <w:rsid w:val="005B7F1A"/>
    <w:rsid w:val="005C29DE"/>
    <w:rsid w:val="005C4148"/>
    <w:rsid w:val="005C5626"/>
    <w:rsid w:val="005C7A88"/>
    <w:rsid w:val="005D0440"/>
    <w:rsid w:val="005D131A"/>
    <w:rsid w:val="005D2023"/>
    <w:rsid w:val="005D455A"/>
    <w:rsid w:val="005D5C21"/>
    <w:rsid w:val="005D5F4E"/>
    <w:rsid w:val="005D6651"/>
    <w:rsid w:val="005D667B"/>
    <w:rsid w:val="005D6DE7"/>
    <w:rsid w:val="005D7830"/>
    <w:rsid w:val="005D7E4E"/>
    <w:rsid w:val="005E2260"/>
    <w:rsid w:val="005E232E"/>
    <w:rsid w:val="005E3560"/>
    <w:rsid w:val="005E52C1"/>
    <w:rsid w:val="005E614C"/>
    <w:rsid w:val="005E7550"/>
    <w:rsid w:val="005F0072"/>
    <w:rsid w:val="005F18FA"/>
    <w:rsid w:val="005F2BDF"/>
    <w:rsid w:val="005F5EBE"/>
    <w:rsid w:val="005F6C68"/>
    <w:rsid w:val="005F6E06"/>
    <w:rsid w:val="006002CD"/>
    <w:rsid w:val="0060209D"/>
    <w:rsid w:val="006023DB"/>
    <w:rsid w:val="00603502"/>
    <w:rsid w:val="006079E1"/>
    <w:rsid w:val="00611334"/>
    <w:rsid w:val="00611796"/>
    <w:rsid w:val="0061281B"/>
    <w:rsid w:val="00612E52"/>
    <w:rsid w:val="00613D8D"/>
    <w:rsid w:val="00613F28"/>
    <w:rsid w:val="006151B9"/>
    <w:rsid w:val="00615ED9"/>
    <w:rsid w:val="00617D3E"/>
    <w:rsid w:val="00621167"/>
    <w:rsid w:val="00621849"/>
    <w:rsid w:val="006248C9"/>
    <w:rsid w:val="00626185"/>
    <w:rsid w:val="00626914"/>
    <w:rsid w:val="00630045"/>
    <w:rsid w:val="006338B5"/>
    <w:rsid w:val="0063466A"/>
    <w:rsid w:val="006355B4"/>
    <w:rsid w:val="00636DFA"/>
    <w:rsid w:val="00640A0C"/>
    <w:rsid w:val="00642289"/>
    <w:rsid w:val="006450B4"/>
    <w:rsid w:val="006479A2"/>
    <w:rsid w:val="00651250"/>
    <w:rsid w:val="006518E7"/>
    <w:rsid w:val="006570A9"/>
    <w:rsid w:val="00660C5D"/>
    <w:rsid w:val="006621E3"/>
    <w:rsid w:val="0066334B"/>
    <w:rsid w:val="00663787"/>
    <w:rsid w:val="0066699B"/>
    <w:rsid w:val="006700D7"/>
    <w:rsid w:val="00671E75"/>
    <w:rsid w:val="00673A89"/>
    <w:rsid w:val="0067460C"/>
    <w:rsid w:val="006750CD"/>
    <w:rsid w:val="00676D73"/>
    <w:rsid w:val="00681927"/>
    <w:rsid w:val="00681D39"/>
    <w:rsid w:val="00682037"/>
    <w:rsid w:val="00682659"/>
    <w:rsid w:val="006829EF"/>
    <w:rsid w:val="00684789"/>
    <w:rsid w:val="00685F9C"/>
    <w:rsid w:val="00686BF7"/>
    <w:rsid w:val="006911F6"/>
    <w:rsid w:val="0069456A"/>
    <w:rsid w:val="006975C3"/>
    <w:rsid w:val="006A1771"/>
    <w:rsid w:val="006A2137"/>
    <w:rsid w:val="006A4DC8"/>
    <w:rsid w:val="006A5687"/>
    <w:rsid w:val="006A7F5F"/>
    <w:rsid w:val="006B064E"/>
    <w:rsid w:val="006B0FDA"/>
    <w:rsid w:val="006B4D4A"/>
    <w:rsid w:val="006B6DD8"/>
    <w:rsid w:val="006B7378"/>
    <w:rsid w:val="006B7CF8"/>
    <w:rsid w:val="006C0375"/>
    <w:rsid w:val="006C1F01"/>
    <w:rsid w:val="006C3CF8"/>
    <w:rsid w:val="006C5B56"/>
    <w:rsid w:val="006C69E0"/>
    <w:rsid w:val="006C7B5D"/>
    <w:rsid w:val="006C7EC0"/>
    <w:rsid w:val="006D12E1"/>
    <w:rsid w:val="006D5712"/>
    <w:rsid w:val="006D62BF"/>
    <w:rsid w:val="006D62EE"/>
    <w:rsid w:val="006D76C0"/>
    <w:rsid w:val="006E17EE"/>
    <w:rsid w:val="006E2B59"/>
    <w:rsid w:val="006E341A"/>
    <w:rsid w:val="006E3E36"/>
    <w:rsid w:val="006E4D2D"/>
    <w:rsid w:val="006E7552"/>
    <w:rsid w:val="006E7CC9"/>
    <w:rsid w:val="006F1352"/>
    <w:rsid w:val="006F4186"/>
    <w:rsid w:val="006F6E36"/>
    <w:rsid w:val="006F7908"/>
    <w:rsid w:val="00701076"/>
    <w:rsid w:val="00706F94"/>
    <w:rsid w:val="0071131E"/>
    <w:rsid w:val="0071226E"/>
    <w:rsid w:val="00712A30"/>
    <w:rsid w:val="0072185B"/>
    <w:rsid w:val="00722E25"/>
    <w:rsid w:val="00722E4F"/>
    <w:rsid w:val="00723C18"/>
    <w:rsid w:val="007302CE"/>
    <w:rsid w:val="00731987"/>
    <w:rsid w:val="0073228D"/>
    <w:rsid w:val="007329B5"/>
    <w:rsid w:val="00732E83"/>
    <w:rsid w:val="00733680"/>
    <w:rsid w:val="0073636B"/>
    <w:rsid w:val="00736771"/>
    <w:rsid w:val="00737963"/>
    <w:rsid w:val="00740B73"/>
    <w:rsid w:val="007419CF"/>
    <w:rsid w:val="00743C7D"/>
    <w:rsid w:val="00743D2E"/>
    <w:rsid w:val="00743E46"/>
    <w:rsid w:val="007471A6"/>
    <w:rsid w:val="007478BC"/>
    <w:rsid w:val="00747E7D"/>
    <w:rsid w:val="00752745"/>
    <w:rsid w:val="00752EEF"/>
    <w:rsid w:val="00755864"/>
    <w:rsid w:val="0075605D"/>
    <w:rsid w:val="00763271"/>
    <w:rsid w:val="00764748"/>
    <w:rsid w:val="0076529D"/>
    <w:rsid w:val="00766F5B"/>
    <w:rsid w:val="007671AB"/>
    <w:rsid w:val="00772021"/>
    <w:rsid w:val="0077766E"/>
    <w:rsid w:val="007805A9"/>
    <w:rsid w:val="00783A53"/>
    <w:rsid w:val="00784920"/>
    <w:rsid w:val="0078605B"/>
    <w:rsid w:val="007867C4"/>
    <w:rsid w:val="007872E6"/>
    <w:rsid w:val="00791240"/>
    <w:rsid w:val="00796458"/>
    <w:rsid w:val="0079688A"/>
    <w:rsid w:val="007A013B"/>
    <w:rsid w:val="007A0920"/>
    <w:rsid w:val="007A13FC"/>
    <w:rsid w:val="007A2970"/>
    <w:rsid w:val="007A3B76"/>
    <w:rsid w:val="007A57DA"/>
    <w:rsid w:val="007A59CF"/>
    <w:rsid w:val="007A6388"/>
    <w:rsid w:val="007A784B"/>
    <w:rsid w:val="007B1E76"/>
    <w:rsid w:val="007B20D5"/>
    <w:rsid w:val="007B3ACE"/>
    <w:rsid w:val="007B4395"/>
    <w:rsid w:val="007B4A7D"/>
    <w:rsid w:val="007B4CC1"/>
    <w:rsid w:val="007B613C"/>
    <w:rsid w:val="007B7494"/>
    <w:rsid w:val="007C0CDD"/>
    <w:rsid w:val="007C38F4"/>
    <w:rsid w:val="007C4F08"/>
    <w:rsid w:val="007C6CFA"/>
    <w:rsid w:val="007C7623"/>
    <w:rsid w:val="007C77FC"/>
    <w:rsid w:val="007C7DE9"/>
    <w:rsid w:val="007D00B3"/>
    <w:rsid w:val="007D11B8"/>
    <w:rsid w:val="007D188F"/>
    <w:rsid w:val="007D7C33"/>
    <w:rsid w:val="007D7EC6"/>
    <w:rsid w:val="007E020E"/>
    <w:rsid w:val="007E0396"/>
    <w:rsid w:val="007E0AB9"/>
    <w:rsid w:val="007E13FD"/>
    <w:rsid w:val="007E1B22"/>
    <w:rsid w:val="007E1CDE"/>
    <w:rsid w:val="007E27D8"/>
    <w:rsid w:val="007E71B8"/>
    <w:rsid w:val="007F56E5"/>
    <w:rsid w:val="007F6803"/>
    <w:rsid w:val="008005B4"/>
    <w:rsid w:val="00800D58"/>
    <w:rsid w:val="00801DD3"/>
    <w:rsid w:val="008062E6"/>
    <w:rsid w:val="00806CFD"/>
    <w:rsid w:val="00811AB8"/>
    <w:rsid w:val="0081298C"/>
    <w:rsid w:val="00816086"/>
    <w:rsid w:val="0082049B"/>
    <w:rsid w:val="00822406"/>
    <w:rsid w:val="00824972"/>
    <w:rsid w:val="00826988"/>
    <w:rsid w:val="00830633"/>
    <w:rsid w:val="008314CA"/>
    <w:rsid w:val="00833F01"/>
    <w:rsid w:val="008347DC"/>
    <w:rsid w:val="00836DA3"/>
    <w:rsid w:val="00837C7D"/>
    <w:rsid w:val="00840B21"/>
    <w:rsid w:val="00841194"/>
    <w:rsid w:val="00843102"/>
    <w:rsid w:val="0085076F"/>
    <w:rsid w:val="00851291"/>
    <w:rsid w:val="008516CF"/>
    <w:rsid w:val="00861A5B"/>
    <w:rsid w:val="00862294"/>
    <w:rsid w:val="0086240F"/>
    <w:rsid w:val="00864D9D"/>
    <w:rsid w:val="00865F56"/>
    <w:rsid w:val="00873A5D"/>
    <w:rsid w:val="00875FC0"/>
    <w:rsid w:val="0087619D"/>
    <w:rsid w:val="00877B63"/>
    <w:rsid w:val="008822EE"/>
    <w:rsid w:val="00891FC7"/>
    <w:rsid w:val="0089339E"/>
    <w:rsid w:val="008A2FF1"/>
    <w:rsid w:val="008A55BE"/>
    <w:rsid w:val="008A65A9"/>
    <w:rsid w:val="008A65D2"/>
    <w:rsid w:val="008A6844"/>
    <w:rsid w:val="008A7B7F"/>
    <w:rsid w:val="008B0407"/>
    <w:rsid w:val="008B22B2"/>
    <w:rsid w:val="008B2EA8"/>
    <w:rsid w:val="008B49DA"/>
    <w:rsid w:val="008B6669"/>
    <w:rsid w:val="008C1D3B"/>
    <w:rsid w:val="008C1F10"/>
    <w:rsid w:val="008C2FDC"/>
    <w:rsid w:val="008C39FC"/>
    <w:rsid w:val="008C4D81"/>
    <w:rsid w:val="008C6583"/>
    <w:rsid w:val="008C705E"/>
    <w:rsid w:val="008C7496"/>
    <w:rsid w:val="008D189C"/>
    <w:rsid w:val="008D462C"/>
    <w:rsid w:val="008D4C7C"/>
    <w:rsid w:val="008E0540"/>
    <w:rsid w:val="008E3127"/>
    <w:rsid w:val="008E429B"/>
    <w:rsid w:val="008E5E40"/>
    <w:rsid w:val="008E6046"/>
    <w:rsid w:val="008E7E27"/>
    <w:rsid w:val="008F0EF3"/>
    <w:rsid w:val="008F1107"/>
    <w:rsid w:val="008F2E9C"/>
    <w:rsid w:val="008F3E35"/>
    <w:rsid w:val="008F4332"/>
    <w:rsid w:val="008F4FE8"/>
    <w:rsid w:val="008F55C1"/>
    <w:rsid w:val="008F62AA"/>
    <w:rsid w:val="008F6BD1"/>
    <w:rsid w:val="008F7336"/>
    <w:rsid w:val="008F760F"/>
    <w:rsid w:val="009013DB"/>
    <w:rsid w:val="009028D6"/>
    <w:rsid w:val="00904B35"/>
    <w:rsid w:val="00904B3F"/>
    <w:rsid w:val="0091267E"/>
    <w:rsid w:val="009126DE"/>
    <w:rsid w:val="009173F4"/>
    <w:rsid w:val="009216F8"/>
    <w:rsid w:val="00922268"/>
    <w:rsid w:val="009233CF"/>
    <w:rsid w:val="00923E9D"/>
    <w:rsid w:val="009313AC"/>
    <w:rsid w:val="00931D31"/>
    <w:rsid w:val="009402D3"/>
    <w:rsid w:val="00941F1A"/>
    <w:rsid w:val="009425F6"/>
    <w:rsid w:val="00942B1B"/>
    <w:rsid w:val="00942C3B"/>
    <w:rsid w:val="00944A5A"/>
    <w:rsid w:val="0095180F"/>
    <w:rsid w:val="009524D3"/>
    <w:rsid w:val="00952699"/>
    <w:rsid w:val="00953512"/>
    <w:rsid w:val="009603C1"/>
    <w:rsid w:val="00961590"/>
    <w:rsid w:val="00961601"/>
    <w:rsid w:val="00967432"/>
    <w:rsid w:val="00972341"/>
    <w:rsid w:val="009773B2"/>
    <w:rsid w:val="00980A73"/>
    <w:rsid w:val="00980F27"/>
    <w:rsid w:val="009820DE"/>
    <w:rsid w:val="00982DAD"/>
    <w:rsid w:val="00984860"/>
    <w:rsid w:val="00986F6F"/>
    <w:rsid w:val="009877E6"/>
    <w:rsid w:val="00993A6A"/>
    <w:rsid w:val="00996A26"/>
    <w:rsid w:val="009A0721"/>
    <w:rsid w:val="009A1A8E"/>
    <w:rsid w:val="009A5B36"/>
    <w:rsid w:val="009A6E3D"/>
    <w:rsid w:val="009B1551"/>
    <w:rsid w:val="009B334A"/>
    <w:rsid w:val="009B6850"/>
    <w:rsid w:val="009C217F"/>
    <w:rsid w:val="009C5300"/>
    <w:rsid w:val="009C62F6"/>
    <w:rsid w:val="009C6F32"/>
    <w:rsid w:val="009D1D22"/>
    <w:rsid w:val="009D293E"/>
    <w:rsid w:val="009D3369"/>
    <w:rsid w:val="009D41AD"/>
    <w:rsid w:val="009D5985"/>
    <w:rsid w:val="009D73A6"/>
    <w:rsid w:val="009D790E"/>
    <w:rsid w:val="009E12AA"/>
    <w:rsid w:val="009E4D8E"/>
    <w:rsid w:val="009E65A9"/>
    <w:rsid w:val="009F0BB3"/>
    <w:rsid w:val="009F17D4"/>
    <w:rsid w:val="009F19C5"/>
    <w:rsid w:val="009F214B"/>
    <w:rsid w:val="009F35A2"/>
    <w:rsid w:val="009F39F9"/>
    <w:rsid w:val="009F6C8B"/>
    <w:rsid w:val="009F780C"/>
    <w:rsid w:val="00A01733"/>
    <w:rsid w:val="00A03CA4"/>
    <w:rsid w:val="00A04E04"/>
    <w:rsid w:val="00A06863"/>
    <w:rsid w:val="00A102DF"/>
    <w:rsid w:val="00A11461"/>
    <w:rsid w:val="00A11674"/>
    <w:rsid w:val="00A118BE"/>
    <w:rsid w:val="00A17CBE"/>
    <w:rsid w:val="00A17F76"/>
    <w:rsid w:val="00A26255"/>
    <w:rsid w:val="00A268EF"/>
    <w:rsid w:val="00A2705E"/>
    <w:rsid w:val="00A272B2"/>
    <w:rsid w:val="00A274C9"/>
    <w:rsid w:val="00A27C47"/>
    <w:rsid w:val="00A30EFE"/>
    <w:rsid w:val="00A31E0B"/>
    <w:rsid w:val="00A31E16"/>
    <w:rsid w:val="00A34171"/>
    <w:rsid w:val="00A41B05"/>
    <w:rsid w:val="00A41BD7"/>
    <w:rsid w:val="00A43271"/>
    <w:rsid w:val="00A43BF6"/>
    <w:rsid w:val="00A503DB"/>
    <w:rsid w:val="00A52B5C"/>
    <w:rsid w:val="00A54DED"/>
    <w:rsid w:val="00A56866"/>
    <w:rsid w:val="00A5750C"/>
    <w:rsid w:val="00A624B1"/>
    <w:rsid w:val="00A6683B"/>
    <w:rsid w:val="00A70FA8"/>
    <w:rsid w:val="00A71B63"/>
    <w:rsid w:val="00A75C47"/>
    <w:rsid w:val="00A8005C"/>
    <w:rsid w:val="00A80695"/>
    <w:rsid w:val="00A82492"/>
    <w:rsid w:val="00A82A28"/>
    <w:rsid w:val="00A83113"/>
    <w:rsid w:val="00A86C68"/>
    <w:rsid w:val="00A86CD1"/>
    <w:rsid w:val="00A872B5"/>
    <w:rsid w:val="00A90191"/>
    <w:rsid w:val="00A9140C"/>
    <w:rsid w:val="00A915BD"/>
    <w:rsid w:val="00A93842"/>
    <w:rsid w:val="00A93FBB"/>
    <w:rsid w:val="00A94851"/>
    <w:rsid w:val="00A94DD5"/>
    <w:rsid w:val="00A96186"/>
    <w:rsid w:val="00A96DEA"/>
    <w:rsid w:val="00A96EF0"/>
    <w:rsid w:val="00A97300"/>
    <w:rsid w:val="00AA00A0"/>
    <w:rsid w:val="00AA108E"/>
    <w:rsid w:val="00AA15F5"/>
    <w:rsid w:val="00AA1E2B"/>
    <w:rsid w:val="00AA2A3A"/>
    <w:rsid w:val="00AA3097"/>
    <w:rsid w:val="00AA4644"/>
    <w:rsid w:val="00AA6004"/>
    <w:rsid w:val="00AB022D"/>
    <w:rsid w:val="00AB08C7"/>
    <w:rsid w:val="00AB1761"/>
    <w:rsid w:val="00AB4C95"/>
    <w:rsid w:val="00AC0FD8"/>
    <w:rsid w:val="00AC15B3"/>
    <w:rsid w:val="00AC25A5"/>
    <w:rsid w:val="00AC4878"/>
    <w:rsid w:val="00AC4CED"/>
    <w:rsid w:val="00AD13D2"/>
    <w:rsid w:val="00AD30EC"/>
    <w:rsid w:val="00AD4A0E"/>
    <w:rsid w:val="00AD567F"/>
    <w:rsid w:val="00AD5BF7"/>
    <w:rsid w:val="00AD6A87"/>
    <w:rsid w:val="00AE0642"/>
    <w:rsid w:val="00AE3D77"/>
    <w:rsid w:val="00AE582C"/>
    <w:rsid w:val="00AE7010"/>
    <w:rsid w:val="00AF01D3"/>
    <w:rsid w:val="00AF3B0B"/>
    <w:rsid w:val="00AF51DC"/>
    <w:rsid w:val="00AF6493"/>
    <w:rsid w:val="00B02457"/>
    <w:rsid w:val="00B03A9E"/>
    <w:rsid w:val="00B04AFF"/>
    <w:rsid w:val="00B10C46"/>
    <w:rsid w:val="00B113E2"/>
    <w:rsid w:val="00B145E2"/>
    <w:rsid w:val="00B15F97"/>
    <w:rsid w:val="00B16C5C"/>
    <w:rsid w:val="00B22698"/>
    <w:rsid w:val="00B2576D"/>
    <w:rsid w:val="00B307C6"/>
    <w:rsid w:val="00B3278A"/>
    <w:rsid w:val="00B34E12"/>
    <w:rsid w:val="00B35236"/>
    <w:rsid w:val="00B40602"/>
    <w:rsid w:val="00B40A09"/>
    <w:rsid w:val="00B41442"/>
    <w:rsid w:val="00B41D8E"/>
    <w:rsid w:val="00B41F17"/>
    <w:rsid w:val="00B4245C"/>
    <w:rsid w:val="00B505BE"/>
    <w:rsid w:val="00B5221A"/>
    <w:rsid w:val="00B52664"/>
    <w:rsid w:val="00B54278"/>
    <w:rsid w:val="00B547A9"/>
    <w:rsid w:val="00B54E55"/>
    <w:rsid w:val="00B54E72"/>
    <w:rsid w:val="00B641FB"/>
    <w:rsid w:val="00B6589D"/>
    <w:rsid w:val="00B65D26"/>
    <w:rsid w:val="00B67678"/>
    <w:rsid w:val="00B70142"/>
    <w:rsid w:val="00B70798"/>
    <w:rsid w:val="00B72C5D"/>
    <w:rsid w:val="00B84796"/>
    <w:rsid w:val="00B8583D"/>
    <w:rsid w:val="00B86102"/>
    <w:rsid w:val="00B87868"/>
    <w:rsid w:val="00B9095B"/>
    <w:rsid w:val="00B90F8A"/>
    <w:rsid w:val="00B91C8F"/>
    <w:rsid w:val="00B92A33"/>
    <w:rsid w:val="00B93A7F"/>
    <w:rsid w:val="00BA28BF"/>
    <w:rsid w:val="00BA3532"/>
    <w:rsid w:val="00BA4941"/>
    <w:rsid w:val="00BA6095"/>
    <w:rsid w:val="00BA7765"/>
    <w:rsid w:val="00BB526E"/>
    <w:rsid w:val="00BC2B56"/>
    <w:rsid w:val="00BC5A21"/>
    <w:rsid w:val="00BC7788"/>
    <w:rsid w:val="00BC7815"/>
    <w:rsid w:val="00BD0AAA"/>
    <w:rsid w:val="00BD0AAF"/>
    <w:rsid w:val="00BD13EC"/>
    <w:rsid w:val="00BD2777"/>
    <w:rsid w:val="00BD4AD3"/>
    <w:rsid w:val="00BD5AC6"/>
    <w:rsid w:val="00BE04BD"/>
    <w:rsid w:val="00BE357A"/>
    <w:rsid w:val="00BE4FD8"/>
    <w:rsid w:val="00BE57E3"/>
    <w:rsid w:val="00BE5F82"/>
    <w:rsid w:val="00BF3F7D"/>
    <w:rsid w:val="00BF4B7D"/>
    <w:rsid w:val="00BF5F40"/>
    <w:rsid w:val="00BF637B"/>
    <w:rsid w:val="00BF726D"/>
    <w:rsid w:val="00BF78E7"/>
    <w:rsid w:val="00C00906"/>
    <w:rsid w:val="00C0117B"/>
    <w:rsid w:val="00C012F3"/>
    <w:rsid w:val="00C021B2"/>
    <w:rsid w:val="00C06227"/>
    <w:rsid w:val="00C10148"/>
    <w:rsid w:val="00C13455"/>
    <w:rsid w:val="00C13BA7"/>
    <w:rsid w:val="00C14B46"/>
    <w:rsid w:val="00C2296A"/>
    <w:rsid w:val="00C26E79"/>
    <w:rsid w:val="00C35DCA"/>
    <w:rsid w:val="00C401C2"/>
    <w:rsid w:val="00C40558"/>
    <w:rsid w:val="00C43687"/>
    <w:rsid w:val="00C43D99"/>
    <w:rsid w:val="00C44205"/>
    <w:rsid w:val="00C45281"/>
    <w:rsid w:val="00C456A6"/>
    <w:rsid w:val="00C504B1"/>
    <w:rsid w:val="00C5282F"/>
    <w:rsid w:val="00C54842"/>
    <w:rsid w:val="00C573E9"/>
    <w:rsid w:val="00C57638"/>
    <w:rsid w:val="00C603FA"/>
    <w:rsid w:val="00C611E8"/>
    <w:rsid w:val="00C6349D"/>
    <w:rsid w:val="00C665D5"/>
    <w:rsid w:val="00C66FF2"/>
    <w:rsid w:val="00C70E46"/>
    <w:rsid w:val="00C74221"/>
    <w:rsid w:val="00C753A9"/>
    <w:rsid w:val="00C75BF3"/>
    <w:rsid w:val="00C820B8"/>
    <w:rsid w:val="00C8232D"/>
    <w:rsid w:val="00C8317A"/>
    <w:rsid w:val="00C84D42"/>
    <w:rsid w:val="00C8784D"/>
    <w:rsid w:val="00C906A6"/>
    <w:rsid w:val="00C909B5"/>
    <w:rsid w:val="00C937A1"/>
    <w:rsid w:val="00C93EE5"/>
    <w:rsid w:val="00CA07F4"/>
    <w:rsid w:val="00CA1778"/>
    <w:rsid w:val="00CA3A7C"/>
    <w:rsid w:val="00CA5C60"/>
    <w:rsid w:val="00CA6B02"/>
    <w:rsid w:val="00CA6C61"/>
    <w:rsid w:val="00CA7842"/>
    <w:rsid w:val="00CB281F"/>
    <w:rsid w:val="00CB29C4"/>
    <w:rsid w:val="00CB2A7D"/>
    <w:rsid w:val="00CB3443"/>
    <w:rsid w:val="00CB4EE0"/>
    <w:rsid w:val="00CB7073"/>
    <w:rsid w:val="00CC269F"/>
    <w:rsid w:val="00CC2809"/>
    <w:rsid w:val="00CC29CA"/>
    <w:rsid w:val="00CC3408"/>
    <w:rsid w:val="00CC6CB7"/>
    <w:rsid w:val="00CC774B"/>
    <w:rsid w:val="00CC7F05"/>
    <w:rsid w:val="00CD14DD"/>
    <w:rsid w:val="00CD57E2"/>
    <w:rsid w:val="00CD6538"/>
    <w:rsid w:val="00CD6644"/>
    <w:rsid w:val="00CD6798"/>
    <w:rsid w:val="00CD7EE8"/>
    <w:rsid w:val="00CD7F9D"/>
    <w:rsid w:val="00CE0FF3"/>
    <w:rsid w:val="00CE260D"/>
    <w:rsid w:val="00CE30FD"/>
    <w:rsid w:val="00CF1F27"/>
    <w:rsid w:val="00CF25DA"/>
    <w:rsid w:val="00CF5E6D"/>
    <w:rsid w:val="00CF6856"/>
    <w:rsid w:val="00CF7D0C"/>
    <w:rsid w:val="00D01897"/>
    <w:rsid w:val="00D01DE6"/>
    <w:rsid w:val="00D06B95"/>
    <w:rsid w:val="00D0725C"/>
    <w:rsid w:val="00D10AA0"/>
    <w:rsid w:val="00D111D5"/>
    <w:rsid w:val="00D11D73"/>
    <w:rsid w:val="00D126A5"/>
    <w:rsid w:val="00D13E77"/>
    <w:rsid w:val="00D14018"/>
    <w:rsid w:val="00D202BC"/>
    <w:rsid w:val="00D22AAF"/>
    <w:rsid w:val="00D23617"/>
    <w:rsid w:val="00D24C23"/>
    <w:rsid w:val="00D254F6"/>
    <w:rsid w:val="00D261C7"/>
    <w:rsid w:val="00D31440"/>
    <w:rsid w:val="00D33DFD"/>
    <w:rsid w:val="00D40698"/>
    <w:rsid w:val="00D40F2D"/>
    <w:rsid w:val="00D425EE"/>
    <w:rsid w:val="00D43813"/>
    <w:rsid w:val="00D44004"/>
    <w:rsid w:val="00D44999"/>
    <w:rsid w:val="00D44EA3"/>
    <w:rsid w:val="00D45306"/>
    <w:rsid w:val="00D46A49"/>
    <w:rsid w:val="00D50579"/>
    <w:rsid w:val="00D50D8C"/>
    <w:rsid w:val="00D531D3"/>
    <w:rsid w:val="00D53325"/>
    <w:rsid w:val="00D5391B"/>
    <w:rsid w:val="00D5533F"/>
    <w:rsid w:val="00D61065"/>
    <w:rsid w:val="00D62057"/>
    <w:rsid w:val="00D64A53"/>
    <w:rsid w:val="00D67138"/>
    <w:rsid w:val="00D705C0"/>
    <w:rsid w:val="00D71216"/>
    <w:rsid w:val="00D738FA"/>
    <w:rsid w:val="00D7553B"/>
    <w:rsid w:val="00D83392"/>
    <w:rsid w:val="00D84DC0"/>
    <w:rsid w:val="00D85E4D"/>
    <w:rsid w:val="00D92145"/>
    <w:rsid w:val="00D9328C"/>
    <w:rsid w:val="00D963E2"/>
    <w:rsid w:val="00D97665"/>
    <w:rsid w:val="00D97A3D"/>
    <w:rsid w:val="00D97B25"/>
    <w:rsid w:val="00DA5089"/>
    <w:rsid w:val="00DA6393"/>
    <w:rsid w:val="00DA6514"/>
    <w:rsid w:val="00DB0274"/>
    <w:rsid w:val="00DC18DE"/>
    <w:rsid w:val="00DC1BB6"/>
    <w:rsid w:val="00DC754D"/>
    <w:rsid w:val="00DD1D37"/>
    <w:rsid w:val="00DD5F86"/>
    <w:rsid w:val="00DD60C9"/>
    <w:rsid w:val="00DD6A09"/>
    <w:rsid w:val="00DD6B8B"/>
    <w:rsid w:val="00DD6C21"/>
    <w:rsid w:val="00DD6DE6"/>
    <w:rsid w:val="00DE2778"/>
    <w:rsid w:val="00DE2D89"/>
    <w:rsid w:val="00DE3400"/>
    <w:rsid w:val="00DE372F"/>
    <w:rsid w:val="00DE4399"/>
    <w:rsid w:val="00DE74DB"/>
    <w:rsid w:val="00DF6229"/>
    <w:rsid w:val="00DF72BD"/>
    <w:rsid w:val="00DF73B5"/>
    <w:rsid w:val="00E027F2"/>
    <w:rsid w:val="00E04B16"/>
    <w:rsid w:val="00E10A3B"/>
    <w:rsid w:val="00E11D97"/>
    <w:rsid w:val="00E12E36"/>
    <w:rsid w:val="00E13859"/>
    <w:rsid w:val="00E14B86"/>
    <w:rsid w:val="00E161F9"/>
    <w:rsid w:val="00E169BF"/>
    <w:rsid w:val="00E22B07"/>
    <w:rsid w:val="00E24ECD"/>
    <w:rsid w:val="00E25F52"/>
    <w:rsid w:val="00E27C9E"/>
    <w:rsid w:val="00E30135"/>
    <w:rsid w:val="00E31069"/>
    <w:rsid w:val="00E3368D"/>
    <w:rsid w:val="00E34681"/>
    <w:rsid w:val="00E35C47"/>
    <w:rsid w:val="00E35E5C"/>
    <w:rsid w:val="00E36CC6"/>
    <w:rsid w:val="00E372E3"/>
    <w:rsid w:val="00E3730F"/>
    <w:rsid w:val="00E41F81"/>
    <w:rsid w:val="00E456D6"/>
    <w:rsid w:val="00E46B3D"/>
    <w:rsid w:val="00E50626"/>
    <w:rsid w:val="00E525E2"/>
    <w:rsid w:val="00E53704"/>
    <w:rsid w:val="00E54B32"/>
    <w:rsid w:val="00E554AA"/>
    <w:rsid w:val="00E55B80"/>
    <w:rsid w:val="00E55C74"/>
    <w:rsid w:val="00E55F89"/>
    <w:rsid w:val="00E649BB"/>
    <w:rsid w:val="00E65667"/>
    <w:rsid w:val="00E672D0"/>
    <w:rsid w:val="00E67C9C"/>
    <w:rsid w:val="00E7149E"/>
    <w:rsid w:val="00E73113"/>
    <w:rsid w:val="00E73AAC"/>
    <w:rsid w:val="00E75A55"/>
    <w:rsid w:val="00E7767B"/>
    <w:rsid w:val="00E80435"/>
    <w:rsid w:val="00E80858"/>
    <w:rsid w:val="00E81E84"/>
    <w:rsid w:val="00E823A0"/>
    <w:rsid w:val="00E83DE5"/>
    <w:rsid w:val="00E86598"/>
    <w:rsid w:val="00E87544"/>
    <w:rsid w:val="00E9086A"/>
    <w:rsid w:val="00E9130A"/>
    <w:rsid w:val="00E91D74"/>
    <w:rsid w:val="00E93035"/>
    <w:rsid w:val="00E9310C"/>
    <w:rsid w:val="00E9360E"/>
    <w:rsid w:val="00EA01DC"/>
    <w:rsid w:val="00EA27F9"/>
    <w:rsid w:val="00EA576D"/>
    <w:rsid w:val="00EA61DC"/>
    <w:rsid w:val="00EA6D39"/>
    <w:rsid w:val="00EB0297"/>
    <w:rsid w:val="00EB6B6E"/>
    <w:rsid w:val="00EB7EF5"/>
    <w:rsid w:val="00EC0AE4"/>
    <w:rsid w:val="00EC1EBF"/>
    <w:rsid w:val="00EC2A82"/>
    <w:rsid w:val="00EC2B97"/>
    <w:rsid w:val="00EC2C28"/>
    <w:rsid w:val="00EC4AB9"/>
    <w:rsid w:val="00EC7BAE"/>
    <w:rsid w:val="00ED0254"/>
    <w:rsid w:val="00ED046B"/>
    <w:rsid w:val="00ED3A16"/>
    <w:rsid w:val="00ED7C22"/>
    <w:rsid w:val="00EE0BEF"/>
    <w:rsid w:val="00EE2CF3"/>
    <w:rsid w:val="00EE3399"/>
    <w:rsid w:val="00EE3E2C"/>
    <w:rsid w:val="00EE6AC3"/>
    <w:rsid w:val="00EE70FF"/>
    <w:rsid w:val="00EE731F"/>
    <w:rsid w:val="00EF22B3"/>
    <w:rsid w:val="00EF40A1"/>
    <w:rsid w:val="00EF68F7"/>
    <w:rsid w:val="00EF7AD6"/>
    <w:rsid w:val="00F018A1"/>
    <w:rsid w:val="00F031C6"/>
    <w:rsid w:val="00F0457E"/>
    <w:rsid w:val="00F05402"/>
    <w:rsid w:val="00F0571F"/>
    <w:rsid w:val="00F10251"/>
    <w:rsid w:val="00F11CCC"/>
    <w:rsid w:val="00F142EC"/>
    <w:rsid w:val="00F16000"/>
    <w:rsid w:val="00F228D2"/>
    <w:rsid w:val="00F24B83"/>
    <w:rsid w:val="00F33DE0"/>
    <w:rsid w:val="00F33F1D"/>
    <w:rsid w:val="00F34F3F"/>
    <w:rsid w:val="00F3565A"/>
    <w:rsid w:val="00F35F2D"/>
    <w:rsid w:val="00F366F4"/>
    <w:rsid w:val="00F37337"/>
    <w:rsid w:val="00F423B0"/>
    <w:rsid w:val="00F42B45"/>
    <w:rsid w:val="00F42D49"/>
    <w:rsid w:val="00F43829"/>
    <w:rsid w:val="00F4405F"/>
    <w:rsid w:val="00F445D7"/>
    <w:rsid w:val="00F451C5"/>
    <w:rsid w:val="00F458AF"/>
    <w:rsid w:val="00F50323"/>
    <w:rsid w:val="00F51D23"/>
    <w:rsid w:val="00F5340A"/>
    <w:rsid w:val="00F53B7E"/>
    <w:rsid w:val="00F53D5B"/>
    <w:rsid w:val="00F55BFB"/>
    <w:rsid w:val="00F5624D"/>
    <w:rsid w:val="00F56427"/>
    <w:rsid w:val="00F56AC1"/>
    <w:rsid w:val="00F61400"/>
    <w:rsid w:val="00F63450"/>
    <w:rsid w:val="00F636F8"/>
    <w:rsid w:val="00F64BAF"/>
    <w:rsid w:val="00F654BE"/>
    <w:rsid w:val="00F66A80"/>
    <w:rsid w:val="00F704F2"/>
    <w:rsid w:val="00F70BF9"/>
    <w:rsid w:val="00F70F9E"/>
    <w:rsid w:val="00F710E6"/>
    <w:rsid w:val="00F7479F"/>
    <w:rsid w:val="00F752EF"/>
    <w:rsid w:val="00F75A50"/>
    <w:rsid w:val="00F83170"/>
    <w:rsid w:val="00F8376E"/>
    <w:rsid w:val="00F84666"/>
    <w:rsid w:val="00F87392"/>
    <w:rsid w:val="00F87E65"/>
    <w:rsid w:val="00F914A5"/>
    <w:rsid w:val="00F91DBF"/>
    <w:rsid w:val="00F92312"/>
    <w:rsid w:val="00F9424D"/>
    <w:rsid w:val="00F96442"/>
    <w:rsid w:val="00F9723F"/>
    <w:rsid w:val="00F97EF1"/>
    <w:rsid w:val="00FA0865"/>
    <w:rsid w:val="00FA1D47"/>
    <w:rsid w:val="00FA21EA"/>
    <w:rsid w:val="00FA3658"/>
    <w:rsid w:val="00FA433A"/>
    <w:rsid w:val="00FA4941"/>
    <w:rsid w:val="00FA4BF4"/>
    <w:rsid w:val="00FA7221"/>
    <w:rsid w:val="00FB1F91"/>
    <w:rsid w:val="00FB26A7"/>
    <w:rsid w:val="00FB283E"/>
    <w:rsid w:val="00FB29A3"/>
    <w:rsid w:val="00FB5AEE"/>
    <w:rsid w:val="00FB5D6F"/>
    <w:rsid w:val="00FB65B2"/>
    <w:rsid w:val="00FB6713"/>
    <w:rsid w:val="00FB6F0A"/>
    <w:rsid w:val="00FC0D33"/>
    <w:rsid w:val="00FC2291"/>
    <w:rsid w:val="00FC3747"/>
    <w:rsid w:val="00FC3C56"/>
    <w:rsid w:val="00FD01C4"/>
    <w:rsid w:val="00FD0C73"/>
    <w:rsid w:val="00FD5A23"/>
    <w:rsid w:val="00FD5A9B"/>
    <w:rsid w:val="00FD7A35"/>
    <w:rsid w:val="00FE09B2"/>
    <w:rsid w:val="00FF0328"/>
    <w:rsid w:val="00FF119F"/>
    <w:rsid w:val="00FF55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HTML Preformatted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F7ABD"/>
    <w:rPr>
      <w:sz w:val="24"/>
      <w:szCs w:val="24"/>
    </w:rPr>
  </w:style>
  <w:style w:type="paragraph" w:styleId="2">
    <w:name w:val="heading 2"/>
    <w:basedOn w:val="a"/>
    <w:qFormat/>
    <w:rsid w:val="0006606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4">
    <w:name w:val="heading 4"/>
    <w:basedOn w:val="a"/>
    <w:qFormat/>
    <w:rsid w:val="00066061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FD01C4"/>
    <w:rPr>
      <w:color w:val="0000FF"/>
      <w:u w:val="single"/>
    </w:rPr>
  </w:style>
  <w:style w:type="character" w:customStyle="1" w:styleId="mininbsp">
    <w:name w:val="mininbsp"/>
    <w:basedOn w:val="a0"/>
    <w:rsid w:val="00FD01C4"/>
  </w:style>
  <w:style w:type="paragraph" w:styleId="a4">
    <w:name w:val="Normal (Web)"/>
    <w:basedOn w:val="a"/>
    <w:rsid w:val="0050139C"/>
    <w:pPr>
      <w:spacing w:before="100" w:beforeAutospacing="1" w:after="100" w:afterAutospacing="1"/>
    </w:pPr>
  </w:style>
  <w:style w:type="character" w:customStyle="1" w:styleId="g-nowrap">
    <w:name w:val="g-nowrap"/>
    <w:basedOn w:val="a0"/>
    <w:rsid w:val="00DF73B5"/>
  </w:style>
  <w:style w:type="character" w:customStyle="1" w:styleId="b-timetabletime">
    <w:name w:val="b-timetable__time"/>
    <w:basedOn w:val="a0"/>
    <w:rsid w:val="00DF73B5"/>
  </w:style>
  <w:style w:type="character" w:styleId="a5">
    <w:name w:val="Strong"/>
    <w:basedOn w:val="a0"/>
    <w:qFormat/>
    <w:rsid w:val="00DF73B5"/>
    <w:rPr>
      <w:b/>
      <w:bCs/>
    </w:rPr>
  </w:style>
  <w:style w:type="character" w:customStyle="1" w:styleId="b-timetablestations">
    <w:name w:val="b-timetable__stations"/>
    <w:basedOn w:val="a0"/>
    <w:rsid w:val="00DF73B5"/>
  </w:style>
  <w:style w:type="character" w:customStyle="1" w:styleId="b-timetabletimei-timei-bem">
    <w:name w:val="b-timetable__time i-time i-bem"/>
    <w:basedOn w:val="a0"/>
    <w:rsid w:val="00DF73B5"/>
  </w:style>
  <w:style w:type="character" w:customStyle="1" w:styleId="b-currencyi-bem">
    <w:name w:val="b-currency i-bem"/>
    <w:basedOn w:val="a0"/>
    <w:rsid w:val="00DF73B5"/>
  </w:style>
  <w:style w:type="character" w:customStyle="1" w:styleId="b-timetabletext">
    <w:name w:val="b-timetable__text"/>
    <w:basedOn w:val="a0"/>
    <w:rsid w:val="00DF73B5"/>
  </w:style>
  <w:style w:type="character" w:customStyle="1" w:styleId="apple-converted-space">
    <w:name w:val="apple-converted-space"/>
    <w:basedOn w:val="a0"/>
    <w:rsid w:val="00BF4B7D"/>
  </w:style>
  <w:style w:type="paragraph" w:customStyle="1" w:styleId="opispole">
    <w:name w:val="opis_pole"/>
    <w:basedOn w:val="a"/>
    <w:rsid w:val="00BF4B7D"/>
    <w:pPr>
      <w:spacing w:before="100" w:beforeAutospacing="1" w:after="100" w:afterAutospacing="1"/>
    </w:pPr>
  </w:style>
  <w:style w:type="paragraph" w:customStyle="1" w:styleId="opispoleabz">
    <w:name w:val="opis_pole_abz"/>
    <w:basedOn w:val="a"/>
    <w:rsid w:val="00BF4B7D"/>
    <w:pPr>
      <w:spacing w:before="100" w:beforeAutospacing="1" w:after="100" w:afterAutospacing="1"/>
    </w:pPr>
  </w:style>
  <w:style w:type="character" w:customStyle="1" w:styleId="sokr">
    <w:name w:val="sokr"/>
    <w:basedOn w:val="a0"/>
    <w:rsid w:val="00BF4B7D"/>
  </w:style>
  <w:style w:type="paragraph" w:styleId="a6">
    <w:name w:val="Body Text"/>
    <w:basedOn w:val="a"/>
    <w:link w:val="a7"/>
    <w:semiHidden/>
    <w:rsid w:val="00806CFD"/>
    <w:pPr>
      <w:jc w:val="both"/>
    </w:pPr>
  </w:style>
  <w:style w:type="character" w:customStyle="1" w:styleId="a7">
    <w:name w:val="Основной текст Знак"/>
    <w:basedOn w:val="a0"/>
    <w:link w:val="a6"/>
    <w:semiHidden/>
    <w:rsid w:val="00806CFD"/>
    <w:rPr>
      <w:sz w:val="24"/>
      <w:szCs w:val="24"/>
      <w:lang w:val="ru-RU" w:eastAsia="ru-RU" w:bidi="ar-SA"/>
    </w:rPr>
  </w:style>
  <w:style w:type="paragraph" w:customStyle="1" w:styleId="ConsPlusNonformat">
    <w:name w:val="ConsPlusNonformat"/>
    <w:rsid w:val="00DE74D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DE74D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header"/>
    <w:basedOn w:val="a"/>
    <w:link w:val="a9"/>
    <w:uiPriority w:val="99"/>
    <w:rsid w:val="00DE74DB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DE74DB"/>
  </w:style>
  <w:style w:type="paragraph" w:styleId="HTML">
    <w:name w:val="HTML Preformatted"/>
    <w:basedOn w:val="a"/>
    <w:link w:val="HTML0"/>
    <w:uiPriority w:val="99"/>
    <w:rsid w:val="004B59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B59EF"/>
    <w:rPr>
      <w:rFonts w:ascii="Courier New" w:hAnsi="Courier New" w:cs="Courier New"/>
    </w:rPr>
  </w:style>
  <w:style w:type="paragraph" w:styleId="ab">
    <w:name w:val="List Paragraph"/>
    <w:basedOn w:val="a"/>
    <w:uiPriority w:val="34"/>
    <w:qFormat/>
    <w:rsid w:val="002B030E"/>
    <w:pPr>
      <w:ind w:left="708"/>
    </w:pPr>
  </w:style>
  <w:style w:type="table" w:styleId="ac">
    <w:name w:val="Table Grid"/>
    <w:basedOn w:val="a1"/>
    <w:uiPriority w:val="59"/>
    <w:rsid w:val="003A3EC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Title"/>
    <w:basedOn w:val="a"/>
    <w:link w:val="ae"/>
    <w:qFormat/>
    <w:rsid w:val="005B7F1A"/>
    <w:pPr>
      <w:widowControl w:val="0"/>
      <w:adjustRightInd w:val="0"/>
      <w:spacing w:line="360" w:lineRule="atLeast"/>
      <w:jc w:val="center"/>
      <w:textAlignment w:val="baseline"/>
    </w:pPr>
    <w:rPr>
      <w:b/>
      <w:sz w:val="32"/>
      <w:szCs w:val="20"/>
    </w:rPr>
  </w:style>
  <w:style w:type="character" w:customStyle="1" w:styleId="ae">
    <w:name w:val="Название Знак"/>
    <w:basedOn w:val="a0"/>
    <w:link w:val="ad"/>
    <w:rsid w:val="005B7F1A"/>
    <w:rPr>
      <w:b/>
      <w:sz w:val="32"/>
    </w:rPr>
  </w:style>
  <w:style w:type="paragraph" w:styleId="af">
    <w:name w:val="Plain Text"/>
    <w:basedOn w:val="a"/>
    <w:link w:val="af0"/>
    <w:uiPriority w:val="99"/>
    <w:rsid w:val="001023A3"/>
    <w:rPr>
      <w:rFonts w:ascii="Courier New" w:hAnsi="Courier New" w:cs="Courier New"/>
      <w:sz w:val="20"/>
      <w:szCs w:val="20"/>
    </w:rPr>
  </w:style>
  <w:style w:type="character" w:customStyle="1" w:styleId="af0">
    <w:name w:val="Текст Знак"/>
    <w:basedOn w:val="a0"/>
    <w:link w:val="af"/>
    <w:uiPriority w:val="99"/>
    <w:rsid w:val="001023A3"/>
    <w:rPr>
      <w:rFonts w:ascii="Courier New" w:hAnsi="Courier New" w:cs="Courier New"/>
    </w:rPr>
  </w:style>
  <w:style w:type="character" w:customStyle="1" w:styleId="val">
    <w:name w:val="val"/>
    <w:basedOn w:val="a0"/>
    <w:rsid w:val="007D00B3"/>
  </w:style>
  <w:style w:type="character" w:customStyle="1" w:styleId="mrreadfromf1">
    <w:name w:val="mr_read__fromf1"/>
    <w:basedOn w:val="a0"/>
    <w:rsid w:val="007D00B3"/>
    <w:rPr>
      <w:b/>
      <w:bCs/>
      <w:color w:val="000000"/>
      <w:sz w:val="20"/>
      <w:szCs w:val="20"/>
    </w:rPr>
  </w:style>
  <w:style w:type="paragraph" w:customStyle="1" w:styleId="BodyTextIndent">
    <w:name w:val="Body Text Indent Знак"/>
    <w:basedOn w:val="a"/>
    <w:link w:val="BodyTextIndent0"/>
    <w:rsid w:val="007D00B3"/>
    <w:pPr>
      <w:widowControl w:val="0"/>
      <w:adjustRightInd w:val="0"/>
      <w:spacing w:line="360" w:lineRule="atLeast"/>
      <w:ind w:firstLine="851"/>
      <w:jc w:val="both"/>
      <w:textAlignment w:val="baseline"/>
    </w:pPr>
    <w:rPr>
      <w:sz w:val="28"/>
      <w:szCs w:val="20"/>
    </w:rPr>
  </w:style>
  <w:style w:type="character" w:customStyle="1" w:styleId="BodyTextIndent0">
    <w:name w:val="Body Text Indent Знак Знак"/>
    <w:basedOn w:val="a0"/>
    <w:link w:val="BodyTextIndent"/>
    <w:rsid w:val="007D00B3"/>
    <w:rPr>
      <w:sz w:val="28"/>
    </w:rPr>
  </w:style>
  <w:style w:type="character" w:customStyle="1" w:styleId="object">
    <w:name w:val="object"/>
    <w:basedOn w:val="a0"/>
    <w:rsid w:val="007D00B3"/>
  </w:style>
  <w:style w:type="paragraph" w:styleId="af1">
    <w:name w:val="Balloon Text"/>
    <w:basedOn w:val="a"/>
    <w:link w:val="af2"/>
    <w:rsid w:val="007D00B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7D00B3"/>
    <w:rPr>
      <w:rFonts w:ascii="Tahoma" w:hAnsi="Tahoma" w:cs="Tahoma"/>
      <w:sz w:val="16"/>
      <w:szCs w:val="16"/>
    </w:rPr>
  </w:style>
  <w:style w:type="paragraph" w:styleId="af3">
    <w:name w:val="Document Map"/>
    <w:basedOn w:val="a"/>
    <w:link w:val="af4"/>
    <w:rsid w:val="00C13BA7"/>
    <w:rPr>
      <w:rFonts w:ascii="Tahoma" w:hAnsi="Tahoma" w:cs="Tahoma"/>
      <w:sz w:val="16"/>
      <w:szCs w:val="16"/>
    </w:rPr>
  </w:style>
  <w:style w:type="character" w:customStyle="1" w:styleId="af4">
    <w:name w:val="Схема документа Знак"/>
    <w:basedOn w:val="a0"/>
    <w:link w:val="af3"/>
    <w:rsid w:val="00C13BA7"/>
    <w:rPr>
      <w:rFonts w:ascii="Tahoma" w:hAnsi="Tahoma" w:cs="Tahoma"/>
      <w:sz w:val="16"/>
      <w:szCs w:val="16"/>
    </w:rPr>
  </w:style>
  <w:style w:type="paragraph" w:styleId="af5">
    <w:name w:val="footer"/>
    <w:basedOn w:val="a"/>
    <w:link w:val="af6"/>
    <w:uiPriority w:val="99"/>
    <w:rsid w:val="00E27C9E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E27C9E"/>
    <w:rPr>
      <w:sz w:val="24"/>
      <w:szCs w:val="24"/>
    </w:rPr>
  </w:style>
  <w:style w:type="paragraph" w:styleId="20">
    <w:name w:val="Body Text Indent 2"/>
    <w:basedOn w:val="a"/>
    <w:link w:val="21"/>
    <w:rsid w:val="00291E5B"/>
    <w:pPr>
      <w:spacing w:after="120" w:line="480" w:lineRule="auto"/>
      <w:ind w:left="283"/>
    </w:pPr>
    <w:rPr>
      <w:szCs w:val="20"/>
    </w:rPr>
  </w:style>
  <w:style w:type="character" w:customStyle="1" w:styleId="21">
    <w:name w:val="Основной текст с отступом 2 Знак"/>
    <w:basedOn w:val="a0"/>
    <w:link w:val="20"/>
    <w:rsid w:val="00291E5B"/>
    <w:rPr>
      <w:sz w:val="24"/>
    </w:rPr>
  </w:style>
  <w:style w:type="paragraph" w:customStyle="1" w:styleId="msonormalmailrucssattributepostfix">
    <w:name w:val="msonormal_mailru_css_attribute_postfix"/>
    <w:basedOn w:val="a"/>
    <w:rsid w:val="002437D2"/>
    <w:pPr>
      <w:spacing w:before="100" w:beforeAutospacing="1" w:after="100" w:afterAutospacing="1"/>
    </w:pPr>
    <w:rPr>
      <w:rFonts w:eastAsiaTheme="minorHAnsi"/>
    </w:rPr>
  </w:style>
  <w:style w:type="paragraph" w:customStyle="1" w:styleId="formattexttopleveltext">
    <w:name w:val="formattext topleveltext"/>
    <w:basedOn w:val="a"/>
    <w:rsid w:val="00764748"/>
    <w:pPr>
      <w:spacing w:before="100" w:beforeAutospacing="1" w:after="100" w:afterAutospacing="1"/>
    </w:pPr>
  </w:style>
  <w:style w:type="character" w:customStyle="1" w:styleId="a9">
    <w:name w:val="Верхний колонтитул Знак"/>
    <w:basedOn w:val="a0"/>
    <w:link w:val="a8"/>
    <w:uiPriority w:val="99"/>
    <w:rsid w:val="0005196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HTML Preformatted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F7ABD"/>
    <w:rPr>
      <w:sz w:val="24"/>
      <w:szCs w:val="24"/>
    </w:rPr>
  </w:style>
  <w:style w:type="paragraph" w:styleId="2">
    <w:name w:val="heading 2"/>
    <w:basedOn w:val="a"/>
    <w:qFormat/>
    <w:rsid w:val="0006606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4">
    <w:name w:val="heading 4"/>
    <w:basedOn w:val="a"/>
    <w:qFormat/>
    <w:rsid w:val="00066061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FD01C4"/>
    <w:rPr>
      <w:color w:val="0000FF"/>
      <w:u w:val="single"/>
    </w:rPr>
  </w:style>
  <w:style w:type="character" w:customStyle="1" w:styleId="mininbsp">
    <w:name w:val="mininbsp"/>
    <w:basedOn w:val="a0"/>
    <w:rsid w:val="00FD01C4"/>
  </w:style>
  <w:style w:type="paragraph" w:styleId="a4">
    <w:name w:val="Normal (Web)"/>
    <w:basedOn w:val="a"/>
    <w:rsid w:val="0050139C"/>
    <w:pPr>
      <w:spacing w:before="100" w:beforeAutospacing="1" w:after="100" w:afterAutospacing="1"/>
    </w:pPr>
  </w:style>
  <w:style w:type="character" w:customStyle="1" w:styleId="g-nowrap">
    <w:name w:val="g-nowrap"/>
    <w:basedOn w:val="a0"/>
    <w:rsid w:val="00DF73B5"/>
  </w:style>
  <w:style w:type="character" w:customStyle="1" w:styleId="b-timetabletime">
    <w:name w:val="b-timetable__time"/>
    <w:basedOn w:val="a0"/>
    <w:rsid w:val="00DF73B5"/>
  </w:style>
  <w:style w:type="character" w:styleId="a5">
    <w:name w:val="Strong"/>
    <w:basedOn w:val="a0"/>
    <w:qFormat/>
    <w:rsid w:val="00DF73B5"/>
    <w:rPr>
      <w:b/>
      <w:bCs/>
    </w:rPr>
  </w:style>
  <w:style w:type="character" w:customStyle="1" w:styleId="b-timetablestations">
    <w:name w:val="b-timetable__stations"/>
    <w:basedOn w:val="a0"/>
    <w:rsid w:val="00DF73B5"/>
  </w:style>
  <w:style w:type="character" w:customStyle="1" w:styleId="b-timetabletimei-timei-bem">
    <w:name w:val="b-timetable__time i-time i-bem"/>
    <w:basedOn w:val="a0"/>
    <w:rsid w:val="00DF73B5"/>
  </w:style>
  <w:style w:type="character" w:customStyle="1" w:styleId="b-currencyi-bem">
    <w:name w:val="b-currency i-bem"/>
    <w:basedOn w:val="a0"/>
    <w:rsid w:val="00DF73B5"/>
  </w:style>
  <w:style w:type="character" w:customStyle="1" w:styleId="b-timetabletext">
    <w:name w:val="b-timetable__text"/>
    <w:basedOn w:val="a0"/>
    <w:rsid w:val="00DF73B5"/>
  </w:style>
  <w:style w:type="character" w:customStyle="1" w:styleId="apple-converted-space">
    <w:name w:val="apple-converted-space"/>
    <w:basedOn w:val="a0"/>
    <w:rsid w:val="00BF4B7D"/>
  </w:style>
  <w:style w:type="paragraph" w:customStyle="1" w:styleId="opispole">
    <w:name w:val="opis_pole"/>
    <w:basedOn w:val="a"/>
    <w:rsid w:val="00BF4B7D"/>
    <w:pPr>
      <w:spacing w:before="100" w:beforeAutospacing="1" w:after="100" w:afterAutospacing="1"/>
    </w:pPr>
  </w:style>
  <w:style w:type="paragraph" w:customStyle="1" w:styleId="opispoleabz">
    <w:name w:val="opis_pole_abz"/>
    <w:basedOn w:val="a"/>
    <w:rsid w:val="00BF4B7D"/>
    <w:pPr>
      <w:spacing w:before="100" w:beforeAutospacing="1" w:after="100" w:afterAutospacing="1"/>
    </w:pPr>
  </w:style>
  <w:style w:type="character" w:customStyle="1" w:styleId="sokr">
    <w:name w:val="sokr"/>
    <w:basedOn w:val="a0"/>
    <w:rsid w:val="00BF4B7D"/>
  </w:style>
  <w:style w:type="paragraph" w:styleId="a6">
    <w:name w:val="Body Text"/>
    <w:basedOn w:val="a"/>
    <w:link w:val="a7"/>
    <w:semiHidden/>
    <w:rsid w:val="00806CFD"/>
    <w:pPr>
      <w:jc w:val="both"/>
    </w:pPr>
  </w:style>
  <w:style w:type="character" w:customStyle="1" w:styleId="a7">
    <w:name w:val="Основной текст Знак"/>
    <w:basedOn w:val="a0"/>
    <w:link w:val="a6"/>
    <w:semiHidden/>
    <w:rsid w:val="00806CFD"/>
    <w:rPr>
      <w:sz w:val="24"/>
      <w:szCs w:val="24"/>
      <w:lang w:val="ru-RU" w:eastAsia="ru-RU" w:bidi="ar-SA"/>
    </w:rPr>
  </w:style>
  <w:style w:type="paragraph" w:customStyle="1" w:styleId="ConsPlusNonformat">
    <w:name w:val="ConsPlusNonformat"/>
    <w:rsid w:val="00DE74D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DE74D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header"/>
    <w:basedOn w:val="a"/>
    <w:link w:val="a9"/>
    <w:uiPriority w:val="99"/>
    <w:rsid w:val="00DE74DB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DE74DB"/>
  </w:style>
  <w:style w:type="paragraph" w:styleId="HTML">
    <w:name w:val="HTML Preformatted"/>
    <w:basedOn w:val="a"/>
    <w:link w:val="HTML0"/>
    <w:uiPriority w:val="99"/>
    <w:rsid w:val="004B59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B59EF"/>
    <w:rPr>
      <w:rFonts w:ascii="Courier New" w:hAnsi="Courier New" w:cs="Courier New"/>
    </w:rPr>
  </w:style>
  <w:style w:type="paragraph" w:styleId="ab">
    <w:name w:val="List Paragraph"/>
    <w:basedOn w:val="a"/>
    <w:uiPriority w:val="34"/>
    <w:qFormat/>
    <w:rsid w:val="002B030E"/>
    <w:pPr>
      <w:ind w:left="708"/>
    </w:pPr>
  </w:style>
  <w:style w:type="table" w:styleId="ac">
    <w:name w:val="Table Grid"/>
    <w:basedOn w:val="a1"/>
    <w:uiPriority w:val="59"/>
    <w:rsid w:val="003A3EC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Title"/>
    <w:basedOn w:val="a"/>
    <w:link w:val="ae"/>
    <w:qFormat/>
    <w:rsid w:val="005B7F1A"/>
    <w:pPr>
      <w:widowControl w:val="0"/>
      <w:adjustRightInd w:val="0"/>
      <w:spacing w:line="360" w:lineRule="atLeast"/>
      <w:jc w:val="center"/>
      <w:textAlignment w:val="baseline"/>
    </w:pPr>
    <w:rPr>
      <w:b/>
      <w:sz w:val="32"/>
      <w:szCs w:val="20"/>
    </w:rPr>
  </w:style>
  <w:style w:type="character" w:customStyle="1" w:styleId="ae">
    <w:name w:val="Название Знак"/>
    <w:basedOn w:val="a0"/>
    <w:link w:val="ad"/>
    <w:rsid w:val="005B7F1A"/>
    <w:rPr>
      <w:b/>
      <w:sz w:val="32"/>
    </w:rPr>
  </w:style>
  <w:style w:type="paragraph" w:styleId="af">
    <w:name w:val="Plain Text"/>
    <w:basedOn w:val="a"/>
    <w:link w:val="af0"/>
    <w:uiPriority w:val="99"/>
    <w:rsid w:val="001023A3"/>
    <w:rPr>
      <w:rFonts w:ascii="Courier New" w:hAnsi="Courier New" w:cs="Courier New"/>
      <w:sz w:val="20"/>
      <w:szCs w:val="20"/>
    </w:rPr>
  </w:style>
  <w:style w:type="character" w:customStyle="1" w:styleId="af0">
    <w:name w:val="Текст Знак"/>
    <w:basedOn w:val="a0"/>
    <w:link w:val="af"/>
    <w:uiPriority w:val="99"/>
    <w:rsid w:val="001023A3"/>
    <w:rPr>
      <w:rFonts w:ascii="Courier New" w:hAnsi="Courier New" w:cs="Courier New"/>
    </w:rPr>
  </w:style>
  <w:style w:type="character" w:customStyle="1" w:styleId="val">
    <w:name w:val="val"/>
    <w:basedOn w:val="a0"/>
    <w:rsid w:val="007D00B3"/>
  </w:style>
  <w:style w:type="character" w:customStyle="1" w:styleId="mrreadfromf1">
    <w:name w:val="mr_read__fromf1"/>
    <w:basedOn w:val="a0"/>
    <w:rsid w:val="007D00B3"/>
    <w:rPr>
      <w:b/>
      <w:bCs/>
      <w:color w:val="000000"/>
      <w:sz w:val="20"/>
      <w:szCs w:val="20"/>
    </w:rPr>
  </w:style>
  <w:style w:type="paragraph" w:customStyle="1" w:styleId="BodyTextIndent">
    <w:name w:val="Body Text Indent Знак"/>
    <w:basedOn w:val="a"/>
    <w:link w:val="BodyTextIndent0"/>
    <w:rsid w:val="007D00B3"/>
    <w:pPr>
      <w:widowControl w:val="0"/>
      <w:adjustRightInd w:val="0"/>
      <w:spacing w:line="360" w:lineRule="atLeast"/>
      <w:ind w:firstLine="851"/>
      <w:jc w:val="both"/>
      <w:textAlignment w:val="baseline"/>
    </w:pPr>
    <w:rPr>
      <w:sz w:val="28"/>
      <w:szCs w:val="20"/>
    </w:rPr>
  </w:style>
  <w:style w:type="character" w:customStyle="1" w:styleId="BodyTextIndent0">
    <w:name w:val="Body Text Indent Знак Знак"/>
    <w:basedOn w:val="a0"/>
    <w:link w:val="BodyTextIndent"/>
    <w:rsid w:val="007D00B3"/>
    <w:rPr>
      <w:sz w:val="28"/>
    </w:rPr>
  </w:style>
  <w:style w:type="character" w:customStyle="1" w:styleId="object">
    <w:name w:val="object"/>
    <w:basedOn w:val="a0"/>
    <w:rsid w:val="007D00B3"/>
  </w:style>
  <w:style w:type="paragraph" w:styleId="af1">
    <w:name w:val="Balloon Text"/>
    <w:basedOn w:val="a"/>
    <w:link w:val="af2"/>
    <w:rsid w:val="007D00B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7D00B3"/>
    <w:rPr>
      <w:rFonts w:ascii="Tahoma" w:hAnsi="Tahoma" w:cs="Tahoma"/>
      <w:sz w:val="16"/>
      <w:szCs w:val="16"/>
    </w:rPr>
  </w:style>
  <w:style w:type="paragraph" w:styleId="af3">
    <w:name w:val="Document Map"/>
    <w:basedOn w:val="a"/>
    <w:link w:val="af4"/>
    <w:rsid w:val="00C13BA7"/>
    <w:rPr>
      <w:rFonts w:ascii="Tahoma" w:hAnsi="Tahoma" w:cs="Tahoma"/>
      <w:sz w:val="16"/>
      <w:szCs w:val="16"/>
    </w:rPr>
  </w:style>
  <w:style w:type="character" w:customStyle="1" w:styleId="af4">
    <w:name w:val="Схема документа Знак"/>
    <w:basedOn w:val="a0"/>
    <w:link w:val="af3"/>
    <w:rsid w:val="00C13BA7"/>
    <w:rPr>
      <w:rFonts w:ascii="Tahoma" w:hAnsi="Tahoma" w:cs="Tahoma"/>
      <w:sz w:val="16"/>
      <w:szCs w:val="16"/>
    </w:rPr>
  </w:style>
  <w:style w:type="paragraph" w:styleId="af5">
    <w:name w:val="footer"/>
    <w:basedOn w:val="a"/>
    <w:link w:val="af6"/>
    <w:uiPriority w:val="99"/>
    <w:rsid w:val="00E27C9E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E27C9E"/>
    <w:rPr>
      <w:sz w:val="24"/>
      <w:szCs w:val="24"/>
    </w:rPr>
  </w:style>
  <w:style w:type="paragraph" w:styleId="20">
    <w:name w:val="Body Text Indent 2"/>
    <w:basedOn w:val="a"/>
    <w:link w:val="21"/>
    <w:rsid w:val="00291E5B"/>
    <w:pPr>
      <w:spacing w:after="120" w:line="480" w:lineRule="auto"/>
      <w:ind w:left="283"/>
    </w:pPr>
    <w:rPr>
      <w:szCs w:val="20"/>
    </w:rPr>
  </w:style>
  <w:style w:type="character" w:customStyle="1" w:styleId="21">
    <w:name w:val="Основной текст с отступом 2 Знак"/>
    <w:basedOn w:val="a0"/>
    <w:link w:val="20"/>
    <w:rsid w:val="00291E5B"/>
    <w:rPr>
      <w:sz w:val="24"/>
    </w:rPr>
  </w:style>
  <w:style w:type="paragraph" w:customStyle="1" w:styleId="msonormalmailrucssattributepostfix">
    <w:name w:val="msonormal_mailru_css_attribute_postfix"/>
    <w:basedOn w:val="a"/>
    <w:rsid w:val="002437D2"/>
    <w:pPr>
      <w:spacing w:before="100" w:beforeAutospacing="1" w:after="100" w:afterAutospacing="1"/>
    </w:pPr>
    <w:rPr>
      <w:rFonts w:eastAsiaTheme="minorHAnsi"/>
    </w:rPr>
  </w:style>
  <w:style w:type="paragraph" w:customStyle="1" w:styleId="formattexttopleveltext">
    <w:name w:val="formattext topleveltext"/>
    <w:basedOn w:val="a"/>
    <w:rsid w:val="00764748"/>
    <w:pPr>
      <w:spacing w:before="100" w:beforeAutospacing="1" w:after="100" w:afterAutospacing="1"/>
    </w:pPr>
  </w:style>
  <w:style w:type="character" w:customStyle="1" w:styleId="a9">
    <w:name w:val="Верхний колонтитул Знак"/>
    <w:basedOn w:val="a0"/>
    <w:link w:val="a8"/>
    <w:uiPriority w:val="99"/>
    <w:rsid w:val="0005196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5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1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0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0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0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5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4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1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43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9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3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3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3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4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3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8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7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4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4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8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9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3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1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6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3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6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2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86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2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6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9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7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2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4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2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9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4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3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2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0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9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0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2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5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8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3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06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2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6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8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8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8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2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09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0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05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6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54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1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1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5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3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8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4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2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13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5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4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1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41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10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40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1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4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89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45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47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01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51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7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04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4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5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01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860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81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1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4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3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2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7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45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0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0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8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7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1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9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45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4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1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0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9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2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7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9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5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8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68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1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2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7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3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19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6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5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4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3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1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7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1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53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4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7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0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1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6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7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8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7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51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2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8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89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8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1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7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9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3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4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8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54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52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5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04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2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0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4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9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8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5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96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4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3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8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35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19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0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83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9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53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95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8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4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4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4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7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4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26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5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9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6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25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0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87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4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9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9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4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8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9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4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66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4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3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3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76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3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7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17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1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52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7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20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52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05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19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5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7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9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8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2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7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0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50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0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3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9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92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9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9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0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45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91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7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82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26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43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8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5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16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73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2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2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7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5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8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0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43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7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2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51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83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8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555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9992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475034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88805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21792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%20&#1044;&#1054;&#1050;&#1059;&#1052;&#1045;&#1053;&#1058;&#1067;\&#1058;&#1054;&#1056;&#1043;&#1048;\2016%20&#1043;&#1054;&#1044;\&#1069;&#1050;&#1057;&#1055;&#1045;&#1056;&#1058;&#1048;&#1047;&#1040;%20&#1044;&#1056;&#1058;\&#1050;&#1086;&#1084;&#1084;&#1077;&#1088;&#1095;&#1077;&#1089;&#1082;&#1086;&#1077;%20&#1087;&#1088;&#1077;&#1076;&#1083;&#1086;&#1078;&#1077;&#1085;&#1085;&#1080;&#1077;%203%20&#1087;&#1086;%20&#1057;&#1069;&#1047;%20(2)%2025.04.2016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5D554D-28E8-4E8A-A128-BF6BD0720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Коммерческое предложенние 3 по СЭЗ (2) 25.04.2016</Template>
  <TotalTime>3255</TotalTime>
  <Pages>4</Pages>
  <Words>949</Words>
  <Characters>7477</Characters>
  <Application>Microsoft Office Word</Application>
  <DocSecurity>0</DocSecurity>
  <Lines>62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</vt:lpstr>
    </vt:vector>
  </TitlesOfParts>
  <Company>Ногинская Таможня</Company>
  <LinksUpToDate>false</LinksUpToDate>
  <CharactersWithSpaces>8410</CharactersWithSpaces>
  <SharedDoc>false</SharedDoc>
  <HLinks>
    <vt:vector size="42" baseType="variant">
      <vt:variant>
        <vt:i4>2162781</vt:i4>
      </vt:variant>
      <vt:variant>
        <vt:i4>18</vt:i4>
      </vt:variant>
      <vt:variant>
        <vt:i4>0</vt:i4>
      </vt:variant>
      <vt:variant>
        <vt:i4>5</vt:i4>
      </vt:variant>
      <vt:variant>
        <vt:lpwstr>mailto:alevtina.mavlyutova@autologistics.ru</vt:lpwstr>
      </vt:variant>
      <vt:variant>
        <vt:lpwstr/>
      </vt:variant>
      <vt:variant>
        <vt:i4>6946821</vt:i4>
      </vt:variant>
      <vt:variant>
        <vt:i4>15</vt:i4>
      </vt:variant>
      <vt:variant>
        <vt:i4>0</vt:i4>
      </vt:variant>
      <vt:variant>
        <vt:i4>5</vt:i4>
      </vt:variant>
      <vt:variant>
        <vt:lpwstr>mailto:valentin.gnatyuk@severtrans.ru</vt:lpwstr>
      </vt:variant>
      <vt:variant>
        <vt:lpwstr/>
      </vt:variant>
      <vt:variant>
        <vt:i4>5898351</vt:i4>
      </vt:variant>
      <vt:variant>
        <vt:i4>12</vt:i4>
      </vt:variant>
      <vt:variant>
        <vt:i4>0</vt:i4>
      </vt:variant>
      <vt:variant>
        <vt:i4>5</vt:i4>
      </vt:variant>
      <vt:variant>
        <vt:lpwstr>mailto:alex9263260946@gmail.com</vt:lpwstr>
      </vt:variant>
      <vt:variant>
        <vt:lpwstr/>
      </vt:variant>
      <vt:variant>
        <vt:i4>5898351</vt:i4>
      </vt:variant>
      <vt:variant>
        <vt:i4>9</vt:i4>
      </vt:variant>
      <vt:variant>
        <vt:i4>0</vt:i4>
      </vt:variant>
      <vt:variant>
        <vt:i4>5</vt:i4>
      </vt:variant>
      <vt:variant>
        <vt:lpwstr>mailto:alex9263260946@gmail.com</vt:lpwstr>
      </vt:variant>
      <vt:variant>
        <vt:lpwstr/>
      </vt:variant>
      <vt:variant>
        <vt:i4>5374059</vt:i4>
      </vt:variant>
      <vt:variant>
        <vt:i4>6</vt:i4>
      </vt:variant>
      <vt:variant>
        <vt:i4>0</vt:i4>
      </vt:variant>
      <vt:variant>
        <vt:i4>5</vt:i4>
      </vt:variant>
      <vt:variant>
        <vt:lpwstr>mailto:trifonov@otlk.ru</vt:lpwstr>
      </vt:variant>
      <vt:variant>
        <vt:lpwstr/>
      </vt:variant>
      <vt:variant>
        <vt:i4>5701674</vt:i4>
      </vt:variant>
      <vt:variant>
        <vt:i4>3</vt:i4>
      </vt:variant>
      <vt:variant>
        <vt:i4>0</vt:i4>
      </vt:variant>
      <vt:variant>
        <vt:i4>5</vt:i4>
      </vt:variant>
      <vt:variant>
        <vt:lpwstr>mailto:y.kechin@otlk.ru</vt:lpwstr>
      </vt:variant>
      <vt:variant>
        <vt:lpwstr/>
      </vt:variant>
      <vt:variant>
        <vt:i4>7602296</vt:i4>
      </vt:variant>
      <vt:variant>
        <vt:i4>0</vt:i4>
      </vt:variant>
      <vt:variant>
        <vt:i4>0</vt:i4>
      </vt:variant>
      <vt:variant>
        <vt:i4>5</vt:i4>
      </vt:variant>
      <vt:variant>
        <vt:lpwstr>mailto:GP_LIBERMAN@protek.ru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</dc:title>
  <dc:creator>Сорокин Владимир Валерьевич</dc:creator>
  <cp:lastModifiedBy>Куклева Ольга Сергеевна</cp:lastModifiedBy>
  <cp:revision>44</cp:revision>
  <cp:lastPrinted>2026-06-23T06:16:00Z</cp:lastPrinted>
  <dcterms:created xsi:type="dcterms:W3CDTF">2021-03-16T08:45:00Z</dcterms:created>
  <dcterms:modified xsi:type="dcterms:W3CDTF">2026-07-16T13:01:00Z</dcterms:modified>
</cp:coreProperties>
</file>