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 не установлены.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1515"/>
        <w:gridCol w:w="3064"/>
        <w:gridCol w:w="1070"/>
        <w:gridCol w:w="799"/>
        <w:gridCol w:w="1690"/>
        <w:gridCol w:w="1644"/>
        <w:gridCol w:w="1645"/>
        <w:gridCol w:w="1531"/>
        <w:gridCol w:w="1478"/>
      </w:tblGrid>
      <w:tr>
        <w:trPr>
          <w:trHeight w:val="240" w:hRule="atLeast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97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97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27.51.11.110-00000009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Холодильник  бытовой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27 870</w:t>
            </w: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28 300,00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27 880,00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28 016,67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28 016,67</w:t>
            </w:r>
          </w:p>
        </w:tc>
      </w:tr>
      <w:tr>
        <w:trPr>
          <w:trHeight w:val="335" w:hRule="atLeast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5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28 016,67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28 016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двадцать восемь тысяч шестнадцать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67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копеек</w:t>
      </w:r>
    </w:p>
    <w:p>
      <w:pPr>
        <w:pStyle w:val="Normal"/>
        <w:rPr/>
      </w:pPr>
      <w:r>
        <w:rPr/>
      </w:r>
    </w:p>
    <w:p>
      <w:pPr>
        <w:pStyle w:val="Normal"/>
        <w:shd w:val="clear" w:fill="FFFFFF"/>
        <w:spacing w:before="227" w:after="278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1429</TotalTime>
  <Application>LibreOffice/24.8.4.1$Linux_X86_64 LibreOffice_project/480$Build-1</Application>
  <AppVersion>15.0000</AppVersion>
  <Pages>1</Pages>
  <Words>187</Words>
  <Characters>1227</Characters>
  <CharactersWithSpaces>1391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2026-08-04T11:27:36Z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