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F210" w14:textId="039B69E8" w:rsidR="007D02BA" w:rsidRPr="00CD7448" w:rsidRDefault="00F54DC2" w:rsidP="00CD7448">
      <w:pPr>
        <w:spacing w:line="276" w:lineRule="auto"/>
        <w:jc w:val="center"/>
        <w:rPr>
          <w:b/>
          <w:bCs/>
        </w:rPr>
      </w:pPr>
      <w:r w:rsidRPr="00CD7448">
        <w:rPr>
          <w:b/>
          <w:bCs/>
        </w:rPr>
        <w:t>Контракт</w:t>
      </w:r>
      <w:r w:rsidR="000B3284" w:rsidRPr="00CD7448">
        <w:rPr>
          <w:b/>
          <w:bCs/>
        </w:rPr>
        <w:t xml:space="preserve"> </w:t>
      </w:r>
      <w:r w:rsidR="007D02BA" w:rsidRPr="00CD7448">
        <w:rPr>
          <w:b/>
          <w:bCs/>
        </w:rPr>
        <w:t>№</w:t>
      </w:r>
      <w:r w:rsidR="00A01EAB" w:rsidRPr="00CD7448">
        <w:rPr>
          <w:b/>
          <w:bCs/>
        </w:rPr>
        <w:t xml:space="preserve"> </w:t>
      </w:r>
      <w:r w:rsidR="00F74102">
        <w:rPr>
          <w:b/>
          <w:bCs/>
        </w:rPr>
        <w:t>620</w:t>
      </w:r>
      <w:r w:rsidR="002B580D" w:rsidRPr="00CD7448">
        <w:rPr>
          <w:b/>
          <w:bCs/>
        </w:rPr>
        <w:t>/2026</w:t>
      </w:r>
    </w:p>
    <w:p w14:paraId="127CFFD9" w14:textId="77777777" w:rsidR="00CD7448" w:rsidRPr="00CD7448" w:rsidRDefault="00547E9E" w:rsidP="00CD7448">
      <w:pPr>
        <w:spacing w:line="276" w:lineRule="auto"/>
        <w:jc w:val="center"/>
        <w:rPr>
          <w:b/>
          <w:bCs/>
        </w:rPr>
      </w:pPr>
      <w:r w:rsidRPr="00CD7448">
        <w:rPr>
          <w:b/>
          <w:bCs/>
        </w:rPr>
        <w:t xml:space="preserve">на </w:t>
      </w:r>
      <w:r w:rsidR="00A01EAB" w:rsidRPr="00CD7448">
        <w:rPr>
          <w:b/>
          <w:bCs/>
        </w:rPr>
        <w:t xml:space="preserve">оказание </w:t>
      </w:r>
      <w:r w:rsidR="00CD7448" w:rsidRPr="00CD7448">
        <w:rPr>
          <w:b/>
          <w:bCs/>
        </w:rPr>
        <w:t xml:space="preserve">услуг по ремонту моечно-дезинфекционной машины ФАРМСТИЛ МДМ 12/2 (сер. 2108010DO010, инв. 10124003166) </w:t>
      </w:r>
    </w:p>
    <w:p w14:paraId="09F4017D" w14:textId="15FC824D" w:rsidR="0065440A" w:rsidRPr="00CD7448" w:rsidRDefault="0065440A" w:rsidP="00CD7448">
      <w:pPr>
        <w:spacing w:line="276" w:lineRule="auto"/>
        <w:jc w:val="center"/>
      </w:pPr>
      <w:r w:rsidRPr="00CD7448">
        <w:t>(ИКЗ:</w:t>
      </w:r>
      <w:r w:rsidR="009C4F8F" w:rsidRPr="009C4F8F">
        <w:t xml:space="preserve"> </w:t>
      </w:r>
      <w:r w:rsidR="009C4F8F" w:rsidRPr="009C4F8F">
        <w:t>261770503432277050100100200203312244</w:t>
      </w:r>
      <w:r w:rsidRPr="00CD7448">
        <w:t>)</w:t>
      </w:r>
    </w:p>
    <w:p w14:paraId="70E9D27A" w14:textId="77777777" w:rsidR="007D02BA" w:rsidRPr="00CD7448" w:rsidRDefault="007D02BA" w:rsidP="00CD7448">
      <w:pPr>
        <w:shd w:val="clear" w:color="auto" w:fill="FFFFFF"/>
        <w:spacing w:line="276" w:lineRule="auto"/>
        <w:jc w:val="center"/>
      </w:pPr>
    </w:p>
    <w:p w14:paraId="553C89C1" w14:textId="27A67D66" w:rsidR="007D02BA" w:rsidRPr="00CD7448" w:rsidRDefault="007D02BA" w:rsidP="00CD7448">
      <w:pPr>
        <w:shd w:val="clear" w:color="auto" w:fill="FFFFFF"/>
        <w:tabs>
          <w:tab w:val="right" w:pos="10347"/>
        </w:tabs>
        <w:spacing w:line="276" w:lineRule="auto"/>
      </w:pPr>
      <w:r w:rsidRPr="00CD7448">
        <w:t>г.</w:t>
      </w:r>
      <w:r w:rsidRPr="00CD7448">
        <w:rPr>
          <w:lang w:val="en-US"/>
        </w:rPr>
        <w:t> </w:t>
      </w:r>
      <w:r w:rsidRPr="00CD7448">
        <w:t>Москва</w:t>
      </w:r>
      <w:r w:rsidR="00D00487" w:rsidRPr="00CD7448">
        <w:t xml:space="preserve">                                                                                               </w:t>
      </w:r>
      <w:r w:rsidR="00CD7448" w:rsidRPr="00CD7448">
        <w:tab/>
        <w:t xml:space="preserve">    </w:t>
      </w:r>
      <w:proofErr w:type="gramStart"/>
      <w:r w:rsidR="00CD7448" w:rsidRPr="00CD7448">
        <w:t xml:space="preserve">   </w:t>
      </w:r>
      <w:r w:rsidRPr="00CD7448">
        <w:t>«</w:t>
      </w:r>
      <w:proofErr w:type="gramEnd"/>
      <w:r w:rsidR="00CD7448" w:rsidRPr="00CD7448">
        <w:t>____</w:t>
      </w:r>
      <w:r w:rsidRPr="00CD7448">
        <w:t>»</w:t>
      </w:r>
      <w:r w:rsidR="00300938" w:rsidRPr="00CD7448">
        <w:t xml:space="preserve"> </w:t>
      </w:r>
      <w:r w:rsidR="00CD7448" w:rsidRPr="00CD7448">
        <w:t>_______________</w:t>
      </w:r>
      <w:r w:rsidR="00300938" w:rsidRPr="00CD7448">
        <w:t xml:space="preserve"> </w:t>
      </w:r>
      <w:r w:rsidR="00620737" w:rsidRPr="00CD7448">
        <w:t>202</w:t>
      </w:r>
      <w:r w:rsidR="003445A1" w:rsidRPr="00CD7448">
        <w:t>6</w:t>
      </w:r>
      <w:r w:rsidRPr="00CD7448">
        <w:t xml:space="preserve"> г</w:t>
      </w:r>
      <w:r w:rsidR="00CD7448" w:rsidRPr="00CD7448">
        <w:t>.</w:t>
      </w:r>
    </w:p>
    <w:p w14:paraId="0E7D9FA3" w14:textId="77777777" w:rsidR="00154E48" w:rsidRPr="00CD7448" w:rsidRDefault="00E8115A" w:rsidP="00CD7448">
      <w:pPr>
        <w:shd w:val="clear" w:color="auto" w:fill="FFFFFF"/>
        <w:spacing w:line="276" w:lineRule="auto"/>
        <w:jc w:val="center"/>
      </w:pPr>
      <w:r w:rsidRPr="00CD7448">
        <w:t xml:space="preserve">  </w:t>
      </w:r>
    </w:p>
    <w:p w14:paraId="0461E09F" w14:textId="77777777" w:rsidR="007D02BA" w:rsidRPr="00CD7448" w:rsidRDefault="005B7B29" w:rsidP="00CD744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7234080"/>
      <w:r w:rsidRPr="00CD7448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CD7448">
        <w:rPr>
          <w:rFonts w:ascii="Times New Roman" w:hAnsi="Times New Roman" w:cs="Times New Roman"/>
          <w:sz w:val="24"/>
          <w:szCs w:val="24"/>
        </w:rPr>
        <w:t xml:space="preserve"> (ФГБУ «НМИЦ хирургии им. А.В. Вишневского» Минздрава России</w:t>
      </w:r>
      <w:r w:rsidR="00806ACA" w:rsidRPr="00CD7448">
        <w:rPr>
          <w:rFonts w:ascii="Times New Roman" w:hAnsi="Times New Roman" w:cs="Times New Roman"/>
          <w:sz w:val="24"/>
          <w:szCs w:val="24"/>
        </w:rPr>
        <w:t>)</w:t>
      </w:r>
      <w:r w:rsidRPr="00CD7448">
        <w:rPr>
          <w:rFonts w:ascii="Times New Roman" w:hAnsi="Times New Roman" w:cs="Times New Roman"/>
          <w:sz w:val="24"/>
          <w:szCs w:val="24"/>
        </w:rPr>
        <w:t>,</w:t>
      </w:r>
      <w:r w:rsidR="00806ACA" w:rsidRPr="00CD7448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</w:t>
      </w:r>
      <w:r w:rsidRPr="00CD7448">
        <w:rPr>
          <w:rFonts w:ascii="Times New Roman" w:hAnsi="Times New Roman" w:cs="Times New Roman"/>
          <w:sz w:val="24"/>
          <w:szCs w:val="24"/>
        </w:rPr>
        <w:t xml:space="preserve"> </w:t>
      </w:r>
      <w:r w:rsidR="00953389" w:rsidRPr="00CD7448">
        <w:rPr>
          <w:rFonts w:ascii="Times New Roman" w:hAnsi="Times New Roman" w:cs="Times New Roman"/>
          <w:sz w:val="24"/>
          <w:szCs w:val="24"/>
        </w:rPr>
        <w:t>в лице Руководителя контрактной службы Борисовой А.И., действующего на основании доверенности от 01.01.202</w:t>
      </w:r>
      <w:r w:rsidR="003445A1" w:rsidRPr="00CD7448">
        <w:rPr>
          <w:rFonts w:ascii="Times New Roman" w:hAnsi="Times New Roman" w:cs="Times New Roman"/>
          <w:sz w:val="24"/>
          <w:szCs w:val="24"/>
        </w:rPr>
        <w:t>6</w:t>
      </w:r>
      <w:r w:rsidR="00953389" w:rsidRPr="00CD7448">
        <w:rPr>
          <w:rFonts w:ascii="Times New Roman" w:hAnsi="Times New Roman" w:cs="Times New Roman"/>
          <w:sz w:val="24"/>
          <w:szCs w:val="24"/>
        </w:rPr>
        <w:t xml:space="preserve"> г. № 00</w:t>
      </w:r>
      <w:r w:rsidR="003445A1" w:rsidRPr="00CD7448">
        <w:rPr>
          <w:rFonts w:ascii="Times New Roman" w:hAnsi="Times New Roman" w:cs="Times New Roman"/>
          <w:sz w:val="24"/>
          <w:szCs w:val="24"/>
        </w:rPr>
        <w:t>5</w:t>
      </w:r>
      <w:r w:rsidR="00953389" w:rsidRPr="00CD7448">
        <w:rPr>
          <w:rFonts w:ascii="Times New Roman" w:hAnsi="Times New Roman" w:cs="Times New Roman"/>
          <w:sz w:val="24"/>
          <w:szCs w:val="24"/>
        </w:rPr>
        <w:t>,</w:t>
      </w:r>
      <w:r w:rsidR="002D10A7" w:rsidRPr="00CD7448">
        <w:rPr>
          <w:rFonts w:ascii="Times New Roman" w:hAnsi="Times New Roman" w:cs="Times New Roman"/>
          <w:sz w:val="24"/>
          <w:szCs w:val="24"/>
        </w:rPr>
        <w:t xml:space="preserve"> </w:t>
      </w:r>
      <w:r w:rsidR="007D02BA" w:rsidRPr="00CD7448">
        <w:rPr>
          <w:rFonts w:ascii="Times New Roman" w:hAnsi="Times New Roman" w:cs="Times New Roman"/>
          <w:sz w:val="24"/>
          <w:szCs w:val="24"/>
        </w:rPr>
        <w:t>с одной стороны,</w:t>
      </w:r>
      <w:r w:rsidR="006E5296" w:rsidRPr="00CD7448">
        <w:rPr>
          <w:rFonts w:ascii="Times New Roman" w:hAnsi="Times New Roman" w:cs="Times New Roman"/>
          <w:sz w:val="24"/>
          <w:szCs w:val="24"/>
        </w:rPr>
        <w:t xml:space="preserve"> и</w:t>
      </w:r>
      <w:r w:rsidR="00D71CBE" w:rsidRPr="00CD7448">
        <w:rPr>
          <w:rFonts w:ascii="Times New Roman" w:hAnsi="Times New Roman" w:cs="Times New Roman"/>
          <w:sz w:val="24"/>
          <w:szCs w:val="24"/>
        </w:rPr>
        <w:t>__________</w:t>
      </w:r>
      <w:r w:rsidR="00374C47" w:rsidRPr="00CD7448">
        <w:rPr>
          <w:rFonts w:ascii="Times New Roman" w:hAnsi="Times New Roman" w:cs="Times New Roman"/>
          <w:b/>
          <w:sz w:val="24"/>
          <w:szCs w:val="24"/>
        </w:rPr>
        <w:t>,</w:t>
      </w:r>
      <w:r w:rsidR="00374C47" w:rsidRPr="00CD7448">
        <w:rPr>
          <w:rFonts w:ascii="Times New Roman" w:hAnsi="Times New Roman" w:cs="Times New Roman"/>
          <w:sz w:val="24"/>
          <w:szCs w:val="24"/>
        </w:rPr>
        <w:t xml:space="preserve"> именуемое в дальнейшем «Исполнитель», в лице </w:t>
      </w:r>
      <w:r w:rsidR="00D71CBE" w:rsidRPr="00CD7448">
        <w:rPr>
          <w:rFonts w:ascii="Times New Roman" w:hAnsi="Times New Roman" w:cs="Times New Roman"/>
          <w:sz w:val="24"/>
          <w:szCs w:val="24"/>
        </w:rPr>
        <w:t>_________________</w:t>
      </w:r>
      <w:r w:rsidR="00510D36" w:rsidRPr="00CD7448">
        <w:rPr>
          <w:rFonts w:ascii="Times New Roman" w:hAnsi="Times New Roman" w:cs="Times New Roman"/>
          <w:sz w:val="24"/>
          <w:szCs w:val="24"/>
        </w:rPr>
        <w:t>,</w:t>
      </w:r>
      <w:r w:rsidR="00374C47" w:rsidRPr="00CD7448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D71CBE" w:rsidRPr="00CD7448">
        <w:rPr>
          <w:rFonts w:ascii="Times New Roman" w:hAnsi="Times New Roman" w:cs="Times New Roman"/>
          <w:sz w:val="24"/>
          <w:szCs w:val="24"/>
        </w:rPr>
        <w:t>____________</w:t>
      </w:r>
      <w:r w:rsidR="007D02BA" w:rsidRPr="00CD7448">
        <w:rPr>
          <w:rFonts w:ascii="Times New Roman" w:hAnsi="Times New Roman" w:cs="Times New Roman"/>
          <w:sz w:val="24"/>
          <w:szCs w:val="24"/>
        </w:rPr>
        <w:t>, с другой стороны</w:t>
      </w:r>
      <w:bookmarkEnd w:id="0"/>
      <w:r w:rsidR="007D02BA" w:rsidRPr="00CD7448">
        <w:rPr>
          <w:rFonts w:ascii="Times New Roman" w:hAnsi="Times New Roman" w:cs="Times New Roman"/>
          <w:sz w:val="24"/>
          <w:szCs w:val="24"/>
        </w:rPr>
        <w:t>, здесь и далее именуемые «Стороны», в порядке,</w:t>
      </w:r>
      <w:r w:rsidR="00B02926" w:rsidRPr="00CD7448">
        <w:rPr>
          <w:rFonts w:ascii="Times New Roman" w:hAnsi="Times New Roman" w:cs="Times New Roman"/>
          <w:sz w:val="24"/>
          <w:szCs w:val="24"/>
        </w:rPr>
        <w:t xml:space="preserve"> предусмотренном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860EFB" w:rsidRPr="00CD7448">
        <w:rPr>
          <w:rFonts w:ascii="Times New Roman" w:hAnsi="Times New Roman" w:cs="Times New Roman"/>
          <w:sz w:val="24"/>
          <w:szCs w:val="24"/>
        </w:rPr>
        <w:t>4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 части 1  ст. 93 Федерального </w:t>
      </w:r>
      <w:hyperlink r:id="rId6" w:history="1">
        <w:r w:rsidR="007D02BA" w:rsidRPr="00CD744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D71CBE" w:rsidRPr="00CD7448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7D02BA" w:rsidRPr="00CD7448">
        <w:rPr>
          <w:rFonts w:ascii="Times New Roman" w:hAnsi="Times New Roman" w:cs="Times New Roman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нижеследующем:</w:t>
      </w:r>
    </w:p>
    <w:p w14:paraId="39F2F447" w14:textId="77777777" w:rsidR="00FB27A5" w:rsidRPr="00CD7448" w:rsidRDefault="00FB27A5" w:rsidP="00CD7448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920A54" w14:textId="77777777" w:rsidR="00FB27A5" w:rsidRPr="00CD7448" w:rsidRDefault="007D02BA" w:rsidP="00CD7448">
      <w:pPr>
        <w:pStyle w:val="a9"/>
        <w:numPr>
          <w:ilvl w:val="0"/>
          <w:numId w:val="5"/>
        </w:numPr>
        <w:shd w:val="clear" w:color="auto" w:fill="FFFFFF"/>
        <w:suppressAutoHyphens/>
        <w:spacing w:line="276" w:lineRule="auto"/>
        <w:jc w:val="center"/>
        <w:rPr>
          <w:b/>
          <w:bCs/>
        </w:rPr>
      </w:pPr>
      <w:r w:rsidRPr="00CD7448">
        <w:rPr>
          <w:b/>
          <w:bCs/>
        </w:rPr>
        <w:t>ПРЕДМЕТ КОНТРАКТА</w:t>
      </w:r>
    </w:p>
    <w:p w14:paraId="55A31DBE" w14:textId="40623277" w:rsidR="00CA0FE9" w:rsidRPr="00CD7448" w:rsidRDefault="007D02BA" w:rsidP="00CD7448">
      <w:pPr>
        <w:shd w:val="clear" w:color="auto" w:fill="FFFFFF"/>
        <w:spacing w:line="276" w:lineRule="auto"/>
        <w:jc w:val="both"/>
      </w:pPr>
      <w:r w:rsidRPr="00CD7448">
        <w:t xml:space="preserve">1.1. Исполнитель обязуется оказать в соответствии с требованиями и условиями настоящего Контракта и своевременно сдать Заказчику, а последний обязуется принять и оплатить надлежаще </w:t>
      </w:r>
      <w:r w:rsidR="00CC0E70" w:rsidRPr="00CD7448">
        <w:rPr>
          <w:b/>
        </w:rPr>
        <w:t>оказанные</w:t>
      </w:r>
      <w:r w:rsidR="000136AF" w:rsidRPr="00CD7448">
        <w:rPr>
          <w:b/>
        </w:rPr>
        <w:t xml:space="preserve"> </w:t>
      </w:r>
      <w:r w:rsidR="00CD7448" w:rsidRPr="00CD7448">
        <w:rPr>
          <w:b/>
        </w:rPr>
        <w:t xml:space="preserve">услуги по ремонту моечно-дезинфекционной машины ФАРМСТИЛ МДМ 12/2 (сер. 2108010DO010, инв. 10124003166) </w:t>
      </w:r>
      <w:r w:rsidR="00DE2A91" w:rsidRPr="00CD7448">
        <w:t>в</w:t>
      </w:r>
      <w:r w:rsidR="00154E48" w:rsidRPr="00CD7448">
        <w:t xml:space="preserve"> соответствии с </w:t>
      </w:r>
      <w:r w:rsidR="00C26EAB" w:rsidRPr="00CD7448">
        <w:t>Приложением</w:t>
      </w:r>
      <w:r w:rsidR="00154E48" w:rsidRPr="00CD7448">
        <w:t xml:space="preserve"> № 1 к Контракту</w:t>
      </w:r>
      <w:r w:rsidR="00374C47" w:rsidRPr="00CD7448">
        <w:t xml:space="preserve"> </w:t>
      </w:r>
      <w:r w:rsidRPr="00CD7448">
        <w:t>(далее – Услуги).</w:t>
      </w:r>
    </w:p>
    <w:p w14:paraId="6DB8EB12" w14:textId="77777777" w:rsidR="007D02BA" w:rsidRPr="00CD7448" w:rsidRDefault="007D02BA" w:rsidP="00CD7448">
      <w:pPr>
        <w:shd w:val="clear" w:color="auto" w:fill="FFFFFF"/>
        <w:spacing w:line="276" w:lineRule="auto"/>
        <w:jc w:val="both"/>
      </w:pPr>
      <w:r w:rsidRPr="00CD7448">
        <w:t>1.2</w:t>
      </w:r>
      <w:r w:rsidR="00CA0FE9" w:rsidRPr="00CD7448">
        <w:t xml:space="preserve">. </w:t>
      </w:r>
      <w:r w:rsidRPr="00CD7448">
        <w:t xml:space="preserve">Требования к содержанию и объему оказываемых Услуг, а также иные условия оказания Исполнителем Услуг определяются Заказом на оказание услуг (Приложение № </w:t>
      </w:r>
      <w:bookmarkStart w:id="1" w:name="OLE_LINK3"/>
      <w:r w:rsidR="00154E48" w:rsidRPr="00CD7448">
        <w:t>2</w:t>
      </w:r>
      <w:r w:rsidRPr="00CD7448">
        <w:t xml:space="preserve"> к Контракт</w:t>
      </w:r>
      <w:bookmarkEnd w:id="1"/>
      <w:r w:rsidRPr="00CD7448">
        <w:t>у).</w:t>
      </w:r>
    </w:p>
    <w:p w14:paraId="6A1F04B4" w14:textId="67466F8E" w:rsidR="007D02BA" w:rsidRPr="00CD7448" w:rsidRDefault="007D02BA" w:rsidP="00CD7448">
      <w:pPr>
        <w:pStyle w:val="-0"/>
        <w:numPr>
          <w:ilvl w:val="0"/>
          <w:numId w:val="0"/>
        </w:numPr>
        <w:spacing w:line="276" w:lineRule="auto"/>
      </w:pPr>
      <w:r w:rsidRPr="00CD7448">
        <w:t>1.3. Сроки оказания Услуг:</w:t>
      </w:r>
      <w:r w:rsidR="00E8115A" w:rsidRPr="00CD7448">
        <w:t xml:space="preserve"> </w:t>
      </w:r>
      <w:r w:rsidR="003445A1" w:rsidRPr="00CD7448">
        <w:t>с даты подписания Контракта</w:t>
      </w:r>
      <w:r w:rsidR="00CD7448" w:rsidRPr="00CD7448">
        <w:t xml:space="preserve"> в течение 30 (тридцати) рабочих дней</w:t>
      </w:r>
      <w:r w:rsidR="003445A1" w:rsidRPr="00CD7448">
        <w:t>.</w:t>
      </w:r>
    </w:p>
    <w:p w14:paraId="43044E46" w14:textId="77777777" w:rsidR="00284E40" w:rsidRPr="00CD7448" w:rsidRDefault="00DD42F5" w:rsidP="00CD7448">
      <w:pPr>
        <w:widowControl w:val="0"/>
        <w:autoSpaceDE w:val="0"/>
        <w:autoSpaceDN w:val="0"/>
        <w:adjustRightInd w:val="0"/>
        <w:spacing w:line="276" w:lineRule="auto"/>
        <w:textAlignment w:val="baseline"/>
      </w:pPr>
      <w:r w:rsidRPr="00CD7448">
        <w:t xml:space="preserve">1.4. Место оказания услуг: </w:t>
      </w:r>
      <w:r w:rsidR="00CB6705" w:rsidRPr="00CD7448">
        <w:t>по месту нахождения исполнителя.</w:t>
      </w:r>
    </w:p>
    <w:p w14:paraId="66A6EAEB" w14:textId="77777777" w:rsidR="003157B8" w:rsidRPr="00CD7448" w:rsidRDefault="003157B8" w:rsidP="00CD7448">
      <w:pPr>
        <w:spacing w:line="276" w:lineRule="auto"/>
      </w:pPr>
    </w:p>
    <w:p w14:paraId="2C8F2AD0" w14:textId="77777777" w:rsidR="007D02BA" w:rsidRPr="00CD7448" w:rsidRDefault="007D02BA" w:rsidP="00CD7448">
      <w:pPr>
        <w:spacing w:line="276" w:lineRule="auto"/>
        <w:jc w:val="center"/>
        <w:rPr>
          <w:b/>
        </w:rPr>
      </w:pPr>
      <w:r w:rsidRPr="00CD7448">
        <w:rPr>
          <w:b/>
        </w:rPr>
        <w:t xml:space="preserve">2.  ЦЕНА КОНТРАКТА </w:t>
      </w:r>
    </w:p>
    <w:p w14:paraId="0B6A478E" w14:textId="77777777" w:rsidR="007D02BA" w:rsidRPr="00CD7448" w:rsidRDefault="007D02BA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2.1. Цена Контракта и валюта платежа устанавливаются в российских рублях.</w:t>
      </w:r>
    </w:p>
    <w:p w14:paraId="0747CBD6" w14:textId="10F8F309" w:rsidR="00627D82" w:rsidRPr="00CD7448" w:rsidRDefault="007D02BA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 xml:space="preserve">2.2. </w:t>
      </w:r>
      <w:r w:rsidR="0065440A" w:rsidRPr="00CD7448">
        <w:rPr>
          <w:rFonts w:ascii="Times New Roman" w:hAnsi="Times New Roman" w:cs="Times New Roman"/>
          <w:sz w:val="24"/>
          <w:szCs w:val="24"/>
        </w:rPr>
        <w:t xml:space="preserve">Цена Контракта, составляет </w:t>
      </w:r>
      <w:r w:rsidR="00CD7448">
        <w:rPr>
          <w:rFonts w:ascii="Times New Roman" w:hAnsi="Times New Roman" w:cs="Times New Roman"/>
          <w:sz w:val="24"/>
          <w:szCs w:val="24"/>
        </w:rPr>
        <w:t>___________________</w:t>
      </w:r>
      <w:r w:rsidR="00627D82" w:rsidRPr="00CD7448">
        <w:rPr>
          <w:rFonts w:ascii="Times New Roman" w:hAnsi="Times New Roman" w:cs="Times New Roman"/>
          <w:sz w:val="24"/>
          <w:szCs w:val="24"/>
        </w:rPr>
        <w:t>.</w:t>
      </w:r>
    </w:p>
    <w:p w14:paraId="68637B86" w14:textId="77777777" w:rsidR="007D02BA" w:rsidRPr="00CD7448" w:rsidRDefault="007D02BA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2.3. Цена Контракта включает в себя стоимость Услуг, а также все расходы на страхование, уплату налогов, пошлины,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4B86B904" w14:textId="77777777" w:rsidR="007D02BA" w:rsidRPr="00CD7448" w:rsidRDefault="007D02BA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2.4. Цена Контракта является твердой и определяется на весь срок его исполнения, за</w:t>
      </w:r>
      <w:r w:rsidR="00C14490" w:rsidRPr="00CD7448">
        <w:rPr>
          <w:rFonts w:ascii="Times New Roman" w:hAnsi="Times New Roman" w:cs="Times New Roman"/>
          <w:sz w:val="24"/>
          <w:szCs w:val="24"/>
        </w:rPr>
        <w:t> </w:t>
      </w:r>
      <w:r w:rsidRPr="00CD7448">
        <w:rPr>
          <w:rFonts w:ascii="Times New Roman" w:hAnsi="Times New Roman" w:cs="Times New Roman"/>
          <w:sz w:val="24"/>
          <w:szCs w:val="24"/>
        </w:rPr>
        <w:t>исключением случа</w:t>
      </w:r>
      <w:r w:rsidR="00B02926" w:rsidRPr="00CD7448">
        <w:rPr>
          <w:rFonts w:ascii="Times New Roman" w:hAnsi="Times New Roman" w:cs="Times New Roman"/>
          <w:sz w:val="24"/>
          <w:szCs w:val="24"/>
        </w:rPr>
        <w:t>я</w:t>
      </w:r>
      <w:r w:rsidRPr="00CD7448">
        <w:rPr>
          <w:rFonts w:ascii="Times New Roman" w:hAnsi="Times New Roman" w:cs="Times New Roman"/>
          <w:sz w:val="24"/>
          <w:szCs w:val="24"/>
        </w:rPr>
        <w:t>, предусмотренн</w:t>
      </w:r>
      <w:r w:rsidR="00B02926" w:rsidRPr="00CD7448">
        <w:rPr>
          <w:rFonts w:ascii="Times New Roman" w:hAnsi="Times New Roman" w:cs="Times New Roman"/>
          <w:sz w:val="24"/>
          <w:szCs w:val="24"/>
        </w:rPr>
        <w:t>ого</w:t>
      </w:r>
      <w:r w:rsidRPr="00CD7448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" w:history="1">
        <w:r w:rsidR="00B02926" w:rsidRPr="00CD7448">
          <w:rPr>
            <w:rFonts w:ascii="Times New Roman" w:hAnsi="Times New Roman" w:cs="Times New Roman"/>
            <w:sz w:val="24"/>
            <w:szCs w:val="24"/>
          </w:rPr>
          <w:t>пунктом</w:t>
        </w:r>
        <w:r w:rsidRPr="00CD7448">
          <w:rPr>
            <w:rFonts w:ascii="Times New Roman" w:hAnsi="Times New Roman" w:cs="Times New Roman"/>
            <w:sz w:val="24"/>
            <w:szCs w:val="24"/>
          </w:rPr>
          <w:t xml:space="preserve"> 2.5</w:t>
        </w:r>
      </w:hyperlink>
      <w:r w:rsidRPr="00CD7448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0A74B987" w14:textId="77777777" w:rsidR="007D02BA" w:rsidRPr="00CD7448" w:rsidRDefault="007D02BA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Start w:id="3" w:name="P59"/>
      <w:bookmarkEnd w:id="2"/>
      <w:bookmarkEnd w:id="3"/>
      <w:r w:rsidRPr="00CD7448">
        <w:rPr>
          <w:rFonts w:ascii="Times New Roman" w:hAnsi="Times New Roman" w:cs="Times New Roman"/>
          <w:sz w:val="24"/>
          <w:szCs w:val="24"/>
        </w:rPr>
        <w:t>2.</w:t>
      </w:r>
      <w:r w:rsidR="00B02926" w:rsidRPr="00CD7448">
        <w:rPr>
          <w:rFonts w:ascii="Times New Roman" w:hAnsi="Times New Roman" w:cs="Times New Roman"/>
          <w:sz w:val="24"/>
          <w:szCs w:val="24"/>
        </w:rPr>
        <w:t>5</w:t>
      </w:r>
      <w:r w:rsidRPr="00CD7448">
        <w:rPr>
          <w:rFonts w:ascii="Times New Roman" w:hAnsi="Times New Roman" w:cs="Times New Roman"/>
          <w:sz w:val="24"/>
          <w:szCs w:val="24"/>
        </w:rPr>
        <w:t xml:space="preserve">. По соглашению Сторон цена Контракта может быть снижена </w:t>
      </w:r>
      <w:r w:rsidR="00CA0FE9" w:rsidRPr="00CD7448">
        <w:rPr>
          <w:rFonts w:ascii="Times New Roman" w:hAnsi="Times New Roman" w:cs="Times New Roman"/>
          <w:sz w:val="24"/>
          <w:szCs w:val="24"/>
        </w:rPr>
        <w:t>без изменения,</w:t>
      </w:r>
      <w:r w:rsidRPr="00CD7448">
        <w:rPr>
          <w:rFonts w:ascii="Times New Roman" w:hAnsi="Times New Roman" w:cs="Times New Roman"/>
          <w:sz w:val="24"/>
          <w:szCs w:val="24"/>
        </w:rPr>
        <w:t xml:space="preserve"> предусмотренного Контрактом количества </w:t>
      </w:r>
      <w:r w:rsidR="00806ACA" w:rsidRPr="00CD7448">
        <w:rPr>
          <w:rFonts w:ascii="Times New Roman" w:hAnsi="Times New Roman" w:cs="Times New Roman"/>
          <w:sz w:val="24"/>
          <w:szCs w:val="24"/>
        </w:rPr>
        <w:t xml:space="preserve">услуг </w:t>
      </w:r>
      <w:r w:rsidRPr="00CD7448">
        <w:rPr>
          <w:rFonts w:ascii="Times New Roman" w:hAnsi="Times New Roman" w:cs="Times New Roman"/>
          <w:sz w:val="24"/>
          <w:szCs w:val="24"/>
        </w:rPr>
        <w:t>и иных условий Контракта.</w:t>
      </w:r>
    </w:p>
    <w:p w14:paraId="3AFE392C" w14:textId="77777777" w:rsidR="00DF78CA" w:rsidRPr="00CD7448" w:rsidRDefault="000B3B0A" w:rsidP="00CD7448">
      <w:pPr>
        <w:tabs>
          <w:tab w:val="left" w:pos="1421"/>
        </w:tabs>
        <w:suppressAutoHyphens/>
        <w:spacing w:line="276" w:lineRule="auto"/>
        <w:rPr>
          <w:b/>
        </w:rPr>
      </w:pPr>
      <w:r w:rsidRPr="00CD7448">
        <w:rPr>
          <w:b/>
        </w:rPr>
        <w:tab/>
      </w:r>
    </w:p>
    <w:p w14:paraId="45E4319D" w14:textId="77777777" w:rsidR="007D02BA" w:rsidRPr="00CD7448" w:rsidRDefault="007D02BA" w:rsidP="00CD7448">
      <w:pPr>
        <w:suppressAutoHyphens/>
        <w:spacing w:line="276" w:lineRule="auto"/>
        <w:jc w:val="center"/>
        <w:rPr>
          <w:b/>
        </w:rPr>
      </w:pPr>
      <w:r w:rsidRPr="00CD7448">
        <w:rPr>
          <w:b/>
        </w:rPr>
        <w:t>3. ПРАВА И ОБЯЗАННОСТИ СТОРОН</w:t>
      </w:r>
    </w:p>
    <w:p w14:paraId="5E502BB3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3.1. Заказчик имеет право: </w:t>
      </w:r>
    </w:p>
    <w:p w14:paraId="44A95FCC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3.1.1. Привлекать экспертов, экспертные организации для проверки соответствия качества оказываемых услуг требованиям, установленным Контрактом. </w:t>
      </w:r>
    </w:p>
    <w:p w14:paraId="30CCF2EC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3.1.2. Осуществлять иные права, предусмотренные Контрактом и (или) законодательством Российской Федерации.</w:t>
      </w:r>
    </w:p>
    <w:p w14:paraId="41900B18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3.2. Заказчик обязан:</w:t>
      </w:r>
    </w:p>
    <w:p w14:paraId="4E067CDF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lastRenderedPageBreak/>
        <w:t xml:space="preserve">3.2.1. Обеспечить приемку надлежаще оказанных Услуг по Контракту. </w:t>
      </w:r>
    </w:p>
    <w:p w14:paraId="69F15917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3.2.2. Оплатить услуги в порядке, предусмотренном Контрактом. </w:t>
      </w:r>
    </w:p>
    <w:p w14:paraId="6AF3BEA4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3.2.3. Своевременно предоставить Исполнителю информацию, необходимую для исполнения Контракта. </w:t>
      </w:r>
    </w:p>
    <w:p w14:paraId="23E57A03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3.2.4. Выполнять иные обязанности, предусмотренные Контрактом.</w:t>
      </w:r>
    </w:p>
    <w:p w14:paraId="3586963D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3.3. Исполнитель имеет право: </w:t>
      </w:r>
    </w:p>
    <w:p w14:paraId="073E7123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3.3.1. Требовать приемки и оплаты Услуг в объеме, порядке, сроки и на условиях, предусмотренных Контрактом. </w:t>
      </w:r>
    </w:p>
    <w:p w14:paraId="0187106E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3.4. Исполнитель обязан:</w:t>
      </w:r>
    </w:p>
    <w:p w14:paraId="358DEEBB" w14:textId="77777777" w:rsidR="007D02BA" w:rsidRPr="00CD7448" w:rsidRDefault="007D02BA" w:rsidP="00CD7448">
      <w:pPr>
        <w:tabs>
          <w:tab w:val="left" w:pos="720"/>
        </w:tabs>
        <w:suppressAutoHyphens/>
        <w:spacing w:line="276" w:lineRule="auto"/>
        <w:jc w:val="both"/>
      </w:pPr>
      <w:r w:rsidRPr="00CD7448">
        <w:t xml:space="preserve">3.4.1. Оказать Услуги в соответствии с Заказом на оказание Услуг (Приложение № </w:t>
      </w:r>
      <w:r w:rsidR="00806ACA" w:rsidRPr="00CD7448">
        <w:t>2</w:t>
      </w:r>
      <w:r w:rsidRPr="00CD7448">
        <w:t xml:space="preserve"> к</w:t>
      </w:r>
      <w:r w:rsidR="00C14490" w:rsidRPr="00CD7448">
        <w:t> </w:t>
      </w:r>
      <w:r w:rsidRPr="00CD7448">
        <w:t xml:space="preserve">Контракту) в предусмотренный настоящим Контрактом срок. </w:t>
      </w:r>
    </w:p>
    <w:p w14:paraId="210C3A34" w14:textId="77777777" w:rsidR="007D02BA" w:rsidRPr="00CD7448" w:rsidRDefault="007D02BA" w:rsidP="00CD7448">
      <w:pPr>
        <w:tabs>
          <w:tab w:val="left" w:pos="720"/>
        </w:tabs>
        <w:suppressAutoHyphens/>
        <w:spacing w:line="276" w:lineRule="auto"/>
        <w:jc w:val="both"/>
      </w:pPr>
      <w:r w:rsidRPr="00CD7448">
        <w:t>3.4.</w:t>
      </w:r>
      <w:r w:rsidR="00CA0FE9" w:rsidRPr="00CD7448">
        <w:t>2. Своими</w:t>
      </w:r>
      <w:r w:rsidRPr="00CD7448">
        <w:t xml:space="preserve"> силами и за свой счет устранять допущенные по его вине в оказанных Услугах недостатки или иные отступления от условий Контракта.</w:t>
      </w:r>
    </w:p>
    <w:p w14:paraId="6D2199A8" w14:textId="77777777" w:rsidR="007D02BA" w:rsidRPr="00CD7448" w:rsidRDefault="007D02BA" w:rsidP="00CD7448">
      <w:pPr>
        <w:pStyle w:val="31"/>
        <w:tabs>
          <w:tab w:val="left" w:pos="720"/>
        </w:tabs>
        <w:suppressAutoHyphens/>
        <w:spacing w:after="0" w:line="276" w:lineRule="auto"/>
        <w:ind w:left="0"/>
        <w:jc w:val="both"/>
        <w:rPr>
          <w:sz w:val="24"/>
          <w:szCs w:val="24"/>
        </w:rPr>
      </w:pPr>
      <w:r w:rsidRPr="00CD7448">
        <w:rPr>
          <w:sz w:val="24"/>
          <w:szCs w:val="24"/>
        </w:rPr>
        <w:t>3.4.3. Представлять по требованию Заказчика необходимую документацию, относящуюся к настоящему Контракту, и создавать условия для проверки хода оказания Услуг.</w:t>
      </w:r>
    </w:p>
    <w:p w14:paraId="3D10A7C9" w14:textId="77777777" w:rsidR="007D02BA" w:rsidRPr="00CD7448" w:rsidRDefault="007D02BA" w:rsidP="00CD7448">
      <w:pPr>
        <w:tabs>
          <w:tab w:val="left" w:pos="720"/>
        </w:tabs>
        <w:suppressAutoHyphens/>
        <w:spacing w:line="276" w:lineRule="auto"/>
        <w:jc w:val="both"/>
      </w:pPr>
      <w:r w:rsidRPr="00CD7448">
        <w:t>3.4.</w:t>
      </w:r>
      <w:r w:rsidR="003E21AF" w:rsidRPr="00CD7448">
        <w:t>4</w:t>
      </w:r>
      <w:r w:rsidRPr="00CD7448">
        <w:t>. Соблюдать действующие у Заказчика, правила техники безопасности</w:t>
      </w:r>
      <w:r w:rsidR="003E21AF" w:rsidRPr="00CD7448">
        <w:t>,</w:t>
      </w:r>
      <w:r w:rsidRPr="00CD7448">
        <w:t xml:space="preserve"> </w:t>
      </w:r>
      <w:r w:rsidR="003E21AF" w:rsidRPr="00CD7448">
        <w:t xml:space="preserve">пожарной безопасности и руководствоваться Положением о </w:t>
      </w:r>
      <w:proofErr w:type="spellStart"/>
      <w:r w:rsidR="003E21AF" w:rsidRPr="00CD7448">
        <w:t>внутриобъектном</w:t>
      </w:r>
      <w:proofErr w:type="spellEnd"/>
      <w:r w:rsidR="003E21AF" w:rsidRPr="00CD7448">
        <w:t xml:space="preserve"> и пропускном режиме ФГБУ «НМИЦ хирургии им. А.В. Вишневского» Минздрава России.</w:t>
      </w:r>
    </w:p>
    <w:p w14:paraId="43019745" w14:textId="77777777" w:rsidR="007D02BA" w:rsidRPr="00CD7448" w:rsidRDefault="007D02BA" w:rsidP="00CD7448">
      <w:pPr>
        <w:tabs>
          <w:tab w:val="left" w:pos="720"/>
        </w:tabs>
        <w:suppressAutoHyphens/>
        <w:spacing w:line="276" w:lineRule="auto"/>
        <w:jc w:val="both"/>
      </w:pPr>
      <w:r w:rsidRPr="00CD7448">
        <w:t>3.4.</w:t>
      </w:r>
      <w:r w:rsidR="003E21AF" w:rsidRPr="00CD7448">
        <w:t>5</w:t>
      </w:r>
      <w:r w:rsidRPr="00CD7448">
        <w:t xml:space="preserve">. Не предоставлять другим лицам или разглашать иным способом конфиденциальную информацию, полученную в результате исполнения обязательств по Контракту. </w:t>
      </w:r>
    </w:p>
    <w:p w14:paraId="2F151652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3.4.</w:t>
      </w:r>
      <w:r w:rsidR="003E21AF" w:rsidRPr="00CD7448">
        <w:t>6</w:t>
      </w:r>
      <w:r w:rsidRPr="00CD7448"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570622FA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3.4.</w:t>
      </w:r>
      <w:r w:rsidR="003E21AF" w:rsidRPr="00CD7448">
        <w:t>7</w:t>
      </w:r>
      <w:r w:rsidRPr="00CD7448">
        <w:t xml:space="preserve">. Выполнять иные обязанности, предусмотренные Контрактом. </w:t>
      </w:r>
    </w:p>
    <w:p w14:paraId="2178ACD6" w14:textId="77777777" w:rsidR="00292AB6" w:rsidRPr="00CD7448" w:rsidRDefault="00292AB6" w:rsidP="00CD7448">
      <w:pPr>
        <w:tabs>
          <w:tab w:val="left" w:pos="851"/>
        </w:tabs>
        <w:suppressAutoHyphens/>
        <w:spacing w:line="276" w:lineRule="auto"/>
        <w:jc w:val="center"/>
        <w:rPr>
          <w:b/>
        </w:rPr>
      </w:pPr>
    </w:p>
    <w:p w14:paraId="2D8B4351" w14:textId="77777777" w:rsidR="007D02BA" w:rsidRPr="00CD7448" w:rsidRDefault="007D02BA" w:rsidP="00CD7448">
      <w:pPr>
        <w:tabs>
          <w:tab w:val="left" w:pos="851"/>
        </w:tabs>
        <w:suppressAutoHyphens/>
        <w:spacing w:line="276" w:lineRule="auto"/>
        <w:jc w:val="center"/>
      </w:pPr>
      <w:r w:rsidRPr="00CD7448">
        <w:rPr>
          <w:b/>
        </w:rPr>
        <w:t xml:space="preserve">4. </w:t>
      </w:r>
      <w:r w:rsidR="00292AB6" w:rsidRPr="00CD7448">
        <w:rPr>
          <w:b/>
        </w:rPr>
        <w:t>ПОРЯДОК СДАЧИ</w:t>
      </w:r>
      <w:r w:rsidRPr="00CD7448">
        <w:rPr>
          <w:b/>
        </w:rPr>
        <w:t xml:space="preserve"> И ПРИЕМКИ УСЛУГ</w:t>
      </w:r>
      <w:r w:rsidRPr="00CD7448">
        <w:t xml:space="preserve"> </w:t>
      </w:r>
    </w:p>
    <w:p w14:paraId="52A24F65" w14:textId="0245B7D9" w:rsidR="007D02BA" w:rsidRPr="00CD7448" w:rsidRDefault="007D02BA" w:rsidP="00CD7448">
      <w:pPr>
        <w:suppressAutoHyphens/>
        <w:spacing w:line="276" w:lineRule="auto"/>
        <w:ind w:right="57" w:firstLine="652"/>
        <w:jc w:val="both"/>
      </w:pPr>
      <w:r w:rsidRPr="00CD7448">
        <w:t xml:space="preserve">4.1. </w:t>
      </w:r>
      <w:r w:rsidR="00CA0FE9" w:rsidRPr="00CD7448">
        <w:t xml:space="preserve"> В течение </w:t>
      </w:r>
      <w:r w:rsidR="00CD7448">
        <w:t>5</w:t>
      </w:r>
      <w:r w:rsidR="00CA0FE9" w:rsidRPr="00CD7448">
        <w:t xml:space="preserve"> (</w:t>
      </w:r>
      <w:r w:rsidR="00CD7448">
        <w:t>пяти</w:t>
      </w:r>
      <w:r w:rsidR="00CA0FE9" w:rsidRPr="00CD7448">
        <w:t>) рабочих дней с даты</w:t>
      </w:r>
      <w:r w:rsidRPr="00CD7448">
        <w:t xml:space="preserve"> окончани</w:t>
      </w:r>
      <w:r w:rsidR="00CA0FE9" w:rsidRPr="00CD7448">
        <w:t>я</w:t>
      </w:r>
      <w:r w:rsidRPr="00CD7448">
        <w:t xml:space="preserve"> оказания Услуг, Исполнитель представляет Заказчику документацию, предусмотренную </w:t>
      </w:r>
      <w:r w:rsidR="00CA0FE9" w:rsidRPr="00CD7448">
        <w:t>Заказом на</w:t>
      </w:r>
      <w:r w:rsidRPr="00CD7448">
        <w:t xml:space="preserve"> оказание услуг в двух экземплярах, в т. ч. </w:t>
      </w:r>
      <w:r w:rsidR="000136AF" w:rsidRPr="00CD7448">
        <w:t xml:space="preserve">Образец </w:t>
      </w:r>
      <w:r w:rsidR="00CD7448" w:rsidRPr="00CD7448">
        <w:t>Акта приемки</w:t>
      </w:r>
      <w:r w:rsidR="000136AF" w:rsidRPr="00CD7448">
        <w:t xml:space="preserve"> </w:t>
      </w:r>
      <w:r w:rsidR="00547E9E" w:rsidRPr="00CD7448">
        <w:t>оказанных услуг</w:t>
      </w:r>
      <w:r w:rsidR="000136AF" w:rsidRPr="00CD7448">
        <w:t xml:space="preserve"> ф.0510452.</w:t>
      </w:r>
      <w:r w:rsidR="00CA0FE9" w:rsidRPr="00CD7448">
        <w:t>в двух экземплярах</w:t>
      </w:r>
      <w:r w:rsidRPr="00CD7448">
        <w:t xml:space="preserve"> (форма установлена в Приложении № </w:t>
      </w:r>
      <w:r w:rsidR="00806ACA" w:rsidRPr="00CD7448">
        <w:t>3</w:t>
      </w:r>
      <w:r w:rsidR="008D0F00" w:rsidRPr="00CD7448">
        <w:t xml:space="preserve"> к Контракту), счет.</w:t>
      </w:r>
    </w:p>
    <w:p w14:paraId="37CCAEC8" w14:textId="44980F43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4.2. Заказчик в </w:t>
      </w:r>
      <w:r w:rsidR="00CA0FE9" w:rsidRPr="00CD7448">
        <w:t xml:space="preserve">течение </w:t>
      </w:r>
      <w:r w:rsidR="00CD7448">
        <w:t>20</w:t>
      </w:r>
      <w:r w:rsidR="00CA0FE9" w:rsidRPr="00CD7448">
        <w:t xml:space="preserve"> (</w:t>
      </w:r>
      <w:r w:rsidR="00CD7448">
        <w:t>двадцати</w:t>
      </w:r>
      <w:r w:rsidR="00CA0FE9" w:rsidRPr="00CD7448">
        <w:t>) рабочих дней</w:t>
      </w:r>
      <w:r w:rsidRPr="00CD7448">
        <w:t xml:space="preserve"> со дня получения </w:t>
      </w:r>
      <w:r w:rsidR="00CD7448" w:rsidRPr="00CD7448">
        <w:t>Акта приемки</w:t>
      </w:r>
      <w:r w:rsidR="003434F6" w:rsidRPr="00CD7448">
        <w:t xml:space="preserve"> </w:t>
      </w:r>
      <w:r w:rsidR="00547E9E" w:rsidRPr="00CD7448">
        <w:t>оказанных услуг</w:t>
      </w:r>
      <w:r w:rsidR="003434F6" w:rsidRPr="00CD7448">
        <w:t xml:space="preserve"> ф.0510452</w:t>
      </w:r>
      <w:r w:rsidRPr="00CD7448">
        <w:t xml:space="preserve"> направляет Исполнителю подписанный </w:t>
      </w:r>
      <w:r w:rsidR="00CD7448" w:rsidRPr="00CD7448">
        <w:t>Акт приемки</w:t>
      </w:r>
      <w:r w:rsidR="003434F6" w:rsidRPr="00CD7448">
        <w:t xml:space="preserve"> </w:t>
      </w:r>
      <w:r w:rsidR="00547E9E" w:rsidRPr="00CD7448">
        <w:t xml:space="preserve">оказанных услуг </w:t>
      </w:r>
      <w:r w:rsidR="003434F6" w:rsidRPr="00CD7448">
        <w:t xml:space="preserve">ф.0510452 </w:t>
      </w:r>
      <w:r w:rsidRPr="00CD7448">
        <w:t xml:space="preserve">или мотивированный отказ от приемки </w:t>
      </w:r>
      <w:r w:rsidR="00547E9E" w:rsidRPr="00CD7448">
        <w:t>оказанных услуг</w:t>
      </w:r>
      <w:r w:rsidRPr="00CD7448">
        <w:t>.</w:t>
      </w:r>
    </w:p>
    <w:p w14:paraId="425A075F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4.3. В случае мотивированного отказа Заказчика от приемки </w:t>
      </w:r>
      <w:r w:rsidR="000136AF" w:rsidRPr="00CD7448">
        <w:t xml:space="preserve">выполненных работ </w:t>
      </w:r>
      <w:r w:rsidRPr="00CD7448">
        <w:t xml:space="preserve">Сторонами составляется двусторонний акт с указанием перечня необходимых доработок и сроков их </w:t>
      </w:r>
      <w:r w:rsidR="00D558D5" w:rsidRPr="00CD7448">
        <w:t>оказани</w:t>
      </w:r>
      <w:r w:rsidRPr="00CD7448">
        <w:t>я.</w:t>
      </w:r>
    </w:p>
    <w:p w14:paraId="12D9A3C0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 xml:space="preserve">4.4. 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нарушений. Уведомление о невыполнении или ненадлежащем выполнении Исполнителем обязательств по Контракту составляется Заказчиком в письменной форме </w:t>
      </w:r>
      <w:r w:rsidR="00A81555" w:rsidRPr="00CD7448">
        <w:t xml:space="preserve">с указанием срока устранения нарушений </w:t>
      </w:r>
      <w:r w:rsidRPr="00CD7448">
        <w:t xml:space="preserve">и направляется Исполнителю по почте, электронной почте либо нарочным. Адресом электронной почты для получения уведомления является: </w:t>
      </w:r>
      <w:r w:rsidR="003434F6" w:rsidRPr="00CD7448">
        <w:t>_______________</w:t>
      </w:r>
      <w:r w:rsidRPr="00CD7448">
        <w:t xml:space="preserve">  </w:t>
      </w:r>
    </w:p>
    <w:p w14:paraId="426BC73B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4.5. Исполнитель в установленный в уведомлении (п. 4.4. Контракта)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</w:t>
      </w:r>
      <w:r w:rsidR="000A17FD" w:rsidRPr="00CD7448">
        <w:t> </w:t>
      </w:r>
      <w:r w:rsidRPr="00CD7448">
        <w:t>устранение недостатков услуг и (или) направить Исполнителю требование о расторжении Контракта по соглашению сторон (принять решение об одностороннем отказе от исполнения Контракта</w:t>
      </w:r>
      <w:r w:rsidR="00F72E17" w:rsidRPr="00CD7448">
        <w:t>) в случае, если</w:t>
      </w:r>
      <w:r w:rsidRPr="00CD7448">
        <w:t xml:space="preserve"> устранение нарушений потребует больших временных затрат, в связи с</w:t>
      </w:r>
      <w:r w:rsidR="000A17FD" w:rsidRPr="00CD7448">
        <w:t> </w:t>
      </w:r>
      <w:r w:rsidRPr="00CD7448">
        <w:t>чем Заказчик утрачивает интерес к Контракту.</w:t>
      </w:r>
    </w:p>
    <w:p w14:paraId="3BC6EB0A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lastRenderedPageBreak/>
        <w:t xml:space="preserve">4.6. Для проверки предоставленных Исполнителем результатов оказания Услуг, предусмотренных Контрактом, в части их соответствия условиям Контракта, Заказчик проводит экспертизу оказанных Услуг в день приемки Услуг. </w:t>
      </w:r>
      <w:bookmarkStart w:id="4" w:name="P157"/>
      <w:bookmarkEnd w:id="4"/>
      <w:r w:rsidRPr="00CD7448">
        <w:t xml:space="preserve">Результаты экспертизы оказанных Услуг отражаются в Акте сдачи-приемки оказанных услуг (форма установлена в Приложении № </w:t>
      </w:r>
      <w:r w:rsidR="00154E48" w:rsidRPr="00CD7448">
        <w:t>3</w:t>
      </w:r>
      <w:r w:rsidRPr="00CD7448">
        <w:t xml:space="preserve"> к</w:t>
      </w:r>
      <w:r w:rsidR="000A17FD" w:rsidRPr="00CD7448">
        <w:t> </w:t>
      </w:r>
      <w:r w:rsidRPr="00CD7448">
        <w:t>Контракту) и подписываются экспертом (-ми) Заказчика.</w:t>
      </w:r>
    </w:p>
    <w:p w14:paraId="5933B8D8" w14:textId="77777777" w:rsidR="007D02BA" w:rsidRPr="00CD7448" w:rsidRDefault="007D02BA" w:rsidP="00CD7448">
      <w:pPr>
        <w:suppressAutoHyphens/>
        <w:spacing w:line="276" w:lineRule="auto"/>
        <w:jc w:val="both"/>
      </w:pPr>
      <w:r w:rsidRPr="00CD7448">
        <w:t>4.7. По окончании исполнения Сторонами обязательств по Контракту</w:t>
      </w:r>
      <w:r w:rsidR="00CA0FE9" w:rsidRPr="00CD7448">
        <w:t>,</w:t>
      </w:r>
      <w:r w:rsidRPr="00CD7448">
        <w:t xml:space="preserve"> Исполнитель в</w:t>
      </w:r>
      <w:r w:rsidR="000A17FD" w:rsidRPr="00CD7448">
        <w:t> </w:t>
      </w:r>
      <w:r w:rsidR="003434F6" w:rsidRPr="00CD7448">
        <w:t>течение 2</w:t>
      </w:r>
      <w:r w:rsidRPr="00CD7448">
        <w:t>0 (д</w:t>
      </w:r>
      <w:r w:rsidR="003434F6" w:rsidRPr="00CD7448">
        <w:t>вадцати</w:t>
      </w:r>
      <w:r w:rsidRPr="00CD7448">
        <w:t>) календарных дней представляет Заказчику Акт сверки расчетов по настоящему Контракту.</w:t>
      </w:r>
    </w:p>
    <w:p w14:paraId="29AD3AA0" w14:textId="77777777" w:rsidR="00CD7448" w:rsidRDefault="00CD7448" w:rsidP="00CD7448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6EEFA" w14:textId="188E645E" w:rsidR="007D02BA" w:rsidRPr="00CD7448" w:rsidRDefault="00B02926" w:rsidP="00CD7448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448">
        <w:rPr>
          <w:rFonts w:ascii="Times New Roman" w:hAnsi="Times New Roman" w:cs="Times New Roman"/>
          <w:b/>
          <w:sz w:val="24"/>
          <w:szCs w:val="24"/>
        </w:rPr>
        <w:t>5</w:t>
      </w:r>
      <w:r w:rsidR="007D02BA" w:rsidRPr="00CD7448">
        <w:rPr>
          <w:rFonts w:ascii="Times New Roman" w:hAnsi="Times New Roman" w:cs="Times New Roman"/>
          <w:b/>
          <w:sz w:val="24"/>
          <w:szCs w:val="24"/>
        </w:rPr>
        <w:t xml:space="preserve">. ПОРЯДОК РАСЧЕТОВ </w:t>
      </w:r>
    </w:p>
    <w:p w14:paraId="078ACD55" w14:textId="77777777" w:rsidR="007D02BA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5</w:t>
      </w:r>
      <w:r w:rsidR="007D02BA" w:rsidRPr="00CD7448">
        <w:rPr>
          <w:rFonts w:ascii="Times New Roman" w:hAnsi="Times New Roman" w:cs="Times New Roman"/>
          <w:sz w:val="24"/>
          <w:szCs w:val="24"/>
        </w:rPr>
        <w:t>.1. Оплата по Контракту осуществляется в безналичном порядке путем перечисления денежных средств со счета Заказчика на счет Исполнителя. Датой оплаты считается дата списания денежных средств со счета Заказчика.</w:t>
      </w:r>
    </w:p>
    <w:p w14:paraId="72F3E78E" w14:textId="4C72032F" w:rsidR="007D02BA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5</w:t>
      </w:r>
      <w:r w:rsidR="007D02BA" w:rsidRPr="00CD7448">
        <w:rPr>
          <w:rFonts w:ascii="Times New Roman" w:hAnsi="Times New Roman" w:cs="Times New Roman"/>
          <w:sz w:val="24"/>
          <w:szCs w:val="24"/>
        </w:rPr>
        <w:t>.</w:t>
      </w:r>
      <w:r w:rsidR="00C26EAB" w:rsidRPr="00CD7448">
        <w:rPr>
          <w:rFonts w:ascii="Times New Roman" w:hAnsi="Times New Roman" w:cs="Times New Roman"/>
          <w:sz w:val="24"/>
          <w:szCs w:val="24"/>
        </w:rPr>
        <w:t>2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. Оплата оказанных Услуг осуществляется Заказчиком по факту </w:t>
      </w:r>
      <w:r w:rsidR="00547E9E" w:rsidRPr="00CD7448">
        <w:rPr>
          <w:rFonts w:ascii="Times New Roman" w:hAnsi="Times New Roman" w:cs="Times New Roman"/>
          <w:sz w:val="24"/>
          <w:szCs w:val="24"/>
        </w:rPr>
        <w:t>оказания услуг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F72E17" w:rsidRPr="00CD7448">
        <w:rPr>
          <w:rFonts w:ascii="Times New Roman" w:hAnsi="Times New Roman" w:cs="Times New Roman"/>
          <w:sz w:val="24"/>
          <w:szCs w:val="24"/>
        </w:rPr>
        <w:t>7</w:t>
      </w:r>
      <w:r w:rsidR="00830798" w:rsidRPr="00CD7448">
        <w:rPr>
          <w:rFonts w:ascii="Times New Roman" w:hAnsi="Times New Roman" w:cs="Times New Roman"/>
          <w:sz w:val="24"/>
          <w:szCs w:val="24"/>
        </w:rPr>
        <w:t xml:space="preserve"> (</w:t>
      </w:r>
      <w:r w:rsidR="00F72E17" w:rsidRPr="00CD7448">
        <w:rPr>
          <w:rFonts w:ascii="Times New Roman" w:hAnsi="Times New Roman" w:cs="Times New Roman"/>
          <w:sz w:val="24"/>
          <w:szCs w:val="24"/>
        </w:rPr>
        <w:t>семи</w:t>
      </w:r>
      <w:r w:rsidR="00DF78CA" w:rsidRPr="00CD7448">
        <w:rPr>
          <w:rFonts w:ascii="Times New Roman" w:hAnsi="Times New Roman" w:cs="Times New Roman"/>
          <w:sz w:val="24"/>
          <w:szCs w:val="24"/>
        </w:rPr>
        <w:t>) рабочих</w:t>
      </w:r>
      <w:r w:rsidR="00CA0FE9" w:rsidRPr="00CD7448">
        <w:rPr>
          <w:rFonts w:ascii="Times New Roman" w:hAnsi="Times New Roman" w:cs="Times New Roman"/>
          <w:sz w:val="24"/>
          <w:szCs w:val="24"/>
        </w:rPr>
        <w:t xml:space="preserve"> 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дней со дня подписания </w:t>
      </w:r>
      <w:r w:rsidR="006A2365" w:rsidRPr="00CD7448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CD7448" w:rsidRPr="00CD7448">
        <w:rPr>
          <w:rFonts w:ascii="Times New Roman" w:hAnsi="Times New Roman" w:cs="Times New Roman"/>
          <w:sz w:val="24"/>
          <w:szCs w:val="24"/>
        </w:rPr>
        <w:t>Акта приемки</w:t>
      </w:r>
      <w:r w:rsidR="003434F6" w:rsidRPr="00CD7448">
        <w:rPr>
          <w:rFonts w:ascii="Times New Roman" w:hAnsi="Times New Roman" w:cs="Times New Roman"/>
          <w:sz w:val="24"/>
          <w:szCs w:val="24"/>
        </w:rPr>
        <w:t xml:space="preserve"> </w:t>
      </w:r>
      <w:r w:rsidR="00547E9E" w:rsidRPr="00CD7448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="003434F6" w:rsidRPr="00CD7448">
        <w:rPr>
          <w:rFonts w:ascii="Times New Roman" w:hAnsi="Times New Roman" w:cs="Times New Roman"/>
          <w:sz w:val="24"/>
          <w:szCs w:val="24"/>
        </w:rPr>
        <w:t xml:space="preserve">ф.0510452 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(форма установлена в Приложении № </w:t>
      </w:r>
      <w:r w:rsidR="00154E48" w:rsidRPr="00CD7448">
        <w:rPr>
          <w:rFonts w:ascii="Times New Roman" w:hAnsi="Times New Roman" w:cs="Times New Roman"/>
          <w:sz w:val="24"/>
          <w:szCs w:val="24"/>
        </w:rPr>
        <w:t>3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 к Контракту) и представления Исполнителем счета на оплату Услуг, счета-фактуры в сроки, предусмотренные пунктом 4.1. Контракта. </w:t>
      </w:r>
    </w:p>
    <w:p w14:paraId="12071CD6" w14:textId="77777777" w:rsidR="00CA0FE9" w:rsidRPr="00CD7448" w:rsidRDefault="00B02926" w:rsidP="00CD7448">
      <w:pPr>
        <w:suppressAutoHyphens/>
        <w:spacing w:line="276" w:lineRule="auto"/>
        <w:jc w:val="both"/>
      </w:pPr>
      <w:r w:rsidRPr="00CD7448">
        <w:t>5</w:t>
      </w:r>
      <w:r w:rsidR="007D02BA" w:rsidRPr="00CD7448">
        <w:t>.</w:t>
      </w:r>
      <w:r w:rsidR="00806ACA" w:rsidRPr="00CD7448">
        <w:t>3</w:t>
      </w:r>
      <w:r w:rsidR="00033FF5" w:rsidRPr="00CD7448">
        <w:t xml:space="preserve">. </w:t>
      </w:r>
      <w:r w:rsidR="007D02BA" w:rsidRPr="00CD7448">
        <w:t xml:space="preserve">Датой оплаты оказанных Услуг считается дата списания денежных средств со счета Заказчика. </w:t>
      </w:r>
    </w:p>
    <w:p w14:paraId="35EA0719" w14:textId="77777777" w:rsidR="00033FF5" w:rsidRPr="00CD7448" w:rsidRDefault="00033FF5" w:rsidP="00CD7448">
      <w:pPr>
        <w:suppressAutoHyphens/>
        <w:spacing w:line="276" w:lineRule="auto"/>
        <w:jc w:val="both"/>
      </w:pPr>
    </w:p>
    <w:p w14:paraId="6E1F1D40" w14:textId="77777777" w:rsidR="007D02BA" w:rsidRPr="00CD7448" w:rsidRDefault="00B02926" w:rsidP="00CD7448">
      <w:pPr>
        <w:suppressAutoHyphens/>
        <w:spacing w:line="276" w:lineRule="auto"/>
        <w:jc w:val="center"/>
        <w:rPr>
          <w:b/>
        </w:rPr>
      </w:pPr>
      <w:r w:rsidRPr="00CD7448">
        <w:rPr>
          <w:b/>
        </w:rPr>
        <w:t>6</w:t>
      </w:r>
      <w:r w:rsidR="007D02BA" w:rsidRPr="00CD7448">
        <w:rPr>
          <w:b/>
        </w:rPr>
        <w:t>. ОТВЕТСТВЕННОСТЬ СТОРОН</w:t>
      </w:r>
    </w:p>
    <w:p w14:paraId="3AB211EB" w14:textId="77777777" w:rsidR="00CC0E70" w:rsidRPr="00CD7448" w:rsidRDefault="00CC0E70" w:rsidP="00CD744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Arial Unicode MS"/>
          <w:lang w:eastAsia="en-US"/>
        </w:rPr>
      </w:pPr>
      <w:bookmarkStart w:id="5" w:name="P216"/>
      <w:bookmarkEnd w:id="5"/>
      <w:r w:rsidRPr="00CD7448">
        <w:rPr>
          <w:rFonts w:eastAsia="Arial Unicode MS"/>
          <w:lang w:eastAsia="en-US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5C662CFA" w14:textId="77777777" w:rsidR="00CC0E70" w:rsidRPr="00CD7448" w:rsidRDefault="00CC0E70" w:rsidP="00CD7448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Arial Unicode MS"/>
          <w:lang w:eastAsia="en-US"/>
        </w:rPr>
      </w:pPr>
      <w:r w:rsidRPr="00CD7448">
        <w:rPr>
          <w:rFonts w:eastAsia="Arial Unicode MS"/>
          <w:lang w:eastAsia="en-US"/>
        </w:rPr>
        <w:t>В случае привлечения к исполнению Контракта соисполнителей, ответственность перед Заказчиком за неисполнение обязательств по Договору несет Поставщик.</w:t>
      </w:r>
    </w:p>
    <w:p w14:paraId="56D84D08" w14:textId="77777777" w:rsidR="00CC0E70" w:rsidRPr="00CD7448" w:rsidRDefault="00CC0E70" w:rsidP="00CD744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lang w:eastAsia="en-US"/>
        </w:rPr>
      </w:pPr>
      <w:r w:rsidRPr="00CD7448">
        <w:rPr>
          <w:rFonts w:eastAsia="Calibri"/>
          <w:lang w:eastAsia="en-US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</w:t>
      </w:r>
      <w:r w:rsidRPr="00CD7448">
        <w:rPr>
          <w:rFonts w:eastAsia="Arial Unicode MS"/>
          <w:lang w:eastAsia="en-US"/>
        </w:rPr>
        <w:t>Контрактом</w:t>
      </w:r>
      <w:r w:rsidRPr="00CD7448">
        <w:rPr>
          <w:rFonts w:eastAsia="Calibri"/>
          <w:lang w:eastAsia="en-US"/>
        </w:rPr>
        <w:t xml:space="preserve">. </w:t>
      </w:r>
    </w:p>
    <w:p w14:paraId="4310206B" w14:textId="77777777" w:rsidR="00CC0E70" w:rsidRPr="00CD7448" w:rsidRDefault="00CC0E70" w:rsidP="00CD7448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lang w:eastAsia="en-US"/>
        </w:rPr>
      </w:pPr>
      <w:r w:rsidRPr="00CD7448">
        <w:rPr>
          <w:rFonts w:eastAsia="Calibri"/>
          <w:lang w:eastAsia="en-US"/>
        </w:rPr>
        <w:t xml:space="preserve"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</w:t>
      </w:r>
      <w:r w:rsidRPr="00CD7448">
        <w:rPr>
          <w:rFonts w:eastAsia="Arial Unicode MS"/>
          <w:lang w:eastAsia="en-US"/>
        </w:rPr>
        <w:t>Контрактом</w:t>
      </w:r>
      <w:r w:rsidRPr="00CD7448">
        <w:rPr>
          <w:rFonts w:eastAsia="Calibri"/>
          <w:lang w:eastAsia="en-US"/>
        </w:rPr>
        <w:t>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5CB89404" w14:textId="77777777" w:rsidR="00CC0E70" w:rsidRPr="00CD7448" w:rsidRDefault="00CC0E70" w:rsidP="00CD744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CD7448">
        <w:t xml:space="preserve">9.4. В случае установления уполномоченными контрольными органами фактов ненадлежащего исполнения условий </w:t>
      </w:r>
      <w:r w:rsidRPr="00CD7448">
        <w:rPr>
          <w:rFonts w:eastAsia="Arial Unicode MS"/>
          <w:lang w:eastAsia="en-US"/>
        </w:rPr>
        <w:t>Контракта</w:t>
      </w:r>
      <w:r w:rsidRPr="00CD7448">
        <w:t xml:space="preserve"> и/или завышения стоимости Товара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301353EB" w14:textId="77777777" w:rsidR="00CC0E70" w:rsidRPr="00CD7448" w:rsidRDefault="00CC0E70" w:rsidP="00CD7448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</w:pPr>
    </w:p>
    <w:p w14:paraId="70871883" w14:textId="77777777" w:rsidR="007D02BA" w:rsidRPr="00CD7448" w:rsidRDefault="00B02926" w:rsidP="00CD7448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448">
        <w:rPr>
          <w:rFonts w:ascii="Times New Roman" w:hAnsi="Times New Roman" w:cs="Times New Roman"/>
          <w:b/>
          <w:sz w:val="24"/>
          <w:szCs w:val="24"/>
        </w:rPr>
        <w:t>7</w:t>
      </w:r>
      <w:r w:rsidR="007D02BA" w:rsidRPr="00CD7448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09C457FF" w14:textId="77777777" w:rsidR="007D02BA" w:rsidRPr="00CD7448" w:rsidRDefault="00B02926" w:rsidP="00CD7448">
      <w:pPr>
        <w:pStyle w:val="ConsPlusNormal"/>
        <w:spacing w:line="276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7</w:t>
      </w:r>
      <w:r w:rsidR="007D02BA" w:rsidRPr="00CD7448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4C709599" w14:textId="77777777" w:rsidR="007D02BA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7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</w:t>
      </w:r>
      <w:r w:rsidR="007D02BA" w:rsidRPr="00CD7448">
        <w:rPr>
          <w:rFonts w:ascii="Times New Roman" w:hAnsi="Times New Roman" w:cs="Times New Roman"/>
          <w:sz w:val="24"/>
          <w:szCs w:val="24"/>
        </w:rPr>
        <w:lastRenderedPageBreak/>
        <w:t>оказывают воздействие на выполнение обязательств по Контракту и подтверждены соответствующими уполномоченными органами.</w:t>
      </w:r>
    </w:p>
    <w:p w14:paraId="1627DEC2" w14:textId="77777777" w:rsidR="00806ACA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7</w:t>
      </w:r>
      <w:r w:rsidR="007D02BA" w:rsidRPr="00CD7448">
        <w:rPr>
          <w:rFonts w:ascii="Times New Roman" w:hAnsi="Times New Roman" w:cs="Times New Roman"/>
          <w:sz w:val="24"/>
          <w:szCs w:val="24"/>
        </w:rPr>
        <w:t>.3. Сторона, у которой возникли обстоятельства непреодолимой силы, обязана в течение 20</w:t>
      </w:r>
      <w:r w:rsidR="00651BF0" w:rsidRPr="00CD7448">
        <w:rPr>
          <w:rFonts w:ascii="Times New Roman" w:hAnsi="Times New Roman" w:cs="Times New Roman"/>
          <w:sz w:val="24"/>
          <w:szCs w:val="24"/>
        </w:rPr>
        <w:t xml:space="preserve"> (двадцати) календарных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 дней письменно информировать другую Сторону о случившемся и его причинах.</w:t>
      </w:r>
    </w:p>
    <w:p w14:paraId="12997998" w14:textId="77777777" w:rsidR="00033FF5" w:rsidRPr="00CD7448" w:rsidRDefault="00033FF5" w:rsidP="00CD7448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A69C7" w14:textId="77777777" w:rsidR="007D02BA" w:rsidRPr="00CD7448" w:rsidRDefault="00B02926" w:rsidP="00CD7448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448">
        <w:rPr>
          <w:rFonts w:ascii="Times New Roman" w:hAnsi="Times New Roman" w:cs="Times New Roman"/>
          <w:b/>
          <w:sz w:val="24"/>
          <w:szCs w:val="24"/>
        </w:rPr>
        <w:t>8</w:t>
      </w:r>
      <w:r w:rsidR="007D02BA" w:rsidRPr="00CD7448">
        <w:rPr>
          <w:rFonts w:ascii="Times New Roman" w:hAnsi="Times New Roman" w:cs="Times New Roman"/>
          <w:b/>
          <w:sz w:val="24"/>
          <w:szCs w:val="24"/>
        </w:rPr>
        <w:t xml:space="preserve">. СРОК ДЕЙСТВИЯ КОНТРАКТА, ИЗМЕНЕНИЕ </w:t>
      </w:r>
    </w:p>
    <w:p w14:paraId="6A18BB8D" w14:textId="77777777" w:rsidR="007D02BA" w:rsidRPr="00CD7448" w:rsidRDefault="007D02BA" w:rsidP="00CD7448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448">
        <w:rPr>
          <w:rFonts w:ascii="Times New Roman" w:hAnsi="Times New Roman" w:cs="Times New Roman"/>
          <w:b/>
          <w:sz w:val="24"/>
          <w:szCs w:val="24"/>
        </w:rPr>
        <w:t xml:space="preserve">И РАСТОРЖЕНИЕ КОНТРАКТА </w:t>
      </w:r>
    </w:p>
    <w:p w14:paraId="51DFFC45" w14:textId="4CF10E32" w:rsidR="007D02BA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8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.1. Контракт вступает в силу с момента его заключения и действует </w:t>
      </w:r>
      <w:r w:rsidR="00807E66" w:rsidRPr="00CD7448">
        <w:rPr>
          <w:rFonts w:ascii="Times New Roman" w:hAnsi="Times New Roman" w:cs="Times New Roman"/>
          <w:sz w:val="24"/>
          <w:szCs w:val="24"/>
        </w:rPr>
        <w:t>до 31.12.2026</w:t>
      </w:r>
      <w:r w:rsidR="00CD7448">
        <w:rPr>
          <w:rFonts w:ascii="Times New Roman" w:hAnsi="Times New Roman" w:cs="Times New Roman"/>
          <w:sz w:val="24"/>
          <w:szCs w:val="24"/>
        </w:rPr>
        <w:t xml:space="preserve"> </w:t>
      </w:r>
      <w:r w:rsidR="00807E66" w:rsidRPr="00CD7448">
        <w:rPr>
          <w:rFonts w:ascii="Times New Roman" w:hAnsi="Times New Roman" w:cs="Times New Roman"/>
          <w:sz w:val="24"/>
          <w:szCs w:val="24"/>
        </w:rPr>
        <w:t>г.</w:t>
      </w:r>
      <w:r w:rsidR="002D10A7" w:rsidRPr="00CD7448">
        <w:rPr>
          <w:rFonts w:ascii="Times New Roman" w:hAnsi="Times New Roman" w:cs="Times New Roman"/>
          <w:sz w:val="24"/>
          <w:szCs w:val="24"/>
        </w:rPr>
        <w:t xml:space="preserve"> </w:t>
      </w:r>
      <w:r w:rsidR="00CA0FE9" w:rsidRPr="00CD7448">
        <w:rPr>
          <w:rFonts w:ascii="Times New Roman" w:eastAsia="Arial Unicode MS" w:hAnsi="Times New Roman" w:cs="Times New Roman"/>
          <w:sz w:val="24"/>
          <w:szCs w:val="24"/>
        </w:rPr>
        <w:t xml:space="preserve">(включительно). Окончание срока действия </w:t>
      </w:r>
      <w:r w:rsidR="008B0F14" w:rsidRPr="00CD7448">
        <w:rPr>
          <w:rFonts w:ascii="Times New Roman" w:eastAsia="Arial Unicode MS" w:hAnsi="Times New Roman" w:cs="Times New Roman"/>
          <w:sz w:val="24"/>
          <w:szCs w:val="24"/>
        </w:rPr>
        <w:t>Контракта</w:t>
      </w:r>
      <w:r w:rsidR="00CA0FE9" w:rsidRPr="00CD7448">
        <w:rPr>
          <w:rFonts w:ascii="Times New Roman" w:eastAsia="Arial Unicode MS" w:hAnsi="Times New Roman" w:cs="Times New Roman"/>
          <w:sz w:val="24"/>
          <w:szCs w:val="24"/>
        </w:rPr>
        <w:t xml:space="preserve"> не влечет его прекращение в части неисполненных Сторонами обязательств.</w:t>
      </w:r>
    </w:p>
    <w:p w14:paraId="18DDBA10" w14:textId="77777777" w:rsidR="007D02BA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8</w:t>
      </w:r>
      <w:r w:rsidR="007D02BA" w:rsidRPr="00CD7448">
        <w:rPr>
          <w:rFonts w:ascii="Times New Roman" w:hAnsi="Times New Roman" w:cs="Times New Roman"/>
          <w:sz w:val="24"/>
          <w:szCs w:val="24"/>
        </w:rPr>
        <w:t>.2. Все изменения Контракта должны быть совершены в письменном виде и оформлены дополнительными соглашениями к Контракту.</w:t>
      </w:r>
    </w:p>
    <w:p w14:paraId="0D37A6DF" w14:textId="77777777" w:rsidR="007D02BA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8</w:t>
      </w:r>
      <w:r w:rsidR="007D02BA" w:rsidRPr="00CD7448">
        <w:rPr>
          <w:rFonts w:ascii="Times New Roman" w:hAnsi="Times New Roman" w:cs="Times New Roman"/>
          <w:sz w:val="24"/>
          <w:szCs w:val="24"/>
        </w:rPr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</w:t>
      </w:r>
      <w:r w:rsidR="000A17FD" w:rsidRPr="00CD7448">
        <w:rPr>
          <w:rFonts w:ascii="Times New Roman" w:hAnsi="Times New Roman" w:cs="Times New Roman"/>
          <w:sz w:val="24"/>
          <w:szCs w:val="24"/>
        </w:rPr>
        <w:t> </w:t>
      </w:r>
      <w:r w:rsidR="007D02BA" w:rsidRPr="00CD7448">
        <w:rPr>
          <w:rFonts w:ascii="Times New Roman" w:hAnsi="Times New Roman" w:cs="Times New Roman"/>
          <w:sz w:val="24"/>
          <w:szCs w:val="24"/>
        </w:rPr>
        <w:t>гражданским законодательством.</w:t>
      </w:r>
    </w:p>
    <w:p w14:paraId="2B096F30" w14:textId="77777777" w:rsidR="00CA0FE9" w:rsidRPr="00CD7448" w:rsidRDefault="00B02926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8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7" w:history="1">
        <w:r w:rsidR="007D02BA" w:rsidRPr="00CD7448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7D02BA" w:rsidRPr="00CD7448">
        <w:rPr>
          <w:rFonts w:ascii="Times New Roman" w:hAnsi="Times New Roman" w:cs="Times New Roman"/>
          <w:sz w:val="24"/>
          <w:szCs w:val="24"/>
        </w:rPr>
        <w:t xml:space="preserve"> Российской Федерации, для</w:t>
      </w:r>
      <w:r w:rsidR="000A17FD" w:rsidRPr="00CD7448">
        <w:rPr>
          <w:rFonts w:ascii="Times New Roman" w:hAnsi="Times New Roman" w:cs="Times New Roman"/>
          <w:sz w:val="24"/>
          <w:szCs w:val="24"/>
        </w:rPr>
        <w:t> </w:t>
      </w:r>
      <w:r w:rsidR="007D02BA" w:rsidRPr="00CD7448">
        <w:rPr>
          <w:rFonts w:ascii="Times New Roman" w:hAnsi="Times New Roman" w:cs="Times New Roman"/>
          <w:sz w:val="24"/>
          <w:szCs w:val="24"/>
        </w:rPr>
        <w:t xml:space="preserve">одностороннего отказа от исполнения отдельных видов обязательств в порядке и сроки, определенные </w:t>
      </w:r>
      <w:hyperlink r:id="rId8" w:history="1">
        <w:r w:rsidR="007D02BA" w:rsidRPr="00CD7448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="007D02BA" w:rsidRPr="00CD7448">
        <w:rPr>
          <w:rFonts w:ascii="Times New Roman" w:hAnsi="Times New Roman" w:cs="Times New Roman"/>
          <w:sz w:val="24"/>
          <w:szCs w:val="24"/>
        </w:rPr>
        <w:t xml:space="preserve"> Закона № 44-ФЗ.</w:t>
      </w:r>
    </w:p>
    <w:p w14:paraId="23FB446E" w14:textId="77777777" w:rsidR="00033FF5" w:rsidRPr="00CD7448" w:rsidRDefault="00033FF5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CE814" w14:textId="77777777" w:rsidR="00CA0FE9" w:rsidRPr="00CD7448" w:rsidRDefault="00CA0FE9" w:rsidP="00CD7448">
      <w:pPr>
        <w:pStyle w:val="a9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spacing w:line="276" w:lineRule="auto"/>
        <w:jc w:val="center"/>
        <w:rPr>
          <w:b/>
          <w:kern w:val="1"/>
          <w:u w:color="0066CC"/>
        </w:rPr>
      </w:pPr>
      <w:r w:rsidRPr="00CD7448">
        <w:rPr>
          <w:b/>
          <w:kern w:val="1"/>
          <w:u w:color="0066CC"/>
        </w:rPr>
        <w:t>ПОРЯДОК РАЗРЕШЕНИЯ СПОРОВ</w:t>
      </w:r>
    </w:p>
    <w:p w14:paraId="47E04957" w14:textId="77777777" w:rsidR="00CA0FE9" w:rsidRPr="00CD7448" w:rsidRDefault="00CA0FE9" w:rsidP="00CD7448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spacing w:line="276" w:lineRule="auto"/>
        <w:ind w:left="0" w:firstLine="142"/>
        <w:jc w:val="both"/>
        <w:rPr>
          <w:kern w:val="1"/>
          <w:u w:color="0066CC"/>
        </w:rPr>
      </w:pPr>
      <w:bookmarkStart w:id="6" w:name="_Hlk13225307"/>
      <w:r w:rsidRPr="00CD7448">
        <w:rPr>
          <w:kern w:val="1"/>
          <w:u w:color="0066CC"/>
        </w:rPr>
        <w:t>Все споры и разногласия, возникшие между сторонами, будут решаться путем переговоров.</w:t>
      </w:r>
    </w:p>
    <w:p w14:paraId="026A7509" w14:textId="49B906EC" w:rsidR="00CA0FE9" w:rsidRPr="00CD7448" w:rsidRDefault="00CA0FE9" w:rsidP="00CD7448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spacing w:line="276" w:lineRule="auto"/>
        <w:ind w:left="0" w:firstLine="142"/>
        <w:jc w:val="both"/>
        <w:rPr>
          <w:kern w:val="1"/>
          <w:u w:color="0066CC"/>
        </w:rPr>
      </w:pPr>
      <w:r w:rsidRPr="00CD7448">
        <w:rPr>
          <w:kern w:val="1"/>
          <w:u w:color="0066CC"/>
        </w:rPr>
        <w:t xml:space="preserve">Настоящим </w:t>
      </w:r>
      <w:r w:rsidR="008B0F14" w:rsidRPr="00CD7448">
        <w:rPr>
          <w:kern w:val="1"/>
          <w:u w:color="0066CC"/>
        </w:rPr>
        <w:t>Контрактом</w:t>
      </w:r>
      <w:r w:rsidRPr="00CD7448">
        <w:rPr>
          <w:kern w:val="1"/>
          <w:u w:color="0066CC"/>
        </w:rPr>
        <w:t xml:space="preserve"> предусматривается претензионный порядок досудебного урегулирования споров. Срок рассмотрения и ответа на претензию стороной составляет 10 (десят</w:t>
      </w:r>
      <w:r w:rsidR="00651BF0" w:rsidRPr="00CD7448">
        <w:rPr>
          <w:kern w:val="1"/>
          <w:u w:color="0066CC"/>
        </w:rPr>
        <w:t>ь</w:t>
      </w:r>
      <w:r w:rsidRPr="00CD7448">
        <w:rPr>
          <w:kern w:val="1"/>
          <w:u w:color="0066CC"/>
        </w:rPr>
        <w:t xml:space="preserve">) календарных дней с момента получения претензии. При </w:t>
      </w:r>
      <w:r w:rsidR="00CD7448" w:rsidRPr="00CD7448">
        <w:rPr>
          <w:kern w:val="1"/>
          <w:u w:color="0066CC"/>
        </w:rPr>
        <w:t>неурегулировании</w:t>
      </w:r>
      <w:r w:rsidRPr="00CD7448">
        <w:rPr>
          <w:kern w:val="1"/>
          <w:u w:color="0066CC"/>
        </w:rPr>
        <w:t xml:space="preserve"> в процессе переговоров спорных вопросов, они подлежат разрешению в Арбитражном суде г. Москвы.</w:t>
      </w:r>
    </w:p>
    <w:p w14:paraId="4918995C" w14:textId="77777777" w:rsidR="00033FF5" w:rsidRPr="00CD7448" w:rsidRDefault="00033FF5" w:rsidP="00CD7448">
      <w:pPr>
        <w:pStyle w:val="a9"/>
        <w:tabs>
          <w:tab w:val="left" w:pos="709"/>
          <w:tab w:val="left" w:pos="1134"/>
        </w:tabs>
        <w:spacing w:line="276" w:lineRule="auto"/>
        <w:ind w:left="709"/>
        <w:jc w:val="both"/>
        <w:rPr>
          <w:kern w:val="1"/>
          <w:u w:color="0066CC"/>
        </w:rPr>
      </w:pPr>
    </w:p>
    <w:bookmarkEnd w:id="6"/>
    <w:p w14:paraId="4FC03604" w14:textId="77777777" w:rsidR="007D02BA" w:rsidRPr="00CD7448" w:rsidRDefault="00651BF0" w:rsidP="00CD7448">
      <w:pPr>
        <w:suppressAutoHyphens/>
        <w:spacing w:line="276" w:lineRule="auto"/>
        <w:jc w:val="center"/>
        <w:rPr>
          <w:b/>
        </w:rPr>
      </w:pPr>
      <w:r w:rsidRPr="00CD7448">
        <w:rPr>
          <w:b/>
        </w:rPr>
        <w:t>10</w:t>
      </w:r>
      <w:r w:rsidR="007D02BA" w:rsidRPr="00CD7448">
        <w:rPr>
          <w:b/>
        </w:rPr>
        <w:t>. ПРОЧИЕ УСЛОВИЯ</w:t>
      </w:r>
    </w:p>
    <w:p w14:paraId="1BE50EE6" w14:textId="77777777" w:rsidR="007D02BA" w:rsidRPr="00CD7448" w:rsidRDefault="00651BF0" w:rsidP="00CD7448">
      <w:pPr>
        <w:suppressAutoHyphens/>
        <w:spacing w:line="276" w:lineRule="auto"/>
        <w:jc w:val="both"/>
      </w:pPr>
      <w:r w:rsidRPr="00CD7448">
        <w:t>10</w:t>
      </w:r>
      <w:r w:rsidR="007D02BA" w:rsidRPr="00CD7448">
        <w:t xml:space="preserve">.1. Настоящий Контракт составлен в двух подлинных экземплярах, имеющих равную юридическую силу, один из которых передается Исполнителю, </w:t>
      </w:r>
      <w:r w:rsidR="00CA0FE9" w:rsidRPr="00CD7448">
        <w:t>второй находится</w:t>
      </w:r>
      <w:r w:rsidR="007D02BA" w:rsidRPr="00CD7448">
        <w:t xml:space="preserve"> у Заказчика.</w:t>
      </w:r>
    </w:p>
    <w:p w14:paraId="3D79400F" w14:textId="77777777" w:rsidR="007D02BA" w:rsidRPr="00CD7448" w:rsidRDefault="00651BF0" w:rsidP="00CD7448">
      <w:pPr>
        <w:suppressAutoHyphens/>
        <w:spacing w:line="276" w:lineRule="auto"/>
        <w:jc w:val="both"/>
      </w:pPr>
      <w:r w:rsidRPr="00CD7448">
        <w:t>10</w:t>
      </w:r>
      <w:r w:rsidR="007D02BA" w:rsidRPr="00CD7448">
        <w:t xml:space="preserve">.2. Все изменения и дополнения к настоящему Контракту оформляются письменно, в виде дополнительных соглашений, подписываются каждой из Сторон </w:t>
      </w:r>
      <w:r w:rsidR="00CA0FE9" w:rsidRPr="00CD7448">
        <w:t>и являются</w:t>
      </w:r>
      <w:r w:rsidR="007D02BA" w:rsidRPr="00CD7448">
        <w:t xml:space="preserve"> неотъемлемой частью настоящего Контракта.</w:t>
      </w:r>
    </w:p>
    <w:p w14:paraId="6F9B4342" w14:textId="77777777" w:rsidR="007D02BA" w:rsidRPr="00CD7448" w:rsidRDefault="00651BF0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448">
        <w:rPr>
          <w:rFonts w:ascii="Times New Roman" w:hAnsi="Times New Roman" w:cs="Times New Roman"/>
          <w:sz w:val="24"/>
          <w:szCs w:val="24"/>
        </w:rPr>
        <w:t>10</w:t>
      </w:r>
      <w:r w:rsidR="007D02BA" w:rsidRPr="00CD7448">
        <w:rPr>
          <w:rFonts w:ascii="Times New Roman" w:hAnsi="Times New Roman" w:cs="Times New Roman"/>
          <w:sz w:val="24"/>
          <w:szCs w:val="24"/>
        </w:rPr>
        <w:t>.</w:t>
      </w:r>
      <w:r w:rsidR="00CA0FE9" w:rsidRPr="00CD7448">
        <w:rPr>
          <w:rFonts w:ascii="Times New Roman" w:hAnsi="Times New Roman" w:cs="Times New Roman"/>
          <w:sz w:val="24"/>
          <w:szCs w:val="24"/>
        </w:rPr>
        <w:t>3</w:t>
      </w:r>
      <w:r w:rsidR="007D02BA" w:rsidRPr="00CD7448">
        <w:rPr>
          <w:rFonts w:ascii="Times New Roman" w:hAnsi="Times New Roman" w:cs="Times New Roman"/>
          <w:sz w:val="24"/>
          <w:szCs w:val="24"/>
        </w:rPr>
        <w:t>. Любое уведомление, которое одна Сторона направляет другой Стороне в соответствии с Контрактом, высылается в виде письма или телеграммы по адресу другой Стороны с</w:t>
      </w:r>
      <w:r w:rsidR="000A17FD" w:rsidRPr="00CD7448">
        <w:rPr>
          <w:rFonts w:ascii="Times New Roman" w:hAnsi="Times New Roman" w:cs="Times New Roman"/>
          <w:sz w:val="24"/>
          <w:szCs w:val="24"/>
        </w:rPr>
        <w:t> </w:t>
      </w:r>
      <w:r w:rsidR="007D02BA" w:rsidRPr="00CD7448">
        <w:rPr>
          <w:rFonts w:ascii="Times New Roman" w:hAnsi="Times New Roman" w:cs="Times New Roman"/>
          <w:sz w:val="24"/>
          <w:szCs w:val="24"/>
        </w:rPr>
        <w:t>подтверждением о получении.</w:t>
      </w:r>
    </w:p>
    <w:p w14:paraId="32702394" w14:textId="77777777" w:rsidR="007D02BA" w:rsidRPr="00CD7448" w:rsidRDefault="00651BF0" w:rsidP="00CD7448">
      <w:pPr>
        <w:suppressAutoHyphens/>
        <w:spacing w:line="276" w:lineRule="auto"/>
        <w:ind w:left="57" w:right="57"/>
        <w:jc w:val="both"/>
      </w:pPr>
      <w:r w:rsidRPr="00CD7448">
        <w:t>10</w:t>
      </w:r>
      <w:r w:rsidR="007D02BA" w:rsidRPr="00CD7448">
        <w:t>.</w:t>
      </w:r>
      <w:r w:rsidR="00F20992" w:rsidRPr="00CD7448">
        <w:t>4</w:t>
      </w:r>
      <w:r w:rsidR="007D02BA" w:rsidRPr="00CD7448">
        <w:t>. Все перечисленные ниже приложения являются неотъемлемой частью настоящего Контракта:</w:t>
      </w:r>
    </w:p>
    <w:p w14:paraId="1311AE20" w14:textId="623F06E7" w:rsidR="007D02BA" w:rsidRPr="00CD7448" w:rsidRDefault="007D02BA" w:rsidP="00CD7448">
      <w:pPr>
        <w:suppressAutoHyphens/>
        <w:spacing w:line="276" w:lineRule="auto"/>
        <w:ind w:right="57" w:firstLine="652"/>
        <w:jc w:val="both"/>
      </w:pPr>
      <w:r w:rsidRPr="00CD7448">
        <w:t xml:space="preserve">Приложение № 1 – </w:t>
      </w:r>
      <w:r w:rsidR="00CD7448">
        <w:t>Спецификация;</w:t>
      </w:r>
    </w:p>
    <w:p w14:paraId="2851AE6F" w14:textId="33558F18" w:rsidR="007D02BA" w:rsidRPr="00CD7448" w:rsidRDefault="007D02BA" w:rsidP="00CD7448">
      <w:pPr>
        <w:suppressAutoHyphens/>
        <w:spacing w:line="276" w:lineRule="auto"/>
        <w:ind w:right="57" w:firstLine="652"/>
        <w:jc w:val="both"/>
      </w:pPr>
      <w:r w:rsidRPr="00CD7448">
        <w:t xml:space="preserve">Приложение № 2 </w:t>
      </w:r>
      <w:r w:rsidR="00F20992" w:rsidRPr="00CD7448">
        <w:t xml:space="preserve">– </w:t>
      </w:r>
      <w:r w:rsidR="00CD7448">
        <w:t>Техническое задание</w:t>
      </w:r>
      <w:r w:rsidR="00154E48" w:rsidRPr="00CD7448">
        <w:t>;</w:t>
      </w:r>
    </w:p>
    <w:p w14:paraId="609DA3A0" w14:textId="19FA64C6" w:rsidR="00CA7E61" w:rsidRPr="00CD7448" w:rsidRDefault="007D02BA" w:rsidP="00CD7448">
      <w:pPr>
        <w:suppressAutoHyphens/>
        <w:spacing w:line="276" w:lineRule="auto"/>
        <w:ind w:right="57" w:firstLine="652"/>
        <w:jc w:val="both"/>
      </w:pPr>
      <w:r w:rsidRPr="00CD7448">
        <w:t xml:space="preserve">Приложение № 3 – </w:t>
      </w:r>
      <w:r w:rsidR="00CA7E61" w:rsidRPr="00CD7448">
        <w:t xml:space="preserve">Образец </w:t>
      </w:r>
      <w:r w:rsidR="00CD7448" w:rsidRPr="00CD7448">
        <w:t>Акта приемки</w:t>
      </w:r>
      <w:r w:rsidR="00CA7E61" w:rsidRPr="00CD7448">
        <w:t xml:space="preserve"> </w:t>
      </w:r>
      <w:r w:rsidR="00547E9E" w:rsidRPr="00CD7448">
        <w:t xml:space="preserve">оказанных услуг </w:t>
      </w:r>
      <w:r w:rsidR="00CA7E61" w:rsidRPr="00CD7448">
        <w:t>ф.0510452.</w:t>
      </w:r>
    </w:p>
    <w:p w14:paraId="3D3BBF16" w14:textId="77777777" w:rsidR="00154E48" w:rsidRPr="00CD7448" w:rsidRDefault="00154E48" w:rsidP="00CD7448">
      <w:pPr>
        <w:suppressAutoHyphens/>
        <w:spacing w:line="276" w:lineRule="auto"/>
        <w:ind w:right="57" w:firstLine="652"/>
        <w:jc w:val="both"/>
      </w:pPr>
    </w:p>
    <w:p w14:paraId="381E7367" w14:textId="77777777" w:rsidR="007D02BA" w:rsidRPr="00CD7448" w:rsidRDefault="007D02BA" w:rsidP="00CD7448">
      <w:pPr>
        <w:pStyle w:val="a9"/>
        <w:numPr>
          <w:ilvl w:val="0"/>
          <w:numId w:val="7"/>
        </w:numPr>
        <w:suppressAutoHyphens/>
        <w:spacing w:line="276" w:lineRule="auto"/>
        <w:jc w:val="center"/>
        <w:rPr>
          <w:b/>
        </w:rPr>
      </w:pPr>
      <w:r w:rsidRPr="00CD7448">
        <w:rPr>
          <w:b/>
        </w:rPr>
        <w:t>ЮРИДИЧЕСКИЕ АДРЕСА И БАНКОВСКИЕ РЕКВИЗИТЫ СТОРОН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5211"/>
        <w:gridCol w:w="4928"/>
      </w:tblGrid>
      <w:tr w:rsidR="00D826B7" w:rsidRPr="00CD7448" w14:paraId="4D5ABF55" w14:textId="77777777" w:rsidTr="00CD7448">
        <w:trPr>
          <w:trHeight w:val="699"/>
        </w:trPr>
        <w:tc>
          <w:tcPr>
            <w:tcW w:w="5211" w:type="dxa"/>
          </w:tcPr>
          <w:p w14:paraId="033E0A0B" w14:textId="77777777" w:rsidR="0007640B" w:rsidRPr="00CD7448" w:rsidRDefault="0007640B" w:rsidP="00CD7448">
            <w:pPr>
              <w:spacing w:line="276" w:lineRule="auto"/>
              <w:rPr>
                <w:b/>
              </w:rPr>
            </w:pPr>
            <w:r w:rsidRPr="00CD7448">
              <w:rPr>
                <w:b/>
              </w:rPr>
              <w:t>Заказчик:</w:t>
            </w:r>
          </w:p>
          <w:p w14:paraId="7E13F061" w14:textId="77777777" w:rsidR="0007640B" w:rsidRPr="00CD7448" w:rsidRDefault="0007640B" w:rsidP="00CD7448">
            <w:pPr>
              <w:spacing w:line="276" w:lineRule="auto"/>
            </w:pPr>
            <w:r w:rsidRPr="00CD7448">
              <w:t>Полное наименование:</w:t>
            </w:r>
          </w:p>
          <w:p w14:paraId="5DF9B5C5" w14:textId="77777777" w:rsidR="0007640B" w:rsidRPr="00CD7448" w:rsidRDefault="0007640B" w:rsidP="00CD7448">
            <w:pPr>
              <w:spacing w:line="276" w:lineRule="auto"/>
              <w:rPr>
                <w:b/>
              </w:rPr>
            </w:pPr>
            <w:r w:rsidRPr="00CD7448">
              <w:rPr>
                <w:b/>
              </w:rPr>
              <w:t xml:space="preserve">федеральное государственное бюджетное учреждение «Национальный медицинский исследовательский центр хирургии имени </w:t>
            </w:r>
            <w:r w:rsidRPr="00CD7448">
              <w:rPr>
                <w:b/>
              </w:rPr>
              <w:lastRenderedPageBreak/>
              <w:t>А.В. Вишневского» Министерства здравоохранения Российской Федерации</w:t>
            </w:r>
          </w:p>
          <w:p w14:paraId="4FBF3323" w14:textId="77777777" w:rsidR="0007640B" w:rsidRPr="00CD7448" w:rsidRDefault="0007640B" w:rsidP="00CD7448">
            <w:pPr>
              <w:spacing w:line="276" w:lineRule="auto"/>
            </w:pPr>
            <w:r w:rsidRPr="00CD7448">
              <w:t>Сокращенное наименование:</w:t>
            </w:r>
          </w:p>
          <w:p w14:paraId="7519A71E" w14:textId="77777777" w:rsidR="003232F5" w:rsidRPr="00CD7448" w:rsidRDefault="003232F5" w:rsidP="00CD7448">
            <w:pPr>
              <w:spacing w:line="276" w:lineRule="auto"/>
              <w:rPr>
                <w:b/>
              </w:rPr>
            </w:pPr>
            <w:r w:rsidRPr="00CD7448">
              <w:rPr>
                <w:b/>
              </w:rPr>
              <w:t>ФГБУ «НМИЦ хирургии им. А.В. Вишневского» Минздрава России</w:t>
            </w:r>
          </w:p>
          <w:p w14:paraId="742D2F31" w14:textId="77777777" w:rsidR="003232F5" w:rsidRPr="00CD7448" w:rsidRDefault="003232F5" w:rsidP="00CD7448">
            <w:pPr>
              <w:spacing w:line="276" w:lineRule="auto"/>
            </w:pPr>
            <w:r w:rsidRPr="00CD7448"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04787067" w14:textId="77777777" w:rsidR="00B003DE" w:rsidRPr="00CD7448" w:rsidRDefault="00B003DE" w:rsidP="00CD7448">
            <w:pPr>
              <w:spacing w:line="276" w:lineRule="auto"/>
            </w:pPr>
            <w:r w:rsidRPr="00CD7448"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14:paraId="1B7CCDCD" w14:textId="77777777" w:rsidR="00B003DE" w:rsidRPr="00CD7448" w:rsidRDefault="00B003DE" w:rsidP="00CD7448">
            <w:pPr>
              <w:spacing w:line="276" w:lineRule="auto"/>
            </w:pPr>
            <w:r w:rsidRPr="00CD7448">
              <w:t>№ 22736Х72680)</w:t>
            </w:r>
          </w:p>
          <w:p w14:paraId="1DEFF5A9" w14:textId="77777777" w:rsidR="00B003DE" w:rsidRPr="00CD7448" w:rsidRDefault="00B003DE" w:rsidP="00CD7448">
            <w:pPr>
              <w:spacing w:line="276" w:lineRule="auto"/>
            </w:pPr>
            <w:r w:rsidRPr="00CD7448">
              <w:t>ИНН 7705034322 КПП 770501001</w:t>
            </w:r>
          </w:p>
          <w:p w14:paraId="19B0131D" w14:textId="77777777" w:rsidR="00B003DE" w:rsidRPr="00CD7448" w:rsidRDefault="00B003DE" w:rsidP="00CD7448">
            <w:pPr>
              <w:spacing w:line="276" w:lineRule="auto"/>
            </w:pPr>
            <w:r w:rsidRPr="00CD7448">
              <w:t>Казначейский счет № 03214643000000017300</w:t>
            </w:r>
          </w:p>
          <w:p w14:paraId="12D9F44A" w14:textId="77777777" w:rsidR="00B003DE" w:rsidRPr="00CD7448" w:rsidRDefault="00B003DE" w:rsidP="00CD7448">
            <w:pPr>
              <w:spacing w:line="276" w:lineRule="auto"/>
            </w:pPr>
            <w:r w:rsidRPr="00CD7448">
              <w:t>БИК 004525988</w:t>
            </w:r>
          </w:p>
          <w:p w14:paraId="4E7D6990" w14:textId="77777777" w:rsidR="00B003DE" w:rsidRPr="00CD7448" w:rsidRDefault="00B003DE" w:rsidP="00CD7448">
            <w:pPr>
              <w:spacing w:line="276" w:lineRule="auto"/>
            </w:pPr>
            <w:r w:rsidRPr="00CD7448">
              <w:t xml:space="preserve">Полное наименование банка: Операционно-кассовый центр № 1 Главного управления Центрального Банка Российской Федерации по Центральному федеральному </w:t>
            </w:r>
            <w:proofErr w:type="gramStart"/>
            <w:r w:rsidRPr="00CD7448">
              <w:t>округу  г.</w:t>
            </w:r>
            <w:proofErr w:type="gramEnd"/>
            <w:r w:rsidRPr="00CD7448">
              <w:t xml:space="preserve"> Москва// Управление Федерального казначейства по г. Москве г. Москва</w:t>
            </w:r>
          </w:p>
          <w:p w14:paraId="3C47995F" w14:textId="77777777" w:rsidR="00B003DE" w:rsidRPr="00CD7448" w:rsidRDefault="00B003DE" w:rsidP="00CD7448">
            <w:pPr>
              <w:spacing w:line="276" w:lineRule="auto"/>
            </w:pPr>
            <w:r w:rsidRPr="00CD7448">
              <w:t>Сокращенное наименование банка: ОКЦ № 1 ГУ БАНКА РОССИИ ПО ЦФО//УФК по г. Москве г. Москва</w:t>
            </w:r>
          </w:p>
          <w:p w14:paraId="21D3A61C" w14:textId="77777777" w:rsidR="00B003DE" w:rsidRPr="00CD7448" w:rsidRDefault="00B003DE" w:rsidP="00CD7448">
            <w:pPr>
              <w:spacing w:line="276" w:lineRule="auto"/>
            </w:pPr>
            <w:r w:rsidRPr="00CD7448">
              <w:t>Банковский счет (ЕКС): 40102810545370000003</w:t>
            </w:r>
          </w:p>
          <w:p w14:paraId="4F98366B" w14:textId="77777777" w:rsidR="00B003DE" w:rsidRPr="00CD7448" w:rsidRDefault="00B003DE" w:rsidP="00CD7448">
            <w:pPr>
              <w:spacing w:line="276" w:lineRule="auto"/>
            </w:pPr>
            <w:r w:rsidRPr="00CD7448">
              <w:t xml:space="preserve">ОКПО </w:t>
            </w:r>
            <w:proofErr w:type="gramStart"/>
            <w:r w:rsidRPr="00CD7448">
              <w:t>01897239  ОКАТО</w:t>
            </w:r>
            <w:proofErr w:type="gramEnd"/>
            <w:r w:rsidRPr="00CD7448">
              <w:t xml:space="preserve"> 45286560000</w:t>
            </w:r>
          </w:p>
          <w:p w14:paraId="1D6C9432" w14:textId="77777777" w:rsidR="00B003DE" w:rsidRPr="00CD7448" w:rsidRDefault="00B003DE" w:rsidP="00CD7448">
            <w:pPr>
              <w:spacing w:line="276" w:lineRule="auto"/>
            </w:pPr>
            <w:r w:rsidRPr="00CD7448">
              <w:t>ОКВЭД 72.19   ОГРН 1037739528507</w:t>
            </w:r>
          </w:p>
          <w:p w14:paraId="697DF629" w14:textId="77777777" w:rsidR="007D02BA" w:rsidRPr="00CD7448" w:rsidRDefault="00B003DE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  <w:r w:rsidRPr="00CD7448">
              <w:t>ОКТМО 45376000</w:t>
            </w:r>
          </w:p>
        </w:tc>
        <w:tc>
          <w:tcPr>
            <w:tcW w:w="4928" w:type="dxa"/>
          </w:tcPr>
          <w:p w14:paraId="20598559" w14:textId="77777777" w:rsidR="006C5BD4" w:rsidRPr="00CD7448" w:rsidRDefault="00806ACA" w:rsidP="00CD7448">
            <w:pPr>
              <w:spacing w:line="276" w:lineRule="auto"/>
              <w:jc w:val="both"/>
              <w:rPr>
                <w:b/>
              </w:rPr>
            </w:pPr>
            <w:r w:rsidRPr="00CD7448">
              <w:rPr>
                <w:b/>
              </w:rPr>
              <w:lastRenderedPageBreak/>
              <w:t>И</w:t>
            </w:r>
            <w:r w:rsidR="00152B7C" w:rsidRPr="00CD7448">
              <w:rPr>
                <w:b/>
              </w:rPr>
              <w:t>сполнитель</w:t>
            </w:r>
            <w:r w:rsidR="006C5BD4" w:rsidRPr="00CD7448">
              <w:rPr>
                <w:b/>
              </w:rPr>
              <w:t>:</w:t>
            </w:r>
          </w:p>
          <w:p w14:paraId="255D63E0" w14:textId="77777777" w:rsidR="006E5296" w:rsidRPr="00CD7448" w:rsidRDefault="00F72E17" w:rsidP="00CD7448">
            <w:pPr>
              <w:spacing w:line="276" w:lineRule="auto"/>
            </w:pPr>
            <w:r w:rsidRPr="00CD7448">
              <w:t>Полное наименование:</w:t>
            </w:r>
          </w:p>
          <w:p w14:paraId="0ACD593A" w14:textId="77777777" w:rsidR="00D71CBE" w:rsidRPr="00CD7448" w:rsidRDefault="00D71CBE" w:rsidP="00CD7448">
            <w:pPr>
              <w:spacing w:line="276" w:lineRule="auto"/>
            </w:pPr>
          </w:p>
          <w:p w14:paraId="02E4B92D" w14:textId="77777777" w:rsidR="006E5296" w:rsidRPr="00CD7448" w:rsidRDefault="00F72E17" w:rsidP="00CD7448">
            <w:pPr>
              <w:spacing w:line="276" w:lineRule="auto"/>
              <w:rPr>
                <w:b/>
              </w:rPr>
            </w:pPr>
            <w:r w:rsidRPr="00CD7448">
              <w:rPr>
                <w:bCs/>
              </w:rPr>
              <w:t>Сокращенное наименование:</w:t>
            </w:r>
            <w:r w:rsidRPr="00CD7448">
              <w:rPr>
                <w:b/>
              </w:rPr>
              <w:t xml:space="preserve"> </w:t>
            </w:r>
          </w:p>
          <w:p w14:paraId="1BA0A22E" w14:textId="77777777" w:rsidR="00D71CBE" w:rsidRPr="00CD7448" w:rsidRDefault="00D71CBE" w:rsidP="00CD7448">
            <w:pPr>
              <w:spacing w:line="276" w:lineRule="auto"/>
            </w:pPr>
          </w:p>
          <w:p w14:paraId="7C7A8657" w14:textId="77777777" w:rsidR="006E5296" w:rsidRPr="00CD7448" w:rsidRDefault="006E5296" w:rsidP="00CD7448">
            <w:pPr>
              <w:spacing w:line="276" w:lineRule="auto"/>
            </w:pPr>
            <w:r w:rsidRPr="00CD7448">
              <w:lastRenderedPageBreak/>
              <w:t xml:space="preserve">Адрес: </w:t>
            </w:r>
          </w:p>
          <w:p w14:paraId="0380C154" w14:textId="77777777" w:rsidR="00D71CBE" w:rsidRPr="00CD7448" w:rsidRDefault="00D71CBE" w:rsidP="00CD7448">
            <w:pPr>
              <w:spacing w:line="276" w:lineRule="auto"/>
            </w:pPr>
          </w:p>
          <w:p w14:paraId="7D856198" w14:textId="77777777" w:rsidR="006E5296" w:rsidRPr="00CD7448" w:rsidRDefault="006E5296" w:rsidP="00CD7448">
            <w:pPr>
              <w:spacing w:line="276" w:lineRule="auto"/>
            </w:pPr>
            <w:r w:rsidRPr="00CD7448">
              <w:t xml:space="preserve">ИНН/КПП </w:t>
            </w:r>
          </w:p>
          <w:p w14:paraId="00FDF943" w14:textId="77777777" w:rsidR="00D71CBE" w:rsidRPr="00CD7448" w:rsidRDefault="00D71CBE" w:rsidP="00CD7448">
            <w:pPr>
              <w:spacing w:line="276" w:lineRule="auto"/>
            </w:pPr>
          </w:p>
          <w:p w14:paraId="2A502854" w14:textId="77777777" w:rsidR="006E5296" w:rsidRPr="00CD7448" w:rsidRDefault="006E5296" w:rsidP="00CD7448">
            <w:pPr>
              <w:spacing w:line="276" w:lineRule="auto"/>
            </w:pPr>
            <w:r w:rsidRPr="00CD7448">
              <w:t xml:space="preserve">ОГРН </w:t>
            </w:r>
          </w:p>
          <w:p w14:paraId="6027DFB4" w14:textId="77777777" w:rsidR="006E5296" w:rsidRPr="00CD7448" w:rsidRDefault="006E5296" w:rsidP="00CD7448">
            <w:pPr>
              <w:spacing w:line="276" w:lineRule="auto"/>
            </w:pPr>
            <w:r w:rsidRPr="00CD7448">
              <w:t xml:space="preserve">Электронная почта: </w:t>
            </w:r>
          </w:p>
          <w:p w14:paraId="74BDE2C7" w14:textId="77777777" w:rsidR="006E5296" w:rsidRPr="00CD7448" w:rsidRDefault="006E5296" w:rsidP="00CD7448">
            <w:pPr>
              <w:spacing w:line="276" w:lineRule="auto"/>
            </w:pPr>
            <w:r w:rsidRPr="00CD7448">
              <w:t>Тел</w:t>
            </w:r>
            <w:r w:rsidR="00D71CBE" w:rsidRPr="00CD7448">
              <w:t>ефон</w:t>
            </w:r>
            <w:r w:rsidRPr="00CD7448">
              <w:t xml:space="preserve">: </w:t>
            </w:r>
          </w:p>
          <w:p w14:paraId="33B1E17B" w14:textId="77777777" w:rsidR="006E5296" w:rsidRPr="00CD7448" w:rsidRDefault="006E5296" w:rsidP="00CD7448">
            <w:pPr>
              <w:spacing w:line="276" w:lineRule="auto"/>
            </w:pPr>
            <w:r w:rsidRPr="00CD7448">
              <w:t>Банковские реквизиты:</w:t>
            </w:r>
          </w:p>
          <w:p w14:paraId="4A2408D2" w14:textId="77777777" w:rsidR="00D71CBE" w:rsidRPr="00CD7448" w:rsidRDefault="00D71CBE" w:rsidP="00CD7448">
            <w:pPr>
              <w:spacing w:line="276" w:lineRule="auto"/>
            </w:pPr>
          </w:p>
          <w:p w14:paraId="637331A9" w14:textId="77777777" w:rsidR="006E5296" w:rsidRPr="00CD7448" w:rsidRDefault="006E5296" w:rsidP="00CD7448">
            <w:pPr>
              <w:spacing w:line="276" w:lineRule="auto"/>
            </w:pPr>
            <w:r w:rsidRPr="00CD7448">
              <w:t xml:space="preserve">р/с </w:t>
            </w:r>
          </w:p>
          <w:p w14:paraId="55450446" w14:textId="77777777" w:rsidR="006E5296" w:rsidRPr="00CD7448" w:rsidRDefault="006E5296" w:rsidP="00CD7448">
            <w:pPr>
              <w:spacing w:line="276" w:lineRule="auto"/>
            </w:pPr>
            <w:r w:rsidRPr="00CD7448">
              <w:t xml:space="preserve">к/с </w:t>
            </w:r>
          </w:p>
          <w:p w14:paraId="53C1D023" w14:textId="77777777" w:rsidR="006E5296" w:rsidRPr="00CD7448" w:rsidRDefault="006E5296" w:rsidP="00CD7448">
            <w:pPr>
              <w:spacing w:line="276" w:lineRule="auto"/>
            </w:pPr>
            <w:r w:rsidRPr="00CD7448">
              <w:t xml:space="preserve">БИК </w:t>
            </w:r>
          </w:p>
        </w:tc>
      </w:tr>
    </w:tbl>
    <w:p w14:paraId="0794B57C" w14:textId="77777777" w:rsidR="00CD7448" w:rsidRDefault="00CD7448" w:rsidP="00CD7448">
      <w:pPr>
        <w:suppressAutoHyphens/>
        <w:spacing w:line="276" w:lineRule="auto"/>
        <w:ind w:right="57"/>
        <w:jc w:val="center"/>
      </w:pPr>
    </w:p>
    <w:p w14:paraId="2D6AF9F2" w14:textId="745F5033" w:rsidR="007D02BA" w:rsidRPr="00CD7448" w:rsidRDefault="007D02BA" w:rsidP="00CD7448">
      <w:pPr>
        <w:suppressAutoHyphens/>
        <w:spacing w:line="276" w:lineRule="auto"/>
        <w:ind w:right="57"/>
        <w:jc w:val="center"/>
        <w:rPr>
          <w:b/>
          <w:bCs/>
        </w:rPr>
      </w:pPr>
      <w:r w:rsidRPr="00CD7448">
        <w:rPr>
          <w:b/>
          <w:bCs/>
        </w:rPr>
        <w:t>1</w:t>
      </w:r>
      <w:r w:rsidR="00504828" w:rsidRPr="00CD7448">
        <w:rPr>
          <w:b/>
          <w:bCs/>
        </w:rPr>
        <w:t>1</w:t>
      </w:r>
      <w:r w:rsidRPr="00CD7448">
        <w:rPr>
          <w:b/>
          <w:bCs/>
        </w:rPr>
        <w:t>. ПОДПИСИ СТОРОН</w:t>
      </w:r>
    </w:p>
    <w:tbl>
      <w:tblPr>
        <w:tblW w:w="9697" w:type="dxa"/>
        <w:jc w:val="center"/>
        <w:tblLayout w:type="fixed"/>
        <w:tblLook w:val="0000" w:firstRow="0" w:lastRow="0" w:firstColumn="0" w:lastColumn="0" w:noHBand="0" w:noVBand="0"/>
      </w:tblPr>
      <w:tblGrid>
        <w:gridCol w:w="4861"/>
        <w:gridCol w:w="254"/>
        <w:gridCol w:w="4582"/>
      </w:tblGrid>
      <w:tr w:rsidR="00D826B7" w:rsidRPr="00CD7448" w14:paraId="2605BC07" w14:textId="77777777" w:rsidTr="00CD7448">
        <w:trPr>
          <w:jc w:val="center"/>
        </w:trPr>
        <w:tc>
          <w:tcPr>
            <w:tcW w:w="4861" w:type="dxa"/>
          </w:tcPr>
          <w:p w14:paraId="7C037920" w14:textId="77777777" w:rsidR="007D02BA" w:rsidRPr="00CD7448" w:rsidRDefault="007D02BA" w:rsidP="00CD7448">
            <w:pPr>
              <w:suppressAutoHyphens/>
              <w:spacing w:line="276" w:lineRule="auto"/>
              <w:ind w:right="57"/>
            </w:pPr>
            <w:r w:rsidRPr="00CD7448">
              <w:t>ЗАКАЗЧИК:</w:t>
            </w:r>
          </w:p>
        </w:tc>
        <w:tc>
          <w:tcPr>
            <w:tcW w:w="254" w:type="dxa"/>
          </w:tcPr>
          <w:p w14:paraId="2C4AB404" w14:textId="77777777" w:rsidR="007D02BA" w:rsidRPr="00CD7448" w:rsidRDefault="007D02BA" w:rsidP="00CD7448">
            <w:pPr>
              <w:suppressAutoHyphens/>
              <w:spacing w:line="276" w:lineRule="auto"/>
              <w:ind w:right="57"/>
              <w:jc w:val="center"/>
            </w:pPr>
          </w:p>
        </w:tc>
        <w:tc>
          <w:tcPr>
            <w:tcW w:w="4582" w:type="dxa"/>
          </w:tcPr>
          <w:p w14:paraId="48E8CCCD" w14:textId="77777777" w:rsidR="007D02BA" w:rsidRPr="00CD7448" w:rsidRDefault="007D02BA" w:rsidP="00CD7448">
            <w:pPr>
              <w:tabs>
                <w:tab w:val="left" w:pos="5830"/>
              </w:tabs>
              <w:suppressAutoHyphens/>
              <w:spacing w:line="276" w:lineRule="auto"/>
              <w:ind w:right="57"/>
            </w:pPr>
            <w:r w:rsidRPr="00CD7448">
              <w:t>ИСПОЛНИТЕЛЬ:</w:t>
            </w:r>
          </w:p>
        </w:tc>
      </w:tr>
      <w:tr w:rsidR="00D826B7" w:rsidRPr="00CD7448" w14:paraId="25285C79" w14:textId="77777777" w:rsidTr="00CD7448">
        <w:trPr>
          <w:jc w:val="center"/>
        </w:trPr>
        <w:tc>
          <w:tcPr>
            <w:tcW w:w="4861" w:type="dxa"/>
          </w:tcPr>
          <w:p w14:paraId="450B0D11" w14:textId="77777777" w:rsidR="0007640B" w:rsidRPr="00CD7448" w:rsidRDefault="0007640B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  <w:r w:rsidRPr="00CD7448">
              <w:rPr>
                <w:rFonts w:eastAsia="Arial Unicode MS"/>
              </w:rPr>
              <w:t>Руководитель контрактной службы</w:t>
            </w:r>
          </w:p>
          <w:p w14:paraId="54012BAD" w14:textId="433D28F2" w:rsidR="002D10A7" w:rsidRPr="00CD7448" w:rsidRDefault="002D10A7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  <w:r w:rsidRPr="00CD7448">
              <w:rPr>
                <w:rFonts w:eastAsia="Arial Unicode MS"/>
              </w:rPr>
              <w:t xml:space="preserve">ФГБУ «НМИЦ хирургии </w:t>
            </w:r>
            <w:r w:rsidR="00CD7448">
              <w:rPr>
                <w:rFonts w:eastAsia="Arial Unicode MS"/>
              </w:rPr>
              <w:br/>
            </w:r>
            <w:r w:rsidRPr="00CD7448">
              <w:rPr>
                <w:rFonts w:eastAsia="Arial Unicode MS"/>
              </w:rPr>
              <w:t xml:space="preserve">им. А.В. Вишневского» </w:t>
            </w:r>
            <w:r w:rsidR="00CD7448">
              <w:rPr>
                <w:rFonts w:eastAsia="Arial Unicode MS"/>
              </w:rPr>
              <w:br/>
            </w:r>
            <w:r w:rsidRPr="00CD7448">
              <w:rPr>
                <w:rFonts w:eastAsia="Arial Unicode MS"/>
              </w:rPr>
              <w:t>Минздрава России</w:t>
            </w:r>
          </w:p>
          <w:p w14:paraId="4BF57845" w14:textId="77777777" w:rsidR="00A801AC" w:rsidRPr="00CD7448" w:rsidRDefault="00A801AC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</w:p>
          <w:p w14:paraId="2313C28A" w14:textId="2462E7C9" w:rsidR="002D10A7" w:rsidRPr="00CD7448" w:rsidRDefault="002D10A7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  <w:r w:rsidRPr="00CD7448">
              <w:rPr>
                <w:rFonts w:eastAsia="Arial Unicode MS"/>
              </w:rPr>
              <w:t xml:space="preserve">____________________ </w:t>
            </w:r>
            <w:r w:rsidR="002F69ED" w:rsidRPr="00CD7448">
              <w:rPr>
                <w:rFonts w:eastAsia="Arial Unicode MS"/>
              </w:rPr>
              <w:t>Борисова А.И</w:t>
            </w:r>
            <w:r w:rsidRPr="00CD7448">
              <w:rPr>
                <w:rFonts w:eastAsia="Arial Unicode MS"/>
              </w:rPr>
              <w:t>.</w:t>
            </w:r>
          </w:p>
          <w:p w14:paraId="481AE8F2" w14:textId="77777777" w:rsidR="00A1613A" w:rsidRPr="00CD7448" w:rsidRDefault="00A1613A" w:rsidP="00CD7448">
            <w:pPr>
              <w:pStyle w:val="HTML"/>
              <w:tabs>
                <w:tab w:val="left" w:pos="142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7448">
              <w:rPr>
                <w:rFonts w:ascii="Times New Roman" w:hAnsi="Times New Roman"/>
                <w:sz w:val="24"/>
                <w:szCs w:val="24"/>
              </w:rPr>
              <w:t xml:space="preserve">        (подпись)</w:t>
            </w:r>
          </w:p>
          <w:p w14:paraId="4B676A53" w14:textId="77777777" w:rsidR="007D02BA" w:rsidRPr="00CD7448" w:rsidRDefault="000F292E" w:rsidP="00CD7448">
            <w:pPr>
              <w:suppressAutoHyphens/>
              <w:spacing w:line="276" w:lineRule="auto"/>
              <w:ind w:right="57"/>
              <w:jc w:val="both"/>
            </w:pPr>
            <w:r w:rsidRPr="00CD7448">
              <w:t xml:space="preserve">          </w:t>
            </w:r>
            <w:r w:rsidR="00A1613A" w:rsidRPr="00CD7448">
              <w:t>М.П.</w:t>
            </w:r>
          </w:p>
        </w:tc>
        <w:tc>
          <w:tcPr>
            <w:tcW w:w="254" w:type="dxa"/>
          </w:tcPr>
          <w:p w14:paraId="5966C6E5" w14:textId="77777777" w:rsidR="007D02BA" w:rsidRPr="00CD7448" w:rsidRDefault="007D02BA" w:rsidP="00CD7448">
            <w:pPr>
              <w:suppressAutoHyphens/>
              <w:spacing w:line="276" w:lineRule="auto"/>
              <w:ind w:right="57"/>
              <w:jc w:val="both"/>
            </w:pPr>
          </w:p>
        </w:tc>
        <w:tc>
          <w:tcPr>
            <w:tcW w:w="4582" w:type="dxa"/>
          </w:tcPr>
          <w:p w14:paraId="56E929BD" w14:textId="77777777" w:rsidR="00300938" w:rsidRPr="00CD7448" w:rsidRDefault="00300938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49F31CBD" w14:textId="77777777" w:rsidR="00D71CBE" w:rsidRDefault="00D71CBE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490BA942" w14:textId="77777777" w:rsidR="00CD7448" w:rsidRPr="00CD7448" w:rsidRDefault="00CD7448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0EA259C7" w14:textId="77777777" w:rsidR="00D71CBE" w:rsidRPr="00CD7448" w:rsidRDefault="00D71CBE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055AD5FA" w14:textId="77777777" w:rsidR="00300938" w:rsidRPr="00CD7448" w:rsidRDefault="0007640B" w:rsidP="00CD7448">
            <w:pPr>
              <w:pStyle w:val="HTML"/>
              <w:tabs>
                <w:tab w:val="left" w:pos="142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7448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14:paraId="08CF9185" w14:textId="77777777" w:rsidR="0080473D" w:rsidRPr="00CD7448" w:rsidRDefault="0080473D" w:rsidP="00CD7448">
            <w:pPr>
              <w:pStyle w:val="HTML"/>
              <w:tabs>
                <w:tab w:val="left" w:pos="142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7448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152B7C" w:rsidRPr="00CD744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D744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1E0E498D" w14:textId="77777777" w:rsidR="007D02BA" w:rsidRPr="00CD7448" w:rsidRDefault="00EF0B73" w:rsidP="00CD7448">
            <w:pPr>
              <w:suppressAutoHyphens/>
              <w:spacing w:line="276" w:lineRule="auto"/>
            </w:pPr>
            <w:r w:rsidRPr="00CD7448">
              <w:t xml:space="preserve">              </w:t>
            </w:r>
            <w:r w:rsidR="0080473D" w:rsidRPr="00CD7448">
              <w:t xml:space="preserve"> М.П.</w:t>
            </w:r>
          </w:p>
        </w:tc>
      </w:tr>
      <w:tr w:rsidR="00D826B7" w:rsidRPr="00CD7448" w14:paraId="7F7BAF7C" w14:textId="77777777" w:rsidTr="00CD7448">
        <w:trPr>
          <w:jc w:val="center"/>
        </w:trPr>
        <w:tc>
          <w:tcPr>
            <w:tcW w:w="4861" w:type="dxa"/>
          </w:tcPr>
          <w:p w14:paraId="187054EB" w14:textId="77777777" w:rsidR="007D02BA" w:rsidRPr="00CD7448" w:rsidRDefault="007D02BA" w:rsidP="00CD7448">
            <w:pPr>
              <w:suppressAutoHyphens/>
              <w:spacing w:line="276" w:lineRule="auto"/>
              <w:ind w:right="57"/>
              <w:jc w:val="center"/>
            </w:pPr>
          </w:p>
        </w:tc>
        <w:tc>
          <w:tcPr>
            <w:tcW w:w="254" w:type="dxa"/>
          </w:tcPr>
          <w:p w14:paraId="28766F60" w14:textId="77777777" w:rsidR="007D02BA" w:rsidRPr="00CD7448" w:rsidRDefault="007D02BA" w:rsidP="00CD7448">
            <w:pPr>
              <w:suppressAutoHyphens/>
              <w:spacing w:line="276" w:lineRule="auto"/>
              <w:ind w:right="57"/>
              <w:jc w:val="both"/>
            </w:pPr>
          </w:p>
        </w:tc>
        <w:tc>
          <w:tcPr>
            <w:tcW w:w="4582" w:type="dxa"/>
          </w:tcPr>
          <w:p w14:paraId="629B6B99" w14:textId="77777777" w:rsidR="007D02BA" w:rsidRPr="00CD7448" w:rsidRDefault="007D02BA" w:rsidP="00CD7448">
            <w:pPr>
              <w:suppressAutoHyphens/>
              <w:spacing w:line="276" w:lineRule="auto"/>
              <w:ind w:right="57"/>
              <w:jc w:val="right"/>
            </w:pPr>
          </w:p>
        </w:tc>
      </w:tr>
      <w:tr w:rsidR="00B74830" w:rsidRPr="00CD7448" w14:paraId="2808D669" w14:textId="77777777" w:rsidTr="00CD7448">
        <w:trPr>
          <w:jc w:val="center"/>
        </w:trPr>
        <w:tc>
          <w:tcPr>
            <w:tcW w:w="4861" w:type="dxa"/>
          </w:tcPr>
          <w:p w14:paraId="47081F42" w14:textId="77777777" w:rsidR="007D02BA" w:rsidRPr="00CD7448" w:rsidRDefault="000F292E" w:rsidP="00CD7448">
            <w:pPr>
              <w:suppressAutoHyphens/>
              <w:spacing w:line="276" w:lineRule="auto"/>
              <w:ind w:right="57"/>
            </w:pPr>
            <w:r w:rsidRPr="00CD7448">
              <w:t>«_____»_______________</w:t>
            </w:r>
          </w:p>
        </w:tc>
        <w:tc>
          <w:tcPr>
            <w:tcW w:w="254" w:type="dxa"/>
          </w:tcPr>
          <w:p w14:paraId="1DA40085" w14:textId="77777777" w:rsidR="007D02BA" w:rsidRPr="00CD7448" w:rsidRDefault="007D02BA" w:rsidP="00CD7448">
            <w:pPr>
              <w:suppressAutoHyphens/>
              <w:spacing w:line="276" w:lineRule="auto"/>
              <w:ind w:right="57"/>
              <w:jc w:val="center"/>
            </w:pPr>
          </w:p>
        </w:tc>
        <w:tc>
          <w:tcPr>
            <w:tcW w:w="4582" w:type="dxa"/>
          </w:tcPr>
          <w:p w14:paraId="37B4A41E" w14:textId="77777777" w:rsidR="007D02BA" w:rsidRPr="00CD7448" w:rsidRDefault="0080473D" w:rsidP="00CD7448">
            <w:pPr>
              <w:suppressAutoHyphens/>
              <w:spacing w:line="276" w:lineRule="auto"/>
              <w:ind w:right="57"/>
            </w:pPr>
            <w:r w:rsidRPr="00CD7448">
              <w:t>«_____»_______________</w:t>
            </w:r>
          </w:p>
        </w:tc>
      </w:tr>
    </w:tbl>
    <w:p w14:paraId="761646DE" w14:textId="77777777" w:rsidR="00A81555" w:rsidRPr="00CD7448" w:rsidRDefault="00A81555" w:rsidP="00CD7448">
      <w:pPr>
        <w:spacing w:after="200" w:line="276" w:lineRule="auto"/>
        <w:rPr>
          <w:bCs/>
        </w:rPr>
      </w:pPr>
    </w:p>
    <w:p w14:paraId="4FA9B2DA" w14:textId="77777777" w:rsidR="00AC2F32" w:rsidRPr="00CD7448" w:rsidRDefault="00AC2F32" w:rsidP="00CD7448">
      <w:pPr>
        <w:spacing w:after="200" w:line="276" w:lineRule="auto"/>
        <w:rPr>
          <w:bCs/>
        </w:rPr>
      </w:pPr>
    </w:p>
    <w:p w14:paraId="3C3F26F1" w14:textId="77777777" w:rsidR="00AC2F32" w:rsidRPr="00CD7448" w:rsidRDefault="00AC2F32" w:rsidP="00CD7448">
      <w:pPr>
        <w:spacing w:after="200" w:line="276" w:lineRule="auto"/>
        <w:rPr>
          <w:bCs/>
        </w:rPr>
      </w:pPr>
    </w:p>
    <w:p w14:paraId="17222FFB" w14:textId="77777777" w:rsidR="00CD7448" w:rsidRDefault="00CD7448" w:rsidP="00CD7448">
      <w:pPr>
        <w:spacing w:line="276" w:lineRule="auto"/>
        <w:jc w:val="right"/>
        <w:sectPr w:rsidR="00CD7448" w:rsidSect="00CD74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D2C416F" w14:textId="77777777" w:rsidR="00CD7448" w:rsidRDefault="00271F72" w:rsidP="00CD7448">
      <w:pPr>
        <w:spacing w:line="276" w:lineRule="auto"/>
        <w:jc w:val="right"/>
      </w:pPr>
      <w:r w:rsidRPr="00CD7448">
        <w:lastRenderedPageBreak/>
        <w:t>П</w:t>
      </w:r>
      <w:r w:rsidR="009050BB" w:rsidRPr="00CD7448">
        <w:t>риложение № 1</w:t>
      </w:r>
      <w:r w:rsidR="00CD7448">
        <w:t xml:space="preserve"> </w:t>
      </w:r>
    </w:p>
    <w:p w14:paraId="18408E2F" w14:textId="77777777" w:rsidR="00CD7448" w:rsidRDefault="001E4D0D" w:rsidP="00CD7448">
      <w:pPr>
        <w:spacing w:line="276" w:lineRule="auto"/>
        <w:jc w:val="right"/>
      </w:pPr>
      <w:r w:rsidRPr="00CD7448">
        <w:t xml:space="preserve">к Контракту </w:t>
      </w:r>
    </w:p>
    <w:p w14:paraId="61AEC022" w14:textId="35D71B56" w:rsidR="001E4D0D" w:rsidRPr="00CD7448" w:rsidRDefault="001E4D0D" w:rsidP="00CD7448">
      <w:pPr>
        <w:spacing w:line="276" w:lineRule="auto"/>
        <w:jc w:val="right"/>
      </w:pPr>
      <w:r w:rsidRPr="00CD7448">
        <w:t xml:space="preserve">от </w:t>
      </w:r>
      <w:r w:rsidR="00B70861" w:rsidRPr="00CD7448">
        <w:t>«</w:t>
      </w:r>
      <w:r w:rsidR="008D6428" w:rsidRPr="00CD7448">
        <w:t>__</w:t>
      </w:r>
      <w:r w:rsidR="00CD7448">
        <w:t xml:space="preserve">__» __________ </w:t>
      </w:r>
      <w:r w:rsidRPr="00CD7448">
        <w:t>202</w:t>
      </w:r>
      <w:r w:rsidR="003445A1" w:rsidRPr="00CD7448">
        <w:t>6</w:t>
      </w:r>
      <w:r w:rsidRPr="00CD7448">
        <w:t xml:space="preserve"> г. №</w:t>
      </w:r>
      <w:r w:rsidR="00A01EAB" w:rsidRPr="00CD7448">
        <w:t xml:space="preserve"> </w:t>
      </w:r>
      <w:r w:rsidR="00CD7448">
        <w:t>620</w:t>
      </w:r>
      <w:r w:rsidR="00B40C00" w:rsidRPr="00CD7448">
        <w:t>/</w:t>
      </w:r>
      <w:r w:rsidR="00D826B7" w:rsidRPr="00CD7448">
        <w:t>2026</w:t>
      </w:r>
    </w:p>
    <w:p w14:paraId="080DC813" w14:textId="77777777" w:rsidR="00D826B7" w:rsidRPr="00CD7448" w:rsidRDefault="00D826B7" w:rsidP="00CD7448">
      <w:pPr>
        <w:keepNext/>
        <w:widowControl w:val="0"/>
        <w:suppressAutoHyphens/>
        <w:spacing w:line="276" w:lineRule="auto"/>
        <w:jc w:val="right"/>
      </w:pPr>
    </w:p>
    <w:p w14:paraId="13C12DB6" w14:textId="3132C89B" w:rsidR="00F46C0A" w:rsidRDefault="00284E40" w:rsidP="00CD7448">
      <w:pPr>
        <w:tabs>
          <w:tab w:val="left" w:pos="3615"/>
        </w:tabs>
        <w:spacing w:line="276" w:lineRule="auto"/>
        <w:jc w:val="center"/>
        <w:rPr>
          <w:b/>
          <w:bCs/>
        </w:rPr>
      </w:pPr>
      <w:r w:rsidRPr="00CD7448">
        <w:rPr>
          <w:b/>
          <w:bCs/>
        </w:rPr>
        <w:t>СПЕЦИФИКАЦИЯ</w:t>
      </w:r>
    </w:p>
    <w:p w14:paraId="2542F6CB" w14:textId="77777777" w:rsidR="00CD7448" w:rsidRPr="00CD7448" w:rsidRDefault="00CD7448" w:rsidP="00CD7448">
      <w:pPr>
        <w:tabs>
          <w:tab w:val="left" w:pos="3615"/>
        </w:tabs>
        <w:spacing w:line="276" w:lineRule="auto"/>
        <w:jc w:val="center"/>
        <w:rPr>
          <w:b/>
          <w:bCs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40"/>
        <w:gridCol w:w="4135"/>
        <w:gridCol w:w="953"/>
        <w:gridCol w:w="954"/>
        <w:gridCol w:w="1123"/>
        <w:gridCol w:w="1290"/>
        <w:gridCol w:w="1461"/>
      </w:tblGrid>
      <w:tr w:rsidR="00CD7448" w:rsidRPr="00CD7448" w14:paraId="350F69BB" w14:textId="77777777" w:rsidTr="00CD7448">
        <w:trPr>
          <w:trHeight w:val="463"/>
        </w:trPr>
        <w:tc>
          <w:tcPr>
            <w:tcW w:w="218" w:type="pct"/>
          </w:tcPr>
          <w:p w14:paraId="75036A6B" w14:textId="77777777" w:rsidR="00CD7448" w:rsidRPr="00CD7448" w:rsidRDefault="00CD7448" w:rsidP="00CD7448">
            <w:pPr>
              <w:spacing w:line="276" w:lineRule="auto"/>
              <w:jc w:val="center"/>
            </w:pPr>
            <w:r w:rsidRPr="00CD7448">
              <w:t>№ п/п</w:t>
            </w:r>
          </w:p>
        </w:tc>
        <w:tc>
          <w:tcPr>
            <w:tcW w:w="2012" w:type="pct"/>
          </w:tcPr>
          <w:p w14:paraId="1F1679C4" w14:textId="77777777" w:rsidR="00CD7448" w:rsidRPr="00CD7448" w:rsidRDefault="00CD7448" w:rsidP="00CD7448">
            <w:pPr>
              <w:spacing w:line="276" w:lineRule="auto"/>
              <w:jc w:val="center"/>
            </w:pPr>
            <w:r w:rsidRPr="00CD7448">
              <w:rPr>
                <w:b/>
                <w:bCs/>
              </w:rPr>
              <w:t>Наименование</w:t>
            </w:r>
          </w:p>
        </w:tc>
        <w:tc>
          <w:tcPr>
            <w:tcW w:w="490" w:type="pct"/>
          </w:tcPr>
          <w:p w14:paraId="03D8390D" w14:textId="146B0861" w:rsidR="00CD7448" w:rsidRPr="00CD7448" w:rsidRDefault="00CD7448" w:rsidP="00CD7448">
            <w:pPr>
              <w:spacing w:line="276" w:lineRule="auto"/>
              <w:jc w:val="center"/>
              <w:rPr>
                <w:b/>
                <w:bCs/>
              </w:rPr>
            </w:pPr>
            <w:r w:rsidRPr="00CD7448">
              <w:rPr>
                <w:b/>
                <w:bCs/>
              </w:rPr>
              <w:t>Ед. изм.</w:t>
            </w:r>
          </w:p>
        </w:tc>
        <w:tc>
          <w:tcPr>
            <w:tcW w:w="490" w:type="pct"/>
          </w:tcPr>
          <w:p w14:paraId="6EE77A1A" w14:textId="160038AE" w:rsidR="00CD7448" w:rsidRPr="00CD7448" w:rsidRDefault="00CD7448" w:rsidP="00CD744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490" w:type="pct"/>
          </w:tcPr>
          <w:p w14:paraId="19116C23" w14:textId="3BC425B6" w:rsidR="00CD7448" w:rsidRPr="00CD7448" w:rsidRDefault="00CD7448" w:rsidP="00CD7448">
            <w:pPr>
              <w:spacing w:line="276" w:lineRule="auto"/>
              <w:jc w:val="center"/>
              <w:rPr>
                <w:b/>
                <w:bCs/>
              </w:rPr>
            </w:pPr>
            <w:r w:rsidRPr="00CD7448">
              <w:rPr>
                <w:b/>
                <w:bCs/>
              </w:rPr>
              <w:t>Цена/ед. в руб. с НДС</w:t>
            </w:r>
          </w:p>
          <w:p w14:paraId="4C6E27F9" w14:textId="77777777" w:rsidR="00CD7448" w:rsidRPr="00CD7448" w:rsidRDefault="00CD7448" w:rsidP="00CD7448">
            <w:pPr>
              <w:spacing w:line="276" w:lineRule="auto"/>
              <w:jc w:val="center"/>
            </w:pPr>
          </w:p>
        </w:tc>
        <w:tc>
          <w:tcPr>
            <w:tcW w:w="651" w:type="pct"/>
          </w:tcPr>
          <w:p w14:paraId="397CC757" w14:textId="02B91A74" w:rsidR="00CD7448" w:rsidRPr="00CD7448" w:rsidRDefault="00CD7448" w:rsidP="00CD744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НДС</w:t>
            </w:r>
          </w:p>
        </w:tc>
        <w:tc>
          <w:tcPr>
            <w:tcW w:w="649" w:type="pct"/>
          </w:tcPr>
          <w:p w14:paraId="39004A35" w14:textId="153F53C1" w:rsidR="00CD7448" w:rsidRPr="00CD7448" w:rsidRDefault="00CD7448" w:rsidP="00CD7448">
            <w:pPr>
              <w:spacing w:line="276" w:lineRule="auto"/>
              <w:jc w:val="center"/>
              <w:rPr>
                <w:b/>
                <w:bCs/>
              </w:rPr>
            </w:pPr>
            <w:r w:rsidRPr="00CD7448">
              <w:rPr>
                <w:b/>
                <w:bCs/>
              </w:rPr>
              <w:t xml:space="preserve">Стоимость, </w:t>
            </w:r>
            <w:proofErr w:type="gramStart"/>
            <w:r w:rsidRPr="00CD7448">
              <w:rPr>
                <w:b/>
                <w:bCs/>
              </w:rPr>
              <w:t>включая  НДС</w:t>
            </w:r>
            <w:proofErr w:type="gramEnd"/>
            <w:r w:rsidRPr="00CD7448">
              <w:rPr>
                <w:b/>
                <w:bCs/>
              </w:rPr>
              <w:t xml:space="preserve"> </w:t>
            </w:r>
          </w:p>
          <w:p w14:paraId="5B2BA96C" w14:textId="77777777" w:rsidR="00CD7448" w:rsidRPr="00CD7448" w:rsidRDefault="00CD7448" w:rsidP="00CD7448">
            <w:pPr>
              <w:spacing w:line="276" w:lineRule="auto"/>
              <w:jc w:val="center"/>
              <w:rPr>
                <w:b/>
                <w:bCs/>
              </w:rPr>
            </w:pPr>
            <w:r w:rsidRPr="00CD7448">
              <w:rPr>
                <w:b/>
                <w:bCs/>
              </w:rPr>
              <w:t>руб.</w:t>
            </w:r>
          </w:p>
        </w:tc>
      </w:tr>
      <w:tr w:rsidR="00CD7448" w:rsidRPr="00CD7448" w14:paraId="4780DE58" w14:textId="77777777" w:rsidTr="00CD7448">
        <w:trPr>
          <w:trHeight w:val="231"/>
        </w:trPr>
        <w:tc>
          <w:tcPr>
            <w:tcW w:w="218" w:type="pct"/>
          </w:tcPr>
          <w:p w14:paraId="2B57E814" w14:textId="77777777" w:rsidR="00CD7448" w:rsidRPr="00CD7448" w:rsidRDefault="00CD7448" w:rsidP="00CD7448">
            <w:pPr>
              <w:spacing w:line="276" w:lineRule="auto"/>
              <w:jc w:val="center"/>
            </w:pPr>
            <w:r w:rsidRPr="00CD7448">
              <w:t>1</w:t>
            </w:r>
          </w:p>
        </w:tc>
        <w:tc>
          <w:tcPr>
            <w:tcW w:w="2012" w:type="pct"/>
          </w:tcPr>
          <w:p w14:paraId="0A1EE46E" w14:textId="301DD800" w:rsidR="00CD7448" w:rsidRPr="00CD7448" w:rsidRDefault="00CD7448" w:rsidP="00CD7448">
            <w:r>
              <w:t>О</w:t>
            </w:r>
            <w:r w:rsidRPr="00CD7448">
              <w:t>казание услуг по ремонту моечно-дезинфекционной машины ФАРМСТИЛ МДМ 12/2 (сер. 2108010DO010, инв. 10124003166)</w:t>
            </w:r>
          </w:p>
          <w:p w14:paraId="5E2DF619" w14:textId="77777777" w:rsidR="00CD7448" w:rsidRPr="00CD7448" w:rsidRDefault="00CD7448" w:rsidP="00CD7448">
            <w:pPr>
              <w:spacing w:line="276" w:lineRule="auto"/>
              <w:ind w:left="643"/>
            </w:pPr>
          </w:p>
          <w:p w14:paraId="24470862" w14:textId="77777777" w:rsidR="00CD7448" w:rsidRPr="00CD7448" w:rsidRDefault="00CD7448" w:rsidP="00CD7448">
            <w:pPr>
              <w:spacing w:line="276" w:lineRule="auto"/>
              <w:rPr>
                <w:highlight w:val="yellow"/>
              </w:rPr>
            </w:pPr>
          </w:p>
        </w:tc>
        <w:tc>
          <w:tcPr>
            <w:tcW w:w="490" w:type="pct"/>
          </w:tcPr>
          <w:p w14:paraId="54194F46" w14:textId="77777777" w:rsidR="00CD7448" w:rsidRPr="00CD7448" w:rsidRDefault="00CD7448" w:rsidP="00CD7448">
            <w:pPr>
              <w:spacing w:line="276" w:lineRule="auto"/>
              <w:jc w:val="center"/>
            </w:pPr>
            <w:r w:rsidRPr="00CD7448">
              <w:t>услуга</w:t>
            </w:r>
          </w:p>
        </w:tc>
        <w:tc>
          <w:tcPr>
            <w:tcW w:w="490" w:type="pct"/>
          </w:tcPr>
          <w:p w14:paraId="6D9115A8" w14:textId="77777777" w:rsidR="00CD7448" w:rsidRPr="00CD7448" w:rsidRDefault="00CD7448" w:rsidP="00CD7448">
            <w:pPr>
              <w:spacing w:line="276" w:lineRule="auto"/>
              <w:jc w:val="center"/>
            </w:pPr>
          </w:p>
        </w:tc>
        <w:tc>
          <w:tcPr>
            <w:tcW w:w="490" w:type="pct"/>
          </w:tcPr>
          <w:p w14:paraId="6A0308B1" w14:textId="1B6484D8" w:rsidR="00CD7448" w:rsidRPr="00CD7448" w:rsidRDefault="00CD7448" w:rsidP="00CD7448">
            <w:pPr>
              <w:spacing w:line="276" w:lineRule="auto"/>
              <w:jc w:val="center"/>
            </w:pPr>
          </w:p>
        </w:tc>
        <w:tc>
          <w:tcPr>
            <w:tcW w:w="651" w:type="pct"/>
          </w:tcPr>
          <w:p w14:paraId="03D31758" w14:textId="77777777" w:rsidR="00CD7448" w:rsidRPr="00CD7448" w:rsidRDefault="00CD7448" w:rsidP="00CD7448">
            <w:pPr>
              <w:spacing w:line="276" w:lineRule="auto"/>
              <w:jc w:val="center"/>
            </w:pPr>
          </w:p>
        </w:tc>
        <w:tc>
          <w:tcPr>
            <w:tcW w:w="649" w:type="pct"/>
          </w:tcPr>
          <w:p w14:paraId="11716D75" w14:textId="1238781C" w:rsidR="00CD7448" w:rsidRPr="00CD7448" w:rsidRDefault="00CD7448" w:rsidP="00CD7448">
            <w:pPr>
              <w:spacing w:line="276" w:lineRule="auto"/>
              <w:jc w:val="center"/>
            </w:pPr>
          </w:p>
        </w:tc>
      </w:tr>
      <w:tr w:rsidR="00CD7448" w:rsidRPr="00CD7448" w14:paraId="17FC9811" w14:textId="77777777" w:rsidTr="00CD7448">
        <w:trPr>
          <w:trHeight w:val="231"/>
        </w:trPr>
        <w:tc>
          <w:tcPr>
            <w:tcW w:w="4351" w:type="pct"/>
            <w:gridSpan w:val="6"/>
          </w:tcPr>
          <w:p w14:paraId="4BC1B1A9" w14:textId="4715274F" w:rsidR="00CD7448" w:rsidRPr="00CD7448" w:rsidRDefault="00CD7448" w:rsidP="00CD7448">
            <w:pPr>
              <w:spacing w:line="276" w:lineRule="auto"/>
              <w:jc w:val="right"/>
              <w:rPr>
                <w:b/>
                <w:bCs/>
              </w:rPr>
            </w:pPr>
            <w:r w:rsidRPr="00CD7448">
              <w:rPr>
                <w:b/>
                <w:bCs/>
              </w:rPr>
              <w:t>ИТОГО</w:t>
            </w:r>
          </w:p>
        </w:tc>
        <w:tc>
          <w:tcPr>
            <w:tcW w:w="649" w:type="pct"/>
          </w:tcPr>
          <w:p w14:paraId="039220AF" w14:textId="342E6FBE" w:rsidR="00CD7448" w:rsidRPr="00CD7448" w:rsidRDefault="00CD7448" w:rsidP="00CD744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50628A62" w14:textId="1191DDCA" w:rsidR="00627D82" w:rsidRPr="00CD7448" w:rsidRDefault="00627D82" w:rsidP="00CD7448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867"/>
        <w:gridCol w:w="760"/>
        <w:gridCol w:w="4839"/>
      </w:tblGrid>
      <w:tr w:rsidR="00D826B7" w:rsidRPr="00CD7448" w14:paraId="79FB69D5" w14:textId="77777777" w:rsidTr="00CD7448">
        <w:trPr>
          <w:jc w:val="center"/>
        </w:trPr>
        <w:tc>
          <w:tcPr>
            <w:tcW w:w="2325" w:type="pct"/>
          </w:tcPr>
          <w:p w14:paraId="6F63B301" w14:textId="77777777" w:rsidR="00DD42F5" w:rsidRPr="00CD7448" w:rsidRDefault="00DD42F5" w:rsidP="00CD7448">
            <w:pPr>
              <w:suppressAutoHyphens/>
              <w:spacing w:line="276" w:lineRule="auto"/>
              <w:ind w:right="57"/>
            </w:pPr>
          </w:p>
          <w:p w14:paraId="5ED732A9" w14:textId="77777777" w:rsidR="00DD42F5" w:rsidRPr="00CD7448" w:rsidRDefault="00DD42F5" w:rsidP="00CD7448">
            <w:pPr>
              <w:suppressAutoHyphens/>
              <w:spacing w:line="276" w:lineRule="auto"/>
              <w:ind w:right="57"/>
            </w:pPr>
            <w:r w:rsidRPr="00CD7448">
              <w:t>ЗАКАЗЧИК:</w:t>
            </w:r>
          </w:p>
        </w:tc>
        <w:tc>
          <w:tcPr>
            <w:tcW w:w="363" w:type="pct"/>
          </w:tcPr>
          <w:p w14:paraId="00BF5CA2" w14:textId="77777777" w:rsidR="00DD42F5" w:rsidRPr="00CD7448" w:rsidRDefault="00DD42F5" w:rsidP="00CD7448">
            <w:pPr>
              <w:suppressAutoHyphens/>
              <w:spacing w:line="276" w:lineRule="auto"/>
              <w:ind w:right="57"/>
              <w:jc w:val="center"/>
            </w:pPr>
          </w:p>
        </w:tc>
        <w:tc>
          <w:tcPr>
            <w:tcW w:w="2312" w:type="pct"/>
          </w:tcPr>
          <w:p w14:paraId="48516128" w14:textId="77777777" w:rsidR="00DD42F5" w:rsidRPr="00CD7448" w:rsidRDefault="00DD42F5" w:rsidP="00CD7448">
            <w:pPr>
              <w:tabs>
                <w:tab w:val="left" w:pos="5830"/>
              </w:tabs>
              <w:suppressAutoHyphens/>
              <w:spacing w:line="276" w:lineRule="auto"/>
              <w:ind w:right="57"/>
              <w:jc w:val="center"/>
            </w:pPr>
          </w:p>
          <w:p w14:paraId="75091F1C" w14:textId="77777777" w:rsidR="00DD42F5" w:rsidRPr="00CD7448" w:rsidRDefault="00DD42F5" w:rsidP="00CD7448">
            <w:pPr>
              <w:tabs>
                <w:tab w:val="left" w:pos="5830"/>
              </w:tabs>
              <w:suppressAutoHyphens/>
              <w:spacing w:line="276" w:lineRule="auto"/>
              <w:ind w:right="57"/>
            </w:pPr>
            <w:r w:rsidRPr="00CD7448">
              <w:t>ИСПОЛНИТЕЛЬ:</w:t>
            </w:r>
          </w:p>
        </w:tc>
      </w:tr>
      <w:tr w:rsidR="00D826B7" w:rsidRPr="00CD7448" w14:paraId="1F0E5F86" w14:textId="77777777" w:rsidTr="00CD7448">
        <w:trPr>
          <w:jc w:val="center"/>
        </w:trPr>
        <w:tc>
          <w:tcPr>
            <w:tcW w:w="2325" w:type="pct"/>
          </w:tcPr>
          <w:p w14:paraId="3D18098A" w14:textId="77777777" w:rsidR="0007640B" w:rsidRPr="00CD7448" w:rsidRDefault="0007640B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  <w:r w:rsidRPr="00CD7448">
              <w:rPr>
                <w:rFonts w:eastAsia="Arial Unicode MS"/>
              </w:rPr>
              <w:t>Руководитель контрактной службы</w:t>
            </w:r>
          </w:p>
          <w:p w14:paraId="14D64D6F" w14:textId="77777777" w:rsidR="00CD7448" w:rsidRDefault="002D10A7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  <w:r w:rsidRPr="00CD7448">
              <w:rPr>
                <w:rFonts w:eastAsia="Arial Unicode MS"/>
              </w:rPr>
              <w:t>ФГБУ «НМИЦ хирургии им. А.В. Вишневского»</w:t>
            </w:r>
          </w:p>
          <w:p w14:paraId="5E32C208" w14:textId="7C656307" w:rsidR="002D10A7" w:rsidRPr="00CD7448" w:rsidRDefault="002D10A7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  <w:r w:rsidRPr="00CD7448">
              <w:rPr>
                <w:rFonts w:eastAsia="Arial Unicode MS"/>
              </w:rPr>
              <w:t>Минздрава России</w:t>
            </w:r>
          </w:p>
          <w:p w14:paraId="5C4A9102" w14:textId="77777777" w:rsidR="002D10A7" w:rsidRPr="00CD7448" w:rsidRDefault="002D10A7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</w:p>
          <w:p w14:paraId="33A9ED58" w14:textId="77777777" w:rsidR="002D10A7" w:rsidRPr="00CD7448" w:rsidRDefault="002D10A7" w:rsidP="00CD74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Arial Unicode MS"/>
              </w:rPr>
            </w:pPr>
            <w:r w:rsidRPr="00CD7448">
              <w:rPr>
                <w:rFonts w:eastAsia="Arial Unicode MS"/>
              </w:rPr>
              <w:t xml:space="preserve">______________________ </w:t>
            </w:r>
            <w:r w:rsidR="002F69ED" w:rsidRPr="00CD7448">
              <w:rPr>
                <w:rFonts w:eastAsia="Arial Unicode MS"/>
              </w:rPr>
              <w:t>Борисова А.И</w:t>
            </w:r>
            <w:r w:rsidRPr="00CD7448">
              <w:rPr>
                <w:rFonts w:eastAsia="Arial Unicode MS"/>
              </w:rPr>
              <w:t>.</w:t>
            </w:r>
          </w:p>
          <w:p w14:paraId="190306DD" w14:textId="77777777" w:rsidR="00DD42F5" w:rsidRPr="00CD7448" w:rsidRDefault="00DD42F5" w:rsidP="00CD7448">
            <w:pPr>
              <w:pStyle w:val="HTML"/>
              <w:tabs>
                <w:tab w:val="left" w:pos="142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7448">
              <w:rPr>
                <w:rFonts w:ascii="Times New Roman" w:hAnsi="Times New Roman"/>
                <w:sz w:val="24"/>
                <w:szCs w:val="24"/>
              </w:rPr>
              <w:t xml:space="preserve">        (подпись)</w:t>
            </w:r>
          </w:p>
          <w:p w14:paraId="242B011D" w14:textId="77777777" w:rsidR="00DD42F5" w:rsidRPr="00CD7448" w:rsidRDefault="00DD42F5" w:rsidP="00CD7448">
            <w:pPr>
              <w:suppressAutoHyphens/>
              <w:spacing w:line="276" w:lineRule="auto"/>
              <w:ind w:right="57"/>
              <w:jc w:val="both"/>
            </w:pPr>
            <w:r w:rsidRPr="00CD7448">
              <w:t xml:space="preserve">          М.П.</w:t>
            </w:r>
          </w:p>
        </w:tc>
        <w:tc>
          <w:tcPr>
            <w:tcW w:w="363" w:type="pct"/>
          </w:tcPr>
          <w:p w14:paraId="20D66B30" w14:textId="77777777" w:rsidR="00DD42F5" w:rsidRPr="00CD7448" w:rsidRDefault="00DD42F5" w:rsidP="00CD7448">
            <w:pPr>
              <w:suppressAutoHyphens/>
              <w:spacing w:line="276" w:lineRule="auto"/>
              <w:ind w:right="57"/>
              <w:jc w:val="both"/>
            </w:pPr>
          </w:p>
        </w:tc>
        <w:tc>
          <w:tcPr>
            <w:tcW w:w="2312" w:type="pct"/>
          </w:tcPr>
          <w:p w14:paraId="5CDAC603" w14:textId="77777777" w:rsidR="00300938" w:rsidRPr="00CD7448" w:rsidRDefault="00300938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4FEB360F" w14:textId="77777777" w:rsidR="00D71CBE" w:rsidRPr="00CD7448" w:rsidRDefault="00D71CBE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0D85B68B" w14:textId="77777777" w:rsidR="00953389" w:rsidRPr="00CD7448" w:rsidRDefault="00953389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5DB8A4D9" w14:textId="77777777" w:rsidR="00953389" w:rsidRPr="00CD7448" w:rsidRDefault="00953389" w:rsidP="00CD744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eastAsia="Arial Unicode MS"/>
              </w:rPr>
            </w:pPr>
          </w:p>
          <w:p w14:paraId="0F98F512" w14:textId="77777777" w:rsidR="00300938" w:rsidRPr="00CD7448" w:rsidRDefault="00953389" w:rsidP="00CD7448">
            <w:pPr>
              <w:pStyle w:val="HTML"/>
              <w:tabs>
                <w:tab w:val="left" w:pos="142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7448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</w:p>
          <w:p w14:paraId="79FE7E04" w14:textId="77777777" w:rsidR="00DD42F5" w:rsidRPr="00CD7448" w:rsidRDefault="00152B7C" w:rsidP="00CD7448">
            <w:pPr>
              <w:pStyle w:val="HTML"/>
              <w:tabs>
                <w:tab w:val="left" w:pos="142"/>
              </w:tabs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7448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DD42F5" w:rsidRPr="00CD7448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  <w:p w14:paraId="33354E6C" w14:textId="77777777" w:rsidR="00DD42F5" w:rsidRPr="00CD7448" w:rsidRDefault="00DD42F5" w:rsidP="00CD7448">
            <w:pPr>
              <w:suppressAutoHyphens/>
              <w:spacing w:line="276" w:lineRule="auto"/>
            </w:pPr>
            <w:r w:rsidRPr="00CD7448">
              <w:t xml:space="preserve">               М.П.</w:t>
            </w:r>
          </w:p>
        </w:tc>
      </w:tr>
      <w:tr w:rsidR="00D826B7" w:rsidRPr="00CD7448" w14:paraId="1EF59E6D" w14:textId="77777777" w:rsidTr="00CD7448">
        <w:trPr>
          <w:jc w:val="center"/>
        </w:trPr>
        <w:tc>
          <w:tcPr>
            <w:tcW w:w="2325" w:type="pct"/>
          </w:tcPr>
          <w:p w14:paraId="05736CCD" w14:textId="77777777" w:rsidR="005B7B29" w:rsidRPr="00CD7448" w:rsidRDefault="005B7B29" w:rsidP="00CD7448">
            <w:pPr>
              <w:suppressAutoHyphens/>
              <w:spacing w:line="276" w:lineRule="auto"/>
              <w:ind w:right="57"/>
            </w:pPr>
            <w:r w:rsidRPr="00CD7448">
              <w:t>«_____»_______________</w:t>
            </w:r>
          </w:p>
        </w:tc>
        <w:tc>
          <w:tcPr>
            <w:tcW w:w="363" w:type="pct"/>
          </w:tcPr>
          <w:p w14:paraId="3821B523" w14:textId="77777777" w:rsidR="005B7B29" w:rsidRPr="00CD7448" w:rsidRDefault="005B7B29" w:rsidP="00CD7448">
            <w:pPr>
              <w:suppressAutoHyphens/>
              <w:spacing w:line="276" w:lineRule="auto"/>
              <w:ind w:right="57"/>
              <w:jc w:val="center"/>
            </w:pPr>
          </w:p>
        </w:tc>
        <w:tc>
          <w:tcPr>
            <w:tcW w:w="2312" w:type="pct"/>
          </w:tcPr>
          <w:p w14:paraId="002ED031" w14:textId="77777777" w:rsidR="005B7B29" w:rsidRPr="00CD7448" w:rsidRDefault="005B7B29" w:rsidP="00CD7448">
            <w:pPr>
              <w:suppressAutoHyphens/>
              <w:spacing w:line="276" w:lineRule="auto"/>
              <w:ind w:right="57"/>
            </w:pPr>
            <w:r w:rsidRPr="00CD7448">
              <w:t>«_____»_______________</w:t>
            </w:r>
          </w:p>
        </w:tc>
      </w:tr>
    </w:tbl>
    <w:p w14:paraId="4FCB7F09" w14:textId="77777777" w:rsidR="00C26EAB" w:rsidRPr="00CD7448" w:rsidRDefault="00C26EAB" w:rsidP="00CD7448">
      <w:pPr>
        <w:spacing w:line="276" w:lineRule="auto"/>
        <w:rPr>
          <w:bCs/>
        </w:rPr>
      </w:pPr>
      <w:r w:rsidRPr="00CD7448">
        <w:rPr>
          <w:b/>
        </w:rPr>
        <w:br w:type="page"/>
      </w:r>
    </w:p>
    <w:p w14:paraId="4CD5506A" w14:textId="77777777" w:rsidR="009050BB" w:rsidRDefault="009050BB" w:rsidP="00CD7448">
      <w:pPr>
        <w:keepNext/>
        <w:widowControl w:val="0"/>
        <w:suppressAutoHyphens/>
        <w:spacing w:line="276" w:lineRule="auto"/>
        <w:jc w:val="right"/>
      </w:pPr>
      <w:r w:rsidRPr="00CD7448">
        <w:lastRenderedPageBreak/>
        <w:t>Приложение № 2</w:t>
      </w:r>
    </w:p>
    <w:p w14:paraId="1CB8CBB8" w14:textId="77777777" w:rsidR="00CD7448" w:rsidRDefault="009050BB" w:rsidP="00CD7448">
      <w:pPr>
        <w:keepNext/>
        <w:widowControl w:val="0"/>
        <w:suppressAutoHyphens/>
        <w:spacing w:line="276" w:lineRule="auto"/>
        <w:jc w:val="right"/>
      </w:pPr>
      <w:r w:rsidRPr="00CD7448">
        <w:t>к Контракту</w:t>
      </w:r>
    </w:p>
    <w:p w14:paraId="2E7ACBAD" w14:textId="01983045" w:rsidR="000B3284" w:rsidRPr="00CD7448" w:rsidRDefault="009050BB" w:rsidP="00CD7448">
      <w:pPr>
        <w:keepNext/>
        <w:widowControl w:val="0"/>
        <w:suppressAutoHyphens/>
        <w:spacing w:line="276" w:lineRule="auto"/>
        <w:jc w:val="right"/>
      </w:pPr>
      <w:r w:rsidRPr="00CD7448">
        <w:t xml:space="preserve"> от «</w:t>
      </w:r>
      <w:r w:rsidR="008D6428" w:rsidRPr="00CD7448">
        <w:t>___</w:t>
      </w:r>
      <w:r w:rsidRPr="00CD7448">
        <w:t>»</w:t>
      </w:r>
      <w:r w:rsidR="00953389" w:rsidRPr="00CD7448">
        <w:t xml:space="preserve"> </w:t>
      </w:r>
      <w:r w:rsidR="00300938" w:rsidRPr="00CD7448">
        <w:t>____________</w:t>
      </w:r>
      <w:r w:rsidR="00953389" w:rsidRPr="00CD7448">
        <w:t xml:space="preserve"> </w:t>
      </w:r>
      <w:r w:rsidRPr="00CD7448">
        <w:t>202</w:t>
      </w:r>
      <w:r w:rsidR="003445A1" w:rsidRPr="00CD7448">
        <w:t>6</w:t>
      </w:r>
      <w:r w:rsidRPr="00CD7448">
        <w:t xml:space="preserve"> г. №</w:t>
      </w:r>
      <w:r w:rsidR="00CF788D" w:rsidRPr="00CD7448">
        <w:t xml:space="preserve"> </w:t>
      </w:r>
      <w:r w:rsidR="00CD7448">
        <w:t>620</w:t>
      </w:r>
      <w:r w:rsidR="00CB6705" w:rsidRPr="00CD7448">
        <w:t>/2026</w:t>
      </w:r>
    </w:p>
    <w:p w14:paraId="37E4652B" w14:textId="77777777" w:rsidR="000B3284" w:rsidRPr="00CD7448" w:rsidRDefault="000B3284" w:rsidP="00CD7448">
      <w:pPr>
        <w:keepNext/>
        <w:widowControl w:val="0"/>
        <w:suppressAutoHyphens/>
        <w:spacing w:line="276" w:lineRule="auto"/>
        <w:jc w:val="center"/>
      </w:pPr>
    </w:p>
    <w:p w14:paraId="2B6E7519" w14:textId="77777777" w:rsidR="00CD7448" w:rsidRPr="00034DA6" w:rsidRDefault="00CD7448" w:rsidP="00CD7448">
      <w:pPr>
        <w:ind w:left="57" w:right="57"/>
        <w:jc w:val="center"/>
        <w:rPr>
          <w:b/>
        </w:rPr>
      </w:pPr>
      <w:r w:rsidRPr="00034DA6">
        <w:rPr>
          <w:b/>
        </w:rPr>
        <w:t>ТЕХНИЧЕСКОЕ ЗАДАНИЕ</w:t>
      </w:r>
    </w:p>
    <w:p w14:paraId="478F0D68" w14:textId="77777777" w:rsidR="00CD7448" w:rsidRDefault="00CD7448" w:rsidP="00CD7448">
      <w:pPr>
        <w:ind w:left="57" w:right="57"/>
        <w:jc w:val="both"/>
        <w:rPr>
          <w:b/>
        </w:rPr>
      </w:pPr>
    </w:p>
    <w:p w14:paraId="56023A01" w14:textId="77777777" w:rsidR="00CD7448" w:rsidRPr="00D32D96" w:rsidRDefault="00CD7448" w:rsidP="00CD7448">
      <w:pPr>
        <w:ind w:left="57" w:right="57"/>
        <w:jc w:val="both"/>
      </w:pPr>
      <w:r w:rsidRPr="00D32D96">
        <w:rPr>
          <w:b/>
        </w:rPr>
        <w:t xml:space="preserve">Наименование услуг: </w:t>
      </w:r>
      <w:r w:rsidRPr="00D32D96">
        <w:rPr>
          <w:bCs/>
        </w:rPr>
        <w:t>Оказание услуг по ремонту моечно-дезинфекционной машины ФАРМСТИЛ МДМ 12/2 (сер. 2108010DO010, инв. 10124003166)</w:t>
      </w:r>
    </w:p>
    <w:p w14:paraId="2E780F6E" w14:textId="77777777" w:rsidR="00CD7448" w:rsidRPr="00D32D96" w:rsidRDefault="00CD7448" w:rsidP="00CD7448">
      <w:pPr>
        <w:ind w:left="57" w:right="57"/>
        <w:jc w:val="both"/>
        <w:rPr>
          <w:color w:val="000000"/>
          <w:shd w:val="clear" w:color="auto" w:fill="FFFFFF"/>
        </w:rPr>
      </w:pPr>
      <w:r w:rsidRPr="00D32D96">
        <w:rPr>
          <w:b/>
        </w:rPr>
        <w:t>Место оказания услуг</w:t>
      </w:r>
      <w:r w:rsidRPr="00D32D96">
        <w:t>:</w:t>
      </w:r>
      <w:r w:rsidRPr="00D32D96">
        <w:rPr>
          <w:color w:val="000000"/>
          <w:shd w:val="clear" w:color="auto" w:fill="FFFFFF"/>
        </w:rPr>
        <w:t xml:space="preserve"> ФГБУ «НМИЦ хирургии им. А.В. Вишневского» Минздрава России, 117997, г. Москва, ул. Большая Серпуховская, дом 27</w:t>
      </w:r>
    </w:p>
    <w:p w14:paraId="4EF4CB59" w14:textId="77777777" w:rsidR="00CD7448" w:rsidRPr="00D32D96" w:rsidRDefault="00CD7448" w:rsidP="00CD7448">
      <w:pPr>
        <w:ind w:left="57" w:right="57"/>
        <w:jc w:val="both"/>
      </w:pPr>
      <w:r w:rsidRPr="00D32D96">
        <w:rPr>
          <w:b/>
        </w:rPr>
        <w:t>Срок оказания услуг</w:t>
      </w:r>
      <w:r w:rsidRPr="00D32D96">
        <w:t>: с даты заключения контракта в течение 30 (тридцати) рабочих дней.</w:t>
      </w:r>
    </w:p>
    <w:p w14:paraId="2029EDC0" w14:textId="77777777" w:rsidR="00CD7448" w:rsidRPr="00D32D96" w:rsidRDefault="00CD7448" w:rsidP="00CD7448">
      <w:pPr>
        <w:pStyle w:val="Standard"/>
        <w:jc w:val="both"/>
        <w:rPr>
          <w:rFonts w:ascii="Times New Roman" w:hAnsi="Times New Roman" w:cs="Times New Roman"/>
          <w:b/>
          <w:lang w:val="ru-RU"/>
        </w:rPr>
      </w:pPr>
    </w:p>
    <w:p w14:paraId="03929F1E" w14:textId="77777777" w:rsidR="00CD7448" w:rsidRPr="00D32D96" w:rsidRDefault="00CD7448" w:rsidP="00CD7448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D32D96">
        <w:rPr>
          <w:rFonts w:ascii="Times New Roman" w:hAnsi="Times New Roman" w:cs="Times New Roman"/>
          <w:b/>
          <w:lang w:val="ru-RU"/>
        </w:rPr>
        <w:t>Виды работ и требования к выполняемым работам:</w:t>
      </w:r>
    </w:p>
    <w:p w14:paraId="2AEEF680" w14:textId="77777777" w:rsidR="00CD7448" w:rsidRPr="00D32D96" w:rsidRDefault="00CD7448" w:rsidP="00CD7448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14:paraId="2C73539C" w14:textId="77777777" w:rsidR="00CD7448" w:rsidRPr="00D32D96" w:rsidRDefault="00CD7448" w:rsidP="00CD7448">
      <w:pPr>
        <w:ind w:right="138"/>
        <w:jc w:val="both"/>
        <w:rPr>
          <w:bCs/>
        </w:rPr>
      </w:pPr>
      <w:r w:rsidRPr="00D32D96">
        <w:rPr>
          <w:bCs/>
        </w:rPr>
        <w:t xml:space="preserve">- ремонт с заменой запчастей:  </w:t>
      </w:r>
    </w:p>
    <w:p w14:paraId="5F5B499B" w14:textId="77777777" w:rsidR="00CD7448" w:rsidRPr="00D32D96" w:rsidRDefault="00CD7448" w:rsidP="00CD7448">
      <w:pPr>
        <w:ind w:right="138"/>
        <w:jc w:val="both"/>
        <w:rPr>
          <w:bCs/>
        </w:rPr>
      </w:pPr>
    </w:p>
    <w:tbl>
      <w:tblPr>
        <w:tblW w:w="7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660"/>
        <w:gridCol w:w="3260"/>
        <w:gridCol w:w="840"/>
        <w:gridCol w:w="840"/>
      </w:tblGrid>
      <w:tr w:rsidR="00CD7448" w:rsidRPr="00D32D96" w14:paraId="692D8CC4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</w:tcPr>
          <w:p w14:paraId="4C23B984" w14:textId="77777777" w:rsidR="00CD7448" w:rsidRPr="00D32D96" w:rsidRDefault="00CD7448" w:rsidP="00013427">
            <w:pPr>
              <w:jc w:val="center"/>
            </w:pPr>
            <w:r w:rsidRPr="00D32D96">
              <w:rPr>
                <w:b/>
                <w:bCs/>
              </w:rPr>
              <w:t>№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1190E09C" w14:textId="77777777" w:rsidR="00CD7448" w:rsidRPr="00D32D96" w:rsidRDefault="00CD7448" w:rsidP="00013427">
            <w:pPr>
              <w:rPr>
                <w:b/>
                <w:bCs/>
              </w:rPr>
            </w:pPr>
            <w:r w:rsidRPr="00D32D96">
              <w:rPr>
                <w:b/>
                <w:bCs/>
              </w:rPr>
              <w:t>Артикул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E058A79" w14:textId="77777777" w:rsidR="00CD7448" w:rsidRPr="00D32D96" w:rsidRDefault="00CD7448" w:rsidP="00013427">
            <w:pPr>
              <w:rPr>
                <w:b/>
                <w:bCs/>
              </w:rPr>
            </w:pPr>
            <w:r w:rsidRPr="00D32D96">
              <w:rPr>
                <w:b/>
                <w:bCs/>
              </w:rPr>
              <w:t>Наименование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359E40F0" w14:textId="77777777" w:rsidR="00CD7448" w:rsidRPr="00D32D96" w:rsidRDefault="00CD7448" w:rsidP="00013427">
            <w:pPr>
              <w:jc w:val="center"/>
              <w:rPr>
                <w:b/>
                <w:bCs/>
              </w:rPr>
            </w:pPr>
            <w:r w:rsidRPr="00D32D96">
              <w:rPr>
                <w:b/>
                <w:bCs/>
              </w:rPr>
              <w:t xml:space="preserve">Кол-во </w:t>
            </w:r>
          </w:p>
        </w:tc>
        <w:tc>
          <w:tcPr>
            <w:tcW w:w="840" w:type="dxa"/>
          </w:tcPr>
          <w:p w14:paraId="132E1021" w14:textId="77777777" w:rsidR="00CD7448" w:rsidRPr="00D32D96" w:rsidRDefault="00CD7448" w:rsidP="00013427">
            <w:pPr>
              <w:rPr>
                <w:b/>
                <w:bCs/>
              </w:rPr>
            </w:pPr>
            <w:r w:rsidRPr="00D32D96">
              <w:rPr>
                <w:b/>
                <w:bCs/>
              </w:rPr>
              <w:t>Ед</w:t>
            </w:r>
            <w:r>
              <w:rPr>
                <w:b/>
                <w:bCs/>
              </w:rPr>
              <w:t xml:space="preserve">. </w:t>
            </w:r>
            <w:r w:rsidRPr="00D32D96">
              <w:rPr>
                <w:b/>
                <w:bCs/>
              </w:rPr>
              <w:t>изм</w:t>
            </w:r>
            <w:r>
              <w:rPr>
                <w:b/>
                <w:bCs/>
              </w:rPr>
              <w:t>.</w:t>
            </w:r>
          </w:p>
        </w:tc>
      </w:tr>
      <w:tr w:rsidR="00CD7448" w:rsidRPr="00D32D96" w14:paraId="41BCA0E7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</w:tcPr>
          <w:p w14:paraId="137E1FAF" w14:textId="77777777" w:rsidR="00CD7448" w:rsidRPr="00D32D96" w:rsidRDefault="00CD7448" w:rsidP="00013427">
            <w:pPr>
              <w:jc w:val="center"/>
            </w:pPr>
            <w:r w:rsidRPr="00D32D96">
              <w:t>1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6892464D" w14:textId="77777777" w:rsidR="00CD7448" w:rsidRPr="00D32D96" w:rsidRDefault="00CD7448" w:rsidP="00013427">
            <w:r w:rsidRPr="00D32D96">
              <w:t>012354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E9FEDFC" w14:textId="77777777" w:rsidR="00CD7448" w:rsidRPr="00D32D96" w:rsidRDefault="00CD7448" w:rsidP="00013427">
            <w:r w:rsidRPr="00D32D96">
              <w:t>Клапан электромагнитный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14:paraId="6879B99B" w14:textId="77777777" w:rsidR="00CD7448" w:rsidRPr="00D32D96" w:rsidRDefault="00CD7448" w:rsidP="00013427">
            <w:pPr>
              <w:jc w:val="center"/>
            </w:pPr>
            <w:r w:rsidRPr="00D32D96">
              <w:t>1</w:t>
            </w:r>
          </w:p>
        </w:tc>
        <w:tc>
          <w:tcPr>
            <w:tcW w:w="840" w:type="dxa"/>
          </w:tcPr>
          <w:p w14:paraId="20D26014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  <w:tr w:rsidR="00CD7448" w:rsidRPr="00D32D96" w14:paraId="58183A66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7C759C40" w14:textId="77777777" w:rsidR="00CD7448" w:rsidRPr="00D32D96" w:rsidRDefault="00CD7448" w:rsidP="00013427">
            <w:pPr>
              <w:jc w:val="center"/>
            </w:pPr>
            <w:r w:rsidRPr="00D32D96">
              <w:t>2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6F83764" w14:textId="77777777" w:rsidR="00CD7448" w:rsidRPr="00D32D96" w:rsidRDefault="00CD7448" w:rsidP="00013427">
            <w:r w:rsidRPr="00D32D96">
              <w:t>C531004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B71BFC9" w14:textId="77777777" w:rsidR="00CD7448" w:rsidRPr="00D32D96" w:rsidRDefault="00CD7448" w:rsidP="00013427">
            <w:r w:rsidRPr="00D32D96">
              <w:t>Направляющая шайба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15D74E4D" w14:textId="77777777" w:rsidR="00CD7448" w:rsidRPr="00D32D96" w:rsidRDefault="00CD7448" w:rsidP="00013427">
            <w:pPr>
              <w:jc w:val="center"/>
            </w:pPr>
            <w:r w:rsidRPr="00D32D96">
              <w:t>4</w:t>
            </w:r>
          </w:p>
        </w:tc>
        <w:tc>
          <w:tcPr>
            <w:tcW w:w="840" w:type="dxa"/>
          </w:tcPr>
          <w:p w14:paraId="7FE39000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  <w:tr w:rsidR="00CD7448" w:rsidRPr="00D32D96" w14:paraId="28111A45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34853233" w14:textId="77777777" w:rsidR="00CD7448" w:rsidRPr="00D32D96" w:rsidRDefault="00CD7448" w:rsidP="00013427">
            <w:pPr>
              <w:jc w:val="center"/>
            </w:pPr>
            <w:r w:rsidRPr="00D32D96">
              <w:t>3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74E38B84" w14:textId="77777777" w:rsidR="00CD7448" w:rsidRPr="00D32D96" w:rsidRDefault="00CD7448" w:rsidP="00013427">
            <w:r w:rsidRPr="00D32D96">
              <w:t>030314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86C419C" w14:textId="77777777" w:rsidR="00CD7448" w:rsidRPr="00D32D96" w:rsidRDefault="00CD7448" w:rsidP="00013427">
            <w:r w:rsidRPr="00D32D96">
              <w:t>Стопорное кольцо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4C1DE4D9" w14:textId="77777777" w:rsidR="00CD7448" w:rsidRPr="00D32D96" w:rsidRDefault="00CD7448" w:rsidP="00013427">
            <w:pPr>
              <w:jc w:val="center"/>
            </w:pPr>
            <w:r w:rsidRPr="00D32D96">
              <w:t>4</w:t>
            </w:r>
          </w:p>
        </w:tc>
        <w:tc>
          <w:tcPr>
            <w:tcW w:w="840" w:type="dxa"/>
          </w:tcPr>
          <w:p w14:paraId="31E1373E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  <w:tr w:rsidR="00CD7448" w:rsidRPr="00D32D96" w14:paraId="34C89DD3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33298D41" w14:textId="77777777" w:rsidR="00CD7448" w:rsidRPr="00D32D96" w:rsidRDefault="00CD7448" w:rsidP="00013427">
            <w:pPr>
              <w:jc w:val="center"/>
            </w:pPr>
            <w:r w:rsidRPr="00D32D96">
              <w:t>4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5C1CB554" w14:textId="77777777" w:rsidR="00CD7448" w:rsidRPr="00D32D96" w:rsidRDefault="00CD7448" w:rsidP="00013427">
            <w:r w:rsidRPr="00D32D96">
              <w:t>700219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46532A1" w14:textId="77777777" w:rsidR="00CD7448" w:rsidRPr="00D32D96" w:rsidRDefault="00CD7448" w:rsidP="00013427">
            <w:r w:rsidRPr="00D32D96">
              <w:t>Втулка разбрызгивателя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49541F88" w14:textId="77777777" w:rsidR="00CD7448" w:rsidRPr="00D32D96" w:rsidRDefault="00CD7448" w:rsidP="00013427">
            <w:pPr>
              <w:jc w:val="center"/>
            </w:pPr>
            <w:r w:rsidRPr="00D32D96">
              <w:t>4</w:t>
            </w:r>
          </w:p>
        </w:tc>
        <w:tc>
          <w:tcPr>
            <w:tcW w:w="840" w:type="dxa"/>
          </w:tcPr>
          <w:p w14:paraId="3B4A8477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  <w:tr w:rsidR="00CD7448" w:rsidRPr="00D32D96" w14:paraId="4099EA10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0F5B8444" w14:textId="77777777" w:rsidR="00CD7448" w:rsidRPr="00D32D96" w:rsidRDefault="00CD7448" w:rsidP="00013427">
            <w:pPr>
              <w:jc w:val="center"/>
            </w:pPr>
            <w:r w:rsidRPr="00D32D96">
              <w:t>5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44EDEBA9" w14:textId="77777777" w:rsidR="00CD7448" w:rsidRPr="00D32D96" w:rsidRDefault="00CD7448" w:rsidP="00013427">
            <w:r w:rsidRPr="00D32D96">
              <w:t>700236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6768CC1" w14:textId="77777777" w:rsidR="00CD7448" w:rsidRPr="00D32D96" w:rsidRDefault="00CD7448" w:rsidP="00013427">
            <w:r w:rsidRPr="00D32D96">
              <w:t>Заглушка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3D02CA90" w14:textId="77777777" w:rsidR="00CD7448" w:rsidRPr="00D32D96" w:rsidRDefault="00CD7448" w:rsidP="00013427">
            <w:pPr>
              <w:jc w:val="center"/>
            </w:pPr>
            <w:r w:rsidRPr="00D32D96">
              <w:t>8</w:t>
            </w:r>
          </w:p>
        </w:tc>
        <w:tc>
          <w:tcPr>
            <w:tcW w:w="840" w:type="dxa"/>
          </w:tcPr>
          <w:p w14:paraId="2F21D94B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  <w:tr w:rsidR="00CD7448" w:rsidRPr="00D32D96" w14:paraId="458352A1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6BB53D27" w14:textId="77777777" w:rsidR="00CD7448" w:rsidRPr="00D32D96" w:rsidRDefault="00CD7448" w:rsidP="00013427">
            <w:pPr>
              <w:jc w:val="center"/>
            </w:pPr>
            <w:r w:rsidRPr="00D32D96">
              <w:t>6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2F7FD1A" w14:textId="77777777" w:rsidR="00CD7448" w:rsidRPr="00D32D96" w:rsidRDefault="00CD7448" w:rsidP="00013427">
            <w:r w:rsidRPr="00D32D96">
              <w:t>700244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EB592B5" w14:textId="77777777" w:rsidR="00CD7448" w:rsidRPr="00D32D96" w:rsidRDefault="00CD7448" w:rsidP="00013427">
            <w:r w:rsidRPr="00D32D96">
              <w:t>Уплотнение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36C9EF70" w14:textId="77777777" w:rsidR="00CD7448" w:rsidRPr="00D32D96" w:rsidRDefault="00CD7448" w:rsidP="00013427">
            <w:pPr>
              <w:jc w:val="center"/>
            </w:pPr>
            <w:r w:rsidRPr="00D32D96">
              <w:t>8</w:t>
            </w:r>
          </w:p>
        </w:tc>
        <w:tc>
          <w:tcPr>
            <w:tcW w:w="840" w:type="dxa"/>
          </w:tcPr>
          <w:p w14:paraId="7BF372AD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  <w:tr w:rsidR="00CD7448" w:rsidRPr="00D32D96" w14:paraId="6459CF66" w14:textId="77777777" w:rsidTr="00013427">
        <w:trPr>
          <w:trHeight w:val="255"/>
        </w:trPr>
        <w:tc>
          <w:tcPr>
            <w:tcW w:w="500" w:type="dxa"/>
            <w:shd w:val="clear" w:color="auto" w:fill="auto"/>
            <w:vAlign w:val="center"/>
            <w:hideMark/>
          </w:tcPr>
          <w:p w14:paraId="5A05C706" w14:textId="77777777" w:rsidR="00CD7448" w:rsidRPr="00D32D96" w:rsidRDefault="00CD7448" w:rsidP="00013427">
            <w:pPr>
              <w:jc w:val="center"/>
            </w:pPr>
            <w:r w:rsidRPr="00D32D96">
              <w:t>7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2AB11789" w14:textId="77777777" w:rsidR="00CD7448" w:rsidRPr="00D32D96" w:rsidRDefault="00CD7448" w:rsidP="00013427">
            <w:r w:rsidRPr="00D32D96">
              <w:t>C100024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6E09AE4" w14:textId="77777777" w:rsidR="00CD7448" w:rsidRPr="00D32D96" w:rsidRDefault="00CD7448" w:rsidP="00013427">
            <w:r w:rsidRPr="00D32D96">
              <w:t>Прокладка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51A2F88A" w14:textId="77777777" w:rsidR="00CD7448" w:rsidRPr="00D32D96" w:rsidRDefault="00CD7448" w:rsidP="00013427">
            <w:pPr>
              <w:jc w:val="center"/>
            </w:pPr>
            <w:r w:rsidRPr="00D32D96">
              <w:t>5</w:t>
            </w:r>
          </w:p>
        </w:tc>
        <w:tc>
          <w:tcPr>
            <w:tcW w:w="840" w:type="dxa"/>
          </w:tcPr>
          <w:p w14:paraId="7425AC8F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  <w:tr w:rsidR="00CD7448" w:rsidRPr="00D32D96" w14:paraId="2DFA24BA" w14:textId="77777777" w:rsidTr="00013427">
        <w:trPr>
          <w:trHeight w:val="270"/>
        </w:trPr>
        <w:tc>
          <w:tcPr>
            <w:tcW w:w="500" w:type="dxa"/>
            <w:shd w:val="clear" w:color="auto" w:fill="auto"/>
            <w:vAlign w:val="center"/>
            <w:hideMark/>
          </w:tcPr>
          <w:p w14:paraId="64767A28" w14:textId="77777777" w:rsidR="00CD7448" w:rsidRPr="00D32D96" w:rsidRDefault="00CD7448" w:rsidP="00013427">
            <w:pPr>
              <w:jc w:val="center"/>
            </w:pPr>
            <w:r w:rsidRPr="00D32D96">
              <w:t>8</w:t>
            </w:r>
          </w:p>
        </w:tc>
        <w:tc>
          <w:tcPr>
            <w:tcW w:w="1660" w:type="dxa"/>
            <w:shd w:val="clear" w:color="auto" w:fill="auto"/>
            <w:noWrap/>
            <w:vAlign w:val="center"/>
            <w:hideMark/>
          </w:tcPr>
          <w:p w14:paraId="30394545" w14:textId="77777777" w:rsidR="00CD7448" w:rsidRPr="00D32D96" w:rsidRDefault="00CD7448" w:rsidP="00013427">
            <w:r w:rsidRPr="00D32D96">
              <w:t>011638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02341C2" w14:textId="77777777" w:rsidR="00CD7448" w:rsidRPr="00D32D96" w:rsidRDefault="00CD7448" w:rsidP="00013427">
            <w:r w:rsidRPr="00D32D96">
              <w:t>Микропереключатель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039E7337" w14:textId="77777777" w:rsidR="00CD7448" w:rsidRPr="00D32D96" w:rsidRDefault="00CD7448" w:rsidP="00013427">
            <w:pPr>
              <w:jc w:val="center"/>
            </w:pPr>
            <w:r w:rsidRPr="00D32D96">
              <w:t>1</w:t>
            </w:r>
          </w:p>
        </w:tc>
        <w:tc>
          <w:tcPr>
            <w:tcW w:w="840" w:type="dxa"/>
          </w:tcPr>
          <w:p w14:paraId="70B6C03F" w14:textId="77777777" w:rsidR="00CD7448" w:rsidRPr="00D32D96" w:rsidRDefault="00CD7448" w:rsidP="00013427">
            <w:pPr>
              <w:jc w:val="center"/>
            </w:pPr>
            <w:proofErr w:type="spellStart"/>
            <w:r w:rsidRPr="00D32D96">
              <w:t>шт</w:t>
            </w:r>
            <w:proofErr w:type="spellEnd"/>
          </w:p>
        </w:tc>
      </w:tr>
    </w:tbl>
    <w:p w14:paraId="705FC683" w14:textId="77777777" w:rsidR="00CD7448" w:rsidRPr="00D32D96" w:rsidRDefault="00CD7448" w:rsidP="00CD7448">
      <w:pPr>
        <w:ind w:right="138"/>
        <w:jc w:val="both"/>
        <w:rPr>
          <w:bCs/>
        </w:rPr>
      </w:pPr>
    </w:p>
    <w:p w14:paraId="254F92B7" w14:textId="77777777" w:rsidR="00CD7448" w:rsidRPr="00D32D96" w:rsidRDefault="00CD7448" w:rsidP="00CD7448">
      <w:pPr>
        <w:ind w:right="138"/>
        <w:jc w:val="both"/>
        <w:rPr>
          <w:bCs/>
        </w:rPr>
      </w:pPr>
      <w:r w:rsidRPr="00D32D96">
        <w:rPr>
          <w:bCs/>
        </w:rPr>
        <w:t>- проверка работоспособности и, при необходимости, внесение информации об обнаруженных отказах (неисправностях) в технический отчет;</w:t>
      </w:r>
    </w:p>
    <w:p w14:paraId="78BC4B85" w14:textId="77777777" w:rsidR="00CD7448" w:rsidRPr="00D32D96" w:rsidRDefault="00CD7448" w:rsidP="00CD7448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D32D96">
        <w:rPr>
          <w:b/>
          <w:bCs/>
        </w:rPr>
        <w:t>Требования к Исполнителю</w:t>
      </w:r>
    </w:p>
    <w:p w14:paraId="6AAA33BC" w14:textId="77777777" w:rsidR="00CD7448" w:rsidRPr="00D32D96" w:rsidRDefault="00CD7448" w:rsidP="00CD7448">
      <w:pPr>
        <w:numPr>
          <w:ilvl w:val="0"/>
          <w:numId w:val="21"/>
        </w:numPr>
        <w:spacing w:before="100" w:beforeAutospacing="1" w:after="100" w:afterAutospacing="1"/>
        <w:jc w:val="both"/>
      </w:pPr>
      <w:r w:rsidRPr="00D32D96">
        <w:rPr>
          <w:b/>
          <w:bCs/>
        </w:rPr>
        <w:t>Лицензирование:</w:t>
      </w:r>
      <w:r w:rsidRPr="00D32D96">
        <w:t xml:space="preserve"> Наличие действующей лицензии на деятельность по техническому обслуживанию медицинских изделий.</w:t>
      </w:r>
    </w:p>
    <w:p w14:paraId="1E8FAE68" w14:textId="77777777" w:rsidR="00CD7448" w:rsidRPr="00D32D96" w:rsidRDefault="00CD7448" w:rsidP="00CD7448">
      <w:pPr>
        <w:numPr>
          <w:ilvl w:val="0"/>
          <w:numId w:val="21"/>
        </w:numPr>
        <w:spacing w:before="100" w:beforeAutospacing="1" w:after="100" w:afterAutospacing="1"/>
        <w:jc w:val="both"/>
      </w:pPr>
      <w:r w:rsidRPr="00D32D96">
        <w:rPr>
          <w:b/>
          <w:bCs/>
        </w:rPr>
        <w:t>Квалификация:</w:t>
      </w:r>
      <w:r w:rsidRPr="00D32D96">
        <w:t xml:space="preserve"> Наличие в штате сервисных инженеров, прошедших обучение по работе с оборудованием под давлением (для стерилизаторов) и имеющих группу допуска по электробезопасности не ниже III.</w:t>
      </w:r>
    </w:p>
    <w:p w14:paraId="09228FF8" w14:textId="77777777" w:rsidR="00CD7448" w:rsidRPr="00D32D96" w:rsidRDefault="00CD7448" w:rsidP="00CD7448">
      <w:pPr>
        <w:numPr>
          <w:ilvl w:val="0"/>
          <w:numId w:val="21"/>
        </w:numPr>
        <w:spacing w:before="100" w:beforeAutospacing="1" w:after="100" w:afterAutospacing="1"/>
        <w:jc w:val="both"/>
      </w:pPr>
      <w:r w:rsidRPr="00D32D96">
        <w:rPr>
          <w:b/>
          <w:bCs/>
        </w:rPr>
        <w:t>Инструментарий:</w:t>
      </w:r>
      <w:r w:rsidRPr="00D32D96">
        <w:t xml:space="preserve"> Использование калиброванных контрольно-измерительных приборов (манометры, термометры, мультиметры).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545"/>
        <w:gridCol w:w="4921"/>
      </w:tblGrid>
      <w:tr w:rsidR="00CD7448" w:rsidRPr="00A432CC" w14:paraId="7D16EDBA" w14:textId="77777777" w:rsidTr="00013427">
        <w:trPr>
          <w:trHeight w:val="276"/>
          <w:jc w:val="center"/>
        </w:trPr>
        <w:tc>
          <w:tcPr>
            <w:tcW w:w="2649" w:type="pct"/>
            <w:vMerge w:val="restart"/>
          </w:tcPr>
          <w:p w14:paraId="76091AA3" w14:textId="77777777" w:rsidR="00CD7448" w:rsidRPr="00A432CC" w:rsidRDefault="00CD7448" w:rsidP="00013427">
            <w:pPr>
              <w:suppressAutoHyphens/>
              <w:jc w:val="center"/>
            </w:pPr>
            <w:r w:rsidRPr="00A432CC">
              <w:t>ЗАКАЗЧИК:</w:t>
            </w:r>
          </w:p>
          <w:p w14:paraId="564FD06E" w14:textId="77777777" w:rsidR="00CD7448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Руководитель контрактной службы</w:t>
            </w:r>
          </w:p>
          <w:p w14:paraId="4EFBF77C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A432CC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33521CA0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7020F206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A432CC">
              <w:rPr>
                <w:rFonts w:eastAsia="Arial Unicode MS"/>
              </w:rPr>
              <w:t>_____________________________Борисова А.И.</w:t>
            </w:r>
          </w:p>
          <w:p w14:paraId="3AF1D075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A432CC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 xml:space="preserve">              </w:t>
            </w:r>
            <w:r w:rsidRPr="00A432CC">
              <w:rPr>
                <w:rFonts w:eastAsia="Arial Unicode MS"/>
              </w:rPr>
              <w:t xml:space="preserve">(подпись) </w:t>
            </w:r>
          </w:p>
          <w:p w14:paraId="69D6F124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432CC">
              <w:rPr>
                <w:rFonts w:eastAsia="Arial Unicode MS"/>
              </w:rPr>
              <w:t xml:space="preserve">                                        М.П.</w:t>
            </w:r>
          </w:p>
        </w:tc>
        <w:tc>
          <w:tcPr>
            <w:tcW w:w="2351" w:type="pct"/>
            <w:vMerge w:val="restart"/>
          </w:tcPr>
          <w:p w14:paraId="75EDEDB5" w14:textId="3BEDC1DB" w:rsidR="00CD7448" w:rsidRPr="00A432CC" w:rsidRDefault="00CD7448" w:rsidP="00013427">
            <w:pPr>
              <w:tabs>
                <w:tab w:val="left" w:pos="5830"/>
              </w:tabs>
              <w:suppressAutoHyphens/>
              <w:jc w:val="center"/>
            </w:pPr>
            <w:r>
              <w:t>ИСПОЛНИТЕЛЬ</w:t>
            </w:r>
            <w:r w:rsidRPr="00A432CC">
              <w:t>:</w:t>
            </w:r>
          </w:p>
          <w:p w14:paraId="43C52DB8" w14:textId="77777777" w:rsidR="00CD7448" w:rsidRDefault="00CD7448" w:rsidP="00013427">
            <w:pPr>
              <w:tabs>
                <w:tab w:val="left" w:pos="5830"/>
              </w:tabs>
              <w:suppressAutoHyphens/>
            </w:pPr>
          </w:p>
          <w:p w14:paraId="7E77B425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</w:p>
          <w:p w14:paraId="5146FA82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</w:p>
          <w:p w14:paraId="2B052BDD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</w:p>
          <w:p w14:paraId="00708093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  <w:r w:rsidRPr="003967CF">
              <w:t>________________________</w:t>
            </w:r>
            <w:r>
              <w:t xml:space="preserve"> </w:t>
            </w:r>
          </w:p>
          <w:p w14:paraId="77013F39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  <w:r w:rsidRPr="003967CF">
              <w:t xml:space="preserve">              (подпись) </w:t>
            </w:r>
          </w:p>
          <w:p w14:paraId="05E353EA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967CF">
              <w:t xml:space="preserve">                                          М.П.</w:t>
            </w:r>
          </w:p>
        </w:tc>
      </w:tr>
      <w:tr w:rsidR="00CD7448" w:rsidRPr="006C4926" w14:paraId="79BE1B2D" w14:textId="77777777" w:rsidTr="00013427">
        <w:trPr>
          <w:trHeight w:val="230"/>
          <w:jc w:val="center"/>
        </w:trPr>
        <w:tc>
          <w:tcPr>
            <w:tcW w:w="2649" w:type="pct"/>
            <w:vMerge/>
          </w:tcPr>
          <w:p w14:paraId="73AB01D6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  <w:tc>
          <w:tcPr>
            <w:tcW w:w="2351" w:type="pct"/>
            <w:vMerge/>
          </w:tcPr>
          <w:p w14:paraId="027265F5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</w:tr>
      <w:tr w:rsidR="00CD7448" w:rsidRPr="006C4926" w14:paraId="1D00F45D" w14:textId="77777777" w:rsidTr="00013427">
        <w:trPr>
          <w:trHeight w:val="230"/>
          <w:jc w:val="center"/>
        </w:trPr>
        <w:tc>
          <w:tcPr>
            <w:tcW w:w="2649" w:type="pct"/>
            <w:vMerge/>
          </w:tcPr>
          <w:p w14:paraId="0D258FE1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  <w:tc>
          <w:tcPr>
            <w:tcW w:w="2351" w:type="pct"/>
            <w:vMerge/>
          </w:tcPr>
          <w:p w14:paraId="750D5EF6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</w:tr>
      <w:tr w:rsidR="00CD7448" w:rsidRPr="006C4926" w14:paraId="5DCEC44A" w14:textId="77777777" w:rsidTr="00013427">
        <w:trPr>
          <w:trHeight w:val="230"/>
          <w:jc w:val="center"/>
        </w:trPr>
        <w:tc>
          <w:tcPr>
            <w:tcW w:w="2649" w:type="pct"/>
            <w:vMerge/>
          </w:tcPr>
          <w:p w14:paraId="48AB43F7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  <w:tc>
          <w:tcPr>
            <w:tcW w:w="2351" w:type="pct"/>
            <w:vMerge/>
          </w:tcPr>
          <w:p w14:paraId="6D5B2CB3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</w:tr>
    </w:tbl>
    <w:p w14:paraId="42FD3739" w14:textId="77777777" w:rsidR="00CD7448" w:rsidRDefault="00A81555" w:rsidP="00CD7448">
      <w:pPr>
        <w:keepNext/>
        <w:widowControl w:val="0"/>
        <w:suppressAutoHyphens/>
        <w:spacing w:line="276" w:lineRule="auto"/>
        <w:jc w:val="right"/>
        <w:sectPr w:rsidR="00CD7448" w:rsidSect="00CD74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CD7448">
        <w:br w:type="page"/>
      </w:r>
    </w:p>
    <w:p w14:paraId="0F21761B" w14:textId="3CF39EC1" w:rsidR="00CD7448" w:rsidRDefault="00CD7448" w:rsidP="00CD7448">
      <w:pPr>
        <w:keepNext/>
        <w:widowControl w:val="0"/>
        <w:suppressAutoHyphens/>
        <w:spacing w:line="276" w:lineRule="auto"/>
        <w:jc w:val="right"/>
      </w:pPr>
      <w:bookmarkStart w:id="7" w:name="P502"/>
      <w:bookmarkEnd w:id="7"/>
      <w:r w:rsidRPr="00CD7448">
        <w:lastRenderedPageBreak/>
        <w:t xml:space="preserve"> Приложение № </w:t>
      </w:r>
      <w:r>
        <w:t>3</w:t>
      </w:r>
    </w:p>
    <w:p w14:paraId="11BCB57D" w14:textId="77777777" w:rsidR="00CD7448" w:rsidRDefault="00CD7448" w:rsidP="00CD7448">
      <w:pPr>
        <w:keepNext/>
        <w:widowControl w:val="0"/>
        <w:suppressAutoHyphens/>
        <w:spacing w:line="276" w:lineRule="auto"/>
        <w:jc w:val="right"/>
      </w:pPr>
      <w:r w:rsidRPr="00CD7448">
        <w:t>к Контракту</w:t>
      </w:r>
    </w:p>
    <w:p w14:paraId="0F8B416C" w14:textId="77777777" w:rsidR="00CD7448" w:rsidRPr="00CD7448" w:rsidRDefault="00CD7448" w:rsidP="00CD7448">
      <w:pPr>
        <w:keepNext/>
        <w:widowControl w:val="0"/>
        <w:suppressAutoHyphens/>
        <w:spacing w:line="276" w:lineRule="auto"/>
        <w:jc w:val="right"/>
      </w:pPr>
      <w:r w:rsidRPr="00CD7448">
        <w:t xml:space="preserve"> от «___» ____________ 2026 г. № </w:t>
      </w:r>
      <w:r>
        <w:t>620</w:t>
      </w:r>
      <w:r w:rsidRPr="00CD7448">
        <w:t>/2026</w:t>
      </w:r>
    </w:p>
    <w:p w14:paraId="4E703A5F" w14:textId="6C598ADF" w:rsidR="00CA7E61" w:rsidRPr="00CD7448" w:rsidRDefault="00CA7E61" w:rsidP="00CD7448">
      <w:pPr>
        <w:widowControl w:val="0"/>
        <w:autoSpaceDE w:val="0"/>
        <w:autoSpaceDN w:val="0"/>
        <w:adjustRightInd w:val="0"/>
        <w:spacing w:line="276" w:lineRule="auto"/>
        <w:ind w:left="5387"/>
        <w:jc w:val="right"/>
      </w:pPr>
      <w:r w:rsidRPr="00CD7448">
        <w:t xml:space="preserve"> </w:t>
      </w:r>
    </w:p>
    <w:p w14:paraId="50DC6628" w14:textId="769D0B96" w:rsidR="00CD7448" w:rsidRPr="00147B8B" w:rsidRDefault="00CD7448" w:rsidP="00107D08">
      <w:pPr>
        <w:pStyle w:val="ConsPlusNormal"/>
        <w:jc w:val="center"/>
        <w:rPr>
          <w:rFonts w:ascii="Times New Roman" w:hAnsi="Times New Roman"/>
          <w:b/>
        </w:rPr>
      </w:pPr>
      <w:bookmarkStart w:id="8" w:name="RANGE!A1:FE51"/>
      <w:bookmarkEnd w:id="8"/>
      <w:r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33861A19" wp14:editId="3AA3F066">
                <wp:simplePos x="0" y="0"/>
                <wp:positionH relativeFrom="column">
                  <wp:posOffset>3646727</wp:posOffset>
                </wp:positionH>
                <wp:positionV relativeFrom="paragraph">
                  <wp:posOffset>-1644469</wp:posOffset>
                </wp:positionV>
                <wp:extent cx="3443605" cy="10801985"/>
                <wp:effectExtent l="666750" t="0" r="652145" b="0"/>
                <wp:wrapNone/>
                <wp:docPr id="1" name="Параллелограмм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 rot="1578858">
                          <a:off x="0" y="0"/>
                          <a:ext cx="3443605" cy="10801985"/>
                        </a:xfrm>
                        <a:prstGeom prst="parallelogram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F3F2B8" w14:textId="77777777" w:rsidR="00CD7448" w:rsidRPr="00594052" w:rsidRDefault="00CD7448" w:rsidP="00CD7448">
                            <w:pPr>
                              <w:pStyle w:val="33"/>
                              <w:rPr>
                                <w:color w:val="BFBFBF"/>
                                <w:sz w:val="96"/>
                                <w:szCs w:val="96"/>
                              </w:rPr>
                            </w:pPr>
                            <w:r w:rsidRPr="00594052">
                              <w:rPr>
                                <w:color w:val="BFBFBF"/>
                                <w:sz w:val="96"/>
                                <w:szCs w:val="96"/>
                              </w:rPr>
                              <w:t>О  Б  Р  А  З  Е  Ц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61A1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1" o:spid="_x0000_s1026" type="#_x0000_t7" style="position:absolute;left:0;text-align:left;margin-left:287.15pt;margin-top:-129.5pt;width:271.15pt;height:850.55pt;rotation:1724534fd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" filled="f" stroked="f" strokeweight="1pt">
                <v:textbox style="layout-flow:vertical;mso-layout-flow-alt:bottom-to-top">
                  <w:txbxContent>
                    <w:p w14:paraId="0AF3F2B8" w14:textId="77777777" w:rsidR="00CD7448" w:rsidRPr="00594052" w:rsidRDefault="00CD7448" w:rsidP="00CD7448">
                      <w:pPr>
                        <w:pStyle w:val="33"/>
                        <w:rPr>
                          <w:color w:val="BFBFBF"/>
                          <w:sz w:val="96"/>
                          <w:szCs w:val="96"/>
                        </w:rPr>
                      </w:pPr>
                      <w:r w:rsidRPr="00594052">
                        <w:rPr>
                          <w:color w:val="BFBFBF"/>
                          <w:sz w:val="96"/>
                          <w:szCs w:val="96"/>
                        </w:rPr>
                        <w:t>О  Б  Р  А  З  Е  Ц</w:t>
                      </w:r>
                    </w:p>
                  </w:txbxContent>
                </v:textbox>
              </v:shape>
            </w:pict>
          </mc:Fallback>
        </mc:AlternateContent>
      </w:r>
      <w:r w:rsidRPr="00147B8B">
        <w:rPr>
          <w:rFonts w:ascii="Times New Roman" w:hAnsi="Times New Roman"/>
          <w:b/>
        </w:rPr>
        <w:t>АКТ</w:t>
      </w:r>
    </w:p>
    <w:p w14:paraId="3247E612" w14:textId="77777777" w:rsidR="00CD7448" w:rsidRDefault="00CD7448" w:rsidP="00CD7448">
      <w:pPr>
        <w:suppressAutoHyphens/>
        <w:jc w:val="center"/>
      </w:pPr>
      <w:r w:rsidRPr="00613BE2">
        <w:t xml:space="preserve">приема-передачи Товара </w:t>
      </w:r>
    </w:p>
    <w:p w14:paraId="0B521CB4" w14:textId="77777777" w:rsidR="00CD7448" w:rsidRPr="00147B8B" w:rsidRDefault="00CD7448" w:rsidP="00CD7448">
      <w:pPr>
        <w:suppressAutoHyphens/>
        <w:jc w:val="center"/>
      </w:pPr>
      <w:r w:rsidRPr="00147B8B">
        <w:t>по Контракту от___________</w:t>
      </w:r>
      <w:proofErr w:type="gramStart"/>
      <w:r w:rsidRPr="00147B8B">
        <w:t>№  _</w:t>
      </w:r>
      <w:proofErr w:type="gramEnd"/>
      <w:r w:rsidRPr="00147B8B">
        <w:t>__________</w:t>
      </w:r>
    </w:p>
    <w:p w14:paraId="6823E8E6" w14:textId="77777777" w:rsidR="00CD7448" w:rsidRPr="00147B8B" w:rsidRDefault="00CD7448" w:rsidP="00CD7448">
      <w:pPr>
        <w:suppressAutoHyphens/>
        <w:jc w:val="center"/>
      </w:pPr>
    </w:p>
    <w:p w14:paraId="44AAB2A5" w14:textId="712CB162" w:rsidR="00CD7448" w:rsidRPr="00147B8B" w:rsidRDefault="00CD7448" w:rsidP="00CD7448">
      <w:pPr>
        <w:widowControl w:val="0"/>
        <w:autoSpaceDE w:val="0"/>
        <w:autoSpaceDN w:val="0"/>
        <w:rPr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1730"/>
        <w:gridCol w:w="89"/>
        <w:gridCol w:w="1435"/>
        <w:gridCol w:w="89"/>
        <w:gridCol w:w="2396"/>
        <w:gridCol w:w="2587"/>
        <w:gridCol w:w="2396"/>
        <w:gridCol w:w="89"/>
        <w:gridCol w:w="1435"/>
        <w:gridCol w:w="89"/>
        <w:gridCol w:w="2396"/>
      </w:tblGrid>
      <w:tr w:rsidR="00CD7448" w:rsidRPr="00147B8B" w14:paraId="317B32FD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3943DC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4912F35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70DB6E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642EB08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E3636F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0E8072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06790E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302FB68E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(в ред. Приказов Минфина России от 30.10.2023 № 174н, от 30.09.2024 № 144н)</w:t>
            </w:r>
          </w:p>
        </w:tc>
      </w:tr>
      <w:tr w:rsidR="00CD7448" w:rsidRPr="00147B8B" w14:paraId="7DB99D88" w14:textId="77777777" w:rsidTr="00013427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5E5FDFBC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1F17289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67D9F1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C4C4A6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05D0567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491304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0F4E31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74B01F3B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54DD6E0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D3EE7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670543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2E5B03DE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УТВЕРЖДАЮ</w:t>
            </w:r>
          </w:p>
        </w:tc>
      </w:tr>
      <w:tr w:rsidR="00CD7448" w:rsidRPr="00147B8B" w14:paraId="0DEE11AE" w14:textId="77777777" w:rsidTr="00013427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23AB147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Руководитель заказчика</w:t>
            </w:r>
          </w:p>
          <w:p w14:paraId="753DFB9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5E8C2B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2D81D20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863F6B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DFCBAF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439CC86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0C1063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Руководитель</w:t>
            </w:r>
          </w:p>
          <w:p w14:paraId="38191E7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6B1853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5350FA6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4A336A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475955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178352BE" w14:textId="77777777" w:rsidTr="00013427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128FE1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A906A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B7050D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EDB15B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5DD3DD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4399A11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7C6D13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1560D1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D4115F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4F503D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6A232C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20E00AC1" w14:textId="77777777" w:rsidTr="00013427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2409F0F5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C6DA7B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05C8FB78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0A63DD19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3425CBE5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</w:tcPr>
          <w:p w14:paraId="290BD26E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5948F5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shd w:val="clear" w:color="auto" w:fill="auto"/>
          </w:tcPr>
          <w:p w14:paraId="6F4AE998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7F05DE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</w:tcPr>
          <w:p w14:paraId="4B4E9612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</w:tr>
    </w:tbl>
    <w:p w14:paraId="4E095C43" w14:textId="77777777" w:rsidR="00CD7448" w:rsidRPr="00147B8B" w:rsidRDefault="00CD7448" w:rsidP="00CD7448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1731"/>
        <w:gridCol w:w="89"/>
        <w:gridCol w:w="1435"/>
        <w:gridCol w:w="89"/>
        <w:gridCol w:w="2396"/>
        <w:gridCol w:w="2588"/>
        <w:gridCol w:w="2396"/>
        <w:gridCol w:w="89"/>
        <w:gridCol w:w="1435"/>
        <w:gridCol w:w="89"/>
        <w:gridCol w:w="2396"/>
      </w:tblGrid>
      <w:tr w:rsidR="00CD7448" w:rsidRPr="00147B8B" w14:paraId="256FE734" w14:textId="77777777" w:rsidTr="00013427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5825617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D19C88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12E03B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6D521B5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01EF9C7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053572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842602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538F2F16" w14:textId="77777777" w:rsidTr="00013427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5105755B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5973F820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102DC2F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75C5DAE0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26AC17B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48D5A2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0DC7AB0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FF851B4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4634866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5FDD3B02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52DA048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26ABADC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</w:tbl>
    <w:p w14:paraId="370E3C6E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957"/>
        <w:gridCol w:w="768"/>
        <w:gridCol w:w="765"/>
        <w:gridCol w:w="280"/>
        <w:gridCol w:w="6123"/>
      </w:tblGrid>
      <w:tr w:rsidR="00CD7448" w:rsidRPr="00147B8B" w14:paraId="4392E8D0" w14:textId="77777777" w:rsidTr="00013427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383125D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085C02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629C5ED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b/>
                <w:sz w:val="14"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9AF78D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0317CFF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06E3CA57" w14:textId="77777777" w:rsidTr="00013427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75FA4D7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1E7B30F7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b/>
                <w:sz w:val="14"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7712401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123142F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</w:tbl>
    <w:p w14:paraId="6BD62AB1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1"/>
        <w:gridCol w:w="2487"/>
        <w:gridCol w:w="384"/>
        <w:gridCol w:w="2385"/>
        <w:gridCol w:w="383"/>
        <w:gridCol w:w="765"/>
        <w:gridCol w:w="385"/>
        <w:gridCol w:w="1340"/>
        <w:gridCol w:w="1621"/>
        <w:gridCol w:w="89"/>
        <w:gridCol w:w="1342"/>
      </w:tblGrid>
      <w:tr w:rsidR="00CD7448" w:rsidRPr="00147B8B" w14:paraId="245C7644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1230C64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432927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2AAE4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76DF1E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FE6FA2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B17509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87C2B1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E8EEB7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BEB748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2E2C35A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6D18C7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КОДЫ</w:t>
            </w:r>
          </w:p>
        </w:tc>
      </w:tr>
      <w:tr w:rsidR="00CD7448" w:rsidRPr="00147B8B" w14:paraId="7A451168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31DEC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63D3EF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6A5FB3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8A3A3F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8D5B73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9E257D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B5119B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15555C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1C99A20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E2A92BE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24C7583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0510452</w:t>
            </w:r>
          </w:p>
        </w:tc>
      </w:tr>
      <w:tr w:rsidR="00CD7448" w:rsidRPr="00147B8B" w14:paraId="36EB86F0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6B9B57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D74A69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F271C48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7A74EFE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7324C43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88548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D1EFA0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86AF9F3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B03881E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1899A27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2224E927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4A4649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1B34ED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6E570F7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по Сводному</w:t>
            </w:r>
          </w:p>
          <w:p w14:paraId="6B2B9728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252DB29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FAE70A9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007B84E5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7D113AE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90DC9E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1073A85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по Сводному</w:t>
            </w:r>
          </w:p>
          <w:p w14:paraId="4D5CE279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F6913D8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D2B4824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0CB5C583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DA5E36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0112E8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E329CB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6B1F18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38ABE5D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06BB63EA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466F04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1BDA4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390FE5B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C7A9D9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FC43A2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72F33F9F" w14:textId="77777777" w:rsidTr="00013427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5DF4B51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FD500B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9892486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D4B23C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6A8C0A4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35AFF4E0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78DCB41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F6B86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50CB7E9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3F8287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235D16D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2C847DC8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A520AA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86F2A8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BFDEB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6AD0634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577E8A17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3A6CDB75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71DA2AE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9AE056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4119CD5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2BA402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E3B77BA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5DC5DF2B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7D2BFCE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B913ABA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86B622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405F18C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3104E5F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39B4310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668B1A1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97327DC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1CCE980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D26D7B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62FAB28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1A5205A4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B0F52F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5EE4EC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25116F7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BEAC01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7D7512C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7331AFCA" w14:textId="77777777" w:rsidTr="0001342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57AF136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2886AC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67520A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672376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6C34B3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D28978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949F22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4DABEF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6DD07E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8854AF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C9AA17B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49DA3E1D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431DCD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7F29CC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175EC6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3FB821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2BA6F3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548858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A37D7B2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B5ABC54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2F7B53C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3F0AD0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2A53B6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277E9DE5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48DC5E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DEF552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1A20E7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1118A2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8EEBAD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98373F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303F11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446C8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103B076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59574A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1A9506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52C430AB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F7C143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61F3F8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7D583A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527599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1A4756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D38ED2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BEF9B6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228D5B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39CBD61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F1A068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479768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5BB6CFF6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B8BE8F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75F5B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5607C7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192EAC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C455ABE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083D24C9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F54FF4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AD1809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23ECCC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E423F9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E8F3DA7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63F41125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CB8E2E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BE56E0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BBA6ED6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A3AEA5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13D33AB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0D660E40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542931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612446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5D71C3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61C93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71F48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0BF21A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F7A12F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936D37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75B637C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78044B0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7C0756F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75C8048F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F3D687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1DCA3E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8896BA6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AF3B41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251C38E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2347864F" w14:textId="77777777" w:rsidTr="0001342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1563EA5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52115B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14BFE9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B72447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9B954C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75F573E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46C9EE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618646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0CF7EA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33ACD5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1E397E8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5FE9BE52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9F8552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6E855F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A36F4E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95DBAF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BD9DA3C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F962774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E74907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8D7F54A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5A608546" w14:textId="77777777" w:rsidTr="0001342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2537309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1502B2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B93911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732F69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92B4F7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4D94095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337B75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B81187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29445E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D49888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9068672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05751D49" w14:textId="77777777" w:rsidTr="0001342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3E5C1A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043A4E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E19D4F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00CA1A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5FA3A41E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23DC022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4BFB5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FF642FF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2645BA4F" w14:textId="77777777" w:rsidTr="0001342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8F13B8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985AB3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80662E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80C1BE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97D99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238454A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6B10F0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19AFA8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18AE01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7C3CFB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1E044E8A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</w:tr>
      <w:tr w:rsidR="00CD7448" w:rsidRPr="00147B8B" w14:paraId="10C7BC0B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C0928B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66AC66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294AF8F3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C3D425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526E910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37532853" w14:textId="77777777" w:rsidTr="0001342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5985B26F" w14:textId="3B3D42D4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91B2E41" w14:textId="49FE43C6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2CA5CF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85D323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A5B601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E810C9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7CDFC3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450A1C4" w14:textId="6D3B257C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45ABE5C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845A75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3308460" w14:textId="77777777" w:rsidR="00CD7448" w:rsidRPr="00147B8B" w:rsidRDefault="00CD7448" w:rsidP="00013427">
            <w:pPr>
              <w:wordWrap w:val="0"/>
              <w:jc w:val="center"/>
              <w:rPr>
                <w:rFonts w:ascii="Arial" w:hAnsi="Arial"/>
                <w:sz w:val="14"/>
              </w:rPr>
            </w:pPr>
          </w:p>
        </w:tc>
      </w:tr>
    </w:tbl>
    <w:p w14:paraId="0C3EBCA4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916"/>
        <w:gridCol w:w="3632"/>
        <w:gridCol w:w="3638"/>
        <w:gridCol w:w="3632"/>
      </w:tblGrid>
      <w:tr w:rsidR="00CD7448" w:rsidRPr="00147B8B" w14:paraId="748668F7" w14:textId="77777777" w:rsidTr="00013427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5DD793CD" w14:textId="77777777" w:rsidR="00CD7448" w:rsidRPr="00147B8B" w:rsidRDefault="00CD7448" w:rsidP="00013427">
            <w:pPr>
              <w:wordWrap w:val="0"/>
              <w:rPr>
                <w:sz w:val="14"/>
              </w:rPr>
            </w:pPr>
            <w:r w:rsidRPr="00147B8B">
              <w:rPr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324E1077" w14:textId="77777777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77DA7BC5" w14:textId="02E93B3B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3CB2CE7" w14:textId="77777777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</w:tr>
      <w:tr w:rsidR="00CD7448" w:rsidRPr="00147B8B" w14:paraId="58618EB0" w14:textId="77777777" w:rsidTr="00013427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6375BDC5" w14:textId="77777777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36FE1A17" w14:textId="77777777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4D3BB0EF" w14:textId="28225525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05FF8CBB" w14:textId="0D86147F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7C6957C" w14:textId="77777777" w:rsidR="00CD7448" w:rsidRPr="00147B8B" w:rsidRDefault="00CD7448" w:rsidP="00013427">
            <w:pPr>
              <w:wordWrap w:val="0"/>
              <w:rPr>
                <w:sz w:val="14"/>
              </w:rPr>
            </w:pPr>
          </w:p>
        </w:tc>
      </w:tr>
      <w:tr w:rsidR="00CD7448" w:rsidRPr="00147B8B" w14:paraId="05E582F2" w14:textId="77777777" w:rsidTr="00013427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1ABCB35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9F7EDB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FD25FCA" w14:textId="72B907ED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B1A61E" w14:textId="01700630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E3EAFA8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Сведения о страхователе</w:t>
            </w:r>
          </w:p>
        </w:tc>
      </w:tr>
      <w:tr w:rsidR="00CD7448" w:rsidRPr="00147B8B" w14:paraId="52518FC2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0DD3942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EA6D6C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7496E9" w14:textId="49D467F8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8CE37D7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1A413316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5</w:t>
            </w:r>
          </w:p>
        </w:tc>
      </w:tr>
      <w:tr w:rsidR="00CD7448" w:rsidRPr="00147B8B" w14:paraId="0D6FBD1F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E04EB3B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C10389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B17517" w14:textId="375CB894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E5B06D" w14:textId="1D73B609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0ADFA7F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1EBF2E60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B6FFB8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7CE4D4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F634838" w14:textId="08FC269F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ED676D2" w14:textId="69A139EC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4990E1D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5C0EA419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2E96D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8A1B831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23EF1E" w14:textId="274B244E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991807" w14:textId="08BC9962" w:rsidR="00CD7448" w:rsidRPr="00147B8B" w:rsidRDefault="00107D08" w:rsidP="00013427">
            <w:pPr>
              <w:jc w:val="center"/>
              <w:rPr>
                <w:sz w:val="1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1BE5AE3A" wp14:editId="71BF6F2A">
                      <wp:simplePos x="0" y="0"/>
                      <wp:positionH relativeFrom="column">
                        <wp:posOffset>-3318239</wp:posOffset>
                      </wp:positionH>
                      <wp:positionV relativeFrom="paragraph">
                        <wp:posOffset>-1547252</wp:posOffset>
                      </wp:positionV>
                      <wp:extent cx="5379085" cy="9261321"/>
                      <wp:effectExtent l="38100" t="0" r="0" b="0"/>
                      <wp:wrapNone/>
                      <wp:docPr id="2" name="Параллелограмм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 rot="1578858">
                                <a:off x="0" y="0"/>
                                <a:ext cx="5379085" cy="9261321"/>
                              </a:xfrm>
                              <a:prstGeom prst="parallelogram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431C565" w14:textId="77777777" w:rsidR="00CD7448" w:rsidRPr="00594052" w:rsidRDefault="00CD7448" w:rsidP="00CD7448">
                                  <w:pPr>
                                    <w:pStyle w:val="33"/>
                                    <w:rPr>
                                      <w:color w:val="BFBFBF"/>
                                      <w:sz w:val="96"/>
                                      <w:szCs w:val="96"/>
                                    </w:rPr>
                                  </w:pPr>
                                  <w:r w:rsidRPr="00594052">
                                    <w:rPr>
                                      <w:color w:val="BFBFBF"/>
                                      <w:sz w:val="96"/>
                                      <w:szCs w:val="96"/>
                                    </w:rPr>
                                    <w:t>О  Б  Р  А  З  Е  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5AE3A" id="Параллелограмм 2" o:spid="_x0000_s1027" type="#_x0000_t7" style="position:absolute;left:0;text-align:left;margin-left:-261.3pt;margin-top:-121.85pt;width:423.55pt;height:729.25pt;rotation:1724534fd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" filled="f" stroked="f" strokeweight="1pt">
                      <v:textbox style="layout-flow:vertical;mso-layout-flow-alt:bottom-to-top">
                        <w:txbxContent>
                          <w:p w14:paraId="5431C565" w14:textId="77777777" w:rsidR="00CD7448" w:rsidRPr="00594052" w:rsidRDefault="00CD7448" w:rsidP="00CD7448">
                            <w:pPr>
                              <w:pStyle w:val="33"/>
                              <w:rPr>
                                <w:color w:val="BFBFBF"/>
                                <w:sz w:val="96"/>
                                <w:szCs w:val="96"/>
                              </w:rPr>
                            </w:pPr>
                            <w:r w:rsidRPr="00594052">
                              <w:rPr>
                                <w:color w:val="BFBFBF"/>
                                <w:sz w:val="96"/>
                                <w:szCs w:val="96"/>
                              </w:rPr>
                              <w:t>О  Б  Р  А  З  Е  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C3BC558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06A3497D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8BA38D6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2336D8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FBD2C9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D24C74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9CBB31E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1DAF03D5" w14:textId="77777777" w:rsidTr="00013427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146EDBE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1B67BD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67B613" w14:textId="0F7DB428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4C0A669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DBCC3C5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0A753026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32BCBF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B7FD855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9B12C3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2BB389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01934971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00A4C11B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CC4C8D8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59DDCC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69EBCAA" w14:textId="77777777" w:rsidR="00CD7448" w:rsidRPr="00147B8B" w:rsidRDefault="00CD7448" w:rsidP="0001342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2B8B2A1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2A9A17B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1DD8D83F" w14:textId="77777777" w:rsidTr="0001342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4B90DEFB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0FC7298A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669156B7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70B8A489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68D17D9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</w:tbl>
    <w:p w14:paraId="22EC9878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145"/>
        <w:gridCol w:w="957"/>
        <w:gridCol w:w="1145"/>
        <w:gridCol w:w="957"/>
        <w:gridCol w:w="1147"/>
        <w:gridCol w:w="958"/>
        <w:gridCol w:w="1147"/>
        <w:gridCol w:w="959"/>
        <w:gridCol w:w="1145"/>
        <w:gridCol w:w="957"/>
        <w:gridCol w:w="1148"/>
        <w:gridCol w:w="1152"/>
        <w:gridCol w:w="2001"/>
      </w:tblGrid>
      <w:tr w:rsidR="00CD7448" w:rsidRPr="00147B8B" w14:paraId="450182D4" w14:textId="77777777" w:rsidTr="00013427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69A1F42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4"/>
              </w:rPr>
              <w:br w:type="page"/>
            </w:r>
            <w:r w:rsidRPr="00147B8B">
              <w:rPr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0521789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01BA6D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FDDA26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24AD6C0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C16B53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E33DDC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6D09F8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2C84850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2EF99C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6CEC6C3E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Форма 0510452 с. 2</w:t>
            </w:r>
          </w:p>
        </w:tc>
      </w:tr>
      <w:tr w:rsidR="00CD7448" w:rsidRPr="00147B8B" w14:paraId="349EFDEE" w14:textId="77777777" w:rsidTr="00013427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6604E60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4FA047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668A4C9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2A8B39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CFD876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25418B4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5E8940F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28E2E9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39DBE5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59C73B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1E0EFD7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01F29A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68DE0E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0BFAEE9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68DC352F" w14:textId="77777777" w:rsidTr="00013427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80515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Код</w:t>
            </w:r>
          </w:p>
          <w:p w14:paraId="1FBDC4E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36EE1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59AA7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EDB8E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CD7448" w:rsidRPr="00147B8B" w14:paraId="01499E6D" w14:textId="77777777" w:rsidTr="00013427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2F14B2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DCF36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отправка груза со станции</w:t>
            </w:r>
          </w:p>
          <w:p w14:paraId="0072A74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9877DF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прибытие на место назначения</w:t>
            </w:r>
          </w:p>
          <w:p w14:paraId="6DF7872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07D69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C0B51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EF7FA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9011D2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C777B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7EC66506" w14:textId="77777777" w:rsidTr="00013427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4F6C6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FD823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79F13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281FB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5509F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6B3C5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F5BA2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F2617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93395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0C00F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8E0AA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53C6DD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4F50A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D7398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6463ECE1" w14:textId="77777777" w:rsidTr="00013427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1EA2E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5D086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1955D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FF69A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18432B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9B29B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9B4B8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AC9CC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0692D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3C568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D0BF7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E4D9E6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C1D5E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1375FD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14</w:t>
            </w:r>
          </w:p>
        </w:tc>
      </w:tr>
      <w:tr w:rsidR="00CD7448" w:rsidRPr="00147B8B" w14:paraId="3489F3DC" w14:textId="77777777" w:rsidTr="00013427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835BA9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606021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6547D86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60459C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5B59E7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94996F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CEF8BD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F294B16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E324CD1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B9CA80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9A671E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72C2D7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A97CE3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28CE95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</w:tr>
      <w:tr w:rsidR="00CD7448" w:rsidRPr="00147B8B" w14:paraId="3A22B20C" w14:textId="77777777" w:rsidTr="00013427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B5D0E9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04D41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49B3D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68573D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8B990B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1F18A4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A51CE4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F6384D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7ECCA8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223933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9D442F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1A7D6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6490F8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BE4F89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</w:tbl>
    <w:p w14:paraId="6015385F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057"/>
        <w:gridCol w:w="1046"/>
        <w:gridCol w:w="1339"/>
        <w:gridCol w:w="1242"/>
        <w:gridCol w:w="955"/>
        <w:gridCol w:w="1344"/>
        <w:gridCol w:w="1151"/>
        <w:gridCol w:w="964"/>
        <w:gridCol w:w="960"/>
        <w:gridCol w:w="3046"/>
        <w:gridCol w:w="1718"/>
      </w:tblGrid>
      <w:tr w:rsidR="00CD7448" w:rsidRPr="00147B8B" w14:paraId="16D4304B" w14:textId="77777777" w:rsidTr="00013427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29206F5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5C5BA2A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27D041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5113C5F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E9F8BF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49C99C1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5676B11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2275A8A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6999748E" w14:textId="77777777" w:rsidTr="00013427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54D590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35C583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8B0786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507625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17540DB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E9F70E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5BB7A6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5453A08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7413B9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C98220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435EC21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2548816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1A138B3E" w14:textId="77777777" w:rsidTr="00013427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195C8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Код</w:t>
            </w:r>
          </w:p>
          <w:p w14:paraId="4AFE907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F7EEC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903D2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Вид упаковки</w:t>
            </w:r>
          </w:p>
          <w:p w14:paraId="6487F55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EDBC61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Состояние</w:t>
            </w:r>
          </w:p>
          <w:p w14:paraId="604B8F7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упаковки или тары</w:t>
            </w:r>
          </w:p>
          <w:p w14:paraId="4DCB8EA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2CDFB6" w14:textId="6163F1C0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8EF55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66517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4EF8E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8AF66C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Товары, содержащиеся в упаковке (таре),</w:t>
            </w:r>
          </w:p>
          <w:p w14:paraId="2C067DE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18640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Условия хранения товара</w:t>
            </w:r>
          </w:p>
          <w:p w14:paraId="12C13B7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на складе получателя</w:t>
            </w:r>
          </w:p>
        </w:tc>
      </w:tr>
      <w:tr w:rsidR="00CD7448" w:rsidRPr="00147B8B" w14:paraId="63E19BD0" w14:textId="77777777" w:rsidTr="00013427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AD18DC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391DB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E35598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FB899C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7EFA22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2BD974" w14:textId="49204178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420E9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3642F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B4F47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12A20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DE3CC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CFA45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061F7728" w14:textId="77777777" w:rsidTr="00013427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23697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69180C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05180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977629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0E0E7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A4E2D1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23E1B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96B23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40FE6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6C248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C360D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65BD6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12</w:t>
            </w:r>
          </w:p>
        </w:tc>
      </w:tr>
      <w:tr w:rsidR="00CD7448" w:rsidRPr="00147B8B" w14:paraId="4F0B0DE0" w14:textId="77777777" w:rsidTr="00013427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2AEB23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98B5AA3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20C62E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5FA5F2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6E1E44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98BD92A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16FE85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2EFB20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64C70E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35220D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682EE0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DB45A1" w14:textId="77777777" w:rsidR="00CD7448" w:rsidRPr="00147B8B" w:rsidRDefault="00CD7448" w:rsidP="00013427">
            <w:pPr>
              <w:jc w:val="center"/>
              <w:rPr>
                <w:sz w:val="11"/>
                <w:szCs w:val="11"/>
              </w:rPr>
            </w:pPr>
          </w:p>
        </w:tc>
      </w:tr>
    </w:tbl>
    <w:p w14:paraId="762022CA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2612"/>
        <w:gridCol w:w="210"/>
        <w:gridCol w:w="1580"/>
        <w:gridCol w:w="193"/>
        <w:gridCol w:w="2612"/>
        <w:gridCol w:w="210"/>
        <w:gridCol w:w="2015"/>
        <w:gridCol w:w="210"/>
        <w:gridCol w:w="2725"/>
      </w:tblGrid>
      <w:tr w:rsidR="00CD7448" w:rsidRPr="00147B8B" w14:paraId="454977E7" w14:textId="77777777" w:rsidTr="00013427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9E3861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89CBB3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C6D4B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9DA6E7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BCD38F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B0FB5E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4C2F62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66AF53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04E02C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BCDE7F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5821D0DC" w14:textId="77777777" w:rsidTr="0001342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2E89AC1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29BB9A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B2E50E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AE3675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1006D3E" w14:textId="78726E28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6BA7E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5164F7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3F2972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C9DFC6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3E9B71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5A1F4D73" w14:textId="77777777" w:rsidTr="00013427">
        <w:trPr>
          <w:cantSplit/>
        </w:trPr>
        <w:tc>
          <w:tcPr>
            <w:tcW w:w="2820" w:type="dxa"/>
            <w:shd w:val="clear" w:color="auto" w:fill="auto"/>
          </w:tcPr>
          <w:p w14:paraId="24566A2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2233390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221F99B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shd w:val="clear" w:color="auto" w:fill="auto"/>
          </w:tcPr>
          <w:p w14:paraId="3159931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546DCD3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</w:tcPr>
          <w:p w14:paraId="1366F00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6F14159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08D06C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4A516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7224E3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17311859" w14:textId="77777777" w:rsidTr="0001342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7DEB1AD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F711FF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1E5192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7D03E59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198C5AB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8816F4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897E61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5662E9A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A9A73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67FFD9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75091DF7" w14:textId="77777777" w:rsidTr="00013427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517FDD8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162840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2B6F96F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2FEA7A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E73183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075191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750BE7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FA84BD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671C11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41F531CA" w14:textId="77777777" w:rsidTr="0001342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79CF76A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708C50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67C8DD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3595BB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61FB48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5D51F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C1F6AE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C54A31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6008EC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E724CB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63EF0584" w14:textId="77777777" w:rsidTr="0001342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7683E62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D2142D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00E998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B25E02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7155D3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9A6A68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95074A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E98B13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2D376C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5817EE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2A11B813" w14:textId="77777777" w:rsidTr="00013427">
        <w:trPr>
          <w:cantSplit/>
        </w:trPr>
        <w:tc>
          <w:tcPr>
            <w:tcW w:w="2820" w:type="dxa"/>
            <w:shd w:val="clear" w:color="auto" w:fill="auto"/>
          </w:tcPr>
          <w:p w14:paraId="63B3745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</w:tcPr>
          <w:p w14:paraId="768404B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1B53CF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shd w:val="clear" w:color="auto" w:fill="auto"/>
          </w:tcPr>
          <w:p w14:paraId="60F0A5F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B1C1DE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</w:tcPr>
          <w:p w14:paraId="50B49FC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3C6191B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6201B2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8BF9DA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A10301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64CFA71B" w14:textId="77777777" w:rsidTr="0001342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4CF82F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7DF7A2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35DBD6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7E38CC3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3FF877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FBC0B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11CC49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07AF5AE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D3E4B2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9D5A96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28693C36" w14:textId="77777777" w:rsidTr="00013427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0D4AB1D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59568B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FDDEAC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F8488A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A7BE0A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D678E3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8C88CE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0D181F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073755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</w:tbl>
    <w:p w14:paraId="6837A088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849"/>
        <w:gridCol w:w="1800"/>
        <w:gridCol w:w="669"/>
        <w:gridCol w:w="851"/>
        <w:gridCol w:w="575"/>
        <w:gridCol w:w="775"/>
        <w:gridCol w:w="773"/>
        <w:gridCol w:w="857"/>
        <w:gridCol w:w="856"/>
        <w:gridCol w:w="762"/>
        <w:gridCol w:w="968"/>
        <w:gridCol w:w="957"/>
        <w:gridCol w:w="1163"/>
        <w:gridCol w:w="862"/>
        <w:gridCol w:w="658"/>
        <w:gridCol w:w="776"/>
        <w:gridCol w:w="773"/>
      </w:tblGrid>
      <w:tr w:rsidR="00CD7448" w:rsidRPr="00147B8B" w14:paraId="02D509FF" w14:textId="77777777" w:rsidTr="00013427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3916751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2D9704F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5A5689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05AB51C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86D647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7B2DD0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3D716A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D8E250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12FFF4B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961DA7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A0677C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352E96E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76065A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2827841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0F024AF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602571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6E5E3088" w14:textId="77777777" w:rsidTr="00013427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41ED24E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1AE4EC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5711C98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606CABE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40B02A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757081D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831635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9BD5C8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09338A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AF12C7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142D9B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CA74C9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933555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515EB65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984F99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3D692B7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06B4705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34738E3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  <w:tr w:rsidR="00CD7448" w:rsidRPr="00147B8B" w14:paraId="2E03B3A0" w14:textId="77777777" w:rsidTr="00013427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78C9F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8EC9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C9FB6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proofErr w:type="spellStart"/>
            <w:r w:rsidRPr="00147B8B">
              <w:rPr>
                <w:sz w:val="11"/>
                <w:szCs w:val="11"/>
              </w:rPr>
              <w:t>Отклоне</w:t>
            </w:r>
            <w:proofErr w:type="spellEnd"/>
            <w:r w:rsidRPr="00147B8B">
              <w:rPr>
                <w:sz w:val="11"/>
                <w:szCs w:val="11"/>
              </w:rPr>
              <w:t>-</w:t>
            </w:r>
          </w:p>
          <w:p w14:paraId="53BDA8D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proofErr w:type="spellStart"/>
            <w:r w:rsidRPr="00147B8B">
              <w:rPr>
                <w:sz w:val="11"/>
                <w:szCs w:val="11"/>
              </w:rPr>
              <w:t>ние</w:t>
            </w:r>
            <w:proofErr w:type="spellEnd"/>
            <w:r w:rsidRPr="00147B8B">
              <w:rPr>
                <w:sz w:val="11"/>
                <w:szCs w:val="11"/>
              </w:rPr>
              <w:t xml:space="preserve"> по количеству (объему)</w:t>
            </w:r>
          </w:p>
        </w:tc>
      </w:tr>
      <w:tr w:rsidR="00CD7448" w:rsidRPr="00147B8B" w14:paraId="58439BEC" w14:textId="77777777" w:rsidTr="00013427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0EC15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Код</w:t>
            </w:r>
          </w:p>
          <w:p w14:paraId="541BF3A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5E5D3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Код товара/</w:t>
            </w:r>
          </w:p>
          <w:p w14:paraId="722A551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0EBB2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Наименование товара</w:t>
            </w:r>
          </w:p>
          <w:p w14:paraId="192EADB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CC456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8FC2D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33331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3C943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цена</w:t>
            </w:r>
          </w:p>
          <w:p w14:paraId="710EA9B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(тариф)</w:t>
            </w:r>
          </w:p>
          <w:p w14:paraId="5A90CF7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7475F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стоимость товаров</w:t>
            </w:r>
          </w:p>
          <w:p w14:paraId="0EDEDEE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(работ, услуг),</w:t>
            </w:r>
          </w:p>
          <w:p w14:paraId="171ADB2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5731B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81B0BF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A5DF5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74D3D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регистрационный номер декларации</w:t>
            </w:r>
          </w:p>
          <w:p w14:paraId="7AEF6F1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на товары/</w:t>
            </w:r>
          </w:p>
          <w:p w14:paraId="4E84B8B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AF20B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86FD5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B121C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 w:rsidRPr="00147B8B">
              <w:rPr>
                <w:sz w:val="11"/>
                <w:szCs w:val="11"/>
              </w:rPr>
              <w:t>соответству</w:t>
            </w:r>
            <w:proofErr w:type="spellEnd"/>
            <w:r w:rsidRPr="00147B8B">
              <w:rPr>
                <w:sz w:val="11"/>
                <w:szCs w:val="11"/>
              </w:rPr>
              <w:t>-</w:t>
            </w:r>
          </w:p>
          <w:p w14:paraId="0C68E9B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proofErr w:type="spellStart"/>
            <w:r w:rsidRPr="00147B8B">
              <w:rPr>
                <w:sz w:val="11"/>
                <w:szCs w:val="11"/>
              </w:rPr>
              <w:t>ющие</w:t>
            </w:r>
            <w:proofErr w:type="spellEnd"/>
            <w:r w:rsidRPr="00147B8B">
              <w:rPr>
                <w:sz w:val="11"/>
                <w:szCs w:val="11"/>
              </w:rPr>
              <w:t xml:space="preserve">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D9F97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0594DADF" w14:textId="77777777" w:rsidTr="00013427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4C1A33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9E95A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5E0BF8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2061E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59B0D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краткое</w:t>
            </w:r>
          </w:p>
          <w:p w14:paraId="26E1151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proofErr w:type="spellStart"/>
            <w:r w:rsidRPr="00147B8B">
              <w:rPr>
                <w:sz w:val="11"/>
                <w:szCs w:val="11"/>
              </w:rPr>
              <w:t>наиме</w:t>
            </w:r>
            <w:proofErr w:type="spellEnd"/>
            <w:r w:rsidRPr="00147B8B">
              <w:rPr>
                <w:sz w:val="11"/>
                <w:szCs w:val="11"/>
              </w:rPr>
              <w:t>-</w:t>
            </w:r>
          </w:p>
          <w:p w14:paraId="23F32B6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proofErr w:type="spellStart"/>
            <w:r w:rsidRPr="00147B8B">
              <w:rPr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D43D7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48046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условное обозначение</w:t>
            </w:r>
          </w:p>
          <w:p w14:paraId="5CDCF5D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(</w:t>
            </w:r>
            <w:proofErr w:type="spellStart"/>
            <w:r w:rsidRPr="00147B8B">
              <w:rPr>
                <w:sz w:val="11"/>
                <w:szCs w:val="11"/>
              </w:rPr>
              <w:t>националь</w:t>
            </w:r>
            <w:proofErr w:type="spellEnd"/>
            <w:r w:rsidRPr="00147B8B">
              <w:rPr>
                <w:sz w:val="11"/>
                <w:szCs w:val="11"/>
              </w:rPr>
              <w:t>-</w:t>
            </w:r>
          </w:p>
          <w:p w14:paraId="23D156C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proofErr w:type="spellStart"/>
            <w:r w:rsidRPr="00147B8B">
              <w:rPr>
                <w:sz w:val="11"/>
                <w:szCs w:val="11"/>
              </w:rPr>
              <w:t>ное</w:t>
            </w:r>
            <w:proofErr w:type="spellEnd"/>
            <w:r w:rsidRPr="00147B8B">
              <w:rPr>
                <w:sz w:val="11"/>
                <w:szCs w:val="11"/>
              </w:rPr>
              <w:t>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FB30A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F85D25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BE2B6A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872D1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3D8C8A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979D7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7FD6F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6760B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F5CD9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0DD829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E76ED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56731FD2" w14:textId="77777777" w:rsidTr="00013427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A9D54A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0C695D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D6F31E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DDA016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746C6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6FE77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107D1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9C2E6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ADFF9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32FE3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4FBDB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2E6D6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C28B4F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B2E40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9E3F11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8A59AF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436967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D37884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18</w:t>
            </w:r>
          </w:p>
        </w:tc>
      </w:tr>
      <w:tr w:rsidR="00CD7448" w:rsidRPr="00147B8B" w14:paraId="5CF83F90" w14:textId="77777777" w:rsidTr="00013427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9989F0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19539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A89A5A" w14:textId="77777777" w:rsidR="00CD7448" w:rsidRPr="00147B8B" w:rsidRDefault="00CD7448" w:rsidP="00013427">
            <w:pPr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36480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1756259" w14:textId="77777777" w:rsidR="00CD7448" w:rsidRPr="00147B8B" w:rsidRDefault="00CD7448" w:rsidP="00013427">
            <w:pPr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F4AC03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BC7CD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0EC1F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C33E37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AB2C8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AD8AD3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78B20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251803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B1A6F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5FF11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0B07CC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B0E44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632FBF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</w:tr>
      <w:tr w:rsidR="00CD7448" w:rsidRPr="00147B8B" w14:paraId="332129AB" w14:textId="77777777" w:rsidTr="00013427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AB708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0980A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995FAF" w14:textId="77777777" w:rsidR="00CD7448" w:rsidRPr="00147B8B" w:rsidRDefault="00CD7448" w:rsidP="00013427">
            <w:pPr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FF88E5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78C026" w14:textId="77777777" w:rsidR="00CD7448" w:rsidRPr="00147B8B" w:rsidRDefault="00CD7448" w:rsidP="00013427">
            <w:pPr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703C10" w14:textId="77777777" w:rsidR="00CD7448" w:rsidRPr="00147B8B" w:rsidRDefault="00CD7448" w:rsidP="00013427">
            <w:pPr>
              <w:jc w:val="center"/>
              <w:rPr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BCE583" w14:textId="77777777" w:rsidR="00CD7448" w:rsidRPr="00147B8B" w:rsidRDefault="00CD7448" w:rsidP="00013427">
            <w:pPr>
              <w:jc w:val="center"/>
              <w:rPr>
                <w:sz w:val="11"/>
                <w:szCs w:val="11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BDB92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67573A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2E276A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EECC3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81D5B3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941CCE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C5FD93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41E195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BF9F6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F525EF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16115CC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</w:tr>
      <w:tr w:rsidR="00CD7448" w:rsidRPr="00147B8B" w14:paraId="3924824A" w14:textId="77777777" w:rsidTr="00013427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A4843C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15C63F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07493B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3538CC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74D6C9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04BA7B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16DCD3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C6626C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EB30F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C2007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F98D0C9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8E9D03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E2A6EC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CE9B23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C660E9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24A9C4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35B5A7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2A96F6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  <w:highlight w:val="yellow"/>
              </w:rPr>
            </w:pPr>
          </w:p>
        </w:tc>
      </w:tr>
      <w:tr w:rsidR="00CD7448" w:rsidRPr="00147B8B" w14:paraId="6FD11BC3" w14:textId="77777777" w:rsidTr="00013427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48A7149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CCEEA0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38F51FAE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2ECD29D5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FCA9F2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6B478B2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2B25307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E27F0C2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D4C2BA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E34669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B50610F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5A84ABF" w14:textId="77777777" w:rsidR="00CD7448" w:rsidRPr="00147B8B" w:rsidRDefault="00CD7448" w:rsidP="00013427">
            <w:pPr>
              <w:wordWrap w:val="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4487A7A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B8F3BD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0F67BD1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3AF8F870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C5FAFBC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DE5B156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</w:p>
        </w:tc>
      </w:tr>
    </w:tbl>
    <w:p w14:paraId="4422FADB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385"/>
        <w:gridCol w:w="467"/>
        <w:gridCol w:w="393"/>
        <w:gridCol w:w="860"/>
        <w:gridCol w:w="860"/>
        <w:gridCol w:w="69"/>
        <w:gridCol w:w="772"/>
        <w:gridCol w:w="19"/>
        <w:gridCol w:w="860"/>
        <w:gridCol w:w="79"/>
        <w:gridCol w:w="772"/>
        <w:gridCol w:w="9"/>
        <w:gridCol w:w="860"/>
        <w:gridCol w:w="89"/>
        <w:gridCol w:w="772"/>
        <w:gridCol w:w="860"/>
        <w:gridCol w:w="98"/>
        <w:gridCol w:w="762"/>
        <w:gridCol w:w="10"/>
        <w:gridCol w:w="850"/>
        <w:gridCol w:w="108"/>
        <w:gridCol w:w="668"/>
        <w:gridCol w:w="84"/>
        <w:gridCol w:w="770"/>
        <w:gridCol w:w="90"/>
        <w:gridCol w:w="860"/>
        <w:gridCol w:w="588"/>
        <w:gridCol w:w="257"/>
        <w:gridCol w:w="800"/>
        <w:gridCol w:w="852"/>
      </w:tblGrid>
      <w:tr w:rsidR="00CD7448" w:rsidRPr="00147B8B" w14:paraId="54790830" w14:textId="77777777" w:rsidTr="00013427">
        <w:trPr>
          <w:cantSplit/>
        </w:trPr>
        <w:tc>
          <w:tcPr>
            <w:tcW w:w="6012" w:type="dxa"/>
            <w:gridSpan w:val="12"/>
            <w:shd w:val="clear" w:color="auto" w:fill="auto"/>
            <w:vAlign w:val="bottom"/>
          </w:tcPr>
          <w:p w14:paraId="0CFE7682" w14:textId="5215D513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19150FA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5805420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5CC28BF0" w14:textId="09DE7ED4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gridSpan w:val="2"/>
            <w:shd w:val="clear" w:color="auto" w:fill="auto"/>
            <w:vAlign w:val="bottom"/>
          </w:tcPr>
          <w:p w14:paraId="2E7F530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65A0E90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668" w:type="dxa"/>
            <w:shd w:val="clear" w:color="auto" w:fill="auto"/>
            <w:vAlign w:val="bottom"/>
          </w:tcPr>
          <w:p w14:paraId="691918F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gridSpan w:val="2"/>
            <w:shd w:val="clear" w:color="auto" w:fill="auto"/>
            <w:vAlign w:val="bottom"/>
          </w:tcPr>
          <w:p w14:paraId="02E0CBD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538" w:type="dxa"/>
            <w:gridSpan w:val="3"/>
            <w:shd w:val="clear" w:color="auto" w:fill="auto"/>
            <w:vAlign w:val="bottom"/>
          </w:tcPr>
          <w:p w14:paraId="04F91C2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57" w:type="dxa"/>
            <w:gridSpan w:val="2"/>
            <w:shd w:val="clear" w:color="auto" w:fill="auto"/>
            <w:vAlign w:val="bottom"/>
          </w:tcPr>
          <w:p w14:paraId="63BAA3B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A28A61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727DDA5E" w14:textId="77777777" w:rsidTr="00013427">
        <w:trPr>
          <w:cantSplit/>
          <w:trHeight w:val="83"/>
        </w:trPr>
        <w:tc>
          <w:tcPr>
            <w:tcW w:w="476" w:type="dxa"/>
            <w:shd w:val="clear" w:color="auto" w:fill="auto"/>
            <w:vAlign w:val="bottom"/>
          </w:tcPr>
          <w:p w14:paraId="423C03F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bottom"/>
          </w:tcPr>
          <w:p w14:paraId="1371BFA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182" w:type="dxa"/>
            <w:gridSpan w:val="4"/>
            <w:shd w:val="clear" w:color="auto" w:fill="auto"/>
            <w:vAlign w:val="bottom"/>
          </w:tcPr>
          <w:p w14:paraId="0DD1383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2E675135" w14:textId="5ED56493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4CA317F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27DA99E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084DDCA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2E15AD1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109DD8FF" w14:textId="7A3DEDB5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gridSpan w:val="2"/>
            <w:shd w:val="clear" w:color="auto" w:fill="auto"/>
            <w:vAlign w:val="bottom"/>
          </w:tcPr>
          <w:p w14:paraId="129A645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4809005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668" w:type="dxa"/>
            <w:shd w:val="clear" w:color="auto" w:fill="auto"/>
            <w:vAlign w:val="bottom"/>
          </w:tcPr>
          <w:p w14:paraId="1C5E675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gridSpan w:val="2"/>
            <w:shd w:val="clear" w:color="auto" w:fill="auto"/>
            <w:vAlign w:val="bottom"/>
          </w:tcPr>
          <w:p w14:paraId="6CB0343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538" w:type="dxa"/>
            <w:gridSpan w:val="3"/>
            <w:shd w:val="clear" w:color="auto" w:fill="auto"/>
            <w:vAlign w:val="bottom"/>
          </w:tcPr>
          <w:p w14:paraId="3ED1507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57" w:type="dxa"/>
            <w:gridSpan w:val="2"/>
            <w:shd w:val="clear" w:color="auto" w:fill="auto"/>
            <w:vAlign w:val="bottom"/>
          </w:tcPr>
          <w:p w14:paraId="7F07ED1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E20919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6ED16E6D" w14:textId="77777777" w:rsidTr="00013427">
        <w:trPr>
          <w:cantSplit/>
        </w:trPr>
        <w:tc>
          <w:tcPr>
            <w:tcW w:w="47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2F2EE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Код</w:t>
            </w:r>
          </w:p>
          <w:p w14:paraId="6A26226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lastRenderedPageBreak/>
              <w:t>строки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030A9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lastRenderedPageBreak/>
              <w:t>Код товара/</w:t>
            </w:r>
          </w:p>
          <w:p w14:paraId="13B9DA5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lastRenderedPageBreak/>
              <w:t>работ, услуг</w:t>
            </w:r>
          </w:p>
        </w:tc>
        <w:tc>
          <w:tcPr>
            <w:tcW w:w="2182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BF8DCE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lastRenderedPageBreak/>
              <w:t xml:space="preserve">Наименование товара (описание </w:t>
            </w:r>
            <w:r w:rsidRPr="00147B8B">
              <w:rPr>
                <w:sz w:val="11"/>
                <w:szCs w:val="11"/>
              </w:rPr>
              <w:lastRenderedPageBreak/>
              <w:t>выполненных работ, оказанных услуг)</w:t>
            </w:r>
          </w:p>
        </w:tc>
        <w:tc>
          <w:tcPr>
            <w:tcW w:w="1730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400380" w14:textId="6E33F6C1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lastRenderedPageBreak/>
              <w:t xml:space="preserve">Всего отклонений по количеству и </w:t>
            </w:r>
            <w:r w:rsidRPr="00147B8B">
              <w:rPr>
                <w:sz w:val="11"/>
                <w:szCs w:val="11"/>
              </w:rPr>
              <w:lastRenderedPageBreak/>
              <w:t>качеству</w:t>
            </w:r>
          </w:p>
        </w:tc>
        <w:tc>
          <w:tcPr>
            <w:tcW w:w="3460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D3476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lastRenderedPageBreak/>
              <w:t>В том числе отклонения по количеству</w:t>
            </w:r>
          </w:p>
        </w:tc>
        <w:tc>
          <w:tcPr>
            <w:tcW w:w="6698" w:type="dxa"/>
            <w:gridSpan w:val="1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67F93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 том числе отклонения по качеству</w:t>
            </w:r>
          </w:p>
        </w:tc>
      </w:tr>
      <w:tr w:rsidR="00CD7448" w:rsidRPr="00147B8B" w14:paraId="4E2B68D7" w14:textId="77777777" w:rsidTr="00013427">
        <w:trPr>
          <w:cantSplit/>
        </w:trPr>
        <w:tc>
          <w:tcPr>
            <w:tcW w:w="47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386408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679C9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182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1F03E2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730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8E29F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730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EC433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недостача</w:t>
            </w:r>
          </w:p>
        </w:tc>
        <w:tc>
          <w:tcPr>
            <w:tcW w:w="1730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DA889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излишки</w:t>
            </w:r>
          </w:p>
        </w:tc>
        <w:tc>
          <w:tcPr>
            <w:tcW w:w="1730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4B5ED6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брак и бой</w:t>
            </w:r>
          </w:p>
        </w:tc>
        <w:tc>
          <w:tcPr>
            <w:tcW w:w="1522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607FC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38" w:type="dxa"/>
            <w:gridSpan w:val="3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11B69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регистрационный номер декларации на товары/</w:t>
            </w:r>
          </w:p>
          <w:p w14:paraId="4197013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регистрационный номер партии товара, подлежащего прослеживаемости,</w:t>
            </w:r>
          </w:p>
          <w:p w14:paraId="5916A1E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не соответствующий номеру, заявленному</w:t>
            </w:r>
          </w:p>
          <w:p w14:paraId="544EE01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в перевозочных</w:t>
            </w:r>
          </w:p>
          <w:p w14:paraId="70F851E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документах</w:t>
            </w:r>
          </w:p>
        </w:tc>
        <w:tc>
          <w:tcPr>
            <w:tcW w:w="1057" w:type="dxa"/>
            <w:gridSpan w:val="2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16C2DC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51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E24A06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прочее</w:t>
            </w:r>
          </w:p>
        </w:tc>
      </w:tr>
      <w:tr w:rsidR="00CD7448" w:rsidRPr="00147B8B" w14:paraId="4D7282A7" w14:textId="77777777" w:rsidTr="00013427">
        <w:trPr>
          <w:cantSplit/>
        </w:trPr>
        <w:tc>
          <w:tcPr>
            <w:tcW w:w="47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61CD0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0310E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182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D6BA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08B74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количество (объем)</w:t>
            </w:r>
          </w:p>
        </w:tc>
        <w:tc>
          <w:tcPr>
            <w:tcW w:w="958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6CA43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7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E4C85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количество</w:t>
            </w:r>
          </w:p>
        </w:tc>
        <w:tc>
          <w:tcPr>
            <w:tcW w:w="958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FE797B1" w14:textId="0DCD9663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стоимость товаров, с НДС</w:t>
            </w:r>
          </w:p>
        </w:tc>
        <w:tc>
          <w:tcPr>
            <w:tcW w:w="77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B3172D" w14:textId="38429A50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количество</w:t>
            </w:r>
          </w:p>
        </w:tc>
        <w:tc>
          <w:tcPr>
            <w:tcW w:w="95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B8CE3D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стоимость товаров, с НДС</w:t>
            </w:r>
          </w:p>
        </w:tc>
        <w:tc>
          <w:tcPr>
            <w:tcW w:w="7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0D049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количество (объем)</w:t>
            </w:r>
          </w:p>
        </w:tc>
        <w:tc>
          <w:tcPr>
            <w:tcW w:w="95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77220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6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6221D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цифровой код</w:t>
            </w:r>
          </w:p>
        </w:tc>
        <w:tc>
          <w:tcPr>
            <w:tcW w:w="854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B91C2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 xml:space="preserve">краткое </w:t>
            </w:r>
            <w:proofErr w:type="spellStart"/>
            <w:r w:rsidRPr="00147B8B">
              <w:rPr>
                <w:sz w:val="11"/>
                <w:szCs w:val="11"/>
              </w:rPr>
              <w:t>наиме</w:t>
            </w:r>
            <w:proofErr w:type="spellEnd"/>
            <w:r w:rsidRPr="00147B8B">
              <w:rPr>
                <w:sz w:val="11"/>
                <w:szCs w:val="11"/>
              </w:rPr>
              <w:t>-</w:t>
            </w:r>
          </w:p>
          <w:p w14:paraId="457914D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proofErr w:type="spellStart"/>
            <w:r w:rsidRPr="00147B8B">
              <w:rPr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38" w:type="dxa"/>
            <w:gridSpan w:val="3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120BFA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57" w:type="dxa"/>
            <w:gridSpan w:val="2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64BA0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40F13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58C43FF2" w14:textId="77777777" w:rsidTr="00013427">
        <w:trPr>
          <w:cantSplit/>
        </w:trPr>
        <w:tc>
          <w:tcPr>
            <w:tcW w:w="4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0B18E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</w:t>
            </w:r>
          </w:p>
        </w:tc>
        <w:tc>
          <w:tcPr>
            <w:tcW w:w="852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C8619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2</w:t>
            </w:r>
          </w:p>
        </w:tc>
        <w:tc>
          <w:tcPr>
            <w:tcW w:w="2182" w:type="dxa"/>
            <w:gridSpan w:val="4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55A73E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3</w:t>
            </w:r>
          </w:p>
        </w:tc>
        <w:tc>
          <w:tcPr>
            <w:tcW w:w="772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FDBBE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4</w:t>
            </w:r>
          </w:p>
        </w:tc>
        <w:tc>
          <w:tcPr>
            <w:tcW w:w="958" w:type="dxa"/>
            <w:gridSpan w:val="3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41D961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5</w:t>
            </w:r>
          </w:p>
        </w:tc>
        <w:tc>
          <w:tcPr>
            <w:tcW w:w="772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137A5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6</w:t>
            </w:r>
          </w:p>
        </w:tc>
        <w:tc>
          <w:tcPr>
            <w:tcW w:w="958" w:type="dxa"/>
            <w:gridSpan w:val="3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487BB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7</w:t>
            </w:r>
          </w:p>
        </w:tc>
        <w:tc>
          <w:tcPr>
            <w:tcW w:w="772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BE48B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8</w:t>
            </w:r>
          </w:p>
        </w:tc>
        <w:tc>
          <w:tcPr>
            <w:tcW w:w="958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F7468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9</w:t>
            </w:r>
          </w:p>
        </w:tc>
        <w:tc>
          <w:tcPr>
            <w:tcW w:w="772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58900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10</w:t>
            </w:r>
          </w:p>
        </w:tc>
        <w:tc>
          <w:tcPr>
            <w:tcW w:w="958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9AACE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11</w:t>
            </w:r>
          </w:p>
        </w:tc>
        <w:tc>
          <w:tcPr>
            <w:tcW w:w="66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E892A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12</w:t>
            </w:r>
          </w:p>
        </w:tc>
        <w:tc>
          <w:tcPr>
            <w:tcW w:w="854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F4FF8D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13</w:t>
            </w:r>
          </w:p>
        </w:tc>
        <w:tc>
          <w:tcPr>
            <w:tcW w:w="1538" w:type="dxa"/>
            <w:gridSpan w:val="3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A0A7C4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14</w:t>
            </w:r>
          </w:p>
        </w:tc>
        <w:tc>
          <w:tcPr>
            <w:tcW w:w="1057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4F0C9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15</w:t>
            </w:r>
          </w:p>
        </w:tc>
        <w:tc>
          <w:tcPr>
            <w:tcW w:w="851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A37B7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1"/>
                <w:szCs w:val="11"/>
              </w:rPr>
              <w:t>16</w:t>
            </w:r>
          </w:p>
        </w:tc>
      </w:tr>
      <w:tr w:rsidR="00CD7448" w:rsidRPr="00147B8B" w14:paraId="5DF6EC1E" w14:textId="77777777" w:rsidTr="00013427">
        <w:trPr>
          <w:cantSplit/>
        </w:trPr>
        <w:tc>
          <w:tcPr>
            <w:tcW w:w="4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BD61E3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2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0516AF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182" w:type="dxa"/>
            <w:gridSpan w:val="4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E81308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D2F06E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Итого</w:t>
            </w:r>
          </w:p>
        </w:tc>
        <w:tc>
          <w:tcPr>
            <w:tcW w:w="958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0299D2D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7F6A1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Итого</w:t>
            </w:r>
          </w:p>
        </w:tc>
        <w:tc>
          <w:tcPr>
            <w:tcW w:w="958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E16BF2A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9B0944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Итого</w:t>
            </w:r>
          </w:p>
        </w:tc>
        <w:tc>
          <w:tcPr>
            <w:tcW w:w="958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63683AC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46649A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Итого</w:t>
            </w:r>
          </w:p>
        </w:tc>
        <w:tc>
          <w:tcPr>
            <w:tcW w:w="958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3257D23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66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03E9B4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CD6EA0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538" w:type="dxa"/>
            <w:gridSpan w:val="3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BDDBB9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57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4730B1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7D4CC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4EC73F73" w14:textId="77777777" w:rsidTr="00013427">
        <w:trPr>
          <w:cantSplit/>
          <w:trHeight w:val="83"/>
        </w:trPr>
        <w:tc>
          <w:tcPr>
            <w:tcW w:w="476" w:type="dxa"/>
            <w:shd w:val="clear" w:color="auto" w:fill="auto"/>
            <w:vAlign w:val="bottom"/>
          </w:tcPr>
          <w:p w14:paraId="64CD30D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bottom"/>
          </w:tcPr>
          <w:p w14:paraId="2ED757D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182" w:type="dxa"/>
            <w:gridSpan w:val="4"/>
            <w:shd w:val="clear" w:color="auto" w:fill="auto"/>
            <w:vAlign w:val="bottom"/>
          </w:tcPr>
          <w:p w14:paraId="16517B4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4EF2C75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52D5C35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6DB4F5E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524A18A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7F9F821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254DE57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72" w:type="dxa"/>
            <w:gridSpan w:val="2"/>
            <w:shd w:val="clear" w:color="auto" w:fill="auto"/>
            <w:vAlign w:val="bottom"/>
          </w:tcPr>
          <w:p w14:paraId="3869336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36E5546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668" w:type="dxa"/>
            <w:shd w:val="clear" w:color="auto" w:fill="auto"/>
            <w:vAlign w:val="bottom"/>
          </w:tcPr>
          <w:p w14:paraId="16E3BB6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4" w:type="dxa"/>
            <w:gridSpan w:val="2"/>
            <w:shd w:val="clear" w:color="auto" w:fill="auto"/>
            <w:vAlign w:val="bottom"/>
          </w:tcPr>
          <w:p w14:paraId="399A0D6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538" w:type="dxa"/>
            <w:gridSpan w:val="3"/>
            <w:shd w:val="clear" w:color="auto" w:fill="auto"/>
            <w:vAlign w:val="bottom"/>
          </w:tcPr>
          <w:p w14:paraId="6601FDB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57" w:type="dxa"/>
            <w:gridSpan w:val="2"/>
            <w:shd w:val="clear" w:color="auto" w:fill="auto"/>
            <w:vAlign w:val="bottom"/>
          </w:tcPr>
          <w:p w14:paraId="756F3DA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79C35C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22173193" w14:textId="77777777" w:rsidTr="00013427">
        <w:trPr>
          <w:cantSplit/>
        </w:trPr>
        <w:tc>
          <w:tcPr>
            <w:tcW w:w="3441" w:type="dxa"/>
            <w:gridSpan w:val="6"/>
            <w:shd w:val="clear" w:color="auto" w:fill="auto"/>
            <w:vAlign w:val="bottom"/>
          </w:tcPr>
          <w:p w14:paraId="4CD9EECD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br w:type="page"/>
            </w:r>
            <w:r w:rsidRPr="00147B8B">
              <w:rPr>
                <w:rFonts w:ascii="Arial" w:hAnsi="Arial"/>
                <w:b/>
                <w:sz w:val="13"/>
                <w:szCs w:val="13"/>
              </w:rPr>
              <w:t>6.  Сведения о строительно-монтажных работах &lt;*&gt;</w:t>
            </w: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FAB080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F5F374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42D77C20" w14:textId="4C0ADC4F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FC1A45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22CAEA8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D945B7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F84D77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649D84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19FAE78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991B1D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5603F9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0875B1A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262CDC96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Форма 0510452 с. 3</w:t>
            </w:r>
          </w:p>
        </w:tc>
      </w:tr>
      <w:tr w:rsidR="00CD7448" w:rsidRPr="00147B8B" w14:paraId="113E08D2" w14:textId="77777777" w:rsidTr="00013427">
        <w:trPr>
          <w:cantSplit/>
        </w:trPr>
        <w:tc>
          <w:tcPr>
            <w:tcW w:w="861" w:type="dxa"/>
            <w:gridSpan w:val="2"/>
            <w:shd w:val="clear" w:color="auto" w:fill="auto"/>
            <w:vAlign w:val="bottom"/>
          </w:tcPr>
          <w:p w14:paraId="6ED5880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0D0542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3392D5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38C4B6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1835732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58E821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7229D87" w14:textId="6EF05899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6021BB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79EDDC8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531DE7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55314B2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5F1C3C8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94A02F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75FCED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18EC82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5DA2376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3334F23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3F091FAE" w14:textId="77777777" w:rsidTr="00013427">
        <w:trPr>
          <w:cantSplit/>
        </w:trPr>
        <w:tc>
          <w:tcPr>
            <w:tcW w:w="2581" w:type="dxa"/>
            <w:gridSpan w:val="5"/>
            <w:shd w:val="clear" w:color="auto" w:fill="auto"/>
            <w:vAlign w:val="bottom"/>
          </w:tcPr>
          <w:p w14:paraId="13E52108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830E0F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6633FC6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367325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902360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4DF73E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B6E11B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8AAD7D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2D2874E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419BB8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6A3BFC5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A4B73D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BA7AC5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4A8C3A8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00AE6FF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3CF59EE4" w14:textId="77777777" w:rsidTr="00013427">
        <w:trPr>
          <w:cantSplit/>
        </w:trPr>
        <w:tc>
          <w:tcPr>
            <w:tcW w:w="861" w:type="dxa"/>
            <w:gridSpan w:val="2"/>
            <w:shd w:val="clear" w:color="auto" w:fill="auto"/>
            <w:vAlign w:val="bottom"/>
          </w:tcPr>
          <w:p w14:paraId="5C1139B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BE00F2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DB3083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84E074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447A3A1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0132B2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1A6BEDE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992BC9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D59C87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86D693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686AE60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6806B1F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63E554D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6FF5E58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774135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4B169E3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3DC1556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6686C89C" w14:textId="77777777" w:rsidTr="00013427">
        <w:trPr>
          <w:cantSplit/>
        </w:trPr>
        <w:tc>
          <w:tcPr>
            <w:tcW w:w="861" w:type="dxa"/>
            <w:gridSpan w:val="2"/>
            <w:shd w:val="clear" w:color="auto" w:fill="auto"/>
            <w:vAlign w:val="bottom"/>
          </w:tcPr>
          <w:p w14:paraId="35DD683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9F3181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DEEE5B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0F0923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08276E2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BB8A96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26479DD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47F67F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6C482A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BD4967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259DE2C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3511839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7BF24AD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92EE8A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7A0764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21E68EA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24FBAF7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</w:tbl>
    <w:p w14:paraId="5BCAEFD9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3"/>
        <w:gridCol w:w="1139"/>
        <w:gridCol w:w="4358"/>
        <w:gridCol w:w="1551"/>
        <w:gridCol w:w="1315"/>
        <w:gridCol w:w="1276"/>
        <w:gridCol w:w="1296"/>
        <w:gridCol w:w="1787"/>
        <w:gridCol w:w="1787"/>
      </w:tblGrid>
      <w:tr w:rsidR="00CD7448" w:rsidRPr="00147B8B" w14:paraId="65B2215E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360363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D0DBD44" w14:textId="0D016C68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322C44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7CFB07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Отчетный период</w:t>
            </w:r>
          </w:p>
        </w:tc>
      </w:tr>
      <w:tr w:rsidR="00CD7448" w:rsidRPr="00147B8B" w14:paraId="6C02C75D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DB7064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17A0BD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226378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2E692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284CEE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по</w:t>
            </w:r>
          </w:p>
        </w:tc>
      </w:tr>
      <w:tr w:rsidR="00CD7448" w:rsidRPr="00147B8B" w14:paraId="7CFFD80E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1A72B6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38E88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33E7D2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534A4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95495B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4646936D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E107DB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B4577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768C0C5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75C1D0C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2773294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80256B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5CC480F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9956F0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74D263A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6DF97A4C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C92A3A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09C019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3BF6279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D58CF7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1C411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13184EFD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6D5B43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F70780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38B985A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40491AB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4F93413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F39A72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41CF858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14147A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066CEC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4E2083DA" w14:textId="77777777" w:rsidTr="00013427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9B027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B9B4A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53E0A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ADD4D4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6EAF0B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Выполнение работ</w:t>
            </w:r>
          </w:p>
        </w:tc>
      </w:tr>
      <w:tr w:rsidR="00CD7448" w:rsidRPr="00147B8B" w14:paraId="054B9099" w14:textId="77777777" w:rsidTr="00013427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06F1BF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907712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E34CB0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A5E7F9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650F9A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87426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0C54F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24943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7184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стоимость</w:t>
            </w:r>
          </w:p>
        </w:tc>
      </w:tr>
      <w:tr w:rsidR="00CD7448" w:rsidRPr="00147B8B" w14:paraId="7EF9B61D" w14:textId="77777777" w:rsidTr="00013427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F6FC86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4275D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AF3C1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1A1957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F02F9A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5F0F7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E1575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BE0A243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BDAF4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9</w:t>
            </w:r>
          </w:p>
        </w:tc>
      </w:tr>
      <w:tr w:rsidR="00CD7448" w:rsidRPr="00147B8B" w14:paraId="7C07B21A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CC84C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0D8A4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6B7F699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12019EF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633D3C7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461C17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FB07D4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0C35F0B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21F6D9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</w:tbl>
    <w:p w14:paraId="4E489664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862"/>
        <w:gridCol w:w="862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46"/>
        <w:gridCol w:w="1646"/>
      </w:tblGrid>
      <w:tr w:rsidR="00CD7448" w:rsidRPr="00147B8B" w14:paraId="5BE49316" w14:textId="77777777" w:rsidTr="0001342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51BE596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78FE3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2BE55F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AF566A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36F36A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C8FC05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1D29B20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7960C7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268219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FDD963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2D7A4B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5D64B2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90D249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420C3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8DADBB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F2BD77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FF6D8B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05EF7951" w14:textId="77777777" w:rsidTr="00013427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6AEB8C14" w14:textId="77777777" w:rsidR="00CD7448" w:rsidRPr="00147B8B" w:rsidRDefault="00CD7448" w:rsidP="00013427">
            <w:pPr>
              <w:wordWrap w:val="0"/>
              <w:rPr>
                <w:rFonts w:ascii="Arial" w:hAnsi="Arial"/>
                <w:sz w:val="14"/>
              </w:rPr>
            </w:pPr>
            <w:r w:rsidRPr="00147B8B">
              <w:rPr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6969DA5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EA3E3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6141B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B2391E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EA1252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71A578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9BB4A5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86E146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21193EC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764C324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5F9F000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71D14FC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577ABDBD" w14:textId="77777777" w:rsidTr="0001342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F0DC60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E73F8A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217ECC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AE33F4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B00188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B8FB28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C8815C2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B7805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9C3E47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B20BF63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25B131B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AF8B9F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3040E2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5DA0CA6F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C82E85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4518B15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5F583F21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</w:tbl>
    <w:p w14:paraId="1ACDD2F4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6544"/>
        <w:gridCol w:w="1462"/>
        <w:gridCol w:w="2112"/>
        <w:gridCol w:w="2112"/>
        <w:gridCol w:w="2112"/>
      </w:tblGrid>
      <w:tr w:rsidR="00CD7448" w:rsidRPr="00147B8B" w14:paraId="5625796D" w14:textId="77777777" w:rsidTr="00013427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522A59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369E16" w14:textId="3B803B63" w:rsidR="00CD7448" w:rsidRPr="00147B8B" w:rsidRDefault="00107D08" w:rsidP="0001342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448" behindDoc="1" locked="0" layoutInCell="1" allowOverlap="1" wp14:anchorId="0F4BC303" wp14:editId="6A69EE52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-4281805</wp:posOffset>
                      </wp:positionV>
                      <wp:extent cx="5379085" cy="9260840"/>
                      <wp:effectExtent l="38100" t="0" r="0" b="0"/>
                      <wp:wrapNone/>
                      <wp:docPr id="7" name="Параллелограмм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 rot="1578858">
                                <a:off x="0" y="0"/>
                                <a:ext cx="5379085" cy="9260840"/>
                              </a:xfrm>
                              <a:prstGeom prst="parallelogram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9C4BDD" w14:textId="77777777" w:rsidR="00107D08" w:rsidRPr="00594052" w:rsidRDefault="00107D08" w:rsidP="00107D08">
                                  <w:pPr>
                                    <w:pStyle w:val="33"/>
                                    <w:rPr>
                                      <w:color w:val="BFBFBF"/>
                                      <w:sz w:val="96"/>
                                      <w:szCs w:val="96"/>
                                    </w:rPr>
                                  </w:pPr>
                                  <w:r w:rsidRPr="00594052">
                                    <w:rPr>
                                      <w:color w:val="BFBFBF"/>
                                      <w:sz w:val="96"/>
                                      <w:szCs w:val="96"/>
                                    </w:rPr>
                                    <w:t>О  Б  Р  А  З  Е  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BC303" id="Параллелограмм 7" o:spid="_x0000_s1028" type="#_x0000_t7" style="position:absolute;left:0;text-align:left;margin-left:109.35pt;margin-top:-337.15pt;width:423.55pt;height:729.2pt;rotation:1724534fd;z-index:-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" filled="f" stroked="f" strokeweight="1pt">
                      <v:textbox style="layout-flow:vertical;mso-layout-flow-alt:bottom-to-top">
                        <w:txbxContent>
                          <w:p w14:paraId="389C4BDD" w14:textId="77777777" w:rsidR="00107D08" w:rsidRPr="00594052" w:rsidRDefault="00107D08" w:rsidP="00107D08">
                            <w:pPr>
                              <w:pStyle w:val="33"/>
                              <w:rPr>
                                <w:color w:val="BFBFBF"/>
                                <w:sz w:val="96"/>
                                <w:szCs w:val="96"/>
                              </w:rPr>
                            </w:pPr>
                            <w:r w:rsidRPr="00594052">
                              <w:rPr>
                                <w:color w:val="BFBFBF"/>
                                <w:sz w:val="96"/>
                                <w:szCs w:val="96"/>
                              </w:rPr>
                              <w:t>О  Б  Р  А  З  Е  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7448" w:rsidRPr="00147B8B">
              <w:rPr>
                <w:rFonts w:ascii="Arial" w:hAnsi="Arial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5BC03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1E981C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CD7448" w:rsidRPr="00147B8B" w14:paraId="07AC1001" w14:textId="77777777" w:rsidTr="00013427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B03046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038D9ED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0D338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7EF1D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100A7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6D4990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в том числе за отчетный период</w:t>
            </w:r>
          </w:p>
        </w:tc>
      </w:tr>
      <w:tr w:rsidR="00CD7448" w:rsidRPr="00147B8B" w14:paraId="4D68E6BD" w14:textId="77777777" w:rsidTr="00013427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EE9F0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588166" w14:textId="6AC16D89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691195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D4275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F626D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3E12ED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6</w:t>
            </w:r>
          </w:p>
        </w:tc>
      </w:tr>
      <w:tr w:rsidR="00CD7448" w:rsidRPr="00147B8B" w14:paraId="4A237553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68B5E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68183A0F" w14:textId="427E9D22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478400C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43DC3BC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8ABFB1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E8AC3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1E8D3B65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D58C599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61A14D41" w14:textId="5214AEF5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041DAC2E" w14:textId="77777777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6313F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01A77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78398E4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CD7448" w:rsidRPr="00147B8B" w14:paraId="055F2253" w14:textId="77777777" w:rsidTr="0001342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2B2C5FFE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606B65FE" w14:textId="432098CA" w:rsidR="00CD7448" w:rsidRPr="00147B8B" w:rsidRDefault="00CD7448" w:rsidP="00013427">
            <w:pPr>
              <w:jc w:val="right"/>
              <w:rPr>
                <w:rFonts w:ascii="Arial" w:hAnsi="Arial"/>
                <w:sz w:val="14"/>
              </w:rPr>
            </w:pPr>
            <w:r w:rsidRPr="00147B8B">
              <w:rPr>
                <w:rFonts w:ascii="Arial" w:hAnsi="Arial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34AF7F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73D5607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71A41E8" w14:textId="77777777" w:rsidR="00CD7448" w:rsidRPr="00147B8B" w:rsidRDefault="00CD7448" w:rsidP="00013427">
            <w:pPr>
              <w:jc w:val="center"/>
              <w:rPr>
                <w:rFonts w:ascii="Arial" w:hAnsi="Arial"/>
                <w:sz w:val="14"/>
              </w:rPr>
            </w:pPr>
          </w:p>
        </w:tc>
      </w:tr>
    </w:tbl>
    <w:p w14:paraId="2DB470BE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CD7448" w:rsidRPr="00147B8B" w14:paraId="421AE817" w14:textId="77777777" w:rsidTr="0001342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7E55F167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  <w:tr w:rsidR="00CD7448" w:rsidRPr="00147B8B" w14:paraId="37CCD28B" w14:textId="77777777" w:rsidTr="00013427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1D4694F2" w14:textId="298EAF7B" w:rsidR="00CD7448" w:rsidRPr="00147B8B" w:rsidRDefault="00CD7448" w:rsidP="00013427">
            <w:pPr>
              <w:rPr>
                <w:rFonts w:ascii="Arial" w:hAnsi="Arial"/>
                <w:sz w:val="14"/>
              </w:rPr>
            </w:pPr>
            <w:r w:rsidRPr="00147B8B">
              <w:rPr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CD7448" w:rsidRPr="00147B8B" w14:paraId="2A86529B" w14:textId="77777777" w:rsidTr="0001342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47B5F50A" w14:textId="77777777" w:rsidR="00CD7448" w:rsidRPr="00147B8B" w:rsidRDefault="00CD7448" w:rsidP="00013427">
            <w:pPr>
              <w:rPr>
                <w:rFonts w:ascii="Arial" w:hAnsi="Arial"/>
                <w:sz w:val="14"/>
              </w:rPr>
            </w:pPr>
          </w:p>
        </w:tc>
      </w:tr>
    </w:tbl>
    <w:p w14:paraId="7E1BD334" w14:textId="77777777" w:rsidR="00CD7448" w:rsidRPr="00147B8B" w:rsidRDefault="00CD7448" w:rsidP="00CD7448">
      <w:pPr>
        <w:rPr>
          <w:rFonts w:cs="Calibri"/>
          <w:b/>
          <w:vanish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2617"/>
        <w:gridCol w:w="208"/>
        <w:gridCol w:w="1579"/>
        <w:gridCol w:w="192"/>
        <w:gridCol w:w="2607"/>
        <w:gridCol w:w="208"/>
        <w:gridCol w:w="2014"/>
        <w:gridCol w:w="208"/>
        <w:gridCol w:w="2716"/>
      </w:tblGrid>
      <w:tr w:rsidR="00CD7448" w:rsidRPr="00147B8B" w14:paraId="37CC57E4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C827C5D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4E9A2AD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21284B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B7B21D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DCE5DD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0F30368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5D681D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3F5BB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6AE29B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28307BB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2CD78805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554A031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0A9253E4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AA90E5F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</w:tcPr>
          <w:p w14:paraId="3299235C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37EE59E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4DFB2EA8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839D10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D14C5E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0F8BF8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1D96A80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20368E4B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389E149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B949393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DEE310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DB2C4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43ED17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8F5F5F3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EE96EE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C51597C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7E2A64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D124038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312B6273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7FDA6F0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08FA4146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3A6C61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</w:tcPr>
          <w:p w14:paraId="300B1C67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354D7B6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7883EC0A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80342B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023C69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78673C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C14B332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36409855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86CB516" w14:textId="77777777" w:rsidR="00CD7448" w:rsidRPr="00147B8B" w:rsidRDefault="00CD7448" w:rsidP="00013427">
            <w:pPr>
              <w:wordWrap w:val="0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6BE8A2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FC847F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17CF87C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1255AAA1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7FA672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B2159F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984A6E6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103CDD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9FCE742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</w:tr>
      <w:tr w:rsidR="00CD7448" w:rsidRPr="00147B8B" w14:paraId="71B6CAC2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720C80C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6FA76606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401E31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</w:tcPr>
          <w:p w14:paraId="57712326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A5E3B1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7C0D32AC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15DEA7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</w:tcPr>
          <w:p w14:paraId="2AF8CC58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5C4222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</w:tcPr>
          <w:p w14:paraId="705E6E35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CD7448" w:rsidRPr="00147B8B" w14:paraId="555A0A39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C8D56B6" w14:textId="77777777" w:rsidR="00CD7448" w:rsidRPr="00147B8B" w:rsidRDefault="00CD7448" w:rsidP="00013427">
            <w:pPr>
              <w:wordWrap w:val="0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443CB1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D90B1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8B8BC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E7E5F5C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11D0EE2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2D0D25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023009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9DA93A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15F0546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6AE4D419" w14:textId="77777777" w:rsidTr="00013427">
        <w:trPr>
          <w:cantSplit/>
        </w:trPr>
        <w:tc>
          <w:tcPr>
            <w:tcW w:w="3091" w:type="dxa"/>
            <w:shd w:val="clear" w:color="auto" w:fill="auto"/>
          </w:tcPr>
          <w:p w14:paraId="7A470498" w14:textId="77777777" w:rsidR="00CD7448" w:rsidRPr="00147B8B" w:rsidRDefault="00CD7448" w:rsidP="00013427">
            <w:pPr>
              <w:wordWrap w:val="0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11883DE6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2BB4BA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</w:tcPr>
          <w:p w14:paraId="56519710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31D1B6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5EB1090C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8B4E7E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F315AE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378ABBB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760E2AD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03097179" w14:textId="77777777" w:rsidTr="0001342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67A9A75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285699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3303CB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C960C5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363AFCF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25C7915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09DEF2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5EC5A7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756B8DB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4FE838D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4F8333DC" w14:textId="77777777" w:rsidTr="0001342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1C52D9BE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1781D00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7FD64B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7F0D808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40939F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100F705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D11493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B31B67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6D32C382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02B69269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7694C78" w14:textId="77777777" w:rsidR="00CD7448" w:rsidRPr="00147B8B" w:rsidRDefault="00CD7448" w:rsidP="00013427">
            <w:pPr>
              <w:wordWrap w:val="0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A797B9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1745F10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6FADE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F6F162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3B21948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280B8B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F3A60D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DA1688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433CFC4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620D44AD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311B718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04DF2868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01DD88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</w:tcPr>
          <w:p w14:paraId="1408761B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3A7B31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738E53EC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6367D9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7D099B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EE673E5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9F90A4E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659C0DC3" w14:textId="77777777" w:rsidTr="0001342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321081E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E53773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3108691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4C073481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B760BCF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0AAFE0F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56124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907667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BF299B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4FF6A40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5B6B7A53" w14:textId="77777777" w:rsidTr="0001342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2EC8DCFD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AD2A60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E377B3C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17F84D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417EFF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55EAC7B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C0BAFE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7689DEB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37F083B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1435DCBF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540B983" w14:textId="77777777" w:rsidR="00CD7448" w:rsidRPr="00147B8B" w:rsidRDefault="00CD7448" w:rsidP="00013427">
            <w:pPr>
              <w:wordWrap w:val="0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F19BDFD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99A863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81C277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B22529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EC7A008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B5334B0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2191F5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8D48A41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CC888D3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3065BB82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716259E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65202745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D8F6400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</w:tcPr>
          <w:p w14:paraId="20FC16FD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020AAA3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6E311D07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D338AF5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D66BBAF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93B0AF5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9201F84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46257FE0" w14:textId="77777777" w:rsidTr="0001342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49D738A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0A62581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0F9ABD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542391C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895D77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778BAF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DA9666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6CB557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19B79D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49E40B8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3C5D94D9" w14:textId="77777777" w:rsidTr="0001342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27A79496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2FBFAA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7CBF9C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7399BE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281F0D0B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4418D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179D2A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9928B9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601C132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68139B71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D242212" w14:textId="77777777" w:rsidR="00CD7448" w:rsidRPr="00147B8B" w:rsidRDefault="00CD7448" w:rsidP="00013427">
            <w:pPr>
              <w:wordWrap w:val="0"/>
              <w:rPr>
                <w:sz w:val="14"/>
              </w:rPr>
            </w:pPr>
            <w:r w:rsidRPr="00147B8B">
              <w:rPr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E3BF331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CED72F1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C5F8714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7CDEA1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19AA722" w14:textId="77777777" w:rsidR="00CD7448" w:rsidRPr="00147B8B" w:rsidRDefault="00CD7448" w:rsidP="00013427">
            <w:pPr>
              <w:jc w:val="center"/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50AAC5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581D86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158932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E114868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5ACFA7C9" w14:textId="77777777" w:rsidTr="0001342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533F19D6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36CF1423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144640C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</w:tcPr>
          <w:p w14:paraId="77BEF852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4496B6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</w:tcPr>
          <w:p w14:paraId="3FAB4EBA" w14:textId="77777777" w:rsidR="00CD7448" w:rsidRPr="00147B8B" w:rsidRDefault="00CD7448" w:rsidP="00013427">
            <w:pPr>
              <w:jc w:val="center"/>
              <w:rPr>
                <w:sz w:val="14"/>
              </w:rPr>
            </w:pPr>
            <w:r w:rsidRPr="00147B8B">
              <w:rPr>
                <w:sz w:val="11"/>
                <w:szCs w:val="11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9F8017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A5D58DF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A273BA7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E284AF0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5107A2D8" w14:textId="77777777" w:rsidTr="0001342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6B64B89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120B3CC6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4273465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7F11F6E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F3B0C6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757ED0A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32D6AD5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0682AD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73F9208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6CD20B47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  <w:tr w:rsidR="00CD7448" w:rsidRPr="00147B8B" w14:paraId="2CA0B6EE" w14:textId="77777777" w:rsidTr="0001342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2CFF22A5" w14:textId="77777777" w:rsidR="00CD7448" w:rsidRPr="00147B8B" w:rsidRDefault="00CD7448" w:rsidP="00013427">
            <w:pPr>
              <w:rPr>
                <w:sz w:val="14"/>
              </w:rPr>
            </w:pPr>
            <w:r w:rsidRPr="00147B8B">
              <w:rPr>
                <w:sz w:val="13"/>
                <w:szCs w:val="13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2E0D62D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6856C1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178F9B59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B4770A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EB8E5BE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652A3A3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B5C5032" w14:textId="77777777" w:rsidR="00CD7448" w:rsidRPr="00147B8B" w:rsidRDefault="00CD7448" w:rsidP="00013427">
            <w:pPr>
              <w:rPr>
                <w:sz w:val="14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1F7D7FE8" w14:textId="77777777" w:rsidR="00CD7448" w:rsidRPr="00147B8B" w:rsidRDefault="00CD7448" w:rsidP="00013427">
            <w:pPr>
              <w:rPr>
                <w:sz w:val="14"/>
              </w:rPr>
            </w:pPr>
          </w:p>
        </w:tc>
      </w:tr>
    </w:tbl>
    <w:p w14:paraId="2C96A586" w14:textId="77777777" w:rsidR="00CD7448" w:rsidRPr="00147B8B" w:rsidRDefault="00CD7448" w:rsidP="00CD7448">
      <w:pPr>
        <w:widowControl w:val="0"/>
        <w:autoSpaceDE w:val="0"/>
        <w:autoSpaceDN w:val="0"/>
        <w:rPr>
          <w:szCs w:val="20"/>
        </w:rPr>
      </w:pPr>
    </w:p>
    <w:p w14:paraId="2A58D016" w14:textId="77777777" w:rsidR="00CD7448" w:rsidRPr="00147B8B" w:rsidRDefault="00CD7448" w:rsidP="00CD7448">
      <w:pPr>
        <w:jc w:val="center"/>
        <w:rPr>
          <w:b/>
        </w:rPr>
      </w:pPr>
      <w:r w:rsidRPr="00147B8B">
        <w:rPr>
          <w:b/>
        </w:rPr>
        <w:lastRenderedPageBreak/>
        <w:t xml:space="preserve">Образец акта </w:t>
      </w:r>
      <w:r w:rsidRPr="00613BE2">
        <w:rPr>
          <w:b/>
        </w:rPr>
        <w:t xml:space="preserve">приема-передачи Товара </w:t>
      </w:r>
      <w:r w:rsidRPr="00147B8B">
        <w:rPr>
          <w:b/>
        </w:rPr>
        <w:t>согласован:</w:t>
      </w:r>
    </w:p>
    <w:p w14:paraId="2C339DA2" w14:textId="77777777" w:rsidR="00CD7448" w:rsidRPr="00032FFF" w:rsidRDefault="00CD7448" w:rsidP="00CD7448">
      <w:pPr>
        <w:jc w:val="both"/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158"/>
        <w:gridCol w:w="7240"/>
      </w:tblGrid>
      <w:tr w:rsidR="00CD7448" w:rsidRPr="00A432CC" w14:paraId="03431E62" w14:textId="77777777" w:rsidTr="00013427">
        <w:trPr>
          <w:trHeight w:val="276"/>
          <w:jc w:val="center"/>
        </w:trPr>
        <w:tc>
          <w:tcPr>
            <w:tcW w:w="2649" w:type="pct"/>
            <w:vMerge w:val="restart"/>
          </w:tcPr>
          <w:p w14:paraId="533307D2" w14:textId="77777777" w:rsidR="00CD7448" w:rsidRPr="00A432CC" w:rsidRDefault="00CD7448" w:rsidP="00013427">
            <w:pPr>
              <w:suppressAutoHyphens/>
              <w:jc w:val="center"/>
            </w:pPr>
            <w:r w:rsidRPr="00A432CC">
              <w:t>ЗАКАЗЧИК:</w:t>
            </w:r>
          </w:p>
          <w:p w14:paraId="67BFF76D" w14:textId="77777777" w:rsidR="00CD7448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Руководитель контрактной службы</w:t>
            </w:r>
          </w:p>
          <w:p w14:paraId="4A83FF44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A432CC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44E4B868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15834C6B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A432CC">
              <w:rPr>
                <w:rFonts w:eastAsia="Arial Unicode MS"/>
              </w:rPr>
              <w:t>_____________________________Борисова А.И.</w:t>
            </w:r>
          </w:p>
          <w:p w14:paraId="69176828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A432CC"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</w:rPr>
              <w:t xml:space="preserve">              </w:t>
            </w:r>
            <w:r w:rsidRPr="00A432CC">
              <w:rPr>
                <w:rFonts w:eastAsia="Arial Unicode MS"/>
              </w:rPr>
              <w:t xml:space="preserve">(подпись) </w:t>
            </w:r>
          </w:p>
          <w:p w14:paraId="4203A4B7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A432CC">
              <w:rPr>
                <w:rFonts w:eastAsia="Arial Unicode MS"/>
              </w:rPr>
              <w:t xml:space="preserve">                                        М.П.</w:t>
            </w:r>
          </w:p>
        </w:tc>
        <w:tc>
          <w:tcPr>
            <w:tcW w:w="2351" w:type="pct"/>
            <w:vMerge w:val="restart"/>
          </w:tcPr>
          <w:p w14:paraId="20D2E6AF" w14:textId="4207C48E" w:rsidR="00CD7448" w:rsidRPr="00A432CC" w:rsidRDefault="00CD7448" w:rsidP="00013427">
            <w:pPr>
              <w:tabs>
                <w:tab w:val="left" w:pos="5830"/>
              </w:tabs>
              <w:suppressAutoHyphens/>
              <w:jc w:val="center"/>
            </w:pPr>
            <w:r>
              <w:t>ИСПОЛНИТЕЛЬ</w:t>
            </w:r>
            <w:r w:rsidRPr="00A432CC">
              <w:t>:</w:t>
            </w:r>
          </w:p>
          <w:p w14:paraId="5720C137" w14:textId="77777777" w:rsidR="00CD7448" w:rsidRDefault="00CD7448" w:rsidP="00013427">
            <w:pPr>
              <w:tabs>
                <w:tab w:val="left" w:pos="5830"/>
              </w:tabs>
              <w:suppressAutoHyphens/>
            </w:pPr>
          </w:p>
          <w:p w14:paraId="1FE3C4D5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</w:p>
          <w:p w14:paraId="1EA140A9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</w:p>
          <w:p w14:paraId="2B3A5987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</w:p>
          <w:p w14:paraId="78896A7A" w14:textId="0002EE0F" w:rsidR="00CD7448" w:rsidRPr="003967CF" w:rsidRDefault="00CD7448" w:rsidP="00013427">
            <w:pPr>
              <w:tabs>
                <w:tab w:val="left" w:pos="5830"/>
              </w:tabs>
              <w:suppressAutoHyphens/>
            </w:pPr>
            <w:r w:rsidRPr="003967CF">
              <w:t>________________________</w:t>
            </w:r>
            <w:r>
              <w:t xml:space="preserve"> </w:t>
            </w:r>
          </w:p>
          <w:p w14:paraId="4AC6D3BD" w14:textId="77777777" w:rsidR="00CD7448" w:rsidRPr="003967CF" w:rsidRDefault="00CD7448" w:rsidP="00013427">
            <w:pPr>
              <w:tabs>
                <w:tab w:val="left" w:pos="5830"/>
              </w:tabs>
              <w:suppressAutoHyphens/>
            </w:pPr>
            <w:r w:rsidRPr="003967CF">
              <w:t xml:space="preserve">              (подпись) </w:t>
            </w:r>
          </w:p>
          <w:p w14:paraId="48B5D898" w14:textId="77777777" w:rsidR="00CD7448" w:rsidRPr="00A432CC" w:rsidRDefault="00CD7448" w:rsidP="000134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3967CF">
              <w:t xml:space="preserve">                                          М.П.</w:t>
            </w:r>
          </w:p>
        </w:tc>
      </w:tr>
      <w:tr w:rsidR="00CD7448" w:rsidRPr="006C4926" w14:paraId="1797C64C" w14:textId="77777777" w:rsidTr="00013427">
        <w:trPr>
          <w:trHeight w:val="230"/>
          <w:jc w:val="center"/>
        </w:trPr>
        <w:tc>
          <w:tcPr>
            <w:tcW w:w="2649" w:type="pct"/>
            <w:vMerge/>
          </w:tcPr>
          <w:p w14:paraId="40F13CF0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  <w:tc>
          <w:tcPr>
            <w:tcW w:w="2351" w:type="pct"/>
            <w:vMerge/>
          </w:tcPr>
          <w:p w14:paraId="01BBAAE5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</w:tr>
      <w:tr w:rsidR="00CD7448" w:rsidRPr="006C4926" w14:paraId="153F9C3A" w14:textId="77777777" w:rsidTr="00013427">
        <w:trPr>
          <w:trHeight w:val="230"/>
          <w:jc w:val="center"/>
        </w:trPr>
        <w:tc>
          <w:tcPr>
            <w:tcW w:w="2649" w:type="pct"/>
            <w:vMerge/>
          </w:tcPr>
          <w:p w14:paraId="349F0071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  <w:tc>
          <w:tcPr>
            <w:tcW w:w="2351" w:type="pct"/>
            <w:vMerge/>
          </w:tcPr>
          <w:p w14:paraId="52E0CDAF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</w:tr>
      <w:tr w:rsidR="00CD7448" w:rsidRPr="006C4926" w14:paraId="5161E474" w14:textId="77777777" w:rsidTr="00013427">
        <w:trPr>
          <w:trHeight w:val="230"/>
          <w:jc w:val="center"/>
        </w:trPr>
        <w:tc>
          <w:tcPr>
            <w:tcW w:w="2649" w:type="pct"/>
            <w:vMerge/>
          </w:tcPr>
          <w:p w14:paraId="445914E4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  <w:tc>
          <w:tcPr>
            <w:tcW w:w="2351" w:type="pct"/>
            <w:vMerge/>
          </w:tcPr>
          <w:p w14:paraId="28835508" w14:textId="77777777" w:rsidR="00CD7448" w:rsidRPr="006C4926" w:rsidRDefault="00CD7448" w:rsidP="00013427">
            <w:pPr>
              <w:suppressAutoHyphens/>
              <w:rPr>
                <w:sz w:val="20"/>
              </w:rPr>
            </w:pPr>
          </w:p>
        </w:tc>
      </w:tr>
    </w:tbl>
    <w:p w14:paraId="76BA56A6" w14:textId="77777777" w:rsidR="00CD7448" w:rsidRDefault="00CD7448" w:rsidP="00CD7448">
      <w:pPr>
        <w:spacing w:line="276" w:lineRule="auto"/>
        <w:jc w:val="center"/>
        <w:rPr>
          <w:b/>
          <w:bCs/>
          <w:lang w:eastAsia="en-US"/>
        </w:rPr>
      </w:pPr>
    </w:p>
    <w:p w14:paraId="64C04C94" w14:textId="77777777" w:rsidR="00CA7E61" w:rsidRPr="00CD7448" w:rsidRDefault="00CA7E61" w:rsidP="00CD7448">
      <w:pPr>
        <w:spacing w:line="276" w:lineRule="auto"/>
        <w:jc w:val="right"/>
      </w:pPr>
    </w:p>
    <w:p w14:paraId="4046A541" w14:textId="77777777" w:rsidR="00CA7E61" w:rsidRPr="00CD7448" w:rsidRDefault="00CA7E61" w:rsidP="00CD7448">
      <w:pPr>
        <w:spacing w:line="276" w:lineRule="auto"/>
        <w:jc w:val="right"/>
      </w:pPr>
    </w:p>
    <w:p w14:paraId="713E8022" w14:textId="77777777" w:rsidR="00CA7E61" w:rsidRPr="00CD7448" w:rsidRDefault="00CA7E61" w:rsidP="00CD7448">
      <w:pPr>
        <w:spacing w:line="276" w:lineRule="auto"/>
        <w:jc w:val="right"/>
      </w:pPr>
    </w:p>
    <w:p w14:paraId="05C68A2C" w14:textId="77777777" w:rsidR="00A81555" w:rsidRPr="00CD7448" w:rsidRDefault="00A81555" w:rsidP="00CD7448">
      <w:pPr>
        <w:spacing w:after="200" w:line="276" w:lineRule="auto"/>
      </w:pPr>
    </w:p>
    <w:sectPr w:rsidR="00A81555" w:rsidRPr="00CD7448" w:rsidSect="00CD74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7ABB"/>
    <w:multiLevelType w:val="multilevel"/>
    <w:tmpl w:val="4FF02A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" w15:restartNumberingAfterBreak="0">
    <w:nsid w:val="079E7631"/>
    <w:multiLevelType w:val="hybridMultilevel"/>
    <w:tmpl w:val="60C4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56BA"/>
    <w:multiLevelType w:val="multilevel"/>
    <w:tmpl w:val="DA4AC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546F3"/>
    <w:multiLevelType w:val="hybridMultilevel"/>
    <w:tmpl w:val="0552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A0483"/>
    <w:multiLevelType w:val="multilevel"/>
    <w:tmpl w:val="496C045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742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CE001A"/>
    <w:multiLevelType w:val="multilevel"/>
    <w:tmpl w:val="BD06035A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52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1440"/>
      </w:pPr>
      <w:rPr>
        <w:rFonts w:hint="default"/>
      </w:rPr>
    </w:lvl>
  </w:abstractNum>
  <w:abstractNum w:abstractNumId="7" w15:restartNumberingAfterBreak="0">
    <w:nsid w:val="30560F8D"/>
    <w:multiLevelType w:val="multilevel"/>
    <w:tmpl w:val="9B848B5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0F27745"/>
    <w:multiLevelType w:val="multilevel"/>
    <w:tmpl w:val="ABD8E9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325657B8"/>
    <w:multiLevelType w:val="hybridMultilevel"/>
    <w:tmpl w:val="C0D67946"/>
    <w:lvl w:ilvl="0" w:tplc="40B6FF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4A6F"/>
    <w:multiLevelType w:val="multilevel"/>
    <w:tmpl w:val="B47A35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EEF09A0"/>
    <w:multiLevelType w:val="multilevel"/>
    <w:tmpl w:val="DB9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857C4A"/>
    <w:multiLevelType w:val="hybridMultilevel"/>
    <w:tmpl w:val="0428C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0BB5"/>
    <w:multiLevelType w:val="multilevel"/>
    <w:tmpl w:val="9D429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478A395C"/>
    <w:multiLevelType w:val="multilevel"/>
    <w:tmpl w:val="BC4667A2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440"/>
        </w:tabs>
        <w:ind w:left="64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4A850CEE"/>
    <w:multiLevelType w:val="multilevel"/>
    <w:tmpl w:val="8D5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6442DE"/>
    <w:multiLevelType w:val="hybridMultilevel"/>
    <w:tmpl w:val="D47A005E"/>
    <w:lvl w:ilvl="0" w:tplc="5BCC0114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 w15:restartNumberingAfterBreak="0">
    <w:nsid w:val="54CB26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D52EC"/>
    <w:multiLevelType w:val="multilevel"/>
    <w:tmpl w:val="49DE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5E343B9A"/>
    <w:multiLevelType w:val="multilevel"/>
    <w:tmpl w:val="6CBCEC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31" w:hanging="564"/>
      </w:pPr>
      <w:rPr>
        <w:i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i w:val="0"/>
      </w:rPr>
    </w:lvl>
  </w:abstractNum>
  <w:abstractNum w:abstractNumId="21" w15:restartNumberingAfterBreak="0">
    <w:nsid w:val="5F4E080F"/>
    <w:multiLevelType w:val="hybridMultilevel"/>
    <w:tmpl w:val="0854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22678"/>
    <w:multiLevelType w:val="multilevel"/>
    <w:tmpl w:val="BDF4E0A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3CB2DC4"/>
    <w:multiLevelType w:val="multilevel"/>
    <w:tmpl w:val="DA84A2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2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27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8FC5C42"/>
    <w:multiLevelType w:val="hybridMultilevel"/>
    <w:tmpl w:val="9E2222BC"/>
    <w:lvl w:ilvl="0" w:tplc="DB060D0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9F65D12"/>
    <w:multiLevelType w:val="hybridMultilevel"/>
    <w:tmpl w:val="7834DDE6"/>
    <w:lvl w:ilvl="0" w:tplc="85D0F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B57822"/>
    <w:multiLevelType w:val="multilevel"/>
    <w:tmpl w:val="228A5836"/>
    <w:lvl w:ilvl="0">
      <w:start w:val="1"/>
      <w:numFmt w:val="decimal"/>
      <w:lvlText w:val="%1."/>
      <w:lvlJc w:val="left"/>
      <w:pPr>
        <w:ind w:left="7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28" w:hanging="180"/>
      </w:pPr>
      <w:rPr>
        <w:vertAlign w:val="baseline"/>
      </w:rPr>
    </w:lvl>
  </w:abstractNum>
  <w:abstractNum w:abstractNumId="27" w15:restartNumberingAfterBreak="0">
    <w:nsid w:val="719121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2E5270"/>
    <w:multiLevelType w:val="hybridMultilevel"/>
    <w:tmpl w:val="BBF89DC8"/>
    <w:lvl w:ilvl="0" w:tplc="44666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93233C0"/>
    <w:multiLevelType w:val="multilevel"/>
    <w:tmpl w:val="701EA5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77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615597507">
    <w:abstractNumId w:val="14"/>
  </w:num>
  <w:num w:numId="2" w16cid:durableId="916789458">
    <w:abstractNumId w:val="1"/>
  </w:num>
  <w:num w:numId="3" w16cid:durableId="106051852">
    <w:abstractNumId w:val="23"/>
  </w:num>
  <w:num w:numId="4" w16cid:durableId="1884098837">
    <w:abstractNumId w:val="4"/>
  </w:num>
  <w:num w:numId="5" w16cid:durableId="1410469153">
    <w:abstractNumId w:val="6"/>
  </w:num>
  <w:num w:numId="6" w16cid:durableId="1783694834">
    <w:abstractNumId w:val="10"/>
  </w:num>
  <w:num w:numId="7" w16cid:durableId="1226839555">
    <w:abstractNumId w:val="22"/>
  </w:num>
  <w:num w:numId="8" w16cid:durableId="721094998">
    <w:abstractNumId w:val="18"/>
  </w:num>
  <w:num w:numId="9" w16cid:durableId="1650095080">
    <w:abstractNumId w:val="27"/>
  </w:num>
  <w:num w:numId="10" w16cid:durableId="246119292">
    <w:abstractNumId w:val="26"/>
  </w:num>
  <w:num w:numId="11" w16cid:durableId="299922971">
    <w:abstractNumId w:val="19"/>
  </w:num>
  <w:num w:numId="12" w16cid:durableId="1943145318">
    <w:abstractNumId w:val="2"/>
  </w:num>
  <w:num w:numId="13" w16cid:durableId="889076122">
    <w:abstractNumId w:val="21"/>
  </w:num>
  <w:num w:numId="14" w16cid:durableId="943802436">
    <w:abstractNumId w:val="0"/>
  </w:num>
  <w:num w:numId="15" w16cid:durableId="117065400">
    <w:abstractNumId w:val="17"/>
  </w:num>
  <w:num w:numId="16" w16cid:durableId="310135841">
    <w:abstractNumId w:val="25"/>
  </w:num>
  <w:num w:numId="17" w16cid:durableId="952830578">
    <w:abstractNumId w:val="29"/>
  </w:num>
  <w:num w:numId="18" w16cid:durableId="952709794">
    <w:abstractNumId w:val="11"/>
  </w:num>
  <w:num w:numId="19" w16cid:durableId="1071342816">
    <w:abstractNumId w:val="15"/>
  </w:num>
  <w:num w:numId="20" w16cid:durableId="980381904">
    <w:abstractNumId w:val="7"/>
  </w:num>
  <w:num w:numId="21" w16cid:durableId="2029520457">
    <w:abstractNumId w:val="3"/>
  </w:num>
  <w:num w:numId="22" w16cid:durableId="1407606705">
    <w:abstractNumId w:val="24"/>
  </w:num>
  <w:num w:numId="23" w16cid:durableId="98914918">
    <w:abstractNumId w:val="9"/>
  </w:num>
  <w:num w:numId="24" w16cid:durableId="464199494">
    <w:abstractNumId w:val="20"/>
  </w:num>
  <w:num w:numId="25" w16cid:durableId="15086753">
    <w:abstractNumId w:val="12"/>
  </w:num>
  <w:num w:numId="26" w16cid:durableId="136000009">
    <w:abstractNumId w:val="16"/>
  </w:num>
  <w:num w:numId="27" w16cid:durableId="2043627723">
    <w:abstractNumId w:val="13"/>
  </w:num>
  <w:num w:numId="28" w16cid:durableId="1634559702">
    <w:abstractNumId w:val="5"/>
  </w:num>
  <w:num w:numId="29" w16cid:durableId="2105569125">
    <w:abstractNumId w:val="28"/>
  </w:num>
  <w:num w:numId="30" w16cid:durableId="7776765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AB"/>
    <w:rsid w:val="00003581"/>
    <w:rsid w:val="00010ED3"/>
    <w:rsid w:val="00012F90"/>
    <w:rsid w:val="000136AF"/>
    <w:rsid w:val="00021039"/>
    <w:rsid w:val="00022AFC"/>
    <w:rsid w:val="00033FF5"/>
    <w:rsid w:val="0003762F"/>
    <w:rsid w:val="00043FF0"/>
    <w:rsid w:val="000471B6"/>
    <w:rsid w:val="00047CB0"/>
    <w:rsid w:val="0005747D"/>
    <w:rsid w:val="000743D3"/>
    <w:rsid w:val="0007640B"/>
    <w:rsid w:val="000A17FD"/>
    <w:rsid w:val="000B3284"/>
    <w:rsid w:val="000B3B0A"/>
    <w:rsid w:val="000B6762"/>
    <w:rsid w:val="000C03EF"/>
    <w:rsid w:val="000C430A"/>
    <w:rsid w:val="000D14DF"/>
    <w:rsid w:val="000D45ED"/>
    <w:rsid w:val="000E237A"/>
    <w:rsid w:val="000F292E"/>
    <w:rsid w:val="001030BB"/>
    <w:rsid w:val="001069B9"/>
    <w:rsid w:val="0010738F"/>
    <w:rsid w:val="00107D08"/>
    <w:rsid w:val="00150128"/>
    <w:rsid w:val="00152B7C"/>
    <w:rsid w:val="00154E48"/>
    <w:rsid w:val="00191E9D"/>
    <w:rsid w:val="001A5220"/>
    <w:rsid w:val="001B7B17"/>
    <w:rsid w:val="001D2507"/>
    <w:rsid w:val="001D3052"/>
    <w:rsid w:val="001E4D0D"/>
    <w:rsid w:val="001E7691"/>
    <w:rsid w:val="001F1C07"/>
    <w:rsid w:val="00206A72"/>
    <w:rsid w:val="002327B3"/>
    <w:rsid w:val="00233447"/>
    <w:rsid w:val="00237503"/>
    <w:rsid w:val="00271F72"/>
    <w:rsid w:val="0027714A"/>
    <w:rsid w:val="00284E40"/>
    <w:rsid w:val="00292AB6"/>
    <w:rsid w:val="002A3B2F"/>
    <w:rsid w:val="002B580D"/>
    <w:rsid w:val="002C10D0"/>
    <w:rsid w:val="002C22B8"/>
    <w:rsid w:val="002C4F08"/>
    <w:rsid w:val="002D10A7"/>
    <w:rsid w:val="002D280E"/>
    <w:rsid w:val="002D403C"/>
    <w:rsid w:val="002D577A"/>
    <w:rsid w:val="002E6500"/>
    <w:rsid w:val="002F69ED"/>
    <w:rsid w:val="00300938"/>
    <w:rsid w:val="003157B8"/>
    <w:rsid w:val="003232F5"/>
    <w:rsid w:val="003430BE"/>
    <w:rsid w:val="003434F6"/>
    <w:rsid w:val="003445A1"/>
    <w:rsid w:val="00355537"/>
    <w:rsid w:val="00374C47"/>
    <w:rsid w:val="0037632F"/>
    <w:rsid w:val="00381ACD"/>
    <w:rsid w:val="003850ED"/>
    <w:rsid w:val="0038511C"/>
    <w:rsid w:val="003925FD"/>
    <w:rsid w:val="003B38E1"/>
    <w:rsid w:val="003D6646"/>
    <w:rsid w:val="003E0B59"/>
    <w:rsid w:val="003E1125"/>
    <w:rsid w:val="003E21AF"/>
    <w:rsid w:val="003E5B81"/>
    <w:rsid w:val="003E5DBD"/>
    <w:rsid w:val="00427E00"/>
    <w:rsid w:val="004313D0"/>
    <w:rsid w:val="004316C7"/>
    <w:rsid w:val="00480919"/>
    <w:rsid w:val="00482CB5"/>
    <w:rsid w:val="00493120"/>
    <w:rsid w:val="004A1F44"/>
    <w:rsid w:val="004A311F"/>
    <w:rsid w:val="004B36B8"/>
    <w:rsid w:val="004B759B"/>
    <w:rsid w:val="004C22C1"/>
    <w:rsid w:val="004C3CE7"/>
    <w:rsid w:val="004C6D0A"/>
    <w:rsid w:val="004F4781"/>
    <w:rsid w:val="004F5FB8"/>
    <w:rsid w:val="00504828"/>
    <w:rsid w:val="005074A8"/>
    <w:rsid w:val="00510D36"/>
    <w:rsid w:val="005374EA"/>
    <w:rsid w:val="00543E0C"/>
    <w:rsid w:val="00547E9E"/>
    <w:rsid w:val="00586A7A"/>
    <w:rsid w:val="00597420"/>
    <w:rsid w:val="005A3329"/>
    <w:rsid w:val="005B4555"/>
    <w:rsid w:val="005B7B29"/>
    <w:rsid w:val="005D1E1F"/>
    <w:rsid w:val="006014FF"/>
    <w:rsid w:val="006150AE"/>
    <w:rsid w:val="00620737"/>
    <w:rsid w:val="00627D82"/>
    <w:rsid w:val="00637A70"/>
    <w:rsid w:val="00651345"/>
    <w:rsid w:val="00651BF0"/>
    <w:rsid w:val="00651C42"/>
    <w:rsid w:val="0065440A"/>
    <w:rsid w:val="006A0342"/>
    <w:rsid w:val="006A2365"/>
    <w:rsid w:val="006A3F9F"/>
    <w:rsid w:val="006B573D"/>
    <w:rsid w:val="006B7C4E"/>
    <w:rsid w:val="006C5BD4"/>
    <w:rsid w:val="006D4D10"/>
    <w:rsid w:val="006E5296"/>
    <w:rsid w:val="006F7A17"/>
    <w:rsid w:val="0072336F"/>
    <w:rsid w:val="00723B0E"/>
    <w:rsid w:val="00733380"/>
    <w:rsid w:val="00741EC2"/>
    <w:rsid w:val="00745D0D"/>
    <w:rsid w:val="00755F5F"/>
    <w:rsid w:val="00756034"/>
    <w:rsid w:val="00784DBF"/>
    <w:rsid w:val="007A74E9"/>
    <w:rsid w:val="007C530A"/>
    <w:rsid w:val="007C697F"/>
    <w:rsid w:val="007D02BA"/>
    <w:rsid w:val="007D0947"/>
    <w:rsid w:val="007F6B71"/>
    <w:rsid w:val="007F70FB"/>
    <w:rsid w:val="00802B35"/>
    <w:rsid w:val="0080473D"/>
    <w:rsid w:val="00806ACA"/>
    <w:rsid w:val="00807E66"/>
    <w:rsid w:val="0082304D"/>
    <w:rsid w:val="00823969"/>
    <w:rsid w:val="008239D8"/>
    <w:rsid w:val="00824E89"/>
    <w:rsid w:val="00826602"/>
    <w:rsid w:val="00830798"/>
    <w:rsid w:val="0085149E"/>
    <w:rsid w:val="00860EFB"/>
    <w:rsid w:val="00880675"/>
    <w:rsid w:val="0088424B"/>
    <w:rsid w:val="00884E85"/>
    <w:rsid w:val="008A2ACF"/>
    <w:rsid w:val="008A3DCF"/>
    <w:rsid w:val="008B0F14"/>
    <w:rsid w:val="008D0F00"/>
    <w:rsid w:val="008D501C"/>
    <w:rsid w:val="008D6428"/>
    <w:rsid w:val="008D6D2C"/>
    <w:rsid w:val="008E17D8"/>
    <w:rsid w:val="008F61E2"/>
    <w:rsid w:val="009050BB"/>
    <w:rsid w:val="00907295"/>
    <w:rsid w:val="009106DD"/>
    <w:rsid w:val="00915458"/>
    <w:rsid w:val="00940BBC"/>
    <w:rsid w:val="00943B3C"/>
    <w:rsid w:val="00953288"/>
    <w:rsid w:val="00953389"/>
    <w:rsid w:val="009563C3"/>
    <w:rsid w:val="00960562"/>
    <w:rsid w:val="00974B6A"/>
    <w:rsid w:val="009B32A9"/>
    <w:rsid w:val="009C4F8F"/>
    <w:rsid w:val="009E327F"/>
    <w:rsid w:val="009F5225"/>
    <w:rsid w:val="00A01EAB"/>
    <w:rsid w:val="00A06A1D"/>
    <w:rsid w:val="00A06CC5"/>
    <w:rsid w:val="00A1613A"/>
    <w:rsid w:val="00A306EB"/>
    <w:rsid w:val="00A45078"/>
    <w:rsid w:val="00A56662"/>
    <w:rsid w:val="00A62C7E"/>
    <w:rsid w:val="00A633C7"/>
    <w:rsid w:val="00A801AC"/>
    <w:rsid w:val="00A81555"/>
    <w:rsid w:val="00AA0DB6"/>
    <w:rsid w:val="00AC2F32"/>
    <w:rsid w:val="00AC4EAB"/>
    <w:rsid w:val="00AC699E"/>
    <w:rsid w:val="00AE1D37"/>
    <w:rsid w:val="00AF09AF"/>
    <w:rsid w:val="00B003DE"/>
    <w:rsid w:val="00B02926"/>
    <w:rsid w:val="00B05371"/>
    <w:rsid w:val="00B11B24"/>
    <w:rsid w:val="00B24E20"/>
    <w:rsid w:val="00B25A2B"/>
    <w:rsid w:val="00B25A62"/>
    <w:rsid w:val="00B40C00"/>
    <w:rsid w:val="00B4148C"/>
    <w:rsid w:val="00B44CE1"/>
    <w:rsid w:val="00B53F13"/>
    <w:rsid w:val="00B70861"/>
    <w:rsid w:val="00B7110D"/>
    <w:rsid w:val="00B74830"/>
    <w:rsid w:val="00B856FC"/>
    <w:rsid w:val="00BB7A3E"/>
    <w:rsid w:val="00BC2B31"/>
    <w:rsid w:val="00BD1139"/>
    <w:rsid w:val="00C0336B"/>
    <w:rsid w:val="00C07D74"/>
    <w:rsid w:val="00C1202F"/>
    <w:rsid w:val="00C14490"/>
    <w:rsid w:val="00C161F1"/>
    <w:rsid w:val="00C17DB0"/>
    <w:rsid w:val="00C26EAB"/>
    <w:rsid w:val="00C354B1"/>
    <w:rsid w:val="00C35A7D"/>
    <w:rsid w:val="00C500B9"/>
    <w:rsid w:val="00C506AD"/>
    <w:rsid w:val="00C51027"/>
    <w:rsid w:val="00C52238"/>
    <w:rsid w:val="00C539D5"/>
    <w:rsid w:val="00C70BBD"/>
    <w:rsid w:val="00C94225"/>
    <w:rsid w:val="00C9670D"/>
    <w:rsid w:val="00CA06DF"/>
    <w:rsid w:val="00CA0FE9"/>
    <w:rsid w:val="00CA7E61"/>
    <w:rsid w:val="00CB6705"/>
    <w:rsid w:val="00CC0E70"/>
    <w:rsid w:val="00CD7448"/>
    <w:rsid w:val="00CE39EB"/>
    <w:rsid w:val="00CF0BB6"/>
    <w:rsid w:val="00CF788D"/>
    <w:rsid w:val="00D00487"/>
    <w:rsid w:val="00D2487B"/>
    <w:rsid w:val="00D26A71"/>
    <w:rsid w:val="00D558D5"/>
    <w:rsid w:val="00D71CBE"/>
    <w:rsid w:val="00D826B7"/>
    <w:rsid w:val="00D92548"/>
    <w:rsid w:val="00DA3CD0"/>
    <w:rsid w:val="00DD0AFB"/>
    <w:rsid w:val="00DD42F5"/>
    <w:rsid w:val="00DE2A91"/>
    <w:rsid w:val="00DE44EE"/>
    <w:rsid w:val="00DF78CA"/>
    <w:rsid w:val="00E34D55"/>
    <w:rsid w:val="00E45174"/>
    <w:rsid w:val="00E47DC5"/>
    <w:rsid w:val="00E7243B"/>
    <w:rsid w:val="00E8115A"/>
    <w:rsid w:val="00EA2F10"/>
    <w:rsid w:val="00EB5448"/>
    <w:rsid w:val="00EC3F16"/>
    <w:rsid w:val="00ED2980"/>
    <w:rsid w:val="00ED298C"/>
    <w:rsid w:val="00EF0B73"/>
    <w:rsid w:val="00F20992"/>
    <w:rsid w:val="00F2461F"/>
    <w:rsid w:val="00F4405D"/>
    <w:rsid w:val="00F46C0A"/>
    <w:rsid w:val="00F54DC2"/>
    <w:rsid w:val="00F628AE"/>
    <w:rsid w:val="00F71B5E"/>
    <w:rsid w:val="00F71E66"/>
    <w:rsid w:val="00F72E17"/>
    <w:rsid w:val="00F74102"/>
    <w:rsid w:val="00F75222"/>
    <w:rsid w:val="00F80885"/>
    <w:rsid w:val="00F83929"/>
    <w:rsid w:val="00FB27A5"/>
    <w:rsid w:val="00FC4EAC"/>
    <w:rsid w:val="00FD3AC8"/>
    <w:rsid w:val="00FD5D04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DD62"/>
  <w15:docId w15:val="{769AEC24-B58D-452A-8914-F3543569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9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1,H12,H13"/>
    <w:basedOn w:val="a1"/>
    <w:next w:val="a1"/>
    <w:link w:val="10"/>
    <w:uiPriority w:val="9"/>
    <w:qFormat/>
    <w:rsid w:val="007D02B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7D02BA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paragraph" w:styleId="3">
    <w:name w:val="heading 3"/>
    <w:basedOn w:val="a1"/>
    <w:link w:val="30"/>
    <w:uiPriority w:val="9"/>
    <w:qFormat/>
    <w:rsid w:val="00CD7448"/>
    <w:pPr>
      <w:spacing w:beforeAutospacing="1" w:after="200" w:afterAutospacing="1"/>
      <w:outlineLvl w:val="2"/>
    </w:pPr>
    <w:rPr>
      <w:b/>
      <w:color w:val="000000"/>
      <w:sz w:val="27"/>
      <w:szCs w:val="20"/>
    </w:rPr>
  </w:style>
  <w:style w:type="paragraph" w:styleId="4">
    <w:name w:val="heading 4"/>
    <w:next w:val="a1"/>
    <w:link w:val="40"/>
    <w:uiPriority w:val="9"/>
    <w:qFormat/>
    <w:rsid w:val="00CD7448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basedOn w:val="a1"/>
    <w:next w:val="a1"/>
    <w:link w:val="50"/>
    <w:unhideWhenUsed/>
    <w:qFormat/>
    <w:rsid w:val="006207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1 Знак,H12 Знак,H13 Знак"/>
    <w:basedOn w:val="a2"/>
    <w:link w:val="1"/>
    <w:uiPriority w:val="9"/>
    <w:rsid w:val="007D02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2"/>
    <w:link w:val="2"/>
    <w:uiPriority w:val="9"/>
    <w:rsid w:val="007D02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Текст1"/>
    <w:basedOn w:val="a1"/>
    <w:rsid w:val="007D02BA"/>
    <w:rPr>
      <w:rFonts w:ascii="Courier New" w:hAnsi="Courier New"/>
      <w:sz w:val="20"/>
      <w:szCs w:val="20"/>
    </w:rPr>
  </w:style>
  <w:style w:type="paragraph" w:customStyle="1" w:styleId="a">
    <w:name w:val="Пункт"/>
    <w:basedOn w:val="a1"/>
    <w:qFormat/>
    <w:rsid w:val="007D02BA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qFormat/>
    <w:rsid w:val="007D02BA"/>
    <w:pPr>
      <w:numPr>
        <w:ilvl w:val="3"/>
      </w:numPr>
    </w:pPr>
  </w:style>
  <w:style w:type="paragraph" w:styleId="a5">
    <w:name w:val="Body Text"/>
    <w:aliases w:val="Список 1"/>
    <w:basedOn w:val="a1"/>
    <w:link w:val="a6"/>
    <w:rsid w:val="007D02BA"/>
    <w:pPr>
      <w:jc w:val="center"/>
    </w:pPr>
    <w:rPr>
      <w:sz w:val="28"/>
      <w:szCs w:val="28"/>
    </w:rPr>
  </w:style>
  <w:style w:type="character" w:customStyle="1" w:styleId="a6">
    <w:name w:val="Основной текст Знак"/>
    <w:aliases w:val="Список 1 Знак"/>
    <w:basedOn w:val="a2"/>
    <w:link w:val="a5"/>
    <w:rsid w:val="007D02B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1"/>
    <w:link w:val="32"/>
    <w:uiPriority w:val="99"/>
    <w:rsid w:val="007D02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2"/>
    <w:link w:val="31"/>
    <w:uiPriority w:val="99"/>
    <w:rsid w:val="007D02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1"/>
    <w:next w:val="-0"/>
    <w:rsid w:val="007D02B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7D02BA"/>
    <w:pPr>
      <w:numPr>
        <w:ilvl w:val="1"/>
        <w:numId w:val="2"/>
      </w:numPr>
    </w:pPr>
    <w:rPr>
      <w:szCs w:val="24"/>
    </w:rPr>
  </w:style>
  <w:style w:type="paragraph" w:customStyle="1" w:styleId="-1">
    <w:name w:val="Контракт-подпункт"/>
    <w:basedOn w:val="a0"/>
    <w:rsid w:val="007D02BA"/>
    <w:pPr>
      <w:numPr>
        <w:ilvl w:val="2"/>
        <w:numId w:val="2"/>
      </w:numPr>
    </w:pPr>
    <w:rPr>
      <w:szCs w:val="24"/>
    </w:rPr>
  </w:style>
  <w:style w:type="paragraph" w:customStyle="1" w:styleId="-2">
    <w:name w:val="Контракт-подподпункт"/>
    <w:basedOn w:val="a1"/>
    <w:rsid w:val="007D02BA"/>
    <w:pPr>
      <w:numPr>
        <w:ilvl w:val="3"/>
        <w:numId w:val="2"/>
      </w:numPr>
      <w:jc w:val="both"/>
    </w:pPr>
  </w:style>
  <w:style w:type="table" w:styleId="a7">
    <w:name w:val="Table Grid"/>
    <w:basedOn w:val="a3"/>
    <w:uiPriority w:val="59"/>
    <w:rsid w:val="007D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7D0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D02BA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1"/>
    <w:link w:val="HTML0"/>
    <w:rsid w:val="00A161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A1613A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33">
    <w:name w:val="АД_Текст отступ 3"/>
    <w:aliases w:val="25"/>
    <w:basedOn w:val="a1"/>
    <w:link w:val="34"/>
    <w:qFormat/>
    <w:rsid w:val="00B856FC"/>
    <w:pPr>
      <w:ind w:left="1418"/>
      <w:jc w:val="both"/>
    </w:pPr>
    <w:rPr>
      <w:color w:val="000000"/>
    </w:rPr>
  </w:style>
  <w:style w:type="character" w:customStyle="1" w:styleId="34">
    <w:name w:val="АД_Текст отступ 3 Знак"/>
    <w:aliases w:val="25 Знак"/>
    <w:link w:val="33"/>
    <w:rsid w:val="00B856F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link w:val="12"/>
    <w:uiPriority w:val="99"/>
    <w:unhideWhenUsed/>
    <w:rsid w:val="003430BE"/>
    <w:rPr>
      <w:color w:val="0000FF"/>
      <w:u w:val="single"/>
    </w:rPr>
  </w:style>
  <w:style w:type="paragraph" w:styleId="a9">
    <w:name w:val="List Paragraph"/>
    <w:basedOn w:val="a1"/>
    <w:link w:val="aa"/>
    <w:uiPriority w:val="72"/>
    <w:qFormat/>
    <w:rsid w:val="000D45ED"/>
    <w:pPr>
      <w:ind w:left="720"/>
      <w:contextualSpacing/>
    </w:pPr>
  </w:style>
  <w:style w:type="paragraph" w:styleId="ab">
    <w:name w:val="Balloon Text"/>
    <w:basedOn w:val="a1"/>
    <w:link w:val="ac"/>
    <w:uiPriority w:val="99"/>
    <w:unhideWhenUsed/>
    <w:rsid w:val="008806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rsid w:val="008806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4A1F44"/>
    <w:rPr>
      <w:color w:val="605E5C"/>
      <w:shd w:val="clear" w:color="auto" w:fill="E1DFDD"/>
    </w:rPr>
  </w:style>
  <w:style w:type="character" w:customStyle="1" w:styleId="50">
    <w:name w:val="Заголовок 5 Знак"/>
    <w:basedOn w:val="a2"/>
    <w:link w:val="5"/>
    <w:rsid w:val="0062073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table" w:customStyle="1" w:styleId="14">
    <w:name w:val="Сетка таблицы1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B6705"/>
    <w:pPr>
      <w:spacing w:after="0" w:line="240" w:lineRule="auto"/>
    </w:pPr>
  </w:style>
  <w:style w:type="table" w:customStyle="1" w:styleId="21">
    <w:name w:val="Сетка таблицы2"/>
    <w:basedOn w:val="a3"/>
    <w:next w:val="a7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3"/>
    <w:next w:val="a7"/>
    <w:uiPriority w:val="59"/>
    <w:rsid w:val="00CB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1"/>
    <w:link w:val="af"/>
    <w:uiPriority w:val="99"/>
    <w:semiHidden/>
    <w:unhideWhenUsed/>
    <w:rsid w:val="00CB670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">
    <w:name w:val="Текст Знак"/>
    <w:basedOn w:val="a2"/>
    <w:link w:val="ae"/>
    <w:uiPriority w:val="99"/>
    <w:semiHidden/>
    <w:rsid w:val="00CB6705"/>
    <w:rPr>
      <w:rFonts w:ascii="Calibri" w:hAnsi="Calibri"/>
      <w:szCs w:val="21"/>
    </w:rPr>
  </w:style>
  <w:style w:type="numbering" w:customStyle="1" w:styleId="15">
    <w:name w:val="Нет списка1"/>
    <w:next w:val="a4"/>
    <w:uiPriority w:val="99"/>
    <w:semiHidden/>
    <w:unhideWhenUsed/>
    <w:rsid w:val="00CB6705"/>
  </w:style>
  <w:style w:type="paragraph" w:styleId="af0">
    <w:name w:val="footer"/>
    <w:basedOn w:val="a1"/>
    <w:link w:val="af1"/>
    <w:rsid w:val="00CB670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1">
    <w:name w:val="Нижний колонтитул Знак"/>
    <w:basedOn w:val="a2"/>
    <w:link w:val="af0"/>
    <w:rsid w:val="00CB6705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page number"/>
    <w:basedOn w:val="a2"/>
    <w:rsid w:val="00CB6705"/>
  </w:style>
  <w:style w:type="paragraph" w:customStyle="1" w:styleId="ConsPlusTitle">
    <w:name w:val="ConsPlusTitle"/>
    <w:rsid w:val="00CB67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210">
    <w:name w:val="Сетка таблицы21"/>
    <w:basedOn w:val="a3"/>
    <w:next w:val="a7"/>
    <w:rsid w:val="00CB6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link w:val="16"/>
    <w:unhideWhenUsed/>
    <w:rsid w:val="00CB6705"/>
    <w:rPr>
      <w:sz w:val="16"/>
      <w:szCs w:val="16"/>
    </w:rPr>
  </w:style>
  <w:style w:type="paragraph" w:styleId="af4">
    <w:name w:val="annotation text"/>
    <w:basedOn w:val="a1"/>
    <w:link w:val="af5"/>
    <w:unhideWhenUsed/>
    <w:rsid w:val="00CB670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примечания Знак"/>
    <w:basedOn w:val="a2"/>
    <w:link w:val="af4"/>
    <w:rsid w:val="00CB6705"/>
    <w:rPr>
      <w:rFonts w:ascii="Calibri" w:eastAsia="Calibri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nhideWhenUsed/>
    <w:rsid w:val="00CB6705"/>
    <w:rPr>
      <w:b/>
      <w:bCs/>
    </w:rPr>
  </w:style>
  <w:style w:type="character" w:customStyle="1" w:styleId="af7">
    <w:name w:val="Тема примечания Знак"/>
    <w:basedOn w:val="af5"/>
    <w:link w:val="af6"/>
    <w:rsid w:val="00CB670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8">
    <w:name w:val="Гипертекстовая ссылка"/>
    <w:uiPriority w:val="99"/>
    <w:rsid w:val="00CB6705"/>
    <w:rPr>
      <w:color w:val="106BBE"/>
    </w:rPr>
  </w:style>
  <w:style w:type="character" w:customStyle="1" w:styleId="js-phone-number">
    <w:name w:val="js-phone-number"/>
    <w:rsid w:val="00CB6705"/>
  </w:style>
  <w:style w:type="character" w:customStyle="1" w:styleId="text">
    <w:name w:val="text"/>
    <w:basedOn w:val="a2"/>
    <w:rsid w:val="00CB6705"/>
  </w:style>
  <w:style w:type="character" w:customStyle="1" w:styleId="value">
    <w:name w:val="value"/>
    <w:basedOn w:val="a2"/>
    <w:rsid w:val="00CB6705"/>
  </w:style>
  <w:style w:type="paragraph" w:customStyle="1" w:styleId="Default">
    <w:name w:val="Default"/>
    <w:rsid w:val="00CB670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f9">
    <w:name w:val="header"/>
    <w:basedOn w:val="a1"/>
    <w:link w:val="afa"/>
    <w:uiPriority w:val="99"/>
    <w:unhideWhenUsed/>
    <w:rsid w:val="00CB6705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Верхний колонтитул Знак"/>
    <w:basedOn w:val="a2"/>
    <w:link w:val="af9"/>
    <w:uiPriority w:val="99"/>
    <w:rsid w:val="00CB6705"/>
    <w:rPr>
      <w:rFonts w:ascii="Calibri" w:eastAsia="Calibri" w:hAnsi="Calibri" w:cs="Times New Roman"/>
    </w:rPr>
  </w:style>
  <w:style w:type="paragraph" w:customStyle="1" w:styleId="TableParagraph">
    <w:name w:val="Table Paragraph"/>
    <w:basedOn w:val="a1"/>
    <w:uiPriority w:val="1"/>
    <w:qFormat/>
    <w:rsid w:val="00CB6705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numbering" w:customStyle="1" w:styleId="110">
    <w:name w:val="Нет списка11"/>
    <w:next w:val="a4"/>
    <w:uiPriority w:val="99"/>
    <w:semiHidden/>
    <w:unhideWhenUsed/>
    <w:rsid w:val="00CB6705"/>
  </w:style>
  <w:style w:type="table" w:customStyle="1" w:styleId="111">
    <w:name w:val="Сетка таблицы11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b">
    <w:name w:val="Илья (Обычный текст)"/>
    <w:rsid w:val="00CB6705"/>
    <w:rPr>
      <w:rFonts w:ascii="Cambria" w:hAnsi="Cambria" w:cs="Times New Roman"/>
      <w:sz w:val="22"/>
    </w:rPr>
  </w:style>
  <w:style w:type="paragraph" w:customStyle="1" w:styleId="western">
    <w:name w:val="western"/>
    <w:basedOn w:val="a1"/>
    <w:rsid w:val="00CB670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CB6705"/>
  </w:style>
  <w:style w:type="numbering" w:customStyle="1" w:styleId="1110">
    <w:name w:val="Нет списка111"/>
    <w:next w:val="a4"/>
    <w:uiPriority w:val="99"/>
    <w:semiHidden/>
    <w:unhideWhenUsed/>
    <w:rsid w:val="00CB6705"/>
  </w:style>
  <w:style w:type="character" w:customStyle="1" w:styleId="fontstyle01">
    <w:name w:val="fontstyle01"/>
    <w:rsid w:val="00CB670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c">
    <w:name w:val="FollowedHyperlink"/>
    <w:link w:val="17"/>
    <w:unhideWhenUsed/>
    <w:rsid w:val="00CB6705"/>
    <w:rPr>
      <w:color w:val="800080"/>
      <w:u w:val="single"/>
    </w:rPr>
  </w:style>
  <w:style w:type="paragraph" w:customStyle="1" w:styleId="msonormal0">
    <w:name w:val="msonormal"/>
    <w:basedOn w:val="a1"/>
    <w:rsid w:val="00CB6705"/>
    <w:pPr>
      <w:spacing w:before="100" w:beforeAutospacing="1" w:after="100" w:afterAutospacing="1"/>
    </w:pPr>
  </w:style>
  <w:style w:type="paragraph" w:customStyle="1" w:styleId="xl117">
    <w:name w:val="xl117"/>
    <w:basedOn w:val="a1"/>
    <w:rsid w:val="00CB6705"/>
    <w:pPr>
      <w:spacing w:before="100" w:beforeAutospacing="1" w:after="100" w:afterAutospacing="1"/>
    </w:pPr>
    <w:rPr>
      <w:sz w:val="20"/>
      <w:szCs w:val="20"/>
    </w:rPr>
  </w:style>
  <w:style w:type="paragraph" w:customStyle="1" w:styleId="xl118">
    <w:name w:val="xl118"/>
    <w:basedOn w:val="a1"/>
    <w:rsid w:val="00CB6705"/>
    <w:pP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20">
    <w:name w:val="xl120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1">
    <w:name w:val="xl121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22">
    <w:name w:val="xl122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3">
    <w:name w:val="xl123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4">
    <w:name w:val="xl124"/>
    <w:basedOn w:val="a1"/>
    <w:rsid w:val="00CB6705"/>
    <w:pPr>
      <w:spacing w:before="100" w:beforeAutospacing="1" w:after="100" w:afterAutospacing="1"/>
    </w:pPr>
    <w:rPr>
      <w:sz w:val="12"/>
      <w:szCs w:val="12"/>
    </w:rPr>
  </w:style>
  <w:style w:type="paragraph" w:customStyle="1" w:styleId="xl125">
    <w:name w:val="xl125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6">
    <w:name w:val="xl126"/>
    <w:basedOn w:val="a1"/>
    <w:rsid w:val="00CB6705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27">
    <w:name w:val="xl127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28">
    <w:name w:val="xl128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9">
    <w:name w:val="xl129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0">
    <w:name w:val="xl130"/>
    <w:basedOn w:val="a1"/>
    <w:rsid w:val="00CB670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1">
    <w:name w:val="xl131"/>
    <w:basedOn w:val="a1"/>
    <w:rsid w:val="00CB6705"/>
    <w:pP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32">
    <w:name w:val="xl132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3">
    <w:name w:val="xl133"/>
    <w:basedOn w:val="a1"/>
    <w:rsid w:val="00CB670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34">
    <w:name w:val="xl134"/>
    <w:basedOn w:val="a1"/>
    <w:rsid w:val="00CB6705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35">
    <w:name w:val="xl135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36">
    <w:name w:val="xl136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37">
    <w:name w:val="xl137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8">
    <w:name w:val="xl138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139">
    <w:name w:val="xl139"/>
    <w:basedOn w:val="a1"/>
    <w:rsid w:val="00CB670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0">
    <w:name w:val="xl140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141">
    <w:name w:val="xl141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42">
    <w:name w:val="xl142"/>
    <w:basedOn w:val="a1"/>
    <w:rsid w:val="00CB6705"/>
    <w:pP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43">
    <w:name w:val="xl143"/>
    <w:basedOn w:val="a1"/>
    <w:rsid w:val="00CB6705"/>
    <w:pPr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xl144">
    <w:name w:val="xl144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45">
    <w:name w:val="xl145"/>
    <w:basedOn w:val="a1"/>
    <w:rsid w:val="00CB6705"/>
    <w:pP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46">
    <w:name w:val="xl146"/>
    <w:basedOn w:val="a1"/>
    <w:rsid w:val="00CB6705"/>
    <w:pP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47">
    <w:name w:val="xl147"/>
    <w:basedOn w:val="a1"/>
    <w:rsid w:val="00CB670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148">
    <w:name w:val="xl148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149">
    <w:name w:val="xl149"/>
    <w:basedOn w:val="a1"/>
    <w:rsid w:val="00CB670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0">
    <w:name w:val="xl150"/>
    <w:basedOn w:val="a1"/>
    <w:rsid w:val="00CB670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51">
    <w:name w:val="xl151"/>
    <w:basedOn w:val="a1"/>
    <w:rsid w:val="00CB6705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52">
    <w:name w:val="xl152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3">
    <w:name w:val="xl153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4">
    <w:name w:val="xl154"/>
    <w:basedOn w:val="a1"/>
    <w:rsid w:val="00CB670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5">
    <w:name w:val="xl155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6">
    <w:name w:val="xl156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7">
    <w:name w:val="xl157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8">
    <w:name w:val="xl158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59">
    <w:name w:val="xl159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0">
    <w:name w:val="xl160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1">
    <w:name w:val="xl161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2">
    <w:name w:val="xl162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3">
    <w:name w:val="xl163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4">
    <w:name w:val="xl164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65">
    <w:name w:val="xl165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6">
    <w:name w:val="xl166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7">
    <w:name w:val="xl167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8">
    <w:name w:val="xl168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69">
    <w:name w:val="xl169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0">
    <w:name w:val="xl170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1">
    <w:name w:val="xl171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72">
    <w:name w:val="xl172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3">
    <w:name w:val="xl173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5">
    <w:name w:val="xl175"/>
    <w:basedOn w:val="a1"/>
    <w:rsid w:val="00CB670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6">
    <w:name w:val="xl176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7">
    <w:name w:val="xl177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8">
    <w:name w:val="xl178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9">
    <w:name w:val="xl179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1">
    <w:name w:val="xl181"/>
    <w:basedOn w:val="a1"/>
    <w:rsid w:val="00CB670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2">
    <w:name w:val="xl18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3">
    <w:name w:val="xl183"/>
    <w:basedOn w:val="a1"/>
    <w:rsid w:val="00CB670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4">
    <w:name w:val="xl184"/>
    <w:basedOn w:val="a1"/>
    <w:rsid w:val="00CB670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5">
    <w:name w:val="xl185"/>
    <w:basedOn w:val="a1"/>
    <w:rsid w:val="00CB670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6">
    <w:name w:val="xl186"/>
    <w:basedOn w:val="a1"/>
    <w:rsid w:val="00CB670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7">
    <w:name w:val="xl187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8">
    <w:name w:val="xl188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89">
    <w:name w:val="xl189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0">
    <w:name w:val="xl190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191">
    <w:name w:val="xl191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2">
    <w:name w:val="xl19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1"/>
    <w:rsid w:val="00CB67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4">
    <w:name w:val="xl194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5">
    <w:name w:val="xl195"/>
    <w:basedOn w:val="a1"/>
    <w:rsid w:val="00CB67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96">
    <w:name w:val="xl196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7">
    <w:name w:val="xl197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8">
    <w:name w:val="xl198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3"/>
      <w:szCs w:val="13"/>
    </w:rPr>
  </w:style>
  <w:style w:type="paragraph" w:customStyle="1" w:styleId="xl199">
    <w:name w:val="xl199"/>
    <w:basedOn w:val="a1"/>
    <w:rsid w:val="00CB670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0">
    <w:name w:val="xl200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1">
    <w:name w:val="xl201"/>
    <w:basedOn w:val="a1"/>
    <w:rsid w:val="00CB67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2">
    <w:name w:val="xl20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3">
    <w:name w:val="xl203"/>
    <w:basedOn w:val="a1"/>
    <w:rsid w:val="00CB670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4">
    <w:name w:val="xl204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5">
    <w:name w:val="xl205"/>
    <w:basedOn w:val="a1"/>
    <w:rsid w:val="00CB670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6">
    <w:name w:val="xl206"/>
    <w:basedOn w:val="a1"/>
    <w:rsid w:val="00CB670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7">
    <w:name w:val="xl207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08">
    <w:name w:val="xl208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09">
    <w:name w:val="xl209"/>
    <w:basedOn w:val="a1"/>
    <w:rsid w:val="00CB670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0">
    <w:name w:val="xl210"/>
    <w:basedOn w:val="a1"/>
    <w:rsid w:val="00CB6705"/>
    <w:pPr>
      <w:pBdr>
        <w:bottom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211">
    <w:name w:val="xl211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2">
    <w:name w:val="xl212"/>
    <w:basedOn w:val="a1"/>
    <w:rsid w:val="00CB6705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3">
    <w:name w:val="xl213"/>
    <w:basedOn w:val="a1"/>
    <w:rsid w:val="00CB670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4">
    <w:name w:val="xl214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5">
    <w:name w:val="xl215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6">
    <w:name w:val="xl216"/>
    <w:basedOn w:val="a1"/>
    <w:rsid w:val="00CB670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17">
    <w:name w:val="xl217"/>
    <w:basedOn w:val="a1"/>
    <w:rsid w:val="00CB6705"/>
    <w:pPr>
      <w:spacing w:before="100" w:beforeAutospacing="1" w:after="100" w:afterAutospacing="1"/>
    </w:pPr>
    <w:rPr>
      <w:sz w:val="14"/>
      <w:szCs w:val="14"/>
    </w:rPr>
  </w:style>
  <w:style w:type="paragraph" w:customStyle="1" w:styleId="xl218">
    <w:name w:val="xl218"/>
    <w:basedOn w:val="a1"/>
    <w:rsid w:val="00CB670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19">
    <w:name w:val="xl219"/>
    <w:basedOn w:val="a1"/>
    <w:rsid w:val="00CB670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0">
    <w:name w:val="xl220"/>
    <w:basedOn w:val="a1"/>
    <w:rsid w:val="00CB670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3"/>
      <w:szCs w:val="13"/>
    </w:rPr>
  </w:style>
  <w:style w:type="paragraph" w:customStyle="1" w:styleId="xl221">
    <w:name w:val="xl221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2">
    <w:name w:val="xl222"/>
    <w:basedOn w:val="a1"/>
    <w:rsid w:val="00CB670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3">
    <w:name w:val="xl223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2"/>
      <w:szCs w:val="12"/>
    </w:rPr>
  </w:style>
  <w:style w:type="paragraph" w:customStyle="1" w:styleId="xl224">
    <w:name w:val="xl224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1"/>
    <w:rsid w:val="00CB670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6">
    <w:name w:val="xl226"/>
    <w:basedOn w:val="a1"/>
    <w:rsid w:val="00CB670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7">
    <w:name w:val="xl227"/>
    <w:basedOn w:val="a1"/>
    <w:rsid w:val="00CB670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8">
    <w:name w:val="xl228"/>
    <w:basedOn w:val="a1"/>
    <w:rsid w:val="00CB670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9">
    <w:name w:val="xl229"/>
    <w:basedOn w:val="a1"/>
    <w:rsid w:val="00CB670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0">
    <w:name w:val="xl230"/>
    <w:basedOn w:val="a1"/>
    <w:rsid w:val="00CB67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1">
    <w:name w:val="xl231"/>
    <w:basedOn w:val="a1"/>
    <w:rsid w:val="00CB670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2">
    <w:name w:val="xl232"/>
    <w:basedOn w:val="a1"/>
    <w:rsid w:val="00CB670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3">
    <w:name w:val="xl233"/>
    <w:basedOn w:val="a1"/>
    <w:rsid w:val="00CB670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4">
    <w:name w:val="xl234"/>
    <w:basedOn w:val="a1"/>
    <w:rsid w:val="00CB670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5">
    <w:name w:val="xl235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6">
    <w:name w:val="xl236"/>
    <w:basedOn w:val="a1"/>
    <w:rsid w:val="00CB670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numbering" w:customStyle="1" w:styleId="1111">
    <w:name w:val="Нет списка1111"/>
    <w:next w:val="a4"/>
    <w:uiPriority w:val="99"/>
    <w:semiHidden/>
    <w:unhideWhenUsed/>
    <w:rsid w:val="00CB6705"/>
  </w:style>
  <w:style w:type="table" w:customStyle="1" w:styleId="TableStyle0">
    <w:name w:val="TableStyle0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CB6705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Normal (Web)"/>
    <w:basedOn w:val="a1"/>
    <w:link w:val="afe"/>
    <w:unhideWhenUsed/>
    <w:rsid w:val="00CB6705"/>
  </w:style>
  <w:style w:type="numbering" w:customStyle="1" w:styleId="22">
    <w:name w:val="Нет списка2"/>
    <w:next w:val="a4"/>
    <w:uiPriority w:val="99"/>
    <w:semiHidden/>
    <w:unhideWhenUsed/>
    <w:rsid w:val="00CB6705"/>
  </w:style>
  <w:style w:type="table" w:customStyle="1" w:styleId="220">
    <w:name w:val="Сетка таблицы22"/>
    <w:basedOn w:val="a3"/>
    <w:next w:val="a7"/>
    <w:rsid w:val="00CB6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uiPriority w:val="99"/>
    <w:semiHidden/>
    <w:unhideWhenUsed/>
    <w:rsid w:val="00CB6705"/>
  </w:style>
  <w:style w:type="table" w:customStyle="1" w:styleId="121">
    <w:name w:val="Сетка таблицы12"/>
    <w:basedOn w:val="a3"/>
    <w:next w:val="a7"/>
    <w:uiPriority w:val="59"/>
    <w:rsid w:val="00CB67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4"/>
    <w:uiPriority w:val="99"/>
    <w:semiHidden/>
    <w:unhideWhenUsed/>
    <w:rsid w:val="00CB6705"/>
  </w:style>
  <w:style w:type="numbering" w:customStyle="1" w:styleId="1112">
    <w:name w:val="Нет списка1112"/>
    <w:next w:val="a4"/>
    <w:uiPriority w:val="99"/>
    <w:semiHidden/>
    <w:unhideWhenUsed/>
    <w:rsid w:val="00CB6705"/>
  </w:style>
  <w:style w:type="numbering" w:customStyle="1" w:styleId="36">
    <w:name w:val="Нет списка3"/>
    <w:next w:val="a4"/>
    <w:uiPriority w:val="99"/>
    <w:semiHidden/>
    <w:unhideWhenUsed/>
    <w:rsid w:val="00CA7E61"/>
  </w:style>
  <w:style w:type="table" w:customStyle="1" w:styleId="6">
    <w:name w:val="Сетка таблицы6"/>
    <w:basedOn w:val="a3"/>
    <w:next w:val="a7"/>
    <w:uiPriority w:val="59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next w:val="a7"/>
    <w:uiPriority w:val="59"/>
    <w:rsid w:val="00CA7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4"/>
    <w:uiPriority w:val="99"/>
    <w:semiHidden/>
    <w:unhideWhenUsed/>
    <w:rsid w:val="00CA7E61"/>
  </w:style>
  <w:style w:type="table" w:customStyle="1" w:styleId="211">
    <w:name w:val="Сетка таблицы211"/>
    <w:basedOn w:val="a3"/>
    <w:next w:val="a7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4"/>
    <w:uiPriority w:val="99"/>
    <w:semiHidden/>
    <w:unhideWhenUsed/>
    <w:rsid w:val="00CA7E61"/>
  </w:style>
  <w:style w:type="table" w:customStyle="1" w:styleId="1113">
    <w:name w:val="Сетка таблицы11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">
    <w:name w:val="Нет списка1113"/>
    <w:next w:val="a4"/>
    <w:uiPriority w:val="99"/>
    <w:semiHidden/>
    <w:unhideWhenUsed/>
    <w:rsid w:val="00CA7E61"/>
  </w:style>
  <w:style w:type="numbering" w:customStyle="1" w:styleId="11111">
    <w:name w:val="Нет списка11111"/>
    <w:next w:val="a4"/>
    <w:uiPriority w:val="99"/>
    <w:semiHidden/>
    <w:unhideWhenUsed/>
    <w:rsid w:val="00CA7E61"/>
  </w:style>
  <w:style w:type="table" w:customStyle="1" w:styleId="TableStyle01">
    <w:name w:val="TableStyle0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1">
    <w:name w:val="TableStyle3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1">
    <w:name w:val="TableStyle4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1">
    <w:name w:val="TableStyle5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1">
    <w:name w:val="TableStyle6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1">
    <w:name w:val="TableStyle7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1">
    <w:name w:val="TableStyle8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1">
    <w:name w:val="TableStyle9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1">
    <w:name w:val="TableStyle10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1">
    <w:name w:val="TableStyle11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1">
    <w:name w:val="TableStyle12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1">
    <w:name w:val="TableStyle13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1">
    <w:name w:val="TableStyle14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1">
    <w:name w:val="TableStyle151"/>
    <w:rsid w:val="00CA7E61"/>
    <w:pPr>
      <w:spacing w:after="0" w:line="240" w:lineRule="auto"/>
    </w:pPr>
    <w:rPr>
      <w:rFonts w:ascii="Arial" w:eastAsia="Times New Roman" w:hAnsi="Arial" w:cs="Times New Roman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2">
    <w:name w:val="Нет списка21"/>
    <w:next w:val="a4"/>
    <w:uiPriority w:val="99"/>
    <w:semiHidden/>
    <w:unhideWhenUsed/>
    <w:rsid w:val="00CA7E61"/>
  </w:style>
  <w:style w:type="table" w:customStyle="1" w:styleId="221">
    <w:name w:val="Сетка таблицы221"/>
    <w:basedOn w:val="a3"/>
    <w:next w:val="a7"/>
    <w:rsid w:val="00CA7E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4"/>
    <w:uiPriority w:val="99"/>
    <w:semiHidden/>
    <w:unhideWhenUsed/>
    <w:rsid w:val="00CA7E61"/>
  </w:style>
  <w:style w:type="table" w:customStyle="1" w:styleId="1211">
    <w:name w:val="Сетка таблицы121"/>
    <w:basedOn w:val="a3"/>
    <w:next w:val="a7"/>
    <w:uiPriority w:val="59"/>
    <w:rsid w:val="00CA7E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4"/>
    <w:uiPriority w:val="99"/>
    <w:semiHidden/>
    <w:unhideWhenUsed/>
    <w:rsid w:val="00CA7E61"/>
  </w:style>
  <w:style w:type="numbering" w:customStyle="1" w:styleId="11121">
    <w:name w:val="Нет списка11121"/>
    <w:next w:val="a4"/>
    <w:uiPriority w:val="99"/>
    <w:semiHidden/>
    <w:unhideWhenUsed/>
    <w:rsid w:val="00CA7E61"/>
  </w:style>
  <w:style w:type="paragraph" w:customStyle="1" w:styleId="Standard">
    <w:name w:val="Standard"/>
    <w:qFormat/>
    <w:rsid w:val="00CD744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30">
    <w:name w:val="Заголовок 3 Знак"/>
    <w:basedOn w:val="a2"/>
    <w:link w:val="3"/>
    <w:uiPriority w:val="9"/>
    <w:rsid w:val="00CD7448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CD744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FontStyle13">
    <w:name w:val="Font Style13"/>
    <w:uiPriority w:val="99"/>
    <w:rsid w:val="00CD7448"/>
    <w:rPr>
      <w:rFonts w:ascii="Times New Roman" w:hAnsi="Times New Roman" w:cs="Times New Roman"/>
      <w:i/>
      <w:iCs/>
      <w:sz w:val="14"/>
      <w:szCs w:val="14"/>
    </w:rPr>
  </w:style>
  <w:style w:type="paragraph" w:customStyle="1" w:styleId="Normalunindented">
    <w:name w:val="Normal unindented"/>
    <w:qFormat/>
    <w:rsid w:val="00CD7448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8">
    <w:name w:val="Обычный1"/>
    <w:rsid w:val="00CD7448"/>
  </w:style>
  <w:style w:type="paragraph" w:styleId="24">
    <w:name w:val="toc 2"/>
    <w:next w:val="a1"/>
    <w:link w:val="25"/>
    <w:uiPriority w:val="39"/>
    <w:rsid w:val="00CD7448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Оглавление 2 Знак"/>
    <w:link w:val="24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2">
    <w:name w:val="toc 4"/>
    <w:next w:val="a1"/>
    <w:link w:val="43"/>
    <w:uiPriority w:val="39"/>
    <w:rsid w:val="00CD7448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0">
    <w:name w:val="toc 6"/>
    <w:next w:val="a1"/>
    <w:link w:val="61"/>
    <w:uiPriority w:val="39"/>
    <w:rsid w:val="00CD7448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1"/>
    <w:link w:val="70"/>
    <w:uiPriority w:val="39"/>
    <w:rsid w:val="00CD7448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CD7448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customStyle="1" w:styleId="17">
    <w:name w:val="Просмотренная гиперссылка1"/>
    <w:basedOn w:val="19"/>
    <w:link w:val="afc"/>
    <w:rsid w:val="00CD7448"/>
    <w:rPr>
      <w:rFonts w:eastAsiaTheme="minorHAnsi" w:cstheme="minorBidi"/>
      <w:color w:val="800080"/>
      <w:szCs w:val="22"/>
      <w:u w:val="single"/>
      <w:lang w:eastAsia="en-US"/>
    </w:rPr>
  </w:style>
  <w:style w:type="paragraph" w:customStyle="1" w:styleId="1a">
    <w:name w:val="Обычный (веб)1"/>
    <w:basedOn w:val="a1"/>
    <w:rsid w:val="00CD7448"/>
    <w:pPr>
      <w:spacing w:before="280" w:after="280"/>
    </w:pPr>
    <w:rPr>
      <w:color w:val="000000"/>
      <w:sz w:val="22"/>
      <w:szCs w:val="20"/>
    </w:rPr>
  </w:style>
  <w:style w:type="character" w:customStyle="1" w:styleId="aa">
    <w:name w:val="Абзац списка Знак"/>
    <w:basedOn w:val="18"/>
    <w:link w:val="a9"/>
    <w:uiPriority w:val="72"/>
    <w:rsid w:val="00CD7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toc 3"/>
    <w:next w:val="a1"/>
    <w:link w:val="38"/>
    <w:uiPriority w:val="39"/>
    <w:rsid w:val="00CD7448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8">
    <w:name w:val="Оглавление 3 Знак"/>
    <w:link w:val="37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e">
    <w:name w:val="Обычный (Интернет) Знак"/>
    <w:basedOn w:val="18"/>
    <w:link w:val="afd"/>
    <w:rsid w:val="00CD74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Знак сноски1"/>
    <w:basedOn w:val="19"/>
    <w:link w:val="aff"/>
    <w:rsid w:val="00CD7448"/>
    <w:rPr>
      <w:vertAlign w:val="superscript"/>
    </w:rPr>
  </w:style>
  <w:style w:type="character" w:styleId="aff">
    <w:name w:val="footnote reference"/>
    <w:basedOn w:val="a2"/>
    <w:link w:val="1b"/>
    <w:rsid w:val="00CD7448"/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12">
    <w:name w:val="Гиперссылка1"/>
    <w:basedOn w:val="19"/>
    <w:link w:val="a8"/>
    <w:uiPriority w:val="99"/>
    <w:rsid w:val="00CD7448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Footnote">
    <w:name w:val="Footnote"/>
    <w:basedOn w:val="a1"/>
    <w:rsid w:val="00CD7448"/>
    <w:rPr>
      <w:rFonts w:asciiTheme="minorHAnsi" w:hAnsiTheme="minorHAnsi"/>
      <w:color w:val="000000"/>
      <w:sz w:val="20"/>
      <w:szCs w:val="20"/>
    </w:rPr>
  </w:style>
  <w:style w:type="paragraph" w:styleId="1c">
    <w:name w:val="toc 1"/>
    <w:next w:val="a1"/>
    <w:link w:val="1d"/>
    <w:uiPriority w:val="39"/>
    <w:rsid w:val="00CD744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d">
    <w:name w:val="Оглавление 1 Знак"/>
    <w:link w:val="1c"/>
    <w:uiPriority w:val="39"/>
    <w:rsid w:val="00CD744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D744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Основной шрифт абзаца1"/>
    <w:rsid w:val="00CD7448"/>
    <w:rPr>
      <w:rFonts w:eastAsia="Times New Roman" w:cs="Times New Roman"/>
      <w:color w:val="000000"/>
      <w:szCs w:val="20"/>
      <w:lang w:eastAsia="ru-RU"/>
    </w:rPr>
  </w:style>
  <w:style w:type="paragraph" w:customStyle="1" w:styleId="16">
    <w:name w:val="Знак примечания1"/>
    <w:basedOn w:val="19"/>
    <w:link w:val="af3"/>
    <w:rsid w:val="00CD7448"/>
    <w:rPr>
      <w:rFonts w:eastAsiaTheme="minorHAnsi" w:cstheme="minorBidi"/>
      <w:color w:val="auto"/>
      <w:sz w:val="16"/>
      <w:szCs w:val="16"/>
      <w:lang w:eastAsia="en-US"/>
    </w:rPr>
  </w:style>
  <w:style w:type="paragraph" w:styleId="9">
    <w:name w:val="toc 9"/>
    <w:next w:val="a1"/>
    <w:link w:val="90"/>
    <w:uiPriority w:val="39"/>
    <w:rsid w:val="00CD7448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1"/>
    <w:link w:val="80"/>
    <w:uiPriority w:val="39"/>
    <w:rsid w:val="00CD7448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ill">
    <w:name w:val="fill"/>
    <w:rsid w:val="00CD7448"/>
    <w:rPr>
      <w:rFonts w:eastAsia="Times New Roman" w:cs="Times New Roman"/>
      <w:b/>
      <w:i/>
      <w:color w:val="FF0000"/>
      <w:szCs w:val="20"/>
      <w:lang w:eastAsia="ru-RU"/>
    </w:rPr>
  </w:style>
  <w:style w:type="paragraph" w:styleId="52">
    <w:name w:val="toc 5"/>
    <w:next w:val="a1"/>
    <w:link w:val="53"/>
    <w:uiPriority w:val="39"/>
    <w:rsid w:val="00CD7448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CD744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0">
    <w:name w:val="Subtitle"/>
    <w:next w:val="a1"/>
    <w:link w:val="aff1"/>
    <w:uiPriority w:val="11"/>
    <w:qFormat/>
    <w:rsid w:val="00CD7448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1">
    <w:name w:val="Подзаголовок Знак"/>
    <w:basedOn w:val="a2"/>
    <w:link w:val="aff0"/>
    <w:uiPriority w:val="11"/>
    <w:rsid w:val="00CD744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2">
    <w:name w:val="Title"/>
    <w:next w:val="a1"/>
    <w:link w:val="aff3"/>
    <w:uiPriority w:val="10"/>
    <w:qFormat/>
    <w:rsid w:val="00CD7448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3">
    <w:name w:val="Заголовок Знак"/>
    <w:basedOn w:val="a2"/>
    <w:link w:val="aff2"/>
    <w:uiPriority w:val="10"/>
    <w:rsid w:val="00CD744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4">
    <w:name w:val="Другое_"/>
    <w:basedOn w:val="a2"/>
    <w:link w:val="aff5"/>
    <w:rsid w:val="00CD7448"/>
    <w:rPr>
      <w:rFonts w:cs="Calibri"/>
    </w:rPr>
  </w:style>
  <w:style w:type="paragraph" w:customStyle="1" w:styleId="aff5">
    <w:name w:val="Другое"/>
    <w:basedOn w:val="a1"/>
    <w:link w:val="aff4"/>
    <w:rsid w:val="00CD7448"/>
    <w:pPr>
      <w:widowControl w:val="0"/>
    </w:pPr>
    <w:rPr>
      <w:rFonts w:asciiTheme="minorHAnsi" w:eastAsiaTheme="minorHAnsi" w:hAnsiTheme="minorHAnsi" w:cs="Calibri"/>
      <w:sz w:val="22"/>
      <w:szCs w:val="22"/>
      <w:lang w:eastAsia="en-US"/>
    </w:rPr>
  </w:style>
  <w:style w:type="paragraph" w:customStyle="1" w:styleId="511">
    <w:name w:val="Заголовок 51"/>
    <w:basedOn w:val="a1"/>
    <w:next w:val="a1"/>
    <w:unhideWhenUsed/>
    <w:qFormat/>
    <w:rsid w:val="00CD7448"/>
    <w:pPr>
      <w:keepNext/>
      <w:keepLines/>
      <w:spacing w:before="40"/>
      <w:outlineLvl w:val="4"/>
    </w:pPr>
    <w:rPr>
      <w:rFonts w:ascii="Cambria" w:hAnsi="Cambria"/>
      <w:color w:val="365F91"/>
      <w:sz w:val="20"/>
      <w:szCs w:val="20"/>
    </w:rPr>
  </w:style>
  <w:style w:type="character" w:customStyle="1" w:styleId="VL">
    <w:name w:val="VL_Основной текст Знак"/>
    <w:link w:val="VL0"/>
    <w:locked/>
    <w:rsid w:val="00CD7448"/>
    <w:rPr>
      <w:color w:val="1E0E01"/>
    </w:rPr>
  </w:style>
  <w:style w:type="paragraph" w:customStyle="1" w:styleId="VL0">
    <w:name w:val="VL_Основной текст"/>
    <w:basedOn w:val="a1"/>
    <w:link w:val="VL"/>
    <w:qFormat/>
    <w:rsid w:val="00CD7448"/>
    <w:pPr>
      <w:spacing w:before="240"/>
      <w:jc w:val="both"/>
    </w:pPr>
    <w:rPr>
      <w:rFonts w:asciiTheme="minorHAnsi" w:eastAsiaTheme="minorHAnsi" w:hAnsiTheme="minorHAnsi" w:cstheme="minorBidi"/>
      <w:color w:val="1E0E01"/>
      <w:sz w:val="22"/>
      <w:szCs w:val="22"/>
      <w:lang w:eastAsia="en-US"/>
    </w:rPr>
  </w:style>
  <w:style w:type="character" w:customStyle="1" w:styleId="512">
    <w:name w:val="Заголовок 5 Знак1"/>
    <w:basedOn w:val="a2"/>
    <w:uiPriority w:val="9"/>
    <w:semiHidden/>
    <w:rsid w:val="00CD7448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58AA75F3089F03E88D43C6B2630E0555F5A20BFEC16E842D6298A37E39EFF475877BF9EF4A85F35p3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958AA75F3089F03E88D43C6B2630E0555F5A2BB8ED16E842D6298A373Ep3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958AA75F3089F03E88D43C6B2630E0555F5A20BFEC16E842D6298A373Ep3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zanova\Desktop\2026%20&#1075;&#1086;&#1076;\&#1044;&#1080;&#1072;&#1075;&#1085;&#1086;&#1089;&#1090;&#1080;&#1082;&#1072;%20&#1089;&#1080;&#1089;&#1090;&#1077;&#1084;&#1099;%20&#1088;&#1077;&#1085;&#1090;&#1075;&#1077;&#1085;&#1086;&#1075;&#1088;&#1072;&#1092;&#1080;&#1095;&#1077;&#1089;&#1082;&#1086;&#1081;%20CombiDiagnost%20R90%20(&#1050;&#1086;&#1085;&#1076;&#1088;&#1072;&#1090;&#1100;&#1077;&#1074;%20&#1045;.&#1042;.,&#1064;&#1080;&#1096;&#1083;&#1086;&#1074;%20&#1048;.&#1042;.)\&#1055;&#1088;&#1086;&#1077;&#1082;&#1090;%20&#1076;&#1086;&#1075;&#1086;&#1074;&#1086;&#1088;&#1072;%20&#8470;%20%20285-202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D65D0-6176-4392-BE93-4E84FB75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договора №  285-2026.dotx</Template>
  <TotalTime>0</TotalTime>
  <Pages>11</Pages>
  <Words>3727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Пузанова Елена Викторовна</dc:creator>
  <cp:lastModifiedBy>Конаков Александр Александрович</cp:lastModifiedBy>
  <cp:revision>2</cp:revision>
  <cp:lastPrinted>2023-09-21T10:13:00Z</cp:lastPrinted>
  <dcterms:created xsi:type="dcterms:W3CDTF">2026-08-03T12:33:00Z</dcterms:created>
  <dcterms:modified xsi:type="dcterms:W3CDTF">2026-08-03T12:33:00Z</dcterms:modified>
</cp:coreProperties>
</file>