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93F52" w14:textId="77777777" w:rsidR="00E55FBB" w:rsidRPr="002938B3" w:rsidRDefault="00E55FBB" w:rsidP="005F3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Обоснование цены </w:t>
      </w:r>
      <w:r w:rsidR="006C2D73" w:rsidRPr="00293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договора</w:t>
      </w:r>
    </w:p>
    <w:p w14:paraId="5BDF03DB" w14:textId="77777777" w:rsidR="00E55FBB" w:rsidRPr="002938B3" w:rsidRDefault="00E55FBB" w:rsidP="005F3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7"/>
      </w:tblGrid>
      <w:tr w:rsidR="006A0BEF" w:rsidRPr="002938B3" w14:paraId="67618D3D" w14:textId="77777777" w:rsidTr="00CE2FD1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3C4F3" w14:textId="77777777" w:rsidR="006A0BEF" w:rsidRPr="002938B3" w:rsidRDefault="006A0BEF" w:rsidP="006A0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75054" w14:textId="06C54664" w:rsidR="006A0BEF" w:rsidRPr="00CE2FD1" w:rsidRDefault="009C75D7" w:rsidP="009C7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1570E" w:rsidRPr="009C7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бязательно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="0071570E" w:rsidRPr="009C7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71570E" w:rsidRPr="009C7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гражданской ответственности владельцев автотранспортных средств (ОСАГО) 8 автомобилей </w:t>
            </w:r>
          </w:p>
        </w:tc>
      </w:tr>
      <w:tr w:rsidR="00E55FBB" w:rsidRPr="002938B3" w14:paraId="4DA2B841" w14:textId="77777777" w:rsidTr="00CE2FD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45E7D" w14:textId="77777777" w:rsidR="00E55FBB" w:rsidRPr="002938B3" w:rsidRDefault="00E55FBB" w:rsidP="005F3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метод цены договора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9A885" w14:textId="77777777" w:rsidR="00E55FBB" w:rsidRPr="002938B3" w:rsidRDefault="00E55FBB" w:rsidP="005F3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НМЦК методом сопоставимых рыночных цен</w:t>
            </w:r>
          </w:p>
        </w:tc>
      </w:tr>
      <w:tr w:rsidR="00CC0D0C" w:rsidRPr="002938B3" w14:paraId="61DA9BD9" w14:textId="77777777" w:rsidTr="00536AA5">
        <w:trPr>
          <w:trHeight w:val="329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36974" w14:textId="77777777" w:rsidR="00CC0D0C" w:rsidRPr="002938B3" w:rsidRDefault="00CC0D0C" w:rsidP="00CC0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расчета цены договора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19129" w14:textId="43FB35EA" w:rsidR="00CC0D0C" w:rsidRPr="00F16CD6" w:rsidRDefault="002D1F2F" w:rsidP="00057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Pr="0005731A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  <w:r w:rsidRPr="000573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(Восемьде</w:t>
            </w:r>
            <w:bookmarkStart w:id="0" w:name="_GoBack"/>
            <w:bookmarkEnd w:id="0"/>
            <w:r w:rsidRPr="0005731A">
              <w:rPr>
                <w:rFonts w:ascii="Times New Roman" w:hAnsi="Times New Roman" w:cs="Times New Roman"/>
                <w:bCs/>
                <w:sz w:val="24"/>
                <w:szCs w:val="24"/>
              </w:rPr>
              <w:t>сят тысяч шестьдесят один</w:t>
            </w:r>
            <w:r w:rsidR="0005731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0573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рубль </w:t>
            </w:r>
            <w:r w:rsidRPr="0005731A">
              <w:rPr>
                <w:rFonts w:ascii="Times New Roman" w:hAnsi="Times New Roman" w:cs="Times New Roman"/>
                <w:bCs/>
              </w:rPr>
              <w:t>6</w:t>
            </w:r>
            <w:r w:rsidRPr="0005731A">
              <w:rPr>
                <w:rFonts w:ascii="Times New Roman" w:hAnsi="Times New Roman" w:cs="Times New Roman"/>
                <w:bCs/>
                <w:sz w:val="24"/>
                <w:szCs w:val="24"/>
              </w:rPr>
              <w:t>0 копеек</w:t>
            </w:r>
          </w:p>
        </w:tc>
      </w:tr>
    </w:tbl>
    <w:p w14:paraId="1A99B863" w14:textId="77777777" w:rsidR="00E55FBB" w:rsidRPr="002938B3" w:rsidRDefault="00E55FBB" w:rsidP="005F3BA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6437EAA" w14:textId="7857489F" w:rsidR="00E55FBB" w:rsidRDefault="00E55FBB" w:rsidP="005F3B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938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Обоснование и расчет цены </w:t>
      </w:r>
      <w:r w:rsidR="00E16994" w:rsidRPr="002938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93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8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произведены на основании полученных ответов на запросы о предоставлении коммерческих предложений. Отправлено </w:t>
      </w:r>
      <w:r w:rsidR="007B7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6</w:t>
      </w:r>
      <w:r w:rsidRPr="002938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</w:t>
      </w:r>
      <w:r w:rsidR="007B7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шес</w:t>
      </w:r>
      <w:r w:rsidR="006A22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ть</w:t>
      </w:r>
      <w:r w:rsidRPr="002938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) запрос</w:t>
      </w:r>
      <w:r w:rsidR="006A22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ов</w:t>
      </w:r>
      <w:r w:rsidR="009F013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получено </w:t>
      </w:r>
      <w:r w:rsidR="00D6765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</w:t>
      </w:r>
      <w:r w:rsidRPr="002938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</w:t>
      </w:r>
      <w:r w:rsidR="00D6765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три</w:t>
      </w:r>
      <w:r w:rsidRPr="002938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) коммерческих предложения.</w:t>
      </w:r>
    </w:p>
    <w:p w14:paraId="4DE762A1" w14:textId="77777777" w:rsidR="009F0139" w:rsidRDefault="009F0139" w:rsidP="005F3B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W w:w="10033" w:type="dxa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3279"/>
        <w:gridCol w:w="2410"/>
        <w:gridCol w:w="1736"/>
      </w:tblGrid>
      <w:tr w:rsidR="005E0A01" w:rsidRPr="009C75D7" w14:paraId="6115EEBE" w14:textId="0458201D" w:rsidTr="005E0A01">
        <w:trPr>
          <w:trHeight w:val="282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D63989" w14:textId="77777777" w:rsidR="005E0A01" w:rsidRPr="009C75D7" w:rsidRDefault="005E0A01" w:rsidP="00D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D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69A2" w14:textId="536F49D1" w:rsidR="005E0A01" w:rsidRPr="009C75D7" w:rsidRDefault="005E0A01" w:rsidP="005E0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D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C75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проса о ценовой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6A2BAA" w14:textId="5909906C" w:rsidR="005E0A01" w:rsidRPr="009C75D7" w:rsidRDefault="005E0A01" w:rsidP="00D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D7">
              <w:rPr>
                <w:rFonts w:ascii="Times New Roman" w:hAnsi="Times New Roman" w:cs="Times New Roman"/>
                <w:sz w:val="24"/>
                <w:szCs w:val="24"/>
              </w:rPr>
              <w:t>Номер и дата входящего письма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195A1" w14:textId="0C71BF87" w:rsidR="005E0A01" w:rsidRPr="009C75D7" w:rsidRDefault="005E0A01" w:rsidP="00E12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D7">
              <w:rPr>
                <w:rFonts w:ascii="Times New Roman" w:hAnsi="Times New Roman" w:cs="Times New Roman"/>
                <w:sz w:val="24"/>
                <w:szCs w:val="24"/>
              </w:rPr>
              <w:t>Стоимость, рублей</w:t>
            </w:r>
          </w:p>
        </w:tc>
      </w:tr>
      <w:tr w:rsidR="005E0A01" w:rsidRPr="009C75D7" w14:paraId="0930DD3A" w14:textId="77777777" w:rsidTr="005E0A01">
        <w:trPr>
          <w:trHeight w:val="60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4D70" w14:textId="2C16B5B7" w:rsidR="005E0A01" w:rsidRPr="0005731A" w:rsidRDefault="0005731A" w:rsidP="00057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Компания №1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EDA1" w14:textId="6F6FA67F" w:rsidR="005E0A01" w:rsidRPr="0005731A" w:rsidRDefault="005E0A01" w:rsidP="0071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7-7/1791 от 31.07.2026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7396" w14:textId="2E3F42FF" w:rsidR="005E0A01" w:rsidRPr="0005731A" w:rsidRDefault="005E0A01" w:rsidP="0071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Вх</w:t>
            </w:r>
            <w:proofErr w:type="spellEnd"/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№ 1004 04.08.2026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40A5" w14:textId="2106025A" w:rsidR="005E0A01" w:rsidRPr="0005731A" w:rsidRDefault="005E0A01" w:rsidP="00152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95 538,84</w:t>
            </w:r>
          </w:p>
        </w:tc>
      </w:tr>
      <w:tr w:rsidR="005E0A01" w:rsidRPr="009C75D7" w14:paraId="1C4F7071" w14:textId="532AC5FE" w:rsidTr="005E0A01">
        <w:trPr>
          <w:trHeight w:val="60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E423" w14:textId="22B129DF" w:rsidR="005E0A01" w:rsidRPr="0005731A" w:rsidRDefault="0005731A" w:rsidP="00057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Компания №2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98C1" w14:textId="632CC385" w:rsidR="005E0A01" w:rsidRPr="0005731A" w:rsidRDefault="005E0A01" w:rsidP="00E17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7-7/1791 от 31.07.2026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E8E3" w14:textId="4E1E0DC8" w:rsidR="005E0A01" w:rsidRPr="0005731A" w:rsidRDefault="005E0A01" w:rsidP="00E17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Вх</w:t>
            </w:r>
            <w:proofErr w:type="spellEnd"/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№ 1003 04.08.2026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D9B9" w14:textId="3B2419E7" w:rsidR="005E0A01" w:rsidRPr="0005731A" w:rsidRDefault="005E0A01" w:rsidP="00E17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80 061,60</w:t>
            </w:r>
          </w:p>
        </w:tc>
      </w:tr>
      <w:tr w:rsidR="005E0A01" w:rsidRPr="009C75D7" w14:paraId="5A922C51" w14:textId="0F4B816B" w:rsidTr="005E0A01">
        <w:trPr>
          <w:trHeight w:val="104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02B7" w14:textId="0B41050E" w:rsidR="005E0A01" w:rsidRPr="0005731A" w:rsidRDefault="0005731A" w:rsidP="00057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Компания №3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0D50" w14:textId="5277442C" w:rsidR="005E0A01" w:rsidRPr="0005731A" w:rsidRDefault="005E0A01" w:rsidP="00E17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7-7/1791 от 31.07.2026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11C6" w14:textId="0F0821EC" w:rsidR="005E0A01" w:rsidRPr="0005731A" w:rsidRDefault="005E0A01" w:rsidP="00E17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Вх</w:t>
            </w:r>
            <w:proofErr w:type="spellEnd"/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№ 1005 04.08.2026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B7DC" w14:textId="77ADC522" w:rsidR="005E0A01" w:rsidRPr="0005731A" w:rsidRDefault="005E0A01" w:rsidP="00E17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97 892,31</w:t>
            </w:r>
          </w:p>
        </w:tc>
      </w:tr>
    </w:tbl>
    <w:p w14:paraId="20E300F6" w14:textId="3FA89F61" w:rsidR="00471784" w:rsidRDefault="00471784" w:rsidP="005F3B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365F0B49" w14:textId="77777777" w:rsidR="00E55FBB" w:rsidRPr="002938B3" w:rsidRDefault="00E55FBB" w:rsidP="005F3B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4"/>
          <w:sz w:val="10"/>
          <w:szCs w:val="10"/>
          <w:lang w:eastAsia="ru-RU"/>
        </w:rPr>
      </w:pPr>
    </w:p>
    <w:p w14:paraId="74D22FD2" w14:textId="029CEAF1" w:rsidR="008864F3" w:rsidRDefault="00EB3FD4" w:rsidP="008864F3">
      <w:pPr>
        <w:spacing w:after="0" w:line="240" w:lineRule="auto"/>
        <w:ind w:firstLine="708"/>
        <w:jc w:val="both"/>
        <w:rPr>
          <w:sz w:val="24"/>
          <w:szCs w:val="24"/>
        </w:rPr>
      </w:pPr>
      <w:r w:rsidRPr="002938B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результате проведенного сравнительного анализа устанавливается следующая цена договора</w:t>
      </w:r>
      <w:r w:rsidR="00D658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по стоимости, что </w:t>
      </w:r>
      <w:r w:rsidR="00D65870" w:rsidRPr="000573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составит</w:t>
      </w:r>
      <w:r w:rsidRPr="000573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2D1F2F" w:rsidRPr="0005731A">
        <w:rPr>
          <w:rFonts w:ascii="Times New Roman" w:hAnsi="Times New Roman" w:cs="Times New Roman"/>
          <w:sz w:val="24"/>
          <w:szCs w:val="24"/>
        </w:rPr>
        <w:t>80 061</w:t>
      </w:r>
      <w:r w:rsidR="002D1F2F" w:rsidRPr="0005731A">
        <w:rPr>
          <w:rFonts w:ascii="Times New Roman" w:hAnsi="Times New Roman" w:cs="Times New Roman"/>
          <w:bCs/>
          <w:sz w:val="24"/>
          <w:szCs w:val="24"/>
        </w:rPr>
        <w:t xml:space="preserve"> (Восемьдесят тысяч шестьдесят один</w:t>
      </w:r>
      <w:r w:rsidR="0005731A">
        <w:rPr>
          <w:rFonts w:ascii="Times New Roman" w:hAnsi="Times New Roman" w:cs="Times New Roman"/>
          <w:bCs/>
          <w:sz w:val="24"/>
          <w:szCs w:val="24"/>
        </w:rPr>
        <w:t>)</w:t>
      </w:r>
      <w:r w:rsidR="002D1F2F" w:rsidRPr="0005731A">
        <w:rPr>
          <w:rFonts w:ascii="Times New Roman" w:hAnsi="Times New Roman" w:cs="Times New Roman"/>
          <w:bCs/>
          <w:sz w:val="24"/>
          <w:szCs w:val="24"/>
        </w:rPr>
        <w:t xml:space="preserve"> рубль </w:t>
      </w:r>
      <w:r w:rsidR="002D1F2F" w:rsidRPr="0005731A">
        <w:rPr>
          <w:rFonts w:ascii="Times New Roman" w:hAnsi="Times New Roman" w:cs="Times New Roman"/>
          <w:bCs/>
        </w:rPr>
        <w:t>6</w:t>
      </w:r>
      <w:r w:rsidR="002D1F2F" w:rsidRPr="0005731A">
        <w:rPr>
          <w:rFonts w:ascii="Times New Roman" w:hAnsi="Times New Roman" w:cs="Times New Roman"/>
          <w:bCs/>
          <w:sz w:val="24"/>
          <w:szCs w:val="24"/>
        </w:rPr>
        <w:t>0 копеек</w:t>
      </w:r>
      <w:r w:rsidR="008864F3" w:rsidRPr="0005731A">
        <w:rPr>
          <w:rFonts w:ascii="Times New Roman" w:hAnsi="Times New Roman" w:cs="Times New Roman"/>
          <w:sz w:val="24"/>
          <w:szCs w:val="24"/>
        </w:rPr>
        <w:t>.</w:t>
      </w:r>
    </w:p>
    <w:sectPr w:rsidR="008864F3" w:rsidSect="005C62BA">
      <w:pgSz w:w="11906" w:h="16838"/>
      <w:pgMar w:top="567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47137"/>
    <w:multiLevelType w:val="hybridMultilevel"/>
    <w:tmpl w:val="E5FEBCD6"/>
    <w:lvl w:ilvl="0" w:tplc="A38A4C48">
      <w:start w:val="1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103192"/>
    <w:multiLevelType w:val="hybridMultilevel"/>
    <w:tmpl w:val="21066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44F6D"/>
    <w:multiLevelType w:val="hybridMultilevel"/>
    <w:tmpl w:val="21066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E5"/>
    <w:rsid w:val="000160B3"/>
    <w:rsid w:val="0005053F"/>
    <w:rsid w:val="000530B2"/>
    <w:rsid w:val="0005731A"/>
    <w:rsid w:val="00060128"/>
    <w:rsid w:val="00063253"/>
    <w:rsid w:val="0006490C"/>
    <w:rsid w:val="00073A13"/>
    <w:rsid w:val="0007433F"/>
    <w:rsid w:val="00083805"/>
    <w:rsid w:val="00083E38"/>
    <w:rsid w:val="00084D72"/>
    <w:rsid w:val="000A07B5"/>
    <w:rsid w:val="000A4233"/>
    <w:rsid w:val="000A56BB"/>
    <w:rsid w:val="000B1E19"/>
    <w:rsid w:val="000B3A64"/>
    <w:rsid w:val="000D673E"/>
    <w:rsid w:val="000E0CC1"/>
    <w:rsid w:val="00101A0B"/>
    <w:rsid w:val="001045C0"/>
    <w:rsid w:val="00105DAE"/>
    <w:rsid w:val="00117881"/>
    <w:rsid w:val="00140E03"/>
    <w:rsid w:val="00143247"/>
    <w:rsid w:val="0015143E"/>
    <w:rsid w:val="001523A1"/>
    <w:rsid w:val="00163675"/>
    <w:rsid w:val="0017497C"/>
    <w:rsid w:val="00182FC6"/>
    <w:rsid w:val="00183BA3"/>
    <w:rsid w:val="00191744"/>
    <w:rsid w:val="00192E6B"/>
    <w:rsid w:val="0019351A"/>
    <w:rsid w:val="001A217D"/>
    <w:rsid w:val="001A26CF"/>
    <w:rsid w:val="001A36C7"/>
    <w:rsid w:val="001B1C42"/>
    <w:rsid w:val="001B5AB0"/>
    <w:rsid w:val="001C277F"/>
    <w:rsid w:val="001C3B30"/>
    <w:rsid w:val="001C6B96"/>
    <w:rsid w:val="001C7FA2"/>
    <w:rsid w:val="001D0A3F"/>
    <w:rsid w:val="001D37BC"/>
    <w:rsid w:val="001E0C58"/>
    <w:rsid w:val="001F287D"/>
    <w:rsid w:val="001F7EB6"/>
    <w:rsid w:val="002040ED"/>
    <w:rsid w:val="00205143"/>
    <w:rsid w:val="00207AFA"/>
    <w:rsid w:val="00215CC3"/>
    <w:rsid w:val="00222822"/>
    <w:rsid w:val="00236CE5"/>
    <w:rsid w:val="00263636"/>
    <w:rsid w:val="0027019F"/>
    <w:rsid w:val="00274FA4"/>
    <w:rsid w:val="00284B7B"/>
    <w:rsid w:val="00285761"/>
    <w:rsid w:val="00292E2A"/>
    <w:rsid w:val="002938B3"/>
    <w:rsid w:val="0029441C"/>
    <w:rsid w:val="002A15F7"/>
    <w:rsid w:val="002A7C15"/>
    <w:rsid w:val="002C043B"/>
    <w:rsid w:val="002C2239"/>
    <w:rsid w:val="002C68F6"/>
    <w:rsid w:val="002C6E93"/>
    <w:rsid w:val="002D1F2F"/>
    <w:rsid w:val="003028F2"/>
    <w:rsid w:val="003050B7"/>
    <w:rsid w:val="00311D63"/>
    <w:rsid w:val="00312F40"/>
    <w:rsid w:val="00330771"/>
    <w:rsid w:val="00343108"/>
    <w:rsid w:val="00343A86"/>
    <w:rsid w:val="00362B26"/>
    <w:rsid w:val="003750F8"/>
    <w:rsid w:val="003A0A28"/>
    <w:rsid w:val="003A26BF"/>
    <w:rsid w:val="003B6115"/>
    <w:rsid w:val="003C3E33"/>
    <w:rsid w:val="003C7117"/>
    <w:rsid w:val="003D4F37"/>
    <w:rsid w:val="003D7997"/>
    <w:rsid w:val="003E3892"/>
    <w:rsid w:val="003E38E7"/>
    <w:rsid w:val="00410D80"/>
    <w:rsid w:val="0041315F"/>
    <w:rsid w:val="004165D4"/>
    <w:rsid w:val="004221BA"/>
    <w:rsid w:val="00430EA2"/>
    <w:rsid w:val="0044337A"/>
    <w:rsid w:val="0046016B"/>
    <w:rsid w:val="00471784"/>
    <w:rsid w:val="00473341"/>
    <w:rsid w:val="00473CA2"/>
    <w:rsid w:val="00484DA6"/>
    <w:rsid w:val="00485295"/>
    <w:rsid w:val="004A4D9C"/>
    <w:rsid w:val="004A6B10"/>
    <w:rsid w:val="004A794C"/>
    <w:rsid w:val="004C15B0"/>
    <w:rsid w:val="004D02EC"/>
    <w:rsid w:val="004E0EA1"/>
    <w:rsid w:val="004E6F98"/>
    <w:rsid w:val="00501592"/>
    <w:rsid w:val="005015F8"/>
    <w:rsid w:val="0051007D"/>
    <w:rsid w:val="005169BA"/>
    <w:rsid w:val="00520BA8"/>
    <w:rsid w:val="0054114D"/>
    <w:rsid w:val="00560A28"/>
    <w:rsid w:val="0056205B"/>
    <w:rsid w:val="00562B3C"/>
    <w:rsid w:val="00570C45"/>
    <w:rsid w:val="005726CF"/>
    <w:rsid w:val="00580C19"/>
    <w:rsid w:val="00590823"/>
    <w:rsid w:val="005909B2"/>
    <w:rsid w:val="005C45CF"/>
    <w:rsid w:val="005C62BA"/>
    <w:rsid w:val="005D06F6"/>
    <w:rsid w:val="005E0A01"/>
    <w:rsid w:val="005E1E41"/>
    <w:rsid w:val="005F3BA6"/>
    <w:rsid w:val="005F5395"/>
    <w:rsid w:val="0060034F"/>
    <w:rsid w:val="00601961"/>
    <w:rsid w:val="00605DE5"/>
    <w:rsid w:val="00614C7A"/>
    <w:rsid w:val="00616738"/>
    <w:rsid w:val="00621AB5"/>
    <w:rsid w:val="00630374"/>
    <w:rsid w:val="00632E78"/>
    <w:rsid w:val="00634B4C"/>
    <w:rsid w:val="00655CCC"/>
    <w:rsid w:val="00662751"/>
    <w:rsid w:val="00666B7E"/>
    <w:rsid w:val="0066793D"/>
    <w:rsid w:val="00671BED"/>
    <w:rsid w:val="00677450"/>
    <w:rsid w:val="006863DB"/>
    <w:rsid w:val="006902A4"/>
    <w:rsid w:val="0069788A"/>
    <w:rsid w:val="006A0BEF"/>
    <w:rsid w:val="006A22EA"/>
    <w:rsid w:val="006A6D64"/>
    <w:rsid w:val="006B0924"/>
    <w:rsid w:val="006B5511"/>
    <w:rsid w:val="006C2D73"/>
    <w:rsid w:val="006F4D50"/>
    <w:rsid w:val="006F56F3"/>
    <w:rsid w:val="0071570E"/>
    <w:rsid w:val="00726FD4"/>
    <w:rsid w:val="00732C6D"/>
    <w:rsid w:val="00736B44"/>
    <w:rsid w:val="00740B4C"/>
    <w:rsid w:val="007410F4"/>
    <w:rsid w:val="00746100"/>
    <w:rsid w:val="0077080E"/>
    <w:rsid w:val="007709A9"/>
    <w:rsid w:val="00774063"/>
    <w:rsid w:val="00774A76"/>
    <w:rsid w:val="00775F94"/>
    <w:rsid w:val="00783A12"/>
    <w:rsid w:val="007B4751"/>
    <w:rsid w:val="007B778C"/>
    <w:rsid w:val="007C5C9B"/>
    <w:rsid w:val="007D533D"/>
    <w:rsid w:val="007D5A7E"/>
    <w:rsid w:val="007E1476"/>
    <w:rsid w:val="007E55AC"/>
    <w:rsid w:val="007F08B9"/>
    <w:rsid w:val="007F4014"/>
    <w:rsid w:val="00801B8A"/>
    <w:rsid w:val="008028B7"/>
    <w:rsid w:val="00807E49"/>
    <w:rsid w:val="008276D2"/>
    <w:rsid w:val="008366D1"/>
    <w:rsid w:val="00843F2E"/>
    <w:rsid w:val="0085573C"/>
    <w:rsid w:val="00863E5C"/>
    <w:rsid w:val="00865AD4"/>
    <w:rsid w:val="008864F3"/>
    <w:rsid w:val="00887D43"/>
    <w:rsid w:val="008B2702"/>
    <w:rsid w:val="008B4AD0"/>
    <w:rsid w:val="00904349"/>
    <w:rsid w:val="009224B2"/>
    <w:rsid w:val="00923E7B"/>
    <w:rsid w:val="00940658"/>
    <w:rsid w:val="0095471A"/>
    <w:rsid w:val="00967E5F"/>
    <w:rsid w:val="00981A0B"/>
    <w:rsid w:val="00984923"/>
    <w:rsid w:val="00992A42"/>
    <w:rsid w:val="009A2BF1"/>
    <w:rsid w:val="009B0D28"/>
    <w:rsid w:val="009B2723"/>
    <w:rsid w:val="009B548A"/>
    <w:rsid w:val="009C5EF6"/>
    <w:rsid w:val="009C75D7"/>
    <w:rsid w:val="009D4785"/>
    <w:rsid w:val="009F0139"/>
    <w:rsid w:val="009F0C62"/>
    <w:rsid w:val="009F5581"/>
    <w:rsid w:val="00A060B5"/>
    <w:rsid w:val="00A07B87"/>
    <w:rsid w:val="00A13CFF"/>
    <w:rsid w:val="00A217A2"/>
    <w:rsid w:val="00A22007"/>
    <w:rsid w:val="00A23763"/>
    <w:rsid w:val="00A26BE6"/>
    <w:rsid w:val="00A45879"/>
    <w:rsid w:val="00A5113E"/>
    <w:rsid w:val="00A53725"/>
    <w:rsid w:val="00A57D1C"/>
    <w:rsid w:val="00A609F6"/>
    <w:rsid w:val="00A67E55"/>
    <w:rsid w:val="00A75D9A"/>
    <w:rsid w:val="00A901F8"/>
    <w:rsid w:val="00AA05F4"/>
    <w:rsid w:val="00AA0873"/>
    <w:rsid w:val="00AA17C0"/>
    <w:rsid w:val="00AA491E"/>
    <w:rsid w:val="00AB0867"/>
    <w:rsid w:val="00AB4361"/>
    <w:rsid w:val="00AB77AB"/>
    <w:rsid w:val="00AC22CB"/>
    <w:rsid w:val="00AC2AAD"/>
    <w:rsid w:val="00AD3F5B"/>
    <w:rsid w:val="00AD3F98"/>
    <w:rsid w:val="00AD6FFF"/>
    <w:rsid w:val="00AE1DB7"/>
    <w:rsid w:val="00AE3BEF"/>
    <w:rsid w:val="00AE67F8"/>
    <w:rsid w:val="00AF7935"/>
    <w:rsid w:val="00B052FA"/>
    <w:rsid w:val="00B36864"/>
    <w:rsid w:val="00B4205F"/>
    <w:rsid w:val="00B42208"/>
    <w:rsid w:val="00B44F6D"/>
    <w:rsid w:val="00B63113"/>
    <w:rsid w:val="00B662C8"/>
    <w:rsid w:val="00B720CD"/>
    <w:rsid w:val="00B82A53"/>
    <w:rsid w:val="00B846CD"/>
    <w:rsid w:val="00B948EF"/>
    <w:rsid w:val="00B9707D"/>
    <w:rsid w:val="00BA46FB"/>
    <w:rsid w:val="00BB0194"/>
    <w:rsid w:val="00BB38E9"/>
    <w:rsid w:val="00BB47A9"/>
    <w:rsid w:val="00BC6987"/>
    <w:rsid w:val="00BC69D3"/>
    <w:rsid w:val="00BE7367"/>
    <w:rsid w:val="00BF3B0A"/>
    <w:rsid w:val="00C17599"/>
    <w:rsid w:val="00C22AE9"/>
    <w:rsid w:val="00C23AF3"/>
    <w:rsid w:val="00C40998"/>
    <w:rsid w:val="00C418E6"/>
    <w:rsid w:val="00C46EFB"/>
    <w:rsid w:val="00C52492"/>
    <w:rsid w:val="00C651CF"/>
    <w:rsid w:val="00C715FF"/>
    <w:rsid w:val="00C718EC"/>
    <w:rsid w:val="00C76358"/>
    <w:rsid w:val="00C97326"/>
    <w:rsid w:val="00CB2170"/>
    <w:rsid w:val="00CB3990"/>
    <w:rsid w:val="00CB5C58"/>
    <w:rsid w:val="00CB751D"/>
    <w:rsid w:val="00CC0D0C"/>
    <w:rsid w:val="00CC5C70"/>
    <w:rsid w:val="00CD0F11"/>
    <w:rsid w:val="00CD432A"/>
    <w:rsid w:val="00CE2FD1"/>
    <w:rsid w:val="00CF4504"/>
    <w:rsid w:val="00CF69EB"/>
    <w:rsid w:val="00D02F57"/>
    <w:rsid w:val="00D07414"/>
    <w:rsid w:val="00D2154A"/>
    <w:rsid w:val="00D23378"/>
    <w:rsid w:val="00D234C7"/>
    <w:rsid w:val="00D23FB8"/>
    <w:rsid w:val="00D240EC"/>
    <w:rsid w:val="00D27704"/>
    <w:rsid w:val="00D348D8"/>
    <w:rsid w:val="00D442B1"/>
    <w:rsid w:val="00D4563D"/>
    <w:rsid w:val="00D50BE1"/>
    <w:rsid w:val="00D57B25"/>
    <w:rsid w:val="00D6563C"/>
    <w:rsid w:val="00D65870"/>
    <w:rsid w:val="00D659FC"/>
    <w:rsid w:val="00D67652"/>
    <w:rsid w:val="00D7690E"/>
    <w:rsid w:val="00D872BB"/>
    <w:rsid w:val="00D872E7"/>
    <w:rsid w:val="00DB6E46"/>
    <w:rsid w:val="00DC20AF"/>
    <w:rsid w:val="00DE100C"/>
    <w:rsid w:val="00DE1995"/>
    <w:rsid w:val="00E12320"/>
    <w:rsid w:val="00E12E5B"/>
    <w:rsid w:val="00E16994"/>
    <w:rsid w:val="00E17519"/>
    <w:rsid w:val="00E17CAA"/>
    <w:rsid w:val="00E25B21"/>
    <w:rsid w:val="00E26261"/>
    <w:rsid w:val="00E32305"/>
    <w:rsid w:val="00E343B7"/>
    <w:rsid w:val="00E362DC"/>
    <w:rsid w:val="00E441F4"/>
    <w:rsid w:val="00E448A6"/>
    <w:rsid w:val="00E50FFE"/>
    <w:rsid w:val="00E5118A"/>
    <w:rsid w:val="00E55FBB"/>
    <w:rsid w:val="00E85D4E"/>
    <w:rsid w:val="00E86C56"/>
    <w:rsid w:val="00E87080"/>
    <w:rsid w:val="00E90A55"/>
    <w:rsid w:val="00E91238"/>
    <w:rsid w:val="00E968EC"/>
    <w:rsid w:val="00EA18F2"/>
    <w:rsid w:val="00EA4BCA"/>
    <w:rsid w:val="00EA5402"/>
    <w:rsid w:val="00EB3FD4"/>
    <w:rsid w:val="00EB44BC"/>
    <w:rsid w:val="00EC1AC4"/>
    <w:rsid w:val="00EC4257"/>
    <w:rsid w:val="00ED0409"/>
    <w:rsid w:val="00ED260E"/>
    <w:rsid w:val="00ED7706"/>
    <w:rsid w:val="00F00F26"/>
    <w:rsid w:val="00F16CD6"/>
    <w:rsid w:val="00F23B2A"/>
    <w:rsid w:val="00F24654"/>
    <w:rsid w:val="00F26600"/>
    <w:rsid w:val="00F3326E"/>
    <w:rsid w:val="00F3632E"/>
    <w:rsid w:val="00F439B9"/>
    <w:rsid w:val="00F4451B"/>
    <w:rsid w:val="00F44F51"/>
    <w:rsid w:val="00F51388"/>
    <w:rsid w:val="00F562CD"/>
    <w:rsid w:val="00F56621"/>
    <w:rsid w:val="00F57FAB"/>
    <w:rsid w:val="00F66D70"/>
    <w:rsid w:val="00F716B8"/>
    <w:rsid w:val="00F73504"/>
    <w:rsid w:val="00F756AE"/>
    <w:rsid w:val="00FA3E11"/>
    <w:rsid w:val="00FC5F1D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F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3D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114D"/>
    <w:rPr>
      <w:color w:val="0000FF" w:themeColor="hyperlink"/>
      <w:u w:val="single"/>
    </w:rPr>
  </w:style>
  <w:style w:type="table" w:customStyle="1" w:styleId="GR1">
    <w:name w:val="Сетка таблицы GR1"/>
    <w:basedOn w:val="a1"/>
    <w:next w:val="a3"/>
    <w:uiPriority w:val="59"/>
    <w:rsid w:val="00E55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E55FB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FBB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3037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7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7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7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74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843F2E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cs="Times New Roman"/>
      <w:kern w:val="1"/>
      <w:sz w:val="24"/>
      <w:szCs w:val="24"/>
      <w:lang w:eastAsia="ru-RU" w:bidi="hi-IN"/>
    </w:rPr>
  </w:style>
  <w:style w:type="paragraph" w:customStyle="1" w:styleId="ConsPlusNonformat">
    <w:name w:val="ConsPlusNonformat"/>
    <w:uiPriority w:val="99"/>
    <w:rsid w:val="00843F2E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cs="Courier New"/>
      <w:kern w:val="1"/>
      <w:sz w:val="20"/>
      <w:szCs w:val="20"/>
      <w:lang w:eastAsia="ru-RU" w:bidi="hi-IN"/>
    </w:rPr>
  </w:style>
  <w:style w:type="paragraph" w:styleId="ac">
    <w:name w:val="List Paragraph"/>
    <w:basedOn w:val="a"/>
    <w:uiPriority w:val="34"/>
    <w:qFormat/>
    <w:rsid w:val="00843F2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paragraph" w:styleId="HTML">
    <w:name w:val="HTML Preformatted"/>
    <w:basedOn w:val="a"/>
    <w:link w:val="HTML0"/>
    <w:semiHidden/>
    <w:unhideWhenUsed/>
    <w:rsid w:val="00843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43F2E"/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843F2E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character" w:customStyle="1" w:styleId="ae">
    <w:name w:val="Верхний колонтитул Знак"/>
    <w:basedOn w:val="a0"/>
    <w:link w:val="ad"/>
    <w:uiPriority w:val="99"/>
    <w:rsid w:val="00843F2E"/>
    <w:rPr>
      <w:rFonts w:ascii="PT Astra Serif" w:eastAsia="PT Astra Serif" w:cs="Mangal"/>
      <w:kern w:val="1"/>
      <w:sz w:val="24"/>
      <w:szCs w:val="21"/>
      <w:lang w:eastAsia="ru-RU" w:bidi="hi-IN"/>
    </w:rPr>
  </w:style>
  <w:style w:type="paragraph" w:styleId="af">
    <w:name w:val="footer"/>
    <w:basedOn w:val="a"/>
    <w:link w:val="af0"/>
    <w:uiPriority w:val="99"/>
    <w:unhideWhenUsed/>
    <w:rsid w:val="00843F2E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character" w:customStyle="1" w:styleId="af0">
    <w:name w:val="Нижний колонтитул Знак"/>
    <w:basedOn w:val="a0"/>
    <w:link w:val="af"/>
    <w:uiPriority w:val="99"/>
    <w:rsid w:val="00843F2E"/>
    <w:rPr>
      <w:rFonts w:ascii="PT Astra Serif" w:eastAsia="PT Astra Serif" w:cs="Mangal"/>
      <w:kern w:val="1"/>
      <w:sz w:val="24"/>
      <w:szCs w:val="21"/>
      <w:lang w:eastAsia="ru-RU" w:bidi="hi-IN"/>
    </w:rPr>
  </w:style>
  <w:style w:type="table" w:customStyle="1" w:styleId="1">
    <w:name w:val="Сетка таблицы1"/>
    <w:basedOn w:val="a1"/>
    <w:next w:val="a3"/>
    <w:uiPriority w:val="39"/>
    <w:rsid w:val="0023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38B3"/>
    <w:pPr>
      <w:widowControl w:val="0"/>
      <w:autoSpaceDE w:val="0"/>
      <w:autoSpaceDN w:val="0"/>
      <w:spacing w:before="10" w:after="0" w:line="240" w:lineRule="auto"/>
      <w:jc w:val="center"/>
    </w:pPr>
    <w:rPr>
      <w:rFonts w:ascii="Calibri" w:eastAsia="Calibri" w:hAnsi="Calibri" w:cs="Calibri"/>
    </w:rPr>
  </w:style>
  <w:style w:type="paragraph" w:styleId="af1">
    <w:name w:val="Revision"/>
    <w:hidden/>
    <w:uiPriority w:val="99"/>
    <w:semiHidden/>
    <w:rsid w:val="00083E38"/>
    <w:pPr>
      <w:spacing w:after="0" w:line="240" w:lineRule="auto"/>
    </w:pPr>
  </w:style>
  <w:style w:type="paragraph" w:customStyle="1" w:styleId="Default">
    <w:name w:val="Default"/>
    <w:rsid w:val="005100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2">
    <w:name w:val="Body Text Indent"/>
    <w:basedOn w:val="a"/>
    <w:link w:val="af3"/>
    <w:rsid w:val="0051007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5100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3D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114D"/>
    <w:rPr>
      <w:color w:val="0000FF" w:themeColor="hyperlink"/>
      <w:u w:val="single"/>
    </w:rPr>
  </w:style>
  <w:style w:type="table" w:customStyle="1" w:styleId="GR1">
    <w:name w:val="Сетка таблицы GR1"/>
    <w:basedOn w:val="a1"/>
    <w:next w:val="a3"/>
    <w:uiPriority w:val="59"/>
    <w:rsid w:val="00E55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E55FB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FBB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3037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7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7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7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74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843F2E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cs="Times New Roman"/>
      <w:kern w:val="1"/>
      <w:sz w:val="24"/>
      <w:szCs w:val="24"/>
      <w:lang w:eastAsia="ru-RU" w:bidi="hi-IN"/>
    </w:rPr>
  </w:style>
  <w:style w:type="paragraph" w:customStyle="1" w:styleId="ConsPlusNonformat">
    <w:name w:val="ConsPlusNonformat"/>
    <w:uiPriority w:val="99"/>
    <w:rsid w:val="00843F2E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cs="Courier New"/>
      <w:kern w:val="1"/>
      <w:sz w:val="20"/>
      <w:szCs w:val="20"/>
      <w:lang w:eastAsia="ru-RU" w:bidi="hi-IN"/>
    </w:rPr>
  </w:style>
  <w:style w:type="paragraph" w:styleId="ac">
    <w:name w:val="List Paragraph"/>
    <w:basedOn w:val="a"/>
    <w:uiPriority w:val="34"/>
    <w:qFormat/>
    <w:rsid w:val="00843F2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paragraph" w:styleId="HTML">
    <w:name w:val="HTML Preformatted"/>
    <w:basedOn w:val="a"/>
    <w:link w:val="HTML0"/>
    <w:semiHidden/>
    <w:unhideWhenUsed/>
    <w:rsid w:val="00843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43F2E"/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843F2E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character" w:customStyle="1" w:styleId="ae">
    <w:name w:val="Верхний колонтитул Знак"/>
    <w:basedOn w:val="a0"/>
    <w:link w:val="ad"/>
    <w:uiPriority w:val="99"/>
    <w:rsid w:val="00843F2E"/>
    <w:rPr>
      <w:rFonts w:ascii="PT Astra Serif" w:eastAsia="PT Astra Serif" w:cs="Mangal"/>
      <w:kern w:val="1"/>
      <w:sz w:val="24"/>
      <w:szCs w:val="21"/>
      <w:lang w:eastAsia="ru-RU" w:bidi="hi-IN"/>
    </w:rPr>
  </w:style>
  <w:style w:type="paragraph" w:styleId="af">
    <w:name w:val="footer"/>
    <w:basedOn w:val="a"/>
    <w:link w:val="af0"/>
    <w:uiPriority w:val="99"/>
    <w:unhideWhenUsed/>
    <w:rsid w:val="00843F2E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character" w:customStyle="1" w:styleId="af0">
    <w:name w:val="Нижний колонтитул Знак"/>
    <w:basedOn w:val="a0"/>
    <w:link w:val="af"/>
    <w:uiPriority w:val="99"/>
    <w:rsid w:val="00843F2E"/>
    <w:rPr>
      <w:rFonts w:ascii="PT Astra Serif" w:eastAsia="PT Astra Serif" w:cs="Mangal"/>
      <w:kern w:val="1"/>
      <w:sz w:val="24"/>
      <w:szCs w:val="21"/>
      <w:lang w:eastAsia="ru-RU" w:bidi="hi-IN"/>
    </w:rPr>
  </w:style>
  <w:style w:type="table" w:customStyle="1" w:styleId="1">
    <w:name w:val="Сетка таблицы1"/>
    <w:basedOn w:val="a1"/>
    <w:next w:val="a3"/>
    <w:uiPriority w:val="39"/>
    <w:rsid w:val="0023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38B3"/>
    <w:pPr>
      <w:widowControl w:val="0"/>
      <w:autoSpaceDE w:val="0"/>
      <w:autoSpaceDN w:val="0"/>
      <w:spacing w:before="10" w:after="0" w:line="240" w:lineRule="auto"/>
      <w:jc w:val="center"/>
    </w:pPr>
    <w:rPr>
      <w:rFonts w:ascii="Calibri" w:eastAsia="Calibri" w:hAnsi="Calibri" w:cs="Calibri"/>
    </w:rPr>
  </w:style>
  <w:style w:type="paragraph" w:styleId="af1">
    <w:name w:val="Revision"/>
    <w:hidden/>
    <w:uiPriority w:val="99"/>
    <w:semiHidden/>
    <w:rsid w:val="00083E38"/>
    <w:pPr>
      <w:spacing w:after="0" w:line="240" w:lineRule="auto"/>
    </w:pPr>
  </w:style>
  <w:style w:type="paragraph" w:customStyle="1" w:styleId="Default">
    <w:name w:val="Default"/>
    <w:rsid w:val="005100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2">
    <w:name w:val="Body Text Indent"/>
    <w:basedOn w:val="a"/>
    <w:link w:val="af3"/>
    <w:rsid w:val="0051007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5100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&#1044;&#1054;&#1043;&#1054;&#1042;&#1054;&#1056;&#1040;\!_&#1047;&#1072;&#1103;&#1074;&#1082;&#1072;\2022_&#1047;&#1072;&#1103;&#1074;&#1082;&#1072;%20&#1085;&#1086;&#1074;&#1072;&#1103;_&#1060;&#1086;&#1088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9D36F-8DCF-470F-806C-CC0BA998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2022_Заявка новая_Форма</Template>
  <TotalTime>34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В. Гусев</dc:creator>
  <cp:lastModifiedBy>Шилова Дарья Александровна</cp:lastModifiedBy>
  <cp:revision>8</cp:revision>
  <cp:lastPrinted>2024-08-06T08:18:00Z</cp:lastPrinted>
  <dcterms:created xsi:type="dcterms:W3CDTF">2026-07-31T12:37:00Z</dcterms:created>
  <dcterms:modified xsi:type="dcterms:W3CDTF">2026-08-07T06:38:00Z</dcterms:modified>
</cp:coreProperties>
</file>