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671" w:rsidRPr="003466C6" w:rsidRDefault="00BC6671" w:rsidP="00401781">
      <w:pPr>
        <w:pStyle w:val="a3"/>
        <w:rPr>
          <w:sz w:val="24"/>
          <w:lang w:val="en-US"/>
        </w:rPr>
      </w:pPr>
      <w:bookmarkStart w:id="0" w:name="_GoBack"/>
      <w:bookmarkEnd w:id="0"/>
    </w:p>
    <w:p w:rsidR="00093D66" w:rsidRPr="00802859" w:rsidRDefault="00093D66" w:rsidP="00093D66">
      <w:pPr>
        <w:pStyle w:val="a3"/>
        <w:rPr>
          <w:sz w:val="24"/>
          <w:lang w:val="ru-RU"/>
        </w:rPr>
      </w:pPr>
      <w:r w:rsidRPr="00802859">
        <w:rPr>
          <w:sz w:val="24"/>
        </w:rPr>
        <w:t>Государственный контракт  №</w:t>
      </w:r>
      <w:r w:rsidRPr="00802859">
        <w:rPr>
          <w:sz w:val="24"/>
          <w:lang w:val="ru-RU"/>
        </w:rPr>
        <w:t xml:space="preserve"> </w:t>
      </w:r>
      <w:r w:rsidR="00802859">
        <w:rPr>
          <w:sz w:val="24"/>
          <w:lang w:val="ru-RU"/>
        </w:rPr>
        <w:t>_____</w:t>
      </w:r>
    </w:p>
    <w:p w:rsidR="00093D66" w:rsidRPr="00802859" w:rsidRDefault="00093D66" w:rsidP="00093D66">
      <w:pPr>
        <w:jc w:val="center"/>
        <w:rPr>
          <w:b/>
          <w:bCs/>
        </w:rPr>
      </w:pPr>
      <w:r w:rsidRPr="00802859">
        <w:rPr>
          <w:b/>
          <w:bCs/>
        </w:rPr>
        <w:t>на оказание услуг на защиту объектов транспортной инфраструктуры дорожного хозяйства от актов незаконного вмешательства</w:t>
      </w:r>
    </w:p>
    <w:p w:rsidR="00093D66" w:rsidRPr="00802859" w:rsidRDefault="00093D66" w:rsidP="00093D66">
      <w:pPr>
        <w:jc w:val="center"/>
        <w:rPr>
          <w:bCs/>
        </w:rPr>
      </w:pPr>
    </w:p>
    <w:p w:rsidR="00ED7B36" w:rsidRPr="00802859" w:rsidRDefault="00ED7B36" w:rsidP="00ED7B36">
      <w:pPr>
        <w:rPr>
          <w:bCs/>
        </w:rPr>
      </w:pPr>
      <w:bookmarkStart w:id="1" w:name="_Hlk81225268"/>
      <w:bookmarkStart w:id="2" w:name="_Hlk228192260"/>
      <w:r w:rsidRPr="00802859">
        <w:rPr>
          <w:bCs/>
        </w:rPr>
        <w:t xml:space="preserve">г. Орел                                                                                                                     «___» ________ 2026 г.  </w:t>
      </w:r>
    </w:p>
    <w:bookmarkEnd w:id="2"/>
    <w:p w:rsidR="00ED7B36" w:rsidRPr="00802859" w:rsidRDefault="00ED7B36" w:rsidP="00ED7B36">
      <w:pPr>
        <w:tabs>
          <w:tab w:val="left" w:pos="1134"/>
        </w:tabs>
        <w:ind w:firstLine="709"/>
        <w:jc w:val="both"/>
      </w:pPr>
    </w:p>
    <w:p w:rsidR="00ED7B36" w:rsidRPr="00802859" w:rsidRDefault="00ED7B36" w:rsidP="00ED7B36">
      <w:pPr>
        <w:tabs>
          <w:tab w:val="left" w:pos="1134"/>
        </w:tabs>
        <w:ind w:firstLine="709"/>
        <w:jc w:val="both"/>
      </w:pPr>
      <w:r w:rsidRPr="00802859">
        <w:t xml:space="preserve">Федеральное казенное учреждение </w:t>
      </w:r>
      <w:r w:rsidRPr="00802859">
        <w:rPr>
          <w:b/>
        </w:rPr>
        <w:t>«Федеральное управление автомобильной магистрали Москва-Харьков Федерального дорожного агентства»</w:t>
      </w:r>
      <w:r w:rsidRPr="00802859">
        <w:t xml:space="preserve"> </w:t>
      </w:r>
      <w:r w:rsidRPr="00802859">
        <w:rPr>
          <w:bCs/>
        </w:rPr>
        <w:t>(сокращенное наименование - ФКУ Упрдор Москва-Харьков)</w:t>
      </w:r>
      <w:r w:rsidRPr="00802859">
        <w:t xml:space="preserve">, </w:t>
      </w:r>
      <w:r w:rsidRPr="00802859">
        <w:rPr>
          <w:bCs/>
          <w:color w:val="000000"/>
        </w:rPr>
        <w:t>именуемое в дальнейшем - Заказчик,</w:t>
      </w:r>
      <w:r w:rsidRPr="00802859">
        <w:t xml:space="preserve"> действующее от имени и в интересах Российской Федерации,</w:t>
      </w:r>
      <w:r w:rsidRPr="00802859">
        <w:rPr>
          <w:bCs/>
          <w:color w:val="000000"/>
        </w:rPr>
        <w:t xml:space="preserve"> в лице и.о. начальника Турчанинова Андрея Евгеньевича, действующего на основании Устава и Приказа от 05.11.2025 № 779/к с одной стороны</w:t>
      </w:r>
      <w:r w:rsidRPr="00802859">
        <w:t xml:space="preserve">, и ________________, именуемым в дальнейшем «Исполнитель», в лице ______________, действующего на основании </w:t>
      </w:r>
      <w:bookmarkEnd w:id="1"/>
      <w:r w:rsidRPr="00802859">
        <w:t>_______________, с другой стороны, далее совместно именуемые «Стороны», на основании распоряжения оперативного штаба в Калужской области от 10 января 2025 года № 1 «Об изменении степени угрозы совершения носящего террористический характер акта незаконного вмешательства в деятельность транспортного комплекса», основываясь на нормах Федерального закона Российской Федерации от 09.02.2007 № 16-ФЗ «О транспортной безопасности», с соблюдением требований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(на основании пункта 4 части 1 статьи 93 указанного Федерального закона), о нижеследующем.</w:t>
      </w:r>
    </w:p>
    <w:p w:rsidR="00AF394C" w:rsidRPr="00802859" w:rsidRDefault="00AF394C" w:rsidP="00A37041">
      <w:pPr>
        <w:tabs>
          <w:tab w:val="left" w:pos="1134"/>
        </w:tabs>
        <w:ind w:firstLine="709"/>
        <w:jc w:val="both"/>
        <w:rPr>
          <w:b/>
          <w:bCs/>
        </w:rPr>
      </w:pPr>
    </w:p>
    <w:p w:rsidR="00CC255D" w:rsidRPr="00802859" w:rsidRDefault="00D76F95" w:rsidP="007A56AD">
      <w:pPr>
        <w:numPr>
          <w:ilvl w:val="0"/>
          <w:numId w:val="25"/>
        </w:numPr>
        <w:tabs>
          <w:tab w:val="left" w:pos="993"/>
          <w:tab w:val="left" w:pos="3969"/>
          <w:tab w:val="left" w:pos="4820"/>
        </w:tabs>
        <w:jc w:val="center"/>
        <w:rPr>
          <w:b/>
          <w:bCs/>
        </w:rPr>
      </w:pPr>
      <w:r w:rsidRPr="00802859">
        <w:rPr>
          <w:b/>
          <w:bCs/>
        </w:rPr>
        <w:t>ПРЕДМЕТ КОНТРАКТА</w:t>
      </w:r>
    </w:p>
    <w:p w:rsidR="00030629" w:rsidRPr="00802859" w:rsidRDefault="00D76F95" w:rsidP="00030629">
      <w:pPr>
        <w:ind w:firstLine="709"/>
        <w:jc w:val="both"/>
        <w:rPr>
          <w:color w:val="000000"/>
        </w:rPr>
      </w:pPr>
      <w:r w:rsidRPr="00802859">
        <w:t>1.1.</w:t>
      </w:r>
      <w:r w:rsidRPr="00802859">
        <w:rPr>
          <w:color w:val="000000"/>
        </w:rPr>
        <w:t xml:space="preserve"> Заказчик поручает, а Исполнитель пр</w:t>
      </w:r>
      <w:r w:rsidR="00BF5026" w:rsidRPr="00802859">
        <w:rPr>
          <w:color w:val="000000"/>
        </w:rPr>
        <w:t xml:space="preserve">инимает на себя обязательства </w:t>
      </w:r>
      <w:r w:rsidR="00291EB6" w:rsidRPr="00802859">
        <w:rPr>
          <w:color w:val="000000"/>
        </w:rPr>
        <w:t>оказа</w:t>
      </w:r>
      <w:r w:rsidR="0089353B" w:rsidRPr="00802859">
        <w:rPr>
          <w:color w:val="000000"/>
        </w:rPr>
        <w:t>ть</w:t>
      </w:r>
      <w:r w:rsidR="00291EB6" w:rsidRPr="00802859">
        <w:rPr>
          <w:color w:val="000000"/>
        </w:rPr>
        <w:t xml:space="preserve"> услуг</w:t>
      </w:r>
      <w:r w:rsidR="0089353B" w:rsidRPr="00802859">
        <w:rPr>
          <w:color w:val="000000"/>
        </w:rPr>
        <w:t>и</w:t>
      </w:r>
      <w:r w:rsidR="00291EB6" w:rsidRPr="00802859">
        <w:rPr>
          <w:color w:val="000000"/>
        </w:rPr>
        <w:t xml:space="preserve"> </w:t>
      </w:r>
      <w:r w:rsidR="00A66B60" w:rsidRPr="00802859">
        <w:rPr>
          <w:color w:val="000000"/>
        </w:rPr>
        <w:t>на защиту объектов транспортной инфраструктуры дорожного хозяйства от актов незаконного вмешательства</w:t>
      </w:r>
      <w:r w:rsidR="006D4DD6" w:rsidRPr="00802859">
        <w:rPr>
          <w:color w:val="000000"/>
        </w:rPr>
        <w:t xml:space="preserve"> </w:t>
      </w:r>
      <w:r w:rsidR="00291EB6" w:rsidRPr="00802859">
        <w:rPr>
          <w:color w:val="000000"/>
        </w:rPr>
        <w:t>(в соответствии с Техническим заданием)</w:t>
      </w:r>
      <w:r w:rsidR="00C5297C" w:rsidRPr="00802859">
        <w:rPr>
          <w:color w:val="000000"/>
        </w:rPr>
        <w:t>:</w:t>
      </w:r>
    </w:p>
    <w:p w:rsidR="00CB1642" w:rsidRPr="00802859" w:rsidRDefault="00CB1642" w:rsidP="006D4DD6">
      <w:pPr>
        <w:ind w:firstLine="709"/>
        <w:jc w:val="both"/>
        <w:rPr>
          <w:i/>
        </w:rPr>
      </w:pPr>
      <w:r w:rsidRPr="00802859">
        <w:rPr>
          <w:i/>
        </w:rPr>
        <w:t xml:space="preserve"> </w:t>
      </w:r>
      <w:r w:rsidR="0088102B" w:rsidRPr="00802859">
        <w:rPr>
          <w:i/>
        </w:rPr>
        <w:t>Калужс</w:t>
      </w:r>
      <w:r w:rsidRPr="00802859">
        <w:rPr>
          <w:i/>
        </w:rPr>
        <w:t>кая область:</w:t>
      </w:r>
    </w:p>
    <w:p w:rsidR="00CB1642" w:rsidRPr="00802859" w:rsidRDefault="00463F7B" w:rsidP="00CB1642">
      <w:pPr>
        <w:widowControl w:val="0"/>
        <w:shd w:val="clear" w:color="auto" w:fill="FFFFFF"/>
        <w:autoSpaceDE w:val="0"/>
        <w:autoSpaceDN w:val="0"/>
        <w:adjustRightInd w:val="0"/>
        <w:ind w:firstLine="709"/>
        <w:jc w:val="both"/>
        <w:rPr>
          <w:i/>
        </w:rPr>
      </w:pPr>
      <w:r w:rsidRPr="00802859">
        <w:rPr>
          <w:i/>
        </w:rPr>
        <w:t>Мост через р. Ока на км 27+555 автодороги Р-92 Калуга - Перемышль - Белев - Орел</w:t>
      </w:r>
      <w:r w:rsidR="00CB1642" w:rsidRPr="00802859">
        <w:rPr>
          <w:i/>
        </w:rPr>
        <w:t>;</w:t>
      </w:r>
    </w:p>
    <w:p w:rsidR="00CB1642" w:rsidRPr="00802859" w:rsidRDefault="00CB1642" w:rsidP="00CB1642">
      <w:pPr>
        <w:widowControl w:val="0"/>
        <w:shd w:val="clear" w:color="auto" w:fill="FFFFFF"/>
        <w:autoSpaceDE w:val="0"/>
        <w:autoSpaceDN w:val="0"/>
        <w:adjustRightInd w:val="0"/>
        <w:ind w:firstLine="709"/>
        <w:jc w:val="both"/>
        <w:rPr>
          <w:i/>
        </w:rPr>
      </w:pPr>
      <w:r w:rsidRPr="00802859">
        <w:rPr>
          <w:i/>
        </w:rPr>
        <w:t>(далее объект транспортной инфраструктуры - ОТИ).</w:t>
      </w:r>
    </w:p>
    <w:p w:rsidR="002C1FE9" w:rsidRPr="00802859" w:rsidRDefault="00D76F95" w:rsidP="00CB1642">
      <w:pPr>
        <w:ind w:firstLine="709"/>
        <w:jc w:val="both"/>
        <w:rPr>
          <w:i/>
        </w:rPr>
      </w:pPr>
      <w:r w:rsidRPr="00802859">
        <w:rPr>
          <w:color w:val="000000"/>
        </w:rPr>
        <w:t>1.</w:t>
      </w:r>
      <w:r w:rsidR="00855727" w:rsidRPr="00802859">
        <w:rPr>
          <w:color w:val="000000"/>
        </w:rPr>
        <w:t>2</w:t>
      </w:r>
      <w:r w:rsidRPr="00802859">
        <w:rPr>
          <w:color w:val="000000"/>
        </w:rPr>
        <w:t xml:space="preserve">. </w:t>
      </w:r>
      <w:r w:rsidR="002C1FE9" w:rsidRPr="00802859">
        <w:t xml:space="preserve">Финансирование производится за счет </w:t>
      </w:r>
      <w:r w:rsidR="002C1FE9" w:rsidRPr="00802859">
        <w:rPr>
          <w:snapToGrid w:val="0"/>
          <w:color w:val="000000"/>
        </w:rPr>
        <w:t xml:space="preserve">средств Федерального дорожного фонда, выделенных </w:t>
      </w:r>
      <w:r w:rsidR="002C1FE9" w:rsidRPr="00802859">
        <w:t xml:space="preserve">на </w:t>
      </w:r>
      <w:r w:rsidR="000F6141" w:rsidRPr="00802859">
        <w:t xml:space="preserve">расходы на </w:t>
      </w:r>
      <w:r w:rsidR="00C5663D" w:rsidRPr="00802859">
        <w:t>защиту</w:t>
      </w:r>
      <w:r w:rsidR="002C1FE9" w:rsidRPr="00802859">
        <w:t xml:space="preserve"> </w:t>
      </w:r>
      <w:r w:rsidR="00FA12F9" w:rsidRPr="00802859">
        <w:t>ОТИ</w:t>
      </w:r>
      <w:r w:rsidR="002C1FE9" w:rsidRPr="00802859">
        <w:t xml:space="preserve"> на автомобильных дорогах общего пользования федерального значения (статья бюджетной классификации 108 04 09 </w:t>
      </w:r>
      <w:r w:rsidR="005D22DE" w:rsidRPr="00802859">
        <w:t>244</w:t>
      </w:r>
      <w:r w:rsidR="00852F8B" w:rsidRPr="00802859">
        <w:t>0</w:t>
      </w:r>
      <w:r w:rsidR="00CC255D" w:rsidRPr="00802859">
        <w:t>59</w:t>
      </w:r>
      <w:r w:rsidR="005D22DE" w:rsidRPr="00802859">
        <w:t>0059</w:t>
      </w:r>
      <w:r w:rsidR="002C1FE9" w:rsidRPr="00802859">
        <w:t xml:space="preserve"> </w:t>
      </w:r>
      <w:r w:rsidR="00A134ED" w:rsidRPr="00802859">
        <w:t>244</w:t>
      </w:r>
      <w:r w:rsidR="00BF5D21" w:rsidRPr="00802859">
        <w:t xml:space="preserve">  </w:t>
      </w:r>
      <w:r w:rsidR="00C5297C" w:rsidRPr="00802859">
        <w:br/>
      </w:r>
      <w:r w:rsidR="00BF5D21" w:rsidRPr="00802859">
        <w:t>ОКДП –</w:t>
      </w:r>
      <w:r w:rsidR="00CC255D" w:rsidRPr="00802859">
        <w:t>80.10.1</w:t>
      </w:r>
      <w:r w:rsidR="001A21AC" w:rsidRPr="00802859">
        <w:t>9</w:t>
      </w:r>
      <w:r w:rsidR="00852F8B" w:rsidRPr="00802859">
        <w:t>.000</w:t>
      </w:r>
      <w:r w:rsidR="002C1FE9" w:rsidRPr="00802859">
        <w:t>).</w:t>
      </w:r>
    </w:p>
    <w:p w:rsidR="005A40F9" w:rsidRPr="00802859" w:rsidRDefault="005A40F9" w:rsidP="00C77CEE">
      <w:pPr>
        <w:tabs>
          <w:tab w:val="left" w:pos="1560"/>
        </w:tabs>
        <w:ind w:firstLine="709"/>
        <w:jc w:val="both"/>
      </w:pPr>
      <w:r w:rsidRPr="00802859">
        <w:t xml:space="preserve">1.3. </w:t>
      </w:r>
      <w:r w:rsidR="00E91E51" w:rsidRPr="00802859">
        <w:t>Место оказания услуг</w:t>
      </w:r>
      <w:r w:rsidRPr="00802859">
        <w:t xml:space="preserve">: </w:t>
      </w:r>
      <w:r w:rsidR="00877C49" w:rsidRPr="00802859">
        <w:t>территория Российской Федерации</w:t>
      </w:r>
      <w:r w:rsidR="00A134ED" w:rsidRPr="00802859">
        <w:t>,</w:t>
      </w:r>
      <w:r w:rsidR="00BF55A8" w:rsidRPr="00802859">
        <w:t xml:space="preserve"> </w:t>
      </w:r>
      <w:r w:rsidR="002B4A6F" w:rsidRPr="00802859">
        <w:t>Калужская</w:t>
      </w:r>
      <w:r w:rsidR="005751C1" w:rsidRPr="00802859">
        <w:t xml:space="preserve"> </w:t>
      </w:r>
      <w:r w:rsidR="00A134ED" w:rsidRPr="00802859">
        <w:t>област</w:t>
      </w:r>
      <w:r w:rsidR="006D4DD6" w:rsidRPr="00802859">
        <w:t>ь</w:t>
      </w:r>
      <w:r w:rsidR="00A134ED" w:rsidRPr="00802859">
        <w:t xml:space="preserve">, </w:t>
      </w:r>
      <w:r w:rsidR="00376CD4" w:rsidRPr="00802859">
        <w:t>согласно</w:t>
      </w:r>
      <w:r w:rsidR="00877C49" w:rsidRPr="00802859">
        <w:t xml:space="preserve"> адрес</w:t>
      </w:r>
      <w:r w:rsidR="002F3783" w:rsidRPr="00802859">
        <w:t>ам</w:t>
      </w:r>
      <w:r w:rsidR="00877C49" w:rsidRPr="00802859">
        <w:t>, указанн</w:t>
      </w:r>
      <w:r w:rsidR="002F3783" w:rsidRPr="00802859">
        <w:t>ым</w:t>
      </w:r>
      <w:r w:rsidR="005A2BB3" w:rsidRPr="00802859">
        <w:t xml:space="preserve"> </w:t>
      </w:r>
      <w:r w:rsidR="00877C49" w:rsidRPr="00802859">
        <w:t>в</w:t>
      </w:r>
      <w:r w:rsidR="00376CD4" w:rsidRPr="00802859">
        <w:t xml:space="preserve"> п.1.1.</w:t>
      </w:r>
      <w:r w:rsidR="00C5297C" w:rsidRPr="00802859">
        <w:t xml:space="preserve"> </w:t>
      </w:r>
      <w:r w:rsidR="00376CD4" w:rsidRPr="00802859">
        <w:t>настоящего Контракта.</w:t>
      </w:r>
    </w:p>
    <w:p w:rsidR="00C6049B" w:rsidRPr="00802859" w:rsidRDefault="00BF5D21" w:rsidP="00C77CEE">
      <w:pPr>
        <w:tabs>
          <w:tab w:val="left" w:pos="1560"/>
        </w:tabs>
        <w:autoSpaceDE w:val="0"/>
        <w:autoSpaceDN w:val="0"/>
        <w:adjustRightInd w:val="0"/>
        <w:ind w:firstLine="709"/>
        <w:jc w:val="both"/>
      </w:pPr>
      <w:r w:rsidRPr="00802859">
        <w:t xml:space="preserve">Условия оказания </w:t>
      </w:r>
      <w:r w:rsidR="00D76F95" w:rsidRPr="00802859">
        <w:t xml:space="preserve">услуг по </w:t>
      </w:r>
      <w:r w:rsidR="00685476" w:rsidRPr="00802859">
        <w:t>защите</w:t>
      </w:r>
      <w:r w:rsidR="00D76F95" w:rsidRPr="00802859">
        <w:t xml:space="preserve"> </w:t>
      </w:r>
      <w:r w:rsidR="00047D90" w:rsidRPr="00802859">
        <w:t>ОТИ</w:t>
      </w:r>
      <w:r w:rsidR="00FD0A7A" w:rsidRPr="00802859">
        <w:t>,</w:t>
      </w:r>
      <w:r w:rsidRPr="00802859">
        <w:t xml:space="preserve"> объемы,</w:t>
      </w:r>
      <w:r w:rsidR="00FD0A7A" w:rsidRPr="00802859">
        <w:t xml:space="preserve"> порядок контроля определены</w:t>
      </w:r>
      <w:r w:rsidR="00D76F95" w:rsidRPr="00802859">
        <w:t xml:space="preserve"> </w:t>
      </w:r>
      <w:r w:rsidR="004D5540" w:rsidRPr="00802859">
        <w:t>Т</w:t>
      </w:r>
      <w:r w:rsidR="00D76F95" w:rsidRPr="00802859">
        <w:t>ехническим задани</w:t>
      </w:r>
      <w:r w:rsidR="00AC00CF" w:rsidRPr="00802859">
        <w:t>е</w:t>
      </w:r>
      <w:r w:rsidR="00D76F95" w:rsidRPr="00802859">
        <w:t>м (</w:t>
      </w:r>
      <w:r w:rsidR="00A43826" w:rsidRPr="00802859">
        <w:t>П</w:t>
      </w:r>
      <w:r w:rsidR="00D76F95" w:rsidRPr="00802859">
        <w:t>риложени</w:t>
      </w:r>
      <w:r w:rsidR="00436C32" w:rsidRPr="00802859">
        <w:t>е</w:t>
      </w:r>
      <w:r w:rsidR="00FD0A7A" w:rsidRPr="00802859">
        <w:t xml:space="preserve"> №</w:t>
      </w:r>
      <w:r w:rsidR="00777037" w:rsidRPr="00802859">
        <w:t xml:space="preserve"> </w:t>
      </w:r>
      <w:r w:rsidR="00D76F95" w:rsidRPr="00802859">
        <w:t>2</w:t>
      </w:r>
      <w:r w:rsidR="00600F7D" w:rsidRPr="00802859">
        <w:t xml:space="preserve"> к настоящему Контракту</w:t>
      </w:r>
      <w:r w:rsidR="00D76F95" w:rsidRPr="00802859">
        <w:t xml:space="preserve">) и </w:t>
      </w:r>
      <w:r w:rsidR="00580EC7" w:rsidRPr="00802859">
        <w:t>Т</w:t>
      </w:r>
      <w:r w:rsidR="00D76F95" w:rsidRPr="00802859">
        <w:t>ре</w:t>
      </w:r>
      <w:r w:rsidR="00580EC7" w:rsidRPr="00802859">
        <w:t>бованиями</w:t>
      </w:r>
      <w:r w:rsidR="00D76F95" w:rsidRPr="00802859">
        <w:t xml:space="preserve"> </w:t>
      </w:r>
      <w:r w:rsidR="00580EC7" w:rsidRPr="00802859">
        <w:t>к качеству оказания</w:t>
      </w:r>
      <w:r w:rsidR="00D76F95" w:rsidRPr="00802859">
        <w:t xml:space="preserve"> услуг</w:t>
      </w:r>
      <w:r w:rsidR="00685476" w:rsidRPr="00802859">
        <w:t xml:space="preserve"> по защите ОТИ</w:t>
      </w:r>
      <w:r w:rsidR="00D76F95" w:rsidRPr="00802859">
        <w:t xml:space="preserve"> (</w:t>
      </w:r>
      <w:r w:rsidR="00A43826" w:rsidRPr="00802859">
        <w:t>П</w:t>
      </w:r>
      <w:r w:rsidR="00D76F95" w:rsidRPr="00802859">
        <w:t>риложение № 3</w:t>
      </w:r>
      <w:r w:rsidR="00D27E65" w:rsidRPr="00802859">
        <w:t xml:space="preserve"> к настоящему Контракту</w:t>
      </w:r>
      <w:r w:rsidR="00D76F95" w:rsidRPr="00802859">
        <w:t>).</w:t>
      </w:r>
    </w:p>
    <w:p w:rsidR="00ED7B36" w:rsidRPr="00802859" w:rsidRDefault="00ED7B36" w:rsidP="00ED7B36">
      <w:pPr>
        <w:numPr>
          <w:ilvl w:val="1"/>
          <w:numId w:val="25"/>
        </w:numPr>
        <w:tabs>
          <w:tab w:val="left" w:pos="1134"/>
        </w:tabs>
        <w:autoSpaceDE w:val="0"/>
        <w:autoSpaceDN w:val="0"/>
        <w:adjustRightInd w:val="0"/>
        <w:ind w:left="0" w:firstLine="720"/>
        <w:jc w:val="both"/>
      </w:pPr>
      <w:r w:rsidRPr="00802859">
        <w:t>Стороны установили:</w:t>
      </w:r>
    </w:p>
    <w:p w:rsidR="00ED7B36" w:rsidRPr="00802859" w:rsidRDefault="00ED7B36" w:rsidP="00ED7B36">
      <w:pPr>
        <w:pStyle w:val="a5"/>
        <w:ind w:left="1080"/>
        <w:rPr>
          <w:rFonts w:eastAsia="Calibri"/>
          <w:b/>
          <w:bCs/>
          <w:lang w:bidi="ru-RU"/>
        </w:rPr>
      </w:pPr>
      <w:r w:rsidRPr="00802859">
        <w:rPr>
          <w:rFonts w:eastAsia="Calibri"/>
          <w:b/>
          <w:bCs/>
          <w:lang w:bidi="ru-RU"/>
        </w:rPr>
        <w:t>Начало оказания услуг –</w:t>
      </w:r>
      <w:r w:rsidRPr="00802859">
        <w:rPr>
          <w:rFonts w:eastAsia="Calibri"/>
          <w:b/>
          <w:bCs/>
          <w:lang w:val="ru-RU" w:bidi="ru-RU"/>
        </w:rPr>
        <w:t xml:space="preserve"> </w:t>
      </w:r>
      <w:r w:rsidRPr="00802859">
        <w:rPr>
          <w:b/>
          <w:bCs/>
          <w:color w:val="000000"/>
        </w:rPr>
        <w:t xml:space="preserve">с 00:00 (мск) </w:t>
      </w:r>
      <w:r w:rsidRPr="00802859">
        <w:rPr>
          <w:rFonts w:eastAsia="Calibri"/>
          <w:b/>
          <w:bCs/>
          <w:lang w:val="ru-RU" w:bidi="ru-RU"/>
        </w:rPr>
        <w:t>«01» мая 2026 года.</w:t>
      </w:r>
    </w:p>
    <w:p w:rsidR="00ED7B36" w:rsidRPr="00802859" w:rsidRDefault="00ED7B36" w:rsidP="00ED7B36">
      <w:pPr>
        <w:pStyle w:val="a5"/>
        <w:ind w:left="1080"/>
        <w:jc w:val="left"/>
        <w:rPr>
          <w:rFonts w:eastAsia="Calibri"/>
          <w:b/>
          <w:bCs/>
          <w:lang w:bidi="ru-RU"/>
        </w:rPr>
      </w:pPr>
      <w:r w:rsidRPr="00802859">
        <w:rPr>
          <w:rFonts w:eastAsia="Calibri"/>
          <w:b/>
          <w:bCs/>
          <w:lang w:bidi="ru-RU"/>
        </w:rPr>
        <w:t xml:space="preserve">Окончание оказания услуг – </w:t>
      </w:r>
      <w:r w:rsidRPr="00802859">
        <w:rPr>
          <w:b/>
          <w:bCs/>
          <w:color w:val="000000"/>
        </w:rPr>
        <w:t>по 24:00 (мск)</w:t>
      </w:r>
      <w:r w:rsidRPr="00802859">
        <w:rPr>
          <w:rFonts w:eastAsia="Calibri"/>
          <w:b/>
          <w:bCs/>
          <w:lang w:val="ru-RU" w:bidi="ru-RU"/>
        </w:rPr>
        <w:t xml:space="preserve"> «30»</w:t>
      </w:r>
      <w:r w:rsidRPr="00802859">
        <w:rPr>
          <w:rFonts w:eastAsia="Calibri"/>
          <w:b/>
          <w:bCs/>
          <w:lang w:bidi="ru-RU"/>
        </w:rPr>
        <w:t xml:space="preserve"> </w:t>
      </w:r>
      <w:r w:rsidRPr="00802859">
        <w:rPr>
          <w:rFonts w:eastAsia="Calibri"/>
          <w:b/>
          <w:bCs/>
          <w:lang w:val="ru-RU" w:bidi="ru-RU"/>
        </w:rPr>
        <w:t>июня</w:t>
      </w:r>
      <w:r w:rsidRPr="00802859">
        <w:rPr>
          <w:rFonts w:eastAsia="Calibri"/>
          <w:b/>
          <w:bCs/>
          <w:lang w:bidi="ru-RU"/>
        </w:rPr>
        <w:t xml:space="preserve"> 202</w:t>
      </w:r>
      <w:r w:rsidRPr="00802859">
        <w:rPr>
          <w:rFonts w:eastAsia="Calibri"/>
          <w:b/>
          <w:bCs/>
          <w:lang w:val="ru-RU" w:bidi="ru-RU"/>
        </w:rPr>
        <w:t>6</w:t>
      </w:r>
      <w:r w:rsidRPr="00802859">
        <w:rPr>
          <w:rFonts w:eastAsia="Calibri"/>
          <w:b/>
          <w:bCs/>
          <w:lang w:bidi="ru-RU"/>
        </w:rPr>
        <w:t xml:space="preserve"> года.</w:t>
      </w:r>
    </w:p>
    <w:p w:rsidR="00C77CEE" w:rsidRPr="00802859" w:rsidRDefault="00C77CEE" w:rsidP="001805B0">
      <w:pPr>
        <w:ind w:left="567"/>
        <w:jc w:val="center"/>
        <w:rPr>
          <w:b/>
          <w:bCs/>
          <w:lang w:val="x-none"/>
        </w:rPr>
      </w:pPr>
    </w:p>
    <w:p w:rsidR="000F0413" w:rsidRPr="00802859" w:rsidRDefault="001805B0" w:rsidP="006D4DD6">
      <w:pPr>
        <w:jc w:val="center"/>
      </w:pPr>
      <w:r w:rsidRPr="00802859">
        <w:rPr>
          <w:b/>
          <w:bCs/>
        </w:rPr>
        <w:t>2.</w:t>
      </w:r>
      <w:r w:rsidR="004835D5" w:rsidRPr="00802859">
        <w:rPr>
          <w:b/>
          <w:bCs/>
        </w:rPr>
        <w:t xml:space="preserve"> </w:t>
      </w:r>
      <w:r w:rsidRPr="00802859">
        <w:rPr>
          <w:b/>
          <w:bCs/>
        </w:rPr>
        <w:t>У</w:t>
      </w:r>
      <w:r w:rsidR="00D27E65" w:rsidRPr="00802859">
        <w:rPr>
          <w:b/>
          <w:bCs/>
        </w:rPr>
        <w:t>ПРАВЛЕНИЕ КОНТРАКТОМ</w:t>
      </w:r>
    </w:p>
    <w:p w:rsidR="00ED7B36" w:rsidRPr="00802859" w:rsidRDefault="00ED7B36" w:rsidP="00ED7B36">
      <w:pPr>
        <w:ind w:firstLine="540"/>
        <w:jc w:val="both"/>
      </w:pPr>
      <w:bookmarkStart w:id="3" w:name="_Hlk228194254"/>
      <w:r w:rsidRPr="00802859">
        <w:t>2.1. Интересы Заказчика по настоящему государственному Контракту представляет заместитель начальника - директор филиала в г. Воронеже Александрова Ольга Сергеевна, которая с момента заключения настоящего Контракта будет принимать непосредственное участие в регулировании технических вопросов, возникающих в ходе выполнения работ по Контракту, формировать штат уполномоченных лиц, осуществляющих контроль за ходом выполнения Контракта.</w:t>
      </w:r>
    </w:p>
    <w:p w:rsidR="00ED7B36" w:rsidRPr="00802859" w:rsidRDefault="00ED7B36" w:rsidP="00ED7B36">
      <w:pPr>
        <w:tabs>
          <w:tab w:val="left" w:pos="1560"/>
        </w:tabs>
        <w:ind w:firstLine="709"/>
        <w:jc w:val="both"/>
      </w:pPr>
      <w:r w:rsidRPr="00802859">
        <w:t>2.2. Интересы Исполнителя по Контракту представляет _________________________, действующий на основании ___________.</w:t>
      </w:r>
    </w:p>
    <w:p w:rsidR="00ED7B36" w:rsidRPr="00802859" w:rsidRDefault="00ED7B36" w:rsidP="00ED7B36">
      <w:pPr>
        <w:tabs>
          <w:tab w:val="left" w:pos="1560"/>
        </w:tabs>
        <w:ind w:firstLine="709"/>
        <w:jc w:val="both"/>
      </w:pPr>
      <w:r w:rsidRPr="00802859">
        <w:t>2.3. Стороны обязуются письменно уведомлять друг друга об изменениях в составах уполномоченных представителей с приложением документов, подтверждающих полномочия данных лиц. Изменения в составе уполномоченных представителей не освобождают Стороны от выполнения обязательств по настоящему Контракту.</w:t>
      </w:r>
    </w:p>
    <w:p w:rsidR="00ED7B36" w:rsidRPr="00802859" w:rsidRDefault="00ED7B36" w:rsidP="00ED7B36">
      <w:pPr>
        <w:ind w:firstLine="540"/>
        <w:jc w:val="both"/>
      </w:pPr>
      <w:r w:rsidRPr="00802859">
        <w:lastRenderedPageBreak/>
        <w:t>2.4. Все действия и взаимодействия при исполнении настоящего Контракта, кроме случаев, требующих оперативных действий и мероприятии, направленных на обеспечение безопасности ОТИ от АНВ, осуществляются Сторонами в письменном виде.</w:t>
      </w:r>
    </w:p>
    <w:p w:rsidR="00ED7B36" w:rsidRPr="00802859" w:rsidRDefault="00ED7B36" w:rsidP="00ED7B36">
      <w:pPr>
        <w:shd w:val="clear" w:color="auto" w:fill="FFFFFF"/>
        <w:tabs>
          <w:tab w:val="left" w:pos="1166"/>
        </w:tabs>
        <w:ind w:firstLine="709"/>
        <w:jc w:val="both"/>
      </w:pPr>
      <w:r w:rsidRPr="00802859">
        <w:t>2.5. Исполнитель и (или) его полномочные представители обязаны по приглашению Заказчика принимать участие в проводимых Заказчиком совещаниях для обсуждения вопросов, связанных с исполнением обязательств по обеспечению транспортной безопасности объектов.</w:t>
      </w:r>
    </w:p>
    <w:bookmarkEnd w:id="3"/>
    <w:p w:rsidR="00877C49" w:rsidRPr="00802859" w:rsidRDefault="00877C49" w:rsidP="00877C49">
      <w:pPr>
        <w:tabs>
          <w:tab w:val="left" w:pos="1560"/>
        </w:tabs>
        <w:ind w:left="567"/>
        <w:jc w:val="both"/>
      </w:pPr>
    </w:p>
    <w:p w:rsidR="000F0413" w:rsidRPr="00802859" w:rsidRDefault="001805B0" w:rsidP="006D4DD6">
      <w:pPr>
        <w:pStyle w:val="ab"/>
        <w:tabs>
          <w:tab w:val="left" w:pos="1560"/>
        </w:tabs>
        <w:ind w:firstLine="0"/>
        <w:jc w:val="center"/>
        <w:rPr>
          <w:lang w:val="ru-RU"/>
        </w:rPr>
      </w:pPr>
      <w:r w:rsidRPr="00802859">
        <w:rPr>
          <w:lang w:val="ru-RU"/>
        </w:rPr>
        <w:t>3</w:t>
      </w:r>
      <w:r w:rsidR="00877C49" w:rsidRPr="00802859">
        <w:t xml:space="preserve">. </w:t>
      </w:r>
      <w:r w:rsidR="00877C49" w:rsidRPr="00802859">
        <w:rPr>
          <w:bCs w:val="0"/>
        </w:rPr>
        <w:t>СТОИМОСТЬ КОНТРАКТА</w:t>
      </w:r>
    </w:p>
    <w:p w:rsidR="00BC6671" w:rsidRPr="00802859" w:rsidRDefault="001805B0" w:rsidP="000E3973">
      <w:pPr>
        <w:pStyle w:val="a5"/>
        <w:tabs>
          <w:tab w:val="left" w:pos="1560"/>
        </w:tabs>
        <w:ind w:firstLine="709"/>
        <w:rPr>
          <w:lang w:val="ru-RU"/>
        </w:rPr>
      </w:pPr>
      <w:r w:rsidRPr="00802859">
        <w:rPr>
          <w:lang w:val="ru-RU"/>
        </w:rPr>
        <w:t>3</w:t>
      </w:r>
      <w:r w:rsidR="00877C49" w:rsidRPr="00802859">
        <w:t xml:space="preserve">.1. </w:t>
      </w:r>
      <w:r w:rsidR="00D14896" w:rsidRPr="00802859">
        <w:t xml:space="preserve">Общая стоимость услуг по настоящему Контракту </w:t>
      </w:r>
      <w:r w:rsidR="001E0098" w:rsidRPr="00802859">
        <w:rPr>
          <w:lang w:val="ru-RU"/>
        </w:rPr>
        <w:t>с</w:t>
      </w:r>
      <w:r w:rsidR="00D14896" w:rsidRPr="00802859">
        <w:t>оставляет</w:t>
      </w:r>
      <w:r w:rsidR="005C4E79" w:rsidRPr="00802859">
        <w:rPr>
          <w:lang w:val="ru-RU"/>
        </w:rPr>
        <w:t xml:space="preserve"> </w:t>
      </w:r>
      <w:bookmarkStart w:id="4" w:name="_Hlk89694498"/>
      <w:r w:rsidR="00D45DBD" w:rsidRPr="00802859">
        <w:rPr>
          <w:b/>
          <w:bCs/>
          <w:lang w:val="ru-RU"/>
        </w:rPr>
        <w:t>________</w:t>
      </w:r>
      <w:r w:rsidR="00EE285D" w:rsidRPr="00802859">
        <w:rPr>
          <w:lang w:val="ru-RU"/>
        </w:rPr>
        <w:t xml:space="preserve"> </w:t>
      </w:r>
      <w:bookmarkEnd w:id="4"/>
      <w:r w:rsidR="00EE285D" w:rsidRPr="00802859">
        <w:rPr>
          <w:lang w:val="ru-RU"/>
        </w:rPr>
        <w:t>(</w:t>
      </w:r>
      <w:r w:rsidR="00D45DBD" w:rsidRPr="00802859">
        <w:rPr>
          <w:lang w:val="ru-RU"/>
        </w:rPr>
        <w:t>_______</w:t>
      </w:r>
      <w:r w:rsidR="00EE285D" w:rsidRPr="00802859">
        <w:rPr>
          <w:lang w:val="ru-RU"/>
        </w:rPr>
        <w:t xml:space="preserve">) рублей </w:t>
      </w:r>
      <w:r w:rsidR="00D45DBD" w:rsidRPr="00802859">
        <w:rPr>
          <w:lang w:val="ru-RU"/>
        </w:rPr>
        <w:t>_____</w:t>
      </w:r>
      <w:r w:rsidR="00EE285D" w:rsidRPr="00802859">
        <w:rPr>
          <w:lang w:val="ru-RU"/>
        </w:rPr>
        <w:t xml:space="preserve"> копеек, в</w:t>
      </w:r>
      <w:r w:rsidR="00EE285D" w:rsidRPr="00802859">
        <w:t xml:space="preserve"> том числе НДС </w:t>
      </w:r>
      <w:r w:rsidR="00FD62D9" w:rsidRPr="00802859">
        <w:rPr>
          <w:lang w:val="ru-RU"/>
        </w:rPr>
        <w:t>___</w:t>
      </w:r>
      <w:r w:rsidR="00EE285D" w:rsidRPr="00802859">
        <w:rPr>
          <w:lang w:val="ru-RU"/>
        </w:rPr>
        <w:t>/</w:t>
      </w:r>
      <w:r w:rsidR="008F365D" w:rsidRPr="00802859">
        <w:rPr>
          <w:lang w:val="ru-RU"/>
        </w:rPr>
        <w:t xml:space="preserve"> </w:t>
      </w:r>
      <w:r w:rsidR="0031264B" w:rsidRPr="00802859">
        <w:rPr>
          <w:lang w:val="ru-RU"/>
        </w:rPr>
        <w:t>НДС не облагается</w:t>
      </w:r>
      <w:r w:rsidR="00BF55A8" w:rsidRPr="00802859">
        <w:rPr>
          <w:lang w:val="ru-RU"/>
        </w:rPr>
        <w:t>:</w:t>
      </w:r>
    </w:p>
    <w:p w:rsidR="00EE285D" w:rsidRPr="00802859" w:rsidRDefault="006D4DD6" w:rsidP="00EE285D">
      <w:pPr>
        <w:widowControl w:val="0"/>
        <w:shd w:val="clear" w:color="auto" w:fill="FFFFFF"/>
        <w:autoSpaceDE w:val="0"/>
        <w:autoSpaceDN w:val="0"/>
        <w:adjustRightInd w:val="0"/>
        <w:ind w:firstLine="709"/>
        <w:jc w:val="both"/>
        <w:rPr>
          <w:rFonts w:eastAsia="DejaVu Sans"/>
          <w:i/>
          <w:kern w:val="1"/>
        </w:rPr>
      </w:pPr>
      <w:r w:rsidRPr="00802859">
        <w:rPr>
          <w:i/>
        </w:rPr>
        <w:t>1</w:t>
      </w:r>
      <w:r w:rsidR="008A0E6D" w:rsidRPr="00802859">
        <w:rPr>
          <w:i/>
        </w:rPr>
        <w:t xml:space="preserve">) </w:t>
      </w:r>
      <w:r w:rsidR="00463F7B" w:rsidRPr="00802859">
        <w:rPr>
          <w:i/>
        </w:rPr>
        <w:t xml:space="preserve">Мост через р. Ока на км 27+555 автодороги Р-92 Калуга - Перемышль - Белев – Орел </w:t>
      </w:r>
      <w:r w:rsidR="008A0E6D" w:rsidRPr="00802859">
        <w:rPr>
          <w:i/>
        </w:rPr>
        <w:t>–</w:t>
      </w:r>
      <w:bookmarkStart w:id="5" w:name="_Hlk216357670"/>
      <w:r w:rsidR="00D45DBD" w:rsidRPr="00802859">
        <w:rPr>
          <w:i/>
        </w:rPr>
        <w:t>____________</w:t>
      </w:r>
      <w:r w:rsidR="00EE285D" w:rsidRPr="00802859">
        <w:rPr>
          <w:i/>
        </w:rPr>
        <w:t xml:space="preserve">, в том числе НДС </w:t>
      </w:r>
      <w:r w:rsidR="00FD62D9" w:rsidRPr="00802859">
        <w:rPr>
          <w:i/>
        </w:rPr>
        <w:t>___</w:t>
      </w:r>
      <w:r w:rsidR="00EE285D" w:rsidRPr="00802859">
        <w:t>/НДС не облагается.</w:t>
      </w:r>
    </w:p>
    <w:bookmarkEnd w:id="5"/>
    <w:p w:rsidR="00071FD2" w:rsidRPr="00802859" w:rsidRDefault="00071FD2" w:rsidP="000E3973">
      <w:pPr>
        <w:widowControl w:val="0"/>
        <w:shd w:val="clear" w:color="auto" w:fill="FFFFFF"/>
        <w:autoSpaceDE w:val="0"/>
        <w:autoSpaceDN w:val="0"/>
        <w:adjustRightInd w:val="0"/>
        <w:ind w:firstLine="709"/>
        <w:jc w:val="both"/>
        <w:rPr>
          <w:spacing w:val="1"/>
        </w:rPr>
      </w:pPr>
      <w:r w:rsidRPr="00802859">
        <w:rPr>
          <w:spacing w:val="1"/>
        </w:rPr>
        <w:t xml:space="preserve">Цена Контракта является твердой, определена на весь срок исполнения Контракта, включающую в себя прибыль Исполнителя, уплату налогов, сборов, других обязательных платежей и иных расходов Исполнителя, связанных с выполнением обязательств по Контракту и не может изменяться в ходе исполнения Контракта, за исключением случаев, предусмотренных законодательством Российской Федерации. </w:t>
      </w:r>
    </w:p>
    <w:p w:rsidR="00071FD2" w:rsidRPr="00802859" w:rsidRDefault="00DB7A36" w:rsidP="000E3973">
      <w:pPr>
        <w:widowControl w:val="0"/>
        <w:shd w:val="clear" w:color="auto" w:fill="FFFFFF"/>
        <w:autoSpaceDE w:val="0"/>
        <w:autoSpaceDN w:val="0"/>
        <w:adjustRightInd w:val="0"/>
        <w:ind w:firstLine="709"/>
        <w:jc w:val="both"/>
        <w:rPr>
          <w:spacing w:val="1"/>
        </w:rPr>
      </w:pPr>
      <w:r w:rsidRPr="00802859">
        <w:rPr>
          <w:spacing w:val="1"/>
        </w:rPr>
        <w:t>Работы оплачиваются в рублях.</w:t>
      </w:r>
      <w:r w:rsidR="00071FD2" w:rsidRPr="00802859">
        <w:rPr>
          <w:spacing w:val="1"/>
        </w:rPr>
        <w:t xml:space="preserve"> </w:t>
      </w:r>
    </w:p>
    <w:p w:rsidR="00DB7A36" w:rsidRPr="00802859" w:rsidRDefault="00071FD2" w:rsidP="000E3973">
      <w:pPr>
        <w:widowControl w:val="0"/>
        <w:shd w:val="clear" w:color="auto" w:fill="FFFFFF"/>
        <w:autoSpaceDE w:val="0"/>
        <w:autoSpaceDN w:val="0"/>
        <w:adjustRightInd w:val="0"/>
        <w:ind w:firstLine="709"/>
        <w:jc w:val="both"/>
        <w:rPr>
          <w:spacing w:val="1"/>
        </w:rPr>
      </w:pPr>
      <w:r w:rsidRPr="00802859">
        <w:rPr>
          <w:spacing w:val="1"/>
        </w:rPr>
        <w:t>Работы оплачиваются за счет средств федерального бюджета в соответствии с лимитами бюджетных обязательств, доводимых ему в установленном порядке главным распорядителем бюджетных средств на соответствующий финансовый год</w:t>
      </w:r>
    </w:p>
    <w:p w:rsidR="00C35944" w:rsidRPr="00802859" w:rsidRDefault="001805B0" w:rsidP="000E3973">
      <w:pPr>
        <w:autoSpaceDE w:val="0"/>
        <w:autoSpaceDN w:val="0"/>
        <w:adjustRightInd w:val="0"/>
        <w:ind w:firstLine="709"/>
        <w:jc w:val="both"/>
        <w:outlineLvl w:val="0"/>
      </w:pPr>
      <w:r w:rsidRPr="00802859">
        <w:t>3</w:t>
      </w:r>
      <w:r w:rsidR="00C35944" w:rsidRPr="00802859">
        <w:t>.2.</w:t>
      </w:r>
      <w:r w:rsidR="006D48BF" w:rsidRPr="00802859">
        <w:t> </w:t>
      </w:r>
      <w:r w:rsidR="00C35944" w:rsidRPr="00802859">
        <w:t xml:space="preserve">Стоимость планируемых </w:t>
      </w:r>
      <w:r w:rsidR="006D2486" w:rsidRPr="00802859">
        <w:t>услуг</w:t>
      </w:r>
      <w:r w:rsidR="00C35944" w:rsidRPr="00802859">
        <w:t xml:space="preserve">, </w:t>
      </w:r>
      <w:r w:rsidR="006D2486" w:rsidRPr="00802859">
        <w:t>оказываемых</w:t>
      </w:r>
      <w:r w:rsidR="00C35944" w:rsidRPr="00802859">
        <w:t xml:space="preserve"> Исполнителем по годам, составляет:</w:t>
      </w:r>
    </w:p>
    <w:p w:rsidR="00D45DBD" w:rsidRPr="00802859" w:rsidRDefault="00D45DBD" w:rsidP="00D45DBD">
      <w:pPr>
        <w:autoSpaceDE w:val="0"/>
        <w:autoSpaceDN w:val="0"/>
        <w:adjustRightInd w:val="0"/>
        <w:ind w:firstLine="709"/>
        <w:jc w:val="both"/>
        <w:outlineLvl w:val="0"/>
      </w:pPr>
      <w:r w:rsidRPr="00802859">
        <w:t>- 2026 г.- ________</w:t>
      </w:r>
      <w:r w:rsidRPr="00802859">
        <w:rPr>
          <w:b/>
          <w:i/>
        </w:rPr>
        <w:t xml:space="preserve"> </w:t>
      </w:r>
      <w:r w:rsidRPr="00802859">
        <w:t>рубля, в том числе НДС ___ /НДС не облагается.</w:t>
      </w:r>
    </w:p>
    <w:p w:rsidR="00D45DBD" w:rsidRPr="00802859" w:rsidRDefault="00D45DBD" w:rsidP="00D45DBD">
      <w:pPr>
        <w:autoSpaceDE w:val="0"/>
        <w:autoSpaceDN w:val="0"/>
        <w:adjustRightInd w:val="0"/>
        <w:jc w:val="both"/>
        <w:rPr>
          <w:i/>
          <w:iCs/>
          <w:spacing w:val="1"/>
        </w:rPr>
      </w:pPr>
      <w:r w:rsidRPr="00802859">
        <w:rPr>
          <w:i/>
          <w:iCs/>
          <w:spacing w:val="1"/>
        </w:rPr>
        <w:t>(</w:t>
      </w:r>
      <w:r w:rsidRPr="00802859">
        <w:rPr>
          <w:rFonts w:eastAsia="DejaVu Sans"/>
          <w:i/>
        </w:rPr>
        <w:t>лимиты бюджетных обязательств определяются в соответствии с Федеральным законом от 28 ноября 2025 г. № 426-ФЗ «О федеральном бюджете на 2026 год и на плановый период 2027 и 2028 годов»</w:t>
      </w:r>
      <w:r w:rsidRPr="00802859">
        <w:rPr>
          <w:i/>
          <w:iCs/>
          <w:spacing w:val="1"/>
        </w:rPr>
        <w:t>).</w:t>
      </w:r>
    </w:p>
    <w:p w:rsidR="002C729B" w:rsidRPr="00802859" w:rsidRDefault="001805B0" w:rsidP="002C729B">
      <w:pPr>
        <w:widowControl w:val="0"/>
        <w:tabs>
          <w:tab w:val="left" w:pos="0"/>
        </w:tabs>
        <w:autoSpaceDE w:val="0"/>
        <w:autoSpaceDN w:val="0"/>
        <w:adjustRightInd w:val="0"/>
        <w:ind w:firstLine="709"/>
        <w:jc w:val="both"/>
      </w:pPr>
      <w:r w:rsidRPr="00802859">
        <w:t>3</w:t>
      </w:r>
      <w:r w:rsidR="00877C49" w:rsidRPr="00802859">
        <w:t>.3. В цену Контракта</w:t>
      </w:r>
      <w:r w:rsidR="00D14896" w:rsidRPr="00802859">
        <w:t xml:space="preserve"> включены все затраты Исполнителя</w:t>
      </w:r>
      <w:r w:rsidR="00877C49" w:rsidRPr="00802859">
        <w:t>, связанные с выполнением условий настоящего Контракта.</w:t>
      </w:r>
    </w:p>
    <w:p w:rsidR="00C35944" w:rsidRPr="00802859" w:rsidRDefault="00C35944" w:rsidP="007E355F">
      <w:pPr>
        <w:pStyle w:val="ab"/>
        <w:tabs>
          <w:tab w:val="left" w:pos="1560"/>
        </w:tabs>
        <w:ind w:firstLine="0"/>
        <w:rPr>
          <w:lang w:val="ru-RU"/>
        </w:rPr>
      </w:pPr>
    </w:p>
    <w:p w:rsidR="00093D66" w:rsidRPr="00802859" w:rsidRDefault="00093D66" w:rsidP="007E355F">
      <w:pPr>
        <w:pStyle w:val="ab"/>
        <w:tabs>
          <w:tab w:val="left" w:pos="1560"/>
        </w:tabs>
        <w:ind w:firstLine="0"/>
        <w:rPr>
          <w:lang w:val="ru-RU"/>
        </w:rPr>
      </w:pPr>
    </w:p>
    <w:p w:rsidR="00EF4253" w:rsidRPr="00802859" w:rsidRDefault="001805B0" w:rsidP="006D48BF">
      <w:pPr>
        <w:widowControl w:val="0"/>
        <w:tabs>
          <w:tab w:val="left" w:pos="1560"/>
        </w:tabs>
        <w:jc w:val="center"/>
        <w:rPr>
          <w:b/>
        </w:rPr>
      </w:pPr>
      <w:r w:rsidRPr="00802859">
        <w:rPr>
          <w:b/>
        </w:rPr>
        <w:t>4</w:t>
      </w:r>
      <w:r w:rsidR="00EF4253" w:rsidRPr="00802859">
        <w:rPr>
          <w:b/>
        </w:rPr>
        <w:t>. ПОРЯДОК РАСЧЕТОВ И СДАЧИ-ПРИЕМКИ УСЛУГ</w:t>
      </w:r>
    </w:p>
    <w:p w:rsidR="000F0413" w:rsidRPr="00802859" w:rsidRDefault="000F0413" w:rsidP="00EF4253">
      <w:pPr>
        <w:widowControl w:val="0"/>
        <w:tabs>
          <w:tab w:val="left" w:pos="1560"/>
        </w:tabs>
        <w:ind w:firstLine="720"/>
        <w:jc w:val="center"/>
        <w:rPr>
          <w:b/>
        </w:rPr>
      </w:pPr>
    </w:p>
    <w:p w:rsidR="00EF4253" w:rsidRPr="00802859" w:rsidRDefault="001805B0" w:rsidP="000E3973">
      <w:pPr>
        <w:shd w:val="clear" w:color="auto" w:fill="FFFFFF"/>
        <w:ind w:firstLine="709"/>
        <w:jc w:val="both"/>
      </w:pPr>
      <w:r w:rsidRPr="00802859">
        <w:t>4</w:t>
      </w:r>
      <w:r w:rsidR="00EF4253" w:rsidRPr="00802859">
        <w:t>.1. Заказчик осуществляет финансирование по Контракту из средств федерального бюджета в соответствии с лимитами бюджетных обязательств, доводимыми ему в установленном порядке главным распорядителем бюджетных средств на соответствующий финансовый год.</w:t>
      </w:r>
    </w:p>
    <w:p w:rsidR="00EE285D" w:rsidRPr="00802859" w:rsidRDefault="00EE285D" w:rsidP="00EE285D">
      <w:pPr>
        <w:pStyle w:val="a5"/>
        <w:tabs>
          <w:tab w:val="left" w:pos="1560"/>
        </w:tabs>
        <w:ind w:firstLine="709"/>
        <w:rPr>
          <w:lang w:val="ru-RU" w:eastAsia="ru-RU"/>
        </w:rPr>
      </w:pPr>
      <w:bookmarkStart w:id="6" w:name="_Hlk216357801"/>
      <w:r w:rsidRPr="00802859">
        <w:rPr>
          <w:lang w:val="ru-RU"/>
        </w:rPr>
        <w:t>4</w:t>
      </w:r>
      <w:r w:rsidRPr="00802859">
        <w:t>.</w:t>
      </w:r>
      <w:r w:rsidRPr="00802859">
        <w:rPr>
          <w:lang w:val="ru-RU"/>
        </w:rPr>
        <w:t>2</w:t>
      </w:r>
      <w:r w:rsidRPr="00802859">
        <w:t>.</w:t>
      </w:r>
      <w:r w:rsidRPr="00802859">
        <w:rPr>
          <w:lang w:val="ru-RU" w:eastAsia="ru-RU"/>
        </w:rPr>
        <w:t xml:space="preserve"> Оплата производится за фактически оказанные услуги в соответствии с Календарным графиком </w:t>
      </w:r>
      <w:r w:rsidR="00480AD9" w:rsidRPr="00802859">
        <w:rPr>
          <w:lang w:val="ru-RU" w:eastAsia="ru-RU"/>
        </w:rPr>
        <w:t>выплат на оказание услуг по расходам на защиту объектов транспортной инфраструктуры дорожного хозяйства от актов незаконного вмешательства на автомобильных дорогах общего пользования федерального значения</w:t>
      </w:r>
      <w:r w:rsidRPr="00802859">
        <w:rPr>
          <w:lang w:val="ru-RU" w:eastAsia="ru-RU"/>
        </w:rPr>
        <w:t xml:space="preserve"> (Приложение № 5 к Контракту) в пределах лимитов бюджетных обязательств путем перечисления денежных средств на расчетный счет Исполнителя, </w:t>
      </w:r>
      <w:r w:rsidRPr="00802859">
        <w:t>реквизиты которого указаны в разделе 12 Контракта.</w:t>
      </w:r>
    </w:p>
    <w:p w:rsidR="00EE285D" w:rsidRPr="00802859" w:rsidRDefault="00EE285D" w:rsidP="00EE285D">
      <w:pPr>
        <w:pStyle w:val="a5"/>
        <w:tabs>
          <w:tab w:val="left" w:pos="1560"/>
        </w:tabs>
        <w:ind w:firstLine="709"/>
        <w:rPr>
          <w:lang w:val="ru-RU" w:eastAsia="ru-RU"/>
        </w:rPr>
      </w:pPr>
      <w:r w:rsidRPr="00802859">
        <w:rPr>
          <w:lang w:val="ru-RU" w:eastAsia="ru-RU"/>
        </w:rPr>
        <w:t>Отчетным периодом по настоящему Контракту является календарный месяц.</w:t>
      </w:r>
    </w:p>
    <w:bookmarkEnd w:id="6"/>
    <w:p w:rsidR="00EF4253" w:rsidRPr="00802859" w:rsidRDefault="001805B0" w:rsidP="000E3973">
      <w:pPr>
        <w:pStyle w:val="a5"/>
        <w:tabs>
          <w:tab w:val="left" w:pos="1134"/>
        </w:tabs>
        <w:ind w:firstLine="709"/>
        <w:rPr>
          <w:lang w:val="ru-RU"/>
        </w:rPr>
      </w:pPr>
      <w:r w:rsidRPr="00802859">
        <w:rPr>
          <w:lang w:val="ru-RU"/>
        </w:rPr>
        <w:t>4</w:t>
      </w:r>
      <w:r w:rsidR="00EF4253" w:rsidRPr="00802859">
        <w:t>.</w:t>
      </w:r>
      <w:r w:rsidR="00EF4253" w:rsidRPr="00802859">
        <w:rPr>
          <w:lang w:val="ru-RU"/>
        </w:rPr>
        <w:t>3</w:t>
      </w:r>
      <w:r w:rsidR="000E3973" w:rsidRPr="00802859">
        <w:t xml:space="preserve">. </w:t>
      </w:r>
      <w:r w:rsidR="00EF4253" w:rsidRPr="00802859">
        <w:t>Оплата фактически оказанных услуг осуществляется на основании Акта об оказании услуг</w:t>
      </w:r>
      <w:r w:rsidR="00685476" w:rsidRPr="00802859">
        <w:rPr>
          <w:lang w:val="ru-RU"/>
        </w:rPr>
        <w:t xml:space="preserve"> по </w:t>
      </w:r>
      <w:r w:rsidR="00A66B60" w:rsidRPr="00802859">
        <w:rPr>
          <w:lang w:val="ru-RU"/>
        </w:rPr>
        <w:t>защите</w:t>
      </w:r>
      <w:r w:rsidR="00685476" w:rsidRPr="00802859">
        <w:rPr>
          <w:lang w:val="ru-RU"/>
        </w:rPr>
        <w:t xml:space="preserve"> ОТИ</w:t>
      </w:r>
      <w:r w:rsidR="00EF4253" w:rsidRPr="00802859">
        <w:t xml:space="preserve"> (сдачи-приемки</w:t>
      </w:r>
      <w:r w:rsidR="00EF4253" w:rsidRPr="00802859">
        <w:rPr>
          <w:lang w:val="ru-RU"/>
        </w:rPr>
        <w:t xml:space="preserve"> Приложение № 4 к настоящему Контракту</w:t>
      </w:r>
      <w:r w:rsidR="00EF4253" w:rsidRPr="00802859">
        <w:t xml:space="preserve">), в течение </w:t>
      </w:r>
      <w:r w:rsidR="00D06D16" w:rsidRPr="00802859">
        <w:rPr>
          <w:lang w:val="ru-RU"/>
        </w:rPr>
        <w:t>10 рабочих</w:t>
      </w:r>
      <w:r w:rsidR="00EF4253" w:rsidRPr="00802859">
        <w:t xml:space="preserve"> дней с момента </w:t>
      </w:r>
      <w:r w:rsidR="00001149" w:rsidRPr="00802859">
        <w:rPr>
          <w:lang w:val="ru-RU"/>
        </w:rPr>
        <w:t>подписания Заказчиком</w:t>
      </w:r>
      <w:r w:rsidR="00EF4253" w:rsidRPr="00802859">
        <w:t xml:space="preserve"> документов, предусмотренных п.</w:t>
      </w:r>
      <w:r w:rsidR="000E3973" w:rsidRPr="00802859">
        <w:rPr>
          <w:lang w:val="ru-RU"/>
        </w:rPr>
        <w:t> </w:t>
      </w:r>
      <w:r w:rsidR="00D820CF" w:rsidRPr="00802859">
        <w:rPr>
          <w:lang w:val="ru-RU"/>
        </w:rPr>
        <w:t>4</w:t>
      </w:r>
      <w:r w:rsidR="006C6F6E" w:rsidRPr="00802859">
        <w:t>.</w:t>
      </w:r>
      <w:r w:rsidR="006C6F6E" w:rsidRPr="00802859">
        <w:rPr>
          <w:lang w:val="ru-RU"/>
        </w:rPr>
        <w:t>4</w:t>
      </w:r>
      <w:r w:rsidR="00EF4253" w:rsidRPr="00802859">
        <w:t xml:space="preserve">. </w:t>
      </w:r>
    </w:p>
    <w:p w:rsidR="00EF4253" w:rsidRPr="00802859" w:rsidRDefault="00D820CF" w:rsidP="000E3973">
      <w:pPr>
        <w:pStyle w:val="30"/>
        <w:tabs>
          <w:tab w:val="left" w:pos="1134"/>
        </w:tabs>
        <w:spacing w:after="0"/>
        <w:ind w:firstLine="709"/>
        <w:jc w:val="both"/>
        <w:rPr>
          <w:sz w:val="24"/>
          <w:szCs w:val="24"/>
        </w:rPr>
      </w:pPr>
      <w:r w:rsidRPr="00802859">
        <w:rPr>
          <w:sz w:val="24"/>
          <w:szCs w:val="24"/>
        </w:rPr>
        <w:t>4</w:t>
      </w:r>
      <w:r w:rsidR="000E3973" w:rsidRPr="00802859">
        <w:rPr>
          <w:sz w:val="24"/>
          <w:szCs w:val="24"/>
        </w:rPr>
        <w:t xml:space="preserve">.4. </w:t>
      </w:r>
      <w:r w:rsidR="00EF4253" w:rsidRPr="00802859">
        <w:rPr>
          <w:sz w:val="24"/>
          <w:szCs w:val="24"/>
        </w:rPr>
        <w:t xml:space="preserve">Исполнитель </w:t>
      </w:r>
      <w:r w:rsidR="009F434E" w:rsidRPr="00802859">
        <w:rPr>
          <w:sz w:val="24"/>
          <w:szCs w:val="24"/>
        </w:rPr>
        <w:t>по окончании Контракта, в течение</w:t>
      </w:r>
      <w:r w:rsidR="00EF4253" w:rsidRPr="00802859">
        <w:rPr>
          <w:sz w:val="24"/>
          <w:szCs w:val="24"/>
        </w:rPr>
        <w:t xml:space="preserve"> </w:t>
      </w:r>
      <w:r w:rsidR="00DA778E" w:rsidRPr="00802859">
        <w:rPr>
          <w:sz w:val="24"/>
          <w:szCs w:val="24"/>
        </w:rPr>
        <w:t>10</w:t>
      </w:r>
      <w:r w:rsidR="00EF4253" w:rsidRPr="00802859">
        <w:rPr>
          <w:sz w:val="24"/>
          <w:szCs w:val="24"/>
        </w:rPr>
        <w:t xml:space="preserve"> </w:t>
      </w:r>
      <w:r w:rsidR="009F434E" w:rsidRPr="00802859">
        <w:rPr>
          <w:sz w:val="24"/>
          <w:szCs w:val="24"/>
        </w:rPr>
        <w:t>рабочих дней месяца</w:t>
      </w:r>
      <w:r w:rsidR="00EF4253" w:rsidRPr="00802859">
        <w:rPr>
          <w:sz w:val="24"/>
          <w:szCs w:val="24"/>
        </w:rPr>
        <w:t>, следующего за отчетны</w:t>
      </w:r>
      <w:r w:rsidR="00EF4253" w:rsidRPr="00802859">
        <w:rPr>
          <w:color w:val="000000"/>
          <w:sz w:val="24"/>
          <w:szCs w:val="24"/>
        </w:rPr>
        <w:t>м,</w:t>
      </w:r>
      <w:r w:rsidR="00EF4253" w:rsidRPr="00802859">
        <w:rPr>
          <w:sz w:val="24"/>
          <w:szCs w:val="24"/>
        </w:rPr>
        <w:t xml:space="preserve"> представляет Заказчику следующие документы:</w:t>
      </w:r>
    </w:p>
    <w:p w:rsidR="00EF4253" w:rsidRPr="00802859" w:rsidRDefault="00EF4253" w:rsidP="000E3973">
      <w:pPr>
        <w:pStyle w:val="30"/>
        <w:tabs>
          <w:tab w:val="left" w:pos="1560"/>
        </w:tabs>
        <w:spacing w:after="0"/>
        <w:ind w:firstLine="709"/>
        <w:jc w:val="both"/>
        <w:rPr>
          <w:sz w:val="24"/>
          <w:szCs w:val="24"/>
        </w:rPr>
      </w:pPr>
      <w:r w:rsidRPr="00802859">
        <w:rPr>
          <w:sz w:val="24"/>
          <w:szCs w:val="24"/>
        </w:rPr>
        <w:t>- Акт об оказании услуг</w:t>
      </w:r>
      <w:r w:rsidR="00685476" w:rsidRPr="00802859">
        <w:rPr>
          <w:sz w:val="24"/>
          <w:szCs w:val="24"/>
        </w:rPr>
        <w:t xml:space="preserve"> по </w:t>
      </w:r>
      <w:r w:rsidR="00A66B60" w:rsidRPr="00802859">
        <w:rPr>
          <w:sz w:val="24"/>
          <w:szCs w:val="24"/>
        </w:rPr>
        <w:t>защите</w:t>
      </w:r>
      <w:r w:rsidR="00685476" w:rsidRPr="00802859">
        <w:rPr>
          <w:sz w:val="24"/>
          <w:szCs w:val="24"/>
        </w:rPr>
        <w:t xml:space="preserve"> ОТИ</w:t>
      </w:r>
      <w:r w:rsidRPr="00802859">
        <w:rPr>
          <w:sz w:val="24"/>
          <w:szCs w:val="24"/>
        </w:rPr>
        <w:t xml:space="preserve"> (Акт сдачи-приемки), подписанный со стороны Исполнителя;</w:t>
      </w:r>
    </w:p>
    <w:p w:rsidR="0031264B" w:rsidRPr="00802859" w:rsidRDefault="00EF4253" w:rsidP="000E3973">
      <w:pPr>
        <w:pStyle w:val="30"/>
        <w:tabs>
          <w:tab w:val="left" w:pos="1560"/>
        </w:tabs>
        <w:spacing w:after="0"/>
        <w:ind w:firstLine="709"/>
        <w:jc w:val="both"/>
        <w:rPr>
          <w:sz w:val="24"/>
          <w:szCs w:val="24"/>
        </w:rPr>
      </w:pPr>
      <w:r w:rsidRPr="00802859">
        <w:rPr>
          <w:sz w:val="24"/>
          <w:szCs w:val="24"/>
        </w:rPr>
        <w:t>- счет, счет-фактуру;</w:t>
      </w:r>
    </w:p>
    <w:p w:rsidR="00EF4253" w:rsidRPr="00802859" w:rsidRDefault="00D820CF" w:rsidP="000E3973">
      <w:pPr>
        <w:tabs>
          <w:tab w:val="left" w:pos="1134"/>
        </w:tabs>
        <w:ind w:firstLine="709"/>
        <w:jc w:val="both"/>
      </w:pPr>
      <w:r w:rsidRPr="00802859">
        <w:t>4</w:t>
      </w:r>
      <w:r w:rsidR="000E3973" w:rsidRPr="00802859">
        <w:t xml:space="preserve">.5. </w:t>
      </w:r>
      <w:r w:rsidR="00EF4253" w:rsidRPr="00802859">
        <w:t xml:space="preserve">Заказчик, при получении от Исполнителя </w:t>
      </w:r>
      <w:r w:rsidR="006C6F6E" w:rsidRPr="00802859">
        <w:t>указанных в п.</w:t>
      </w:r>
      <w:r w:rsidR="000E3973" w:rsidRPr="00802859">
        <w:t> </w:t>
      </w:r>
      <w:r w:rsidR="00EC1CA0" w:rsidRPr="00802859">
        <w:t>4</w:t>
      </w:r>
      <w:r w:rsidR="006C6F6E" w:rsidRPr="00802859">
        <w:t>.4</w:t>
      </w:r>
      <w:r w:rsidR="00EF4253" w:rsidRPr="00802859">
        <w:t>. документов, обязан рассмотреть их и подписать, либо дать мотивированный отказ от подписания Акта об оказании услуг</w:t>
      </w:r>
      <w:r w:rsidR="00685476" w:rsidRPr="00802859">
        <w:t xml:space="preserve"> по </w:t>
      </w:r>
      <w:r w:rsidR="00A66B60" w:rsidRPr="00802859">
        <w:t>защите</w:t>
      </w:r>
      <w:r w:rsidR="00685476" w:rsidRPr="00802859">
        <w:t xml:space="preserve"> ОТИ</w:t>
      </w:r>
      <w:r w:rsidR="00EF4253" w:rsidRPr="00802859">
        <w:t>.</w:t>
      </w:r>
    </w:p>
    <w:p w:rsidR="00EF4253" w:rsidRPr="00802859" w:rsidRDefault="00EF4253" w:rsidP="000E3973">
      <w:pPr>
        <w:tabs>
          <w:tab w:val="left" w:pos="1560"/>
        </w:tabs>
        <w:ind w:firstLine="709"/>
        <w:jc w:val="both"/>
      </w:pPr>
      <w:r w:rsidRPr="00802859">
        <w:lastRenderedPageBreak/>
        <w:t>В ходе плановой проверки Заказчик (представитель Заказчика) фиксирует, в случае наличия нарушений требований к качеству оказания услуг</w:t>
      </w:r>
      <w:r w:rsidR="00685476" w:rsidRPr="00802859">
        <w:t xml:space="preserve"> по </w:t>
      </w:r>
      <w:r w:rsidR="00A66B60" w:rsidRPr="00802859">
        <w:t>защите</w:t>
      </w:r>
      <w:r w:rsidR="00685476" w:rsidRPr="00802859">
        <w:t xml:space="preserve"> ОТИ</w:t>
      </w:r>
      <w:r w:rsidRPr="00802859">
        <w:t xml:space="preserve"> в соответствии с Приложением № 3 к настоящему Контракту, факты нарушения, а также факты ненадлежащего исполнения Исполнителем обязательств по настоящему Контракту в Акте сдачи – приемки оказанных услуг (Приложение № 4 к настоящему Контракту).</w:t>
      </w:r>
    </w:p>
    <w:p w:rsidR="00EF4253" w:rsidRPr="00802859" w:rsidRDefault="00EF4253" w:rsidP="000E3973">
      <w:pPr>
        <w:tabs>
          <w:tab w:val="left" w:pos="1560"/>
        </w:tabs>
        <w:ind w:firstLine="709"/>
        <w:jc w:val="both"/>
      </w:pPr>
      <w:r w:rsidRPr="00802859">
        <w:t>При этом, о планируемом дне осуществления плановой выездной проверки, Заказчик уведомляет Исполнителя посредством (на выбор Заказчика): телефонной, почтовой, факсимильной, электронной связи, для того, чтобы со стороны Исполнителя был направлен уполномоченный представитель для присутствия, при осуществлении Заказчиком плановой выездной проверки, при фиксации факта надлежащего или ненадлежащего исполнения Исполнителем обязательств по настоящему Контракту.</w:t>
      </w:r>
    </w:p>
    <w:p w:rsidR="00EF4253" w:rsidRPr="00802859" w:rsidRDefault="00EF4253" w:rsidP="000E3973">
      <w:pPr>
        <w:tabs>
          <w:tab w:val="left" w:pos="1560"/>
        </w:tabs>
        <w:ind w:firstLine="709"/>
        <w:jc w:val="both"/>
      </w:pPr>
      <w:r w:rsidRPr="00802859">
        <w:t>В случае, если со стороны уведомленного Исполнителя в назначенный день и время не явился уполномоченный представитель, Акт сдачи-приемки услуг считается оформленным надлежащим образом Заказчиком.</w:t>
      </w:r>
    </w:p>
    <w:p w:rsidR="00EF4253" w:rsidRPr="00802859" w:rsidRDefault="00D820CF" w:rsidP="000E3973">
      <w:pPr>
        <w:tabs>
          <w:tab w:val="left" w:pos="1134"/>
          <w:tab w:val="left" w:pos="1276"/>
        </w:tabs>
        <w:ind w:firstLine="709"/>
        <w:jc w:val="both"/>
      </w:pPr>
      <w:r w:rsidRPr="00802859">
        <w:t>4</w:t>
      </w:r>
      <w:r w:rsidR="00EF4253" w:rsidRPr="00802859">
        <w:t xml:space="preserve">.6. </w:t>
      </w:r>
      <w:r w:rsidR="00EF4253" w:rsidRPr="00802859">
        <w:tab/>
        <w:t>Заказчик (представитель Заказчика) после получения от Исполнителя (представителя</w:t>
      </w:r>
      <w:r w:rsidR="006C6F6E" w:rsidRPr="00802859">
        <w:t xml:space="preserve"> Исполнителя) указанных в п. </w:t>
      </w:r>
      <w:r w:rsidR="006760FA" w:rsidRPr="00802859">
        <w:t>4</w:t>
      </w:r>
      <w:r w:rsidR="006C6F6E" w:rsidRPr="00802859">
        <w:t>.4</w:t>
      </w:r>
      <w:r w:rsidR="00EF4253" w:rsidRPr="00802859">
        <w:t xml:space="preserve">. документов, в пятидневный срок, исчисляемый со дня представления Исполнителем полного комплекта документов, указанных </w:t>
      </w:r>
      <w:r w:rsidR="006C6F6E" w:rsidRPr="00802859">
        <w:t xml:space="preserve">в п. </w:t>
      </w:r>
      <w:r w:rsidRPr="00802859">
        <w:t>4</w:t>
      </w:r>
      <w:r w:rsidR="006C6F6E" w:rsidRPr="00802859">
        <w:t>.4</w:t>
      </w:r>
      <w:r w:rsidR="00EF4253" w:rsidRPr="00802859">
        <w:t>. настоящего Контракта, вправе отказаться от подписания акта сдачи – приемки оказанных услуг посредством направления Исполнителю мотивированного отказа от приемки оказанных услуг, в случаях нарушения Исполнителем обязательств, указанных в пункт</w:t>
      </w:r>
      <w:r w:rsidR="00775EE7" w:rsidRPr="00802859">
        <w:t xml:space="preserve">ах </w:t>
      </w:r>
      <w:r w:rsidRPr="00802859">
        <w:t>5</w:t>
      </w:r>
      <w:r w:rsidR="00775EE7" w:rsidRPr="00802859">
        <w:t xml:space="preserve">.1.3. – </w:t>
      </w:r>
      <w:r w:rsidRPr="00802859">
        <w:t>5</w:t>
      </w:r>
      <w:r w:rsidR="00EF4253" w:rsidRPr="00802859">
        <w:t xml:space="preserve">.1.15. настоящего Контракта, с указанием нарушенных условий со стороны Исполнителя, а также срока устранения выявленных недостатков при исполнении обязательств по </w:t>
      </w:r>
      <w:r w:rsidR="00A66B60" w:rsidRPr="00802859">
        <w:t>защите</w:t>
      </w:r>
      <w:r w:rsidR="00EF4253" w:rsidRPr="00802859">
        <w:t xml:space="preserve">.  </w:t>
      </w:r>
    </w:p>
    <w:p w:rsidR="00EF4253" w:rsidRPr="00802859" w:rsidRDefault="00EF4253" w:rsidP="000E3973">
      <w:pPr>
        <w:tabs>
          <w:tab w:val="left" w:pos="1276"/>
          <w:tab w:val="left" w:pos="1560"/>
        </w:tabs>
        <w:ind w:firstLine="709"/>
        <w:jc w:val="both"/>
      </w:pPr>
      <w:r w:rsidRPr="00802859">
        <w:t>Заказчик производит оплату оказанных услуг с учетом возможных удержаний, произведенных в соответствии с Приложением № 3 к настоящему Контракту.</w:t>
      </w:r>
    </w:p>
    <w:p w:rsidR="0055066B" w:rsidRPr="00802859" w:rsidRDefault="0055066B" w:rsidP="0055066B">
      <w:pPr>
        <w:autoSpaceDE w:val="0"/>
        <w:autoSpaceDN w:val="0"/>
        <w:adjustRightInd w:val="0"/>
        <w:ind w:firstLine="709"/>
        <w:jc w:val="both"/>
        <w:rPr>
          <w:rFonts w:eastAsia="Calibri"/>
          <w:lang w:eastAsia="en-US"/>
        </w:rPr>
      </w:pPr>
      <w:r w:rsidRPr="00802859">
        <w:rPr>
          <w:rFonts w:eastAsia="Calibri"/>
          <w:lang w:eastAsia="en-US"/>
        </w:rPr>
        <w:t>4.7. В случае установления Заказчиком при оказании услуг и их приемке несоответствия условиям Контракта качества и (или) объёма оказанных Исполнителем услуг, Заказчик оформляет предписание с указанием недостатков, несоответствий объема оказанных услуг и сроков их устранения. Выдача предписания осуществляется в следующем порядке:</w:t>
      </w:r>
    </w:p>
    <w:p w:rsidR="0055066B" w:rsidRPr="00802859" w:rsidRDefault="0055066B" w:rsidP="0055066B">
      <w:pPr>
        <w:autoSpaceDE w:val="0"/>
        <w:autoSpaceDN w:val="0"/>
        <w:adjustRightInd w:val="0"/>
        <w:ind w:firstLine="709"/>
        <w:jc w:val="both"/>
        <w:rPr>
          <w:rFonts w:eastAsia="Calibri"/>
          <w:lang w:eastAsia="en-US"/>
        </w:rPr>
      </w:pPr>
      <w:r w:rsidRPr="00802859">
        <w:rPr>
          <w:rFonts w:eastAsia="Calibri"/>
          <w:lang w:eastAsia="en-US"/>
        </w:rPr>
        <w:t>4.7.1. Заказчик в присутствии Исполнителя заполняет бланк предписания, перечисляя в предписании замечания (дефекты, нарушения), отмеченные в ходе выполнения работ, с обязательной привязкой к километровым знакам, направлениям, пикетажу. Напротив каждого замечания (дефекта, нарушения) ставится директивный срок устранения выявленных замечаний (дефектов, нарушений).</w:t>
      </w:r>
    </w:p>
    <w:p w:rsidR="0055066B" w:rsidRPr="00802859" w:rsidRDefault="0055066B" w:rsidP="0055066B">
      <w:pPr>
        <w:autoSpaceDE w:val="0"/>
        <w:autoSpaceDN w:val="0"/>
        <w:adjustRightInd w:val="0"/>
        <w:ind w:firstLine="709"/>
        <w:jc w:val="both"/>
        <w:rPr>
          <w:rFonts w:eastAsia="Calibri"/>
          <w:lang w:eastAsia="en-US"/>
        </w:rPr>
      </w:pPr>
      <w:r w:rsidRPr="00802859">
        <w:rPr>
          <w:rFonts w:eastAsia="Calibri"/>
          <w:lang w:eastAsia="en-US"/>
        </w:rPr>
        <w:t>4.7.2. Предписание оформляется в 2 (двух) подлинных экземплярах, один для Исполнителя, второй для Заказчика.</w:t>
      </w:r>
    </w:p>
    <w:p w:rsidR="0055066B" w:rsidRPr="00802859" w:rsidRDefault="0055066B" w:rsidP="0055066B">
      <w:pPr>
        <w:autoSpaceDE w:val="0"/>
        <w:autoSpaceDN w:val="0"/>
        <w:adjustRightInd w:val="0"/>
        <w:ind w:firstLine="709"/>
        <w:jc w:val="both"/>
        <w:rPr>
          <w:rFonts w:eastAsia="Calibri"/>
          <w:lang w:eastAsia="en-US"/>
        </w:rPr>
      </w:pPr>
      <w:r w:rsidRPr="00802859">
        <w:rPr>
          <w:rFonts w:eastAsia="Calibri"/>
          <w:lang w:eastAsia="en-US"/>
        </w:rPr>
        <w:t>4.7.3. После оформления, оба экземпляра предписания подписываются Заказчиком и передаются для ознакомления и подписания Исполнителю, который:</w:t>
      </w:r>
    </w:p>
    <w:p w:rsidR="0055066B" w:rsidRPr="00802859" w:rsidRDefault="0055066B" w:rsidP="0055066B">
      <w:pPr>
        <w:autoSpaceDE w:val="0"/>
        <w:autoSpaceDN w:val="0"/>
        <w:adjustRightInd w:val="0"/>
        <w:ind w:firstLine="709"/>
        <w:jc w:val="both"/>
        <w:rPr>
          <w:rFonts w:eastAsia="Calibri"/>
          <w:lang w:eastAsia="en-US"/>
        </w:rPr>
      </w:pPr>
      <w:r w:rsidRPr="00802859">
        <w:rPr>
          <w:rFonts w:eastAsia="Calibri"/>
          <w:lang w:eastAsia="en-US"/>
        </w:rPr>
        <w:t>- в случае отсутствия разногласий по замечаниям (дефектам, нарушениям) подписывает оба экземпляра;</w:t>
      </w:r>
    </w:p>
    <w:p w:rsidR="0055066B" w:rsidRPr="00802859" w:rsidRDefault="0055066B" w:rsidP="0055066B">
      <w:pPr>
        <w:autoSpaceDE w:val="0"/>
        <w:autoSpaceDN w:val="0"/>
        <w:adjustRightInd w:val="0"/>
        <w:ind w:firstLine="709"/>
        <w:jc w:val="both"/>
        <w:rPr>
          <w:rFonts w:eastAsia="Calibri"/>
          <w:lang w:eastAsia="en-US"/>
        </w:rPr>
      </w:pPr>
      <w:r w:rsidRPr="00802859">
        <w:rPr>
          <w:rFonts w:eastAsia="Calibri"/>
          <w:lang w:eastAsia="en-US"/>
        </w:rPr>
        <w:t xml:space="preserve">- в случае наличия разногласий Исполнитель указывает возникшие разногласия и в течение </w:t>
      </w:r>
      <w:r w:rsidRPr="00802859">
        <w:rPr>
          <w:rFonts w:eastAsia="Calibri"/>
          <w:lang w:eastAsia="en-US"/>
        </w:rPr>
        <w:br/>
        <w:t>1 (одного) часа подписывает оба экземпляра и один экземпляр возвращает Заказчику.</w:t>
      </w:r>
    </w:p>
    <w:p w:rsidR="0055066B" w:rsidRPr="00802859" w:rsidRDefault="0055066B" w:rsidP="0055066B">
      <w:pPr>
        <w:autoSpaceDE w:val="0"/>
        <w:autoSpaceDN w:val="0"/>
        <w:adjustRightInd w:val="0"/>
        <w:ind w:firstLine="709"/>
        <w:jc w:val="both"/>
        <w:rPr>
          <w:rFonts w:eastAsia="Calibri"/>
          <w:lang w:eastAsia="en-US"/>
        </w:rPr>
      </w:pPr>
      <w:r w:rsidRPr="00802859">
        <w:rPr>
          <w:rFonts w:eastAsia="Calibri"/>
          <w:lang w:eastAsia="en-US"/>
        </w:rPr>
        <w:t>4.7.4. В случае, если Исполнитель отказывается принять и (или) подписать предписание в порядке и в сроки, предусмотренные настоящим Контрактом, Заказчик и делает запись об отказе от подписи Исполнителя и направляет экземпляр предписания, подлежащий передаче Исполнителю на адрес электронной почты</w:t>
      </w:r>
      <w:r w:rsidR="00BA3909" w:rsidRPr="00802859">
        <w:rPr>
          <w:rFonts w:eastAsia="Calibri"/>
          <w:lang w:eastAsia="en-US"/>
        </w:rPr>
        <w:t xml:space="preserve"> ___________________</w:t>
      </w:r>
      <w:r w:rsidRPr="00802859">
        <w:rPr>
          <w:rFonts w:eastAsia="Calibri"/>
          <w:lang w:eastAsia="en-US"/>
        </w:rPr>
        <w:t xml:space="preserve">, указанному в разделе </w:t>
      </w:r>
      <w:r w:rsidR="00FD62D9" w:rsidRPr="00802859">
        <w:rPr>
          <w:rFonts w:eastAsia="Calibri"/>
          <w:lang w:eastAsia="en-US"/>
        </w:rPr>
        <w:t>1</w:t>
      </w:r>
      <w:r w:rsidRPr="00802859">
        <w:rPr>
          <w:rFonts w:eastAsia="Calibri"/>
          <w:lang w:eastAsia="en-US"/>
        </w:rPr>
        <w:t xml:space="preserve">2 настоящего Контракта. </w:t>
      </w:r>
    </w:p>
    <w:p w:rsidR="0055066B" w:rsidRPr="00802859" w:rsidRDefault="0055066B" w:rsidP="0055066B">
      <w:pPr>
        <w:autoSpaceDE w:val="0"/>
        <w:autoSpaceDN w:val="0"/>
        <w:adjustRightInd w:val="0"/>
        <w:ind w:firstLine="709"/>
        <w:jc w:val="both"/>
        <w:rPr>
          <w:rFonts w:eastAsia="Calibri"/>
          <w:lang w:eastAsia="en-US"/>
        </w:rPr>
      </w:pPr>
      <w:r w:rsidRPr="00802859">
        <w:rPr>
          <w:rFonts w:eastAsia="Calibri"/>
          <w:lang w:eastAsia="en-US"/>
        </w:rPr>
        <w:t xml:space="preserve">В случаях, когда срок исполнения выданного предписания исключает возможность его направления </w:t>
      </w:r>
      <w:r w:rsidR="0084157D" w:rsidRPr="00802859">
        <w:rPr>
          <w:rFonts w:eastAsia="Calibri"/>
          <w:lang w:eastAsia="en-US"/>
        </w:rPr>
        <w:t>Исполнителю</w:t>
      </w:r>
      <w:r w:rsidRPr="00802859">
        <w:rPr>
          <w:rFonts w:eastAsia="Calibri"/>
          <w:lang w:eastAsia="en-US"/>
        </w:rPr>
        <w:t xml:space="preserve"> по электронной почте и заказным почтовым отправлением, при отказе </w:t>
      </w:r>
      <w:r w:rsidR="0084157D" w:rsidRPr="00802859">
        <w:rPr>
          <w:rFonts w:eastAsia="Calibri"/>
          <w:lang w:eastAsia="en-US"/>
        </w:rPr>
        <w:t>Исполнителя</w:t>
      </w:r>
      <w:r w:rsidRPr="00802859">
        <w:rPr>
          <w:rFonts w:eastAsia="Calibri"/>
          <w:lang w:eastAsia="en-US"/>
        </w:rPr>
        <w:t xml:space="preserve"> от получения предписания, в предписание вносится запись об отказе от получения, а само предписание считается переданным. </w:t>
      </w:r>
    </w:p>
    <w:p w:rsidR="0055066B" w:rsidRPr="00802859" w:rsidRDefault="0055066B" w:rsidP="0055066B">
      <w:pPr>
        <w:autoSpaceDE w:val="0"/>
        <w:autoSpaceDN w:val="0"/>
        <w:adjustRightInd w:val="0"/>
        <w:ind w:firstLine="709"/>
        <w:jc w:val="both"/>
        <w:rPr>
          <w:rFonts w:eastAsia="Calibri"/>
          <w:lang w:eastAsia="en-US"/>
        </w:rPr>
      </w:pPr>
      <w:r w:rsidRPr="00802859">
        <w:rPr>
          <w:rFonts w:eastAsia="Calibri"/>
          <w:lang w:eastAsia="en-US"/>
        </w:rPr>
        <w:t xml:space="preserve">При несогласии </w:t>
      </w:r>
      <w:r w:rsidR="0084157D" w:rsidRPr="00802859">
        <w:rPr>
          <w:rFonts w:eastAsia="Calibri"/>
          <w:lang w:eastAsia="en-US"/>
        </w:rPr>
        <w:t>Исполнителя</w:t>
      </w:r>
      <w:r w:rsidRPr="00802859">
        <w:rPr>
          <w:rFonts w:eastAsia="Calibri"/>
          <w:lang w:eastAsia="en-US"/>
        </w:rPr>
        <w:t xml:space="preserve"> с выданным предписанием Заказчик вправе приложить фото- или видео-фиксацию выявленных дефектов (недостатков).</w:t>
      </w:r>
    </w:p>
    <w:p w:rsidR="0055066B" w:rsidRPr="00802859" w:rsidRDefault="0084157D" w:rsidP="0055066B">
      <w:pPr>
        <w:autoSpaceDE w:val="0"/>
        <w:autoSpaceDN w:val="0"/>
        <w:adjustRightInd w:val="0"/>
        <w:ind w:firstLine="709"/>
        <w:jc w:val="both"/>
        <w:rPr>
          <w:rFonts w:eastAsia="Calibri"/>
          <w:lang w:eastAsia="en-US"/>
        </w:rPr>
      </w:pPr>
      <w:r w:rsidRPr="00802859">
        <w:rPr>
          <w:rFonts w:eastAsia="Calibri"/>
          <w:lang w:eastAsia="en-US"/>
        </w:rPr>
        <w:t>4</w:t>
      </w:r>
      <w:r w:rsidR="0055066B" w:rsidRPr="00802859">
        <w:rPr>
          <w:rFonts w:eastAsia="Calibri"/>
          <w:lang w:eastAsia="en-US"/>
        </w:rPr>
        <w:t>.</w:t>
      </w:r>
      <w:r w:rsidRPr="00802859">
        <w:rPr>
          <w:rFonts w:eastAsia="Calibri"/>
          <w:lang w:eastAsia="en-US"/>
        </w:rPr>
        <w:t>7</w:t>
      </w:r>
      <w:r w:rsidR="0055066B" w:rsidRPr="00802859">
        <w:rPr>
          <w:rFonts w:eastAsia="Calibri"/>
          <w:lang w:eastAsia="en-US"/>
        </w:rPr>
        <w:t xml:space="preserve">.5. В случае отсутствия </w:t>
      </w:r>
      <w:r w:rsidRPr="00802859">
        <w:rPr>
          <w:rFonts w:eastAsia="Calibri"/>
          <w:lang w:eastAsia="en-US"/>
        </w:rPr>
        <w:t>Исполнителя</w:t>
      </w:r>
      <w:r w:rsidR="0055066B" w:rsidRPr="00802859">
        <w:rPr>
          <w:rFonts w:eastAsia="Calibri"/>
          <w:lang w:eastAsia="en-US"/>
        </w:rPr>
        <w:t xml:space="preserve"> Заказчик заполняет бланк предписания, перечисляя в предписании замечания (дефекты, нарушения), отмеченные в ходе выполнения работ, с обязательной привязкой к километровым знакам, направлениям, пикетажу. Напротив каждого замечания (дефекта, нарушения) ставится директивный срок устранения выявленных замечаний (дефектов, нарушений), установленный законодательством Российской Федерации и (или) условиями настоящего Контракта. После заполнения предписания Заказчик подписывает его и направляет на адрес электронной почты </w:t>
      </w:r>
      <w:r w:rsidR="00EC6341" w:rsidRPr="00802859">
        <w:rPr>
          <w:rFonts w:eastAsia="Calibri"/>
          <w:lang w:eastAsia="en-US"/>
        </w:rPr>
        <w:t>______________________</w:t>
      </w:r>
      <w:r w:rsidR="0055066B" w:rsidRPr="00802859">
        <w:rPr>
          <w:rFonts w:eastAsia="Calibri"/>
          <w:lang w:eastAsia="en-US"/>
        </w:rPr>
        <w:t xml:space="preserve">, указанный в разделе </w:t>
      </w:r>
      <w:r w:rsidRPr="00802859">
        <w:rPr>
          <w:rFonts w:eastAsia="Calibri"/>
          <w:lang w:eastAsia="en-US"/>
        </w:rPr>
        <w:t>1</w:t>
      </w:r>
      <w:r w:rsidR="0055066B" w:rsidRPr="00802859">
        <w:rPr>
          <w:rFonts w:eastAsia="Calibri"/>
          <w:lang w:eastAsia="en-US"/>
        </w:rPr>
        <w:t>2 настоящего Контракта.</w:t>
      </w:r>
    </w:p>
    <w:p w:rsidR="0055066B" w:rsidRPr="00802859" w:rsidRDefault="0055066B" w:rsidP="0055066B">
      <w:pPr>
        <w:autoSpaceDE w:val="0"/>
        <w:autoSpaceDN w:val="0"/>
        <w:adjustRightInd w:val="0"/>
        <w:ind w:firstLine="709"/>
        <w:jc w:val="both"/>
        <w:rPr>
          <w:rFonts w:eastAsia="Calibri"/>
          <w:lang w:eastAsia="en-US"/>
        </w:rPr>
      </w:pPr>
      <w:r w:rsidRPr="00802859">
        <w:rPr>
          <w:rFonts w:eastAsia="Calibri"/>
          <w:lang w:eastAsia="en-US"/>
        </w:rPr>
        <w:t xml:space="preserve">В случае составления Заказчиком предписания в одностороннем порядке (без участия </w:t>
      </w:r>
      <w:r w:rsidR="0084157D" w:rsidRPr="00802859">
        <w:rPr>
          <w:rFonts w:eastAsia="Calibri"/>
          <w:lang w:eastAsia="en-US"/>
        </w:rPr>
        <w:t>Исполнителя</w:t>
      </w:r>
      <w:r w:rsidRPr="00802859">
        <w:rPr>
          <w:rFonts w:eastAsia="Calibri"/>
          <w:lang w:eastAsia="en-US"/>
        </w:rPr>
        <w:t>), Заказчик к предписанию прикладывает фотоматериалы, подтверждающие наличие выявленных замечаний (дефектов, нарушений).</w:t>
      </w:r>
    </w:p>
    <w:p w:rsidR="0055066B" w:rsidRPr="00802859" w:rsidRDefault="0084157D" w:rsidP="0055066B">
      <w:pPr>
        <w:autoSpaceDE w:val="0"/>
        <w:autoSpaceDN w:val="0"/>
        <w:adjustRightInd w:val="0"/>
        <w:ind w:firstLine="709"/>
        <w:jc w:val="both"/>
        <w:rPr>
          <w:rFonts w:eastAsia="Calibri"/>
          <w:lang w:eastAsia="en-US"/>
        </w:rPr>
      </w:pPr>
      <w:r w:rsidRPr="00802859">
        <w:rPr>
          <w:rFonts w:eastAsia="Calibri"/>
          <w:lang w:eastAsia="en-US"/>
        </w:rPr>
        <w:t>4.8</w:t>
      </w:r>
      <w:r w:rsidR="0055066B" w:rsidRPr="00802859">
        <w:rPr>
          <w:rFonts w:eastAsia="Calibri"/>
          <w:lang w:eastAsia="en-US"/>
        </w:rPr>
        <w:t xml:space="preserve">. В течение 1 (одного) дня с момента устранения замечаний (дефектов, нарушений), указанных в выданном Заказчиком предписании, </w:t>
      </w:r>
      <w:r w:rsidRPr="00802859">
        <w:rPr>
          <w:rFonts w:eastAsia="Calibri"/>
          <w:lang w:eastAsia="en-US"/>
        </w:rPr>
        <w:t>Исполнитель</w:t>
      </w:r>
      <w:r w:rsidR="0055066B" w:rsidRPr="00802859">
        <w:rPr>
          <w:rFonts w:eastAsia="Calibri"/>
          <w:lang w:eastAsia="en-US"/>
        </w:rPr>
        <w:t xml:space="preserve"> обязан направить соответствующее письменное уведомление Заказчику заказным почтовым отправлением, а также на адрес </w:t>
      </w:r>
      <w:r w:rsidR="00ED7B36" w:rsidRPr="00802859">
        <w:rPr>
          <w:rFonts w:eastAsia="Calibri"/>
          <w:lang w:eastAsia="en-US"/>
        </w:rPr>
        <w:t xml:space="preserve">электронной почты: </w:t>
      </w:r>
      <w:bookmarkStart w:id="7" w:name="_Hlk228194298"/>
      <w:r w:rsidR="00ED7B36" w:rsidRPr="00802859">
        <w:rPr>
          <w:rFonts w:eastAsia="Calibri"/>
          <w:lang w:eastAsia="en-US"/>
        </w:rPr>
        <w:fldChar w:fldCharType="begin"/>
      </w:r>
      <w:r w:rsidR="00ED7B36" w:rsidRPr="00802859">
        <w:rPr>
          <w:rFonts w:eastAsia="Calibri"/>
          <w:lang w:eastAsia="en-US"/>
        </w:rPr>
        <w:instrText>HYPERLINK "mailto:dorogavrn@uprdor-m2.ru" \o ""</w:instrText>
      </w:r>
      <w:r w:rsidR="00ED7B36" w:rsidRPr="00802859">
        <w:rPr>
          <w:rFonts w:eastAsia="Calibri"/>
          <w:lang w:eastAsia="en-US"/>
        </w:rPr>
      </w:r>
      <w:r w:rsidR="00ED7B36" w:rsidRPr="00802859">
        <w:rPr>
          <w:rFonts w:eastAsia="Calibri"/>
          <w:lang w:eastAsia="en-US"/>
        </w:rPr>
        <w:fldChar w:fldCharType="separate"/>
      </w:r>
      <w:r w:rsidR="00ED7B36" w:rsidRPr="00802859">
        <w:rPr>
          <w:rStyle w:val="af1"/>
          <w:rFonts w:eastAsia="Calibri"/>
          <w:lang w:eastAsia="en-US"/>
        </w:rPr>
        <w:t>dorogavrn@uprdor-m2.ru</w:t>
      </w:r>
      <w:r w:rsidR="00ED7B36" w:rsidRPr="00802859">
        <w:rPr>
          <w:rFonts w:eastAsia="Calibri"/>
          <w:lang w:eastAsia="en-US"/>
        </w:rPr>
        <w:fldChar w:fldCharType="end"/>
      </w:r>
      <w:bookmarkEnd w:id="7"/>
      <w:r w:rsidR="0055066B" w:rsidRPr="00802859">
        <w:rPr>
          <w:rFonts w:eastAsia="Calibri"/>
          <w:lang w:eastAsia="en-US"/>
        </w:rPr>
        <w:t>.</w:t>
      </w:r>
      <w:r w:rsidR="00BA3909" w:rsidRPr="00802859">
        <w:rPr>
          <w:rFonts w:eastAsia="Calibri"/>
          <w:lang w:eastAsia="en-US"/>
        </w:rPr>
        <w:t xml:space="preserve"> </w:t>
      </w:r>
      <w:r w:rsidR="0055066B" w:rsidRPr="00802859">
        <w:rPr>
          <w:rFonts w:eastAsia="Calibri"/>
          <w:lang w:eastAsia="en-US"/>
        </w:rPr>
        <w:t xml:space="preserve">В данном уведомлении </w:t>
      </w:r>
      <w:r w:rsidRPr="00802859">
        <w:rPr>
          <w:rFonts w:eastAsia="Calibri"/>
          <w:lang w:eastAsia="en-US"/>
        </w:rPr>
        <w:t>Исполнитель</w:t>
      </w:r>
      <w:r w:rsidR="0055066B" w:rsidRPr="00802859">
        <w:rPr>
          <w:rFonts w:eastAsia="Calibri"/>
          <w:lang w:eastAsia="en-US"/>
        </w:rPr>
        <w:t xml:space="preserve"> обязан указать, какие именно работы были осуществлены </w:t>
      </w:r>
      <w:r w:rsidRPr="00802859">
        <w:rPr>
          <w:rFonts w:eastAsia="Calibri"/>
          <w:lang w:eastAsia="en-US"/>
        </w:rPr>
        <w:t>Исполнителем</w:t>
      </w:r>
      <w:r w:rsidR="0055066B" w:rsidRPr="00802859">
        <w:rPr>
          <w:rFonts w:eastAsia="Calibri"/>
          <w:lang w:eastAsia="en-US"/>
        </w:rPr>
        <w:t xml:space="preserve"> с целью устранения замечаний (дефектов, нарушений), указанных в предписании.</w:t>
      </w:r>
    </w:p>
    <w:p w:rsidR="0055066B" w:rsidRPr="00802859" w:rsidRDefault="0084157D" w:rsidP="0084157D">
      <w:pPr>
        <w:autoSpaceDE w:val="0"/>
        <w:autoSpaceDN w:val="0"/>
        <w:adjustRightInd w:val="0"/>
        <w:ind w:firstLine="709"/>
        <w:jc w:val="both"/>
        <w:rPr>
          <w:rFonts w:eastAsia="Calibri"/>
          <w:lang w:eastAsia="en-US"/>
        </w:rPr>
      </w:pPr>
      <w:r w:rsidRPr="00802859">
        <w:rPr>
          <w:rFonts w:eastAsia="Calibri"/>
          <w:lang w:eastAsia="en-US"/>
        </w:rPr>
        <w:t>4</w:t>
      </w:r>
      <w:r w:rsidR="0055066B" w:rsidRPr="00802859">
        <w:rPr>
          <w:rFonts w:eastAsia="Calibri"/>
          <w:lang w:eastAsia="en-US"/>
        </w:rPr>
        <w:t>.</w:t>
      </w:r>
      <w:r w:rsidRPr="00802859">
        <w:rPr>
          <w:rFonts w:eastAsia="Calibri"/>
          <w:lang w:eastAsia="en-US"/>
        </w:rPr>
        <w:t>9</w:t>
      </w:r>
      <w:r w:rsidR="0055066B" w:rsidRPr="00802859">
        <w:rPr>
          <w:rFonts w:eastAsia="Calibri"/>
          <w:lang w:eastAsia="en-US"/>
        </w:rPr>
        <w:t xml:space="preserve">. Не устранение выявленных замечаний (дефектов, нарушений) в указанные в предписании сроки, равно как непредоставление информации об их устранении (либо предоставление такой информации с нарушением требований предоставления информации согласно настоящему Контракту) в те же сроки, влечет за собой ответственность </w:t>
      </w:r>
      <w:r w:rsidRPr="00802859">
        <w:rPr>
          <w:rFonts w:eastAsia="Calibri"/>
          <w:lang w:eastAsia="en-US"/>
        </w:rPr>
        <w:t xml:space="preserve">Исполнителя </w:t>
      </w:r>
      <w:r w:rsidR="0055066B" w:rsidRPr="00802859">
        <w:rPr>
          <w:rFonts w:eastAsia="Calibri"/>
          <w:lang w:eastAsia="en-US"/>
        </w:rPr>
        <w:t xml:space="preserve">перед Заказчиком, предусмотренную пунктом </w:t>
      </w:r>
      <w:r w:rsidR="00490B1F" w:rsidRPr="00802859">
        <w:rPr>
          <w:rFonts w:eastAsia="Calibri"/>
          <w:lang w:eastAsia="en-US"/>
        </w:rPr>
        <w:t>6.4.8.</w:t>
      </w:r>
      <w:r w:rsidR="0055066B" w:rsidRPr="00802859">
        <w:rPr>
          <w:rFonts w:eastAsia="Calibri"/>
          <w:lang w:eastAsia="en-US"/>
        </w:rPr>
        <w:t xml:space="preserve"> настоящего Контракта.</w:t>
      </w:r>
    </w:p>
    <w:p w:rsidR="00FE6A67" w:rsidRPr="00802859" w:rsidRDefault="00FE6A67" w:rsidP="00FE6A67">
      <w:pPr>
        <w:autoSpaceDE w:val="0"/>
        <w:autoSpaceDN w:val="0"/>
        <w:adjustRightInd w:val="0"/>
        <w:ind w:firstLine="709"/>
        <w:jc w:val="both"/>
      </w:pPr>
      <w:r w:rsidRPr="00802859">
        <w:rPr>
          <w:rFonts w:eastAsia="Calibri"/>
          <w:lang w:eastAsia="en-US"/>
        </w:rPr>
        <w:t xml:space="preserve">4.10. </w:t>
      </w:r>
      <w:r w:rsidRPr="00802859">
        <w:t>После устранения замечаний Исполнитель направляет Заказчику исправленные отчетные документы за соответствующий период, которые повторно рассматриваются Заказчиком в порядке, предусмотренном Контрактом.</w:t>
      </w:r>
    </w:p>
    <w:p w:rsidR="00FE6A67" w:rsidRPr="00802859" w:rsidRDefault="00FE6A67" w:rsidP="00FE6A67">
      <w:pPr>
        <w:tabs>
          <w:tab w:val="left" w:pos="709"/>
          <w:tab w:val="left" w:pos="851"/>
          <w:tab w:val="left" w:pos="1134"/>
        </w:tabs>
        <w:autoSpaceDE w:val="0"/>
        <w:autoSpaceDN w:val="0"/>
        <w:adjustRightInd w:val="0"/>
        <w:ind w:firstLine="709"/>
        <w:jc w:val="both"/>
      </w:pPr>
      <w:r w:rsidRPr="00802859">
        <w:t xml:space="preserve">4.11. По факту устранения дефектов Заказчиком назначается новая дата приёмки работ. Исполнитель в письменной форме, в течение одного дня со дня окончания работ по устранению дефектов, уведомляет Заказчика об окончании работ и необходимости создания комиссии по приёмке выполненных работ. </w:t>
      </w:r>
    </w:p>
    <w:p w:rsidR="00EF4253" w:rsidRPr="00802859" w:rsidRDefault="00D820CF" w:rsidP="000E3973">
      <w:pPr>
        <w:tabs>
          <w:tab w:val="left" w:pos="1276"/>
        </w:tabs>
        <w:ind w:firstLine="709"/>
        <w:contextualSpacing/>
        <w:jc w:val="both"/>
      </w:pPr>
      <w:r w:rsidRPr="00802859">
        <w:t>4</w:t>
      </w:r>
      <w:r w:rsidR="00EF4253" w:rsidRPr="00802859">
        <w:t>.</w:t>
      </w:r>
      <w:r w:rsidR="0084157D" w:rsidRPr="00802859">
        <w:t>1</w:t>
      </w:r>
      <w:r w:rsidR="00FE6A67" w:rsidRPr="00802859">
        <w:t>2</w:t>
      </w:r>
      <w:r w:rsidR="00EF4253" w:rsidRPr="00802859">
        <w:t>. Для проверки оказанных услуг</w:t>
      </w:r>
      <w:r w:rsidR="000E3973" w:rsidRPr="00802859">
        <w:t xml:space="preserve"> Исполнителем, предусмотренных К</w:t>
      </w:r>
      <w:r w:rsidR="00EF4253" w:rsidRPr="00802859">
        <w:t xml:space="preserve">онтрактом, в части их соответствия условиям </w:t>
      </w:r>
      <w:r w:rsidR="000E3973" w:rsidRPr="00802859">
        <w:t>К</w:t>
      </w:r>
      <w:r w:rsidR="00EF4253" w:rsidRPr="00802859">
        <w:t xml:space="preserve">онтракта Заказчик проводит экспертизу. Экспертиза результатов, предусмотренных </w:t>
      </w:r>
      <w:r w:rsidR="000E3973" w:rsidRPr="00802859">
        <w:t>К</w:t>
      </w:r>
      <w:r w:rsidR="00EF4253" w:rsidRPr="00802859">
        <w:t>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w:t>
      </w:r>
      <w:r w:rsidR="0050196F" w:rsidRPr="00802859">
        <w:t xml:space="preserve"> </w:t>
      </w:r>
      <w:r w:rsidR="00EF4253" w:rsidRPr="00802859">
        <w:t>44-ФЗ.</w:t>
      </w:r>
    </w:p>
    <w:p w:rsidR="00EF4253" w:rsidRPr="00802859" w:rsidRDefault="00D820CF" w:rsidP="000E3973">
      <w:pPr>
        <w:tabs>
          <w:tab w:val="left" w:pos="1276"/>
        </w:tabs>
        <w:ind w:firstLine="709"/>
        <w:jc w:val="both"/>
      </w:pPr>
      <w:r w:rsidRPr="00802859">
        <w:t>4</w:t>
      </w:r>
      <w:r w:rsidR="00EF4253" w:rsidRPr="00802859">
        <w:t>.</w:t>
      </w:r>
      <w:r w:rsidR="0084157D" w:rsidRPr="00802859">
        <w:t>1</w:t>
      </w:r>
      <w:r w:rsidR="00FE6A67" w:rsidRPr="00802859">
        <w:t>2</w:t>
      </w:r>
      <w:r w:rsidR="00EF4253" w:rsidRPr="00802859">
        <w:t>.1. В случае проведения экспертизы</w:t>
      </w:r>
      <w:r w:rsidR="00847208" w:rsidRPr="00802859">
        <w:t xml:space="preserve"> оказанных услуг по настоящему К</w:t>
      </w:r>
      <w:r w:rsidR="00EF4253" w:rsidRPr="00802859">
        <w:t>онтракту Заказчиком с</w:t>
      </w:r>
      <w:r w:rsidR="00CF731E" w:rsidRPr="00802859">
        <w:t>воими силами, срок приемки оказанных услуг</w:t>
      </w:r>
      <w:r w:rsidR="00EF4253" w:rsidRPr="00802859">
        <w:t xml:space="preserve"> в соответствии с настоящим разделом не может составлять более 10 </w:t>
      </w:r>
      <w:r w:rsidR="00847208" w:rsidRPr="00802859">
        <w:t xml:space="preserve">(десяти) </w:t>
      </w:r>
      <w:r w:rsidR="00EF4253" w:rsidRPr="00802859">
        <w:t>рабочих дней со дня завершения проверки и установления За</w:t>
      </w:r>
      <w:r w:rsidR="000E3973" w:rsidRPr="00802859">
        <w:t>казчиком соответствия условиям К</w:t>
      </w:r>
      <w:r w:rsidR="00EF4253" w:rsidRPr="00802859">
        <w:t xml:space="preserve">онтракта, </w:t>
      </w:r>
      <w:r w:rsidR="00CF731E" w:rsidRPr="00802859">
        <w:t>оказанных услуг Исполнителем</w:t>
      </w:r>
      <w:r w:rsidR="00EF4253" w:rsidRPr="00802859">
        <w:t xml:space="preserve"> результатов, предусмотренных </w:t>
      </w:r>
      <w:r w:rsidR="000E3973" w:rsidRPr="00802859">
        <w:t>К</w:t>
      </w:r>
      <w:r w:rsidR="00EF4253" w:rsidRPr="00802859">
        <w:t>онтрактом.</w:t>
      </w:r>
    </w:p>
    <w:p w:rsidR="00EF4253" w:rsidRPr="00802859" w:rsidRDefault="00D820CF" w:rsidP="000E3973">
      <w:pPr>
        <w:tabs>
          <w:tab w:val="left" w:pos="1276"/>
        </w:tabs>
        <w:ind w:firstLine="709"/>
        <w:contextualSpacing/>
        <w:jc w:val="both"/>
      </w:pPr>
      <w:r w:rsidRPr="00802859">
        <w:t>4</w:t>
      </w:r>
      <w:r w:rsidR="00CF731E" w:rsidRPr="00802859">
        <w:t>.</w:t>
      </w:r>
      <w:r w:rsidR="0084157D" w:rsidRPr="00802859">
        <w:t>1</w:t>
      </w:r>
      <w:r w:rsidR="00FE6A67" w:rsidRPr="00802859">
        <w:t>2</w:t>
      </w:r>
      <w:r w:rsidR="00CF731E" w:rsidRPr="00802859">
        <w:t>.2</w:t>
      </w:r>
      <w:r w:rsidR="00EF4253" w:rsidRPr="00802859">
        <w:t xml:space="preserve">. В случае проведения экспертизы </w:t>
      </w:r>
      <w:r w:rsidR="00CF731E" w:rsidRPr="00802859">
        <w:t xml:space="preserve">оказанных услуг </w:t>
      </w:r>
      <w:r w:rsidR="00EF4253" w:rsidRPr="00802859">
        <w:t xml:space="preserve">путем привлечения экспертов, экспертных организаций на основании контрактов, заключенных в соответствии с Федеральным законом от 05.04.2013 № 44-ФЗ, срок </w:t>
      </w:r>
      <w:r w:rsidR="00945016" w:rsidRPr="00802859">
        <w:t>приемки оказанных</w:t>
      </w:r>
      <w:r w:rsidR="00CF731E" w:rsidRPr="00802859">
        <w:t xml:space="preserve"> услуг </w:t>
      </w:r>
      <w:r w:rsidR="00EF4253" w:rsidRPr="00802859">
        <w:t xml:space="preserve">по Контракту не может составлять более 5 рабочих дней со дня получения Заказчиком заключения эксперта, экспертной организации, подтверждающего качественное </w:t>
      </w:r>
      <w:r w:rsidR="00CF731E" w:rsidRPr="00802859">
        <w:t xml:space="preserve">оказанных услуг </w:t>
      </w:r>
      <w:r w:rsidR="00EF4253" w:rsidRPr="00802859">
        <w:t>в соответствии с условиями настоящего контракта.</w:t>
      </w:r>
    </w:p>
    <w:p w:rsidR="00EF4253" w:rsidRPr="00802859" w:rsidRDefault="00D820CF" w:rsidP="000E3973">
      <w:pPr>
        <w:tabs>
          <w:tab w:val="left" w:pos="1276"/>
        </w:tabs>
        <w:ind w:firstLine="709"/>
        <w:jc w:val="both"/>
      </w:pPr>
      <w:r w:rsidRPr="00802859">
        <w:t>4</w:t>
      </w:r>
      <w:r w:rsidR="00EF4253" w:rsidRPr="00802859">
        <w:t>.</w:t>
      </w:r>
      <w:r w:rsidR="00FE6A67" w:rsidRPr="00802859">
        <w:t>13</w:t>
      </w:r>
      <w:r w:rsidR="00EF4253" w:rsidRPr="00802859">
        <w:t xml:space="preserve">. При расторжении Контракта </w:t>
      </w:r>
      <w:r w:rsidR="00CF731E" w:rsidRPr="00802859">
        <w:t>Исполнитель</w:t>
      </w:r>
      <w:r w:rsidR="00EF4253" w:rsidRPr="00802859">
        <w:t xml:space="preserve"> обязан оплатить штрафные санкции, предусмотренные настоящим контрактом</w:t>
      </w:r>
      <w:r w:rsidR="00EF4253" w:rsidRPr="00802859">
        <w:rPr>
          <w:rFonts w:ascii="Arial" w:hAnsi="Arial" w:cs="Arial"/>
        </w:rPr>
        <w:t>,</w:t>
      </w:r>
      <w:r w:rsidR="00EF4253" w:rsidRPr="00802859">
        <w:rPr>
          <w:rFonts w:ascii="Arial" w:hAnsi="Arial" w:cs="Arial"/>
          <w:b/>
        </w:rPr>
        <w:t xml:space="preserve"> </w:t>
      </w:r>
      <w:r w:rsidR="00EF4253" w:rsidRPr="00802859">
        <w:t>на следующий день после прекращения действия Контракта, если иной срок не установлен Соглашением о расторжении Контракта в случае его подписания сторонами.</w:t>
      </w:r>
    </w:p>
    <w:p w:rsidR="00EF4253" w:rsidRPr="00802859" w:rsidRDefault="00D820CF" w:rsidP="000E3973">
      <w:pPr>
        <w:tabs>
          <w:tab w:val="left" w:pos="1276"/>
        </w:tabs>
        <w:ind w:firstLine="709"/>
        <w:jc w:val="both"/>
      </w:pPr>
      <w:r w:rsidRPr="00802859">
        <w:t>4</w:t>
      </w:r>
      <w:r w:rsidR="00CF731E" w:rsidRPr="00802859">
        <w:t>.</w:t>
      </w:r>
      <w:r w:rsidR="00FE6A67" w:rsidRPr="00802859">
        <w:t>14</w:t>
      </w:r>
      <w:r w:rsidR="00EF4253" w:rsidRPr="00802859">
        <w:t>. При отсутствии и прекращении финансирования главного распорядителя средств федерального бюджета, Заказчик не несет о</w:t>
      </w:r>
      <w:r w:rsidR="00CF731E" w:rsidRPr="00802859">
        <w:t>тветственности перед Исполнителем</w:t>
      </w:r>
      <w:r w:rsidR="00EF4253" w:rsidRPr="00802859">
        <w:t xml:space="preserve"> за невыполнение условий данного Контракта. </w:t>
      </w:r>
    </w:p>
    <w:p w:rsidR="00EF4253" w:rsidRPr="00802859" w:rsidRDefault="00CF731E" w:rsidP="000E3973">
      <w:pPr>
        <w:tabs>
          <w:tab w:val="left" w:pos="1276"/>
        </w:tabs>
        <w:ind w:firstLine="709"/>
        <w:jc w:val="both"/>
      </w:pPr>
      <w:r w:rsidRPr="00802859">
        <w:t>Упущенная выгода Исполнителю</w:t>
      </w:r>
      <w:r w:rsidR="00EF4253" w:rsidRPr="00802859">
        <w:t xml:space="preserve"> не возмещается.</w:t>
      </w:r>
    </w:p>
    <w:p w:rsidR="006D48BF" w:rsidRPr="00802859" w:rsidRDefault="00B03DB2" w:rsidP="00FE6A67">
      <w:pPr>
        <w:pStyle w:val="ConsPlusCell"/>
        <w:tabs>
          <w:tab w:val="left" w:pos="1276"/>
        </w:tabs>
        <w:ind w:firstLine="709"/>
        <w:jc w:val="both"/>
      </w:pPr>
      <w:r w:rsidRPr="00802859">
        <w:t>4.1</w:t>
      </w:r>
      <w:r w:rsidR="00FE6A67" w:rsidRPr="00802859">
        <w:t>5</w:t>
      </w:r>
      <w:r w:rsidRPr="00802859">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B7A36" w:rsidRPr="00802859" w:rsidRDefault="00DB7A36" w:rsidP="00DB7A36">
      <w:pPr>
        <w:tabs>
          <w:tab w:val="left" w:pos="0"/>
          <w:tab w:val="left" w:pos="1418"/>
        </w:tabs>
        <w:ind w:firstLine="709"/>
        <w:jc w:val="both"/>
      </w:pPr>
      <w:r w:rsidRPr="00802859">
        <w:t>4.16. В случае возникновения у Исполнителя перед Заказчиком обязанности по уплате каких-либо платежей (вследствие изменения цены Контракта, возникновения обязанностей по оплате предусмотренных Контрактом неустоек, убытков</w:t>
      </w:r>
      <w:r w:rsidR="007A2C09" w:rsidRPr="00802859">
        <w:t xml:space="preserve"> </w:t>
      </w:r>
      <w:r w:rsidRPr="00802859">
        <w:t xml:space="preserve">и т.п.), такие платежи осуществляются </w:t>
      </w:r>
      <w:r w:rsidR="007A2C09" w:rsidRPr="00802859">
        <w:t>Исполнителем</w:t>
      </w:r>
      <w:r w:rsidRPr="00802859">
        <w:t xml:space="preserve"> не позднее 10 (десяти) дней со дня получения соответствующего письменного требования Заказчика.</w:t>
      </w:r>
    </w:p>
    <w:p w:rsidR="007A2C09" w:rsidRPr="00802859" w:rsidRDefault="007A2C09" w:rsidP="007A2C09">
      <w:pPr>
        <w:tabs>
          <w:tab w:val="left" w:pos="567"/>
          <w:tab w:val="left" w:pos="1418"/>
        </w:tabs>
        <w:ind w:firstLine="709"/>
        <w:contextualSpacing/>
        <w:jc w:val="both"/>
        <w:rPr>
          <w:lang w:eastAsia="ar-SA"/>
        </w:rPr>
      </w:pPr>
      <w:r w:rsidRPr="00802859">
        <w:t xml:space="preserve">4.17. </w:t>
      </w:r>
      <w:r w:rsidRPr="00802859">
        <w:rPr>
          <w:lang w:eastAsia="ar-SA"/>
        </w:rPr>
        <w:t>Обязательства Заказчика по оплате результатов оказанных по настоящему Контракту услуг считаются исполненными с момента направления заявки на кассовый расход в органы Федерального казначейства.</w:t>
      </w:r>
    </w:p>
    <w:p w:rsidR="007A2C09" w:rsidRPr="00802859" w:rsidRDefault="007A2C09" w:rsidP="00DB7A36">
      <w:pPr>
        <w:tabs>
          <w:tab w:val="left" w:pos="0"/>
          <w:tab w:val="left" w:pos="1418"/>
        </w:tabs>
        <w:ind w:firstLine="709"/>
        <w:jc w:val="both"/>
      </w:pPr>
    </w:p>
    <w:p w:rsidR="00D64EE5" w:rsidRPr="00802859" w:rsidRDefault="00D820CF" w:rsidP="006D48BF">
      <w:pPr>
        <w:tabs>
          <w:tab w:val="left" w:pos="1276"/>
          <w:tab w:val="left" w:pos="1560"/>
        </w:tabs>
        <w:jc w:val="center"/>
        <w:rPr>
          <w:b/>
        </w:rPr>
      </w:pPr>
      <w:r w:rsidRPr="00802859">
        <w:rPr>
          <w:b/>
          <w:color w:val="000000"/>
        </w:rPr>
        <w:t>5</w:t>
      </w:r>
      <w:r w:rsidR="00C6049B" w:rsidRPr="00802859">
        <w:rPr>
          <w:b/>
          <w:color w:val="000000"/>
        </w:rPr>
        <w:t>.</w:t>
      </w:r>
      <w:r w:rsidR="00A134ED" w:rsidRPr="00802859">
        <w:rPr>
          <w:b/>
          <w:color w:val="000000"/>
        </w:rPr>
        <w:t xml:space="preserve"> </w:t>
      </w:r>
      <w:r w:rsidR="00B82D6F" w:rsidRPr="00802859">
        <w:rPr>
          <w:b/>
        </w:rPr>
        <w:t xml:space="preserve">ПРАВА </w:t>
      </w:r>
      <w:r w:rsidR="00987BC6" w:rsidRPr="00802859">
        <w:rPr>
          <w:b/>
        </w:rPr>
        <w:t xml:space="preserve">И ОБЯЗАННОСТИ </w:t>
      </w:r>
      <w:r w:rsidR="00B82D6F" w:rsidRPr="00802859">
        <w:rPr>
          <w:b/>
        </w:rPr>
        <w:t>СТОРОН</w:t>
      </w:r>
    </w:p>
    <w:p w:rsidR="000F0413" w:rsidRPr="00802859" w:rsidRDefault="000F0413" w:rsidP="00EB7CA3">
      <w:pPr>
        <w:tabs>
          <w:tab w:val="left" w:pos="1276"/>
          <w:tab w:val="left" w:pos="1560"/>
        </w:tabs>
        <w:ind w:firstLine="720"/>
        <w:jc w:val="center"/>
        <w:rPr>
          <w:b/>
        </w:rPr>
      </w:pPr>
    </w:p>
    <w:p w:rsidR="00D64EE5" w:rsidRPr="00802859" w:rsidRDefault="00D64EE5" w:rsidP="00EB7CA3">
      <w:pPr>
        <w:pStyle w:val="ab"/>
        <w:keepNext/>
        <w:tabs>
          <w:tab w:val="left" w:pos="1276"/>
        </w:tabs>
      </w:pPr>
      <w:r w:rsidRPr="00802859">
        <w:rPr>
          <w:lang w:val="ru-RU"/>
        </w:rPr>
        <w:t>Исполнитель</w:t>
      </w:r>
      <w:r w:rsidRPr="00802859">
        <w:t xml:space="preserve"> подтверждает, что:</w:t>
      </w:r>
    </w:p>
    <w:p w:rsidR="00D64EE5" w:rsidRPr="00802859" w:rsidRDefault="00D64EE5" w:rsidP="00EB7CA3">
      <w:pPr>
        <w:pStyle w:val="3"/>
        <w:tabs>
          <w:tab w:val="left" w:pos="1276"/>
        </w:tabs>
        <w:spacing w:after="0"/>
        <w:ind w:left="0" w:firstLine="709"/>
        <w:jc w:val="both"/>
        <w:rPr>
          <w:sz w:val="24"/>
          <w:szCs w:val="24"/>
        </w:rPr>
      </w:pPr>
      <w:r w:rsidRPr="00802859">
        <w:rPr>
          <w:sz w:val="24"/>
          <w:szCs w:val="24"/>
        </w:rPr>
        <w:t>- Не ограничиваясь требованиями документации Заказчика, именно Исполнитель несет полную отв</w:t>
      </w:r>
      <w:r w:rsidR="00775EE7" w:rsidRPr="00802859">
        <w:rPr>
          <w:sz w:val="24"/>
          <w:szCs w:val="24"/>
        </w:rPr>
        <w:t>етственность за оказание</w:t>
      </w:r>
      <w:r w:rsidRPr="00802859">
        <w:rPr>
          <w:sz w:val="24"/>
          <w:szCs w:val="24"/>
        </w:rPr>
        <w:t xml:space="preserve"> услуг по Контракту в соответствии с действующими в Российской Федерации нормативными актами.</w:t>
      </w:r>
    </w:p>
    <w:p w:rsidR="00D64EE5" w:rsidRPr="00802859" w:rsidRDefault="003F30EE" w:rsidP="00EB7CA3">
      <w:pPr>
        <w:pStyle w:val="3"/>
        <w:tabs>
          <w:tab w:val="left" w:pos="1276"/>
        </w:tabs>
        <w:spacing w:after="0"/>
        <w:ind w:left="0" w:firstLine="709"/>
        <w:jc w:val="both"/>
        <w:rPr>
          <w:sz w:val="24"/>
          <w:szCs w:val="24"/>
        </w:rPr>
      </w:pPr>
      <w:r w:rsidRPr="00802859">
        <w:rPr>
          <w:sz w:val="24"/>
          <w:szCs w:val="24"/>
        </w:rPr>
        <w:t>- Исполнитель</w:t>
      </w:r>
      <w:r w:rsidR="00D64EE5" w:rsidRPr="00802859">
        <w:rPr>
          <w:sz w:val="24"/>
          <w:szCs w:val="24"/>
        </w:rPr>
        <w:t xml:space="preserve"> тщательно изучил и проверил документацию и полностью ознакомлен со всеми условиями</w:t>
      </w:r>
      <w:r w:rsidR="00775EE7" w:rsidRPr="00802859">
        <w:rPr>
          <w:sz w:val="24"/>
          <w:szCs w:val="24"/>
        </w:rPr>
        <w:t>, связанными с оказанием</w:t>
      </w:r>
      <w:r w:rsidRPr="00802859">
        <w:rPr>
          <w:sz w:val="24"/>
          <w:szCs w:val="24"/>
        </w:rPr>
        <w:t xml:space="preserve"> услуг</w:t>
      </w:r>
      <w:r w:rsidR="00D64EE5" w:rsidRPr="00802859">
        <w:rPr>
          <w:sz w:val="24"/>
          <w:szCs w:val="24"/>
        </w:rPr>
        <w:t>, и принимает на себя все расходы, р</w:t>
      </w:r>
      <w:r w:rsidR="00775EE7" w:rsidRPr="00802859">
        <w:rPr>
          <w:sz w:val="24"/>
          <w:szCs w:val="24"/>
        </w:rPr>
        <w:t xml:space="preserve">иск и трудности оказания </w:t>
      </w:r>
      <w:r w:rsidRPr="00802859">
        <w:rPr>
          <w:sz w:val="24"/>
          <w:szCs w:val="24"/>
        </w:rPr>
        <w:t>услуг</w:t>
      </w:r>
      <w:r w:rsidR="00D64EE5" w:rsidRPr="00802859">
        <w:rPr>
          <w:sz w:val="24"/>
          <w:szCs w:val="24"/>
        </w:rPr>
        <w:t>.</w:t>
      </w:r>
    </w:p>
    <w:p w:rsidR="00D64EE5" w:rsidRPr="00802859" w:rsidRDefault="003F30EE" w:rsidP="00EB7CA3">
      <w:pPr>
        <w:pStyle w:val="3"/>
        <w:tabs>
          <w:tab w:val="left" w:pos="1276"/>
        </w:tabs>
        <w:spacing w:after="0"/>
        <w:ind w:left="0" w:firstLine="709"/>
        <w:jc w:val="both"/>
        <w:rPr>
          <w:sz w:val="24"/>
          <w:szCs w:val="24"/>
        </w:rPr>
      </w:pPr>
      <w:r w:rsidRPr="00802859">
        <w:rPr>
          <w:sz w:val="24"/>
          <w:szCs w:val="24"/>
        </w:rPr>
        <w:t>- Исполнитель</w:t>
      </w:r>
      <w:r w:rsidR="00D64EE5" w:rsidRPr="00802859">
        <w:rPr>
          <w:sz w:val="24"/>
          <w:szCs w:val="24"/>
        </w:rPr>
        <w:t xml:space="preserve"> изучил все материалы Контракта и получил полную информацию по всем вопросам, которые могли бы повлиять на с</w:t>
      </w:r>
      <w:r w:rsidRPr="00802859">
        <w:rPr>
          <w:sz w:val="24"/>
          <w:szCs w:val="24"/>
        </w:rPr>
        <w:t>роки, стоимость и качество услуг. Никакая другая услуга Исполнителя</w:t>
      </w:r>
      <w:r w:rsidR="00D64EE5" w:rsidRPr="00802859">
        <w:rPr>
          <w:sz w:val="24"/>
          <w:szCs w:val="24"/>
        </w:rPr>
        <w:t xml:space="preserve"> не являе</w:t>
      </w:r>
      <w:r w:rsidRPr="00802859">
        <w:rPr>
          <w:sz w:val="24"/>
          <w:szCs w:val="24"/>
        </w:rPr>
        <w:t>тся приоритетной в ущерб услугам</w:t>
      </w:r>
      <w:r w:rsidR="00D64EE5" w:rsidRPr="00802859">
        <w:rPr>
          <w:sz w:val="24"/>
          <w:szCs w:val="24"/>
        </w:rPr>
        <w:t xml:space="preserve"> по Контракту.</w:t>
      </w:r>
    </w:p>
    <w:p w:rsidR="00D64EE5" w:rsidRPr="00802859" w:rsidRDefault="00775EE7" w:rsidP="00D64EE5">
      <w:pPr>
        <w:shd w:val="clear" w:color="auto" w:fill="FFFFFF"/>
        <w:ind w:firstLine="709"/>
        <w:jc w:val="both"/>
      </w:pPr>
      <w:r w:rsidRPr="00802859">
        <w:t>Для оказания услуг</w:t>
      </w:r>
      <w:r w:rsidR="00D64EE5" w:rsidRPr="00802859">
        <w:t xml:space="preserve"> п</w:t>
      </w:r>
      <w:r w:rsidR="003F30EE" w:rsidRPr="00802859">
        <w:t>о настоящему Контракту Исполнитель</w:t>
      </w:r>
      <w:r w:rsidR="00D64EE5" w:rsidRPr="00802859">
        <w:t xml:space="preserve"> в счет Контрактной цены, указанной в разделе 4 </w:t>
      </w:r>
      <w:r w:rsidR="007140FD" w:rsidRPr="00802859">
        <w:t>Контракта,</w:t>
      </w:r>
      <w:r w:rsidR="00D64EE5" w:rsidRPr="00802859">
        <w:t xml:space="preserve"> принимает на себя обязательства:</w:t>
      </w:r>
    </w:p>
    <w:p w:rsidR="00D50A54" w:rsidRPr="00802859" w:rsidRDefault="00D50A54" w:rsidP="00401781">
      <w:pPr>
        <w:tabs>
          <w:tab w:val="left" w:pos="1560"/>
        </w:tabs>
        <w:ind w:firstLine="720"/>
        <w:jc w:val="center"/>
        <w:rPr>
          <w:b/>
        </w:rPr>
      </w:pPr>
    </w:p>
    <w:p w:rsidR="00B82D6F" w:rsidRPr="00802859" w:rsidRDefault="00D820CF" w:rsidP="00401781">
      <w:pPr>
        <w:tabs>
          <w:tab w:val="left" w:pos="1560"/>
        </w:tabs>
        <w:autoSpaceDE w:val="0"/>
        <w:autoSpaceDN w:val="0"/>
        <w:ind w:firstLine="720"/>
        <w:jc w:val="both"/>
        <w:rPr>
          <w:b/>
          <w:bCs/>
        </w:rPr>
      </w:pPr>
      <w:r w:rsidRPr="00802859">
        <w:rPr>
          <w:b/>
          <w:bCs/>
        </w:rPr>
        <w:t>5</w:t>
      </w:r>
      <w:r w:rsidR="00B82D6F" w:rsidRPr="00802859">
        <w:rPr>
          <w:b/>
          <w:bCs/>
        </w:rPr>
        <w:t>.1. Исполнитель обязуется:</w:t>
      </w:r>
    </w:p>
    <w:p w:rsidR="00004687" w:rsidRPr="00802859" w:rsidRDefault="00D820CF" w:rsidP="00EB7CA3">
      <w:pPr>
        <w:tabs>
          <w:tab w:val="left" w:pos="1276"/>
        </w:tabs>
        <w:ind w:firstLine="720"/>
        <w:jc w:val="both"/>
      </w:pPr>
      <w:r w:rsidRPr="00802859">
        <w:t>5</w:t>
      </w:r>
      <w:r w:rsidR="00B82D6F" w:rsidRPr="00802859">
        <w:t xml:space="preserve">.1.1. </w:t>
      </w:r>
      <w:r w:rsidR="00004687" w:rsidRPr="00802859">
        <w:t xml:space="preserve">Организовать и осуществлять </w:t>
      </w:r>
      <w:r w:rsidR="00A66B60" w:rsidRPr="00802859">
        <w:t>защиту</w:t>
      </w:r>
      <w:r w:rsidR="00004687" w:rsidRPr="00802859">
        <w:t xml:space="preserve"> </w:t>
      </w:r>
      <w:r w:rsidR="00EB7CA3" w:rsidRPr="00802859">
        <w:t>ОТИ</w:t>
      </w:r>
      <w:r w:rsidR="000739D0" w:rsidRPr="00802859">
        <w:t xml:space="preserve"> </w:t>
      </w:r>
      <w:r w:rsidR="000739D0" w:rsidRPr="00802859">
        <w:rPr>
          <w:bCs/>
        </w:rPr>
        <w:t xml:space="preserve">на автомобильных дорогах общего пользования федерального значения, от противоправных посягательств, а также от актов незаконного вмешательства </w:t>
      </w:r>
      <w:r w:rsidR="00004687" w:rsidRPr="00802859">
        <w:t>в соответствии с действующими нормативными правовыми актами Российской Федерации и положениями настоящего Контракта.</w:t>
      </w:r>
    </w:p>
    <w:p w:rsidR="00B22617" w:rsidRPr="00802859" w:rsidRDefault="00D820CF" w:rsidP="00EB7CA3">
      <w:pPr>
        <w:pStyle w:val="20"/>
        <w:tabs>
          <w:tab w:val="left" w:pos="1418"/>
        </w:tabs>
        <w:spacing w:after="0" w:line="240" w:lineRule="auto"/>
        <w:ind w:left="0" w:firstLine="720"/>
        <w:jc w:val="both"/>
      </w:pPr>
      <w:r w:rsidRPr="00802859">
        <w:t>5</w:t>
      </w:r>
      <w:r w:rsidR="00B22617" w:rsidRPr="00802859">
        <w:t>.1.</w:t>
      </w:r>
      <w:r w:rsidR="008061D4" w:rsidRPr="00802859">
        <w:t>2</w:t>
      </w:r>
      <w:r w:rsidR="00B22617" w:rsidRPr="00802859">
        <w:t xml:space="preserve">. </w:t>
      </w:r>
      <w:r w:rsidR="00E53F46" w:rsidRPr="00802859">
        <w:t>Круглосуточно о</w:t>
      </w:r>
      <w:r w:rsidR="00B22617" w:rsidRPr="00802859">
        <w:t xml:space="preserve">беспечивать на </w:t>
      </w:r>
      <w:r w:rsidR="00047D90" w:rsidRPr="00802859">
        <w:t>ОТИ</w:t>
      </w:r>
      <w:r w:rsidR="00B22617" w:rsidRPr="00802859">
        <w:t xml:space="preserve"> </w:t>
      </w:r>
      <w:r w:rsidR="00254449" w:rsidRPr="00802859">
        <w:t xml:space="preserve">надлежащий </w:t>
      </w:r>
      <w:r w:rsidR="00F423EE" w:rsidRPr="00802859">
        <w:t xml:space="preserve">пропускной и </w:t>
      </w:r>
      <w:r w:rsidR="00B22617" w:rsidRPr="00802859">
        <w:t>внутриобъектовый режим</w:t>
      </w:r>
      <w:r w:rsidR="00F423EE" w:rsidRPr="00802859">
        <w:t>ы</w:t>
      </w:r>
      <w:r w:rsidR="00B22617" w:rsidRPr="00802859">
        <w:t>.</w:t>
      </w:r>
    </w:p>
    <w:p w:rsidR="00B22617" w:rsidRPr="00802859" w:rsidRDefault="00D820CF" w:rsidP="00EB7CA3">
      <w:pPr>
        <w:pStyle w:val="20"/>
        <w:tabs>
          <w:tab w:val="left" w:pos="1418"/>
        </w:tabs>
        <w:spacing w:after="0" w:line="240" w:lineRule="auto"/>
        <w:ind w:left="0" w:firstLine="720"/>
        <w:jc w:val="both"/>
      </w:pPr>
      <w:r w:rsidRPr="00802859">
        <w:t>5</w:t>
      </w:r>
      <w:r w:rsidR="00B22617" w:rsidRPr="00802859">
        <w:t>.1.</w:t>
      </w:r>
      <w:r w:rsidR="008061D4" w:rsidRPr="00802859">
        <w:t>3</w:t>
      </w:r>
      <w:r w:rsidR="00B22617" w:rsidRPr="00802859">
        <w:t>.</w:t>
      </w:r>
      <w:r w:rsidR="006116FA" w:rsidRPr="00802859">
        <w:t xml:space="preserve"> </w:t>
      </w:r>
      <w:r w:rsidR="00B22617" w:rsidRPr="00802859">
        <w:t xml:space="preserve">Предупреждать и пресекать на </w:t>
      </w:r>
      <w:r w:rsidR="00047D90" w:rsidRPr="00802859">
        <w:t>ОТИ</w:t>
      </w:r>
      <w:r w:rsidR="0097168A" w:rsidRPr="00802859">
        <w:t xml:space="preserve"> преступления</w:t>
      </w:r>
      <w:r w:rsidR="00130EA3" w:rsidRPr="00802859">
        <w:t xml:space="preserve"> и</w:t>
      </w:r>
      <w:r w:rsidR="00B22617" w:rsidRPr="00802859">
        <w:t xml:space="preserve"> </w:t>
      </w:r>
      <w:r w:rsidR="0097168A" w:rsidRPr="00802859">
        <w:t>административные правонарушения</w:t>
      </w:r>
      <w:r w:rsidR="00130EA3" w:rsidRPr="00802859">
        <w:t>.</w:t>
      </w:r>
      <w:r w:rsidR="0097168A" w:rsidRPr="00802859">
        <w:t xml:space="preserve"> </w:t>
      </w:r>
    </w:p>
    <w:p w:rsidR="00251153" w:rsidRPr="00802859" w:rsidRDefault="00D820CF" w:rsidP="00EB7CA3">
      <w:pPr>
        <w:pStyle w:val="ab"/>
        <w:tabs>
          <w:tab w:val="left" w:pos="1276"/>
        </w:tabs>
        <w:rPr>
          <w:b w:val="0"/>
          <w:bCs w:val="0"/>
        </w:rPr>
      </w:pPr>
      <w:r w:rsidRPr="00802859">
        <w:rPr>
          <w:b w:val="0"/>
          <w:bCs w:val="0"/>
          <w:lang w:val="ru-RU"/>
        </w:rPr>
        <w:t>5</w:t>
      </w:r>
      <w:r w:rsidR="008061D4" w:rsidRPr="00802859">
        <w:rPr>
          <w:b w:val="0"/>
          <w:bCs w:val="0"/>
        </w:rPr>
        <w:t>.1.</w:t>
      </w:r>
      <w:r w:rsidR="008061D4" w:rsidRPr="00802859">
        <w:rPr>
          <w:b w:val="0"/>
          <w:bCs w:val="0"/>
          <w:lang w:val="ru-RU"/>
        </w:rPr>
        <w:t>4</w:t>
      </w:r>
      <w:r w:rsidR="00251153" w:rsidRPr="00802859">
        <w:rPr>
          <w:b w:val="0"/>
          <w:bCs w:val="0"/>
        </w:rPr>
        <w:t>. Организовать взаимодействие с подразделениями ФСБ России, МВД России, МЧС России, на территории которых наход</w:t>
      </w:r>
      <w:r w:rsidR="0016101A" w:rsidRPr="00802859">
        <w:rPr>
          <w:b w:val="0"/>
          <w:bCs w:val="0"/>
          <w:lang w:val="ru-RU"/>
        </w:rPr>
        <w:t>и</w:t>
      </w:r>
      <w:r w:rsidR="00251153" w:rsidRPr="00802859">
        <w:rPr>
          <w:b w:val="0"/>
          <w:bCs w:val="0"/>
        </w:rPr>
        <w:t xml:space="preserve">тся </w:t>
      </w:r>
      <w:r w:rsidR="00047D90" w:rsidRPr="00802859">
        <w:rPr>
          <w:b w:val="0"/>
          <w:bCs w:val="0"/>
          <w:lang w:val="ru-RU"/>
        </w:rPr>
        <w:t>ОТИ</w:t>
      </w:r>
      <w:r w:rsidR="00251153" w:rsidRPr="00802859">
        <w:rPr>
          <w:b w:val="0"/>
          <w:bCs w:val="0"/>
        </w:rPr>
        <w:t>, по вопросам передачи и приема информации, необходимой для эффективного проведения мероприятий</w:t>
      </w:r>
      <w:r w:rsidR="00685476" w:rsidRPr="00802859">
        <w:rPr>
          <w:b w:val="0"/>
          <w:bCs w:val="0"/>
          <w:lang w:val="ru-RU"/>
        </w:rPr>
        <w:t xml:space="preserve"> по обеспечению транспортной безопасности</w:t>
      </w:r>
      <w:r w:rsidR="003C53D7" w:rsidRPr="00802859">
        <w:rPr>
          <w:b w:val="0"/>
          <w:bCs w:val="0"/>
        </w:rPr>
        <w:t>, обеспечения оперативного реагирования на сообщения о чрезвычайных ситуациях</w:t>
      </w:r>
      <w:r w:rsidR="006B14D5" w:rsidRPr="00802859">
        <w:rPr>
          <w:b w:val="0"/>
          <w:bCs w:val="0"/>
        </w:rPr>
        <w:t>.</w:t>
      </w:r>
    </w:p>
    <w:p w:rsidR="00B22617" w:rsidRPr="00802859" w:rsidRDefault="00D820CF" w:rsidP="00EB7CA3">
      <w:pPr>
        <w:pStyle w:val="20"/>
        <w:tabs>
          <w:tab w:val="left" w:pos="1276"/>
        </w:tabs>
        <w:spacing w:after="0" w:line="240" w:lineRule="auto"/>
        <w:ind w:left="0" w:firstLine="720"/>
        <w:jc w:val="both"/>
      </w:pPr>
      <w:r w:rsidRPr="00802859">
        <w:t>5</w:t>
      </w:r>
      <w:r w:rsidR="00B22617" w:rsidRPr="00802859">
        <w:t>.1.</w:t>
      </w:r>
      <w:r w:rsidR="008061D4" w:rsidRPr="00802859">
        <w:t>5</w:t>
      </w:r>
      <w:r w:rsidR="00B22617" w:rsidRPr="00802859">
        <w:t xml:space="preserve">. Обеспечивать соблюдение установленных правил пожарной безопасности на </w:t>
      </w:r>
      <w:r w:rsidR="00A66B60" w:rsidRPr="00802859">
        <w:t>защищаемом</w:t>
      </w:r>
      <w:r w:rsidR="00440BF0" w:rsidRPr="00802859">
        <w:t xml:space="preserve"> </w:t>
      </w:r>
      <w:r w:rsidR="00047D90" w:rsidRPr="00802859">
        <w:t>ОТИ</w:t>
      </w:r>
      <w:r w:rsidR="00B22617" w:rsidRPr="00802859">
        <w:t xml:space="preserve"> </w:t>
      </w:r>
      <w:r w:rsidR="00440BF0" w:rsidRPr="00802859">
        <w:t>(</w:t>
      </w:r>
      <w:r w:rsidR="003C53D7" w:rsidRPr="00802859">
        <w:t>П</w:t>
      </w:r>
      <w:r w:rsidR="00440BF0" w:rsidRPr="00802859">
        <w:t xml:space="preserve">риложение </w:t>
      </w:r>
      <w:r w:rsidR="00C02712" w:rsidRPr="00802859">
        <w:t>№</w:t>
      </w:r>
      <w:r w:rsidR="006116FA" w:rsidRPr="00802859">
        <w:t> </w:t>
      </w:r>
      <w:r w:rsidR="00440BF0" w:rsidRPr="00802859">
        <w:t>1</w:t>
      </w:r>
      <w:r w:rsidR="002E7383" w:rsidRPr="00802859">
        <w:t xml:space="preserve"> к настоящему Контракту</w:t>
      </w:r>
      <w:r w:rsidR="00440BF0" w:rsidRPr="00802859">
        <w:t xml:space="preserve">) </w:t>
      </w:r>
      <w:r w:rsidR="00B22617" w:rsidRPr="00802859">
        <w:t xml:space="preserve">во время несения службы. В случае возникновения на </w:t>
      </w:r>
      <w:r w:rsidR="00A66B60" w:rsidRPr="00802859">
        <w:t>защищаемом</w:t>
      </w:r>
      <w:r w:rsidR="00B22617" w:rsidRPr="00802859">
        <w:t xml:space="preserve"> </w:t>
      </w:r>
      <w:r w:rsidR="00047D90" w:rsidRPr="00802859">
        <w:t>ОТИ</w:t>
      </w:r>
      <w:r w:rsidR="00B22617" w:rsidRPr="00802859">
        <w:t xml:space="preserve"> пожара, аварии, взрыва и других чрезвычайных </w:t>
      </w:r>
      <w:r w:rsidR="00257A66" w:rsidRPr="00802859">
        <w:t>ситуаций</w:t>
      </w:r>
      <w:r w:rsidR="000739D0" w:rsidRPr="00802859">
        <w:t>, незамедлитель</w:t>
      </w:r>
      <w:r w:rsidR="00B22617" w:rsidRPr="00802859">
        <w:t>но сообщать в соответствующие</w:t>
      </w:r>
      <w:r w:rsidR="00EE08F0" w:rsidRPr="00802859">
        <w:t xml:space="preserve"> </w:t>
      </w:r>
      <w:r w:rsidR="00B22617" w:rsidRPr="00802859">
        <w:t>службы, руководству Заказчика</w:t>
      </w:r>
      <w:r w:rsidR="002E7383" w:rsidRPr="00802859">
        <w:t xml:space="preserve"> (представителю Заказчика)</w:t>
      </w:r>
      <w:r w:rsidR="00B22617" w:rsidRPr="00802859">
        <w:t xml:space="preserve"> и принимать меры по локализации и минимизации возможных последствий чрезвычайных обстоятельств</w:t>
      </w:r>
      <w:r w:rsidR="00B22617" w:rsidRPr="00802859">
        <w:rPr>
          <w:color w:val="FF0000"/>
        </w:rPr>
        <w:t xml:space="preserve"> </w:t>
      </w:r>
      <w:r w:rsidR="000B6197" w:rsidRPr="00802859">
        <w:t>(ситуаций).</w:t>
      </w:r>
    </w:p>
    <w:p w:rsidR="00B82D6F" w:rsidRPr="00802859" w:rsidRDefault="00D820CF" w:rsidP="0058386E">
      <w:pPr>
        <w:pStyle w:val="ab"/>
        <w:tabs>
          <w:tab w:val="left" w:pos="1560"/>
        </w:tabs>
        <w:rPr>
          <w:b w:val="0"/>
          <w:bCs w:val="0"/>
        </w:rPr>
      </w:pPr>
      <w:r w:rsidRPr="00802859">
        <w:rPr>
          <w:b w:val="0"/>
          <w:bCs w:val="0"/>
          <w:lang w:val="ru-RU"/>
        </w:rPr>
        <w:t>5</w:t>
      </w:r>
      <w:r w:rsidR="00B82D6F" w:rsidRPr="00802859">
        <w:rPr>
          <w:b w:val="0"/>
          <w:bCs w:val="0"/>
        </w:rPr>
        <w:t>.1.</w:t>
      </w:r>
      <w:r w:rsidR="008061D4" w:rsidRPr="00802859">
        <w:rPr>
          <w:b w:val="0"/>
          <w:bCs w:val="0"/>
          <w:lang w:val="ru-RU"/>
        </w:rPr>
        <w:t>6</w:t>
      </w:r>
      <w:r w:rsidR="00B82D6F" w:rsidRPr="00802859">
        <w:rPr>
          <w:b w:val="0"/>
          <w:bCs w:val="0"/>
        </w:rPr>
        <w:t>. Выполнять в установленные сроки предписания Заказчика</w:t>
      </w:r>
      <w:r w:rsidR="00BB762D" w:rsidRPr="00802859">
        <w:rPr>
          <w:b w:val="0"/>
          <w:bCs w:val="0"/>
        </w:rPr>
        <w:t xml:space="preserve"> (представителя Заказчика)</w:t>
      </w:r>
      <w:r w:rsidR="006D646C" w:rsidRPr="00802859">
        <w:rPr>
          <w:b w:val="0"/>
          <w:bCs w:val="0"/>
          <w:lang w:val="ru-RU"/>
        </w:rPr>
        <w:t>, выдаваемые в соответствии с п. 4.7. Контракта, а также</w:t>
      </w:r>
      <w:r w:rsidR="00487BC4" w:rsidRPr="00802859">
        <w:rPr>
          <w:b w:val="0"/>
          <w:bCs w:val="0"/>
        </w:rPr>
        <w:t xml:space="preserve"> по итогам проведенных плановых и внеплановых проверок,</w:t>
      </w:r>
      <w:r w:rsidR="00B82D6F" w:rsidRPr="00802859">
        <w:rPr>
          <w:b w:val="0"/>
          <w:bCs w:val="0"/>
        </w:rPr>
        <w:t xml:space="preserve"> выданные в письменном виде</w:t>
      </w:r>
      <w:r w:rsidR="00487BC4" w:rsidRPr="00802859">
        <w:rPr>
          <w:b w:val="0"/>
          <w:bCs w:val="0"/>
        </w:rPr>
        <w:t>.</w:t>
      </w:r>
      <w:r w:rsidR="004C0378" w:rsidRPr="00802859">
        <w:rPr>
          <w:b w:val="0"/>
          <w:bCs w:val="0"/>
        </w:rPr>
        <w:t xml:space="preserve"> Об исполнении П</w:t>
      </w:r>
      <w:r w:rsidR="00B82D6F" w:rsidRPr="00802859">
        <w:rPr>
          <w:b w:val="0"/>
          <w:bCs w:val="0"/>
        </w:rPr>
        <w:t>редписания Исполнитель информирует Заказчика</w:t>
      </w:r>
      <w:r w:rsidR="00D1372F" w:rsidRPr="00802859">
        <w:rPr>
          <w:b w:val="0"/>
          <w:bCs w:val="0"/>
        </w:rPr>
        <w:t xml:space="preserve"> (представителя Заказчика)</w:t>
      </w:r>
      <w:r w:rsidR="00B82D6F" w:rsidRPr="00802859">
        <w:rPr>
          <w:b w:val="0"/>
          <w:bCs w:val="0"/>
        </w:rPr>
        <w:t xml:space="preserve"> в письменном виде.</w:t>
      </w:r>
    </w:p>
    <w:p w:rsidR="00B82D6F" w:rsidRPr="00802859" w:rsidRDefault="00D820CF" w:rsidP="0058386E">
      <w:pPr>
        <w:pStyle w:val="ab"/>
        <w:tabs>
          <w:tab w:val="left" w:pos="1560"/>
        </w:tabs>
        <w:rPr>
          <w:b w:val="0"/>
          <w:bCs w:val="0"/>
        </w:rPr>
      </w:pPr>
      <w:r w:rsidRPr="00802859">
        <w:rPr>
          <w:b w:val="0"/>
          <w:bCs w:val="0"/>
          <w:lang w:val="ru-RU"/>
        </w:rPr>
        <w:t>5</w:t>
      </w:r>
      <w:r w:rsidR="00B22617" w:rsidRPr="00802859">
        <w:rPr>
          <w:b w:val="0"/>
          <w:bCs w:val="0"/>
        </w:rPr>
        <w:t>.1.</w:t>
      </w:r>
      <w:r w:rsidR="008061D4" w:rsidRPr="00802859">
        <w:rPr>
          <w:b w:val="0"/>
          <w:bCs w:val="0"/>
          <w:lang w:val="ru-RU"/>
        </w:rPr>
        <w:t>7</w:t>
      </w:r>
      <w:r w:rsidR="00B22617" w:rsidRPr="00802859">
        <w:rPr>
          <w:b w:val="0"/>
          <w:bCs w:val="0"/>
        </w:rPr>
        <w:t>.</w:t>
      </w:r>
      <w:r w:rsidR="00B82D6F" w:rsidRPr="00802859">
        <w:rPr>
          <w:b w:val="0"/>
          <w:bCs w:val="0"/>
        </w:rPr>
        <w:t xml:space="preserve"> Представлять Заказчику</w:t>
      </w:r>
      <w:r w:rsidR="00146BD4" w:rsidRPr="00802859">
        <w:rPr>
          <w:b w:val="0"/>
          <w:bCs w:val="0"/>
        </w:rPr>
        <w:t xml:space="preserve"> </w:t>
      </w:r>
      <w:r w:rsidR="002757A4" w:rsidRPr="00802859">
        <w:rPr>
          <w:b w:val="0"/>
          <w:bCs w:val="0"/>
        </w:rPr>
        <w:t>(представителю Заказчика)</w:t>
      </w:r>
      <w:r w:rsidR="00B82D6F" w:rsidRPr="00802859">
        <w:rPr>
          <w:b w:val="0"/>
          <w:bCs w:val="0"/>
        </w:rPr>
        <w:t xml:space="preserve"> информацию о выполнении контрактных обязательств</w:t>
      </w:r>
      <w:r w:rsidR="00B22617" w:rsidRPr="00802859">
        <w:rPr>
          <w:b w:val="0"/>
          <w:bCs w:val="0"/>
        </w:rPr>
        <w:t>, а также незамедлительно информировать о возникновении нештатных ситуаций</w:t>
      </w:r>
      <w:r w:rsidR="00B82D6F" w:rsidRPr="00802859">
        <w:rPr>
          <w:b w:val="0"/>
          <w:bCs w:val="0"/>
        </w:rPr>
        <w:t>.</w:t>
      </w:r>
    </w:p>
    <w:p w:rsidR="00344C1A" w:rsidRPr="00802859" w:rsidRDefault="00D820CF" w:rsidP="0058386E">
      <w:pPr>
        <w:pStyle w:val="ab"/>
        <w:tabs>
          <w:tab w:val="left" w:pos="1560"/>
        </w:tabs>
        <w:rPr>
          <w:b w:val="0"/>
          <w:bCs w:val="0"/>
        </w:rPr>
      </w:pPr>
      <w:r w:rsidRPr="00802859">
        <w:rPr>
          <w:b w:val="0"/>
          <w:bCs w:val="0"/>
          <w:lang w:val="ru-RU"/>
        </w:rPr>
        <w:t>5</w:t>
      </w:r>
      <w:r w:rsidR="008061D4" w:rsidRPr="00802859">
        <w:rPr>
          <w:b w:val="0"/>
          <w:bCs w:val="0"/>
        </w:rPr>
        <w:t>.1.</w:t>
      </w:r>
      <w:r w:rsidR="008061D4" w:rsidRPr="00802859">
        <w:rPr>
          <w:b w:val="0"/>
          <w:bCs w:val="0"/>
          <w:lang w:val="ru-RU"/>
        </w:rPr>
        <w:t>8</w:t>
      </w:r>
      <w:r w:rsidR="00344C1A" w:rsidRPr="00802859">
        <w:rPr>
          <w:b w:val="0"/>
          <w:bCs w:val="0"/>
        </w:rPr>
        <w:t>. Принимать участие в работе инспекционных комиссий по контролю выполнения</w:t>
      </w:r>
      <w:r w:rsidR="006E3E94" w:rsidRPr="00802859">
        <w:rPr>
          <w:b w:val="0"/>
          <w:bCs w:val="0"/>
        </w:rPr>
        <w:t xml:space="preserve"> требований К</w:t>
      </w:r>
      <w:r w:rsidR="00344C1A" w:rsidRPr="00802859">
        <w:rPr>
          <w:b w:val="0"/>
          <w:bCs w:val="0"/>
        </w:rPr>
        <w:t xml:space="preserve">онтракта по оказанию услуг по </w:t>
      </w:r>
      <w:r w:rsidR="00A66B60" w:rsidRPr="00802859">
        <w:rPr>
          <w:b w:val="0"/>
          <w:bCs w:val="0"/>
        </w:rPr>
        <w:t>защите</w:t>
      </w:r>
      <w:r w:rsidR="00685476" w:rsidRPr="00802859">
        <w:rPr>
          <w:b w:val="0"/>
          <w:bCs w:val="0"/>
          <w:lang w:val="ru-RU"/>
        </w:rPr>
        <w:t xml:space="preserve"> </w:t>
      </w:r>
      <w:r w:rsidR="00047D90" w:rsidRPr="00802859">
        <w:rPr>
          <w:b w:val="0"/>
          <w:bCs w:val="0"/>
          <w:lang w:val="ru-RU"/>
        </w:rPr>
        <w:t>ОТИ</w:t>
      </w:r>
      <w:r w:rsidR="00344C1A" w:rsidRPr="00802859">
        <w:rPr>
          <w:b w:val="0"/>
          <w:bCs w:val="0"/>
        </w:rPr>
        <w:t>.</w:t>
      </w:r>
    </w:p>
    <w:p w:rsidR="00055A61" w:rsidRPr="00802859" w:rsidRDefault="00D820CF" w:rsidP="0058386E">
      <w:pPr>
        <w:pStyle w:val="ab"/>
        <w:tabs>
          <w:tab w:val="left" w:pos="1560"/>
        </w:tabs>
        <w:rPr>
          <w:b w:val="0"/>
          <w:bCs w:val="0"/>
          <w:color w:val="auto"/>
          <w:lang w:val="ru-RU"/>
        </w:rPr>
      </w:pPr>
      <w:r w:rsidRPr="00802859">
        <w:rPr>
          <w:b w:val="0"/>
          <w:bCs w:val="0"/>
          <w:color w:val="auto"/>
          <w:lang w:val="ru-RU"/>
        </w:rPr>
        <w:t>5</w:t>
      </w:r>
      <w:r w:rsidR="00B22617" w:rsidRPr="00802859">
        <w:rPr>
          <w:b w:val="0"/>
          <w:bCs w:val="0"/>
          <w:color w:val="auto"/>
        </w:rPr>
        <w:t>.1.</w:t>
      </w:r>
      <w:r w:rsidR="008061D4" w:rsidRPr="00802859">
        <w:rPr>
          <w:b w:val="0"/>
          <w:bCs w:val="0"/>
          <w:color w:val="auto"/>
          <w:lang w:val="ru-RU"/>
        </w:rPr>
        <w:t>9</w:t>
      </w:r>
      <w:r w:rsidR="00B22617" w:rsidRPr="00802859">
        <w:rPr>
          <w:b w:val="0"/>
          <w:bCs w:val="0"/>
          <w:color w:val="auto"/>
        </w:rPr>
        <w:t>.</w:t>
      </w:r>
      <w:r w:rsidR="006116FA" w:rsidRPr="00802859">
        <w:rPr>
          <w:b w:val="0"/>
          <w:bCs w:val="0"/>
          <w:color w:val="auto"/>
          <w:lang w:val="ru-RU"/>
        </w:rPr>
        <w:t xml:space="preserve"> </w:t>
      </w:r>
      <w:r w:rsidR="00055A61" w:rsidRPr="00802859">
        <w:rPr>
          <w:b w:val="0"/>
          <w:bCs w:val="0"/>
          <w:color w:val="auto"/>
        </w:rPr>
        <w:t xml:space="preserve">Исполнитель должен заблаговременно, </w:t>
      </w:r>
      <w:r w:rsidR="00232BAE" w:rsidRPr="00802859">
        <w:rPr>
          <w:b w:val="0"/>
          <w:bCs w:val="0"/>
          <w:color w:val="auto"/>
        </w:rPr>
        <w:t>не позднее 5-ти</w:t>
      </w:r>
      <w:r w:rsidR="00055A61" w:rsidRPr="00802859">
        <w:rPr>
          <w:b w:val="0"/>
          <w:bCs w:val="0"/>
          <w:color w:val="auto"/>
        </w:rPr>
        <w:t xml:space="preserve"> календарных дней, письменно уведомить Заказчика (представителя Заказчика) о возможности наступления события, препятствующего нормальному оказанию услуг</w:t>
      </w:r>
      <w:r w:rsidR="00685476" w:rsidRPr="00802859">
        <w:rPr>
          <w:b w:val="0"/>
          <w:bCs w:val="0"/>
          <w:color w:val="auto"/>
          <w:lang w:val="ru-RU"/>
        </w:rPr>
        <w:t xml:space="preserve"> по </w:t>
      </w:r>
      <w:r w:rsidR="00A66B60" w:rsidRPr="00802859">
        <w:rPr>
          <w:b w:val="0"/>
          <w:bCs w:val="0"/>
          <w:color w:val="auto"/>
          <w:lang w:val="ru-RU"/>
        </w:rPr>
        <w:t>защите</w:t>
      </w:r>
      <w:r w:rsidR="00685476" w:rsidRPr="00802859">
        <w:rPr>
          <w:b w:val="0"/>
          <w:bCs w:val="0"/>
          <w:color w:val="auto"/>
          <w:lang w:val="ru-RU"/>
        </w:rPr>
        <w:t xml:space="preserve"> ОТИ</w:t>
      </w:r>
      <w:r w:rsidR="00055A61" w:rsidRPr="00802859">
        <w:rPr>
          <w:b w:val="0"/>
          <w:bCs w:val="0"/>
          <w:color w:val="auto"/>
        </w:rPr>
        <w:t>.</w:t>
      </w:r>
    </w:p>
    <w:p w:rsidR="00B82D6F" w:rsidRPr="00802859" w:rsidRDefault="008061D4" w:rsidP="00E43B97">
      <w:pPr>
        <w:pStyle w:val="20"/>
        <w:tabs>
          <w:tab w:val="left" w:pos="1560"/>
        </w:tabs>
        <w:spacing w:after="0" w:line="240" w:lineRule="auto"/>
        <w:ind w:left="0" w:firstLine="720"/>
        <w:jc w:val="both"/>
        <w:rPr>
          <w:bCs/>
        </w:rPr>
      </w:pPr>
      <w:r w:rsidRPr="00802859">
        <w:t>5.1.10</w:t>
      </w:r>
      <w:r w:rsidR="00772141" w:rsidRPr="00802859">
        <w:t xml:space="preserve">. </w:t>
      </w:r>
      <w:r w:rsidR="00B82D6F" w:rsidRPr="00802859">
        <w:rPr>
          <w:bCs/>
        </w:rPr>
        <w:t xml:space="preserve">В случае приостановки оказания услуг по </w:t>
      </w:r>
      <w:r w:rsidR="00A66B60" w:rsidRPr="00802859">
        <w:rPr>
          <w:bCs/>
        </w:rPr>
        <w:t>защите</w:t>
      </w:r>
      <w:r w:rsidR="00685476" w:rsidRPr="00802859">
        <w:rPr>
          <w:bCs/>
        </w:rPr>
        <w:t xml:space="preserve"> </w:t>
      </w:r>
      <w:r w:rsidR="00047D90" w:rsidRPr="00802859">
        <w:rPr>
          <w:bCs/>
        </w:rPr>
        <w:t>ОТИ</w:t>
      </w:r>
      <w:r w:rsidR="00B82D6F" w:rsidRPr="00802859">
        <w:rPr>
          <w:bCs/>
        </w:rPr>
        <w:t xml:space="preserve"> по любой причине</w:t>
      </w:r>
      <w:r w:rsidR="00055A61" w:rsidRPr="00802859">
        <w:rPr>
          <w:bCs/>
        </w:rPr>
        <w:t xml:space="preserve"> (кроме предписания Заказчика, представителя Заказчика)</w:t>
      </w:r>
      <w:r w:rsidR="00156080" w:rsidRPr="00802859">
        <w:rPr>
          <w:bCs/>
        </w:rPr>
        <w:t>,</w:t>
      </w:r>
      <w:r w:rsidR="00B82D6F" w:rsidRPr="00802859">
        <w:rPr>
          <w:bCs/>
        </w:rPr>
        <w:t xml:space="preserve"> незамедлительно уведомить Заказчика</w:t>
      </w:r>
      <w:r w:rsidR="00055A61" w:rsidRPr="00802859">
        <w:rPr>
          <w:bCs/>
        </w:rPr>
        <w:t xml:space="preserve"> (представителя Заказчика)</w:t>
      </w:r>
      <w:r w:rsidR="00B82D6F" w:rsidRPr="00802859">
        <w:rPr>
          <w:bCs/>
        </w:rPr>
        <w:t xml:space="preserve">. </w:t>
      </w:r>
    </w:p>
    <w:p w:rsidR="00ED7B36" w:rsidRPr="00802859" w:rsidRDefault="00ED7B36" w:rsidP="00ED7B36">
      <w:pPr>
        <w:tabs>
          <w:tab w:val="left" w:pos="1560"/>
        </w:tabs>
        <w:autoSpaceDE w:val="0"/>
        <w:autoSpaceDN w:val="0"/>
        <w:adjustRightInd w:val="0"/>
        <w:ind w:firstLine="720"/>
        <w:jc w:val="both"/>
      </w:pPr>
      <w:r w:rsidRPr="00802859">
        <w:t xml:space="preserve">5.1.11. Обеспечить соблюдение требований правил эксплуатации сооружений, </w:t>
      </w:r>
      <w:r w:rsidRPr="00802859">
        <w:rPr>
          <w:bCs/>
        </w:rPr>
        <w:t xml:space="preserve">модульных строений, </w:t>
      </w:r>
      <w:r w:rsidRPr="00802859">
        <w:t>предоставленных Заказчиком для выполнения услуг по защите, проводить текущий ремонт, нести иные затраты по их содержанию.</w:t>
      </w:r>
    </w:p>
    <w:p w:rsidR="00ED7B36" w:rsidRPr="00802859" w:rsidRDefault="00ED7B36" w:rsidP="00ED7B36">
      <w:pPr>
        <w:tabs>
          <w:tab w:val="left" w:pos="1560"/>
        </w:tabs>
        <w:autoSpaceDE w:val="0"/>
        <w:autoSpaceDN w:val="0"/>
        <w:adjustRightInd w:val="0"/>
        <w:ind w:firstLine="720"/>
        <w:jc w:val="both"/>
      </w:pPr>
      <w:r w:rsidRPr="00802859">
        <w:t xml:space="preserve">5.1.12. </w:t>
      </w:r>
      <w:r w:rsidRPr="00802859">
        <w:rPr>
          <w:bCs/>
        </w:rPr>
        <w:t>Обеспечить эксплуатацию инженерно-технических средств (систем) обеспечения транспортной безопасности ОТИ, установленных Заказчиком, в соответствии с Эксплуатационной документацией.</w:t>
      </w:r>
    </w:p>
    <w:p w:rsidR="00ED7B36" w:rsidRPr="00802859" w:rsidRDefault="00ED7B36" w:rsidP="00ED7B36">
      <w:pPr>
        <w:tabs>
          <w:tab w:val="left" w:pos="1560"/>
        </w:tabs>
        <w:autoSpaceDE w:val="0"/>
        <w:autoSpaceDN w:val="0"/>
        <w:adjustRightInd w:val="0"/>
        <w:ind w:firstLine="720"/>
        <w:jc w:val="both"/>
      </w:pPr>
      <w:r w:rsidRPr="00802859">
        <w:t>5.1.13. Иметь подготовленный и обученный персонал для работы на установленных Заказчиком инженерно-технических средствах (системах) обеспечения транспортной безопасности объектов транспортной инфраструктуры.</w:t>
      </w:r>
    </w:p>
    <w:p w:rsidR="00ED7B36" w:rsidRPr="00802859" w:rsidRDefault="00ED7B36" w:rsidP="00ED7B36">
      <w:pPr>
        <w:tabs>
          <w:tab w:val="left" w:pos="1560"/>
        </w:tabs>
        <w:autoSpaceDE w:val="0"/>
        <w:autoSpaceDN w:val="0"/>
        <w:adjustRightInd w:val="0"/>
        <w:ind w:firstLine="720"/>
        <w:jc w:val="both"/>
      </w:pPr>
      <w:r w:rsidRPr="00802859">
        <w:t>5.1.14. Обеспечить сохранность запасных инструментов и принадлежностей к инженерно-техническим средствам (системам) обеспечения транспортной безопасности объектов транспортной инфраструктуры.</w:t>
      </w:r>
    </w:p>
    <w:p w:rsidR="00ED7B36" w:rsidRPr="00802859" w:rsidRDefault="00ED7B36" w:rsidP="00ED7B36">
      <w:pPr>
        <w:pStyle w:val="ab"/>
        <w:tabs>
          <w:tab w:val="left" w:pos="1560"/>
        </w:tabs>
        <w:rPr>
          <w:b w:val="0"/>
          <w:bCs w:val="0"/>
          <w:color w:val="auto"/>
        </w:rPr>
      </w:pPr>
      <w:r w:rsidRPr="00802859">
        <w:rPr>
          <w:b w:val="0"/>
          <w:bCs w:val="0"/>
          <w:color w:val="auto"/>
          <w:lang w:val="ru-RU"/>
        </w:rPr>
        <w:t>5</w:t>
      </w:r>
      <w:r w:rsidRPr="00802859">
        <w:rPr>
          <w:b w:val="0"/>
          <w:bCs w:val="0"/>
          <w:color w:val="auto"/>
        </w:rPr>
        <w:t>.</w:t>
      </w:r>
      <w:r w:rsidRPr="00802859">
        <w:rPr>
          <w:b w:val="0"/>
          <w:bCs w:val="0"/>
          <w:color w:val="auto"/>
          <w:lang w:val="ru-RU"/>
        </w:rPr>
        <w:t>1</w:t>
      </w:r>
      <w:r w:rsidRPr="00802859">
        <w:rPr>
          <w:b w:val="0"/>
          <w:bCs w:val="0"/>
          <w:color w:val="auto"/>
        </w:rPr>
        <w:t>.</w:t>
      </w:r>
      <w:r w:rsidRPr="00802859">
        <w:rPr>
          <w:b w:val="0"/>
          <w:bCs w:val="0"/>
          <w:color w:val="auto"/>
          <w:lang w:val="ru-RU"/>
        </w:rPr>
        <w:t xml:space="preserve">15. </w:t>
      </w:r>
      <w:r w:rsidRPr="00802859">
        <w:rPr>
          <w:b w:val="0"/>
          <w:bCs w:val="0"/>
          <w:color w:val="auto"/>
        </w:rPr>
        <w:t>Исполнитель несет ответственность за полную или частичную утрату или повреждение переданного ему во временное владение (пользование) имущества, инженерно-технических средств (систем) обеспечения транспортной безопасности. В случае, если состояние имущества, состояние работоспособности инженерно-технических средств (систем) обеспечения транспортной безопасности ухудшится по вине Исполнителя, Исполнитель восстанавливает его за свой счет.</w:t>
      </w:r>
    </w:p>
    <w:p w:rsidR="00ED7B36" w:rsidRPr="00802859" w:rsidRDefault="00ED7B36" w:rsidP="00ED7B36">
      <w:pPr>
        <w:tabs>
          <w:tab w:val="left" w:pos="1560"/>
        </w:tabs>
        <w:autoSpaceDE w:val="0"/>
        <w:autoSpaceDN w:val="0"/>
        <w:adjustRightInd w:val="0"/>
        <w:ind w:firstLine="709"/>
        <w:jc w:val="both"/>
        <w:rPr>
          <w:rFonts w:eastAsia="Calibri"/>
          <w:lang w:eastAsia="en-US"/>
        </w:rPr>
      </w:pPr>
      <w:r w:rsidRPr="00802859">
        <w:rPr>
          <w:rFonts w:eastAsia="Calibri"/>
          <w:lang w:eastAsia="en-US"/>
        </w:rPr>
        <w:t>5.1.16. Если по причине неисполнения и (или) ненадлежащего выполнения Исполнителем обязательств по настоящему Контракту произошло противоправное деяние, установленное в соответствии с действующим законодательством Российской Федерации, причинившее вред охраняемым объектам, а также эксплуатируемым Исполнителем инженерно-техническим средствам (системам), Исполнитель обязуется за свой счет произвести восстановительные работы, направленные на полное устранение вреда, в срок, не превышающий 15 (пятнадцать) рабочих дней со дня причинения вреда.</w:t>
      </w:r>
    </w:p>
    <w:p w:rsidR="00ED7B36" w:rsidRPr="00802859" w:rsidRDefault="00ED7B36" w:rsidP="00ED7B36">
      <w:pPr>
        <w:tabs>
          <w:tab w:val="left" w:leader="underscore" w:pos="6931"/>
        </w:tabs>
        <w:ind w:firstLine="720"/>
        <w:jc w:val="both"/>
        <w:outlineLvl w:val="0"/>
      </w:pPr>
      <w:r w:rsidRPr="00802859">
        <w:t>5.1.17. Гарантийный срок оказания услуг по защите ОТИ дорожного хозяйства в соответствии с техническим заданием (Приложение № 2 к Контракту) распространяется в течение текущего периода исполнения Исполнителем обязательств по Контракту.</w:t>
      </w:r>
    </w:p>
    <w:p w:rsidR="00ED7B36" w:rsidRPr="00802859" w:rsidRDefault="00ED7B36" w:rsidP="00ED7B36">
      <w:pPr>
        <w:shd w:val="clear" w:color="auto" w:fill="FFFFFF"/>
        <w:tabs>
          <w:tab w:val="left" w:leader="underscore" w:pos="6931"/>
        </w:tabs>
        <w:ind w:firstLine="709"/>
        <w:jc w:val="both"/>
        <w:outlineLvl w:val="0"/>
      </w:pPr>
      <w:r w:rsidRPr="00802859">
        <w:t>5.1.18. Информировать начальника смены пункта управления обеспечением транспортной безопасности (далее ПУ ОТБ), Заказчика, территориальные УФСБ и УМВД РФ о выявлении беспилотных воздушных судов в воздушном пространстве ОТИ или на подходах к нему.</w:t>
      </w:r>
    </w:p>
    <w:p w:rsidR="00ED7B36" w:rsidRPr="00802859" w:rsidRDefault="00ED7B36" w:rsidP="00ED7B36">
      <w:pPr>
        <w:autoSpaceDE w:val="0"/>
        <w:autoSpaceDN w:val="0"/>
        <w:adjustRightInd w:val="0"/>
        <w:ind w:firstLine="709"/>
        <w:jc w:val="both"/>
        <w:rPr>
          <w:szCs w:val="28"/>
        </w:rPr>
      </w:pPr>
      <w:r w:rsidRPr="00802859">
        <w:t xml:space="preserve">5.1.19. </w:t>
      </w:r>
      <w:r w:rsidRPr="00802859">
        <w:rPr>
          <w:szCs w:val="28"/>
        </w:rPr>
        <w:t>Исполнитель обеспечивает исправление выявленных Недостатков (дефектов) Работ в соответствии с требованиями Заказчика в срок не позднее 3-х (трех) дней с момента получения соответствующего требования Заказчика, если иной срок не будет согласован Сторонами дополнительно.</w:t>
      </w:r>
    </w:p>
    <w:p w:rsidR="00130EA3" w:rsidRPr="00802859" w:rsidRDefault="00130EA3" w:rsidP="00AE1D6A">
      <w:pPr>
        <w:shd w:val="clear" w:color="auto" w:fill="FFFFFF"/>
        <w:tabs>
          <w:tab w:val="left" w:pos="6375"/>
        </w:tabs>
        <w:jc w:val="both"/>
        <w:outlineLvl w:val="0"/>
      </w:pPr>
    </w:p>
    <w:p w:rsidR="00B22617" w:rsidRPr="00802859" w:rsidRDefault="00D820CF" w:rsidP="00401781">
      <w:pPr>
        <w:tabs>
          <w:tab w:val="left" w:pos="1560"/>
        </w:tabs>
        <w:autoSpaceDE w:val="0"/>
        <w:autoSpaceDN w:val="0"/>
        <w:ind w:firstLine="720"/>
        <w:jc w:val="both"/>
      </w:pPr>
      <w:r w:rsidRPr="00802859">
        <w:rPr>
          <w:b/>
          <w:bCs/>
        </w:rPr>
        <w:t>5</w:t>
      </w:r>
      <w:r w:rsidR="00B22617" w:rsidRPr="00802859">
        <w:rPr>
          <w:b/>
          <w:bCs/>
        </w:rPr>
        <w:t>.2.</w:t>
      </w:r>
      <w:r w:rsidR="00B22617" w:rsidRPr="00802859">
        <w:t xml:space="preserve"> </w:t>
      </w:r>
      <w:r w:rsidR="00B22617" w:rsidRPr="00802859">
        <w:rPr>
          <w:b/>
        </w:rPr>
        <w:t xml:space="preserve">Исполнитель </w:t>
      </w:r>
      <w:r w:rsidR="002E70DE" w:rsidRPr="00802859">
        <w:rPr>
          <w:b/>
        </w:rPr>
        <w:t>в</w:t>
      </w:r>
      <w:r w:rsidR="00B22617" w:rsidRPr="00802859">
        <w:rPr>
          <w:b/>
        </w:rPr>
        <w:t>прав</w:t>
      </w:r>
      <w:r w:rsidR="002E70DE" w:rsidRPr="00802859">
        <w:rPr>
          <w:b/>
        </w:rPr>
        <w:t>е</w:t>
      </w:r>
      <w:r w:rsidR="00B22617" w:rsidRPr="00802859">
        <w:t>:</w:t>
      </w:r>
    </w:p>
    <w:p w:rsidR="00B22617" w:rsidRPr="00802859" w:rsidRDefault="00D820CF" w:rsidP="00006D96">
      <w:pPr>
        <w:pStyle w:val="20"/>
        <w:tabs>
          <w:tab w:val="left" w:pos="1560"/>
        </w:tabs>
        <w:spacing w:after="0" w:line="240" w:lineRule="auto"/>
        <w:ind w:left="0" w:firstLine="720"/>
        <w:jc w:val="both"/>
      </w:pPr>
      <w:r w:rsidRPr="00802859">
        <w:t>5</w:t>
      </w:r>
      <w:r w:rsidR="00B22617" w:rsidRPr="00802859">
        <w:t>.2.1.</w:t>
      </w:r>
      <w:r w:rsidR="002A4AE2" w:rsidRPr="00802859">
        <w:t> </w:t>
      </w:r>
      <w:r w:rsidR="00B22617" w:rsidRPr="00802859">
        <w:t xml:space="preserve">Беспрепятственно находиться на </w:t>
      </w:r>
      <w:r w:rsidR="00FA12F9" w:rsidRPr="00802859">
        <w:t>ОТИ</w:t>
      </w:r>
      <w:r w:rsidR="00B22617" w:rsidRPr="00802859">
        <w:t xml:space="preserve"> и осматривать </w:t>
      </w:r>
      <w:r w:rsidR="00811187" w:rsidRPr="00802859">
        <w:t>его</w:t>
      </w:r>
      <w:r w:rsidR="00B22617" w:rsidRPr="00802859">
        <w:t>, в том числе</w:t>
      </w:r>
      <w:r w:rsidR="005E68AA" w:rsidRPr="00802859">
        <w:t>,</w:t>
      </w:r>
      <w:r w:rsidR="00B22617" w:rsidRPr="00802859">
        <w:t xml:space="preserve"> при преследовании лиц, незаконно проникших на </w:t>
      </w:r>
      <w:r w:rsidR="00130EA3" w:rsidRPr="00802859">
        <w:t>ОТИ</w:t>
      </w:r>
      <w:r w:rsidR="00B22617" w:rsidRPr="00802859">
        <w:t xml:space="preserve">, а также для задержания лиц, подозреваемых в совершении преступлений или </w:t>
      </w:r>
      <w:r w:rsidR="005E68AA" w:rsidRPr="00802859">
        <w:t>административных правонарушений</w:t>
      </w:r>
      <w:r w:rsidR="00130EA3" w:rsidRPr="00802859">
        <w:t xml:space="preserve"> в пределах установленной зоны транспортной безопасности ОТИ</w:t>
      </w:r>
      <w:r w:rsidR="005E68AA" w:rsidRPr="00802859">
        <w:t>.</w:t>
      </w:r>
    </w:p>
    <w:p w:rsidR="00D7106F" w:rsidRPr="00802859" w:rsidRDefault="00D820CF" w:rsidP="00006D96">
      <w:pPr>
        <w:pStyle w:val="20"/>
        <w:tabs>
          <w:tab w:val="left" w:pos="1560"/>
        </w:tabs>
        <w:spacing w:after="0" w:line="240" w:lineRule="auto"/>
        <w:ind w:left="0" w:firstLine="720"/>
        <w:jc w:val="both"/>
        <w:rPr>
          <w:rFonts w:eastAsia="Calibri"/>
        </w:rPr>
      </w:pPr>
      <w:r w:rsidRPr="00802859">
        <w:rPr>
          <w:rFonts w:eastAsia="Calibri"/>
        </w:rPr>
        <w:t>5</w:t>
      </w:r>
      <w:r w:rsidR="00D7106F" w:rsidRPr="00802859">
        <w:rPr>
          <w:rFonts w:eastAsia="Calibri"/>
        </w:rPr>
        <w:t>.2.2.</w:t>
      </w:r>
      <w:r w:rsidR="006116FA" w:rsidRPr="00802859">
        <w:rPr>
          <w:rFonts w:eastAsia="Calibri"/>
        </w:rPr>
        <w:t> </w:t>
      </w:r>
      <w:r w:rsidR="00D7106F" w:rsidRPr="00802859">
        <w:rPr>
          <w:rFonts w:eastAsia="Calibri"/>
        </w:rPr>
        <w:t xml:space="preserve">Беспрепятственно входить в помещения </w:t>
      </w:r>
      <w:r w:rsidRPr="00802859">
        <w:rPr>
          <w:rFonts w:eastAsia="Calibri"/>
        </w:rPr>
        <w:t>ОТИ</w:t>
      </w:r>
      <w:r w:rsidR="00D7106F" w:rsidRPr="00802859">
        <w:rPr>
          <w:rFonts w:eastAsia="Calibri"/>
          <w:b/>
        </w:rPr>
        <w:t xml:space="preserve"> </w:t>
      </w:r>
      <w:r w:rsidR="00D7106F" w:rsidRPr="00802859">
        <w:rPr>
          <w:rFonts w:eastAsia="Calibri"/>
        </w:rPr>
        <w:t xml:space="preserve">и осматривать их </w:t>
      </w:r>
      <w:r w:rsidR="007262F1" w:rsidRPr="00802859">
        <w:rPr>
          <w:rFonts w:eastAsia="Calibri"/>
        </w:rPr>
        <w:t xml:space="preserve">в том числе, </w:t>
      </w:r>
      <w:r w:rsidR="00D7106F" w:rsidRPr="00802859">
        <w:rPr>
          <w:rFonts w:eastAsia="Calibri"/>
        </w:rPr>
        <w:t>при преследовании лиц, незаконно проникших, а также для задержания лиц, подозреваемых в совершении преступлений или административных правонарушений.</w:t>
      </w:r>
    </w:p>
    <w:p w:rsidR="00D7106F" w:rsidRPr="00802859" w:rsidRDefault="00D820CF" w:rsidP="00006D96">
      <w:pPr>
        <w:pStyle w:val="20"/>
        <w:tabs>
          <w:tab w:val="left" w:pos="1560"/>
        </w:tabs>
        <w:spacing w:after="0" w:line="240" w:lineRule="auto"/>
        <w:ind w:left="0" w:firstLine="720"/>
        <w:jc w:val="both"/>
        <w:rPr>
          <w:rFonts w:eastAsia="Calibri"/>
          <w:spacing w:val="-6"/>
        </w:rPr>
      </w:pPr>
      <w:r w:rsidRPr="00802859">
        <w:rPr>
          <w:rFonts w:eastAsia="Calibri"/>
          <w:spacing w:val="-6"/>
        </w:rPr>
        <w:t>5</w:t>
      </w:r>
      <w:r w:rsidR="00D7106F" w:rsidRPr="00802859">
        <w:rPr>
          <w:rFonts w:eastAsia="Calibri"/>
          <w:spacing w:val="-6"/>
        </w:rPr>
        <w:t>.2.</w:t>
      </w:r>
      <w:r w:rsidR="0090331B" w:rsidRPr="00802859">
        <w:rPr>
          <w:rFonts w:eastAsia="Calibri"/>
          <w:spacing w:val="-6"/>
        </w:rPr>
        <w:t>4</w:t>
      </w:r>
      <w:r w:rsidR="006116FA" w:rsidRPr="00802859">
        <w:rPr>
          <w:rFonts w:eastAsia="Calibri"/>
          <w:spacing w:val="-6"/>
        </w:rPr>
        <w:t>.</w:t>
      </w:r>
      <w:r w:rsidR="002A4AE2" w:rsidRPr="00802859">
        <w:rPr>
          <w:rFonts w:eastAsia="Calibri"/>
          <w:spacing w:val="-6"/>
        </w:rPr>
        <w:t> </w:t>
      </w:r>
      <w:r w:rsidR="00D7106F" w:rsidRPr="00802859">
        <w:rPr>
          <w:rFonts w:eastAsia="Calibri"/>
          <w:spacing w:val="-6"/>
        </w:rPr>
        <w:t>Проверять у лиц, находящихся на ОТИ, документы, удостоверяющие их личность, документы, дающие право на вход (выход) лиц, въезд (выезд) транспортных средств, внос (вынос), ввоз (вывоз) имущества в зону транспортной безопасности и критические элементы ОТИ.</w:t>
      </w:r>
    </w:p>
    <w:p w:rsidR="00D7106F" w:rsidRPr="00802859" w:rsidRDefault="00D820CF" w:rsidP="00006D96">
      <w:pPr>
        <w:pStyle w:val="20"/>
        <w:tabs>
          <w:tab w:val="left" w:pos="1560"/>
        </w:tabs>
        <w:spacing w:after="0" w:line="240" w:lineRule="auto"/>
        <w:ind w:left="0" w:firstLine="720"/>
        <w:jc w:val="both"/>
        <w:rPr>
          <w:rFonts w:eastAsia="Calibri"/>
          <w:spacing w:val="-6"/>
        </w:rPr>
      </w:pPr>
      <w:r w:rsidRPr="00802859">
        <w:rPr>
          <w:rFonts w:eastAsia="Calibri"/>
          <w:spacing w:val="-6"/>
        </w:rPr>
        <w:t>5</w:t>
      </w:r>
      <w:r w:rsidR="0090331B" w:rsidRPr="00802859">
        <w:rPr>
          <w:rFonts w:eastAsia="Calibri"/>
          <w:spacing w:val="-6"/>
        </w:rPr>
        <w:t>.2.</w:t>
      </w:r>
      <w:r w:rsidR="00811187" w:rsidRPr="00802859">
        <w:rPr>
          <w:rFonts w:eastAsia="Calibri"/>
          <w:spacing w:val="-6"/>
        </w:rPr>
        <w:t>5</w:t>
      </w:r>
      <w:r w:rsidR="006116FA" w:rsidRPr="00802859">
        <w:rPr>
          <w:rFonts w:eastAsia="Calibri"/>
          <w:spacing w:val="-6"/>
        </w:rPr>
        <w:t>.</w:t>
      </w:r>
      <w:r w:rsidR="002A4AE2" w:rsidRPr="00802859">
        <w:rPr>
          <w:rFonts w:eastAsia="Calibri"/>
          <w:spacing w:val="-6"/>
        </w:rPr>
        <w:t> </w:t>
      </w:r>
      <w:r w:rsidR="00D7106F" w:rsidRPr="00802859">
        <w:rPr>
          <w:rFonts w:eastAsia="Calibri"/>
          <w:spacing w:val="-6"/>
        </w:rPr>
        <w:t xml:space="preserve">Проверять условия хранения имущества на территории ОТИ, состояние инженерно-технических систем обеспечения транспортной безопасности; при выявлении нарушений, </w:t>
      </w:r>
      <w:r w:rsidR="007140FD" w:rsidRPr="00802859">
        <w:rPr>
          <w:rFonts w:eastAsia="Calibri"/>
          <w:spacing w:val="-6"/>
        </w:rPr>
        <w:t>создающих угрозу</w:t>
      </w:r>
      <w:r w:rsidR="00D7106F" w:rsidRPr="00802859">
        <w:rPr>
          <w:rFonts w:eastAsia="Calibri"/>
          <w:spacing w:val="-6"/>
        </w:rPr>
        <w:t xml:space="preserve"> возникновения пожаров, безопасности людей, а также условий, способствующих хищениям имущества, принимать меры по пресечению указанных нарушений и ликвидации указанных условий.</w:t>
      </w:r>
    </w:p>
    <w:p w:rsidR="00D7106F" w:rsidRPr="00802859" w:rsidRDefault="00D820CF" w:rsidP="00006D96">
      <w:pPr>
        <w:pStyle w:val="20"/>
        <w:tabs>
          <w:tab w:val="left" w:pos="1560"/>
        </w:tabs>
        <w:spacing w:after="0" w:line="240" w:lineRule="auto"/>
        <w:ind w:left="0" w:firstLine="720"/>
        <w:jc w:val="both"/>
        <w:rPr>
          <w:rFonts w:eastAsia="Calibri"/>
          <w:spacing w:val="-6"/>
        </w:rPr>
      </w:pPr>
      <w:r w:rsidRPr="00802859">
        <w:rPr>
          <w:rFonts w:eastAsia="Calibri"/>
          <w:spacing w:val="-6"/>
        </w:rPr>
        <w:t>5</w:t>
      </w:r>
      <w:r w:rsidR="0090331B" w:rsidRPr="00802859">
        <w:rPr>
          <w:rFonts w:eastAsia="Calibri"/>
          <w:spacing w:val="-6"/>
        </w:rPr>
        <w:t>.2.</w:t>
      </w:r>
      <w:r w:rsidR="00811187" w:rsidRPr="00802859">
        <w:rPr>
          <w:rFonts w:eastAsia="Calibri"/>
          <w:spacing w:val="-6"/>
        </w:rPr>
        <w:t>6</w:t>
      </w:r>
      <w:r w:rsidR="006116FA" w:rsidRPr="00802859">
        <w:rPr>
          <w:rFonts w:eastAsia="Calibri"/>
          <w:spacing w:val="-6"/>
        </w:rPr>
        <w:t>.</w:t>
      </w:r>
      <w:r w:rsidR="002A4AE2" w:rsidRPr="00802859">
        <w:rPr>
          <w:rFonts w:eastAsia="Calibri"/>
          <w:spacing w:val="-6"/>
        </w:rPr>
        <w:t> </w:t>
      </w:r>
      <w:r w:rsidR="00B33AA2" w:rsidRPr="00802859">
        <w:rPr>
          <w:rFonts w:eastAsia="Calibri"/>
          <w:spacing w:val="-6"/>
        </w:rPr>
        <w:t>Передавать уполномоченным представителям подразделений органов Федеральной службы безопасности Российской Федерации и (или) органов внутренних дел выявленных нарушителей, оружие, боеприпасы, патроны к оружию, взрывчатые вещества и взрывные устройства, ядовитые или радиоактивные вещества</w:t>
      </w:r>
      <w:r w:rsidR="0060683F" w:rsidRPr="00802859">
        <w:rPr>
          <w:rFonts w:eastAsia="Calibri"/>
          <w:spacing w:val="-6"/>
        </w:rPr>
        <w:t>.</w:t>
      </w:r>
    </w:p>
    <w:p w:rsidR="00D7106F" w:rsidRPr="00802859" w:rsidRDefault="00D820CF" w:rsidP="00006D96">
      <w:pPr>
        <w:pStyle w:val="20"/>
        <w:tabs>
          <w:tab w:val="left" w:pos="1560"/>
        </w:tabs>
        <w:spacing w:after="0" w:line="240" w:lineRule="auto"/>
        <w:ind w:left="0" w:firstLine="720"/>
        <w:jc w:val="both"/>
      </w:pPr>
      <w:r w:rsidRPr="00802859">
        <w:rPr>
          <w:rFonts w:eastAsia="Calibri"/>
          <w:spacing w:val="-6"/>
        </w:rPr>
        <w:t>5</w:t>
      </w:r>
      <w:r w:rsidR="00811187" w:rsidRPr="00802859">
        <w:rPr>
          <w:rFonts w:eastAsia="Calibri"/>
          <w:spacing w:val="-6"/>
        </w:rPr>
        <w:t>.2.7</w:t>
      </w:r>
      <w:r w:rsidR="006116FA" w:rsidRPr="00802859">
        <w:rPr>
          <w:rFonts w:eastAsia="Calibri"/>
          <w:spacing w:val="-6"/>
        </w:rPr>
        <w:t xml:space="preserve">. </w:t>
      </w:r>
      <w:r w:rsidR="00D7106F" w:rsidRPr="00802859">
        <w:rPr>
          <w:rFonts w:eastAsia="Calibri"/>
          <w:spacing w:val="-6"/>
        </w:rPr>
        <w:t>На своевременную оплату за оказанные Услуги.</w:t>
      </w:r>
    </w:p>
    <w:p w:rsidR="00CE36C1" w:rsidRPr="00802859" w:rsidRDefault="00D820CF" w:rsidP="00775EE7">
      <w:pPr>
        <w:pStyle w:val="20"/>
        <w:tabs>
          <w:tab w:val="left" w:pos="1560"/>
        </w:tabs>
        <w:spacing w:after="0" w:line="240" w:lineRule="auto"/>
        <w:ind w:left="0" w:firstLine="720"/>
        <w:jc w:val="both"/>
      </w:pPr>
      <w:r w:rsidRPr="00802859">
        <w:t>5</w:t>
      </w:r>
      <w:r w:rsidR="00B22617" w:rsidRPr="00802859">
        <w:t>.2.</w:t>
      </w:r>
      <w:r w:rsidR="00811187" w:rsidRPr="00802859">
        <w:t>8</w:t>
      </w:r>
      <w:r w:rsidR="00B22617" w:rsidRPr="00802859">
        <w:t>.</w:t>
      </w:r>
      <w:r w:rsidR="002A4AE2" w:rsidRPr="00802859">
        <w:t> </w:t>
      </w:r>
      <w:r w:rsidR="00B22617" w:rsidRPr="00802859">
        <w:t>Получать от Заказчика</w:t>
      </w:r>
      <w:r w:rsidR="000D7CEB" w:rsidRPr="00802859">
        <w:t xml:space="preserve"> (представителя Заказчика)</w:t>
      </w:r>
      <w:r w:rsidR="00B22617" w:rsidRPr="00802859">
        <w:t xml:space="preserve"> информацию, необходимую для качественного исполнения обязанностей по настоящему </w:t>
      </w:r>
      <w:r w:rsidR="00BE7183" w:rsidRPr="00802859">
        <w:t>К</w:t>
      </w:r>
      <w:r w:rsidR="00B22617" w:rsidRPr="00802859">
        <w:t>онтракту.</w:t>
      </w:r>
    </w:p>
    <w:p w:rsidR="00934393" w:rsidRPr="00802859" w:rsidRDefault="00934393" w:rsidP="00775EE7">
      <w:pPr>
        <w:pStyle w:val="20"/>
        <w:tabs>
          <w:tab w:val="left" w:pos="1560"/>
        </w:tabs>
        <w:spacing w:after="0" w:line="240" w:lineRule="auto"/>
        <w:ind w:left="0" w:firstLine="720"/>
        <w:jc w:val="both"/>
      </w:pPr>
    </w:p>
    <w:p w:rsidR="00B22617" w:rsidRPr="00802859" w:rsidRDefault="00D820CF" w:rsidP="00401781">
      <w:pPr>
        <w:pStyle w:val="20"/>
        <w:tabs>
          <w:tab w:val="left" w:pos="1560"/>
        </w:tabs>
        <w:spacing w:after="0" w:line="240" w:lineRule="auto"/>
        <w:ind w:left="0" w:firstLine="720"/>
        <w:jc w:val="both"/>
      </w:pPr>
      <w:r w:rsidRPr="00802859">
        <w:rPr>
          <w:b/>
          <w:bCs/>
        </w:rPr>
        <w:t>5</w:t>
      </w:r>
      <w:r w:rsidR="00B22617" w:rsidRPr="00802859">
        <w:rPr>
          <w:b/>
          <w:bCs/>
        </w:rPr>
        <w:t>.3</w:t>
      </w:r>
      <w:r w:rsidR="009F56CD" w:rsidRPr="00802859">
        <w:rPr>
          <w:b/>
          <w:bCs/>
        </w:rPr>
        <w:t>.</w:t>
      </w:r>
      <w:r w:rsidR="00B22617" w:rsidRPr="00802859">
        <w:t xml:space="preserve"> </w:t>
      </w:r>
      <w:r w:rsidR="00B22617" w:rsidRPr="00802859">
        <w:rPr>
          <w:b/>
        </w:rPr>
        <w:t>Заказчик обязуется</w:t>
      </w:r>
      <w:r w:rsidR="00B22617" w:rsidRPr="00802859">
        <w:t>:</w:t>
      </w:r>
    </w:p>
    <w:p w:rsidR="00B22617" w:rsidRPr="00802859" w:rsidRDefault="00D820CF" w:rsidP="00401781">
      <w:pPr>
        <w:pStyle w:val="20"/>
        <w:tabs>
          <w:tab w:val="left" w:pos="1560"/>
        </w:tabs>
        <w:spacing w:after="0" w:line="240" w:lineRule="auto"/>
        <w:ind w:left="0" w:firstLine="720"/>
        <w:jc w:val="both"/>
      </w:pPr>
      <w:r w:rsidRPr="00802859">
        <w:t>5</w:t>
      </w:r>
      <w:r w:rsidR="00B22617" w:rsidRPr="00802859">
        <w:t>.3.</w:t>
      </w:r>
      <w:r w:rsidR="00F417DB" w:rsidRPr="00802859">
        <w:t>1</w:t>
      </w:r>
      <w:r w:rsidR="00B22617" w:rsidRPr="00802859">
        <w:t>.</w:t>
      </w:r>
      <w:r w:rsidR="002A4AE2" w:rsidRPr="00802859">
        <w:t> </w:t>
      </w:r>
      <w:r w:rsidR="00ED7883" w:rsidRPr="00802859">
        <w:t>Рассматривать</w:t>
      </w:r>
      <w:r w:rsidR="00B22617" w:rsidRPr="00802859">
        <w:t xml:space="preserve"> </w:t>
      </w:r>
      <w:r w:rsidR="00094D63" w:rsidRPr="00802859">
        <w:t xml:space="preserve">письменные </w:t>
      </w:r>
      <w:r w:rsidR="00B22617" w:rsidRPr="00802859">
        <w:t xml:space="preserve">рекомендации Исполнителя, направленные на совершенствование </w:t>
      </w:r>
      <w:r w:rsidR="00685476" w:rsidRPr="00802859">
        <w:t>защиты</w:t>
      </w:r>
      <w:r w:rsidR="00B22617" w:rsidRPr="00802859">
        <w:t xml:space="preserve"> и </w:t>
      </w:r>
      <w:r w:rsidR="00BD7E30" w:rsidRPr="00802859">
        <w:t>обеспечение</w:t>
      </w:r>
      <w:r w:rsidR="00B22617" w:rsidRPr="00802859">
        <w:t xml:space="preserve"> безопасности </w:t>
      </w:r>
      <w:r w:rsidR="00FA12F9" w:rsidRPr="00802859">
        <w:t>ОТИ</w:t>
      </w:r>
      <w:r w:rsidR="00B22617" w:rsidRPr="00802859">
        <w:t>.</w:t>
      </w:r>
    </w:p>
    <w:p w:rsidR="00281C0F" w:rsidRPr="00802859" w:rsidRDefault="00D820CF" w:rsidP="00401781">
      <w:pPr>
        <w:pStyle w:val="20"/>
        <w:tabs>
          <w:tab w:val="left" w:pos="1560"/>
        </w:tabs>
        <w:spacing w:after="0" w:line="240" w:lineRule="auto"/>
        <w:ind w:left="0" w:firstLine="720"/>
        <w:jc w:val="both"/>
        <w:rPr>
          <w:bCs/>
        </w:rPr>
      </w:pPr>
      <w:r w:rsidRPr="00802859">
        <w:t>5</w:t>
      </w:r>
      <w:r w:rsidR="00B22617" w:rsidRPr="00802859">
        <w:t>.3.</w:t>
      </w:r>
      <w:r w:rsidR="00F417DB" w:rsidRPr="00802859">
        <w:t>2</w:t>
      </w:r>
      <w:r w:rsidR="00B22617" w:rsidRPr="00802859">
        <w:t>.</w:t>
      </w:r>
      <w:r w:rsidR="002A4AE2" w:rsidRPr="00802859">
        <w:t> </w:t>
      </w:r>
      <w:r w:rsidR="00281C0F" w:rsidRPr="00802859">
        <w:t>И</w:t>
      </w:r>
      <w:r w:rsidR="00281C0F" w:rsidRPr="00802859">
        <w:rPr>
          <w:bCs/>
        </w:rPr>
        <w:t xml:space="preserve">нформировать Исполнителя обо всех изменениях в режиме эксплуатации </w:t>
      </w:r>
      <w:r w:rsidR="00FA12F9" w:rsidRPr="00802859">
        <w:rPr>
          <w:bCs/>
        </w:rPr>
        <w:t>ОТИ</w:t>
      </w:r>
      <w:r w:rsidR="00281C0F" w:rsidRPr="00802859">
        <w:rPr>
          <w:bCs/>
        </w:rPr>
        <w:t>, вследствие которых может потребоваться изменение характера мероприяти</w:t>
      </w:r>
      <w:r w:rsidR="003D658F" w:rsidRPr="00802859">
        <w:rPr>
          <w:bCs/>
        </w:rPr>
        <w:t>й</w:t>
      </w:r>
      <w:r w:rsidR="00685476" w:rsidRPr="00802859">
        <w:rPr>
          <w:bCs/>
        </w:rPr>
        <w:t xml:space="preserve"> обеспечения транспортной безопасности</w:t>
      </w:r>
      <w:r w:rsidR="003D658F" w:rsidRPr="00802859">
        <w:rPr>
          <w:bCs/>
        </w:rPr>
        <w:t xml:space="preserve"> и изменение дислокации постов, не менее чем за сутки до предполагаемых изменений.</w:t>
      </w:r>
    </w:p>
    <w:p w:rsidR="00281C0F" w:rsidRPr="00802859" w:rsidRDefault="00D820CF" w:rsidP="00EF0D1B">
      <w:pPr>
        <w:pStyle w:val="ab"/>
        <w:tabs>
          <w:tab w:val="left" w:pos="1560"/>
        </w:tabs>
        <w:rPr>
          <w:b w:val="0"/>
        </w:rPr>
      </w:pPr>
      <w:r w:rsidRPr="00802859">
        <w:rPr>
          <w:b w:val="0"/>
          <w:bCs w:val="0"/>
          <w:lang w:val="ru-RU"/>
        </w:rPr>
        <w:t>5</w:t>
      </w:r>
      <w:r w:rsidR="00281C0F" w:rsidRPr="00802859">
        <w:rPr>
          <w:b w:val="0"/>
          <w:bCs w:val="0"/>
        </w:rPr>
        <w:t>.3.</w:t>
      </w:r>
      <w:r w:rsidR="00F417DB" w:rsidRPr="00802859">
        <w:rPr>
          <w:b w:val="0"/>
          <w:bCs w:val="0"/>
          <w:lang w:val="ru-RU"/>
        </w:rPr>
        <w:t>3</w:t>
      </w:r>
      <w:r w:rsidR="00281C0F" w:rsidRPr="00802859">
        <w:rPr>
          <w:b w:val="0"/>
          <w:bCs w:val="0"/>
        </w:rPr>
        <w:t>. Представлять Исполнителю разъяснения</w:t>
      </w:r>
      <w:r w:rsidR="00942185" w:rsidRPr="00802859">
        <w:rPr>
          <w:b w:val="0"/>
          <w:bCs w:val="0"/>
        </w:rPr>
        <w:t xml:space="preserve"> по его письменным запросам</w:t>
      </w:r>
      <w:r w:rsidR="00281C0F" w:rsidRPr="00802859">
        <w:rPr>
          <w:b w:val="0"/>
          <w:bCs w:val="0"/>
        </w:rPr>
        <w:t>, связанным с оказанием услуг</w:t>
      </w:r>
      <w:r w:rsidR="00D7030D" w:rsidRPr="00802859">
        <w:rPr>
          <w:b w:val="0"/>
          <w:bCs w:val="0"/>
          <w:lang w:val="ru-RU"/>
        </w:rPr>
        <w:t xml:space="preserve"> по </w:t>
      </w:r>
      <w:r w:rsidR="00A66B60" w:rsidRPr="00802859">
        <w:rPr>
          <w:b w:val="0"/>
          <w:bCs w:val="0"/>
          <w:lang w:val="ru-RU"/>
        </w:rPr>
        <w:t>защите</w:t>
      </w:r>
      <w:r w:rsidR="00D7030D" w:rsidRPr="00802859">
        <w:rPr>
          <w:b w:val="0"/>
          <w:bCs w:val="0"/>
          <w:lang w:val="ru-RU"/>
        </w:rPr>
        <w:t xml:space="preserve"> ОТИ</w:t>
      </w:r>
      <w:r w:rsidR="00281C0F" w:rsidRPr="00802859">
        <w:rPr>
          <w:b w:val="0"/>
          <w:bCs w:val="0"/>
        </w:rPr>
        <w:t xml:space="preserve"> по </w:t>
      </w:r>
      <w:r w:rsidR="00CD7BE1" w:rsidRPr="00802859">
        <w:rPr>
          <w:b w:val="0"/>
          <w:bCs w:val="0"/>
        </w:rPr>
        <w:t xml:space="preserve">настоящему </w:t>
      </w:r>
      <w:r w:rsidR="00281C0F" w:rsidRPr="00802859">
        <w:rPr>
          <w:b w:val="0"/>
          <w:bCs w:val="0"/>
        </w:rPr>
        <w:t>Контракту.</w:t>
      </w:r>
    </w:p>
    <w:p w:rsidR="00F47602" w:rsidRPr="00802859" w:rsidRDefault="00D820CF" w:rsidP="00EF0D1B">
      <w:pPr>
        <w:pStyle w:val="20"/>
        <w:tabs>
          <w:tab w:val="left" w:pos="1560"/>
        </w:tabs>
        <w:spacing w:after="0" w:line="240" w:lineRule="auto"/>
        <w:ind w:left="0" w:firstLine="720"/>
        <w:jc w:val="both"/>
      </w:pPr>
      <w:r w:rsidRPr="00802859">
        <w:t>5</w:t>
      </w:r>
      <w:r w:rsidR="00B22617" w:rsidRPr="00802859">
        <w:t>.3.</w:t>
      </w:r>
      <w:r w:rsidR="00F417DB" w:rsidRPr="00802859">
        <w:t>4</w:t>
      </w:r>
      <w:r w:rsidR="00B22617" w:rsidRPr="00802859">
        <w:t>. Своевременно и в полном объеме, в соответс</w:t>
      </w:r>
      <w:r w:rsidR="00DF6E9D" w:rsidRPr="00802859">
        <w:t xml:space="preserve">твии с </w:t>
      </w:r>
      <w:r w:rsidR="00775EE7" w:rsidRPr="00802859">
        <w:t xml:space="preserve">разделом </w:t>
      </w:r>
      <w:r w:rsidR="00A374E4" w:rsidRPr="00802859">
        <w:t>4</w:t>
      </w:r>
      <w:r w:rsidR="00DF6E9D" w:rsidRPr="00802859">
        <w:t xml:space="preserve"> настоящего К</w:t>
      </w:r>
      <w:r w:rsidR="00B22617" w:rsidRPr="00802859">
        <w:t>онтракта оплачивать услуги, оказанные Исполнителем.</w:t>
      </w:r>
    </w:p>
    <w:p w:rsidR="0022516F" w:rsidRPr="00802859" w:rsidRDefault="00D820CF" w:rsidP="00EF0D1B">
      <w:pPr>
        <w:tabs>
          <w:tab w:val="left" w:pos="1560"/>
        </w:tabs>
        <w:ind w:firstLine="720"/>
        <w:jc w:val="both"/>
      </w:pPr>
      <w:r w:rsidRPr="00802859">
        <w:t>5</w:t>
      </w:r>
      <w:r w:rsidR="00F47602" w:rsidRPr="00802859">
        <w:t>.3.</w:t>
      </w:r>
      <w:r w:rsidR="00F417DB" w:rsidRPr="00802859">
        <w:t>5</w:t>
      </w:r>
      <w:r w:rsidR="00986274" w:rsidRPr="00802859">
        <w:t xml:space="preserve">. Обеспечить ремонт и постгарантийное обслуживание установленных </w:t>
      </w:r>
      <w:r w:rsidR="00C52DA2" w:rsidRPr="00802859">
        <w:t xml:space="preserve">на </w:t>
      </w:r>
      <w:r w:rsidR="007140FD" w:rsidRPr="00802859">
        <w:t>ОТИ инженерно</w:t>
      </w:r>
      <w:r w:rsidR="00986274" w:rsidRPr="00802859">
        <w:t>-технических средств (систем), средств сбора и обработки информации, средств связи и передачи данных, при условии выхода их из строя не по вине Исполнителя.</w:t>
      </w:r>
    </w:p>
    <w:p w:rsidR="00AA3412" w:rsidRPr="00802859" w:rsidRDefault="00AA3412" w:rsidP="00EF0D1B">
      <w:pPr>
        <w:tabs>
          <w:tab w:val="left" w:pos="1560"/>
        </w:tabs>
        <w:ind w:firstLine="720"/>
        <w:jc w:val="both"/>
      </w:pPr>
    </w:p>
    <w:p w:rsidR="00ED7B36" w:rsidRPr="00802859" w:rsidRDefault="00ED7B36" w:rsidP="00ED7B36">
      <w:pPr>
        <w:tabs>
          <w:tab w:val="left" w:pos="1276"/>
        </w:tabs>
        <w:autoSpaceDE w:val="0"/>
        <w:autoSpaceDN w:val="0"/>
        <w:adjustRightInd w:val="0"/>
        <w:ind w:firstLine="720"/>
        <w:jc w:val="both"/>
        <w:rPr>
          <w:b/>
          <w:bCs/>
        </w:rPr>
      </w:pPr>
      <w:r w:rsidRPr="00802859">
        <w:rPr>
          <w:b/>
          <w:bCs/>
        </w:rPr>
        <w:t>5.4. Заказчик вправе:</w:t>
      </w:r>
    </w:p>
    <w:p w:rsidR="00ED7B36" w:rsidRPr="00802859" w:rsidRDefault="00ED7B36" w:rsidP="00ED7B36">
      <w:pPr>
        <w:tabs>
          <w:tab w:val="left" w:pos="1560"/>
        </w:tabs>
        <w:autoSpaceDE w:val="0"/>
        <w:autoSpaceDN w:val="0"/>
        <w:adjustRightInd w:val="0"/>
        <w:ind w:firstLine="720"/>
        <w:jc w:val="both"/>
      </w:pPr>
      <w:r w:rsidRPr="00802859">
        <w:t>5.4.1. Осуществлять контроль за ходом оказания услуг по защите ОТИ, в том числе осуществлять выездные (плановые и внеплановые) проверки на место оказания услуг и участвовать в оказании услуг в качестве наблюдателя, с правом получения любой информации и ознакомления с документами, связанными с оказанием услуг по защите ОТИ по настоящему Контракту;</w:t>
      </w:r>
    </w:p>
    <w:p w:rsidR="00ED7B36" w:rsidRPr="00802859" w:rsidRDefault="00ED7B36" w:rsidP="00ED7B36">
      <w:pPr>
        <w:tabs>
          <w:tab w:val="left" w:pos="1560"/>
        </w:tabs>
        <w:autoSpaceDE w:val="0"/>
        <w:autoSpaceDN w:val="0"/>
        <w:adjustRightInd w:val="0"/>
        <w:ind w:firstLine="720"/>
        <w:jc w:val="both"/>
        <w:rPr>
          <w:bCs/>
        </w:rPr>
      </w:pPr>
      <w:r w:rsidRPr="00802859">
        <w:t xml:space="preserve">5.4.2. </w:t>
      </w:r>
      <w:r w:rsidRPr="00802859">
        <w:rPr>
          <w:bCs/>
        </w:rPr>
        <w:t>Знакомиться и изучать имеющуюся служебную документацию, вносить письменные предложения (рекомендации) по улучшению качества оказываемых услуг;</w:t>
      </w:r>
    </w:p>
    <w:p w:rsidR="00ED7B36" w:rsidRPr="00802859" w:rsidRDefault="00ED7B36" w:rsidP="00ED7B36">
      <w:pPr>
        <w:pStyle w:val="ab"/>
        <w:tabs>
          <w:tab w:val="num" w:pos="1860"/>
        </w:tabs>
        <w:ind w:right="-1" w:firstLine="709"/>
        <w:rPr>
          <w:b w:val="0"/>
          <w:bCs w:val="0"/>
          <w:color w:val="auto"/>
        </w:rPr>
      </w:pPr>
      <w:r w:rsidRPr="00802859">
        <w:rPr>
          <w:b w:val="0"/>
          <w:bCs w:val="0"/>
        </w:rPr>
        <w:t>5.4.3</w:t>
      </w:r>
      <w:r w:rsidRPr="00802859">
        <w:rPr>
          <w:b w:val="0"/>
          <w:lang w:val="ru-RU"/>
        </w:rPr>
        <w:t>.</w:t>
      </w:r>
      <w:r w:rsidRPr="00802859">
        <w:rPr>
          <w:bCs w:val="0"/>
          <w:lang w:val="ru-RU"/>
        </w:rPr>
        <w:t> </w:t>
      </w:r>
      <w:r w:rsidRPr="00802859">
        <w:rPr>
          <w:b w:val="0"/>
          <w:bCs w:val="0"/>
          <w:color w:val="auto"/>
        </w:rPr>
        <w:t>Привлекать Исполнителя для участия в проведении учений и тренировок,</w:t>
      </w:r>
      <w:r w:rsidRPr="00802859">
        <w:rPr>
          <w:b w:val="0"/>
          <w:bCs w:val="0"/>
          <w:color w:val="auto"/>
          <w:lang w:val="ru-RU"/>
        </w:rPr>
        <w:t xml:space="preserve"> направленных</w:t>
      </w:r>
      <w:r w:rsidRPr="00802859">
        <w:rPr>
          <w:b w:val="0"/>
          <w:bCs w:val="0"/>
          <w:color w:val="auto"/>
        </w:rPr>
        <w:t xml:space="preserve"> на защиту </w:t>
      </w:r>
      <w:r w:rsidRPr="00802859">
        <w:rPr>
          <w:b w:val="0"/>
          <w:bCs w:val="0"/>
          <w:color w:val="auto"/>
          <w:lang w:val="ru-RU"/>
        </w:rPr>
        <w:t>ОТИ</w:t>
      </w:r>
      <w:r w:rsidRPr="00802859">
        <w:rPr>
          <w:b w:val="0"/>
          <w:bCs w:val="0"/>
          <w:color w:val="auto"/>
        </w:rPr>
        <w:t xml:space="preserve"> от противоправных посягательств, а также от актов незаконного вмешательства.</w:t>
      </w:r>
    </w:p>
    <w:p w:rsidR="00ED7B36" w:rsidRPr="00802859" w:rsidRDefault="00ED7B36" w:rsidP="00ED7B36">
      <w:pPr>
        <w:pStyle w:val="ab"/>
        <w:tabs>
          <w:tab w:val="num" w:pos="1860"/>
        </w:tabs>
        <w:ind w:right="143" w:firstLine="709"/>
        <w:rPr>
          <w:b w:val="0"/>
          <w:bCs w:val="0"/>
          <w:color w:val="auto"/>
        </w:rPr>
      </w:pPr>
      <w:r w:rsidRPr="00802859">
        <w:rPr>
          <w:b w:val="0"/>
          <w:bCs w:val="0"/>
          <w:color w:val="auto"/>
        </w:rPr>
        <w:t>Периодичность тренировок устанавливаются в соответствии с утвержденным планом обеспечения транспортной безопасности.</w:t>
      </w:r>
    </w:p>
    <w:p w:rsidR="00ED7B36" w:rsidRPr="00802859" w:rsidRDefault="00ED7B36" w:rsidP="00ED7B36">
      <w:pPr>
        <w:tabs>
          <w:tab w:val="left" w:pos="1560"/>
        </w:tabs>
        <w:autoSpaceDE w:val="0"/>
        <w:autoSpaceDN w:val="0"/>
        <w:adjustRightInd w:val="0"/>
        <w:ind w:firstLine="720"/>
        <w:jc w:val="both"/>
      </w:pPr>
      <w:r w:rsidRPr="00802859">
        <w:t>5.4.4. Проверять практическое выполнение должностных обязанностей по защите ОТИ в штатном режиме (практическое выполнение графика и маршрута патрулирования, наличие записи о произведенном патрулировании в журнале учета работы поста (журнале патрулирования) и т.д.</w:t>
      </w:r>
    </w:p>
    <w:p w:rsidR="00ED7B36" w:rsidRPr="00802859" w:rsidRDefault="00ED7B36" w:rsidP="00ED7B36">
      <w:pPr>
        <w:widowControl w:val="0"/>
        <w:tabs>
          <w:tab w:val="left" w:pos="1276"/>
        </w:tabs>
        <w:ind w:firstLine="720"/>
        <w:jc w:val="both"/>
        <w:rPr>
          <w:spacing w:val="1"/>
        </w:rPr>
      </w:pPr>
      <w:r w:rsidRPr="00802859">
        <w:t xml:space="preserve">5.4.5. Заказчик в ходе исполнения обязательств по настоящему Контракту вправе изменить предусмотренный настоящим Контрактом физический объем услуг, состав услуг, состав затрат при изменении потребности в услугах, на оказание которых заключен настоящий Контракт </w:t>
      </w:r>
      <w:r w:rsidRPr="00802859">
        <w:rPr>
          <w:spacing w:val="1"/>
        </w:rPr>
        <w:t>в случае, если ОТИ, указанное в Приложении № 1 к настоящему Контракту, подлежат реконструкции, капитальному ремонту, ремонту</w:t>
      </w:r>
      <w:r w:rsidRPr="00802859">
        <w:t xml:space="preserve"> в соответствии с разделом 9 настоящего Контракта</w:t>
      </w:r>
      <w:r w:rsidRPr="00802859">
        <w:rPr>
          <w:spacing w:val="1"/>
        </w:rPr>
        <w:t>.</w:t>
      </w:r>
    </w:p>
    <w:p w:rsidR="00E428AA" w:rsidRPr="00802859" w:rsidRDefault="00E428AA" w:rsidP="00D76E85">
      <w:pPr>
        <w:pStyle w:val="ab"/>
        <w:tabs>
          <w:tab w:val="left" w:pos="1560"/>
        </w:tabs>
        <w:ind w:firstLine="0"/>
        <w:rPr>
          <w:lang w:val="ru-RU"/>
        </w:rPr>
      </w:pPr>
    </w:p>
    <w:p w:rsidR="00125732" w:rsidRPr="00802859" w:rsidRDefault="00D820CF" w:rsidP="006D48BF">
      <w:pPr>
        <w:pStyle w:val="ab"/>
        <w:tabs>
          <w:tab w:val="left" w:pos="1560"/>
        </w:tabs>
        <w:ind w:firstLine="0"/>
        <w:jc w:val="center"/>
        <w:rPr>
          <w:color w:val="auto"/>
          <w:lang w:val="ru-RU"/>
        </w:rPr>
      </w:pPr>
      <w:r w:rsidRPr="00802859">
        <w:rPr>
          <w:color w:val="auto"/>
          <w:lang w:val="ru-RU"/>
        </w:rPr>
        <w:t>6</w:t>
      </w:r>
      <w:r w:rsidR="00D76F95" w:rsidRPr="00802859">
        <w:rPr>
          <w:color w:val="auto"/>
        </w:rPr>
        <w:t>.</w:t>
      </w:r>
      <w:r w:rsidR="006C0650" w:rsidRPr="00802859">
        <w:rPr>
          <w:color w:val="auto"/>
        </w:rPr>
        <w:t xml:space="preserve"> ОТВЕТСТВЕННОСТЬ СТОРОН</w:t>
      </w:r>
    </w:p>
    <w:p w:rsidR="000F0413" w:rsidRPr="00802859" w:rsidRDefault="000F0413" w:rsidP="00D50A54">
      <w:pPr>
        <w:pStyle w:val="ab"/>
        <w:tabs>
          <w:tab w:val="left" w:pos="1560"/>
        </w:tabs>
        <w:jc w:val="center"/>
        <w:rPr>
          <w:lang w:val="ru-RU"/>
        </w:rPr>
      </w:pPr>
    </w:p>
    <w:p w:rsidR="00CE36C1" w:rsidRPr="00802859" w:rsidRDefault="00D820CF" w:rsidP="001871F2">
      <w:pPr>
        <w:ind w:firstLine="709"/>
        <w:jc w:val="both"/>
      </w:pPr>
      <w:r w:rsidRPr="00802859">
        <w:t>6</w:t>
      </w:r>
      <w:r w:rsidR="00CE36C1" w:rsidRPr="00802859">
        <w:t>.1. Заказчик несёт ответственность в соответствии с законод</w:t>
      </w:r>
      <w:r w:rsidR="001871F2" w:rsidRPr="00802859">
        <w:t>ательством Российской Федерации</w:t>
      </w:r>
      <w:r w:rsidR="003A5E04" w:rsidRPr="00802859">
        <w:t xml:space="preserve"> </w:t>
      </w:r>
      <w:r w:rsidR="001871F2" w:rsidRPr="00802859">
        <w:t>и</w:t>
      </w:r>
      <w:r w:rsidR="00CE36C1" w:rsidRPr="00802859">
        <w:t xml:space="preserve"> Постановлением Правительства Российской Федерации </w:t>
      </w:r>
      <w:r w:rsidR="00B51FD0" w:rsidRPr="00802859">
        <w:rPr>
          <w:bCs/>
          <w:color w:val="000000"/>
        </w:rPr>
        <w:t xml:space="preserve">30 августа 2017 г. </w:t>
      </w:r>
      <w:r w:rsidR="001871F2" w:rsidRPr="00802859">
        <w:rPr>
          <w:bCs/>
          <w:color w:val="000000"/>
        </w:rPr>
        <w:t>№</w:t>
      </w:r>
      <w:r w:rsidR="00B51FD0" w:rsidRPr="00802859">
        <w:rPr>
          <w:bCs/>
          <w:color w:val="000000"/>
        </w:rPr>
        <w:t xml:space="preserve"> 1042 </w:t>
      </w:r>
      <w:r w:rsidR="00CE36C1" w:rsidRPr="00802859">
        <w:t>за ненадлежащее выполнение своих обязательств по настоящему Контракту.</w:t>
      </w:r>
    </w:p>
    <w:p w:rsidR="00CE36C1" w:rsidRPr="00802859" w:rsidRDefault="00D820CF" w:rsidP="001871F2">
      <w:pPr>
        <w:shd w:val="clear" w:color="auto" w:fill="FFFFFF"/>
        <w:ind w:firstLine="709"/>
        <w:jc w:val="both"/>
      </w:pPr>
      <w:r w:rsidRPr="00802859">
        <w:t>6</w:t>
      </w:r>
      <w:r w:rsidR="00CE36C1" w:rsidRPr="00802859">
        <w:t>.2. Исполнитель несёт ответственность, в том числе имущественную, за качество и объем оказанных услуг, сроки, оговоренные настоящим Контрактом</w:t>
      </w:r>
      <w:r w:rsidR="003A5E04" w:rsidRPr="00802859">
        <w:t>,</w:t>
      </w:r>
      <w:r w:rsidR="00CE36C1" w:rsidRPr="00802859">
        <w:t xml:space="preserve"> </w:t>
      </w:r>
      <w:r w:rsidR="001871F2" w:rsidRPr="00802859">
        <w:t>в соответствии с законодательством Российской Федерации и Постановлением Правительства Российской Федерации</w:t>
      </w:r>
      <w:r w:rsidR="00A374E4" w:rsidRPr="00802859">
        <w:t xml:space="preserve"> от</w:t>
      </w:r>
      <w:r w:rsidR="001871F2" w:rsidRPr="00802859">
        <w:t xml:space="preserve"> </w:t>
      </w:r>
      <w:r w:rsidR="001871F2" w:rsidRPr="00802859">
        <w:rPr>
          <w:bCs/>
          <w:color w:val="000000"/>
        </w:rPr>
        <w:t xml:space="preserve">30 августа </w:t>
      </w:r>
      <w:r w:rsidR="003A5E04" w:rsidRPr="00802859">
        <w:rPr>
          <w:bCs/>
          <w:color w:val="000000"/>
        </w:rPr>
        <w:br/>
      </w:r>
      <w:r w:rsidR="001871F2" w:rsidRPr="00802859">
        <w:rPr>
          <w:bCs/>
          <w:color w:val="000000"/>
        </w:rPr>
        <w:t>2017 г. № </w:t>
      </w:r>
      <w:r w:rsidR="001871F2" w:rsidRPr="00802859">
        <w:rPr>
          <w:bCs/>
        </w:rPr>
        <w:t>1042</w:t>
      </w:r>
      <w:r w:rsidR="00CE36C1" w:rsidRPr="00802859">
        <w:t>.</w:t>
      </w:r>
    </w:p>
    <w:p w:rsidR="003A5E04" w:rsidRPr="00802859" w:rsidRDefault="00D820CF" w:rsidP="001871F2">
      <w:pPr>
        <w:shd w:val="clear" w:color="auto" w:fill="FFFFFF"/>
        <w:tabs>
          <w:tab w:val="left" w:pos="1262"/>
        </w:tabs>
        <w:ind w:firstLine="709"/>
        <w:jc w:val="both"/>
      </w:pPr>
      <w:r w:rsidRPr="00802859">
        <w:t>6</w:t>
      </w:r>
      <w:r w:rsidR="00CE36C1" w:rsidRPr="00802859">
        <w:t>.</w:t>
      </w:r>
      <w:r w:rsidR="0032320A" w:rsidRPr="00802859">
        <w:t>3</w:t>
      </w:r>
      <w:r w:rsidR="00CE36C1" w:rsidRPr="00802859">
        <w:t>.</w:t>
      </w:r>
      <w:r w:rsidR="001F7D4D" w:rsidRPr="00802859">
        <w:t xml:space="preserve"> </w:t>
      </w:r>
      <w:r w:rsidR="00CE36C1" w:rsidRPr="00802859">
        <w:t xml:space="preserve">При нарушении </w:t>
      </w:r>
      <w:r w:rsidR="001871F2" w:rsidRPr="00802859">
        <w:t>к</w:t>
      </w:r>
      <w:r w:rsidR="00CE36C1" w:rsidRPr="00802859">
        <w:t>онтрактных обязательств Исполнителем, Исполнитель уплачивает</w:t>
      </w:r>
      <w:r w:rsidR="003A5E04" w:rsidRPr="00802859">
        <w:t>:</w:t>
      </w:r>
    </w:p>
    <w:p w:rsidR="003A5E04" w:rsidRPr="00802859" w:rsidRDefault="003A5E04" w:rsidP="003A5E04">
      <w:pPr>
        <w:autoSpaceDE w:val="0"/>
        <w:autoSpaceDN w:val="0"/>
        <w:adjustRightInd w:val="0"/>
        <w:ind w:firstLine="720"/>
        <w:jc w:val="both"/>
      </w:pPr>
      <w:r w:rsidRPr="00802859">
        <w:rPr>
          <w:b/>
        </w:rPr>
        <w:t>Пеню* </w:t>
      </w:r>
      <w:r w:rsidRPr="00802859">
        <w:rPr>
          <w:b/>
          <w:i/>
        </w:rPr>
        <w:t>в следующих случаях, но не ограничиваясь</w:t>
      </w:r>
      <w:r w:rsidRPr="00802859">
        <w:t>:</w:t>
      </w:r>
    </w:p>
    <w:p w:rsidR="00CE36C1" w:rsidRPr="00802859" w:rsidRDefault="00D820CF" w:rsidP="001871F2">
      <w:pPr>
        <w:pStyle w:val="ab"/>
        <w:ind w:firstLine="709"/>
        <w:rPr>
          <w:b w:val="0"/>
          <w:lang w:val="ru-RU"/>
        </w:rPr>
      </w:pPr>
      <w:r w:rsidRPr="00802859">
        <w:rPr>
          <w:b w:val="0"/>
          <w:lang w:val="ru-RU"/>
        </w:rPr>
        <w:t>6</w:t>
      </w:r>
      <w:r w:rsidR="00CE36C1" w:rsidRPr="00802859">
        <w:rPr>
          <w:b w:val="0"/>
        </w:rPr>
        <w:t>.</w:t>
      </w:r>
      <w:r w:rsidR="0032320A" w:rsidRPr="00802859">
        <w:rPr>
          <w:b w:val="0"/>
          <w:lang w:val="ru-RU"/>
        </w:rPr>
        <w:t>3</w:t>
      </w:r>
      <w:r w:rsidR="00CE36C1" w:rsidRPr="00802859">
        <w:rPr>
          <w:b w:val="0"/>
        </w:rPr>
        <w:t>.</w:t>
      </w:r>
      <w:r w:rsidR="00CE36C1" w:rsidRPr="00802859">
        <w:rPr>
          <w:b w:val="0"/>
          <w:lang w:val="ru-RU"/>
        </w:rPr>
        <w:t>1</w:t>
      </w:r>
      <w:r w:rsidR="00CE36C1" w:rsidRPr="00802859">
        <w:rPr>
          <w:b w:val="0"/>
        </w:rPr>
        <w:t xml:space="preserve">. за нарушение сроков окончания </w:t>
      </w:r>
      <w:r w:rsidR="001871F2" w:rsidRPr="00802859">
        <w:rPr>
          <w:b w:val="0"/>
          <w:lang w:val="ru-RU"/>
        </w:rPr>
        <w:t xml:space="preserve">оказания </w:t>
      </w:r>
      <w:r w:rsidR="00CE36C1" w:rsidRPr="00802859">
        <w:rPr>
          <w:b w:val="0"/>
          <w:lang w:val="ru-RU"/>
        </w:rPr>
        <w:t>услуг</w:t>
      </w:r>
      <w:r w:rsidR="00CE36C1" w:rsidRPr="00802859">
        <w:rPr>
          <w:b w:val="0"/>
        </w:rPr>
        <w:t xml:space="preserve"> по </w:t>
      </w:r>
      <w:r w:rsidR="001871F2" w:rsidRPr="00802859">
        <w:rPr>
          <w:b w:val="0"/>
          <w:lang w:val="ru-RU"/>
        </w:rPr>
        <w:t>К</w:t>
      </w:r>
      <w:r w:rsidR="00CE36C1" w:rsidRPr="00802859">
        <w:rPr>
          <w:b w:val="0"/>
          <w:lang w:val="ru-RU"/>
        </w:rPr>
        <w:t>онтракту</w:t>
      </w:r>
      <w:r w:rsidR="00CE36C1" w:rsidRPr="00802859">
        <w:rPr>
          <w:b w:val="0"/>
        </w:rPr>
        <w:t>;</w:t>
      </w:r>
    </w:p>
    <w:p w:rsidR="00232BAE" w:rsidRPr="00802859" w:rsidRDefault="00D820CF" w:rsidP="001871F2">
      <w:pPr>
        <w:pStyle w:val="ListParagraph"/>
        <w:spacing w:after="0" w:line="240" w:lineRule="auto"/>
        <w:ind w:left="0" w:firstLine="709"/>
        <w:jc w:val="both"/>
        <w:rPr>
          <w:rFonts w:ascii="Times New Roman" w:hAnsi="Times New Roman"/>
          <w:sz w:val="24"/>
          <w:szCs w:val="24"/>
        </w:rPr>
      </w:pPr>
      <w:r w:rsidRPr="00802859">
        <w:rPr>
          <w:rFonts w:ascii="Times New Roman" w:hAnsi="Times New Roman"/>
          <w:sz w:val="24"/>
          <w:szCs w:val="24"/>
        </w:rPr>
        <w:t>6</w:t>
      </w:r>
      <w:r w:rsidR="00232BAE" w:rsidRPr="00802859">
        <w:rPr>
          <w:rFonts w:ascii="Times New Roman" w:hAnsi="Times New Roman"/>
          <w:sz w:val="24"/>
          <w:szCs w:val="24"/>
        </w:rPr>
        <w:t>.</w:t>
      </w:r>
      <w:r w:rsidR="0032320A" w:rsidRPr="00802859">
        <w:rPr>
          <w:rFonts w:ascii="Times New Roman" w:hAnsi="Times New Roman"/>
          <w:sz w:val="24"/>
          <w:szCs w:val="24"/>
        </w:rPr>
        <w:t>3</w:t>
      </w:r>
      <w:r w:rsidR="00232BAE" w:rsidRPr="00802859">
        <w:rPr>
          <w:rFonts w:ascii="Times New Roman" w:hAnsi="Times New Roman"/>
          <w:sz w:val="24"/>
          <w:szCs w:val="24"/>
        </w:rPr>
        <w:t>.2. за нарушение установленных Заказчиком сроков для уведомления Заказчика (представителя Заказчика) о возможности наступления события, препятствующего нормальному оказанию услуг</w:t>
      </w:r>
      <w:r w:rsidR="00B475F9" w:rsidRPr="00802859">
        <w:rPr>
          <w:rFonts w:ascii="Times New Roman" w:hAnsi="Times New Roman"/>
          <w:sz w:val="24"/>
          <w:szCs w:val="24"/>
        </w:rPr>
        <w:t xml:space="preserve"> по </w:t>
      </w:r>
      <w:r w:rsidR="00A66B60" w:rsidRPr="00802859">
        <w:rPr>
          <w:rFonts w:ascii="Times New Roman" w:hAnsi="Times New Roman"/>
          <w:sz w:val="24"/>
          <w:szCs w:val="24"/>
        </w:rPr>
        <w:t>защите</w:t>
      </w:r>
      <w:r w:rsidR="00B475F9" w:rsidRPr="00802859">
        <w:rPr>
          <w:rFonts w:ascii="Times New Roman" w:hAnsi="Times New Roman"/>
          <w:sz w:val="24"/>
          <w:szCs w:val="24"/>
        </w:rPr>
        <w:t xml:space="preserve"> ОТИ</w:t>
      </w:r>
      <w:r w:rsidR="00232BAE" w:rsidRPr="00802859">
        <w:rPr>
          <w:rFonts w:ascii="Times New Roman" w:hAnsi="Times New Roman"/>
          <w:sz w:val="24"/>
          <w:szCs w:val="24"/>
        </w:rPr>
        <w:t xml:space="preserve"> в соответствии с п.</w:t>
      </w:r>
      <w:r w:rsidR="006D646C" w:rsidRPr="00802859">
        <w:rPr>
          <w:rFonts w:ascii="Times New Roman" w:hAnsi="Times New Roman"/>
          <w:sz w:val="24"/>
          <w:szCs w:val="24"/>
        </w:rPr>
        <w:t xml:space="preserve"> </w:t>
      </w:r>
      <w:r w:rsidR="004655FE" w:rsidRPr="00802859">
        <w:rPr>
          <w:rFonts w:ascii="Times New Roman" w:hAnsi="Times New Roman"/>
          <w:sz w:val="24"/>
          <w:szCs w:val="24"/>
        </w:rPr>
        <w:t>5</w:t>
      </w:r>
      <w:r w:rsidR="00232BAE" w:rsidRPr="00802859">
        <w:rPr>
          <w:rFonts w:ascii="Times New Roman" w:hAnsi="Times New Roman"/>
          <w:sz w:val="24"/>
          <w:szCs w:val="24"/>
        </w:rPr>
        <w:t>.1.10</w:t>
      </w:r>
      <w:r w:rsidR="003A5E04" w:rsidRPr="00802859">
        <w:rPr>
          <w:rFonts w:ascii="Times New Roman" w:hAnsi="Times New Roman"/>
          <w:sz w:val="24"/>
          <w:szCs w:val="24"/>
        </w:rPr>
        <w:t>. Контракта</w:t>
      </w:r>
      <w:r w:rsidR="00232BAE" w:rsidRPr="00802859">
        <w:rPr>
          <w:rFonts w:ascii="Times New Roman" w:hAnsi="Times New Roman"/>
          <w:sz w:val="24"/>
          <w:szCs w:val="24"/>
        </w:rPr>
        <w:t>;</w:t>
      </w:r>
    </w:p>
    <w:p w:rsidR="001871F2" w:rsidRPr="00802859" w:rsidRDefault="00D820CF" w:rsidP="008A0E6D">
      <w:pPr>
        <w:pStyle w:val="ListParagraph"/>
        <w:spacing w:after="0" w:line="240" w:lineRule="auto"/>
        <w:ind w:left="0" w:firstLine="709"/>
        <w:jc w:val="both"/>
        <w:rPr>
          <w:rFonts w:ascii="Times New Roman" w:hAnsi="Times New Roman"/>
          <w:sz w:val="24"/>
          <w:szCs w:val="24"/>
        </w:rPr>
      </w:pPr>
      <w:r w:rsidRPr="00802859">
        <w:rPr>
          <w:rFonts w:ascii="Times New Roman" w:hAnsi="Times New Roman"/>
          <w:sz w:val="24"/>
          <w:szCs w:val="24"/>
        </w:rPr>
        <w:t>6</w:t>
      </w:r>
      <w:r w:rsidR="00232BAE" w:rsidRPr="00802859">
        <w:rPr>
          <w:rFonts w:ascii="Times New Roman" w:hAnsi="Times New Roman"/>
          <w:sz w:val="24"/>
          <w:szCs w:val="24"/>
        </w:rPr>
        <w:t>.</w:t>
      </w:r>
      <w:r w:rsidR="0032320A" w:rsidRPr="00802859">
        <w:rPr>
          <w:rFonts w:ascii="Times New Roman" w:hAnsi="Times New Roman"/>
          <w:sz w:val="24"/>
          <w:szCs w:val="24"/>
        </w:rPr>
        <w:t>3</w:t>
      </w:r>
      <w:r w:rsidR="00E34D1A" w:rsidRPr="00802859">
        <w:rPr>
          <w:rFonts w:ascii="Times New Roman" w:hAnsi="Times New Roman"/>
          <w:sz w:val="24"/>
          <w:szCs w:val="24"/>
        </w:rPr>
        <w:t>.3</w:t>
      </w:r>
      <w:r w:rsidR="00CE36C1" w:rsidRPr="00802859">
        <w:rPr>
          <w:rFonts w:ascii="Times New Roman" w:hAnsi="Times New Roman"/>
          <w:sz w:val="24"/>
          <w:szCs w:val="24"/>
        </w:rPr>
        <w:t>. за нарушение срока уведомления Заказчика об изменении адреса места нахожде</w:t>
      </w:r>
      <w:r w:rsidR="000D002D" w:rsidRPr="00802859">
        <w:rPr>
          <w:rFonts w:ascii="Times New Roman" w:hAnsi="Times New Roman"/>
          <w:sz w:val="24"/>
          <w:szCs w:val="24"/>
        </w:rPr>
        <w:t>ния, почтового адреса Исполнителя</w:t>
      </w:r>
      <w:r w:rsidR="00CE36C1" w:rsidRPr="00802859">
        <w:rPr>
          <w:rFonts w:ascii="Times New Roman" w:hAnsi="Times New Roman"/>
          <w:sz w:val="24"/>
          <w:szCs w:val="24"/>
        </w:rPr>
        <w:t xml:space="preserve">, его банковских реквизитов и изменение руководителя в соответствии </w:t>
      </w:r>
      <w:r w:rsidR="003F30EE" w:rsidRPr="00802859">
        <w:rPr>
          <w:rFonts w:ascii="Times New Roman" w:hAnsi="Times New Roman"/>
          <w:sz w:val="24"/>
          <w:szCs w:val="24"/>
        </w:rPr>
        <w:t xml:space="preserve">с </w:t>
      </w:r>
      <w:r w:rsidR="007140FD" w:rsidRPr="00802859">
        <w:rPr>
          <w:rFonts w:ascii="Times New Roman" w:hAnsi="Times New Roman"/>
          <w:sz w:val="24"/>
          <w:szCs w:val="24"/>
        </w:rPr>
        <w:t>п.</w:t>
      </w:r>
      <w:r w:rsidR="003A5E04" w:rsidRPr="00802859">
        <w:rPr>
          <w:rFonts w:ascii="Times New Roman" w:hAnsi="Times New Roman"/>
          <w:sz w:val="24"/>
          <w:szCs w:val="24"/>
        </w:rPr>
        <w:t xml:space="preserve"> </w:t>
      </w:r>
      <w:r w:rsidR="007140FD" w:rsidRPr="00802859">
        <w:rPr>
          <w:rFonts w:ascii="Times New Roman" w:hAnsi="Times New Roman"/>
          <w:sz w:val="24"/>
          <w:szCs w:val="24"/>
        </w:rPr>
        <w:t>10.5.</w:t>
      </w:r>
      <w:r w:rsidR="003A5E04" w:rsidRPr="00802859">
        <w:rPr>
          <w:rFonts w:ascii="Times New Roman" w:hAnsi="Times New Roman"/>
          <w:sz w:val="24"/>
          <w:szCs w:val="24"/>
        </w:rPr>
        <w:t xml:space="preserve"> Контракта.</w:t>
      </w:r>
    </w:p>
    <w:p w:rsidR="003A5E04" w:rsidRPr="00802859" w:rsidRDefault="003A5E04" w:rsidP="003A5E04">
      <w:pPr>
        <w:autoSpaceDE w:val="0"/>
        <w:autoSpaceDN w:val="0"/>
        <w:adjustRightInd w:val="0"/>
        <w:ind w:firstLine="720"/>
        <w:jc w:val="both"/>
        <w:rPr>
          <w:i/>
          <w:iCs/>
          <w:sz w:val="20"/>
          <w:szCs w:val="20"/>
        </w:rPr>
      </w:pPr>
      <w:r w:rsidRPr="00802859">
        <w:rPr>
          <w:b/>
          <w:i/>
          <w:sz w:val="20"/>
          <w:szCs w:val="20"/>
        </w:rPr>
        <w:t xml:space="preserve">* </w:t>
      </w:r>
      <w:r w:rsidRPr="00802859">
        <w:rPr>
          <w:i/>
          <w:iCs/>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A5E04" w:rsidRPr="00802859" w:rsidRDefault="003A5E04" w:rsidP="003A5E04">
      <w:pPr>
        <w:pStyle w:val="ListParagraph"/>
        <w:spacing w:after="0" w:line="240" w:lineRule="auto"/>
        <w:ind w:left="0"/>
        <w:jc w:val="both"/>
        <w:rPr>
          <w:rFonts w:ascii="Times New Roman" w:hAnsi="Times New Roman"/>
          <w:sz w:val="24"/>
          <w:szCs w:val="24"/>
        </w:rPr>
      </w:pPr>
    </w:p>
    <w:p w:rsidR="0032320A" w:rsidRPr="00802859" w:rsidRDefault="0032320A" w:rsidP="003A5E04">
      <w:pPr>
        <w:pStyle w:val="ListParagraph"/>
        <w:spacing w:after="0" w:line="240" w:lineRule="auto"/>
        <w:ind w:left="0"/>
        <w:jc w:val="both"/>
        <w:rPr>
          <w:rFonts w:ascii="Times New Roman" w:hAnsi="Times New Roman"/>
          <w:sz w:val="24"/>
          <w:szCs w:val="24"/>
        </w:rPr>
      </w:pPr>
    </w:p>
    <w:p w:rsidR="003A5E04" w:rsidRPr="00802859" w:rsidRDefault="003A5E04" w:rsidP="003A5E04">
      <w:pPr>
        <w:autoSpaceDE w:val="0"/>
        <w:autoSpaceDN w:val="0"/>
        <w:adjustRightInd w:val="0"/>
        <w:ind w:firstLine="720"/>
        <w:jc w:val="both"/>
        <w:rPr>
          <w:b/>
        </w:rPr>
      </w:pPr>
      <w:r w:rsidRPr="00802859">
        <w:rPr>
          <w:b/>
        </w:rPr>
        <w:t>Штраф</w:t>
      </w:r>
      <w:r w:rsidRPr="00802859">
        <w:rPr>
          <w:b/>
          <w:i/>
        </w:rPr>
        <w:t>** в следующих случаях, но не ограничиваясь</w:t>
      </w:r>
      <w:r w:rsidRPr="00802859">
        <w:rPr>
          <w:b/>
        </w:rPr>
        <w:t>:</w:t>
      </w:r>
    </w:p>
    <w:p w:rsidR="00EE285D" w:rsidRPr="00802859" w:rsidRDefault="00D820CF" w:rsidP="00EE285D">
      <w:pPr>
        <w:ind w:firstLine="709"/>
        <w:jc w:val="both"/>
        <w:rPr>
          <w:i/>
          <w:iCs/>
        </w:rPr>
      </w:pPr>
      <w:r w:rsidRPr="00802859">
        <w:t>6</w:t>
      </w:r>
      <w:r w:rsidR="00181136" w:rsidRPr="00802859">
        <w:t>.</w:t>
      </w:r>
      <w:r w:rsidR="0032320A" w:rsidRPr="00802859">
        <w:t>3</w:t>
      </w:r>
      <w:r w:rsidR="00181136" w:rsidRPr="00802859">
        <w:t>.</w:t>
      </w:r>
      <w:r w:rsidR="00E34D1A" w:rsidRPr="00802859">
        <w:t>4</w:t>
      </w:r>
      <w:r w:rsidR="00CE36C1" w:rsidRPr="00802859">
        <w:t>. в случае расторже</w:t>
      </w:r>
      <w:r w:rsidR="00E73896" w:rsidRPr="00802859">
        <w:t>ния Контракта по вине Исполнителя</w:t>
      </w:r>
      <w:r w:rsidR="00CE36C1" w:rsidRPr="00802859">
        <w:t xml:space="preserve"> в размере</w:t>
      </w:r>
      <w:r w:rsidR="001871F2" w:rsidRPr="00802859">
        <w:t xml:space="preserve"> </w:t>
      </w:r>
      <w:bookmarkStart w:id="8" w:name="_Hlk216358142"/>
      <w:r w:rsidR="00EE285D" w:rsidRPr="00802859">
        <w:rPr>
          <w:i/>
          <w:iCs/>
        </w:rPr>
        <w:t xml:space="preserve">10 процентов цены контракта </w:t>
      </w:r>
      <w:r w:rsidR="00D45DBD" w:rsidRPr="00802859">
        <w:rPr>
          <w:i/>
          <w:iCs/>
        </w:rPr>
        <w:t>_________</w:t>
      </w:r>
      <w:r w:rsidR="00EE285D" w:rsidRPr="00802859">
        <w:rPr>
          <w:i/>
          <w:iCs/>
        </w:rPr>
        <w:t xml:space="preserve"> рублей.</w:t>
      </w:r>
    </w:p>
    <w:bookmarkEnd w:id="8"/>
    <w:p w:rsidR="0030450E" w:rsidRPr="00802859" w:rsidRDefault="00D820CF" w:rsidP="001871F2">
      <w:pPr>
        <w:pStyle w:val="ab"/>
        <w:tabs>
          <w:tab w:val="left" w:pos="1560"/>
        </w:tabs>
        <w:ind w:firstLine="709"/>
        <w:rPr>
          <w:b w:val="0"/>
          <w:bCs w:val="0"/>
          <w:color w:val="auto"/>
          <w:lang w:val="ru-RU"/>
        </w:rPr>
      </w:pPr>
      <w:r w:rsidRPr="00802859">
        <w:rPr>
          <w:b w:val="0"/>
          <w:color w:val="auto"/>
          <w:lang w:val="ru-RU"/>
        </w:rPr>
        <w:t>6</w:t>
      </w:r>
      <w:r w:rsidR="00181136" w:rsidRPr="00802859">
        <w:rPr>
          <w:b w:val="0"/>
          <w:color w:val="auto"/>
          <w:lang w:val="ru-RU"/>
        </w:rPr>
        <w:t>.</w:t>
      </w:r>
      <w:r w:rsidR="0032320A" w:rsidRPr="00802859">
        <w:rPr>
          <w:b w:val="0"/>
          <w:color w:val="auto"/>
          <w:lang w:val="ru-RU"/>
        </w:rPr>
        <w:t>3</w:t>
      </w:r>
      <w:r w:rsidR="00181136" w:rsidRPr="00802859">
        <w:rPr>
          <w:b w:val="0"/>
          <w:color w:val="auto"/>
          <w:lang w:val="ru-RU"/>
        </w:rPr>
        <w:t>.</w:t>
      </w:r>
      <w:r w:rsidR="00E34D1A" w:rsidRPr="00802859">
        <w:rPr>
          <w:b w:val="0"/>
          <w:color w:val="auto"/>
          <w:lang w:val="ru-RU"/>
        </w:rPr>
        <w:t>5</w:t>
      </w:r>
      <w:r w:rsidR="0030450E" w:rsidRPr="00802859">
        <w:rPr>
          <w:b w:val="0"/>
          <w:color w:val="auto"/>
          <w:lang w:val="ru-RU"/>
        </w:rPr>
        <w:t>.</w:t>
      </w:r>
      <w:r w:rsidR="0030450E" w:rsidRPr="00802859">
        <w:rPr>
          <w:b w:val="0"/>
          <w:bCs w:val="0"/>
          <w:color w:val="auto"/>
        </w:rPr>
        <w:t xml:space="preserve"> </w:t>
      </w:r>
      <w:bookmarkStart w:id="9" w:name="_Hlk216358163"/>
      <w:r w:rsidR="004F52B1" w:rsidRPr="00802859">
        <w:rPr>
          <w:b w:val="0"/>
          <w:bCs w:val="0"/>
          <w:color w:val="auto"/>
          <w:lang w:val="ru-RU"/>
        </w:rPr>
        <w:t>при</w:t>
      </w:r>
      <w:r w:rsidR="004F52B1" w:rsidRPr="00802859">
        <w:rPr>
          <w:b w:val="0"/>
          <w:bCs w:val="0"/>
          <w:color w:val="auto"/>
        </w:rPr>
        <w:t xml:space="preserve"> отступлени</w:t>
      </w:r>
      <w:r w:rsidR="004F52B1" w:rsidRPr="00802859">
        <w:rPr>
          <w:b w:val="0"/>
          <w:bCs w:val="0"/>
          <w:color w:val="auto"/>
          <w:lang w:val="ru-RU"/>
        </w:rPr>
        <w:t>и</w:t>
      </w:r>
      <w:r w:rsidR="004F52B1" w:rsidRPr="00802859">
        <w:rPr>
          <w:b w:val="0"/>
          <w:bCs w:val="0"/>
          <w:color w:val="auto"/>
        </w:rPr>
        <w:t xml:space="preserve"> от требований </w:t>
      </w:r>
      <w:r w:rsidR="004F52B1" w:rsidRPr="00802859">
        <w:rPr>
          <w:b w:val="0"/>
          <w:bCs w:val="0"/>
          <w:color w:val="auto"/>
          <w:lang w:val="ru-RU"/>
        </w:rPr>
        <w:t>технического задания</w:t>
      </w:r>
      <w:r w:rsidR="004F52B1" w:rsidRPr="00802859">
        <w:rPr>
          <w:b w:val="0"/>
          <w:bCs w:val="0"/>
          <w:color w:val="auto"/>
        </w:rPr>
        <w:t xml:space="preserve"> </w:t>
      </w:r>
      <w:r w:rsidR="004F52B1" w:rsidRPr="00802859">
        <w:rPr>
          <w:b w:val="0"/>
          <w:bCs w:val="0"/>
          <w:color w:val="auto"/>
          <w:lang w:val="ru-RU"/>
        </w:rPr>
        <w:t>(</w:t>
      </w:r>
      <w:r w:rsidR="004F52B1" w:rsidRPr="00802859">
        <w:rPr>
          <w:b w:val="0"/>
          <w:bCs w:val="0"/>
          <w:color w:val="auto"/>
        </w:rPr>
        <w:t>Приложени</w:t>
      </w:r>
      <w:r w:rsidR="004F52B1" w:rsidRPr="00802859">
        <w:rPr>
          <w:b w:val="0"/>
          <w:bCs w:val="0"/>
          <w:color w:val="auto"/>
          <w:lang w:val="ru-RU"/>
        </w:rPr>
        <w:t>е</w:t>
      </w:r>
      <w:r w:rsidR="004F52B1" w:rsidRPr="00802859">
        <w:rPr>
          <w:b w:val="0"/>
          <w:bCs w:val="0"/>
          <w:color w:val="auto"/>
        </w:rPr>
        <w:t xml:space="preserve"> №</w:t>
      </w:r>
      <w:r w:rsidR="001871F2" w:rsidRPr="00802859">
        <w:rPr>
          <w:b w:val="0"/>
          <w:bCs w:val="0"/>
          <w:color w:val="auto"/>
          <w:lang w:val="ru-RU"/>
        </w:rPr>
        <w:t> </w:t>
      </w:r>
      <w:r w:rsidR="004F52B1" w:rsidRPr="00802859">
        <w:rPr>
          <w:b w:val="0"/>
          <w:bCs w:val="0"/>
          <w:color w:val="auto"/>
          <w:lang w:val="ru-RU"/>
        </w:rPr>
        <w:t>2</w:t>
      </w:r>
      <w:r w:rsidR="004F52B1" w:rsidRPr="00802859">
        <w:rPr>
          <w:b w:val="0"/>
          <w:bCs w:val="0"/>
          <w:color w:val="auto"/>
        </w:rPr>
        <w:t xml:space="preserve"> к настоящему Контракту</w:t>
      </w:r>
      <w:r w:rsidR="004F52B1" w:rsidRPr="00802859">
        <w:rPr>
          <w:b w:val="0"/>
          <w:bCs w:val="0"/>
          <w:color w:val="auto"/>
          <w:lang w:val="ru-RU"/>
        </w:rPr>
        <w:t xml:space="preserve">) </w:t>
      </w:r>
      <w:r w:rsidR="003A6563" w:rsidRPr="00802859">
        <w:rPr>
          <w:b w:val="0"/>
          <w:bCs w:val="0"/>
          <w:color w:val="auto"/>
          <w:lang w:val="ru-RU"/>
        </w:rPr>
        <w:t>на</w:t>
      </w:r>
      <w:r w:rsidR="0030450E" w:rsidRPr="00802859">
        <w:rPr>
          <w:b w:val="0"/>
          <w:bCs w:val="0"/>
          <w:color w:val="auto"/>
        </w:rPr>
        <w:t xml:space="preserve"> оказание услуг по </w:t>
      </w:r>
      <w:r w:rsidR="00A66B60" w:rsidRPr="00802859">
        <w:rPr>
          <w:b w:val="0"/>
          <w:bCs w:val="0"/>
          <w:color w:val="auto"/>
        </w:rPr>
        <w:t>защите</w:t>
      </w:r>
      <w:r w:rsidR="0030450E" w:rsidRPr="00802859">
        <w:rPr>
          <w:b w:val="0"/>
          <w:bCs w:val="0"/>
          <w:color w:val="auto"/>
        </w:rPr>
        <w:t xml:space="preserve"> </w:t>
      </w:r>
      <w:r w:rsidRPr="00802859">
        <w:rPr>
          <w:b w:val="0"/>
          <w:bCs w:val="0"/>
          <w:color w:val="auto"/>
          <w:lang w:val="ru-RU"/>
        </w:rPr>
        <w:t>ОТИ</w:t>
      </w:r>
      <w:r w:rsidR="0030450E" w:rsidRPr="00802859">
        <w:rPr>
          <w:b w:val="0"/>
          <w:bCs w:val="0"/>
          <w:color w:val="auto"/>
        </w:rPr>
        <w:t xml:space="preserve">, </w:t>
      </w:r>
      <w:r w:rsidR="004F52B1" w:rsidRPr="00802859">
        <w:rPr>
          <w:b w:val="0"/>
          <w:color w:val="auto"/>
          <w:lang w:val="ru-RU"/>
        </w:rPr>
        <w:t xml:space="preserve">Исполнитель </w:t>
      </w:r>
      <w:r w:rsidR="004F52B1" w:rsidRPr="00802859">
        <w:rPr>
          <w:b w:val="0"/>
          <w:color w:val="auto"/>
        </w:rPr>
        <w:t>уплачивает Заказчику штраф в размере</w:t>
      </w:r>
      <w:r w:rsidR="001871F2" w:rsidRPr="00802859">
        <w:rPr>
          <w:b w:val="0"/>
          <w:color w:val="auto"/>
          <w:lang w:val="ru-RU"/>
        </w:rPr>
        <w:t xml:space="preserve"> </w:t>
      </w:r>
      <w:r w:rsidR="00A71FCA" w:rsidRPr="00802859">
        <w:rPr>
          <w:b w:val="0"/>
          <w:i/>
          <w:iCs/>
          <w:color w:val="auto"/>
          <w:lang w:val="ru-RU"/>
        </w:rPr>
        <w:t xml:space="preserve">10 </w:t>
      </w:r>
      <w:r w:rsidR="007872B3" w:rsidRPr="00802859">
        <w:rPr>
          <w:b w:val="0"/>
          <w:bCs w:val="0"/>
          <w:i/>
          <w:color w:val="auto"/>
          <w:lang w:val="ru-RU" w:eastAsia="ru-RU"/>
        </w:rPr>
        <w:t>процентов цены контракта</w:t>
      </w:r>
      <w:r w:rsidR="007872B3" w:rsidRPr="00802859">
        <w:t xml:space="preserve"> </w:t>
      </w:r>
      <w:r w:rsidR="00D45DBD" w:rsidRPr="00802859">
        <w:rPr>
          <w:i/>
          <w:iCs/>
          <w:lang w:val="ru-RU"/>
        </w:rPr>
        <w:t>_________</w:t>
      </w:r>
      <w:r w:rsidR="00EE285D" w:rsidRPr="00802859">
        <w:rPr>
          <w:i/>
          <w:iCs/>
        </w:rPr>
        <w:t xml:space="preserve"> </w:t>
      </w:r>
      <w:r w:rsidR="00E10271" w:rsidRPr="00802859">
        <w:rPr>
          <w:b w:val="0"/>
          <w:bCs w:val="0"/>
          <w:i/>
          <w:iCs/>
        </w:rPr>
        <w:t>рублей</w:t>
      </w:r>
      <w:r w:rsidR="00E10271" w:rsidRPr="00802859">
        <w:rPr>
          <w:b w:val="0"/>
          <w:color w:val="auto"/>
        </w:rPr>
        <w:t xml:space="preserve"> </w:t>
      </w:r>
      <w:r w:rsidR="004F52B1" w:rsidRPr="00802859">
        <w:rPr>
          <w:b w:val="0"/>
          <w:color w:val="auto"/>
        </w:rPr>
        <w:t>за каждый выявленный Заказчиком факт</w:t>
      </w:r>
      <w:r w:rsidR="004F52B1" w:rsidRPr="00802859">
        <w:rPr>
          <w:b w:val="0"/>
          <w:color w:val="auto"/>
          <w:lang w:val="ru-RU"/>
        </w:rPr>
        <w:t xml:space="preserve"> отступления </w:t>
      </w:r>
      <w:r w:rsidR="004F52B1" w:rsidRPr="00802859">
        <w:rPr>
          <w:b w:val="0"/>
          <w:bCs w:val="0"/>
          <w:color w:val="auto"/>
        </w:rPr>
        <w:t xml:space="preserve">от требований </w:t>
      </w:r>
      <w:r w:rsidR="004655FE" w:rsidRPr="00802859">
        <w:rPr>
          <w:b w:val="0"/>
          <w:bCs w:val="0"/>
          <w:color w:val="auto"/>
          <w:lang w:val="ru-RU"/>
        </w:rPr>
        <w:t>технического задания при наличии составленного акта о выявленных нарушениях и 2 (двух) и более предписаний;</w:t>
      </w:r>
    </w:p>
    <w:bookmarkEnd w:id="9"/>
    <w:p w:rsidR="00447E4A" w:rsidRPr="00802859" w:rsidRDefault="00447E4A" w:rsidP="001871F2">
      <w:pPr>
        <w:ind w:firstLine="709"/>
        <w:jc w:val="both"/>
      </w:pPr>
      <w:r w:rsidRPr="00802859">
        <w:t>6.</w:t>
      </w:r>
      <w:r w:rsidR="0032320A" w:rsidRPr="00802859">
        <w:t>3</w:t>
      </w:r>
      <w:r w:rsidR="00E34D1A" w:rsidRPr="00802859">
        <w:t>.6</w:t>
      </w:r>
      <w:r w:rsidRPr="00802859">
        <w:t xml:space="preserve">. за неисполнение или ненадлежащее выполнение Исполнителем требований, </w:t>
      </w:r>
      <w:r w:rsidR="00ED7B36" w:rsidRPr="00802859">
        <w:t>предусмотренных пунктами 5.1.3 - 5.1.5; 5.1.9, 5.1.1</w:t>
      </w:r>
      <w:r w:rsidR="00802859" w:rsidRPr="00802859">
        <w:t>1</w:t>
      </w:r>
      <w:r w:rsidR="00ED7B36" w:rsidRPr="00802859">
        <w:t xml:space="preserve"> Контракта – штраф в размере 10</w:t>
      </w:r>
      <w:r w:rsidR="00ED7B36" w:rsidRPr="00802859">
        <w:rPr>
          <w:i/>
          <w:iCs/>
        </w:rPr>
        <w:t xml:space="preserve"> процентов </w:t>
      </w:r>
      <w:r w:rsidR="007872B3" w:rsidRPr="00802859">
        <w:rPr>
          <w:i/>
          <w:iCs/>
        </w:rPr>
        <w:t>цены контракта</w:t>
      </w:r>
      <w:r w:rsidRPr="00802859">
        <w:rPr>
          <w:i/>
          <w:iCs/>
        </w:rPr>
        <w:t xml:space="preserve"> </w:t>
      </w:r>
      <w:bookmarkStart w:id="10" w:name="_Hlk216358233"/>
      <w:r w:rsidR="00D45DBD" w:rsidRPr="00802859">
        <w:rPr>
          <w:i/>
          <w:iCs/>
        </w:rPr>
        <w:t>__________</w:t>
      </w:r>
      <w:r w:rsidR="00EE285D" w:rsidRPr="00802859">
        <w:rPr>
          <w:i/>
          <w:iCs/>
        </w:rPr>
        <w:t xml:space="preserve"> </w:t>
      </w:r>
      <w:bookmarkEnd w:id="10"/>
      <w:r w:rsidR="00E10271" w:rsidRPr="00802859">
        <w:rPr>
          <w:i/>
          <w:iCs/>
        </w:rPr>
        <w:t>рублей</w:t>
      </w:r>
      <w:r w:rsidR="00E10271" w:rsidRPr="00802859">
        <w:rPr>
          <w:b/>
        </w:rPr>
        <w:t xml:space="preserve"> </w:t>
      </w:r>
      <w:r w:rsidRPr="00802859">
        <w:t xml:space="preserve">за каждый выявленный Заказчиком факт нарушения и в размере </w:t>
      </w:r>
      <w:r w:rsidR="00A71FCA" w:rsidRPr="00802859">
        <w:rPr>
          <w:i/>
          <w:iCs/>
        </w:rPr>
        <w:t>10</w:t>
      </w:r>
      <w:r w:rsidR="007872B3" w:rsidRPr="00802859">
        <w:rPr>
          <w:i/>
          <w:iCs/>
        </w:rPr>
        <w:t xml:space="preserve"> процентов цены контракта </w:t>
      </w:r>
      <w:bookmarkStart w:id="11" w:name="_Hlk216358245"/>
      <w:r w:rsidR="00D45DBD" w:rsidRPr="00802859">
        <w:rPr>
          <w:i/>
          <w:iCs/>
        </w:rPr>
        <w:t>__________</w:t>
      </w:r>
      <w:r w:rsidR="00EE285D" w:rsidRPr="00802859">
        <w:rPr>
          <w:i/>
          <w:iCs/>
        </w:rPr>
        <w:t xml:space="preserve"> </w:t>
      </w:r>
      <w:bookmarkEnd w:id="11"/>
      <w:r w:rsidR="00E10271" w:rsidRPr="00802859">
        <w:rPr>
          <w:i/>
          <w:iCs/>
        </w:rPr>
        <w:t>рублей</w:t>
      </w:r>
      <w:r w:rsidR="00E10271" w:rsidRPr="00802859">
        <w:rPr>
          <w:b/>
        </w:rPr>
        <w:t xml:space="preserve"> </w:t>
      </w:r>
      <w:r w:rsidRPr="00802859">
        <w:t>за каждое повторное нарушение.</w:t>
      </w:r>
    </w:p>
    <w:p w:rsidR="003A5E04" w:rsidRPr="00802859" w:rsidRDefault="003A5E04" w:rsidP="003A5E04">
      <w:pPr>
        <w:autoSpaceDE w:val="0"/>
        <w:autoSpaceDN w:val="0"/>
        <w:adjustRightInd w:val="0"/>
        <w:ind w:firstLine="720"/>
        <w:jc w:val="both"/>
        <w:rPr>
          <w:i/>
          <w:iCs/>
          <w:sz w:val="20"/>
          <w:szCs w:val="20"/>
        </w:rPr>
      </w:pPr>
      <w:r w:rsidRPr="00802859">
        <w:rPr>
          <w:b/>
          <w:sz w:val="20"/>
          <w:szCs w:val="20"/>
        </w:rPr>
        <w:t xml:space="preserve">** </w:t>
      </w:r>
      <w:r w:rsidRPr="00802859">
        <w:rPr>
          <w:i/>
          <w:iCs/>
          <w:sz w:val="20"/>
          <w:szCs w:val="20"/>
        </w:rPr>
        <w:t xml:space="preserve">За каждый факт неисполнения или ненадлежащего исполнения поставщиком (подрядчиком, исполнителем) обязательств, за исключением просрочки исполнения обязательств (в том числе гарантийного обязательства), предусмотренных контрактом </w:t>
      </w:r>
      <w:r w:rsidRPr="00802859">
        <w:rPr>
          <w:i/>
          <w:sz w:val="20"/>
          <w:szCs w:val="20"/>
        </w:rPr>
        <w:t>размер</w:t>
      </w:r>
      <w:r w:rsidRPr="00802859">
        <w:rPr>
          <w:b/>
          <w:i/>
          <w:sz w:val="20"/>
          <w:szCs w:val="20"/>
        </w:rPr>
        <w:t xml:space="preserve"> </w:t>
      </w:r>
      <w:r w:rsidRPr="00802859">
        <w:rPr>
          <w:i/>
          <w:iCs/>
          <w:sz w:val="20"/>
          <w:szCs w:val="20"/>
        </w:rPr>
        <w:t>штрафа в соответствии с постановлением Правительства Российской Федерации от 30.08.2017г. №1042</w:t>
      </w:r>
      <w:r w:rsidRPr="00802859">
        <w:rPr>
          <w:sz w:val="20"/>
          <w:szCs w:val="20"/>
        </w:rPr>
        <w:t xml:space="preserve"> </w:t>
      </w:r>
      <w:r w:rsidRPr="00802859">
        <w:rPr>
          <w:i/>
          <w:iCs/>
          <w:sz w:val="20"/>
          <w:szCs w:val="20"/>
        </w:rPr>
        <w:t>устанавливается в следующем порядке:</w:t>
      </w:r>
    </w:p>
    <w:p w:rsidR="003A5E04" w:rsidRPr="00802859" w:rsidRDefault="003A5E04" w:rsidP="003A5E04">
      <w:pPr>
        <w:autoSpaceDE w:val="0"/>
        <w:autoSpaceDN w:val="0"/>
        <w:adjustRightInd w:val="0"/>
        <w:ind w:firstLine="720"/>
        <w:jc w:val="both"/>
        <w:rPr>
          <w:i/>
          <w:sz w:val="20"/>
          <w:szCs w:val="20"/>
        </w:rPr>
      </w:pPr>
      <w:r w:rsidRPr="00802859">
        <w:rPr>
          <w:i/>
          <w:sz w:val="20"/>
          <w:szCs w:val="20"/>
        </w:rPr>
        <w:t>а) 10 процентов цены контракта (этапа) в случае, если цена контракта (этапа) не превышает 3 млн. рублей;</w:t>
      </w:r>
    </w:p>
    <w:p w:rsidR="003A5E04" w:rsidRPr="00802859" w:rsidRDefault="003A5E04" w:rsidP="003A5E04">
      <w:pPr>
        <w:autoSpaceDE w:val="0"/>
        <w:autoSpaceDN w:val="0"/>
        <w:adjustRightInd w:val="0"/>
        <w:ind w:firstLine="720"/>
        <w:jc w:val="both"/>
        <w:rPr>
          <w:i/>
          <w:sz w:val="20"/>
          <w:szCs w:val="20"/>
        </w:rPr>
      </w:pPr>
      <w:r w:rsidRPr="00802859">
        <w:rPr>
          <w:i/>
          <w:sz w:val="20"/>
          <w:szCs w:val="20"/>
        </w:rPr>
        <w:t>б) 5 процентов цены контракта (этапа) в случае, если цена контракта (этапа) составляет от 3 млн. рублей до 50 млн. рублей (включительно);</w:t>
      </w:r>
    </w:p>
    <w:p w:rsidR="003A5E04" w:rsidRPr="00802859" w:rsidRDefault="003A5E04" w:rsidP="003A5E04">
      <w:pPr>
        <w:autoSpaceDE w:val="0"/>
        <w:autoSpaceDN w:val="0"/>
        <w:adjustRightInd w:val="0"/>
        <w:ind w:firstLine="720"/>
        <w:jc w:val="both"/>
        <w:rPr>
          <w:i/>
          <w:sz w:val="20"/>
          <w:szCs w:val="20"/>
        </w:rPr>
      </w:pPr>
      <w:r w:rsidRPr="00802859">
        <w:rPr>
          <w:i/>
          <w:sz w:val="20"/>
          <w:szCs w:val="20"/>
        </w:rPr>
        <w:t>в) 1 процент цены контракта (этапа) в случае, если цена контракта (этапа) составляет от 50 млн. рублей до 100 млн. рублей (включительно);</w:t>
      </w:r>
    </w:p>
    <w:p w:rsidR="003A5E04" w:rsidRPr="00802859" w:rsidRDefault="003A5E04" w:rsidP="003A5E04">
      <w:pPr>
        <w:autoSpaceDE w:val="0"/>
        <w:autoSpaceDN w:val="0"/>
        <w:adjustRightInd w:val="0"/>
        <w:ind w:firstLine="720"/>
        <w:jc w:val="both"/>
        <w:rPr>
          <w:i/>
          <w:sz w:val="20"/>
          <w:szCs w:val="20"/>
        </w:rPr>
      </w:pPr>
      <w:r w:rsidRPr="00802859">
        <w:rPr>
          <w:i/>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3A5E04" w:rsidRPr="00802859" w:rsidRDefault="003A5E04" w:rsidP="003A5E04">
      <w:pPr>
        <w:autoSpaceDE w:val="0"/>
        <w:autoSpaceDN w:val="0"/>
        <w:adjustRightInd w:val="0"/>
        <w:ind w:firstLine="720"/>
        <w:jc w:val="both"/>
        <w:rPr>
          <w:i/>
          <w:sz w:val="20"/>
          <w:szCs w:val="20"/>
        </w:rPr>
      </w:pPr>
      <w:r w:rsidRPr="00802859">
        <w:rPr>
          <w:i/>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3A5E04" w:rsidRPr="00802859" w:rsidRDefault="003A5E04" w:rsidP="003A5E04">
      <w:pPr>
        <w:autoSpaceDE w:val="0"/>
        <w:autoSpaceDN w:val="0"/>
        <w:adjustRightInd w:val="0"/>
        <w:ind w:firstLine="720"/>
        <w:jc w:val="both"/>
        <w:rPr>
          <w:i/>
          <w:sz w:val="20"/>
          <w:szCs w:val="20"/>
        </w:rPr>
      </w:pPr>
      <w:r w:rsidRPr="00802859">
        <w:rPr>
          <w:i/>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3A5E04" w:rsidRPr="00802859" w:rsidRDefault="003A5E04" w:rsidP="003A5E04">
      <w:pPr>
        <w:autoSpaceDE w:val="0"/>
        <w:autoSpaceDN w:val="0"/>
        <w:adjustRightInd w:val="0"/>
        <w:ind w:firstLine="720"/>
        <w:jc w:val="both"/>
        <w:rPr>
          <w:i/>
          <w:sz w:val="20"/>
          <w:szCs w:val="20"/>
        </w:rPr>
      </w:pPr>
      <w:r w:rsidRPr="00802859">
        <w:rPr>
          <w:i/>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3A5E04" w:rsidRPr="00802859" w:rsidRDefault="003A5E04" w:rsidP="003A5E04">
      <w:pPr>
        <w:autoSpaceDE w:val="0"/>
        <w:autoSpaceDN w:val="0"/>
        <w:adjustRightInd w:val="0"/>
        <w:ind w:firstLine="720"/>
        <w:jc w:val="both"/>
        <w:rPr>
          <w:i/>
          <w:sz w:val="20"/>
          <w:szCs w:val="20"/>
        </w:rPr>
      </w:pPr>
      <w:r w:rsidRPr="00802859">
        <w:rPr>
          <w:i/>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3A5E04" w:rsidRPr="00802859" w:rsidRDefault="003A5E04" w:rsidP="003A5E04">
      <w:pPr>
        <w:autoSpaceDE w:val="0"/>
        <w:autoSpaceDN w:val="0"/>
        <w:adjustRightInd w:val="0"/>
        <w:ind w:firstLine="720"/>
        <w:jc w:val="both"/>
        <w:rPr>
          <w:i/>
          <w:sz w:val="20"/>
          <w:szCs w:val="20"/>
        </w:rPr>
      </w:pPr>
      <w:r w:rsidRPr="00802859">
        <w:rPr>
          <w:i/>
          <w:sz w:val="20"/>
          <w:szCs w:val="20"/>
        </w:rPr>
        <w:t>и) 0,1 процента цены контракта (этапа) в случае, если цена контракта (этапа) превышает 10 млрд. рублей.</w:t>
      </w:r>
    </w:p>
    <w:p w:rsidR="00447E4A" w:rsidRPr="00802859" w:rsidRDefault="00447E4A" w:rsidP="001871F2">
      <w:pPr>
        <w:pStyle w:val="ab"/>
        <w:tabs>
          <w:tab w:val="left" w:pos="1560"/>
        </w:tabs>
        <w:ind w:firstLine="709"/>
        <w:rPr>
          <w:b w:val="0"/>
          <w:bCs w:val="0"/>
          <w:color w:val="auto"/>
          <w:sz w:val="16"/>
          <w:szCs w:val="16"/>
          <w:lang w:val="ru-RU"/>
        </w:rPr>
      </w:pPr>
    </w:p>
    <w:p w:rsidR="00490B1F" w:rsidRPr="00802859" w:rsidRDefault="00490B1F" w:rsidP="00490B1F">
      <w:pPr>
        <w:autoSpaceDE w:val="0"/>
        <w:autoSpaceDN w:val="0"/>
        <w:adjustRightInd w:val="0"/>
        <w:ind w:firstLine="720"/>
        <w:jc w:val="both"/>
        <w:rPr>
          <w:b/>
          <w:iCs/>
        </w:rPr>
      </w:pPr>
      <w:r w:rsidRPr="00802859">
        <w:rPr>
          <w:b/>
          <w:iCs/>
        </w:rPr>
        <w:t>Штраф</w:t>
      </w:r>
      <w:r w:rsidRPr="00802859">
        <w:rPr>
          <w:b/>
          <w:i/>
          <w:iCs/>
        </w:rPr>
        <w:t>*** в следующих случаях, но не ограничиваясь</w:t>
      </w:r>
      <w:r w:rsidRPr="00802859">
        <w:rPr>
          <w:b/>
          <w:iCs/>
        </w:rPr>
        <w:t>:</w:t>
      </w:r>
    </w:p>
    <w:p w:rsidR="00447E4A" w:rsidRPr="00802859" w:rsidRDefault="00D820CF" w:rsidP="001871F2">
      <w:pPr>
        <w:ind w:firstLine="709"/>
        <w:jc w:val="both"/>
      </w:pPr>
      <w:r w:rsidRPr="00802859">
        <w:t>6</w:t>
      </w:r>
      <w:r w:rsidR="0030450E" w:rsidRPr="00802859">
        <w:t>.</w:t>
      </w:r>
      <w:r w:rsidR="0032320A" w:rsidRPr="00802859">
        <w:t>3</w:t>
      </w:r>
      <w:r w:rsidR="0030450E" w:rsidRPr="00802859">
        <w:t>.</w:t>
      </w:r>
      <w:r w:rsidR="00E34D1A" w:rsidRPr="00802859">
        <w:t>7</w:t>
      </w:r>
      <w:r w:rsidR="00CE36C1" w:rsidRPr="00802859">
        <w:t>. за неисполнение или нена</w:t>
      </w:r>
      <w:r w:rsidR="0030450E" w:rsidRPr="00802859">
        <w:t xml:space="preserve">длежащее выполнение Исполнителем </w:t>
      </w:r>
      <w:r w:rsidR="00CE36C1" w:rsidRPr="00802859">
        <w:t xml:space="preserve">требований, предусмотренных пунктами </w:t>
      </w:r>
      <w:r w:rsidR="004835D5" w:rsidRPr="00802859">
        <w:t>5</w:t>
      </w:r>
      <w:r w:rsidR="00D50A54" w:rsidRPr="00802859">
        <w:t>.1.</w:t>
      </w:r>
      <w:r w:rsidR="00A41BB6" w:rsidRPr="00802859">
        <w:t>7</w:t>
      </w:r>
      <w:r w:rsidR="00E0511F" w:rsidRPr="00802859">
        <w:t xml:space="preserve">, </w:t>
      </w:r>
      <w:r w:rsidR="003A20D5" w:rsidRPr="00802859">
        <w:t>5.1.</w:t>
      </w:r>
      <w:r w:rsidR="00F92C4E">
        <w:t>8</w:t>
      </w:r>
      <w:r w:rsidR="003A20D5" w:rsidRPr="00802859">
        <w:t>.,</w:t>
      </w:r>
      <w:r w:rsidR="009F7295" w:rsidRPr="00802859">
        <w:t xml:space="preserve"> </w:t>
      </w:r>
      <w:r w:rsidR="003A20D5" w:rsidRPr="00802859">
        <w:t xml:space="preserve">5.1.12 </w:t>
      </w:r>
      <w:r w:rsidR="00E0511F" w:rsidRPr="00802859">
        <w:t>-</w:t>
      </w:r>
      <w:r w:rsidR="003A20D5" w:rsidRPr="00802859">
        <w:t xml:space="preserve"> </w:t>
      </w:r>
      <w:r w:rsidR="00E0511F" w:rsidRPr="00802859">
        <w:t>5.1.15</w:t>
      </w:r>
      <w:r w:rsidR="00CE36C1" w:rsidRPr="00802859">
        <w:t xml:space="preserve"> Контракта – штраф в размере </w:t>
      </w:r>
      <w:r w:rsidR="00BE2A82" w:rsidRPr="00802859">
        <w:rPr>
          <w:i/>
          <w:iCs/>
        </w:rPr>
        <w:t>1</w:t>
      </w:r>
      <w:r w:rsidR="002A1DC4" w:rsidRPr="00802859">
        <w:rPr>
          <w:i/>
          <w:iCs/>
        </w:rPr>
        <w:t xml:space="preserve"> 000</w:t>
      </w:r>
      <w:r w:rsidR="009F7295" w:rsidRPr="00802859">
        <w:rPr>
          <w:i/>
          <w:iCs/>
        </w:rPr>
        <w:t xml:space="preserve"> </w:t>
      </w:r>
      <w:r w:rsidR="00AE1D6A" w:rsidRPr="00802859">
        <w:rPr>
          <w:i/>
          <w:iCs/>
        </w:rPr>
        <w:t>рублей</w:t>
      </w:r>
      <w:r w:rsidR="00AE1D6A" w:rsidRPr="00802859">
        <w:t xml:space="preserve"> </w:t>
      </w:r>
      <w:r w:rsidR="00CE36C1" w:rsidRPr="00802859">
        <w:t>за каждый выявленный Заказчиком факт нарушения.</w:t>
      </w:r>
    </w:p>
    <w:p w:rsidR="00E661A4" w:rsidRPr="00802859" w:rsidRDefault="00E661A4" w:rsidP="00E661A4">
      <w:pPr>
        <w:autoSpaceDE w:val="0"/>
        <w:autoSpaceDN w:val="0"/>
        <w:adjustRightInd w:val="0"/>
        <w:ind w:firstLine="720"/>
        <w:jc w:val="both"/>
        <w:rPr>
          <w:i/>
          <w:sz w:val="20"/>
          <w:szCs w:val="20"/>
        </w:rPr>
      </w:pPr>
      <w:r w:rsidRPr="00802859">
        <w:rPr>
          <w:sz w:val="20"/>
          <w:szCs w:val="20"/>
        </w:rPr>
        <w:t xml:space="preserve">*** </w:t>
      </w:r>
      <w:r w:rsidRPr="00802859">
        <w:rPr>
          <w:i/>
          <w:iCs/>
          <w:sz w:val="20"/>
          <w:szCs w:val="20"/>
        </w:rPr>
        <w:t>В соответствии с постановлением Правительства Российской Федерации от 30.08.2017г. № 1042</w:t>
      </w:r>
      <w:r w:rsidRPr="00802859">
        <w:rPr>
          <w:sz w:val="20"/>
          <w:szCs w:val="20"/>
        </w:rPr>
        <w:t xml:space="preserve"> </w:t>
      </w:r>
      <w:r w:rsidRPr="00802859">
        <w:rPr>
          <w:i/>
          <w:iCs/>
          <w:sz w:val="20"/>
          <w:szCs w:val="20"/>
        </w:rPr>
        <w:t xml:space="preserve">за каждый факт неисполнения </w:t>
      </w:r>
      <w:r w:rsidR="005A7810" w:rsidRPr="00802859">
        <w:rPr>
          <w:i/>
          <w:iCs/>
          <w:sz w:val="20"/>
          <w:szCs w:val="20"/>
        </w:rPr>
        <w:t>Исполнителем</w:t>
      </w:r>
      <w:r w:rsidRPr="00802859">
        <w:rPr>
          <w:i/>
          <w:iCs/>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Pr="00802859">
        <w:rPr>
          <w:sz w:val="20"/>
          <w:szCs w:val="20"/>
        </w:rPr>
        <w:t>:</w:t>
      </w:r>
    </w:p>
    <w:p w:rsidR="00E661A4" w:rsidRPr="00802859" w:rsidRDefault="00E661A4" w:rsidP="00E661A4">
      <w:pPr>
        <w:autoSpaceDE w:val="0"/>
        <w:autoSpaceDN w:val="0"/>
        <w:adjustRightInd w:val="0"/>
        <w:ind w:firstLine="720"/>
        <w:jc w:val="both"/>
        <w:rPr>
          <w:i/>
          <w:sz w:val="20"/>
          <w:szCs w:val="20"/>
        </w:rPr>
      </w:pPr>
      <w:r w:rsidRPr="00802859">
        <w:rPr>
          <w:i/>
          <w:sz w:val="20"/>
          <w:szCs w:val="20"/>
        </w:rPr>
        <w:t>а) 1000 рублей, если цена контракта не превышает 3 млн. рублей;</w:t>
      </w:r>
    </w:p>
    <w:p w:rsidR="00E661A4" w:rsidRPr="00802859" w:rsidRDefault="00E661A4" w:rsidP="00E661A4">
      <w:pPr>
        <w:autoSpaceDE w:val="0"/>
        <w:autoSpaceDN w:val="0"/>
        <w:adjustRightInd w:val="0"/>
        <w:ind w:firstLine="720"/>
        <w:jc w:val="both"/>
        <w:rPr>
          <w:i/>
          <w:sz w:val="20"/>
          <w:szCs w:val="20"/>
        </w:rPr>
      </w:pPr>
      <w:r w:rsidRPr="00802859">
        <w:rPr>
          <w:i/>
          <w:sz w:val="20"/>
          <w:szCs w:val="20"/>
        </w:rPr>
        <w:t>б) 5000 рублей, если цена контракта составляет от 3 млн. рублей до 50 млн. рублей (включительно);</w:t>
      </w:r>
    </w:p>
    <w:p w:rsidR="00E661A4" w:rsidRPr="00802859" w:rsidRDefault="00E661A4" w:rsidP="00E661A4">
      <w:pPr>
        <w:autoSpaceDE w:val="0"/>
        <w:autoSpaceDN w:val="0"/>
        <w:adjustRightInd w:val="0"/>
        <w:ind w:firstLine="720"/>
        <w:jc w:val="both"/>
        <w:rPr>
          <w:i/>
          <w:sz w:val="20"/>
          <w:szCs w:val="20"/>
        </w:rPr>
      </w:pPr>
      <w:r w:rsidRPr="00802859">
        <w:rPr>
          <w:i/>
          <w:sz w:val="20"/>
          <w:szCs w:val="20"/>
        </w:rPr>
        <w:t>в) 10000 рублей, если цена контракта составляет от 50 млн. рублей до 100 млн. рублей (включительно);</w:t>
      </w:r>
    </w:p>
    <w:p w:rsidR="00E661A4" w:rsidRPr="00802859" w:rsidRDefault="00E661A4" w:rsidP="00E661A4">
      <w:pPr>
        <w:autoSpaceDE w:val="0"/>
        <w:autoSpaceDN w:val="0"/>
        <w:adjustRightInd w:val="0"/>
        <w:ind w:firstLine="720"/>
        <w:jc w:val="both"/>
        <w:rPr>
          <w:i/>
          <w:sz w:val="20"/>
          <w:szCs w:val="20"/>
        </w:rPr>
      </w:pPr>
      <w:r w:rsidRPr="00802859">
        <w:rPr>
          <w:i/>
          <w:sz w:val="20"/>
          <w:szCs w:val="20"/>
        </w:rPr>
        <w:t>г) 100000 рублей, если цена контракта превышает 100 млн. рублей.</w:t>
      </w:r>
    </w:p>
    <w:p w:rsidR="00E661A4" w:rsidRPr="00802859" w:rsidRDefault="00E661A4" w:rsidP="001871F2">
      <w:pPr>
        <w:ind w:firstLine="709"/>
        <w:jc w:val="both"/>
      </w:pPr>
    </w:p>
    <w:p w:rsidR="00CE36C1" w:rsidRPr="00802859" w:rsidRDefault="004835D5" w:rsidP="001871F2">
      <w:pPr>
        <w:shd w:val="clear" w:color="auto" w:fill="FFFFFF"/>
        <w:ind w:firstLine="709"/>
        <w:jc w:val="both"/>
      </w:pPr>
      <w:r w:rsidRPr="00802859">
        <w:t>6</w:t>
      </w:r>
      <w:r w:rsidR="008F5784" w:rsidRPr="00802859">
        <w:t>.</w:t>
      </w:r>
      <w:r w:rsidR="0032320A" w:rsidRPr="00802859">
        <w:t>3</w:t>
      </w:r>
      <w:r w:rsidR="008F5784" w:rsidRPr="00802859">
        <w:t>.</w:t>
      </w:r>
      <w:r w:rsidR="00E34D1A" w:rsidRPr="00802859">
        <w:t>8</w:t>
      </w:r>
      <w:r w:rsidR="00CE36C1" w:rsidRPr="00802859">
        <w:t>. Неустойка, предусмотренная пунктами контракта</w:t>
      </w:r>
      <w:r w:rsidR="008F5784" w:rsidRPr="00802859">
        <w:t xml:space="preserve"> </w:t>
      </w:r>
      <w:r w:rsidR="00AC652B" w:rsidRPr="00802859">
        <w:t>6</w:t>
      </w:r>
      <w:r w:rsidR="008F5784" w:rsidRPr="00802859">
        <w:t>.</w:t>
      </w:r>
      <w:r w:rsidR="0032320A" w:rsidRPr="00802859">
        <w:t>3</w:t>
      </w:r>
      <w:r w:rsidR="008F5784" w:rsidRPr="00802859">
        <w:t xml:space="preserve">.1. – </w:t>
      </w:r>
      <w:r w:rsidR="00AC652B" w:rsidRPr="00802859">
        <w:t>6</w:t>
      </w:r>
      <w:r w:rsidR="008F5784" w:rsidRPr="00802859">
        <w:t>.</w:t>
      </w:r>
      <w:r w:rsidR="0032320A" w:rsidRPr="00802859">
        <w:t>3</w:t>
      </w:r>
      <w:r w:rsidR="008F5784" w:rsidRPr="00802859">
        <w:t>.</w:t>
      </w:r>
      <w:r w:rsidR="0046599E" w:rsidRPr="00802859">
        <w:t>8</w:t>
      </w:r>
      <w:r w:rsidR="00CE36C1" w:rsidRPr="00802859">
        <w:t>, д</w:t>
      </w:r>
      <w:r w:rsidR="008F5784" w:rsidRPr="00802859">
        <w:t xml:space="preserve">олжна быть оплачена Исполнителем </w:t>
      </w:r>
      <w:r w:rsidR="00CE36C1" w:rsidRPr="00802859">
        <w:t>путем перечисления в установленном порядке денежных средств в доход федерального бюджета с представлением Заказчику документального подтверждения такого перечисления в течение 5 (</w:t>
      </w:r>
      <w:r w:rsidR="009F7295" w:rsidRPr="00802859">
        <w:t>п</w:t>
      </w:r>
      <w:r w:rsidR="00CE36C1" w:rsidRPr="00802859">
        <w:t>яти) рабочих дней с даты осуществления платежа.</w:t>
      </w:r>
    </w:p>
    <w:p w:rsidR="00CE36C1" w:rsidRPr="00802859" w:rsidRDefault="004835D5" w:rsidP="001871F2">
      <w:pPr>
        <w:shd w:val="clear" w:color="auto" w:fill="FFFFFF"/>
        <w:ind w:firstLine="709"/>
        <w:jc w:val="both"/>
      </w:pPr>
      <w:r w:rsidRPr="00802859">
        <w:t>6</w:t>
      </w:r>
      <w:r w:rsidR="008F5784" w:rsidRPr="00802859">
        <w:t>.</w:t>
      </w:r>
      <w:r w:rsidR="0032320A" w:rsidRPr="00802859">
        <w:t>3</w:t>
      </w:r>
      <w:r w:rsidR="008F5784" w:rsidRPr="00802859">
        <w:t>.</w:t>
      </w:r>
      <w:r w:rsidR="00E34D1A" w:rsidRPr="00802859">
        <w:t>9</w:t>
      </w:r>
      <w:r w:rsidR="00CE36C1" w:rsidRPr="00802859">
        <w:t xml:space="preserve">. Взыскание пени, штрафа, предусмотренных пунктами </w:t>
      </w:r>
      <w:r w:rsidRPr="00802859">
        <w:t>6</w:t>
      </w:r>
      <w:r w:rsidR="008F5784" w:rsidRPr="00802859">
        <w:t>.</w:t>
      </w:r>
      <w:r w:rsidR="0032320A" w:rsidRPr="00802859">
        <w:t>3</w:t>
      </w:r>
      <w:r w:rsidR="008F5784" w:rsidRPr="00802859">
        <w:t xml:space="preserve">.1. – </w:t>
      </w:r>
      <w:r w:rsidRPr="00802859">
        <w:t>6</w:t>
      </w:r>
      <w:r w:rsidR="008F5784" w:rsidRPr="00802859">
        <w:t>.</w:t>
      </w:r>
      <w:r w:rsidR="0032320A" w:rsidRPr="00802859">
        <w:t>3</w:t>
      </w:r>
      <w:r w:rsidR="008F5784" w:rsidRPr="00802859">
        <w:t>.</w:t>
      </w:r>
      <w:r w:rsidR="0046599E" w:rsidRPr="00802859">
        <w:t>8</w:t>
      </w:r>
      <w:r w:rsidR="008F5784" w:rsidRPr="00802859">
        <w:t xml:space="preserve"> </w:t>
      </w:r>
      <w:r w:rsidR="00CE36C1" w:rsidRPr="00802859">
        <w:t>Кон</w:t>
      </w:r>
      <w:r w:rsidR="008F5784" w:rsidRPr="00802859">
        <w:t>тракта не освобождает Исполнителя</w:t>
      </w:r>
      <w:r w:rsidR="00CE36C1" w:rsidRPr="00802859">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w:t>
      </w:r>
      <w:r w:rsidR="008F5784" w:rsidRPr="00802859">
        <w:t>лежащего исполнения) Исполнителем</w:t>
      </w:r>
      <w:r w:rsidR="00CE36C1" w:rsidRPr="00802859">
        <w:t xml:space="preserve"> своих обязательств.</w:t>
      </w:r>
    </w:p>
    <w:p w:rsidR="00CE36C1" w:rsidRPr="00802859" w:rsidRDefault="004835D5" w:rsidP="001871F2">
      <w:pPr>
        <w:pStyle w:val="ab"/>
        <w:ind w:firstLine="709"/>
        <w:rPr>
          <w:b w:val="0"/>
        </w:rPr>
      </w:pPr>
      <w:r w:rsidRPr="00802859">
        <w:rPr>
          <w:b w:val="0"/>
          <w:lang w:val="ru-RU"/>
        </w:rPr>
        <w:t>6</w:t>
      </w:r>
      <w:r w:rsidR="008F5784" w:rsidRPr="00802859">
        <w:rPr>
          <w:b w:val="0"/>
        </w:rPr>
        <w:t>.</w:t>
      </w:r>
      <w:r w:rsidR="0032320A" w:rsidRPr="00802859">
        <w:rPr>
          <w:b w:val="0"/>
          <w:lang w:val="ru-RU"/>
        </w:rPr>
        <w:t>3</w:t>
      </w:r>
      <w:r w:rsidR="008F5784" w:rsidRPr="00802859">
        <w:rPr>
          <w:b w:val="0"/>
        </w:rPr>
        <w:t>.</w:t>
      </w:r>
      <w:r w:rsidR="008F5784" w:rsidRPr="00802859">
        <w:rPr>
          <w:b w:val="0"/>
          <w:lang w:val="ru-RU"/>
        </w:rPr>
        <w:t>1</w:t>
      </w:r>
      <w:r w:rsidR="00E34D1A" w:rsidRPr="00802859">
        <w:rPr>
          <w:b w:val="0"/>
          <w:lang w:val="ru-RU"/>
        </w:rPr>
        <w:t>0</w:t>
      </w:r>
      <w:r w:rsidR="00CE36C1" w:rsidRPr="00802859">
        <w:rPr>
          <w:b w:val="0"/>
        </w:rPr>
        <w:t>. Документами, фиксирующими факт нарушения обязательств и возникновени</w:t>
      </w:r>
      <w:r w:rsidR="00934393" w:rsidRPr="00802859">
        <w:rPr>
          <w:b w:val="0"/>
        </w:rPr>
        <w:t xml:space="preserve">я обязательства </w:t>
      </w:r>
      <w:r w:rsidR="00934393" w:rsidRPr="00802859">
        <w:rPr>
          <w:b w:val="0"/>
          <w:lang w:val="ru-RU"/>
        </w:rPr>
        <w:t>Исполнителя</w:t>
      </w:r>
      <w:r w:rsidR="00CE36C1" w:rsidRPr="00802859">
        <w:rPr>
          <w:b w:val="0"/>
        </w:rPr>
        <w:t xml:space="preserve"> оплатить Заказчику штрафы, предусмотренные пунктами </w:t>
      </w:r>
      <w:r w:rsidRPr="00802859">
        <w:rPr>
          <w:b w:val="0"/>
          <w:lang w:val="ru-RU"/>
        </w:rPr>
        <w:t>6</w:t>
      </w:r>
      <w:r w:rsidR="008F5784" w:rsidRPr="00802859">
        <w:rPr>
          <w:b w:val="0"/>
        </w:rPr>
        <w:t>.</w:t>
      </w:r>
      <w:r w:rsidR="0032320A" w:rsidRPr="00802859">
        <w:rPr>
          <w:b w:val="0"/>
          <w:lang w:val="ru-RU"/>
        </w:rPr>
        <w:t>3</w:t>
      </w:r>
      <w:r w:rsidR="008F5784" w:rsidRPr="00802859">
        <w:rPr>
          <w:b w:val="0"/>
        </w:rPr>
        <w:t xml:space="preserve">.1. – </w:t>
      </w:r>
      <w:r w:rsidR="00AC652B" w:rsidRPr="00802859">
        <w:rPr>
          <w:b w:val="0"/>
          <w:lang w:val="ru-RU"/>
        </w:rPr>
        <w:t>6</w:t>
      </w:r>
      <w:r w:rsidR="008F5784" w:rsidRPr="00802859">
        <w:rPr>
          <w:b w:val="0"/>
        </w:rPr>
        <w:t>.</w:t>
      </w:r>
      <w:r w:rsidR="0032320A" w:rsidRPr="00802859">
        <w:rPr>
          <w:b w:val="0"/>
          <w:lang w:val="ru-RU"/>
        </w:rPr>
        <w:t>3</w:t>
      </w:r>
      <w:r w:rsidR="008F5784" w:rsidRPr="00802859">
        <w:rPr>
          <w:b w:val="0"/>
        </w:rPr>
        <w:t>.</w:t>
      </w:r>
      <w:r w:rsidR="0046599E" w:rsidRPr="00802859">
        <w:rPr>
          <w:b w:val="0"/>
          <w:lang w:val="ru-RU"/>
        </w:rPr>
        <w:t>8</w:t>
      </w:r>
      <w:r w:rsidR="00CE36C1" w:rsidRPr="00802859">
        <w:rPr>
          <w:b w:val="0"/>
        </w:rPr>
        <w:t>, являются:</w:t>
      </w:r>
    </w:p>
    <w:p w:rsidR="00CE36C1" w:rsidRPr="00802859" w:rsidRDefault="00CE36C1" w:rsidP="001871F2">
      <w:pPr>
        <w:pStyle w:val="ab"/>
        <w:ind w:firstLine="709"/>
        <w:rPr>
          <w:b w:val="0"/>
        </w:rPr>
      </w:pPr>
      <w:r w:rsidRPr="00802859">
        <w:rPr>
          <w:b w:val="0"/>
        </w:rPr>
        <w:t>- двустор</w:t>
      </w:r>
      <w:r w:rsidR="008F5784" w:rsidRPr="00802859">
        <w:rPr>
          <w:b w:val="0"/>
        </w:rPr>
        <w:t xml:space="preserve">онний акт Заказчика и </w:t>
      </w:r>
      <w:r w:rsidR="008F5784" w:rsidRPr="00802859">
        <w:rPr>
          <w:b w:val="0"/>
          <w:lang w:val="ru-RU"/>
        </w:rPr>
        <w:t>Исполнителя</w:t>
      </w:r>
      <w:r w:rsidRPr="00802859">
        <w:rPr>
          <w:b w:val="0"/>
        </w:rPr>
        <w:t xml:space="preserve"> о выявлен</w:t>
      </w:r>
      <w:r w:rsidR="008F5784" w:rsidRPr="00802859">
        <w:rPr>
          <w:b w:val="0"/>
        </w:rPr>
        <w:t xml:space="preserve">ных нарушениях по качеству </w:t>
      </w:r>
      <w:r w:rsidR="008F5784" w:rsidRPr="00802859">
        <w:rPr>
          <w:b w:val="0"/>
          <w:lang w:val="ru-RU"/>
        </w:rPr>
        <w:t>услуг</w:t>
      </w:r>
      <w:r w:rsidRPr="00802859">
        <w:rPr>
          <w:b w:val="0"/>
        </w:rPr>
        <w:t xml:space="preserve"> или</w:t>
      </w:r>
    </w:p>
    <w:p w:rsidR="00CE36C1" w:rsidRPr="00802859" w:rsidRDefault="00CE36C1" w:rsidP="001871F2">
      <w:pPr>
        <w:pStyle w:val="ab"/>
        <w:ind w:firstLine="709"/>
        <w:rPr>
          <w:b w:val="0"/>
          <w:lang w:val="ru-RU"/>
        </w:rPr>
      </w:pPr>
      <w:r w:rsidRPr="00802859">
        <w:rPr>
          <w:b w:val="0"/>
        </w:rPr>
        <w:t>- односторонний акт Заказчи</w:t>
      </w:r>
      <w:r w:rsidR="008F5784" w:rsidRPr="00802859">
        <w:rPr>
          <w:b w:val="0"/>
        </w:rPr>
        <w:t xml:space="preserve">ка в случае уклонения </w:t>
      </w:r>
      <w:r w:rsidR="008F5784" w:rsidRPr="00802859">
        <w:rPr>
          <w:b w:val="0"/>
          <w:lang w:val="ru-RU"/>
        </w:rPr>
        <w:t>Исполнителя</w:t>
      </w:r>
      <w:r w:rsidRPr="00802859">
        <w:rPr>
          <w:b w:val="0"/>
        </w:rPr>
        <w:t xml:space="preserve"> от составления или подписания двухстороннего акта в течение 5</w:t>
      </w:r>
      <w:r w:rsidR="00F637ED" w:rsidRPr="00802859">
        <w:rPr>
          <w:b w:val="0"/>
          <w:lang w:val="ru-RU"/>
        </w:rPr>
        <w:t xml:space="preserve"> (Пяти)</w:t>
      </w:r>
      <w:r w:rsidRPr="00802859">
        <w:rPr>
          <w:b w:val="0"/>
        </w:rPr>
        <w:t xml:space="preserve"> календарных дней с даты получе</w:t>
      </w:r>
      <w:r w:rsidR="008F5784" w:rsidRPr="00802859">
        <w:rPr>
          <w:b w:val="0"/>
        </w:rPr>
        <w:t>ния соответствующего требования</w:t>
      </w:r>
      <w:r w:rsidR="009F7295" w:rsidRPr="00802859">
        <w:rPr>
          <w:b w:val="0"/>
          <w:lang w:val="ru-RU"/>
        </w:rPr>
        <w:t>;</w:t>
      </w:r>
    </w:p>
    <w:p w:rsidR="009F7295" w:rsidRPr="00802859" w:rsidRDefault="009F7295" w:rsidP="009F7295">
      <w:pPr>
        <w:pStyle w:val="ab"/>
        <w:rPr>
          <w:b w:val="0"/>
        </w:rPr>
      </w:pPr>
      <w:r w:rsidRPr="00802859">
        <w:rPr>
          <w:b w:val="0"/>
        </w:rPr>
        <w:t xml:space="preserve">- односторонний акт Заказчика в случае, если суть нарушения обязательства не позволяет оформить двусторонний акт или </w:t>
      </w:r>
    </w:p>
    <w:p w:rsidR="009F7295" w:rsidRPr="00802859" w:rsidRDefault="009F7295" w:rsidP="009F7295">
      <w:pPr>
        <w:pStyle w:val="ab"/>
        <w:rPr>
          <w:b w:val="0"/>
        </w:rPr>
      </w:pPr>
      <w:r w:rsidRPr="00802859">
        <w:rPr>
          <w:b w:val="0"/>
        </w:rPr>
        <w:t>- предписание Заказчика, выданное в порядке, предусмотренном настоящим Контрактом или</w:t>
      </w:r>
    </w:p>
    <w:p w:rsidR="009F7295" w:rsidRPr="00802859" w:rsidRDefault="009F7295" w:rsidP="009F7295">
      <w:pPr>
        <w:pStyle w:val="ab"/>
        <w:rPr>
          <w:b w:val="0"/>
        </w:rPr>
      </w:pPr>
      <w:r w:rsidRPr="00802859">
        <w:rPr>
          <w:b w:val="0"/>
        </w:rPr>
        <w:t>- предписание контрольно-надзорных органов.</w:t>
      </w:r>
    </w:p>
    <w:p w:rsidR="0068758B" w:rsidRPr="00802859" w:rsidRDefault="004835D5" w:rsidP="0068758B">
      <w:pPr>
        <w:autoSpaceDE w:val="0"/>
        <w:autoSpaceDN w:val="0"/>
        <w:adjustRightInd w:val="0"/>
        <w:ind w:firstLine="720"/>
        <w:jc w:val="both"/>
      </w:pPr>
      <w:r w:rsidRPr="00802859">
        <w:t>6</w:t>
      </w:r>
      <w:r w:rsidR="008F5784" w:rsidRPr="00802859">
        <w:t>.</w:t>
      </w:r>
      <w:r w:rsidR="0032320A" w:rsidRPr="00802859">
        <w:t>3</w:t>
      </w:r>
      <w:r w:rsidR="008F5784" w:rsidRPr="00802859">
        <w:t>.1</w:t>
      </w:r>
      <w:r w:rsidR="00E34D1A" w:rsidRPr="00802859">
        <w:t>1</w:t>
      </w:r>
      <w:r w:rsidR="008F5784" w:rsidRPr="00802859">
        <w:t>. Исполнитель</w:t>
      </w:r>
      <w:r w:rsidR="00CE36C1" w:rsidRPr="00802859">
        <w:t xml:space="preserve">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Заказчика.</w:t>
      </w:r>
      <w:r w:rsidR="0068758B" w:rsidRPr="00802859">
        <w:t xml:space="preserve"> </w:t>
      </w:r>
    </w:p>
    <w:p w:rsidR="00CE36C1" w:rsidRPr="00802859" w:rsidRDefault="0068758B" w:rsidP="0068758B">
      <w:pPr>
        <w:autoSpaceDE w:val="0"/>
        <w:autoSpaceDN w:val="0"/>
        <w:adjustRightInd w:val="0"/>
        <w:ind w:firstLine="720"/>
        <w:jc w:val="both"/>
      </w:pPr>
      <w:r w:rsidRPr="00802859">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E36C1" w:rsidRPr="00802859" w:rsidRDefault="004835D5" w:rsidP="001871F2">
      <w:pPr>
        <w:shd w:val="clear" w:color="auto" w:fill="FFFFFF"/>
        <w:ind w:firstLine="709"/>
        <w:jc w:val="both"/>
      </w:pPr>
      <w:r w:rsidRPr="00802859">
        <w:t>6</w:t>
      </w:r>
      <w:r w:rsidR="00CE36C1" w:rsidRPr="00802859">
        <w:t>.</w:t>
      </w:r>
      <w:r w:rsidR="0032320A" w:rsidRPr="00802859">
        <w:t>4</w:t>
      </w:r>
      <w:r w:rsidR="00CE36C1" w:rsidRPr="00802859">
        <w:t>. Уплата неустоек, а также возмещение убытков не освобождает Стороны от исполнения своих обязательств в натуре.</w:t>
      </w:r>
    </w:p>
    <w:p w:rsidR="00CE36C1" w:rsidRPr="00802859" w:rsidRDefault="004835D5" w:rsidP="001871F2">
      <w:pPr>
        <w:shd w:val="clear" w:color="auto" w:fill="FFFFFF"/>
        <w:ind w:firstLine="709"/>
        <w:jc w:val="both"/>
      </w:pPr>
      <w:r w:rsidRPr="00802859">
        <w:rPr>
          <w:spacing w:val="2"/>
        </w:rPr>
        <w:t>6</w:t>
      </w:r>
      <w:r w:rsidR="00CE36C1" w:rsidRPr="00802859">
        <w:rPr>
          <w:spacing w:val="2"/>
        </w:rPr>
        <w:t>.</w:t>
      </w:r>
      <w:r w:rsidR="0032320A" w:rsidRPr="00802859">
        <w:rPr>
          <w:spacing w:val="2"/>
        </w:rPr>
        <w:t>5</w:t>
      </w:r>
      <w:r w:rsidR="008F5784" w:rsidRPr="00802859">
        <w:rPr>
          <w:spacing w:val="2"/>
        </w:rPr>
        <w:t>. В случае нарушения Исполнителем</w:t>
      </w:r>
      <w:r w:rsidR="00CE36C1" w:rsidRPr="00802859">
        <w:rPr>
          <w:spacing w:val="2"/>
        </w:rPr>
        <w:t xml:space="preserve"> обязательств по настоящему </w:t>
      </w:r>
      <w:r w:rsidR="009F7295" w:rsidRPr="00802859">
        <w:rPr>
          <w:spacing w:val="2"/>
        </w:rPr>
        <w:t>К</w:t>
      </w:r>
      <w:r w:rsidR="00CE36C1" w:rsidRPr="00802859">
        <w:rPr>
          <w:spacing w:val="2"/>
        </w:rPr>
        <w:t xml:space="preserve">онтракту, </w:t>
      </w:r>
      <w:r w:rsidR="00CE36C1" w:rsidRPr="00802859">
        <w:t>Заказчик вправе удовлетворить требования за счет обес</w:t>
      </w:r>
      <w:r w:rsidR="009F7295" w:rsidRPr="00802859">
        <w:t>печения по настоящему К</w:t>
      </w:r>
      <w:r w:rsidR="00E0511F" w:rsidRPr="00802859">
        <w:t xml:space="preserve">онтракту </w:t>
      </w:r>
      <w:r w:rsidR="00E0511F" w:rsidRPr="00802859">
        <w:rPr>
          <w:bCs/>
        </w:rPr>
        <w:t>при наличии составленного акта о выявленных нарушениях и 2 (двух) и более предписаний</w:t>
      </w:r>
      <w:r w:rsidR="00E0511F" w:rsidRPr="00802859">
        <w:t xml:space="preserve">. </w:t>
      </w:r>
    </w:p>
    <w:p w:rsidR="00CE36C1" w:rsidRPr="00802859" w:rsidRDefault="00CE36C1" w:rsidP="001871F2">
      <w:pPr>
        <w:ind w:firstLine="709"/>
        <w:jc w:val="both"/>
      </w:pPr>
      <w:r w:rsidRPr="00802859">
        <w:t>В случае неиспо</w:t>
      </w:r>
      <w:r w:rsidR="008F5784" w:rsidRPr="00802859">
        <w:t>лнения Исполнителем обязанности по</w:t>
      </w:r>
      <w:r w:rsidRPr="00802859">
        <w:t xml:space="preserve"> исп</w:t>
      </w:r>
      <w:r w:rsidR="008F5784" w:rsidRPr="00802859">
        <w:t>равлению недостатков по исполнению услуг</w:t>
      </w:r>
      <w:r w:rsidRPr="00802859">
        <w:t>, Заказчик вправе привлекать для этих целей третьих лиц и взыскать вы</w:t>
      </w:r>
      <w:r w:rsidR="008F5784" w:rsidRPr="00802859">
        <w:t>званные этим убытки с Исполнителя</w:t>
      </w:r>
      <w:r w:rsidRPr="00802859">
        <w:t>.</w:t>
      </w:r>
    </w:p>
    <w:p w:rsidR="00181136" w:rsidRPr="00802859" w:rsidRDefault="00181136" w:rsidP="001871F2">
      <w:pPr>
        <w:pStyle w:val="30"/>
        <w:tabs>
          <w:tab w:val="left" w:pos="1560"/>
        </w:tabs>
        <w:spacing w:after="0"/>
        <w:ind w:firstLine="709"/>
        <w:jc w:val="both"/>
        <w:rPr>
          <w:sz w:val="24"/>
          <w:szCs w:val="24"/>
        </w:rPr>
      </w:pPr>
      <w:r w:rsidRPr="00802859">
        <w:rPr>
          <w:sz w:val="24"/>
          <w:szCs w:val="24"/>
        </w:rPr>
        <w:t>6.</w:t>
      </w:r>
      <w:r w:rsidR="0032320A" w:rsidRPr="00802859">
        <w:rPr>
          <w:sz w:val="24"/>
          <w:szCs w:val="24"/>
        </w:rPr>
        <w:t>6</w:t>
      </w:r>
      <w:r w:rsidRPr="00802859">
        <w:rPr>
          <w:sz w:val="24"/>
          <w:szCs w:val="24"/>
        </w:rPr>
        <w:t xml:space="preserve">. В случае нарушения Исполнителем срока предоставления документов, необходимых для оплаты Услуги, Заказчик не несет ответственность, установленную Контрактом за </w:t>
      </w:r>
      <w:r w:rsidR="00F637ED" w:rsidRPr="00802859">
        <w:rPr>
          <w:sz w:val="24"/>
          <w:szCs w:val="24"/>
        </w:rPr>
        <w:t>неисполнение</w:t>
      </w:r>
      <w:r w:rsidR="007140FD" w:rsidRPr="00802859">
        <w:rPr>
          <w:sz w:val="24"/>
          <w:szCs w:val="24"/>
        </w:rPr>
        <w:t xml:space="preserve"> или</w:t>
      </w:r>
      <w:r w:rsidRPr="00802859">
        <w:rPr>
          <w:sz w:val="24"/>
          <w:szCs w:val="24"/>
        </w:rPr>
        <w:t xml:space="preserve"> ненадлежащее исполнение обязательств по </w:t>
      </w:r>
      <w:r w:rsidR="007140FD" w:rsidRPr="00802859">
        <w:rPr>
          <w:sz w:val="24"/>
          <w:szCs w:val="24"/>
        </w:rPr>
        <w:t>оплате Услуги</w:t>
      </w:r>
      <w:r w:rsidRPr="00802859">
        <w:rPr>
          <w:sz w:val="24"/>
          <w:szCs w:val="24"/>
        </w:rPr>
        <w:t>.</w:t>
      </w:r>
    </w:p>
    <w:p w:rsidR="00CE36C1" w:rsidRPr="00802859" w:rsidRDefault="004835D5" w:rsidP="001871F2">
      <w:pPr>
        <w:ind w:firstLine="709"/>
        <w:jc w:val="both"/>
      </w:pPr>
      <w:r w:rsidRPr="00802859">
        <w:t>6</w:t>
      </w:r>
      <w:r w:rsidR="00181136" w:rsidRPr="00802859">
        <w:t>.</w:t>
      </w:r>
      <w:r w:rsidR="0032320A" w:rsidRPr="00802859">
        <w:t>7</w:t>
      </w:r>
      <w:r w:rsidR="00CE36C1" w:rsidRPr="00802859">
        <w:t>. В случае если Заказчик будет подвергнут административному наказанию вследствие неисполнения или ненадлежащего и</w:t>
      </w:r>
      <w:r w:rsidR="008F5784" w:rsidRPr="00802859">
        <w:t>сполнения порученных Исполнителю услуг</w:t>
      </w:r>
      <w:r w:rsidR="00CE36C1" w:rsidRPr="00802859">
        <w:t xml:space="preserve"> по настоящему государственному контракту, в том числе по причине неисполнения или ненадлежащего исполнения требований нормативных актов (нормативно-технических, нормативных правовых и иных документо</w:t>
      </w:r>
      <w:r w:rsidR="008F5784" w:rsidRPr="00802859">
        <w:t>в), требования которых Исполнитель</w:t>
      </w:r>
      <w:r w:rsidR="00CE36C1" w:rsidRPr="00802859">
        <w:t xml:space="preserve"> обязан соблюдать в ходе реализации</w:t>
      </w:r>
      <w:r w:rsidR="008F5784" w:rsidRPr="00802859">
        <w:t xml:space="preserve"> настоящего контракта, Исполнитель</w:t>
      </w:r>
      <w:r w:rsidR="00CE36C1" w:rsidRPr="00802859">
        <w:t xml:space="preserve"> обязуется в полном объёме возместить Заказчику убытки, возникшие вследствие назначения соответствующего вида и размера административного наказания.</w:t>
      </w:r>
    </w:p>
    <w:p w:rsidR="001F20D3" w:rsidRPr="00802859" w:rsidRDefault="00F637ED" w:rsidP="001871F2">
      <w:pPr>
        <w:autoSpaceDE w:val="0"/>
        <w:autoSpaceDN w:val="0"/>
        <w:adjustRightInd w:val="0"/>
        <w:ind w:firstLine="709"/>
        <w:jc w:val="both"/>
      </w:pPr>
      <w:r w:rsidRPr="00802859">
        <w:t>6.</w:t>
      </w:r>
      <w:r w:rsidR="0032320A" w:rsidRPr="00802859">
        <w:t>8</w:t>
      </w:r>
      <w:r w:rsidRPr="00802859">
        <w:t>. В</w:t>
      </w:r>
      <w:r w:rsidR="001F20D3" w:rsidRPr="00802859">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2E2BB6" w:rsidRPr="00802859" w:rsidRDefault="001F20D3" w:rsidP="001871F2">
      <w:pPr>
        <w:autoSpaceDE w:val="0"/>
        <w:autoSpaceDN w:val="0"/>
        <w:adjustRightInd w:val="0"/>
        <w:ind w:firstLine="709"/>
        <w:jc w:val="both"/>
      </w:pPr>
      <w:r w:rsidRPr="00802859">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802859">
          <w:t>ключевой ставки</w:t>
        </w:r>
      </w:hyperlink>
      <w:r w:rsidRPr="00802859">
        <w:t xml:space="preserve"> Центрального банка Российской Федерации от не уплаченной в срок суммы</w:t>
      </w:r>
      <w:r w:rsidR="0068758B" w:rsidRPr="00802859">
        <w:t>.</w:t>
      </w:r>
    </w:p>
    <w:p w:rsidR="0068758B" w:rsidRPr="00802859" w:rsidRDefault="0068758B" w:rsidP="0068758B">
      <w:pPr>
        <w:autoSpaceDE w:val="0"/>
        <w:autoSpaceDN w:val="0"/>
        <w:adjustRightInd w:val="0"/>
        <w:ind w:firstLine="720"/>
        <w:jc w:val="both"/>
        <w:rPr>
          <w:i/>
          <w:iCs/>
        </w:rPr>
      </w:pPr>
      <w:r w:rsidRPr="00802859">
        <w:rPr>
          <w:b/>
        </w:rPr>
        <w:t xml:space="preserve">**** </w:t>
      </w:r>
      <w:r w:rsidRPr="00802859">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размере </w:t>
      </w:r>
      <w:r w:rsidR="00BE2A82" w:rsidRPr="00802859">
        <w:rPr>
          <w:i/>
          <w:iCs/>
        </w:rPr>
        <w:t>1</w:t>
      </w:r>
      <w:r w:rsidR="00EC0C42" w:rsidRPr="00802859">
        <w:rPr>
          <w:i/>
          <w:iCs/>
        </w:rPr>
        <w:t xml:space="preserve"> 000,00 </w:t>
      </w:r>
      <w:r w:rsidRPr="00802859">
        <w:rPr>
          <w:i/>
          <w:iCs/>
        </w:rPr>
        <w:t xml:space="preserve">рублей.  </w:t>
      </w:r>
    </w:p>
    <w:p w:rsidR="0068758B" w:rsidRPr="00802859" w:rsidRDefault="0068758B" w:rsidP="0068758B">
      <w:pPr>
        <w:autoSpaceDE w:val="0"/>
        <w:autoSpaceDN w:val="0"/>
        <w:adjustRightInd w:val="0"/>
        <w:ind w:firstLine="720"/>
        <w:jc w:val="both"/>
        <w:rPr>
          <w:i/>
          <w:sz w:val="20"/>
          <w:szCs w:val="20"/>
        </w:rPr>
      </w:pPr>
      <w:r w:rsidRPr="00802859">
        <w:rPr>
          <w:b/>
          <w:sz w:val="20"/>
          <w:szCs w:val="20"/>
        </w:rPr>
        <w:t xml:space="preserve">**** </w:t>
      </w:r>
      <w:r w:rsidRPr="00802859">
        <w:rPr>
          <w:i/>
          <w:iCs/>
          <w:sz w:val="20"/>
          <w:szCs w:val="20"/>
        </w:rPr>
        <w:t>В соответствии с постановлением Правительства Российской Федерации от 30.08.2017г. №1042</w:t>
      </w:r>
      <w:r w:rsidRPr="00802859">
        <w:rPr>
          <w:sz w:val="20"/>
          <w:szCs w:val="20"/>
        </w:rPr>
        <w:t xml:space="preserve"> </w:t>
      </w:r>
      <w:r w:rsidRPr="00802859">
        <w:rPr>
          <w:i/>
          <w:iCs/>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Pr="00802859">
        <w:rPr>
          <w:sz w:val="20"/>
          <w:szCs w:val="20"/>
        </w:rPr>
        <w:t>:</w:t>
      </w:r>
    </w:p>
    <w:p w:rsidR="0068758B" w:rsidRPr="00802859" w:rsidRDefault="0068758B" w:rsidP="0068758B">
      <w:pPr>
        <w:autoSpaceDE w:val="0"/>
        <w:autoSpaceDN w:val="0"/>
        <w:adjustRightInd w:val="0"/>
        <w:ind w:firstLine="720"/>
        <w:jc w:val="both"/>
        <w:rPr>
          <w:i/>
          <w:sz w:val="20"/>
          <w:szCs w:val="20"/>
        </w:rPr>
      </w:pPr>
    </w:p>
    <w:p w:rsidR="0068758B" w:rsidRPr="00802859" w:rsidRDefault="0068758B" w:rsidP="0068758B">
      <w:pPr>
        <w:autoSpaceDE w:val="0"/>
        <w:autoSpaceDN w:val="0"/>
        <w:adjustRightInd w:val="0"/>
        <w:ind w:firstLine="720"/>
        <w:jc w:val="both"/>
        <w:rPr>
          <w:i/>
          <w:sz w:val="20"/>
          <w:szCs w:val="20"/>
        </w:rPr>
      </w:pPr>
      <w:r w:rsidRPr="00802859">
        <w:rPr>
          <w:i/>
          <w:sz w:val="20"/>
          <w:szCs w:val="20"/>
        </w:rPr>
        <w:t>а) 1000 рублей, если цена контракта не превышает 3 млн. рублей (включительно);</w:t>
      </w:r>
    </w:p>
    <w:p w:rsidR="0068758B" w:rsidRPr="00802859" w:rsidRDefault="0068758B" w:rsidP="0068758B">
      <w:pPr>
        <w:autoSpaceDE w:val="0"/>
        <w:autoSpaceDN w:val="0"/>
        <w:adjustRightInd w:val="0"/>
        <w:ind w:firstLine="720"/>
        <w:jc w:val="both"/>
        <w:rPr>
          <w:i/>
          <w:sz w:val="20"/>
          <w:szCs w:val="20"/>
        </w:rPr>
      </w:pPr>
      <w:r w:rsidRPr="00802859">
        <w:rPr>
          <w:i/>
          <w:sz w:val="20"/>
          <w:szCs w:val="20"/>
        </w:rPr>
        <w:t>б) 5000 рублей, если цена контракта составляет от 3 млн. рублей до 50 млн. рублей (включительно);</w:t>
      </w:r>
    </w:p>
    <w:p w:rsidR="0068758B" w:rsidRPr="00802859" w:rsidRDefault="0068758B" w:rsidP="0068758B">
      <w:pPr>
        <w:autoSpaceDE w:val="0"/>
        <w:autoSpaceDN w:val="0"/>
        <w:adjustRightInd w:val="0"/>
        <w:ind w:firstLine="720"/>
        <w:jc w:val="both"/>
        <w:rPr>
          <w:i/>
          <w:sz w:val="20"/>
          <w:szCs w:val="20"/>
        </w:rPr>
      </w:pPr>
      <w:r w:rsidRPr="00802859">
        <w:rPr>
          <w:i/>
          <w:sz w:val="20"/>
          <w:szCs w:val="20"/>
        </w:rPr>
        <w:t>в) 10000 рублей, если цена контракта составляет от 50 млн. рублей до 100 млн. рублей (включительно);</w:t>
      </w:r>
    </w:p>
    <w:p w:rsidR="0068758B" w:rsidRPr="00802859" w:rsidRDefault="0068758B" w:rsidP="0068758B">
      <w:pPr>
        <w:autoSpaceDE w:val="0"/>
        <w:autoSpaceDN w:val="0"/>
        <w:adjustRightInd w:val="0"/>
        <w:ind w:firstLine="720"/>
        <w:jc w:val="both"/>
        <w:rPr>
          <w:i/>
          <w:sz w:val="20"/>
          <w:szCs w:val="20"/>
        </w:rPr>
      </w:pPr>
      <w:r w:rsidRPr="00802859">
        <w:rPr>
          <w:i/>
          <w:sz w:val="20"/>
          <w:szCs w:val="20"/>
        </w:rPr>
        <w:t>г) 100000 рублей, если цена контракта превышает 100 млн. рублей.</w:t>
      </w:r>
    </w:p>
    <w:p w:rsidR="0068758B" w:rsidRPr="00802859" w:rsidRDefault="0068758B" w:rsidP="0068758B">
      <w:pPr>
        <w:autoSpaceDE w:val="0"/>
        <w:autoSpaceDN w:val="0"/>
        <w:adjustRightInd w:val="0"/>
        <w:ind w:firstLine="720"/>
        <w:jc w:val="both"/>
      </w:pPr>
      <w:r w:rsidRPr="00802859">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758B" w:rsidRPr="00802859" w:rsidRDefault="0068758B" w:rsidP="0068758B">
      <w:pPr>
        <w:autoSpaceDE w:val="0"/>
        <w:autoSpaceDN w:val="0"/>
        <w:adjustRightInd w:val="0"/>
        <w:ind w:firstLine="720"/>
        <w:jc w:val="both"/>
      </w:pPr>
      <w:r w:rsidRPr="00802859">
        <w:t>6.</w:t>
      </w:r>
      <w:r w:rsidR="0032320A" w:rsidRPr="00802859">
        <w:t>9</w:t>
      </w:r>
      <w:r w:rsidRPr="00802859">
        <w:t>. Заказчик не несет ответственности в случае, если заявка на кассовый расход, которая является первичным документом, не соответствует дате платежного поручения, сформированного системой казначейских платежей.</w:t>
      </w:r>
      <w:bookmarkStart w:id="12" w:name="Par15"/>
      <w:bookmarkEnd w:id="12"/>
    </w:p>
    <w:p w:rsidR="00FC7DCA" w:rsidRPr="00802859" w:rsidRDefault="00FC7DCA" w:rsidP="00FF5B23">
      <w:pPr>
        <w:pStyle w:val="ab"/>
        <w:tabs>
          <w:tab w:val="left" w:pos="1560"/>
        </w:tabs>
        <w:ind w:firstLine="0"/>
        <w:rPr>
          <w:b w:val="0"/>
          <w:bCs w:val="0"/>
          <w:lang w:val="ru-RU"/>
        </w:rPr>
      </w:pPr>
    </w:p>
    <w:p w:rsidR="00D76F95" w:rsidRPr="00802859" w:rsidRDefault="004835D5" w:rsidP="00BF203A">
      <w:pPr>
        <w:pStyle w:val="ab"/>
        <w:tabs>
          <w:tab w:val="left" w:pos="1560"/>
        </w:tabs>
        <w:ind w:firstLine="0"/>
        <w:jc w:val="center"/>
        <w:rPr>
          <w:lang w:val="ru-RU"/>
        </w:rPr>
      </w:pPr>
      <w:r w:rsidRPr="00802859">
        <w:rPr>
          <w:lang w:val="ru-RU"/>
        </w:rPr>
        <w:t>7</w:t>
      </w:r>
      <w:r w:rsidR="00D76F95" w:rsidRPr="00802859">
        <w:t>.</w:t>
      </w:r>
      <w:r w:rsidR="00B80116" w:rsidRPr="00802859">
        <w:t xml:space="preserve"> </w:t>
      </w:r>
      <w:r w:rsidR="00D76F95" w:rsidRPr="00802859">
        <w:t>ОБСТОЯТЕЛЬСТВА НЕПРЕОДОЛИМОЙ СИЛЫ</w:t>
      </w:r>
    </w:p>
    <w:p w:rsidR="00CC7E39" w:rsidRPr="00802859" w:rsidRDefault="00CC7E39" w:rsidP="00401781">
      <w:pPr>
        <w:pStyle w:val="ab"/>
        <w:tabs>
          <w:tab w:val="left" w:pos="1560"/>
        </w:tabs>
        <w:jc w:val="center"/>
        <w:rPr>
          <w:lang w:val="ru-RU"/>
        </w:rPr>
      </w:pPr>
    </w:p>
    <w:p w:rsidR="008F5784" w:rsidRPr="00802859" w:rsidRDefault="004835D5" w:rsidP="009F7295">
      <w:pPr>
        <w:shd w:val="clear" w:color="auto" w:fill="FFFFFF"/>
        <w:tabs>
          <w:tab w:val="left" w:pos="1248"/>
        </w:tabs>
        <w:ind w:firstLine="709"/>
        <w:jc w:val="both"/>
      </w:pPr>
      <w:r w:rsidRPr="00802859">
        <w:t>7</w:t>
      </w:r>
      <w:r w:rsidR="008F5784" w:rsidRPr="00802859">
        <w:t xml:space="preserve">.1. Любая из Сторон освобождается от ответственности за частичное или полное неисполнение/ненадлежащее исполнение своих обязательств по Контракту, если оно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Стороны Контракта отнесли следующие обстоятельства: явления стихийного характера (землетрясение, наводнение, удар молнии, оползень, ураган и т.п.); эпидемии; блокада; пожары, техногенные катастрофы, произошедшие не по вине Сторон; нормативные и ненормативные акты органов государственной власти, в том числе контрольно-надзорных, а также их действия или бездействие, препятствующие выполнению Сторонами условий Контракта; забастовки, организованные в установленном законом порядке; восстание; гражданские беспорядки; военные действия любого характера, террористические акты и другие обстоятельства, которые выходят за рамки разумного контроля Сторон и делают невозможным надлежащее исполнение обязательств по Контракту. </w:t>
      </w:r>
    </w:p>
    <w:p w:rsidR="008F5784" w:rsidRPr="00802859" w:rsidRDefault="008F5784" w:rsidP="009F7295">
      <w:pPr>
        <w:shd w:val="clear" w:color="auto" w:fill="FFFFFF"/>
        <w:tabs>
          <w:tab w:val="left" w:pos="1248"/>
        </w:tabs>
        <w:ind w:firstLine="709"/>
        <w:jc w:val="both"/>
      </w:pPr>
      <w:r w:rsidRPr="00802859">
        <w:t>При этом по взаимному согласию Стороны установили, что изменение (сокращение) лимитов капитальных вложений (лимитов бюджетных обязательств) либо несвоевременное их доведение до Заказчика являются обстоятельствами непреодолимой силы, безусловно подтверждающими  отсутствие вины Заказчика в части обязательств по оплате стоимости работ в установленном настоящим Контрактом порядке и сроки, а также исполнения других денежных обязательств по Контракту, что освобождает его от предусмотренной настоящим Контрактом и/или законом ответственности.</w:t>
      </w:r>
    </w:p>
    <w:p w:rsidR="008F5784" w:rsidRPr="00802859" w:rsidRDefault="004835D5" w:rsidP="009F7295">
      <w:pPr>
        <w:shd w:val="clear" w:color="auto" w:fill="FFFFFF"/>
        <w:tabs>
          <w:tab w:val="left" w:pos="1248"/>
        </w:tabs>
        <w:ind w:firstLine="709"/>
        <w:jc w:val="both"/>
      </w:pPr>
      <w:r w:rsidRPr="00802859">
        <w:t>7</w:t>
      </w:r>
      <w:r w:rsidR="008F5784" w:rsidRPr="00802859">
        <w:t>.2. При наступлении обст</w:t>
      </w:r>
      <w:r w:rsidR="00CE393A" w:rsidRPr="00802859">
        <w:t xml:space="preserve">оятельств, указанных в пункте </w:t>
      </w:r>
      <w:r w:rsidR="0094113F" w:rsidRPr="00802859">
        <w:t>7</w:t>
      </w:r>
      <w:r w:rsidR="008F5784" w:rsidRPr="00802859">
        <w:t xml:space="preserve">.1 настоящего Контракта, заинтересованная Сторона должна без промедления, но не позднее </w:t>
      </w:r>
      <w:r w:rsidR="00F637ED" w:rsidRPr="00802859">
        <w:t>2 (</w:t>
      </w:r>
      <w:r w:rsidR="008F5784" w:rsidRPr="00802859">
        <w:t>двух</w:t>
      </w:r>
      <w:r w:rsidR="00F637ED" w:rsidRPr="00802859">
        <w:t>)</w:t>
      </w:r>
      <w:r w:rsidR="008F5784" w:rsidRPr="00802859">
        <w:t xml:space="preserve"> дней с даты их наступления известить о них в письменном виде другую Сторону. К извещению, содержащему данные о характере возникших обстоятельств должны быть приложены письменные официальные документы, удостоверяющие наличие этих обстоятельств и, по возможности, дающие оценку их влияния на возможность исполнения заинтересованной Стороной своих обязательств по Контракту.</w:t>
      </w:r>
    </w:p>
    <w:p w:rsidR="008F5784" w:rsidRPr="00802859" w:rsidRDefault="004835D5" w:rsidP="009F7295">
      <w:pPr>
        <w:shd w:val="clear" w:color="auto" w:fill="FFFFFF"/>
        <w:tabs>
          <w:tab w:val="left" w:pos="1248"/>
        </w:tabs>
        <w:ind w:firstLine="709"/>
        <w:jc w:val="both"/>
      </w:pPr>
      <w:r w:rsidRPr="00802859">
        <w:t>7</w:t>
      </w:r>
      <w:r w:rsidR="008F5784" w:rsidRPr="00802859">
        <w:t>.3.</w:t>
      </w:r>
      <w:r w:rsidR="002A4AE2" w:rsidRPr="00802859">
        <w:t> </w:t>
      </w:r>
      <w:r w:rsidR="008F5784" w:rsidRPr="00802859">
        <w:t>Документ, выданный Торгово -</w:t>
      </w:r>
      <w:r w:rsidR="00CE393A" w:rsidRPr="00802859">
        <w:t xml:space="preserve"> </w:t>
      </w:r>
      <w:r w:rsidR="008F5784" w:rsidRPr="00802859">
        <w:t>промышленной палатой/уполномоченным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rsidR="008F5784" w:rsidRPr="00802859" w:rsidRDefault="004835D5" w:rsidP="009F7295">
      <w:pPr>
        <w:shd w:val="clear" w:color="auto" w:fill="FFFFFF"/>
        <w:tabs>
          <w:tab w:val="left" w:pos="1248"/>
        </w:tabs>
        <w:ind w:firstLine="709"/>
        <w:jc w:val="both"/>
      </w:pPr>
      <w:r w:rsidRPr="00802859">
        <w:t>7</w:t>
      </w:r>
      <w:r w:rsidR="008F5784" w:rsidRPr="00802859">
        <w:t>.4. Если Сторона не направит или несвоевременно направит извеще</w:t>
      </w:r>
      <w:r w:rsidR="00CE393A" w:rsidRPr="00802859">
        <w:t xml:space="preserve">ние, предусмотренное в пункте </w:t>
      </w:r>
      <w:r w:rsidR="0071109D" w:rsidRPr="00802859">
        <w:t>7</w:t>
      </w:r>
      <w:r w:rsidR="008F5784" w:rsidRPr="00802859">
        <w:t>.2 настоящего Контракта, то она не вправе ссылаться на обстоятельства непреодолимой силы как на основание для освобождения ее от ответственности за нарушение контрактных обязательств и обязана возместить другой Стороне понесенные этой Стороной убытки.</w:t>
      </w:r>
    </w:p>
    <w:p w:rsidR="008F5784" w:rsidRPr="00802859" w:rsidRDefault="004835D5" w:rsidP="009F7295">
      <w:pPr>
        <w:shd w:val="clear" w:color="auto" w:fill="FFFFFF"/>
        <w:tabs>
          <w:tab w:val="left" w:pos="1248"/>
        </w:tabs>
        <w:ind w:firstLine="709"/>
        <w:jc w:val="both"/>
      </w:pPr>
      <w:r w:rsidRPr="00802859">
        <w:t>7</w:t>
      </w:r>
      <w:r w:rsidR="008F5784" w:rsidRPr="00802859">
        <w:t>.5.</w:t>
      </w:r>
      <w:r w:rsidR="002A4AE2" w:rsidRPr="00802859">
        <w:t> </w:t>
      </w:r>
      <w:r w:rsidR="008F5784" w:rsidRPr="00802859">
        <w:t>Если обстоятельство непреодолимой силы непосредственно повлияло на исполнение Стороной обязательств в срок, установленный настоящим Контрактом, срок исполнения обязательств отодвигается соразмерно времени действия соответствующего обстоятельства, но не более чем на 30</w:t>
      </w:r>
      <w:r w:rsidR="004141BE" w:rsidRPr="00802859">
        <w:t xml:space="preserve"> (тридцать)</w:t>
      </w:r>
      <w:r w:rsidR="008F5784" w:rsidRPr="00802859">
        <w:t xml:space="preserve"> </w:t>
      </w:r>
      <w:r w:rsidR="004141BE" w:rsidRPr="00802859">
        <w:t>дней.</w:t>
      </w:r>
      <w:r w:rsidR="008F5784" w:rsidRPr="00802859">
        <w:t xml:space="preserve"> </w:t>
      </w:r>
    </w:p>
    <w:p w:rsidR="008F5784" w:rsidRPr="00802859" w:rsidRDefault="004835D5" w:rsidP="009F7295">
      <w:pPr>
        <w:shd w:val="clear" w:color="auto" w:fill="FFFFFF"/>
        <w:ind w:firstLine="709"/>
        <w:jc w:val="both"/>
      </w:pPr>
      <w:r w:rsidRPr="00802859">
        <w:t>7</w:t>
      </w:r>
      <w:r w:rsidR="008F5784" w:rsidRPr="00802859">
        <w:t>.6.</w:t>
      </w:r>
      <w:r w:rsidR="002A4AE2" w:rsidRPr="00802859">
        <w:t> </w:t>
      </w:r>
      <w:r w:rsidR="008F5784" w:rsidRPr="00802859">
        <w:t xml:space="preserve">Если в результате обстоятельств </w:t>
      </w:r>
      <w:r w:rsidR="00CE393A" w:rsidRPr="00802859">
        <w:t>непреодолимой силы сооружениям</w:t>
      </w:r>
      <w:r w:rsidR="008F5784" w:rsidRPr="00802859">
        <w:t xml:space="preserve"> был нанесен значительный, по мнению одной из Сторон, ущерб, или обстоятельства непреодолимой</w:t>
      </w:r>
      <w:r w:rsidR="00CE393A" w:rsidRPr="00802859">
        <w:t xml:space="preserve"> силы, перечисленные в пункте </w:t>
      </w:r>
      <w:r w:rsidR="0094113F" w:rsidRPr="00802859">
        <w:t>7</w:t>
      </w:r>
      <w:r w:rsidR="008F5784" w:rsidRPr="00802859">
        <w:t>.1 настоящего Контракта и их последствия продолжают действовать более 30</w:t>
      </w:r>
      <w:r w:rsidR="00F637ED" w:rsidRPr="00802859">
        <w:t xml:space="preserve"> (тридцати)</w:t>
      </w:r>
      <w:r w:rsidR="008F5784" w:rsidRPr="00802859">
        <w:t xml:space="preserve"> дней, то Стороны обязаны обсудить целесообразность дальнейш</w:t>
      </w:r>
      <w:r w:rsidR="00CE393A" w:rsidRPr="00802859">
        <w:t>его продолжения оказания услуг</w:t>
      </w:r>
      <w:r w:rsidR="008F5784" w:rsidRPr="00802859">
        <w:t xml:space="preserve"> по Контракту и принять дополнительное соглашение с</w:t>
      </w:r>
      <w:r w:rsidR="00CE393A" w:rsidRPr="00802859">
        <w:t xml:space="preserve"> указанием порядка оказания услуг</w:t>
      </w:r>
      <w:r w:rsidR="008F5784" w:rsidRPr="00802859">
        <w:t xml:space="preserve">, в том числе изменения сроков </w:t>
      </w:r>
      <w:r w:rsidR="00CE393A" w:rsidRPr="00802859">
        <w:t>завершения отдельных этапов оказания услуг</w:t>
      </w:r>
      <w:r w:rsidR="008F5784" w:rsidRPr="00802859">
        <w:t xml:space="preserve"> бе</w:t>
      </w:r>
      <w:r w:rsidR="00CE393A" w:rsidRPr="00802859">
        <w:t>з изменения даты окончания услуг</w:t>
      </w:r>
      <w:r w:rsidR="008F5784" w:rsidRPr="00802859">
        <w:t>, которое с момента его подписания становится неотъемлемой частью настоящего Контракта, либо инициировать процедуру расторжения Контракта.</w:t>
      </w:r>
    </w:p>
    <w:p w:rsidR="006D48BF" w:rsidRPr="00802859" w:rsidRDefault="006D48BF" w:rsidP="007A2C09">
      <w:pPr>
        <w:pStyle w:val="ab"/>
        <w:tabs>
          <w:tab w:val="left" w:pos="1560"/>
        </w:tabs>
        <w:ind w:firstLine="0"/>
        <w:rPr>
          <w:lang w:val="ru-RU"/>
        </w:rPr>
      </w:pPr>
    </w:p>
    <w:p w:rsidR="00CE393A" w:rsidRPr="00802859" w:rsidRDefault="004835D5" w:rsidP="00534A4C">
      <w:pPr>
        <w:pStyle w:val="ab"/>
        <w:tabs>
          <w:tab w:val="left" w:pos="1560"/>
        </w:tabs>
        <w:ind w:firstLine="0"/>
        <w:jc w:val="center"/>
        <w:rPr>
          <w:lang w:val="ru-RU"/>
        </w:rPr>
      </w:pPr>
      <w:r w:rsidRPr="00802859">
        <w:rPr>
          <w:lang w:val="ru-RU"/>
        </w:rPr>
        <w:t>8</w:t>
      </w:r>
      <w:r w:rsidR="00CE393A" w:rsidRPr="00802859">
        <w:t>. РАСТОРЖЕНИ</w:t>
      </w:r>
      <w:r w:rsidR="00CE393A" w:rsidRPr="00802859">
        <w:rPr>
          <w:lang w:val="ru-RU"/>
        </w:rPr>
        <w:t>Е</w:t>
      </w:r>
      <w:r w:rsidR="0073302C" w:rsidRPr="00802859">
        <w:t xml:space="preserve"> КОНТРАКТА</w:t>
      </w:r>
    </w:p>
    <w:p w:rsidR="000F0413" w:rsidRPr="00802859" w:rsidRDefault="000F0413" w:rsidP="00D50A54">
      <w:pPr>
        <w:pStyle w:val="ab"/>
        <w:tabs>
          <w:tab w:val="left" w:pos="1560"/>
        </w:tabs>
        <w:jc w:val="center"/>
        <w:rPr>
          <w:lang w:val="ru-RU"/>
        </w:rPr>
      </w:pPr>
    </w:p>
    <w:p w:rsidR="00CE393A" w:rsidRPr="00802859" w:rsidRDefault="004835D5" w:rsidP="009F7295">
      <w:pPr>
        <w:shd w:val="clear" w:color="auto" w:fill="FFFFFF"/>
        <w:ind w:firstLine="709"/>
        <w:jc w:val="both"/>
        <w:rPr>
          <w:bCs/>
          <w:color w:val="000000"/>
        </w:rPr>
      </w:pPr>
      <w:r w:rsidRPr="00802859">
        <w:rPr>
          <w:bCs/>
          <w:color w:val="000000"/>
        </w:rPr>
        <w:t>8</w:t>
      </w:r>
      <w:r w:rsidR="00CE393A" w:rsidRPr="00802859">
        <w:rPr>
          <w:bCs/>
          <w:color w:val="000000"/>
        </w:rPr>
        <w:t xml:space="preserve">.1. Расторжение Контракта допускается по </w:t>
      </w:r>
      <w:r w:rsidR="00D94FE0" w:rsidRPr="00802859">
        <w:rPr>
          <w:bCs/>
          <w:color w:val="000000"/>
        </w:rPr>
        <w:t>соглашению С</w:t>
      </w:r>
      <w:r w:rsidR="00CE393A" w:rsidRPr="00802859">
        <w:rPr>
          <w:bCs/>
          <w:color w:val="000000"/>
        </w:rPr>
        <w:t xml:space="preserve">торон, по решению суда, </w:t>
      </w:r>
      <w:r w:rsidR="00D94FE0" w:rsidRPr="00802859">
        <w:rPr>
          <w:bCs/>
          <w:color w:val="000000"/>
        </w:rPr>
        <w:t>в случае одностороннего отказа Стороны Контракта от исполнения К</w:t>
      </w:r>
      <w:r w:rsidR="00CE393A" w:rsidRPr="00802859">
        <w:rPr>
          <w:bCs/>
          <w:color w:val="000000"/>
        </w:rPr>
        <w:t>онтракта в соответствии с гражданским законодательством</w:t>
      </w:r>
      <w:r w:rsidR="00D94FE0" w:rsidRPr="00802859">
        <w:rPr>
          <w:bCs/>
          <w:color w:val="000000"/>
        </w:rPr>
        <w:t xml:space="preserve"> Российской Федерации</w:t>
      </w:r>
      <w:r w:rsidR="00CE393A" w:rsidRPr="00802859">
        <w:rPr>
          <w:bCs/>
          <w:color w:val="000000"/>
        </w:rPr>
        <w:t>.</w:t>
      </w:r>
    </w:p>
    <w:p w:rsidR="00CE393A" w:rsidRPr="00802859" w:rsidRDefault="004835D5" w:rsidP="009F7295">
      <w:pPr>
        <w:shd w:val="clear" w:color="auto" w:fill="FFFFFF"/>
        <w:ind w:firstLine="709"/>
        <w:jc w:val="both"/>
      </w:pPr>
      <w:r w:rsidRPr="00802859">
        <w:t>8</w:t>
      </w:r>
      <w:r w:rsidR="00CE393A" w:rsidRPr="00802859">
        <w:t>.2. Заказчик вправе принять решение об одно</w:t>
      </w:r>
      <w:r w:rsidR="00D94FE0" w:rsidRPr="00802859">
        <w:t>стороннем отказе от исполнения К</w:t>
      </w:r>
      <w:r w:rsidR="00CE393A" w:rsidRPr="00802859">
        <w:t>онтракта по основаниям, предусмотренным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32951" w:rsidRPr="00802859" w:rsidRDefault="00B32951" w:rsidP="009F7295">
      <w:pPr>
        <w:autoSpaceDE w:val="0"/>
        <w:autoSpaceDN w:val="0"/>
        <w:adjustRightInd w:val="0"/>
        <w:ind w:firstLine="709"/>
        <w:jc w:val="both"/>
        <w:rPr>
          <w:bCs/>
          <w:color w:val="000000"/>
        </w:rPr>
      </w:pPr>
      <w:r w:rsidRPr="00802859">
        <w:rPr>
          <w:bCs/>
          <w:color w:val="000000"/>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7140FD" w:rsidRPr="00802859">
        <w:rPr>
          <w:bCs/>
          <w:color w:val="000000"/>
        </w:rPr>
        <w:t>Заказчиком</w:t>
      </w:r>
      <w:r w:rsidRPr="00802859">
        <w:rPr>
          <w:bCs/>
          <w:color w:val="000000"/>
        </w:rPr>
        <w:t xml:space="preserve"> Исполнителя об одностороннем отказе от исполнения контракта.</w:t>
      </w:r>
    </w:p>
    <w:p w:rsidR="00CE393A" w:rsidRPr="00802859" w:rsidRDefault="00CE393A" w:rsidP="009F7295">
      <w:pPr>
        <w:shd w:val="clear" w:color="auto" w:fill="FFFFFF"/>
        <w:ind w:firstLine="709"/>
        <w:jc w:val="both"/>
      </w:pPr>
    </w:p>
    <w:p w:rsidR="00C120EA" w:rsidRPr="00802859" w:rsidRDefault="00C120EA" w:rsidP="00C120EA">
      <w:pPr>
        <w:shd w:val="clear" w:color="auto" w:fill="FFFFFF"/>
        <w:jc w:val="center"/>
        <w:rPr>
          <w:b/>
          <w:bCs/>
        </w:rPr>
      </w:pPr>
      <w:r w:rsidRPr="00802859">
        <w:rPr>
          <w:b/>
          <w:bCs/>
        </w:rPr>
        <w:t>9. ВНЕСЕНИЕ ИЗМЕНЕНИЙ В КОНТРАКТ</w:t>
      </w:r>
    </w:p>
    <w:p w:rsidR="00ED7B36" w:rsidRPr="00802859" w:rsidRDefault="00ED7B36" w:rsidP="00C120EA">
      <w:pPr>
        <w:shd w:val="clear" w:color="auto" w:fill="FFFFFF"/>
        <w:jc w:val="center"/>
        <w:rPr>
          <w:b/>
          <w:bCs/>
        </w:rPr>
      </w:pPr>
    </w:p>
    <w:p w:rsidR="00ED7B36" w:rsidRPr="00802859" w:rsidRDefault="00ED7B36" w:rsidP="00ED7B36">
      <w:pPr>
        <w:autoSpaceDE w:val="0"/>
        <w:autoSpaceDN w:val="0"/>
        <w:adjustRightInd w:val="0"/>
        <w:ind w:firstLine="709"/>
        <w:jc w:val="both"/>
      </w:pPr>
      <w:bookmarkStart w:id="13" w:name="_Hlk228198824"/>
      <w:r w:rsidRPr="00802859">
        <w:t>9.1. 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Российской Федерации.</w:t>
      </w:r>
    </w:p>
    <w:p w:rsidR="00ED7B36" w:rsidRPr="00802859" w:rsidRDefault="00ED7B36" w:rsidP="00ED7B36">
      <w:pPr>
        <w:autoSpaceDE w:val="0"/>
        <w:autoSpaceDN w:val="0"/>
        <w:adjustRightInd w:val="0"/>
        <w:ind w:firstLine="709"/>
        <w:jc w:val="both"/>
        <w:rPr>
          <w:rFonts w:cs="Arial"/>
        </w:rPr>
      </w:pPr>
      <w:bookmarkStart w:id="14" w:name="sub_955"/>
      <w:r w:rsidRPr="00802859">
        <w:rPr>
          <w:rFonts w:cs="Arial"/>
        </w:rPr>
        <w:t>9.2.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ED7B36" w:rsidRPr="00802859" w:rsidRDefault="00ED7B36" w:rsidP="00ED7B36">
      <w:pPr>
        <w:autoSpaceDE w:val="0"/>
        <w:autoSpaceDN w:val="0"/>
        <w:adjustRightInd w:val="0"/>
        <w:ind w:firstLine="709"/>
        <w:jc w:val="both"/>
        <w:rPr>
          <w:rFonts w:cs="Arial"/>
        </w:rPr>
      </w:pPr>
      <w:bookmarkStart w:id="15" w:name="sub_956"/>
      <w:bookmarkEnd w:id="14"/>
      <w:r w:rsidRPr="00802859">
        <w:rPr>
          <w:rFonts w:cs="Arial"/>
        </w:rPr>
        <w:t>9.3. В случае перемены Заказчика права и обязанности Заказчика, предусмотренные Контрактом, переходят к новому Заказчику.</w:t>
      </w:r>
    </w:p>
    <w:bookmarkEnd w:id="15"/>
    <w:p w:rsidR="00ED7B36" w:rsidRPr="00802859" w:rsidRDefault="00ED7B36" w:rsidP="00ED7B36">
      <w:pPr>
        <w:pStyle w:val="ab"/>
        <w:tabs>
          <w:tab w:val="left" w:pos="1560"/>
        </w:tabs>
        <w:ind w:firstLine="709"/>
        <w:rPr>
          <w:b w:val="0"/>
          <w:bCs w:val="0"/>
          <w:lang w:val="ru-RU"/>
        </w:rPr>
      </w:pPr>
      <w:r w:rsidRPr="00802859">
        <w:rPr>
          <w:b w:val="0"/>
          <w:bCs w:val="0"/>
          <w:lang w:val="ru-RU"/>
        </w:rPr>
        <w:t>9.4. Внесение изменений в Контракт оформляется путем составления дополнительных соглашений, которые с момента их подписания Сторонами становятся неотъемлемой частью настоящего Контракта.</w:t>
      </w:r>
    </w:p>
    <w:bookmarkEnd w:id="13"/>
    <w:p w:rsidR="0032320A" w:rsidRPr="00802859" w:rsidRDefault="0032320A" w:rsidP="00D430D7">
      <w:pPr>
        <w:pStyle w:val="ab"/>
        <w:tabs>
          <w:tab w:val="left" w:pos="1560"/>
        </w:tabs>
        <w:ind w:firstLine="0"/>
        <w:rPr>
          <w:lang w:val="ru-RU"/>
        </w:rPr>
      </w:pPr>
    </w:p>
    <w:p w:rsidR="00D64EE5" w:rsidRPr="00802859" w:rsidRDefault="00D64EE5" w:rsidP="00534A4C">
      <w:pPr>
        <w:pStyle w:val="ab"/>
        <w:tabs>
          <w:tab w:val="left" w:pos="1560"/>
        </w:tabs>
        <w:ind w:firstLine="0"/>
        <w:jc w:val="center"/>
        <w:rPr>
          <w:lang w:val="ru-RU"/>
        </w:rPr>
      </w:pPr>
      <w:r w:rsidRPr="00802859">
        <w:rPr>
          <w:lang w:val="ru-RU"/>
        </w:rPr>
        <w:t>1</w:t>
      </w:r>
      <w:r w:rsidR="004835D5" w:rsidRPr="00802859">
        <w:rPr>
          <w:lang w:val="ru-RU"/>
        </w:rPr>
        <w:t>0</w:t>
      </w:r>
      <w:r w:rsidR="00D76F95" w:rsidRPr="00802859">
        <w:t>.</w:t>
      </w:r>
      <w:r w:rsidR="00344C1A" w:rsidRPr="00802859">
        <w:t xml:space="preserve"> ПРОЧИЕ</w:t>
      </w:r>
      <w:r w:rsidR="00D76F95" w:rsidRPr="00802859">
        <w:t xml:space="preserve"> УСЛОВИЯ</w:t>
      </w:r>
    </w:p>
    <w:p w:rsidR="000F0413" w:rsidRPr="00802859" w:rsidRDefault="000F0413" w:rsidP="00D50A54">
      <w:pPr>
        <w:pStyle w:val="ab"/>
        <w:tabs>
          <w:tab w:val="left" w:pos="1560"/>
        </w:tabs>
        <w:jc w:val="center"/>
        <w:rPr>
          <w:lang w:val="ru-RU"/>
        </w:rPr>
      </w:pPr>
    </w:p>
    <w:p w:rsidR="00D64EE5" w:rsidRPr="00802859" w:rsidRDefault="00D64EE5" w:rsidP="00534A4C">
      <w:pPr>
        <w:shd w:val="clear" w:color="auto" w:fill="FFFFFF"/>
        <w:ind w:firstLine="709"/>
        <w:jc w:val="both"/>
      </w:pPr>
      <w:r w:rsidRPr="00802859">
        <w:rPr>
          <w:color w:val="000000"/>
        </w:rPr>
        <w:t>1</w:t>
      </w:r>
      <w:r w:rsidR="004835D5" w:rsidRPr="00802859">
        <w:rPr>
          <w:color w:val="000000"/>
        </w:rPr>
        <w:t>0</w:t>
      </w:r>
      <w:r w:rsidR="00534A4C" w:rsidRPr="00802859">
        <w:rPr>
          <w:color w:val="000000"/>
        </w:rPr>
        <w:t xml:space="preserve">.1. </w:t>
      </w:r>
      <w:r w:rsidRPr="00802859">
        <w:rPr>
          <w:color w:val="000000"/>
        </w:rPr>
        <w:t>Спорные вопросы, возникающие в ходе исполнения нас</w:t>
      </w:r>
      <w:r w:rsidR="00131DB6" w:rsidRPr="00802859">
        <w:rPr>
          <w:color w:val="000000"/>
        </w:rPr>
        <w:t>тоящего Контракта, разрешаются С</w:t>
      </w:r>
      <w:r w:rsidRPr="00802859">
        <w:rPr>
          <w:color w:val="000000"/>
        </w:rPr>
        <w:t>торонами путем переговоров. В случае невозможности урегулирования спора мирным путем, спо</w:t>
      </w:r>
      <w:r w:rsidRPr="00802859">
        <w:rPr>
          <w:color w:val="000000"/>
        </w:rPr>
        <w:t>р</w:t>
      </w:r>
      <w:r w:rsidRPr="00802859">
        <w:rPr>
          <w:color w:val="000000"/>
        </w:rPr>
        <w:t xml:space="preserve">ные вопросы передаются на рассмотрение </w:t>
      </w:r>
      <w:bookmarkStart w:id="16" w:name="_Hlk228191441"/>
      <w:r w:rsidR="00ED7B36" w:rsidRPr="00802859">
        <w:rPr>
          <w:color w:val="000000"/>
        </w:rPr>
        <w:t>в Арбитражный суд Орловской области</w:t>
      </w:r>
      <w:bookmarkEnd w:id="16"/>
      <w:r w:rsidRPr="00802859">
        <w:rPr>
          <w:color w:val="000000"/>
        </w:rPr>
        <w:t xml:space="preserve"> в установленном действующим законодательством Российской Федерации порядке.</w:t>
      </w:r>
    </w:p>
    <w:p w:rsidR="00D64EE5" w:rsidRPr="00802859" w:rsidRDefault="00D64EE5" w:rsidP="00534A4C">
      <w:pPr>
        <w:shd w:val="clear" w:color="auto" w:fill="FFFFFF"/>
        <w:ind w:firstLine="709"/>
        <w:jc w:val="both"/>
        <w:rPr>
          <w:color w:val="000000"/>
        </w:rPr>
      </w:pPr>
      <w:r w:rsidRPr="00802859">
        <w:rPr>
          <w:color w:val="000000"/>
        </w:rPr>
        <w:t>1</w:t>
      </w:r>
      <w:r w:rsidR="004835D5" w:rsidRPr="00802859">
        <w:rPr>
          <w:color w:val="000000"/>
        </w:rPr>
        <w:t>0</w:t>
      </w:r>
      <w:r w:rsidR="00534A4C" w:rsidRPr="00802859">
        <w:rPr>
          <w:color w:val="000000"/>
        </w:rPr>
        <w:t xml:space="preserve">.2. </w:t>
      </w:r>
      <w:r w:rsidRPr="00802859">
        <w:rPr>
          <w:color w:val="000000"/>
        </w:rPr>
        <w:t>При возникновении между Заказчиком и Исполнителем спора по поводу недостатков выполненной услуги или их причин и невозможности урегулирования этого спора переговорами по требованию любой из ст</w:t>
      </w:r>
      <w:r w:rsidRPr="00802859">
        <w:rPr>
          <w:color w:val="000000"/>
        </w:rPr>
        <w:t>о</w:t>
      </w:r>
      <w:r w:rsidRPr="00802859">
        <w:rPr>
          <w:color w:val="000000"/>
        </w:rPr>
        <w:t>рон может быть назначена экспертиз</w:t>
      </w:r>
      <w:r w:rsidR="00D94FE0" w:rsidRPr="00802859">
        <w:rPr>
          <w:color w:val="000000"/>
        </w:rPr>
        <w:t>а. Расходы на экспертизу несет С</w:t>
      </w:r>
      <w:r w:rsidRPr="00802859">
        <w:rPr>
          <w:color w:val="000000"/>
        </w:rPr>
        <w:t>торона, требовавшая назначения экспертизы. В случае установления нарушений Исполнителем условий Контракта или причинной связи между действиями (бездействием) Исполнителя и обнаруженными недостатками, расходы на экспертизу, назначенную Заказчиком, несет Исполнитель. В случае если эксперт</w:t>
      </w:r>
      <w:r w:rsidRPr="00802859">
        <w:rPr>
          <w:color w:val="000000"/>
        </w:rPr>
        <w:t>и</w:t>
      </w:r>
      <w:r w:rsidRPr="00802859">
        <w:rPr>
          <w:color w:val="000000"/>
        </w:rPr>
        <w:t>за назначена по соглашению между сторонами, расходы несут обе стор</w:t>
      </w:r>
      <w:r w:rsidRPr="00802859">
        <w:rPr>
          <w:color w:val="000000"/>
        </w:rPr>
        <w:t>о</w:t>
      </w:r>
      <w:r w:rsidRPr="00802859">
        <w:rPr>
          <w:color w:val="000000"/>
        </w:rPr>
        <w:t xml:space="preserve">ны поровну. </w:t>
      </w:r>
    </w:p>
    <w:p w:rsidR="00D64EE5" w:rsidRPr="00802859" w:rsidRDefault="00D64EE5" w:rsidP="00534A4C">
      <w:pPr>
        <w:shd w:val="clear" w:color="auto" w:fill="FFFFFF"/>
        <w:ind w:firstLine="709"/>
        <w:jc w:val="both"/>
      </w:pPr>
      <w:r w:rsidRPr="00802859">
        <w:t>1</w:t>
      </w:r>
      <w:r w:rsidR="004835D5" w:rsidRPr="00802859">
        <w:t>0</w:t>
      </w:r>
      <w:r w:rsidRPr="00802859">
        <w:t>.3.</w:t>
      </w:r>
      <w:r w:rsidR="002A4AE2" w:rsidRPr="00802859">
        <w:t> </w:t>
      </w:r>
      <w:r w:rsidR="00131DB6" w:rsidRPr="00802859">
        <w:rPr>
          <w:color w:val="000000"/>
        </w:rPr>
        <w:t>Отношения С</w:t>
      </w:r>
      <w:r w:rsidRPr="00802859">
        <w:rPr>
          <w:color w:val="000000"/>
        </w:rPr>
        <w:t>торон неурегулированные настоящим Контрактом регулируются законодательством Российской Федер</w:t>
      </w:r>
      <w:r w:rsidRPr="00802859">
        <w:rPr>
          <w:color w:val="000000"/>
        </w:rPr>
        <w:t>а</w:t>
      </w:r>
      <w:r w:rsidRPr="00802859">
        <w:rPr>
          <w:color w:val="000000"/>
        </w:rPr>
        <w:t>ции.</w:t>
      </w:r>
    </w:p>
    <w:p w:rsidR="00D64EE5" w:rsidRPr="00802859" w:rsidRDefault="00D64EE5" w:rsidP="00534A4C">
      <w:pPr>
        <w:shd w:val="clear" w:color="auto" w:fill="FFFFFF"/>
        <w:ind w:firstLine="709"/>
        <w:jc w:val="both"/>
      </w:pPr>
      <w:r w:rsidRPr="00802859">
        <w:t>1</w:t>
      </w:r>
      <w:r w:rsidR="004835D5" w:rsidRPr="00802859">
        <w:t>0</w:t>
      </w:r>
      <w:r w:rsidRPr="00802859">
        <w:t>.4.</w:t>
      </w:r>
      <w:r w:rsidR="002A4AE2" w:rsidRPr="00802859">
        <w:t> </w:t>
      </w:r>
      <w:r w:rsidRPr="00802859">
        <w:rPr>
          <w:color w:val="000000"/>
        </w:rPr>
        <w:t>Исполнитель обязуется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w:t>
      </w:r>
      <w:r w:rsidRPr="00802859">
        <w:rPr>
          <w:color w:val="000000"/>
        </w:rPr>
        <w:t>я</w:t>
      </w:r>
      <w:r w:rsidRPr="00802859">
        <w:rPr>
          <w:color w:val="000000"/>
        </w:rPr>
        <w:t>тельность сторон в рамках настоящего Контракта, иначе как с письменного согласия Заказчика</w:t>
      </w:r>
      <w:r w:rsidR="003F30EE" w:rsidRPr="00802859">
        <w:rPr>
          <w:color w:val="000000"/>
        </w:rPr>
        <w:t>. Исполнитель</w:t>
      </w:r>
      <w:r w:rsidRPr="00802859">
        <w:rPr>
          <w:color w:val="000000"/>
        </w:rPr>
        <w:t xml:space="preserve"> не вправе публиковать рекламу, к</w:t>
      </w:r>
      <w:r w:rsidRPr="00802859">
        <w:rPr>
          <w:color w:val="000000"/>
        </w:rPr>
        <w:t>а</w:t>
      </w:r>
      <w:r w:rsidR="003F30EE" w:rsidRPr="00802859">
        <w:rPr>
          <w:color w:val="000000"/>
        </w:rPr>
        <w:t>сающуюся Контракта</w:t>
      </w:r>
      <w:r w:rsidRPr="00802859">
        <w:rPr>
          <w:color w:val="000000"/>
        </w:rPr>
        <w:t>, в средствах массовой информации (СМИ) и в сети Интернет без письменного разрешения Заказчика.</w:t>
      </w:r>
    </w:p>
    <w:p w:rsidR="00D64EE5" w:rsidRPr="00802859" w:rsidRDefault="003F30EE" w:rsidP="00534A4C">
      <w:pPr>
        <w:shd w:val="clear" w:color="auto" w:fill="FFFFFF"/>
        <w:ind w:firstLine="709"/>
        <w:jc w:val="both"/>
      </w:pPr>
      <w:r w:rsidRPr="00802859">
        <w:t>1</w:t>
      </w:r>
      <w:r w:rsidR="004835D5" w:rsidRPr="00802859">
        <w:t>0</w:t>
      </w:r>
      <w:r w:rsidRPr="00802859">
        <w:t>.5</w:t>
      </w:r>
      <w:r w:rsidR="00D64EE5" w:rsidRPr="00802859">
        <w:t>. В случае изменения адреса места нахожде</w:t>
      </w:r>
      <w:r w:rsidRPr="00802859">
        <w:t>ния, почтового адреса Исполнителя</w:t>
      </w:r>
      <w:r w:rsidR="00D64EE5" w:rsidRPr="00802859">
        <w:t xml:space="preserve"> или его банковских реквизитов, </w:t>
      </w:r>
      <w:r w:rsidRPr="00802859">
        <w:t>Исполнитель</w:t>
      </w:r>
      <w:r w:rsidR="00D64EE5" w:rsidRPr="00802859">
        <w:t xml:space="preserve"> обязан в 3-х дневный срок уведомить об этом Заказчика. </w:t>
      </w:r>
    </w:p>
    <w:p w:rsidR="00D64EE5" w:rsidRPr="00802859" w:rsidRDefault="00D64EE5" w:rsidP="00534A4C">
      <w:pPr>
        <w:shd w:val="clear" w:color="auto" w:fill="FFFFFF"/>
        <w:ind w:firstLine="709"/>
        <w:jc w:val="both"/>
      </w:pPr>
      <w:r w:rsidRPr="00802859">
        <w:t>Изменение руководителя организации подтверждается полным пакетом документов, направляемых другой стороне в течение 5-ти рабочих дней с момента внесения изменений в ЕГРЮЛ.</w:t>
      </w:r>
    </w:p>
    <w:p w:rsidR="00D64EE5" w:rsidRPr="00802859" w:rsidRDefault="003F30EE" w:rsidP="00534A4C">
      <w:pPr>
        <w:shd w:val="clear" w:color="auto" w:fill="FFFFFF"/>
        <w:ind w:firstLine="709"/>
        <w:jc w:val="both"/>
      </w:pPr>
      <w:r w:rsidRPr="00802859">
        <w:t>1</w:t>
      </w:r>
      <w:r w:rsidR="004835D5" w:rsidRPr="00802859">
        <w:t>0</w:t>
      </w:r>
      <w:r w:rsidRPr="00802859">
        <w:t>.6</w:t>
      </w:r>
      <w:r w:rsidR="00D64EE5" w:rsidRPr="00802859">
        <w:t>. Любые сообщения (в том числе, во избежание неопределенности, все сообщения, являющиеся или связанные с каким-либо подтверждением, соглашением, изменением, одобрением, согласием, назначением, раскрытием информации, уведомлением, разрешением, предоставлением доказательств, запросом, уточнением или отказом от прав), направляемые по данному Контракту или в связи с ним, должны оформляться в письменной форме с документальным подтверждением получения адресатом направленного сообщения.</w:t>
      </w:r>
    </w:p>
    <w:p w:rsidR="00D64EE5" w:rsidRPr="00802859" w:rsidRDefault="003F30EE" w:rsidP="00534A4C">
      <w:pPr>
        <w:shd w:val="clear" w:color="auto" w:fill="FFFFFF"/>
        <w:ind w:firstLine="709"/>
        <w:jc w:val="both"/>
      </w:pPr>
      <w:r w:rsidRPr="00802859">
        <w:t>1</w:t>
      </w:r>
      <w:r w:rsidR="004835D5" w:rsidRPr="00802859">
        <w:t>0</w:t>
      </w:r>
      <w:r w:rsidRPr="00802859">
        <w:t>.7</w:t>
      </w:r>
      <w:r w:rsidR="00D64EE5" w:rsidRPr="00802859">
        <w:t xml:space="preserve">. </w:t>
      </w:r>
      <w:r w:rsidR="00D64EE5" w:rsidRPr="00802859">
        <w:rPr>
          <w:color w:val="000000"/>
        </w:rPr>
        <w:t>Все приложения к настоящему Контракту являются его неотъе</w:t>
      </w:r>
      <w:r w:rsidR="00D64EE5" w:rsidRPr="00802859">
        <w:rPr>
          <w:color w:val="000000"/>
        </w:rPr>
        <w:t>м</w:t>
      </w:r>
      <w:r w:rsidR="00D64EE5" w:rsidRPr="00802859">
        <w:rPr>
          <w:color w:val="000000"/>
        </w:rPr>
        <w:t>лемой частью.</w:t>
      </w:r>
    </w:p>
    <w:p w:rsidR="00D64EE5" w:rsidRPr="00802859" w:rsidRDefault="003F30EE" w:rsidP="00534A4C">
      <w:pPr>
        <w:shd w:val="clear" w:color="auto" w:fill="FFFFFF"/>
        <w:ind w:firstLine="709"/>
        <w:jc w:val="both"/>
        <w:rPr>
          <w:color w:val="000000"/>
        </w:rPr>
      </w:pPr>
      <w:r w:rsidRPr="00802859">
        <w:t>1</w:t>
      </w:r>
      <w:r w:rsidR="004835D5" w:rsidRPr="00802859">
        <w:t>0</w:t>
      </w:r>
      <w:r w:rsidRPr="00802859">
        <w:t>.8</w:t>
      </w:r>
      <w:r w:rsidR="00D64EE5" w:rsidRPr="00802859">
        <w:t xml:space="preserve">. </w:t>
      </w:r>
      <w:r w:rsidR="00534A4C" w:rsidRPr="00802859">
        <w:rPr>
          <w:color w:val="000000"/>
        </w:rPr>
        <w:t>Срок действия К</w:t>
      </w:r>
      <w:r w:rsidR="00D64EE5" w:rsidRPr="00802859">
        <w:rPr>
          <w:color w:val="000000"/>
        </w:rPr>
        <w:t xml:space="preserve">онтракта: </w:t>
      </w:r>
    </w:p>
    <w:p w:rsidR="00ED7B36" w:rsidRPr="00802859" w:rsidRDefault="00ED7B36" w:rsidP="00ED7B36">
      <w:pPr>
        <w:shd w:val="clear" w:color="auto" w:fill="FFFFFF"/>
        <w:ind w:firstLine="709"/>
        <w:jc w:val="both"/>
        <w:rPr>
          <w:b/>
          <w:bCs/>
          <w:color w:val="000000"/>
        </w:rPr>
      </w:pPr>
      <w:bookmarkStart w:id="17" w:name="_Hlk228191480"/>
      <w:bookmarkStart w:id="18" w:name="_Hlk228194418"/>
      <w:r w:rsidRPr="00802859">
        <w:rPr>
          <w:b/>
          <w:bCs/>
          <w:color w:val="000000"/>
        </w:rPr>
        <w:t>Начало – «01» мая 2026 г.</w:t>
      </w:r>
    </w:p>
    <w:p w:rsidR="00ED7B36" w:rsidRPr="00802859" w:rsidRDefault="00ED7B36" w:rsidP="00ED7B36">
      <w:pPr>
        <w:shd w:val="clear" w:color="auto" w:fill="FFFFFF"/>
        <w:ind w:firstLine="709"/>
        <w:jc w:val="both"/>
        <w:rPr>
          <w:color w:val="000000"/>
        </w:rPr>
      </w:pPr>
      <w:r w:rsidRPr="00802859">
        <w:rPr>
          <w:b/>
          <w:bCs/>
          <w:color w:val="000000"/>
        </w:rPr>
        <w:t xml:space="preserve">Окончание – </w:t>
      </w:r>
      <w:r w:rsidRPr="00802859">
        <w:rPr>
          <w:b/>
          <w:bCs/>
        </w:rPr>
        <w:t>«30» июля 2026</w:t>
      </w:r>
      <w:r w:rsidRPr="00802859">
        <w:t xml:space="preserve"> </w:t>
      </w:r>
      <w:r w:rsidRPr="00802859">
        <w:rPr>
          <w:b/>
          <w:bCs/>
        </w:rPr>
        <w:t>г.</w:t>
      </w:r>
      <w:r w:rsidRPr="00802859">
        <w:t xml:space="preserve">, но в любом случае </w:t>
      </w:r>
      <w:r w:rsidRPr="00802859">
        <w:rPr>
          <w:color w:val="000000"/>
        </w:rPr>
        <w:t>до полного исполнения Сторонами обязательств по настоящему Контракту.</w:t>
      </w:r>
    </w:p>
    <w:p w:rsidR="00ED7B36" w:rsidRPr="00802859" w:rsidRDefault="00ED7B36" w:rsidP="00ED7B36">
      <w:pPr>
        <w:shd w:val="clear" w:color="auto" w:fill="FFFFFF"/>
        <w:ind w:firstLine="709"/>
        <w:jc w:val="both"/>
        <w:rPr>
          <w:color w:val="000000"/>
        </w:rPr>
      </w:pPr>
      <w:bookmarkStart w:id="19" w:name="_Hlk228191526"/>
      <w:bookmarkEnd w:id="17"/>
      <w:r w:rsidRPr="00802859">
        <w:rPr>
          <w:color w:val="000000"/>
        </w:rPr>
        <w:t>10.9. Контракт, приложения и все документы, имеющие к ним отношение, должны быть с</w:t>
      </w:r>
      <w:r w:rsidRPr="00802859">
        <w:rPr>
          <w:color w:val="000000"/>
        </w:rPr>
        <w:t>о</w:t>
      </w:r>
      <w:r w:rsidRPr="00802859">
        <w:rPr>
          <w:color w:val="000000"/>
        </w:rPr>
        <w:t>ставлены на русском языке.</w:t>
      </w:r>
    </w:p>
    <w:bookmarkEnd w:id="18"/>
    <w:bookmarkEnd w:id="19"/>
    <w:p w:rsidR="000F0413" w:rsidRPr="00802859" w:rsidRDefault="000F0413" w:rsidP="004723C5">
      <w:pPr>
        <w:pStyle w:val="ab"/>
        <w:tabs>
          <w:tab w:val="left" w:pos="1560"/>
        </w:tabs>
        <w:ind w:firstLine="0"/>
        <w:rPr>
          <w:bCs w:val="0"/>
          <w:lang w:val="ru-RU"/>
        </w:rPr>
      </w:pPr>
    </w:p>
    <w:p w:rsidR="007E4747" w:rsidRPr="00802859" w:rsidRDefault="00EB4AD0" w:rsidP="000F0413">
      <w:pPr>
        <w:pStyle w:val="ab"/>
        <w:tabs>
          <w:tab w:val="left" w:pos="1560"/>
        </w:tabs>
        <w:jc w:val="center"/>
        <w:rPr>
          <w:bCs w:val="0"/>
          <w:lang w:val="ru-RU"/>
        </w:rPr>
      </w:pPr>
      <w:r w:rsidRPr="00802859">
        <w:rPr>
          <w:bCs w:val="0"/>
        </w:rPr>
        <w:t>1</w:t>
      </w:r>
      <w:r w:rsidRPr="00802859">
        <w:rPr>
          <w:bCs w:val="0"/>
          <w:lang w:val="ru-RU"/>
        </w:rPr>
        <w:t>1</w:t>
      </w:r>
      <w:r w:rsidR="00170E9F" w:rsidRPr="00802859">
        <w:rPr>
          <w:bCs w:val="0"/>
        </w:rPr>
        <w:t>. ПРИЛОЖЕНИ</w:t>
      </w:r>
      <w:r w:rsidR="00CF2C77" w:rsidRPr="00802859">
        <w:rPr>
          <w:bCs w:val="0"/>
          <w:lang w:val="ru-RU"/>
        </w:rPr>
        <w:t>Е</w:t>
      </w:r>
      <w:r w:rsidR="00170E9F" w:rsidRPr="00802859">
        <w:rPr>
          <w:bCs w:val="0"/>
        </w:rPr>
        <w:t xml:space="preserve"> К КОНТРАКТУ</w:t>
      </w:r>
    </w:p>
    <w:p w:rsidR="000F0413" w:rsidRPr="00802859" w:rsidRDefault="000F0413" w:rsidP="00D50A54">
      <w:pPr>
        <w:pStyle w:val="ab"/>
        <w:tabs>
          <w:tab w:val="left" w:pos="1560"/>
        </w:tabs>
        <w:rPr>
          <w:bCs w:val="0"/>
          <w:lang w:val="ru-RU"/>
        </w:rPr>
      </w:pPr>
    </w:p>
    <w:p w:rsidR="009A0F0B" w:rsidRPr="00802859" w:rsidRDefault="009A0F0B" w:rsidP="009A0F0B">
      <w:pPr>
        <w:pStyle w:val="ab"/>
        <w:tabs>
          <w:tab w:val="left" w:pos="1560"/>
        </w:tabs>
        <w:rPr>
          <w:b w:val="0"/>
          <w:bCs w:val="0"/>
        </w:rPr>
      </w:pPr>
      <w:r w:rsidRPr="00802859">
        <w:rPr>
          <w:b w:val="0"/>
          <w:bCs w:val="0"/>
        </w:rPr>
        <w:t>Приложение №</w:t>
      </w:r>
      <w:r w:rsidR="007A2C09" w:rsidRPr="00802859">
        <w:rPr>
          <w:b w:val="0"/>
          <w:bCs w:val="0"/>
          <w:lang w:val="ru-RU"/>
        </w:rPr>
        <w:t xml:space="preserve"> </w:t>
      </w:r>
      <w:r w:rsidRPr="00802859">
        <w:rPr>
          <w:b w:val="0"/>
          <w:bCs w:val="0"/>
        </w:rPr>
        <w:t xml:space="preserve">1 – Перечень </w:t>
      </w:r>
      <w:r w:rsidRPr="00802859">
        <w:rPr>
          <w:b w:val="0"/>
          <w:bCs w:val="0"/>
          <w:lang w:val="ru-RU"/>
        </w:rPr>
        <w:t>ОТИ дорожного хозяйства</w:t>
      </w:r>
      <w:r w:rsidRPr="00802859">
        <w:rPr>
          <w:b w:val="0"/>
          <w:bCs w:val="0"/>
        </w:rPr>
        <w:t xml:space="preserve">, передаваемых под </w:t>
      </w:r>
      <w:r w:rsidR="00A66B60" w:rsidRPr="00802859">
        <w:rPr>
          <w:b w:val="0"/>
          <w:bCs w:val="0"/>
        </w:rPr>
        <w:t>защиту</w:t>
      </w:r>
      <w:r w:rsidRPr="00802859">
        <w:rPr>
          <w:b w:val="0"/>
          <w:bCs w:val="0"/>
        </w:rPr>
        <w:t>;</w:t>
      </w:r>
    </w:p>
    <w:p w:rsidR="009A0F0B" w:rsidRPr="00802859" w:rsidRDefault="009A0F0B" w:rsidP="009A0F0B">
      <w:pPr>
        <w:pStyle w:val="ab"/>
        <w:tabs>
          <w:tab w:val="left" w:pos="1560"/>
        </w:tabs>
        <w:rPr>
          <w:b w:val="0"/>
          <w:lang w:val="ru-RU"/>
        </w:rPr>
      </w:pPr>
      <w:r w:rsidRPr="00802859">
        <w:rPr>
          <w:b w:val="0"/>
          <w:bCs w:val="0"/>
        </w:rPr>
        <w:t>Приложение №</w:t>
      </w:r>
      <w:r w:rsidR="007A2C09" w:rsidRPr="00802859">
        <w:rPr>
          <w:b w:val="0"/>
          <w:bCs w:val="0"/>
          <w:lang w:val="ru-RU"/>
        </w:rPr>
        <w:t xml:space="preserve"> </w:t>
      </w:r>
      <w:r w:rsidRPr="00802859">
        <w:rPr>
          <w:b w:val="0"/>
          <w:bCs w:val="0"/>
        </w:rPr>
        <w:t xml:space="preserve">2 – Техническое задание </w:t>
      </w:r>
      <w:r w:rsidRPr="00802859">
        <w:rPr>
          <w:b w:val="0"/>
        </w:rPr>
        <w:t xml:space="preserve">на оказание услуг по </w:t>
      </w:r>
      <w:r w:rsidR="00A66B60" w:rsidRPr="00802859">
        <w:rPr>
          <w:b w:val="0"/>
        </w:rPr>
        <w:t>защите</w:t>
      </w:r>
      <w:r w:rsidRPr="00802859">
        <w:rPr>
          <w:b w:val="0"/>
        </w:rPr>
        <w:t xml:space="preserve"> </w:t>
      </w:r>
      <w:r w:rsidRPr="00802859">
        <w:rPr>
          <w:b w:val="0"/>
          <w:lang w:val="ru-RU"/>
        </w:rPr>
        <w:t>ОТИ;</w:t>
      </w:r>
    </w:p>
    <w:p w:rsidR="009A0F0B" w:rsidRPr="00802859" w:rsidRDefault="009A0F0B" w:rsidP="009A0F0B">
      <w:pPr>
        <w:pStyle w:val="ab"/>
        <w:tabs>
          <w:tab w:val="left" w:pos="1560"/>
        </w:tabs>
        <w:rPr>
          <w:b w:val="0"/>
          <w:bCs w:val="0"/>
        </w:rPr>
      </w:pPr>
      <w:r w:rsidRPr="00802859">
        <w:rPr>
          <w:b w:val="0"/>
          <w:bCs w:val="0"/>
        </w:rPr>
        <w:t>Приложение №</w:t>
      </w:r>
      <w:r w:rsidR="007A2C09" w:rsidRPr="00802859">
        <w:rPr>
          <w:b w:val="0"/>
          <w:bCs w:val="0"/>
          <w:lang w:val="ru-RU"/>
        </w:rPr>
        <w:t xml:space="preserve"> </w:t>
      </w:r>
      <w:r w:rsidRPr="00802859">
        <w:rPr>
          <w:b w:val="0"/>
          <w:bCs w:val="0"/>
        </w:rPr>
        <w:t>3 – Требования к качеству оказания услуг</w:t>
      </w:r>
      <w:r w:rsidRPr="00802859">
        <w:rPr>
          <w:b w:val="0"/>
          <w:bCs w:val="0"/>
          <w:lang w:val="ru-RU"/>
        </w:rPr>
        <w:t xml:space="preserve"> по </w:t>
      </w:r>
      <w:r w:rsidR="00A66B60" w:rsidRPr="00802859">
        <w:rPr>
          <w:b w:val="0"/>
          <w:bCs w:val="0"/>
          <w:lang w:val="ru-RU"/>
        </w:rPr>
        <w:t>защите</w:t>
      </w:r>
      <w:r w:rsidRPr="00802859">
        <w:rPr>
          <w:b w:val="0"/>
          <w:bCs w:val="0"/>
          <w:lang w:val="ru-RU"/>
        </w:rPr>
        <w:t xml:space="preserve"> ОТИ</w:t>
      </w:r>
      <w:r w:rsidRPr="00802859">
        <w:rPr>
          <w:b w:val="0"/>
          <w:bCs w:val="0"/>
        </w:rPr>
        <w:t>;</w:t>
      </w:r>
    </w:p>
    <w:p w:rsidR="009A0F0B" w:rsidRPr="00802859" w:rsidRDefault="009A0F0B" w:rsidP="009A0F0B">
      <w:pPr>
        <w:pStyle w:val="ab"/>
        <w:tabs>
          <w:tab w:val="left" w:pos="1560"/>
        </w:tabs>
        <w:rPr>
          <w:b w:val="0"/>
          <w:bCs w:val="0"/>
          <w:color w:val="auto"/>
        </w:rPr>
      </w:pPr>
      <w:r w:rsidRPr="00802859">
        <w:rPr>
          <w:b w:val="0"/>
          <w:bCs w:val="0"/>
          <w:color w:val="auto"/>
        </w:rPr>
        <w:t>Приложение № 4</w:t>
      </w:r>
      <w:r w:rsidRPr="00802859">
        <w:rPr>
          <w:color w:val="auto"/>
        </w:rPr>
        <w:t xml:space="preserve"> </w:t>
      </w:r>
      <w:r w:rsidRPr="00802859">
        <w:rPr>
          <w:b w:val="0"/>
          <w:color w:val="auto"/>
          <w:lang w:val="ru-RU"/>
        </w:rPr>
        <w:t>–</w:t>
      </w:r>
      <w:r w:rsidRPr="00802859">
        <w:rPr>
          <w:color w:val="auto"/>
          <w:lang w:val="ru-RU"/>
        </w:rPr>
        <w:t xml:space="preserve"> </w:t>
      </w:r>
      <w:r w:rsidRPr="00802859">
        <w:rPr>
          <w:b w:val="0"/>
          <w:bCs w:val="0"/>
          <w:color w:val="auto"/>
        </w:rPr>
        <w:t>Акт сдачи-приемки услуг (форма).</w:t>
      </w:r>
    </w:p>
    <w:p w:rsidR="00A37041" w:rsidRPr="00802859" w:rsidRDefault="009A0F0B" w:rsidP="009B1EF4">
      <w:pPr>
        <w:pStyle w:val="ab"/>
        <w:tabs>
          <w:tab w:val="left" w:pos="1560"/>
        </w:tabs>
        <w:rPr>
          <w:b w:val="0"/>
          <w:lang w:val="ru-RU"/>
        </w:rPr>
      </w:pPr>
      <w:r w:rsidRPr="00802859">
        <w:rPr>
          <w:b w:val="0"/>
          <w:lang w:val="ru-RU"/>
        </w:rPr>
        <w:t>Приложение №</w:t>
      </w:r>
      <w:r w:rsidR="002E70DE" w:rsidRPr="00802859">
        <w:rPr>
          <w:b w:val="0"/>
          <w:lang w:val="ru-RU"/>
        </w:rPr>
        <w:t xml:space="preserve"> </w:t>
      </w:r>
      <w:r w:rsidR="007B6077" w:rsidRPr="00802859">
        <w:rPr>
          <w:b w:val="0"/>
          <w:lang w:val="ru-RU"/>
        </w:rPr>
        <w:t>5</w:t>
      </w:r>
      <w:r w:rsidRPr="00802859">
        <w:rPr>
          <w:b w:val="0"/>
          <w:lang w:val="ru-RU"/>
        </w:rPr>
        <w:t xml:space="preserve"> – </w:t>
      </w:r>
      <w:r w:rsidR="00480AD9" w:rsidRPr="00802859">
        <w:rPr>
          <w:b w:val="0"/>
          <w:lang w:val="ru-RU"/>
        </w:rPr>
        <w:t>Календарный график выплат на оказание услуг по расходам на защиту ОТИ дорожного хозяйства от актов незаконного вмешательства на автомобильных дорогах общего пользования федерального значения.</w:t>
      </w:r>
    </w:p>
    <w:p w:rsidR="00A37041" w:rsidRPr="00802859" w:rsidRDefault="00A37041" w:rsidP="00A37041">
      <w:pPr>
        <w:pStyle w:val="ab"/>
        <w:ind w:firstLine="0"/>
        <w:rPr>
          <w:lang w:val="ru-RU"/>
        </w:rPr>
      </w:pPr>
    </w:p>
    <w:p w:rsidR="00ED7B36" w:rsidRPr="00802859" w:rsidRDefault="00ED7B36" w:rsidP="00ED7B36">
      <w:pPr>
        <w:pStyle w:val="ab"/>
        <w:jc w:val="center"/>
        <w:rPr>
          <w:lang w:val="ru-RU"/>
        </w:rPr>
      </w:pPr>
      <w:r w:rsidRPr="00802859">
        <w:t>1</w:t>
      </w:r>
      <w:r w:rsidRPr="00802859">
        <w:rPr>
          <w:lang w:val="ru-RU"/>
        </w:rPr>
        <w:t>2</w:t>
      </w:r>
      <w:r w:rsidRPr="00802859">
        <w:t xml:space="preserve">. АДРЕСА, БАНКОВСКИЕ РЕКВИЗИТЫ </w:t>
      </w:r>
      <w:r w:rsidRPr="00802859">
        <w:rPr>
          <w:lang w:val="ru-RU"/>
        </w:rPr>
        <w:t xml:space="preserve">И ПОДПИСИ </w:t>
      </w:r>
      <w:r w:rsidRPr="00802859">
        <w:t>СТОРОН</w:t>
      </w:r>
    </w:p>
    <w:p w:rsidR="00ED7B36" w:rsidRPr="00802859" w:rsidRDefault="00ED7B36" w:rsidP="00ED7B36">
      <w:pPr>
        <w:pStyle w:val="ab"/>
        <w:jc w:val="center"/>
        <w:rPr>
          <w:lang w:val="ru-RU"/>
        </w:rPr>
      </w:pPr>
    </w:p>
    <w:tbl>
      <w:tblPr>
        <w:tblW w:w="10894" w:type="dxa"/>
        <w:tblLook w:val="01E0" w:firstRow="1" w:lastRow="1" w:firstColumn="1" w:lastColumn="1" w:noHBand="0" w:noVBand="0"/>
      </w:tblPr>
      <w:tblGrid>
        <w:gridCol w:w="10672"/>
        <w:gridCol w:w="222"/>
      </w:tblGrid>
      <w:tr w:rsidR="00ED7B36" w:rsidRPr="00802859" w:rsidTr="00563866">
        <w:trPr>
          <w:trHeight w:val="1741"/>
        </w:trPr>
        <w:tc>
          <w:tcPr>
            <w:tcW w:w="10672" w:type="dxa"/>
          </w:tcPr>
          <w:tbl>
            <w:tblPr>
              <w:tblW w:w="10314" w:type="dxa"/>
              <w:tblLook w:val="01E0" w:firstRow="1" w:lastRow="1" w:firstColumn="1" w:lastColumn="1" w:noHBand="0" w:noVBand="0"/>
            </w:tblPr>
            <w:tblGrid>
              <w:gridCol w:w="5070"/>
              <w:gridCol w:w="5244"/>
            </w:tblGrid>
            <w:tr w:rsidR="00ED7B36" w:rsidRPr="00802859" w:rsidTr="00563866">
              <w:tc>
                <w:tcPr>
                  <w:tcW w:w="5070" w:type="dxa"/>
                </w:tcPr>
                <w:p w:rsidR="00ED7B36" w:rsidRPr="00802859" w:rsidRDefault="00ED7B36" w:rsidP="00563866">
                  <w:pPr>
                    <w:autoSpaceDE w:val="0"/>
                    <w:autoSpaceDN w:val="0"/>
                    <w:adjustRightInd w:val="0"/>
                    <w:rPr>
                      <w:b/>
                      <w:bCs/>
                    </w:rPr>
                  </w:pPr>
                  <w:r w:rsidRPr="00802859">
                    <w:rPr>
                      <w:b/>
                      <w:bCs/>
                      <w:u w:val="single"/>
                    </w:rPr>
                    <w:t>Исполнител</w:t>
                  </w:r>
                  <w:r w:rsidRPr="00802859">
                    <w:rPr>
                      <w:b/>
                      <w:bCs/>
                    </w:rPr>
                    <w:t>ь:</w:t>
                  </w:r>
                </w:p>
              </w:tc>
              <w:tc>
                <w:tcPr>
                  <w:tcW w:w="5244" w:type="dxa"/>
                </w:tcPr>
                <w:p w:rsidR="00ED7B36" w:rsidRPr="00802859" w:rsidRDefault="00ED7B36" w:rsidP="00563866">
                  <w:pPr>
                    <w:pStyle w:val="af"/>
                    <w:ind w:left="33"/>
                    <w:jc w:val="both"/>
                    <w:rPr>
                      <w:b/>
                      <w:sz w:val="24"/>
                      <w:szCs w:val="24"/>
                    </w:rPr>
                  </w:pPr>
                  <w:r w:rsidRPr="00802859">
                    <w:rPr>
                      <w:b/>
                      <w:bCs/>
                      <w:sz w:val="24"/>
                      <w:szCs w:val="24"/>
                      <w:u w:val="single"/>
                    </w:rPr>
                    <w:t>Заказчик:</w:t>
                  </w:r>
                </w:p>
              </w:tc>
            </w:tr>
            <w:tr w:rsidR="00ED7B36" w:rsidRPr="00802859" w:rsidTr="00563866">
              <w:tc>
                <w:tcPr>
                  <w:tcW w:w="5070" w:type="dxa"/>
                </w:tcPr>
                <w:p w:rsidR="00ED7B36" w:rsidRPr="00802859" w:rsidRDefault="00ED7B36" w:rsidP="00563866">
                  <w:pPr>
                    <w:autoSpaceDE w:val="0"/>
                    <w:autoSpaceDN w:val="0"/>
                    <w:adjustRightInd w:val="0"/>
                    <w:rPr>
                      <w:bCs/>
                    </w:rPr>
                  </w:pPr>
                </w:p>
              </w:tc>
              <w:tc>
                <w:tcPr>
                  <w:tcW w:w="5244" w:type="dxa"/>
                </w:tcPr>
                <w:p w:rsidR="00ED7B36" w:rsidRPr="00802859" w:rsidRDefault="00ED7B36" w:rsidP="00563866">
                  <w:pPr>
                    <w:pStyle w:val="af"/>
                    <w:ind w:left="33"/>
                    <w:jc w:val="both"/>
                    <w:rPr>
                      <w:b/>
                      <w:sz w:val="24"/>
                      <w:szCs w:val="24"/>
                    </w:rPr>
                  </w:pPr>
                  <w:r w:rsidRPr="00802859">
                    <w:rPr>
                      <w:b/>
                      <w:sz w:val="24"/>
                      <w:szCs w:val="24"/>
                    </w:rPr>
                    <w:t>Федеральное казенное учреждение «Управление автомобильной магистрали Москва-Харьков Федерального дорожного агентства» (ФКУ Упрдор Москва-Харьков)</w:t>
                  </w:r>
                </w:p>
                <w:p w:rsidR="00ED7B36" w:rsidRPr="00802859" w:rsidRDefault="00ED7B36" w:rsidP="00563866">
                  <w:pPr>
                    <w:pStyle w:val="af"/>
                    <w:ind w:left="33"/>
                    <w:jc w:val="both"/>
                    <w:rPr>
                      <w:sz w:val="24"/>
                      <w:szCs w:val="24"/>
                    </w:rPr>
                  </w:pPr>
                  <w:r w:rsidRPr="00802859">
                    <w:rPr>
                      <w:sz w:val="24"/>
                      <w:szCs w:val="24"/>
                    </w:rPr>
                    <w:t>Юридический адрес: 302001 г. Орел ул. Комсомольская д.15</w:t>
                  </w:r>
                </w:p>
                <w:p w:rsidR="00ED7B36" w:rsidRPr="00802859" w:rsidRDefault="00ED7B36" w:rsidP="00563866">
                  <w:pPr>
                    <w:pStyle w:val="af"/>
                    <w:ind w:left="33"/>
                    <w:jc w:val="both"/>
                    <w:rPr>
                      <w:sz w:val="24"/>
                      <w:szCs w:val="24"/>
                    </w:rPr>
                  </w:pPr>
                  <w:r w:rsidRPr="00802859">
                    <w:rPr>
                      <w:sz w:val="24"/>
                      <w:szCs w:val="24"/>
                    </w:rPr>
                    <w:t>Почтовый адрес: 302001 г. Орел ул. Комсомольская д.15</w:t>
                  </w:r>
                </w:p>
                <w:p w:rsidR="00ED7B36" w:rsidRPr="00802859" w:rsidRDefault="00ED7B36" w:rsidP="00563866">
                  <w:pPr>
                    <w:pStyle w:val="af"/>
                    <w:ind w:left="33"/>
                    <w:jc w:val="both"/>
                    <w:rPr>
                      <w:sz w:val="24"/>
                      <w:szCs w:val="24"/>
                    </w:rPr>
                  </w:pPr>
                  <w:r w:rsidRPr="00802859">
                    <w:rPr>
                      <w:sz w:val="24"/>
                      <w:szCs w:val="24"/>
                    </w:rPr>
                    <w:t>Адрес электронной почты: doroga@uprdor-m2.ru</w:t>
                  </w:r>
                </w:p>
                <w:p w:rsidR="00ED7B36" w:rsidRPr="00802859" w:rsidRDefault="00ED7B36" w:rsidP="00563866">
                  <w:pPr>
                    <w:pStyle w:val="af"/>
                    <w:ind w:left="33"/>
                    <w:jc w:val="both"/>
                    <w:rPr>
                      <w:sz w:val="24"/>
                      <w:szCs w:val="24"/>
                    </w:rPr>
                  </w:pPr>
                  <w:r w:rsidRPr="00802859">
                    <w:rPr>
                      <w:sz w:val="24"/>
                      <w:szCs w:val="24"/>
                    </w:rPr>
                    <w:t>Телефон: +7 (4862) 75-07-85.   Факс: +7 (4862) 47-01-05</w:t>
                  </w:r>
                </w:p>
                <w:p w:rsidR="00ED7B36" w:rsidRPr="00802859" w:rsidRDefault="00ED7B36" w:rsidP="00563866">
                  <w:pPr>
                    <w:pStyle w:val="af"/>
                    <w:ind w:left="33"/>
                    <w:jc w:val="both"/>
                    <w:rPr>
                      <w:sz w:val="24"/>
                      <w:szCs w:val="24"/>
                    </w:rPr>
                  </w:pPr>
                  <w:r w:rsidRPr="00802859">
                    <w:rPr>
                      <w:sz w:val="24"/>
                      <w:szCs w:val="24"/>
                    </w:rPr>
                    <w:t>ИНН 5752000133  КПП 575201001</w:t>
                  </w:r>
                </w:p>
                <w:p w:rsidR="00ED7B36" w:rsidRPr="00802859" w:rsidRDefault="00ED7B36" w:rsidP="00563866">
                  <w:pPr>
                    <w:pStyle w:val="af"/>
                    <w:ind w:left="33"/>
                    <w:jc w:val="both"/>
                    <w:rPr>
                      <w:sz w:val="24"/>
                      <w:szCs w:val="24"/>
                    </w:rPr>
                  </w:pPr>
                  <w:r w:rsidRPr="00802859">
                    <w:rPr>
                      <w:sz w:val="24"/>
                      <w:szCs w:val="24"/>
                    </w:rPr>
                    <w:t>Наименование получателя:</w:t>
                  </w:r>
                </w:p>
                <w:p w:rsidR="00ED7B36" w:rsidRPr="00802859" w:rsidRDefault="00ED7B36" w:rsidP="00563866">
                  <w:pPr>
                    <w:pStyle w:val="af"/>
                    <w:ind w:left="33"/>
                    <w:rPr>
                      <w:sz w:val="24"/>
                      <w:szCs w:val="24"/>
                    </w:rPr>
                  </w:pPr>
                  <w:r w:rsidRPr="00802859">
                    <w:rPr>
                      <w:sz w:val="24"/>
                      <w:szCs w:val="24"/>
                    </w:rPr>
                    <w:t xml:space="preserve"> УФК по Нижегородской области (ФКУ УПРДОР МОСКВА-ХАРЬКОВ    л/с 03541248010)</w:t>
                  </w:r>
                </w:p>
                <w:p w:rsidR="00ED7B36" w:rsidRPr="00802859" w:rsidRDefault="00ED7B36" w:rsidP="00563866">
                  <w:pPr>
                    <w:pStyle w:val="af"/>
                    <w:ind w:left="33"/>
                    <w:jc w:val="both"/>
                    <w:rPr>
                      <w:sz w:val="24"/>
                      <w:szCs w:val="24"/>
                    </w:rPr>
                  </w:pPr>
                  <w:r w:rsidRPr="00802859">
                    <w:rPr>
                      <w:sz w:val="24"/>
                      <w:szCs w:val="24"/>
                    </w:rPr>
                    <w:t>Банк получателя: ОКЦ №1 ВВГУ Банка России//УФК по Нижегородской области, г. Нижний Новгород</w:t>
                  </w:r>
                </w:p>
                <w:p w:rsidR="00ED7B36" w:rsidRPr="00802859" w:rsidRDefault="00ED7B36" w:rsidP="00563866">
                  <w:pPr>
                    <w:shd w:val="clear" w:color="auto" w:fill="FFFFFF"/>
                    <w:autoSpaceDE w:val="0"/>
                    <w:autoSpaceDN w:val="0"/>
                    <w:adjustRightInd w:val="0"/>
                    <w:ind w:left="33"/>
                    <w:jc w:val="both"/>
                    <w:rPr>
                      <w:b/>
                      <w:bCs/>
                    </w:rPr>
                  </w:pPr>
                  <w:r w:rsidRPr="00802859">
                    <w:t>БИК 012202102  кор/сч. 40102810745370000024  р/сч. 03211643000000013214</w:t>
                  </w:r>
                </w:p>
              </w:tc>
            </w:tr>
          </w:tbl>
          <w:p w:rsidR="00ED7B36" w:rsidRPr="00802859" w:rsidRDefault="00ED7B36" w:rsidP="00563866">
            <w:pPr>
              <w:rPr>
                <w:b/>
              </w:rPr>
            </w:pPr>
          </w:p>
          <w:p w:rsidR="00ED7B36" w:rsidRPr="00802859" w:rsidRDefault="00ED7B36" w:rsidP="00563866">
            <w:pPr>
              <w:rPr>
                <w:b/>
              </w:rPr>
            </w:pPr>
          </w:p>
          <w:p w:rsidR="00ED7B36" w:rsidRPr="00802859" w:rsidRDefault="00ED7B36" w:rsidP="00563866">
            <w:pPr>
              <w:pStyle w:val="a5"/>
              <w:jc w:val="center"/>
              <w:rPr>
                <w:b/>
                <w:bCs/>
                <w:lang w:val="ru-RU"/>
              </w:rPr>
            </w:pPr>
            <w:r w:rsidRPr="00802859">
              <w:rPr>
                <w:b/>
                <w:bCs/>
              </w:rPr>
              <w:t>13. ПОДПИСИ СТОРОН:</w:t>
            </w:r>
          </w:p>
          <w:p w:rsidR="00ED7B36" w:rsidRPr="00802859" w:rsidRDefault="00ED7B36" w:rsidP="00563866">
            <w:pPr>
              <w:pStyle w:val="a5"/>
              <w:jc w:val="center"/>
              <w:rPr>
                <w:b/>
                <w:bCs/>
                <w:lang w:val="ru-RU"/>
              </w:rPr>
            </w:pPr>
          </w:p>
          <w:p w:rsidR="00ED7B36" w:rsidRPr="00802859" w:rsidRDefault="00ED7B36" w:rsidP="00563866">
            <w:pPr>
              <w:rPr>
                <w:b/>
              </w:rPr>
            </w:pPr>
          </w:p>
        </w:tc>
        <w:tc>
          <w:tcPr>
            <w:tcW w:w="222" w:type="dxa"/>
          </w:tcPr>
          <w:p w:rsidR="00ED7B36" w:rsidRPr="00802859" w:rsidRDefault="00ED7B36" w:rsidP="00563866">
            <w:pPr>
              <w:rPr>
                <w:b/>
              </w:rPr>
            </w:pPr>
          </w:p>
        </w:tc>
      </w:tr>
    </w:tbl>
    <w:p w:rsidR="00ED7B36" w:rsidRPr="00802859" w:rsidRDefault="00ED7B36" w:rsidP="00ED7B36">
      <w:pPr>
        <w:rPr>
          <w:vanish/>
        </w:rPr>
      </w:pPr>
    </w:p>
    <w:tbl>
      <w:tblPr>
        <w:tblW w:w="12904" w:type="dxa"/>
        <w:jc w:val="center"/>
        <w:tblLayout w:type="fixed"/>
        <w:tblCellMar>
          <w:left w:w="70" w:type="dxa"/>
          <w:right w:w="70" w:type="dxa"/>
        </w:tblCellMar>
        <w:tblLook w:val="0000" w:firstRow="0" w:lastRow="0" w:firstColumn="0" w:lastColumn="0" w:noHBand="0" w:noVBand="0"/>
      </w:tblPr>
      <w:tblGrid>
        <w:gridCol w:w="7057"/>
        <w:gridCol w:w="5847"/>
      </w:tblGrid>
      <w:tr w:rsidR="00ED7B36" w:rsidRPr="00802859" w:rsidTr="00563866">
        <w:trPr>
          <w:trHeight w:val="880"/>
          <w:jc w:val="center"/>
        </w:trPr>
        <w:tc>
          <w:tcPr>
            <w:tcW w:w="7057" w:type="dxa"/>
          </w:tcPr>
          <w:p w:rsidR="00ED7B36" w:rsidRPr="00802859" w:rsidRDefault="00ED7B36" w:rsidP="00563866">
            <w:pPr>
              <w:ind w:left="854" w:firstLine="844"/>
              <w:rPr>
                <w:b/>
              </w:rPr>
            </w:pPr>
            <w:r w:rsidRPr="00802859">
              <w:rPr>
                <w:b/>
              </w:rPr>
              <w:t>От Исполнителя:</w:t>
            </w:r>
          </w:p>
          <w:p w:rsidR="00ED7B36" w:rsidRPr="00802859" w:rsidRDefault="00ED7B36" w:rsidP="00563866">
            <w:pPr>
              <w:ind w:left="854" w:firstLine="844"/>
              <w:rPr>
                <w:bCs/>
              </w:rPr>
            </w:pPr>
          </w:p>
          <w:p w:rsidR="00ED7B36" w:rsidRPr="00802859" w:rsidRDefault="00ED7B36" w:rsidP="00563866">
            <w:pPr>
              <w:ind w:left="854" w:firstLine="844"/>
              <w:rPr>
                <w:bCs/>
              </w:rPr>
            </w:pPr>
          </w:p>
          <w:p w:rsidR="00ED7B36" w:rsidRPr="00802859" w:rsidRDefault="00ED7B36" w:rsidP="00563866">
            <w:pPr>
              <w:ind w:left="854" w:firstLine="844"/>
              <w:rPr>
                <w:bCs/>
              </w:rPr>
            </w:pPr>
            <w:r w:rsidRPr="00802859">
              <w:rPr>
                <w:bCs/>
              </w:rPr>
              <w:t xml:space="preserve"> </w:t>
            </w:r>
          </w:p>
          <w:p w:rsidR="00ED7B36" w:rsidRPr="00802859" w:rsidRDefault="00ED7B36" w:rsidP="00563866">
            <w:pPr>
              <w:ind w:left="854" w:firstLine="844"/>
              <w:rPr>
                <w:bCs/>
              </w:rPr>
            </w:pPr>
          </w:p>
          <w:p w:rsidR="00ED7B36" w:rsidRPr="00802859" w:rsidRDefault="00ED7B36" w:rsidP="00563866">
            <w:pPr>
              <w:ind w:left="854" w:firstLine="844"/>
              <w:rPr>
                <w:bCs/>
              </w:rPr>
            </w:pPr>
          </w:p>
          <w:p w:rsidR="00ED7B36" w:rsidRPr="00802859" w:rsidRDefault="00ED7B36" w:rsidP="00563866">
            <w:pPr>
              <w:ind w:left="854" w:firstLine="844"/>
              <w:rPr>
                <w:bCs/>
              </w:rPr>
            </w:pPr>
            <w:r w:rsidRPr="00802859">
              <w:rPr>
                <w:bCs/>
              </w:rPr>
              <w:t xml:space="preserve">_______________ </w:t>
            </w:r>
          </w:p>
          <w:p w:rsidR="00ED7B36" w:rsidRPr="00802859" w:rsidRDefault="00ED7B36" w:rsidP="00563866">
            <w:pPr>
              <w:ind w:left="854" w:firstLine="844"/>
              <w:rPr>
                <w:b/>
                <w:bCs/>
              </w:rPr>
            </w:pPr>
            <w:r w:rsidRPr="00802859">
              <w:rPr>
                <w:bCs/>
              </w:rPr>
              <w:t>М.П.</w:t>
            </w:r>
          </w:p>
        </w:tc>
        <w:tc>
          <w:tcPr>
            <w:tcW w:w="5847" w:type="dxa"/>
          </w:tcPr>
          <w:p w:rsidR="00ED7B36" w:rsidRPr="00802859" w:rsidRDefault="00ED7B36" w:rsidP="00563866">
            <w:pPr>
              <w:ind w:left="-390" w:firstLine="390"/>
            </w:pPr>
            <w:r w:rsidRPr="00802859">
              <w:rPr>
                <w:b/>
              </w:rPr>
              <w:t>От Заказчика</w:t>
            </w:r>
            <w:r w:rsidRPr="00802859">
              <w:t>:</w:t>
            </w:r>
          </w:p>
          <w:p w:rsidR="00ED7B36" w:rsidRPr="00802859" w:rsidRDefault="00ED7B36" w:rsidP="00563866">
            <w:pPr>
              <w:ind w:left="-390" w:firstLine="390"/>
            </w:pPr>
          </w:p>
          <w:p w:rsidR="00ED7B36" w:rsidRPr="00802859" w:rsidRDefault="00ED7B36" w:rsidP="00563866">
            <w:pPr>
              <w:ind w:left="-390" w:firstLine="390"/>
              <w:rPr>
                <w:bCs/>
              </w:rPr>
            </w:pPr>
            <w:r w:rsidRPr="00802859">
              <w:rPr>
                <w:bCs/>
              </w:rPr>
              <w:t>И.о. начальника</w:t>
            </w:r>
          </w:p>
          <w:p w:rsidR="00ED7B36" w:rsidRPr="00802859" w:rsidRDefault="00ED7B36" w:rsidP="00563866">
            <w:pPr>
              <w:ind w:left="-390" w:firstLine="390"/>
              <w:rPr>
                <w:bCs/>
              </w:rPr>
            </w:pPr>
            <w:r w:rsidRPr="00802859">
              <w:rPr>
                <w:bCs/>
              </w:rPr>
              <w:t>ФКУ Упрдор Москва-Харьков</w:t>
            </w:r>
          </w:p>
          <w:p w:rsidR="00ED7B36" w:rsidRPr="00802859" w:rsidRDefault="00ED7B36" w:rsidP="00563866">
            <w:pPr>
              <w:ind w:left="-390" w:firstLine="390"/>
              <w:rPr>
                <w:bCs/>
              </w:rPr>
            </w:pPr>
          </w:p>
          <w:p w:rsidR="00ED7B36" w:rsidRPr="00802859" w:rsidRDefault="00ED7B36" w:rsidP="00563866">
            <w:pPr>
              <w:ind w:left="-390" w:firstLine="390"/>
              <w:rPr>
                <w:bCs/>
              </w:rPr>
            </w:pPr>
          </w:p>
          <w:p w:rsidR="00ED7B36" w:rsidRPr="00802859" w:rsidRDefault="00ED7B36" w:rsidP="00563866">
            <w:pPr>
              <w:ind w:left="-390" w:firstLine="390"/>
              <w:rPr>
                <w:bCs/>
              </w:rPr>
            </w:pPr>
            <w:r w:rsidRPr="00802859">
              <w:rPr>
                <w:bCs/>
              </w:rPr>
              <w:t xml:space="preserve"> _______________ А.Е. Турчанинов</w:t>
            </w:r>
          </w:p>
          <w:p w:rsidR="00ED7B36" w:rsidRPr="00802859" w:rsidRDefault="00ED7B36" w:rsidP="00563866">
            <w:pPr>
              <w:ind w:left="-390" w:firstLine="390"/>
            </w:pPr>
            <w:r w:rsidRPr="00802859">
              <w:rPr>
                <w:bCs/>
              </w:rPr>
              <w:t xml:space="preserve">  М.П.</w:t>
            </w:r>
          </w:p>
        </w:tc>
      </w:tr>
    </w:tbl>
    <w:p w:rsidR="00093D66" w:rsidRPr="00802859" w:rsidRDefault="00093D66" w:rsidP="00093D66">
      <w:pPr>
        <w:shd w:val="clear" w:color="auto" w:fill="FFFFFF"/>
        <w:jc w:val="center"/>
        <w:rPr>
          <w:b/>
          <w:bCs/>
          <w:color w:val="000000"/>
        </w:rPr>
      </w:pPr>
    </w:p>
    <w:p w:rsidR="00ED7B36" w:rsidRPr="00802859" w:rsidRDefault="00093D66" w:rsidP="00ED7B36">
      <w:pPr>
        <w:tabs>
          <w:tab w:val="left" w:pos="2977"/>
        </w:tabs>
        <w:jc w:val="right"/>
        <w:rPr>
          <w:b/>
          <w:sz w:val="20"/>
          <w:szCs w:val="20"/>
        </w:rPr>
      </w:pPr>
      <w:r w:rsidRPr="00802859">
        <w:rPr>
          <w:b/>
          <w:sz w:val="20"/>
          <w:szCs w:val="20"/>
        </w:rPr>
        <w:br w:type="page"/>
      </w:r>
      <w:r w:rsidR="00ED7B36" w:rsidRPr="00802859">
        <w:rPr>
          <w:b/>
          <w:sz w:val="20"/>
          <w:szCs w:val="20"/>
        </w:rPr>
        <w:t>Приложение № 1</w:t>
      </w:r>
    </w:p>
    <w:p w:rsidR="00ED7B36" w:rsidRPr="00802859" w:rsidRDefault="00ED7B36" w:rsidP="00ED7B36">
      <w:pPr>
        <w:jc w:val="right"/>
        <w:rPr>
          <w:sz w:val="20"/>
          <w:szCs w:val="20"/>
        </w:rPr>
      </w:pPr>
      <w:r w:rsidRPr="00802859">
        <w:rPr>
          <w:sz w:val="20"/>
          <w:szCs w:val="20"/>
        </w:rPr>
        <w:t>к Государственному контракту № _______________ от « __ »  _______2026 г.</w:t>
      </w:r>
    </w:p>
    <w:p w:rsidR="00722EB5" w:rsidRPr="00802859" w:rsidRDefault="00722EB5" w:rsidP="00ED7B36">
      <w:pPr>
        <w:pStyle w:val="ab"/>
        <w:tabs>
          <w:tab w:val="left" w:pos="1560"/>
        </w:tabs>
        <w:jc w:val="right"/>
        <w:rPr>
          <w:sz w:val="20"/>
          <w:szCs w:val="20"/>
          <w:lang w:val="ru-RU"/>
        </w:rPr>
      </w:pPr>
    </w:p>
    <w:p w:rsidR="00722EB5" w:rsidRPr="00802859" w:rsidRDefault="00722EB5" w:rsidP="00746B18">
      <w:pPr>
        <w:ind w:left="6379"/>
        <w:jc w:val="right"/>
        <w:rPr>
          <w:sz w:val="20"/>
          <w:szCs w:val="20"/>
        </w:rPr>
      </w:pPr>
    </w:p>
    <w:p w:rsidR="00A640E1" w:rsidRPr="00802859" w:rsidRDefault="00722EB5" w:rsidP="00722EB5">
      <w:pPr>
        <w:ind w:left="840"/>
        <w:rPr>
          <w:b/>
        </w:rPr>
      </w:pPr>
      <w:r w:rsidRPr="00802859">
        <w:rPr>
          <w:b/>
        </w:rPr>
        <w:t xml:space="preserve">                                                           </w:t>
      </w:r>
      <w:r w:rsidR="00A04400" w:rsidRPr="00802859">
        <w:rPr>
          <w:b/>
        </w:rPr>
        <w:t>ПЕРЕЧЕНЬ</w:t>
      </w:r>
    </w:p>
    <w:p w:rsidR="00A640E1" w:rsidRPr="00802859" w:rsidRDefault="006A3F8F" w:rsidP="00A04400">
      <w:pPr>
        <w:pStyle w:val="ab"/>
        <w:tabs>
          <w:tab w:val="left" w:pos="1560"/>
        </w:tabs>
        <w:jc w:val="center"/>
        <w:rPr>
          <w:bCs w:val="0"/>
          <w:lang w:val="ru-RU"/>
        </w:rPr>
      </w:pPr>
      <w:r w:rsidRPr="00802859">
        <w:rPr>
          <w:bCs w:val="0"/>
          <w:lang w:val="ru-RU"/>
        </w:rPr>
        <w:t xml:space="preserve">ОТИ дорожного </w:t>
      </w:r>
      <w:r w:rsidR="00970448" w:rsidRPr="00802859">
        <w:rPr>
          <w:bCs w:val="0"/>
          <w:lang w:val="ru-RU"/>
        </w:rPr>
        <w:t>хозяйства</w:t>
      </w:r>
      <w:r w:rsidR="00A640E1" w:rsidRPr="00802859">
        <w:rPr>
          <w:bCs w:val="0"/>
        </w:rPr>
        <w:t xml:space="preserve">, передаваемых под </w:t>
      </w:r>
      <w:r w:rsidR="00A66B60" w:rsidRPr="00802859">
        <w:rPr>
          <w:bCs w:val="0"/>
        </w:rPr>
        <w:t>защиту</w:t>
      </w:r>
    </w:p>
    <w:p w:rsidR="00DF3C1B" w:rsidRPr="00802859" w:rsidRDefault="00DF3C1B" w:rsidP="00A04400">
      <w:pPr>
        <w:pStyle w:val="ab"/>
        <w:tabs>
          <w:tab w:val="left" w:pos="1560"/>
        </w:tabs>
        <w:jc w:val="center"/>
        <w:rPr>
          <w:bCs w:val="0"/>
          <w:lang w:val="ru-RU"/>
        </w:rPr>
      </w:pPr>
    </w:p>
    <w:p w:rsidR="00DF3C1B" w:rsidRPr="00802859" w:rsidRDefault="00DF3C1B" w:rsidP="00A04400">
      <w:pPr>
        <w:pStyle w:val="ab"/>
        <w:tabs>
          <w:tab w:val="left" w:pos="1560"/>
        </w:tabs>
        <w:jc w:val="center"/>
        <w:rPr>
          <w:bCs w:val="0"/>
          <w:lang w:val="ru-RU"/>
        </w:rPr>
      </w:pPr>
    </w:p>
    <w:tbl>
      <w:tblPr>
        <w:tblW w:w="104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7"/>
        <w:gridCol w:w="5514"/>
        <w:gridCol w:w="1306"/>
        <w:gridCol w:w="1450"/>
        <w:gridCol w:w="1450"/>
      </w:tblGrid>
      <w:tr w:rsidR="00DF3C1B" w:rsidRPr="00802859" w:rsidTr="00A66B60">
        <w:tc>
          <w:tcPr>
            <w:tcW w:w="727" w:type="dxa"/>
          </w:tcPr>
          <w:p w:rsidR="00DF3C1B" w:rsidRPr="00802859" w:rsidRDefault="00DF3C1B" w:rsidP="00663B6E">
            <w:pPr>
              <w:jc w:val="center"/>
            </w:pPr>
            <w:r w:rsidRPr="00802859">
              <w:t>№ п/п</w:t>
            </w:r>
          </w:p>
        </w:tc>
        <w:tc>
          <w:tcPr>
            <w:tcW w:w="5514" w:type="dxa"/>
            <w:vAlign w:val="center"/>
          </w:tcPr>
          <w:p w:rsidR="00DF3C1B" w:rsidRPr="00802859" w:rsidRDefault="00DF3C1B" w:rsidP="00663B6E">
            <w:pPr>
              <w:jc w:val="center"/>
            </w:pPr>
            <w:r w:rsidRPr="00802859">
              <w:t>Наименование ОТИ</w:t>
            </w:r>
          </w:p>
        </w:tc>
        <w:tc>
          <w:tcPr>
            <w:tcW w:w="1306" w:type="dxa"/>
            <w:vAlign w:val="center"/>
          </w:tcPr>
          <w:p w:rsidR="00DF3C1B" w:rsidRPr="00802859" w:rsidRDefault="00DF3C1B" w:rsidP="00663B6E">
            <w:pPr>
              <w:jc w:val="center"/>
            </w:pPr>
            <w:r w:rsidRPr="00802859">
              <w:t>Категория ОТИ</w:t>
            </w:r>
          </w:p>
        </w:tc>
        <w:tc>
          <w:tcPr>
            <w:tcW w:w="1450" w:type="dxa"/>
            <w:vAlign w:val="center"/>
          </w:tcPr>
          <w:p w:rsidR="00DF3C1B" w:rsidRPr="00802859" w:rsidRDefault="00DF3C1B" w:rsidP="00663B6E">
            <w:pPr>
              <w:jc w:val="center"/>
              <w:rPr>
                <w:sz w:val="22"/>
                <w:szCs w:val="22"/>
              </w:rPr>
            </w:pPr>
            <w:r w:rsidRPr="00802859">
              <w:rPr>
                <w:sz w:val="22"/>
                <w:szCs w:val="22"/>
              </w:rPr>
              <w:t xml:space="preserve">Длина </w:t>
            </w:r>
            <w:r w:rsidRPr="00802859">
              <w:rPr>
                <w:sz w:val="20"/>
                <w:szCs w:val="20"/>
              </w:rPr>
              <w:t>ОТИ</w:t>
            </w:r>
            <w:r w:rsidRPr="00802859">
              <w:rPr>
                <w:sz w:val="22"/>
                <w:szCs w:val="22"/>
              </w:rPr>
              <w:t xml:space="preserve">, </w:t>
            </w:r>
          </w:p>
          <w:p w:rsidR="00DF3C1B" w:rsidRPr="00802859" w:rsidRDefault="00DF3C1B" w:rsidP="00663B6E">
            <w:pPr>
              <w:jc w:val="center"/>
              <w:rPr>
                <w:sz w:val="22"/>
                <w:szCs w:val="22"/>
              </w:rPr>
            </w:pPr>
            <w:r w:rsidRPr="00802859">
              <w:rPr>
                <w:sz w:val="22"/>
                <w:szCs w:val="22"/>
              </w:rPr>
              <w:t>(пог. м)</w:t>
            </w:r>
          </w:p>
        </w:tc>
        <w:tc>
          <w:tcPr>
            <w:tcW w:w="1450" w:type="dxa"/>
            <w:vAlign w:val="center"/>
          </w:tcPr>
          <w:p w:rsidR="00DF3C1B" w:rsidRPr="00802859" w:rsidRDefault="00DF3C1B" w:rsidP="00663B6E">
            <w:pPr>
              <w:jc w:val="center"/>
            </w:pPr>
            <w:r w:rsidRPr="00802859">
              <w:t>Количество</w:t>
            </w:r>
          </w:p>
          <w:p w:rsidR="00DF3C1B" w:rsidRPr="00802859" w:rsidRDefault="00BA69D1" w:rsidP="00663B6E">
            <w:pPr>
              <w:jc w:val="center"/>
            </w:pPr>
            <w:r w:rsidRPr="00802859">
              <w:t xml:space="preserve">дополнительных </w:t>
            </w:r>
            <w:r w:rsidR="00DF3C1B" w:rsidRPr="00802859">
              <w:t>постов</w:t>
            </w:r>
          </w:p>
        </w:tc>
      </w:tr>
      <w:tr w:rsidR="00DF3C1B" w:rsidRPr="00802859" w:rsidTr="00A66B60">
        <w:tc>
          <w:tcPr>
            <w:tcW w:w="727" w:type="dxa"/>
          </w:tcPr>
          <w:p w:rsidR="00DF3C1B" w:rsidRPr="00802859" w:rsidRDefault="00A66B60" w:rsidP="00663B6E">
            <w:pPr>
              <w:widowControl w:val="0"/>
              <w:shd w:val="clear" w:color="auto" w:fill="FFFFFF"/>
              <w:autoSpaceDE w:val="0"/>
              <w:autoSpaceDN w:val="0"/>
              <w:adjustRightInd w:val="0"/>
              <w:jc w:val="center"/>
            </w:pPr>
            <w:r w:rsidRPr="00802859">
              <w:t>1</w:t>
            </w:r>
          </w:p>
        </w:tc>
        <w:tc>
          <w:tcPr>
            <w:tcW w:w="5514" w:type="dxa"/>
            <w:vAlign w:val="center"/>
          </w:tcPr>
          <w:p w:rsidR="00DF3C1B" w:rsidRPr="00802859" w:rsidRDefault="00463F7B" w:rsidP="00663B6E">
            <w:pPr>
              <w:widowControl w:val="0"/>
              <w:shd w:val="clear" w:color="auto" w:fill="FFFFFF"/>
              <w:autoSpaceDE w:val="0"/>
              <w:autoSpaceDN w:val="0"/>
              <w:adjustRightInd w:val="0"/>
              <w:jc w:val="both"/>
              <w:rPr>
                <w:b/>
                <w:iCs/>
              </w:rPr>
            </w:pPr>
            <w:r w:rsidRPr="00802859">
              <w:rPr>
                <w:iCs/>
              </w:rPr>
              <w:t>Мост через р. Ока на км 27+555 автодороги Р-92 Калуга - Перемышль - Белев - Орел</w:t>
            </w:r>
          </w:p>
        </w:tc>
        <w:tc>
          <w:tcPr>
            <w:tcW w:w="1306" w:type="dxa"/>
            <w:vAlign w:val="center"/>
          </w:tcPr>
          <w:p w:rsidR="00DF3C1B" w:rsidRPr="00802859" w:rsidRDefault="00463F7B" w:rsidP="00663B6E">
            <w:pPr>
              <w:jc w:val="center"/>
            </w:pPr>
            <w:r w:rsidRPr="00802859">
              <w:rPr>
                <w:lang w:val="en-US"/>
              </w:rPr>
              <w:t>III</w:t>
            </w:r>
          </w:p>
        </w:tc>
        <w:tc>
          <w:tcPr>
            <w:tcW w:w="1450" w:type="dxa"/>
            <w:vAlign w:val="center"/>
          </w:tcPr>
          <w:p w:rsidR="00DF3C1B" w:rsidRPr="00802859" w:rsidRDefault="00463F7B" w:rsidP="00663B6E">
            <w:pPr>
              <w:jc w:val="center"/>
            </w:pPr>
            <w:r w:rsidRPr="00802859">
              <w:t>285</w:t>
            </w:r>
            <w:r w:rsidR="00CC4C51" w:rsidRPr="00802859">
              <w:t>,</w:t>
            </w:r>
            <w:r w:rsidRPr="00802859">
              <w:t>04</w:t>
            </w:r>
          </w:p>
        </w:tc>
        <w:tc>
          <w:tcPr>
            <w:tcW w:w="1450" w:type="dxa"/>
            <w:vAlign w:val="center"/>
          </w:tcPr>
          <w:p w:rsidR="00DF3C1B" w:rsidRPr="00802859" w:rsidRDefault="00BA69D1" w:rsidP="00663B6E">
            <w:pPr>
              <w:jc w:val="center"/>
            </w:pPr>
            <w:r w:rsidRPr="00802859">
              <w:t>1</w:t>
            </w:r>
          </w:p>
        </w:tc>
      </w:tr>
    </w:tbl>
    <w:p w:rsidR="00A640E1" w:rsidRPr="00802859" w:rsidRDefault="00A640E1" w:rsidP="00A640E1">
      <w:pPr>
        <w:ind w:left="840"/>
        <w:jc w:val="center"/>
        <w:rPr>
          <w:b/>
        </w:rPr>
      </w:pPr>
    </w:p>
    <w:tbl>
      <w:tblPr>
        <w:tblW w:w="11135" w:type="dxa"/>
        <w:tblInd w:w="108" w:type="dxa"/>
        <w:tblLayout w:type="fixed"/>
        <w:tblLook w:val="01E0" w:firstRow="1" w:lastRow="1" w:firstColumn="1" w:lastColumn="1" w:noHBand="0" w:noVBand="0"/>
      </w:tblPr>
      <w:tblGrid>
        <w:gridCol w:w="5936"/>
        <w:gridCol w:w="5199"/>
      </w:tblGrid>
      <w:tr w:rsidR="00ED7B36" w:rsidRPr="00802859" w:rsidTr="00563866">
        <w:trPr>
          <w:trHeight w:val="1741"/>
        </w:trPr>
        <w:tc>
          <w:tcPr>
            <w:tcW w:w="5936" w:type="dxa"/>
          </w:tcPr>
          <w:p w:rsidR="00ED7B36" w:rsidRPr="00802859" w:rsidRDefault="00ED7B36" w:rsidP="00563866">
            <w:pPr>
              <w:rPr>
                <w:b/>
              </w:rPr>
            </w:pPr>
            <w:r w:rsidRPr="00802859">
              <w:rPr>
                <w:b/>
              </w:rPr>
              <w:t>От Исполнителя:</w:t>
            </w:r>
          </w:p>
          <w:p w:rsidR="00ED7B36" w:rsidRPr="00802859" w:rsidRDefault="00ED7B36" w:rsidP="00563866">
            <w:pPr>
              <w:ind w:left="854" w:hanging="299"/>
              <w:rPr>
                <w:bCs/>
              </w:rPr>
            </w:pPr>
          </w:p>
          <w:p w:rsidR="00ED7B36" w:rsidRPr="00802859" w:rsidRDefault="00ED7B36" w:rsidP="00563866">
            <w:pPr>
              <w:ind w:left="854" w:hanging="299"/>
              <w:rPr>
                <w:bCs/>
              </w:rPr>
            </w:pPr>
          </w:p>
          <w:p w:rsidR="00ED7B36" w:rsidRPr="00802859" w:rsidRDefault="00ED7B36" w:rsidP="00563866">
            <w:pPr>
              <w:ind w:left="854" w:hanging="299"/>
              <w:rPr>
                <w:bCs/>
              </w:rPr>
            </w:pPr>
            <w:r w:rsidRPr="00802859">
              <w:rPr>
                <w:bCs/>
              </w:rPr>
              <w:t xml:space="preserve"> </w:t>
            </w:r>
          </w:p>
          <w:p w:rsidR="00ED7B36" w:rsidRPr="00802859" w:rsidRDefault="00ED7B36" w:rsidP="00563866">
            <w:pPr>
              <w:ind w:left="854" w:hanging="299"/>
              <w:rPr>
                <w:bCs/>
              </w:rPr>
            </w:pPr>
          </w:p>
          <w:p w:rsidR="00ED7B36" w:rsidRPr="00802859" w:rsidRDefault="00ED7B36" w:rsidP="00563866">
            <w:pPr>
              <w:rPr>
                <w:bCs/>
              </w:rPr>
            </w:pPr>
          </w:p>
          <w:p w:rsidR="00ED7B36" w:rsidRPr="00802859" w:rsidRDefault="00ED7B36" w:rsidP="00563866">
            <w:pPr>
              <w:ind w:firstLine="37"/>
              <w:rPr>
                <w:bCs/>
              </w:rPr>
            </w:pPr>
            <w:r w:rsidRPr="00802859">
              <w:rPr>
                <w:bCs/>
              </w:rPr>
              <w:t xml:space="preserve">_______________ </w:t>
            </w:r>
          </w:p>
          <w:p w:rsidR="00ED7B36" w:rsidRPr="00802859" w:rsidRDefault="00ED7B36" w:rsidP="00563866">
            <w:pPr>
              <w:ind w:firstLine="37"/>
              <w:rPr>
                <w:b/>
                <w:bCs/>
              </w:rPr>
            </w:pPr>
            <w:r w:rsidRPr="00802859">
              <w:rPr>
                <w:bCs/>
              </w:rPr>
              <w:t>М.П.</w:t>
            </w:r>
          </w:p>
        </w:tc>
        <w:tc>
          <w:tcPr>
            <w:tcW w:w="5199" w:type="dxa"/>
          </w:tcPr>
          <w:p w:rsidR="00ED7B36" w:rsidRPr="00802859" w:rsidRDefault="00ED7B36" w:rsidP="00563866">
            <w:pPr>
              <w:ind w:left="-390" w:firstLine="390"/>
            </w:pPr>
            <w:r w:rsidRPr="00802859">
              <w:rPr>
                <w:b/>
              </w:rPr>
              <w:t>От Заказчика</w:t>
            </w:r>
            <w:r w:rsidRPr="00802859">
              <w:t>:</w:t>
            </w:r>
          </w:p>
          <w:p w:rsidR="00ED7B36" w:rsidRPr="00802859" w:rsidRDefault="00ED7B36" w:rsidP="00563866">
            <w:pPr>
              <w:ind w:left="-390" w:firstLine="390"/>
            </w:pPr>
          </w:p>
          <w:p w:rsidR="00ED7B36" w:rsidRPr="00802859" w:rsidRDefault="00ED7B36" w:rsidP="00563866">
            <w:pPr>
              <w:ind w:left="-390" w:firstLine="390"/>
              <w:rPr>
                <w:bCs/>
              </w:rPr>
            </w:pPr>
            <w:r w:rsidRPr="00802859">
              <w:rPr>
                <w:bCs/>
              </w:rPr>
              <w:t>И.о. начальника</w:t>
            </w:r>
          </w:p>
          <w:p w:rsidR="00ED7B36" w:rsidRPr="00802859" w:rsidRDefault="00ED7B36" w:rsidP="00563866">
            <w:pPr>
              <w:ind w:left="-390" w:firstLine="390"/>
              <w:rPr>
                <w:bCs/>
              </w:rPr>
            </w:pPr>
            <w:r w:rsidRPr="00802859">
              <w:rPr>
                <w:bCs/>
              </w:rPr>
              <w:t>ФКУ Упрдор Москва-Харьков</w:t>
            </w:r>
          </w:p>
          <w:p w:rsidR="00ED7B36" w:rsidRPr="00802859" w:rsidRDefault="00ED7B36" w:rsidP="00563866">
            <w:pPr>
              <w:ind w:left="-390" w:firstLine="390"/>
              <w:rPr>
                <w:bCs/>
              </w:rPr>
            </w:pPr>
          </w:p>
          <w:p w:rsidR="00ED7B36" w:rsidRPr="00802859" w:rsidRDefault="00ED7B36" w:rsidP="00563866">
            <w:pPr>
              <w:ind w:left="-390" w:firstLine="390"/>
              <w:rPr>
                <w:bCs/>
              </w:rPr>
            </w:pPr>
          </w:p>
          <w:p w:rsidR="00ED7B36" w:rsidRPr="00802859" w:rsidRDefault="00ED7B36" w:rsidP="00563866">
            <w:pPr>
              <w:ind w:left="-390" w:firstLine="390"/>
              <w:rPr>
                <w:bCs/>
              </w:rPr>
            </w:pPr>
            <w:r w:rsidRPr="00802859">
              <w:rPr>
                <w:bCs/>
              </w:rPr>
              <w:t xml:space="preserve"> _______________ А.Е. Турчанинов</w:t>
            </w:r>
          </w:p>
          <w:p w:rsidR="00ED7B36" w:rsidRPr="00802859" w:rsidRDefault="00ED7B36" w:rsidP="00563866">
            <w:pPr>
              <w:rPr>
                <w:b/>
                <w:bCs/>
              </w:rPr>
            </w:pPr>
            <w:r w:rsidRPr="00802859">
              <w:rPr>
                <w:bCs/>
              </w:rPr>
              <w:t xml:space="preserve">  М.П.</w:t>
            </w:r>
          </w:p>
        </w:tc>
      </w:tr>
    </w:tbl>
    <w:p w:rsidR="00CC4C51" w:rsidRPr="00802859" w:rsidRDefault="00CC4C51" w:rsidP="006F391B">
      <w:pPr>
        <w:shd w:val="clear" w:color="auto" w:fill="FFFFFF"/>
        <w:tabs>
          <w:tab w:val="left" w:leader="underscore" w:pos="2813"/>
          <w:tab w:val="left" w:pos="5554"/>
          <w:tab w:val="left" w:leader="underscore" w:pos="7210"/>
        </w:tabs>
        <w:jc w:val="right"/>
      </w:pPr>
    </w:p>
    <w:p w:rsidR="00ED7B36" w:rsidRPr="00802859" w:rsidRDefault="006E0D4E" w:rsidP="00ED7B36">
      <w:pPr>
        <w:tabs>
          <w:tab w:val="left" w:pos="2977"/>
        </w:tabs>
        <w:jc w:val="right"/>
        <w:rPr>
          <w:b/>
          <w:sz w:val="20"/>
          <w:szCs w:val="20"/>
        </w:rPr>
      </w:pPr>
      <w:r w:rsidRPr="00802859">
        <w:br w:type="page"/>
      </w:r>
      <w:r w:rsidR="00ED7B36" w:rsidRPr="00802859">
        <w:rPr>
          <w:b/>
          <w:sz w:val="20"/>
          <w:szCs w:val="20"/>
        </w:rPr>
        <w:t>Приложение № 2</w:t>
      </w:r>
    </w:p>
    <w:p w:rsidR="00ED7B36" w:rsidRPr="00802859" w:rsidRDefault="00ED7B36" w:rsidP="00ED7B36">
      <w:pPr>
        <w:jc w:val="right"/>
        <w:rPr>
          <w:sz w:val="20"/>
          <w:szCs w:val="20"/>
        </w:rPr>
      </w:pPr>
      <w:r w:rsidRPr="00802859">
        <w:rPr>
          <w:sz w:val="20"/>
          <w:szCs w:val="20"/>
        </w:rPr>
        <w:t>к Государственному контракту № _______________ от « __ »  _______2026 г.</w:t>
      </w:r>
    </w:p>
    <w:p w:rsidR="006F391B" w:rsidRPr="00802859" w:rsidRDefault="006F391B" w:rsidP="00ED7B36">
      <w:pPr>
        <w:shd w:val="clear" w:color="auto" w:fill="FFFFFF"/>
        <w:tabs>
          <w:tab w:val="left" w:leader="underscore" w:pos="2813"/>
          <w:tab w:val="left" w:pos="5554"/>
          <w:tab w:val="left" w:leader="underscore" w:pos="7210"/>
        </w:tabs>
        <w:jc w:val="right"/>
        <w:rPr>
          <w:sz w:val="16"/>
          <w:szCs w:val="16"/>
        </w:rPr>
      </w:pPr>
    </w:p>
    <w:p w:rsidR="004C7E60" w:rsidRPr="00802859" w:rsidRDefault="004C7E60" w:rsidP="004C7E60">
      <w:pPr>
        <w:jc w:val="center"/>
        <w:rPr>
          <w:b/>
          <w:spacing w:val="4"/>
        </w:rPr>
      </w:pPr>
      <w:r w:rsidRPr="00802859">
        <w:rPr>
          <w:b/>
          <w:spacing w:val="4"/>
        </w:rPr>
        <w:t>ТЕХНИЧЕСКОЕ ЗАДАНИЕ</w:t>
      </w:r>
    </w:p>
    <w:p w:rsidR="004C7E60" w:rsidRPr="00802859" w:rsidRDefault="004C7E60" w:rsidP="004C7E60">
      <w:pPr>
        <w:shd w:val="clear" w:color="auto" w:fill="FFFFFF"/>
        <w:tabs>
          <w:tab w:val="left" w:leader="underscore" w:pos="2813"/>
          <w:tab w:val="left" w:pos="5554"/>
          <w:tab w:val="left" w:leader="underscore" w:pos="7210"/>
        </w:tabs>
        <w:ind w:firstLine="709"/>
        <w:jc w:val="both"/>
        <w:rPr>
          <w:sz w:val="22"/>
          <w:szCs w:val="22"/>
        </w:rPr>
      </w:pPr>
    </w:p>
    <w:p w:rsidR="004C7E60" w:rsidRPr="00802859" w:rsidRDefault="004C7E60" w:rsidP="004C7E60">
      <w:pPr>
        <w:jc w:val="center"/>
        <w:rPr>
          <w:b/>
        </w:rPr>
      </w:pPr>
      <w:r w:rsidRPr="00802859">
        <w:rPr>
          <w:b/>
          <w:bCs/>
        </w:rPr>
        <w:t>на оказание услуг на защиту объектов транспортной инфраструктуры дорожного хозяйства от актов незаконного вмешательства.</w:t>
      </w:r>
    </w:p>
    <w:p w:rsidR="004C7E60" w:rsidRPr="00802859" w:rsidRDefault="004C7E60" w:rsidP="004C7E60">
      <w:pPr>
        <w:rPr>
          <w:b/>
          <w:bCs/>
          <w:sz w:val="16"/>
          <w:szCs w:val="16"/>
        </w:rPr>
      </w:pPr>
    </w:p>
    <w:p w:rsidR="004C7E60" w:rsidRPr="00802859" w:rsidRDefault="004C7E60" w:rsidP="004C7E60">
      <w:pPr>
        <w:widowControl w:val="0"/>
        <w:shd w:val="clear" w:color="auto" w:fill="FFFFFF"/>
        <w:autoSpaceDE w:val="0"/>
        <w:autoSpaceDN w:val="0"/>
        <w:adjustRightInd w:val="0"/>
        <w:ind w:firstLine="709"/>
        <w:jc w:val="both"/>
        <w:rPr>
          <w:i/>
        </w:rPr>
      </w:pPr>
      <w:r w:rsidRPr="00802859">
        <w:rPr>
          <w:i/>
        </w:rPr>
        <w:t xml:space="preserve">1) </w:t>
      </w:r>
      <w:r w:rsidR="00463F7B" w:rsidRPr="00802859">
        <w:rPr>
          <w:i/>
          <w:iCs/>
        </w:rPr>
        <w:t>Мост через р. Ока на км 27+555 автодороги Р-92 Калуга - Перемышль - Белев - Орел</w:t>
      </w:r>
      <w:r w:rsidRPr="00802859">
        <w:rPr>
          <w:i/>
        </w:rPr>
        <w:t>;</w:t>
      </w:r>
    </w:p>
    <w:p w:rsidR="004C7E60" w:rsidRPr="00802859" w:rsidRDefault="004C7E60" w:rsidP="004C7E60">
      <w:pPr>
        <w:autoSpaceDE w:val="0"/>
        <w:autoSpaceDN w:val="0"/>
        <w:adjustRightInd w:val="0"/>
        <w:ind w:firstLine="709"/>
        <w:jc w:val="both"/>
        <w:rPr>
          <w:b/>
          <w:bCs/>
          <w:sz w:val="22"/>
          <w:szCs w:val="22"/>
        </w:rPr>
      </w:pPr>
    </w:p>
    <w:p w:rsidR="004C7E60" w:rsidRPr="00802859" w:rsidRDefault="004C7E60" w:rsidP="004C7E60">
      <w:pPr>
        <w:autoSpaceDE w:val="0"/>
        <w:autoSpaceDN w:val="0"/>
        <w:adjustRightInd w:val="0"/>
        <w:ind w:firstLine="709"/>
        <w:jc w:val="both"/>
        <w:rPr>
          <w:sz w:val="22"/>
          <w:szCs w:val="22"/>
        </w:rPr>
      </w:pPr>
      <w:r w:rsidRPr="00802859">
        <w:rPr>
          <w:b/>
          <w:bCs/>
          <w:sz w:val="22"/>
          <w:szCs w:val="22"/>
        </w:rPr>
        <w:t xml:space="preserve">1. Цель оказываемых услуг: </w:t>
      </w:r>
      <w:r w:rsidRPr="00802859">
        <w:rPr>
          <w:sz w:val="22"/>
          <w:szCs w:val="22"/>
        </w:rPr>
        <w:t>Защита объектов транспортной инфраструктуры дорожного хозяйства (далее – ОТИ), расположенных на автомобильных дорогах общего пользования федерального значения, от актов незаконного вмешательства (далее – АНВ): реализация дополнительных мероприятий, предусмотренных пунктом 15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утвержденных постановлением Правительства РФ от 21.12.2020 № 2201.</w:t>
      </w:r>
    </w:p>
    <w:p w:rsidR="004C7E60" w:rsidRPr="00802859" w:rsidRDefault="004C7E60" w:rsidP="004C7E60">
      <w:pPr>
        <w:autoSpaceDE w:val="0"/>
        <w:autoSpaceDN w:val="0"/>
        <w:adjustRightInd w:val="0"/>
        <w:ind w:firstLine="709"/>
        <w:jc w:val="both"/>
        <w:rPr>
          <w:sz w:val="22"/>
          <w:szCs w:val="22"/>
        </w:rPr>
      </w:pPr>
      <w:r w:rsidRPr="00802859">
        <w:rPr>
          <w:b/>
          <w:bCs/>
          <w:sz w:val="22"/>
          <w:szCs w:val="22"/>
        </w:rPr>
        <w:t xml:space="preserve">2.Исполнитель: </w:t>
      </w:r>
      <w:r w:rsidRPr="00802859">
        <w:rPr>
          <w:sz w:val="22"/>
          <w:szCs w:val="22"/>
        </w:rPr>
        <w:t>определяется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 от 05.04.2013 № 44-ФЗ.</w:t>
      </w:r>
    </w:p>
    <w:p w:rsidR="00ED7B36" w:rsidRPr="00802859" w:rsidRDefault="00ED7B36" w:rsidP="00ED7B36">
      <w:pPr>
        <w:ind w:firstLine="709"/>
        <w:jc w:val="both"/>
      </w:pPr>
      <w:bookmarkStart w:id="20" w:name="_Hlk228191694"/>
      <w:r w:rsidRPr="00802859">
        <w:rPr>
          <w:b/>
          <w:color w:val="000000"/>
        </w:rPr>
        <w:t xml:space="preserve">3. Заказчик: </w:t>
      </w:r>
      <w:r w:rsidRPr="00802859">
        <w:rPr>
          <w:bCs/>
          <w:color w:val="000000"/>
        </w:rPr>
        <w:t>ф</w:t>
      </w:r>
      <w:r w:rsidRPr="00802859">
        <w:t>едеральное казенное учреждение «Управление автомобильной магистрали Москва – Харьков Федерального дорожного агентства» (ФКУ Упрдор Москва - Харьков).</w:t>
      </w:r>
    </w:p>
    <w:bookmarkEnd w:id="20"/>
    <w:p w:rsidR="004C7E60" w:rsidRPr="00802859" w:rsidRDefault="004C7E60" w:rsidP="004C7E60">
      <w:pPr>
        <w:autoSpaceDE w:val="0"/>
        <w:autoSpaceDN w:val="0"/>
        <w:adjustRightInd w:val="0"/>
        <w:ind w:firstLine="709"/>
        <w:jc w:val="both"/>
        <w:rPr>
          <w:i/>
          <w:iCs/>
          <w:sz w:val="22"/>
          <w:szCs w:val="22"/>
        </w:rPr>
      </w:pPr>
      <w:r w:rsidRPr="00802859">
        <w:rPr>
          <w:b/>
          <w:bCs/>
          <w:sz w:val="22"/>
          <w:szCs w:val="22"/>
        </w:rPr>
        <w:t xml:space="preserve">4. Место оказания услуг: </w:t>
      </w:r>
      <w:r w:rsidRPr="00802859">
        <w:rPr>
          <w:sz w:val="22"/>
          <w:szCs w:val="22"/>
        </w:rPr>
        <w:t>Российская Федерация, Калужская область (</w:t>
      </w:r>
      <w:r w:rsidRPr="00802859">
        <w:rPr>
          <w:i/>
          <w:iCs/>
          <w:sz w:val="22"/>
          <w:szCs w:val="22"/>
        </w:rPr>
        <w:t>в соответствии с адресом ОТИ</w:t>
      </w:r>
      <w:r w:rsidRPr="00802859">
        <w:rPr>
          <w:sz w:val="22"/>
          <w:szCs w:val="22"/>
        </w:rPr>
        <w:t>).</w:t>
      </w:r>
    </w:p>
    <w:p w:rsidR="004C7E60" w:rsidRPr="00802859" w:rsidRDefault="004C7E60" w:rsidP="004C7E60">
      <w:pPr>
        <w:autoSpaceDE w:val="0"/>
        <w:autoSpaceDN w:val="0"/>
        <w:adjustRightInd w:val="0"/>
        <w:ind w:firstLine="709"/>
        <w:jc w:val="both"/>
        <w:rPr>
          <w:sz w:val="22"/>
          <w:szCs w:val="22"/>
        </w:rPr>
      </w:pPr>
      <w:r w:rsidRPr="00802859">
        <w:rPr>
          <w:b/>
          <w:bCs/>
          <w:sz w:val="22"/>
          <w:szCs w:val="22"/>
        </w:rPr>
        <w:t xml:space="preserve">5. Источник финансирования: </w:t>
      </w:r>
      <w:r w:rsidRPr="00802859">
        <w:rPr>
          <w:sz w:val="22"/>
          <w:szCs w:val="22"/>
        </w:rPr>
        <w:t>средства Федерального дорожного фонда, расходы на защиту объектов транспортной инфраструктуры дорожного хозяйства от актов незаконного вмешательства           (108 04 09 2440590059 244).</w:t>
      </w:r>
    </w:p>
    <w:p w:rsidR="004C7E60" w:rsidRPr="00802859" w:rsidRDefault="004C7E60" w:rsidP="004C7E60">
      <w:pPr>
        <w:autoSpaceDE w:val="0"/>
        <w:autoSpaceDN w:val="0"/>
        <w:adjustRightInd w:val="0"/>
        <w:ind w:firstLine="709"/>
        <w:jc w:val="both"/>
        <w:rPr>
          <w:b/>
          <w:bCs/>
          <w:sz w:val="22"/>
          <w:szCs w:val="22"/>
        </w:rPr>
      </w:pPr>
      <w:r w:rsidRPr="00802859">
        <w:rPr>
          <w:b/>
          <w:bCs/>
          <w:sz w:val="22"/>
          <w:szCs w:val="22"/>
        </w:rPr>
        <w:t>6. Основания оказания услуг:</w:t>
      </w:r>
    </w:p>
    <w:p w:rsidR="004C7E60" w:rsidRPr="00802859" w:rsidRDefault="004C7E60" w:rsidP="004C7E60">
      <w:pPr>
        <w:autoSpaceDE w:val="0"/>
        <w:autoSpaceDN w:val="0"/>
        <w:adjustRightInd w:val="0"/>
        <w:ind w:firstLine="709"/>
        <w:jc w:val="both"/>
        <w:rPr>
          <w:sz w:val="22"/>
          <w:szCs w:val="22"/>
        </w:rPr>
      </w:pPr>
      <w:r w:rsidRPr="00802859">
        <w:rPr>
          <w:sz w:val="22"/>
          <w:szCs w:val="22"/>
        </w:rPr>
        <w:t>6.1. Федеральный закон от 09.02.2007 № 16-ФЗ «О транспортной безопасности».</w:t>
      </w:r>
    </w:p>
    <w:p w:rsidR="004C7E60" w:rsidRPr="00802859" w:rsidRDefault="004C7E60" w:rsidP="004C7E60">
      <w:pPr>
        <w:autoSpaceDE w:val="0"/>
        <w:autoSpaceDN w:val="0"/>
        <w:adjustRightInd w:val="0"/>
        <w:ind w:firstLine="709"/>
        <w:jc w:val="both"/>
        <w:rPr>
          <w:sz w:val="22"/>
          <w:szCs w:val="22"/>
        </w:rPr>
      </w:pPr>
      <w:r w:rsidRPr="00802859">
        <w:rPr>
          <w:sz w:val="22"/>
          <w:szCs w:val="22"/>
        </w:rPr>
        <w:t>6.2. Федеральный закон от 06.03.2006 № 35-ФЗ «О противодействии терроризму».</w:t>
      </w:r>
    </w:p>
    <w:p w:rsidR="004C7E60" w:rsidRPr="00802859" w:rsidRDefault="004C7E60" w:rsidP="004C7E60">
      <w:pPr>
        <w:autoSpaceDE w:val="0"/>
        <w:autoSpaceDN w:val="0"/>
        <w:adjustRightInd w:val="0"/>
        <w:ind w:firstLine="709"/>
        <w:jc w:val="both"/>
        <w:rPr>
          <w:sz w:val="22"/>
          <w:szCs w:val="22"/>
        </w:rPr>
      </w:pPr>
      <w:r w:rsidRPr="00802859">
        <w:rPr>
          <w:sz w:val="22"/>
          <w:szCs w:val="22"/>
        </w:rPr>
        <w:t>6.3.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4C7E60" w:rsidRPr="00802859" w:rsidRDefault="004C7E60" w:rsidP="004C7E60">
      <w:pPr>
        <w:autoSpaceDE w:val="0"/>
        <w:autoSpaceDN w:val="0"/>
        <w:adjustRightInd w:val="0"/>
        <w:ind w:firstLine="709"/>
        <w:jc w:val="both"/>
        <w:rPr>
          <w:sz w:val="22"/>
          <w:szCs w:val="22"/>
        </w:rPr>
      </w:pPr>
      <w:r w:rsidRPr="00802859">
        <w:rPr>
          <w:sz w:val="22"/>
          <w:szCs w:val="22"/>
        </w:rPr>
        <w:t>6.4. Постановление Правительства Российской Федерации от 21.12.2021 № 2201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w:t>
      </w:r>
    </w:p>
    <w:p w:rsidR="004C7E60" w:rsidRPr="00802859" w:rsidRDefault="004C7E60" w:rsidP="004C7E60">
      <w:pPr>
        <w:pStyle w:val="afc"/>
        <w:spacing w:before="0" w:beforeAutospacing="0" w:after="0" w:afterAutospacing="0" w:line="288" w:lineRule="atLeast"/>
        <w:ind w:firstLine="540"/>
        <w:jc w:val="both"/>
        <w:rPr>
          <w:sz w:val="22"/>
          <w:szCs w:val="22"/>
        </w:rPr>
      </w:pPr>
      <w:r w:rsidRPr="00802859">
        <w:rPr>
          <w:sz w:val="22"/>
          <w:szCs w:val="22"/>
        </w:rPr>
        <w:t>6.5. Постановление Правительства Российской Федерации от 22.09.2023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p>
    <w:p w:rsidR="004C7E60" w:rsidRPr="00802859" w:rsidRDefault="004C7E60" w:rsidP="004C7E60">
      <w:pPr>
        <w:autoSpaceDE w:val="0"/>
        <w:autoSpaceDN w:val="0"/>
        <w:adjustRightInd w:val="0"/>
        <w:ind w:firstLine="709"/>
        <w:jc w:val="both"/>
        <w:rPr>
          <w:sz w:val="22"/>
          <w:szCs w:val="22"/>
        </w:rPr>
      </w:pPr>
      <w:r w:rsidRPr="00802859">
        <w:rPr>
          <w:sz w:val="22"/>
          <w:szCs w:val="22"/>
        </w:rPr>
        <w:t>6.6. Постановление Правительства Российской Федерации от 15.11.2014 № 1209 «О специальных средствах,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 учета, ремонта и уничтожения специальных средств, используемых работниками подразделений транспортной безопасности».</w:t>
      </w:r>
    </w:p>
    <w:p w:rsidR="004C7E60" w:rsidRPr="00802859" w:rsidRDefault="004C7E60" w:rsidP="004C7E60">
      <w:pPr>
        <w:autoSpaceDE w:val="0"/>
        <w:autoSpaceDN w:val="0"/>
        <w:adjustRightInd w:val="0"/>
        <w:ind w:firstLine="709"/>
        <w:jc w:val="both"/>
        <w:rPr>
          <w:sz w:val="22"/>
          <w:szCs w:val="22"/>
        </w:rPr>
      </w:pPr>
      <w:r w:rsidRPr="00802859">
        <w:rPr>
          <w:sz w:val="22"/>
          <w:szCs w:val="22"/>
        </w:rPr>
        <w:t>6.7. Постановление Правительства Российской Федерации от 14.11.2022 № 2051 «Об утверждении Правил обращения со сведениями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со сведениями, содержащимися в планах и паспортах обеспечения транспортной безопасности объектов транспортной инфраструктуры и (или) транспортных средств, которые являются информацией ограниченного доступа, и признании утратившими силу некоторых актов Правительства Российской Федерации».</w:t>
      </w:r>
    </w:p>
    <w:p w:rsidR="004C7E60" w:rsidRPr="00802859" w:rsidRDefault="004C7E60" w:rsidP="004C7E60">
      <w:pPr>
        <w:autoSpaceDE w:val="0"/>
        <w:autoSpaceDN w:val="0"/>
        <w:adjustRightInd w:val="0"/>
        <w:ind w:firstLine="709"/>
        <w:jc w:val="both"/>
        <w:rPr>
          <w:sz w:val="22"/>
          <w:szCs w:val="22"/>
        </w:rPr>
      </w:pPr>
      <w:r w:rsidRPr="00802859">
        <w:rPr>
          <w:sz w:val="22"/>
          <w:szCs w:val="22"/>
        </w:rPr>
        <w:t>6.8. Постановление Правительства Российской Федерации от 29.12.2020 № 2344 «Об уровнях безопасности объектов транспортной инфраструктуры и транспортных средств и о порядке их объявления (установления).</w:t>
      </w:r>
    </w:p>
    <w:p w:rsidR="004C7E60" w:rsidRPr="00802859" w:rsidRDefault="004C7E60" w:rsidP="004C7E60">
      <w:pPr>
        <w:pStyle w:val="1"/>
        <w:ind w:firstLine="709"/>
        <w:jc w:val="both"/>
        <w:rPr>
          <w:b w:val="0"/>
          <w:sz w:val="22"/>
          <w:szCs w:val="22"/>
        </w:rPr>
      </w:pPr>
      <w:r w:rsidRPr="00802859">
        <w:rPr>
          <w:b w:val="0"/>
          <w:sz w:val="22"/>
          <w:szCs w:val="22"/>
        </w:rPr>
        <w:t>6.9. Постановление Правительства Российской Федерации от 01.07.2023 № 905 «О порядке аттестации сил обеспечения транспортной безопасности».</w:t>
      </w:r>
    </w:p>
    <w:p w:rsidR="004C7E60" w:rsidRPr="00802859" w:rsidRDefault="004C7E60" w:rsidP="004C7E60">
      <w:pPr>
        <w:autoSpaceDE w:val="0"/>
        <w:autoSpaceDN w:val="0"/>
        <w:adjustRightInd w:val="0"/>
        <w:ind w:firstLine="709"/>
        <w:jc w:val="both"/>
      </w:pPr>
      <w:r w:rsidRPr="00802859">
        <w:rPr>
          <w:sz w:val="22"/>
          <w:szCs w:val="22"/>
        </w:rPr>
        <w:t xml:space="preserve">6.10. </w:t>
      </w:r>
      <w:r w:rsidRPr="00802859">
        <w:t>Приказ Министерства транспорта Российской Федерации от 04.02.2025 № 34 «Об установлении Правил проведения досмотра, дополнительного досмотра, повторного досмотра в целях обеспечения транспортной безопасности».</w:t>
      </w:r>
    </w:p>
    <w:p w:rsidR="004C7E60" w:rsidRPr="00802859" w:rsidRDefault="004C7E60" w:rsidP="004C7E60">
      <w:pPr>
        <w:autoSpaceDE w:val="0"/>
        <w:autoSpaceDN w:val="0"/>
        <w:adjustRightInd w:val="0"/>
        <w:ind w:firstLine="709"/>
        <w:jc w:val="both"/>
        <w:rPr>
          <w:sz w:val="22"/>
          <w:szCs w:val="22"/>
        </w:rPr>
      </w:pPr>
      <w:r w:rsidRPr="00802859">
        <w:rPr>
          <w:sz w:val="22"/>
          <w:szCs w:val="22"/>
        </w:rPr>
        <w:t>6.11. Приказ Министерства транспорта Российской Федерации, Федеральной службы безопасности Российской Федерации, Министерства внутренних дел Российской Федерации от 05.03.2010 № 52/112/134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4C7E60" w:rsidRPr="00802859" w:rsidRDefault="004C7E60" w:rsidP="004C7E60">
      <w:pPr>
        <w:pStyle w:val="1"/>
        <w:ind w:firstLine="709"/>
        <w:jc w:val="both"/>
        <w:rPr>
          <w:b w:val="0"/>
          <w:sz w:val="22"/>
          <w:szCs w:val="22"/>
        </w:rPr>
      </w:pPr>
      <w:r w:rsidRPr="00802859">
        <w:rPr>
          <w:b w:val="0"/>
          <w:sz w:val="22"/>
          <w:szCs w:val="22"/>
        </w:rPr>
        <w:t xml:space="preserve">6.12. Приказ Министерства транспорта Российской Федерации от </w:t>
      </w:r>
      <w:r w:rsidR="00097973" w:rsidRPr="00802859">
        <w:rPr>
          <w:b w:val="0"/>
          <w:sz w:val="22"/>
          <w:szCs w:val="22"/>
        </w:rPr>
        <w:t>03.02.2025 №</w:t>
      </w:r>
      <w:r w:rsidRPr="00802859">
        <w:rPr>
          <w:b w:val="0"/>
          <w:sz w:val="22"/>
          <w:szCs w:val="22"/>
        </w:rPr>
        <w:t xml:space="preserve"> 30 «Об установлении Порядка аккредитации юридических лиц в качестве подразделений транспортной безопасности, продления срока действия аккредитации, аннулирования аккредитации, приостановления и возобновления действия аккредитации, а также требований к таким юридическим лицам».</w:t>
      </w:r>
    </w:p>
    <w:p w:rsidR="004C7E60" w:rsidRPr="00802859" w:rsidRDefault="004C7E60" w:rsidP="004C7E60">
      <w:pPr>
        <w:widowControl w:val="0"/>
        <w:shd w:val="clear" w:color="auto" w:fill="FFFFFF"/>
        <w:tabs>
          <w:tab w:val="num" w:pos="1418"/>
        </w:tabs>
        <w:autoSpaceDE w:val="0"/>
        <w:autoSpaceDN w:val="0"/>
        <w:adjustRightInd w:val="0"/>
        <w:ind w:firstLine="720"/>
        <w:jc w:val="both"/>
        <w:rPr>
          <w:b/>
        </w:rPr>
      </w:pPr>
      <w:r w:rsidRPr="00802859">
        <w:t>6.13. Распоряжение оперативного штаба Калужской области от 10 января 2025 года № 1 «Об изменении степени угрозы совершения носящего террористический характер акта незаконного вмешательства в деятельность транспортного комплекса»</w:t>
      </w:r>
    </w:p>
    <w:p w:rsidR="004C7E60" w:rsidRPr="00802859" w:rsidRDefault="004C7E60" w:rsidP="004C7E60">
      <w:pPr>
        <w:autoSpaceDE w:val="0"/>
        <w:autoSpaceDN w:val="0"/>
        <w:adjustRightInd w:val="0"/>
        <w:ind w:firstLine="709"/>
        <w:jc w:val="both"/>
        <w:rPr>
          <w:sz w:val="22"/>
          <w:szCs w:val="22"/>
        </w:rPr>
      </w:pPr>
      <w:r w:rsidRPr="00802859">
        <w:rPr>
          <w:sz w:val="22"/>
          <w:szCs w:val="22"/>
        </w:rPr>
        <w:t>6.14. Планы обеспечения транспортной безопасности ОТИ, утверждённые компетентным органом в области обеспечения транспортной безопасности.</w:t>
      </w:r>
    </w:p>
    <w:p w:rsidR="004C7E60" w:rsidRPr="00802859" w:rsidRDefault="004C7E60" w:rsidP="004C7E60">
      <w:pPr>
        <w:autoSpaceDE w:val="0"/>
        <w:autoSpaceDN w:val="0"/>
        <w:adjustRightInd w:val="0"/>
        <w:ind w:firstLine="709"/>
        <w:jc w:val="both"/>
        <w:rPr>
          <w:b/>
          <w:bCs/>
          <w:sz w:val="22"/>
          <w:szCs w:val="22"/>
        </w:rPr>
      </w:pPr>
      <w:r w:rsidRPr="00802859">
        <w:rPr>
          <w:b/>
          <w:bCs/>
          <w:sz w:val="22"/>
          <w:szCs w:val="22"/>
        </w:rPr>
        <w:t>7. Перечень оказываемых услуг:</w:t>
      </w:r>
    </w:p>
    <w:p w:rsidR="004C7E60" w:rsidRPr="00802859" w:rsidRDefault="004C7E60" w:rsidP="004C7E60">
      <w:pPr>
        <w:autoSpaceDE w:val="0"/>
        <w:autoSpaceDN w:val="0"/>
        <w:adjustRightInd w:val="0"/>
        <w:ind w:firstLine="709"/>
        <w:jc w:val="both"/>
        <w:rPr>
          <w:sz w:val="22"/>
          <w:szCs w:val="22"/>
        </w:rPr>
      </w:pPr>
      <w:r w:rsidRPr="00802859">
        <w:rPr>
          <w:sz w:val="22"/>
          <w:szCs w:val="22"/>
        </w:rPr>
        <w:t>7.1. Защита ОТИ от АНВ в соответствии с утвержденными планами обеспечения транспортной безопасности ОТИ.</w:t>
      </w:r>
    </w:p>
    <w:p w:rsidR="004C7E60" w:rsidRPr="00802859" w:rsidRDefault="004C7E60" w:rsidP="004C7E60">
      <w:pPr>
        <w:autoSpaceDE w:val="0"/>
        <w:autoSpaceDN w:val="0"/>
        <w:adjustRightInd w:val="0"/>
        <w:ind w:firstLine="709"/>
        <w:jc w:val="both"/>
        <w:rPr>
          <w:sz w:val="22"/>
          <w:szCs w:val="22"/>
        </w:rPr>
      </w:pPr>
      <w:r w:rsidRPr="00802859">
        <w:rPr>
          <w:sz w:val="22"/>
          <w:szCs w:val="22"/>
        </w:rPr>
        <w:t>7.2. Обеспечение на ОТИ пропускного и внутриобъектового режимов в соответствии с Положением (инструкцией) о пропускном и внутриобъектовом режимах на ОТИ.</w:t>
      </w:r>
    </w:p>
    <w:p w:rsidR="004C7E60" w:rsidRPr="00802859" w:rsidRDefault="004C7E60" w:rsidP="004C7E60">
      <w:pPr>
        <w:autoSpaceDE w:val="0"/>
        <w:autoSpaceDN w:val="0"/>
        <w:adjustRightInd w:val="0"/>
        <w:ind w:firstLine="709"/>
        <w:jc w:val="both"/>
        <w:rPr>
          <w:sz w:val="22"/>
          <w:szCs w:val="22"/>
        </w:rPr>
      </w:pPr>
      <w:r w:rsidRPr="00802859">
        <w:rPr>
          <w:sz w:val="22"/>
          <w:szCs w:val="22"/>
        </w:rPr>
        <w:t xml:space="preserve">7.3. </w:t>
      </w:r>
      <w:r w:rsidRPr="00802859">
        <w:rPr>
          <w:sz w:val="22"/>
          <w:szCs w:val="22"/>
          <w:lang w:bidi="ru-RU"/>
        </w:rPr>
        <w:t xml:space="preserve">Проведение досмотровых мероприятий </w:t>
      </w:r>
      <w:r w:rsidRPr="00802859">
        <w:rPr>
          <w:sz w:val="22"/>
          <w:szCs w:val="22"/>
        </w:rPr>
        <w:t xml:space="preserve">с применением технических средств досмотра, имеющих сертификат соответствия, согласно постановления Правительства от 26.09.2016 № 969, </w:t>
      </w:r>
      <w:r w:rsidRPr="00802859">
        <w:rPr>
          <w:sz w:val="22"/>
          <w:szCs w:val="22"/>
          <w:lang w:bidi="ru-RU"/>
        </w:rPr>
        <w:t>с целью н</w:t>
      </w:r>
      <w:r w:rsidRPr="00802859">
        <w:rPr>
          <w:sz w:val="22"/>
          <w:szCs w:val="22"/>
        </w:rPr>
        <w:t xml:space="preserve">едопущения проноса (провоза) предметов и веществ </w:t>
      </w:r>
      <w:r w:rsidRPr="00802859">
        <w:t>(определены Приложением № 1 к Приказу Минтранса России от 04.02.2025 № 34)</w:t>
      </w:r>
      <w:r w:rsidRPr="00802859">
        <w:rPr>
          <w:sz w:val="22"/>
          <w:szCs w:val="22"/>
        </w:rPr>
        <w:t>, в отношение которых в соответствии с правилами проведения досмотра предусмотрены запрет или ограничение на перемещение в зону транспортной безопасности (ее части) и (или) на критические элементы ОТИ дорожного хозяйства.</w:t>
      </w:r>
    </w:p>
    <w:p w:rsidR="004C7E60" w:rsidRPr="00802859" w:rsidRDefault="004C7E60" w:rsidP="004C7E60">
      <w:pPr>
        <w:autoSpaceDE w:val="0"/>
        <w:autoSpaceDN w:val="0"/>
        <w:adjustRightInd w:val="0"/>
        <w:ind w:firstLine="709"/>
        <w:jc w:val="both"/>
        <w:rPr>
          <w:sz w:val="22"/>
          <w:szCs w:val="22"/>
        </w:rPr>
      </w:pPr>
      <w:r w:rsidRPr="00802859">
        <w:rPr>
          <w:sz w:val="22"/>
          <w:szCs w:val="22"/>
        </w:rPr>
        <w:t>7.4 Осуществление постоянного видеонаблюдения за объектами видеонаблюдения, находящихся в зоне транспортной безопасности, ее частях и (или) критических элементах ОТИ.</w:t>
      </w:r>
    </w:p>
    <w:p w:rsidR="004C7E60" w:rsidRPr="00802859" w:rsidRDefault="004C7E60" w:rsidP="004C7E60">
      <w:pPr>
        <w:autoSpaceDE w:val="0"/>
        <w:autoSpaceDN w:val="0"/>
        <w:adjustRightInd w:val="0"/>
        <w:ind w:firstLine="709"/>
        <w:jc w:val="both"/>
        <w:rPr>
          <w:sz w:val="22"/>
          <w:szCs w:val="22"/>
        </w:rPr>
      </w:pPr>
      <w:r w:rsidRPr="00802859">
        <w:rPr>
          <w:sz w:val="22"/>
          <w:szCs w:val="22"/>
        </w:rPr>
        <w:t>7.5. Передача уполномоченным представителям территориальных подразделений ФСБ России, МВД России выявленных лиц, совершивших или подготавливающих совершение АНВ, за которые установлена административная или уголовная ответственность, а также обнаружение и распознавание оружия, боеприпасов, взрывчатых веществ и взрывных устройств, ядовитых или радиоактивных веществ при отсутствии законных оснований на их хранение и ношение.</w:t>
      </w:r>
    </w:p>
    <w:p w:rsidR="004C7E60" w:rsidRPr="00802859" w:rsidRDefault="004C7E60" w:rsidP="004C7E60">
      <w:pPr>
        <w:autoSpaceDE w:val="0"/>
        <w:autoSpaceDN w:val="0"/>
        <w:adjustRightInd w:val="0"/>
        <w:ind w:firstLine="709"/>
        <w:jc w:val="both"/>
        <w:rPr>
          <w:bCs/>
          <w:sz w:val="22"/>
          <w:szCs w:val="22"/>
        </w:rPr>
      </w:pPr>
      <w:r w:rsidRPr="00802859">
        <w:rPr>
          <w:sz w:val="22"/>
          <w:szCs w:val="22"/>
        </w:rPr>
        <w:t>7.6. Организация взаимодействия и оповещения территориальных подразделений ФСБ России, МВД России, МЧС России, представителей Заказчика о подготовке к совершению АНВ или совершению АНВ в отношении защищаемых ОТИ.</w:t>
      </w:r>
    </w:p>
    <w:p w:rsidR="004C7E60" w:rsidRPr="00802859" w:rsidRDefault="004C7E60" w:rsidP="004C7E60">
      <w:pPr>
        <w:autoSpaceDE w:val="0"/>
        <w:autoSpaceDN w:val="0"/>
        <w:adjustRightInd w:val="0"/>
        <w:ind w:firstLine="709"/>
        <w:jc w:val="both"/>
        <w:rPr>
          <w:bCs/>
          <w:sz w:val="22"/>
          <w:szCs w:val="22"/>
        </w:rPr>
      </w:pPr>
      <w:r w:rsidRPr="00802859">
        <w:rPr>
          <w:bCs/>
          <w:sz w:val="22"/>
          <w:szCs w:val="22"/>
        </w:rPr>
        <w:t xml:space="preserve">7.7. Реагирование подразделений транспортной безопасности на </w:t>
      </w:r>
      <w:r w:rsidRPr="00802859">
        <w:rPr>
          <w:sz w:val="22"/>
          <w:szCs w:val="22"/>
        </w:rPr>
        <w:t>информацию об изменении уровней безопасности</w:t>
      </w:r>
      <w:r w:rsidRPr="00802859">
        <w:rPr>
          <w:bCs/>
          <w:sz w:val="22"/>
          <w:szCs w:val="22"/>
        </w:rPr>
        <w:t xml:space="preserve"> защищаемых ОТИ.</w:t>
      </w:r>
    </w:p>
    <w:p w:rsidR="004C7E60" w:rsidRPr="00802859" w:rsidRDefault="004C7E60" w:rsidP="004C7E60">
      <w:pPr>
        <w:tabs>
          <w:tab w:val="left" w:pos="1560"/>
        </w:tabs>
        <w:ind w:firstLine="709"/>
        <w:jc w:val="both"/>
      </w:pPr>
      <w:r w:rsidRPr="00802859">
        <w:rPr>
          <w:bCs/>
        </w:rPr>
        <w:t>7.8</w:t>
      </w:r>
      <w:r w:rsidRPr="00802859">
        <w:t>.</w:t>
      </w:r>
      <w:r w:rsidRPr="00802859">
        <w:rPr>
          <w:sz w:val="28"/>
          <w:szCs w:val="28"/>
        </w:rPr>
        <w:t xml:space="preserve"> </w:t>
      </w:r>
      <w:r w:rsidRPr="00802859">
        <w:t>Принятие первоочередных мер по ликвидации чрезвычайных ситуаций, последствий ДТП, оказание первой помощи пострадавшим.</w:t>
      </w:r>
    </w:p>
    <w:p w:rsidR="004C7E60" w:rsidRPr="00802859" w:rsidRDefault="004C7E60" w:rsidP="004C7E60">
      <w:pPr>
        <w:tabs>
          <w:tab w:val="left" w:pos="1560"/>
        </w:tabs>
        <w:ind w:firstLine="709"/>
        <w:jc w:val="both"/>
      </w:pPr>
      <w:r w:rsidRPr="00802859">
        <w:t>7.9. Обеспечение сохранности ИТСОТБ, включая Федеральное имущество, необходимое для жизнеобеспечения сотрудников подразделения транспортной безопасности (модульное здание, мебель, туалетная кабина и т.д.).</w:t>
      </w:r>
    </w:p>
    <w:p w:rsidR="004C7E60" w:rsidRPr="00802859" w:rsidRDefault="004C7E60" w:rsidP="004C7E60">
      <w:pPr>
        <w:tabs>
          <w:tab w:val="left" w:pos="1440"/>
        </w:tabs>
        <w:ind w:firstLine="720"/>
        <w:jc w:val="both"/>
        <w:rPr>
          <w:bCs/>
        </w:rPr>
      </w:pPr>
      <w:r w:rsidRPr="00802859">
        <w:rPr>
          <w:lang w:bidi="ru-RU"/>
        </w:rPr>
        <w:t>7.10</w:t>
      </w:r>
      <w:r w:rsidRPr="00802859">
        <w:rPr>
          <w:b/>
          <w:lang w:bidi="ru-RU"/>
        </w:rPr>
        <w:t>.</w:t>
      </w:r>
      <w:r w:rsidRPr="00802859">
        <w:rPr>
          <w:lang w:bidi="ru-RU"/>
        </w:rPr>
        <w:t> </w:t>
      </w:r>
      <w:r w:rsidRPr="00802859">
        <w:rPr>
          <w:bCs/>
        </w:rPr>
        <w:t>Предупреждение и пресечение преступлений и административных правонарушений на защищаемом ОТИ.</w:t>
      </w:r>
    </w:p>
    <w:p w:rsidR="004C7E60" w:rsidRPr="00802859" w:rsidRDefault="004C7E60" w:rsidP="004C7E60">
      <w:pPr>
        <w:autoSpaceDE w:val="0"/>
        <w:autoSpaceDN w:val="0"/>
        <w:adjustRightInd w:val="0"/>
        <w:ind w:firstLine="709"/>
        <w:jc w:val="both"/>
        <w:rPr>
          <w:b/>
          <w:bCs/>
          <w:sz w:val="22"/>
          <w:szCs w:val="22"/>
        </w:rPr>
      </w:pPr>
      <w:r w:rsidRPr="00802859">
        <w:rPr>
          <w:b/>
          <w:bCs/>
          <w:sz w:val="22"/>
          <w:szCs w:val="22"/>
        </w:rPr>
        <w:t>8. Основные требования к дежурной смене ПТБ на ОТИ по защите ОТИ от АНВ:</w:t>
      </w:r>
    </w:p>
    <w:p w:rsidR="004C7E60" w:rsidRPr="00802859" w:rsidRDefault="004C7E60" w:rsidP="004C7E60">
      <w:pPr>
        <w:autoSpaceDE w:val="0"/>
        <w:autoSpaceDN w:val="0"/>
        <w:adjustRightInd w:val="0"/>
        <w:ind w:firstLine="709"/>
        <w:jc w:val="both"/>
        <w:rPr>
          <w:b/>
          <w:bCs/>
          <w:sz w:val="22"/>
          <w:szCs w:val="22"/>
        </w:rPr>
      </w:pPr>
      <w:r w:rsidRPr="00802859">
        <w:t>8.1. Исполнитель привлекает к исполнению обязанностей по защите ОТИ от АНВ только сотрудников в соответствии с ч. 1 ст. 10, а также статьей 12.1 Федерального закона от 9.02.2007             № 16-ФЗ «О транспортной безопасности»</w:t>
      </w:r>
    </w:p>
    <w:p w:rsidR="004C7E60" w:rsidRPr="00802859" w:rsidRDefault="004C7E60" w:rsidP="004C7E60">
      <w:pPr>
        <w:autoSpaceDE w:val="0"/>
        <w:autoSpaceDN w:val="0"/>
        <w:adjustRightInd w:val="0"/>
        <w:ind w:firstLine="709"/>
        <w:jc w:val="both"/>
        <w:rPr>
          <w:sz w:val="22"/>
          <w:szCs w:val="22"/>
        </w:rPr>
      </w:pPr>
      <w:r w:rsidRPr="00802859">
        <w:rPr>
          <w:sz w:val="22"/>
          <w:szCs w:val="22"/>
        </w:rPr>
        <w:t>8.2. Защита ОТИ от АНВ осуществляется стационарными постами на автоматизированном рабочем месте оператора комплекса технических систем и инженерных сооружений обеспечения транспортной безопасности ОТИ (далее – ТС и ИС ОТИ) в пункте управления ОТБ ОТИ  и подвижными постами (группами быстрого реагирования) для патрулирования ОТИ в пешем порядке (на автомобильном транспорте) и оперативного реагирования на команды начальника (старшего) дежурной смены в целях недопущения проникновения в зону транспортной безопасности, ее части и (или) критические элементы ОТИ нарушителей, пытающихся совершить АНВ, выявления нарушителей, попытки совершения или подготовки совершения АНВ на границах и в зоны транспортной безопасности ОТИ, исключения совершения АНВ или подготовки к совершению АНВ.</w:t>
      </w:r>
    </w:p>
    <w:p w:rsidR="004C7E60" w:rsidRPr="00802859" w:rsidRDefault="004C7E60" w:rsidP="004C7E60">
      <w:pPr>
        <w:autoSpaceDE w:val="0"/>
        <w:autoSpaceDN w:val="0"/>
        <w:adjustRightInd w:val="0"/>
        <w:ind w:firstLine="709"/>
        <w:jc w:val="both"/>
        <w:rPr>
          <w:i/>
          <w:iCs/>
          <w:sz w:val="22"/>
          <w:szCs w:val="22"/>
        </w:rPr>
      </w:pPr>
      <w:r w:rsidRPr="00802859">
        <w:rPr>
          <w:sz w:val="22"/>
          <w:szCs w:val="22"/>
        </w:rPr>
        <w:t>8.3. Исполнитель осуществляет защиту ОТИ от АНВ в соответствии с планами обеспечения транспортной безопасности ОТИ путем привлечения дополнительно к составу дежурной смены ПТБ на ОТИ сотрудников подразделения транспортной безопасности (далее – ПТБ), выполняющего задачи круглосуточно, численностью не менее одного сотрудника – работника ПТБ, управляющего техническими средствами</w:t>
      </w:r>
      <w:r w:rsidRPr="00802859">
        <w:rPr>
          <w:i/>
          <w:iCs/>
          <w:sz w:val="22"/>
          <w:szCs w:val="22"/>
        </w:rPr>
        <w:t xml:space="preserve"> </w:t>
      </w:r>
      <w:r w:rsidRPr="00802859">
        <w:rPr>
          <w:sz w:val="22"/>
          <w:szCs w:val="22"/>
        </w:rPr>
        <w:t>обеспечения транспортной безопасности.</w:t>
      </w:r>
    </w:p>
    <w:p w:rsidR="004C7E60" w:rsidRPr="00802859" w:rsidRDefault="004C7E60" w:rsidP="004C7E60">
      <w:pPr>
        <w:autoSpaceDE w:val="0"/>
        <w:autoSpaceDN w:val="0"/>
        <w:adjustRightInd w:val="0"/>
        <w:ind w:firstLine="709"/>
        <w:jc w:val="both"/>
        <w:rPr>
          <w:sz w:val="22"/>
          <w:szCs w:val="22"/>
        </w:rPr>
      </w:pPr>
      <w:r w:rsidRPr="00802859">
        <w:rPr>
          <w:sz w:val="22"/>
          <w:szCs w:val="22"/>
        </w:rPr>
        <w:t>8.4. Защита ОТИ от АНВ осуществляется работниками ПТБ с использованием специальных средств и средств досмотра.</w:t>
      </w:r>
    </w:p>
    <w:p w:rsidR="004C7E60" w:rsidRPr="00802859" w:rsidRDefault="004C7E60" w:rsidP="004C7E60">
      <w:pPr>
        <w:autoSpaceDE w:val="0"/>
        <w:autoSpaceDN w:val="0"/>
        <w:adjustRightInd w:val="0"/>
        <w:ind w:firstLine="709"/>
        <w:jc w:val="both"/>
        <w:rPr>
          <w:sz w:val="22"/>
          <w:szCs w:val="22"/>
        </w:rPr>
      </w:pPr>
      <w:r w:rsidRPr="00802859">
        <w:rPr>
          <w:sz w:val="22"/>
          <w:szCs w:val="22"/>
        </w:rPr>
        <w:t>8.5. В ходе выполнения мероприятий по защите ОТИ от АНВ работники ПТБ осуществляют:</w:t>
      </w:r>
    </w:p>
    <w:p w:rsidR="004C7E60" w:rsidRPr="00802859" w:rsidRDefault="004C7E60" w:rsidP="004C7E60">
      <w:pPr>
        <w:autoSpaceDE w:val="0"/>
        <w:autoSpaceDN w:val="0"/>
        <w:adjustRightInd w:val="0"/>
        <w:ind w:firstLine="709"/>
        <w:jc w:val="both"/>
        <w:rPr>
          <w:sz w:val="22"/>
          <w:szCs w:val="22"/>
        </w:rPr>
      </w:pPr>
      <w:r w:rsidRPr="00802859">
        <w:rPr>
          <w:sz w:val="22"/>
          <w:szCs w:val="22"/>
        </w:rPr>
        <w:t>8.5.1. Реагирование на нарушения внутриобъектового и пропускного режимов.</w:t>
      </w:r>
    </w:p>
    <w:p w:rsidR="004C7E60" w:rsidRPr="00802859" w:rsidRDefault="004C7E60" w:rsidP="004C7E60">
      <w:pPr>
        <w:autoSpaceDE w:val="0"/>
        <w:autoSpaceDN w:val="0"/>
        <w:adjustRightInd w:val="0"/>
        <w:ind w:firstLine="709"/>
        <w:jc w:val="both"/>
        <w:rPr>
          <w:sz w:val="22"/>
          <w:szCs w:val="22"/>
        </w:rPr>
      </w:pPr>
      <w:r w:rsidRPr="00802859">
        <w:rPr>
          <w:sz w:val="22"/>
          <w:szCs w:val="22"/>
        </w:rPr>
        <w:t>8.5.2. Реагирование на подготовку совершения или совершение АНВ в зоне транспортной безопасности и критических элементов ОТИ;</w:t>
      </w:r>
    </w:p>
    <w:p w:rsidR="004C7E60" w:rsidRPr="00802859" w:rsidRDefault="004C7E60" w:rsidP="004C7E60">
      <w:pPr>
        <w:autoSpaceDE w:val="0"/>
        <w:autoSpaceDN w:val="0"/>
        <w:adjustRightInd w:val="0"/>
        <w:ind w:firstLine="709"/>
        <w:jc w:val="both"/>
        <w:rPr>
          <w:sz w:val="22"/>
          <w:szCs w:val="22"/>
        </w:rPr>
      </w:pPr>
      <w:r w:rsidRPr="00802859">
        <w:rPr>
          <w:sz w:val="22"/>
          <w:szCs w:val="22"/>
        </w:rPr>
        <w:t>8.5.3. Проведение на ОТИ досмотра, дополнительного досмотра, повторного досмотра, наблюдения и (или) собеседования в целях обеспечения транспортной безопасности в случаях, предусмотренных Требованиями по обеспечению транспортной безопасности ОТИ.</w:t>
      </w:r>
    </w:p>
    <w:p w:rsidR="004C7E60" w:rsidRPr="00802859" w:rsidRDefault="004C7E60" w:rsidP="004C7E60">
      <w:pPr>
        <w:autoSpaceDE w:val="0"/>
        <w:autoSpaceDN w:val="0"/>
        <w:adjustRightInd w:val="0"/>
        <w:ind w:firstLine="709"/>
        <w:jc w:val="both"/>
        <w:rPr>
          <w:sz w:val="22"/>
          <w:szCs w:val="22"/>
        </w:rPr>
      </w:pPr>
      <w:r w:rsidRPr="00802859">
        <w:rPr>
          <w:sz w:val="22"/>
          <w:szCs w:val="22"/>
        </w:rPr>
        <w:t>8.6. Работник, включенный в состав ГБР, осуществляет патрулирование ОТИ в пешем порядке или на автомобиле (при необходимости).</w:t>
      </w:r>
    </w:p>
    <w:p w:rsidR="004C7E60" w:rsidRPr="00802859" w:rsidRDefault="004C7E60" w:rsidP="004C7E60">
      <w:pPr>
        <w:autoSpaceDE w:val="0"/>
        <w:autoSpaceDN w:val="0"/>
        <w:adjustRightInd w:val="0"/>
        <w:ind w:firstLine="709"/>
        <w:jc w:val="both"/>
        <w:rPr>
          <w:sz w:val="22"/>
          <w:szCs w:val="22"/>
        </w:rPr>
      </w:pPr>
      <w:r w:rsidRPr="00802859">
        <w:rPr>
          <w:sz w:val="22"/>
          <w:szCs w:val="22"/>
        </w:rPr>
        <w:t>8.7. Привлекаемые работники дежурной смены ПТБ подчиняются старшему смены (начальнику смены). Смена работников дежурной смены ПТБ осуществляется ежедневно в соответствии с распорядком дня ПТБ.</w:t>
      </w:r>
    </w:p>
    <w:p w:rsidR="004C7E60" w:rsidRPr="00802859" w:rsidRDefault="004C7E60" w:rsidP="004C7E60">
      <w:pPr>
        <w:autoSpaceDE w:val="0"/>
        <w:autoSpaceDN w:val="0"/>
        <w:adjustRightInd w:val="0"/>
        <w:ind w:firstLine="709"/>
        <w:jc w:val="both"/>
        <w:rPr>
          <w:sz w:val="22"/>
          <w:szCs w:val="22"/>
        </w:rPr>
      </w:pPr>
      <w:r w:rsidRPr="00802859">
        <w:rPr>
          <w:sz w:val="22"/>
          <w:szCs w:val="22"/>
        </w:rPr>
        <w:t>8.8. Защита ОТИ от АНВ должна обеспечиваться Исполнителем вне зависимости от технической защищенности и оснащенности объекта, исходя из фактического состояния и наличия технических средств и инженерных сооружений обеспечения транспортной безопасности.</w:t>
      </w:r>
    </w:p>
    <w:p w:rsidR="004C7E60" w:rsidRPr="00802859" w:rsidRDefault="004C7E60" w:rsidP="004C7E60">
      <w:pPr>
        <w:autoSpaceDE w:val="0"/>
        <w:autoSpaceDN w:val="0"/>
        <w:adjustRightInd w:val="0"/>
        <w:ind w:firstLine="709"/>
        <w:jc w:val="both"/>
        <w:rPr>
          <w:sz w:val="22"/>
          <w:szCs w:val="22"/>
        </w:rPr>
      </w:pPr>
      <w:r w:rsidRPr="00802859">
        <w:rPr>
          <w:sz w:val="22"/>
          <w:szCs w:val="22"/>
        </w:rPr>
        <w:t>8.9. Работники ПТБ участвуют в проводимых субъектом транспортной инфраструктуры учениях и тренировках в целях оценки эффективности и полноты реализации планов обеспечения транспортной безопасности ОТИ.</w:t>
      </w:r>
    </w:p>
    <w:p w:rsidR="004C7E60" w:rsidRPr="00802859" w:rsidRDefault="004C7E60" w:rsidP="004C7E60">
      <w:pPr>
        <w:widowControl w:val="0"/>
        <w:tabs>
          <w:tab w:val="left" w:pos="1213"/>
        </w:tabs>
        <w:ind w:firstLine="709"/>
        <w:jc w:val="both"/>
        <w:rPr>
          <w:b/>
          <w:sz w:val="22"/>
          <w:szCs w:val="22"/>
          <w:lang w:bidi="ru-RU"/>
        </w:rPr>
      </w:pPr>
      <w:r w:rsidRPr="00802859">
        <w:rPr>
          <w:b/>
          <w:sz w:val="22"/>
          <w:szCs w:val="22"/>
          <w:lang w:bidi="ru-RU"/>
        </w:rPr>
        <w:t xml:space="preserve">9. Основные требования </w:t>
      </w:r>
      <w:r w:rsidRPr="00802859">
        <w:rPr>
          <w:b/>
          <w:bCs/>
          <w:sz w:val="22"/>
          <w:szCs w:val="22"/>
        </w:rPr>
        <w:t xml:space="preserve">к дежурной смене ПТБ на ОТИ </w:t>
      </w:r>
      <w:r w:rsidRPr="00802859">
        <w:rPr>
          <w:b/>
          <w:sz w:val="22"/>
          <w:szCs w:val="22"/>
          <w:lang w:bidi="ru-RU"/>
        </w:rPr>
        <w:t>по взаимодействию с территориальными органами исполнительной власти и заказчиком услуг по защите ОТИ от АНВ.</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9.1. В целях обеспечения оперативного реагирования на внештатные и чрезвычайные ситуации, возникающие на ОТИ, Исполнитель организует взаимодействие с территориальными подразделениями ФСБ России, МВД России, МЧС России, в соответствии с утвержденным порядком (схемой) информирования.</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9.2. При остановке транспортного средства на ОТИ - выяснять причину остановки, принимать возможные меры для удаления транспортного средства, в случае необходимости оповещать Заказчика, территориальные органы ГИБДД, ФСБ России, МВД России (в рамках регламента взаимодействия) для принятия мер.</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9.3. При возникновении ДТП на ОТИ - оповещать скорую медицинскую помощь, территориальные органы Госавтоинспекции МВД России (в рамках организованного взаимодействия), Заказчика, в случае необходимости – территориальный орган МЧС России.</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9.4. При обнаружении на ОТИ или вблизи него подозрительных посторонних предметов, взрывных устройств (материалов) немедленно оповещать Заказчика (как субъекта транспортной инфраструктуры), территориальные органы ФСБ России, МВД России, принимать меры по недопущению проникновения в зону обнаружения предметов посторонних лиц, автотранспорта.</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По прибытию следственно-оперативной группы МВД (ФСБ) России работники ПТБ Исполнителя организуют взаимодействие с ними.</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9.5. При обнаружении лиц, совершающих противоправные действия в отношении ОТИ, выявления нарушения пропускного и внутриобъектового режимов – обеспечивать удержание лиц, пытающихся совершить подготовку к АНВ или АНВ в зоне транспортной безопасности ОТИ, оперативно информировать Заказчика (как субъекта транспортной инфраструктуры), территориальные органы МВД России, ФСБ России, и передавать нарушителей представителям территориальных подразделений МВД России, ФСБ России.</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9.6. При совершении АНВ принимать меры по недопущению проникновения в зону происшествия посторонних лиц, автотранспорта; оповещать Заказчика (как субъекта транспортной инфраструктуры), территориальные органы МВД России, ФСБ России, МЧС России о времени, обстоятельствах совершения АНВ, наличии и количестве пострадавших, состоянии ОТИ; 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ЧС, а также для эвакуации пострадавших допускать в зону транспортной безопасности, ее части и (или) критические элементы ОТИ в сопровождении работников ПТБ без оформления разовых пропусков.</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9.7. При производстве на ОТИ всех видов работ - осуществлять допуск рабочих к производству работ при наличии пропуска установленного образца и документов, удостоверяющих личность рабочих в соответствии с правилами допуска на ОТИ дорожного хозяйства, утвержденными постановлением Правительства Российской Федерации от 21.12.2020 № 2201, и инструкцией о пропускном и внутриобъектовом режиме на ОТИ.</w:t>
      </w:r>
    </w:p>
    <w:p w:rsidR="00ED7B36" w:rsidRPr="00802859" w:rsidRDefault="00ED7B36" w:rsidP="00ED7B36">
      <w:pPr>
        <w:widowControl w:val="0"/>
        <w:tabs>
          <w:tab w:val="left" w:pos="1213"/>
        </w:tabs>
        <w:ind w:firstLine="709"/>
        <w:jc w:val="both"/>
        <w:rPr>
          <w:sz w:val="22"/>
          <w:szCs w:val="22"/>
          <w:lang w:bidi="ru-RU"/>
        </w:rPr>
      </w:pPr>
      <w:r w:rsidRPr="00802859">
        <w:rPr>
          <w:sz w:val="22"/>
          <w:szCs w:val="22"/>
          <w:lang w:bidi="ru-RU"/>
        </w:rPr>
        <w:t xml:space="preserve">9.8. При обнаружении беспилотного летательного аппарата - (далее - БПЛА), в воздушном пространстве над ОТИ либо в непосредственной близости от его границ, незамедлительно информировать правоохранительные органы и должностных лиц в соответствии с утвержденным порядком (схемой) информирования. В сообщении указываются: место и время обнаружения БПЛА, тип (квадрокоптерный, самолетный) и направление полета БПЛА, наличие или отсутствие на БПЛА средств поражения, фото и видеосъемки (при наличии визуальных возможностей), имеющиеся на ОТИ средства противодействия БПЛА (при наличии). Дополнительно усилить периметральную охрану ОТИ, пропускной и внутриобъектовый режим несения службы, осуществить (в случае необходимости) эвакуацию сотрудников из опасной зоны, организовать визуальное наблюдение за БПЛА с целью определения места его запуска/посадки, а также обнаружения внешнего пилота БПЛА, в случае приземления или аварийной посадки БПЛА на территории объекта организовать мероприятия по удалению сотрудников от места приземления БПЛА на безопасное расстояние и предотвращению к нему доступа до прибытия соответствующих специалистов, обеспечить сопровождение и проход (проезд) сил и средств специалистов ФОИВ на территорию объекта прибывающих для проведения мероприятий по пресечению нахождения. БПЛА в воздушном пространстве и розыску (поиску) внешнего пилота БПЛА. </w:t>
      </w:r>
    </w:p>
    <w:p w:rsidR="00ED7B36" w:rsidRPr="00802859" w:rsidRDefault="00ED7B36" w:rsidP="00ED7B36">
      <w:pPr>
        <w:widowControl w:val="0"/>
        <w:tabs>
          <w:tab w:val="left" w:pos="1213"/>
        </w:tabs>
        <w:ind w:firstLine="709"/>
        <w:jc w:val="both"/>
        <w:rPr>
          <w:sz w:val="22"/>
          <w:szCs w:val="22"/>
          <w:lang w:bidi="ru-RU"/>
        </w:rPr>
      </w:pPr>
      <w:r w:rsidRPr="00802859">
        <w:rPr>
          <w:sz w:val="22"/>
          <w:szCs w:val="22"/>
          <w:lang w:bidi="ru-RU"/>
        </w:rPr>
        <w:t>9.9. Обо всех внештатных и чрезвычайных ситуациях, возникающих на ОТИ, Исполнитель своевременно информирует об этом Заказчика услуг по защите от АНВ (в сроки, указанные в требованиях договора по оказанию услуг).</w:t>
      </w:r>
    </w:p>
    <w:p w:rsidR="00ED7B36" w:rsidRPr="00802859" w:rsidRDefault="00ED7B36" w:rsidP="00ED7B36">
      <w:pPr>
        <w:widowControl w:val="0"/>
        <w:tabs>
          <w:tab w:val="left" w:pos="1213"/>
        </w:tabs>
        <w:ind w:firstLine="709"/>
        <w:jc w:val="both"/>
        <w:rPr>
          <w:sz w:val="22"/>
          <w:szCs w:val="22"/>
          <w:lang w:bidi="ru-RU"/>
        </w:rPr>
      </w:pPr>
      <w:r w:rsidRPr="00802859">
        <w:rPr>
          <w:sz w:val="22"/>
          <w:szCs w:val="22"/>
          <w:lang w:bidi="ru-RU"/>
        </w:rPr>
        <w:t>9.10. Информация о происшествиях на ОТИ, выявленных нарушениях пропускного и внутриобъектового режимов, сведения об оперативной обстановке на ОТИ и прилегающей к нему территории и о мерах реагирования вносится в соответствующие документы учета.</w:t>
      </w:r>
    </w:p>
    <w:p w:rsidR="00ED7B36" w:rsidRPr="00802859" w:rsidRDefault="00ED7B36" w:rsidP="00ED7B36">
      <w:pPr>
        <w:widowControl w:val="0"/>
        <w:tabs>
          <w:tab w:val="left" w:pos="1213"/>
        </w:tabs>
        <w:ind w:firstLine="709"/>
        <w:jc w:val="both"/>
        <w:rPr>
          <w:sz w:val="22"/>
          <w:szCs w:val="22"/>
          <w:lang w:bidi="ru-RU"/>
        </w:rPr>
      </w:pPr>
      <w:r w:rsidRPr="00802859">
        <w:rPr>
          <w:sz w:val="22"/>
          <w:szCs w:val="22"/>
          <w:lang w:bidi="ru-RU"/>
        </w:rPr>
        <w:t>9.11. Другие ситуации, возникающие на ОТИ и препятствующие выполнению Исполнителем контрактных обязательств в полном объеме, ситуации, создающие угрозу совершения АНВ, ситуации, которые не указаны в настоящем техническом задании и для которых отсутствует порядок действий также считать нештатными.</w:t>
      </w:r>
    </w:p>
    <w:p w:rsidR="00ED7B36" w:rsidRPr="00802859" w:rsidRDefault="00ED7B36" w:rsidP="004C7E60">
      <w:pPr>
        <w:autoSpaceDE w:val="0"/>
        <w:autoSpaceDN w:val="0"/>
        <w:adjustRightInd w:val="0"/>
        <w:ind w:firstLine="709"/>
        <w:jc w:val="both"/>
        <w:rPr>
          <w:b/>
          <w:bCs/>
          <w:sz w:val="22"/>
          <w:szCs w:val="22"/>
        </w:rPr>
      </w:pPr>
    </w:p>
    <w:p w:rsidR="004C7E60" w:rsidRPr="00802859" w:rsidRDefault="004C7E60" w:rsidP="004C7E60">
      <w:pPr>
        <w:autoSpaceDE w:val="0"/>
        <w:autoSpaceDN w:val="0"/>
        <w:adjustRightInd w:val="0"/>
        <w:ind w:firstLine="709"/>
        <w:jc w:val="both"/>
        <w:rPr>
          <w:b/>
          <w:bCs/>
          <w:sz w:val="22"/>
          <w:szCs w:val="22"/>
        </w:rPr>
      </w:pPr>
      <w:r w:rsidRPr="00802859">
        <w:rPr>
          <w:b/>
          <w:bCs/>
          <w:sz w:val="22"/>
          <w:szCs w:val="22"/>
        </w:rPr>
        <w:t>10. Требования к ПТБ и работникам Исполнителя.</w:t>
      </w:r>
    </w:p>
    <w:p w:rsidR="004C7E60" w:rsidRPr="00802859" w:rsidRDefault="004C7E60" w:rsidP="004C7E60">
      <w:pPr>
        <w:pStyle w:val="1"/>
        <w:ind w:firstLine="709"/>
        <w:jc w:val="both"/>
        <w:rPr>
          <w:b w:val="0"/>
          <w:sz w:val="22"/>
          <w:szCs w:val="22"/>
        </w:rPr>
      </w:pPr>
      <w:r w:rsidRPr="00802859">
        <w:rPr>
          <w:b w:val="0"/>
          <w:sz w:val="22"/>
          <w:szCs w:val="22"/>
        </w:rPr>
        <w:t>10.1. Для выполнения задач по защите ОТИ от АНВ ПТБ Исполнителя должно быть аккредитованным в качестве подразделения транспортной безопасности в соответствии с требованиями статьи 12.1 Федерального закона от 09.02.2007 № 16-ФЗ «О транспортной безопасности» и Приказа Минтранса России от 03.02.2025 № 30 «Об установлении Порядка аккредитации юридических лиц в качестве подразделений транспортной безопасности, продления срока действия аккредитации, аннулирования аккредитации, приостановления и возобновления действия аккредитации, а также требований к таким юридическим лицам», а работники Исполнителя - в соответствии с требованиями Постановления Правительства Российской Федерации от 01.07.2023 № 905 «О порядке аттестации сил обеспечения транспортной безопасности».</w:t>
      </w:r>
    </w:p>
    <w:p w:rsidR="004C7E60" w:rsidRPr="00802859" w:rsidRDefault="004C7E60" w:rsidP="004C7E60">
      <w:pPr>
        <w:tabs>
          <w:tab w:val="left" w:pos="1418"/>
        </w:tabs>
        <w:ind w:firstLine="709"/>
        <w:jc w:val="both"/>
        <w:rPr>
          <w:sz w:val="22"/>
          <w:szCs w:val="22"/>
        </w:rPr>
      </w:pPr>
      <w:r w:rsidRPr="00802859">
        <w:rPr>
          <w:sz w:val="22"/>
          <w:szCs w:val="22"/>
        </w:rPr>
        <w:t>Для выполнения задач по защите ОТИ от АНВ работники ПТБ должны:</w:t>
      </w:r>
    </w:p>
    <w:p w:rsidR="004C7E60" w:rsidRPr="00802859" w:rsidRDefault="004C7E60" w:rsidP="004C7E60">
      <w:pPr>
        <w:tabs>
          <w:tab w:val="left" w:pos="1418"/>
        </w:tabs>
        <w:ind w:firstLine="709"/>
        <w:jc w:val="both"/>
        <w:rPr>
          <w:sz w:val="22"/>
          <w:szCs w:val="22"/>
        </w:rPr>
      </w:pPr>
      <w:r w:rsidRPr="00802859">
        <w:rPr>
          <w:sz w:val="22"/>
          <w:szCs w:val="22"/>
        </w:rPr>
        <w:t>-  соответствовать требованиям статей 12.1, 12.3 Федерального закона от 09.02.2007 №16-ФЗ «О транспортной безопасности;</w:t>
      </w:r>
    </w:p>
    <w:p w:rsidR="004C7E60" w:rsidRPr="00802859" w:rsidRDefault="004C7E60" w:rsidP="004C7E60">
      <w:pPr>
        <w:tabs>
          <w:tab w:val="left" w:pos="1418"/>
        </w:tabs>
        <w:ind w:firstLine="709"/>
        <w:jc w:val="both"/>
        <w:rPr>
          <w:sz w:val="22"/>
          <w:szCs w:val="22"/>
        </w:rPr>
      </w:pPr>
      <w:r w:rsidRPr="00802859">
        <w:rPr>
          <w:sz w:val="22"/>
          <w:szCs w:val="22"/>
        </w:rPr>
        <w:t>- обеспечить досмотровые мероприятия в соответствии с требованиями п.7 статьи 12.2 Федерального закона от 09.02.2007 № 16-ФЗ «О транспортной безопасности».</w:t>
      </w:r>
    </w:p>
    <w:p w:rsidR="004C7E60" w:rsidRPr="00802859" w:rsidRDefault="004C7E60" w:rsidP="004C7E60">
      <w:pPr>
        <w:autoSpaceDE w:val="0"/>
        <w:autoSpaceDN w:val="0"/>
        <w:adjustRightInd w:val="0"/>
        <w:ind w:firstLine="709"/>
        <w:jc w:val="both"/>
        <w:rPr>
          <w:sz w:val="22"/>
          <w:szCs w:val="22"/>
        </w:rPr>
      </w:pPr>
      <w:r w:rsidRPr="00802859">
        <w:rPr>
          <w:sz w:val="22"/>
          <w:szCs w:val="22"/>
        </w:rPr>
        <w:t>10.2. Исполнитель обязан:</w:t>
      </w:r>
    </w:p>
    <w:p w:rsidR="004C7E60" w:rsidRPr="00802859" w:rsidRDefault="004C7E60" w:rsidP="004C7E60">
      <w:pPr>
        <w:autoSpaceDE w:val="0"/>
        <w:autoSpaceDN w:val="0"/>
        <w:adjustRightInd w:val="0"/>
        <w:ind w:firstLine="709"/>
        <w:jc w:val="both"/>
        <w:rPr>
          <w:sz w:val="22"/>
          <w:szCs w:val="22"/>
        </w:rPr>
      </w:pPr>
      <w:r w:rsidRPr="00802859">
        <w:rPr>
          <w:sz w:val="22"/>
          <w:szCs w:val="22"/>
        </w:rPr>
        <w:t>10.2.1. проверять работников ПТБ с целью выявления оснований, предусмотренных частью 1 статьи 10 Федерального закона "О транспортной безопасности", и не допускать к работам, непосредственно связанным с обеспечением транспортной безопасности объекта транспортной инфраструктуры, лиц, в отношении которых будут выявлены обстоятельства, предусмотренные частью 1 статьи 10 Федерального закона "О транспортной безопасности".</w:t>
      </w:r>
    </w:p>
    <w:p w:rsidR="004C7E60" w:rsidRPr="00802859" w:rsidRDefault="004C7E60" w:rsidP="004C7E60">
      <w:pPr>
        <w:autoSpaceDE w:val="0"/>
        <w:autoSpaceDN w:val="0"/>
        <w:adjustRightInd w:val="0"/>
        <w:ind w:firstLine="709"/>
        <w:jc w:val="both"/>
        <w:rPr>
          <w:sz w:val="22"/>
          <w:szCs w:val="22"/>
        </w:rPr>
      </w:pPr>
      <w:r w:rsidRPr="00802859">
        <w:rPr>
          <w:sz w:val="22"/>
          <w:szCs w:val="22"/>
        </w:rPr>
        <w:t>10.2.2. обеспечить подготовку и аттестацию сил обеспечения транспортной безопасности в соответствии со статьей 12.1 Федерального закона "О транспортной безопасности" в целях их допуска к работе на должностях, непосредственно связанных с обеспечением транспортной безопасности объекта транспортной инфраструктуры, а также к исполнению обязанностей по защите объекта транспортной инфраструктуры от актов незаконного вмешательства в соответствии с планом объекта транспортной инфраструктуры.</w:t>
      </w:r>
    </w:p>
    <w:p w:rsidR="004C7E60" w:rsidRPr="00802859" w:rsidRDefault="004C7E60" w:rsidP="004C7E60">
      <w:pPr>
        <w:autoSpaceDE w:val="0"/>
        <w:autoSpaceDN w:val="0"/>
        <w:adjustRightInd w:val="0"/>
        <w:ind w:firstLine="709"/>
        <w:jc w:val="both"/>
        <w:rPr>
          <w:sz w:val="22"/>
          <w:szCs w:val="22"/>
        </w:rPr>
      </w:pPr>
      <w:r w:rsidRPr="00802859">
        <w:rPr>
          <w:sz w:val="22"/>
          <w:szCs w:val="22"/>
        </w:rPr>
        <w:t>10.2.3. обеспечить прохождение работниками ПТБ ежегодных медицинских осмотров, а также периодических проверок на годность, определенных частью 2 статьи 12.3. Федерального закона от 9.02.2007 № 16-ФЗ «О транспортной безопасности» в соответствии с Приказом Минздрава России от 29.01.2016 № 39н «Об утверждении Порядка прохождения работниками подразделений транспортной безопасности ежегодного медицинского осмотра, предусмотренного статьей 12.3 Федерального закона от 9.02.2007 № 16-ФЗ "О транспортной безопасности",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формы заключения, выдаваемого по его результатам».</w:t>
      </w:r>
    </w:p>
    <w:p w:rsidR="004C7E60" w:rsidRPr="00802859" w:rsidRDefault="004C7E60" w:rsidP="004C7E60">
      <w:pPr>
        <w:tabs>
          <w:tab w:val="left" w:pos="1418"/>
        </w:tabs>
        <w:ind w:firstLine="709"/>
        <w:jc w:val="both"/>
        <w:rPr>
          <w:sz w:val="22"/>
          <w:szCs w:val="22"/>
        </w:rPr>
      </w:pPr>
      <w:r w:rsidRPr="00802859">
        <w:rPr>
          <w:sz w:val="22"/>
          <w:szCs w:val="22"/>
        </w:rPr>
        <w:t xml:space="preserve">10.2.4. Обеспечить подготовку сил обеспечения транспортной безопасности в целях реализации досмотровых мероприятий, предусмотренных п.7 статьи 12.2 Федерального закона от 09.02.2007 № 16-ФЗ «О транспортной безопасности». </w:t>
      </w:r>
    </w:p>
    <w:p w:rsidR="004C7E60" w:rsidRPr="00802859" w:rsidRDefault="004C7E60" w:rsidP="004C7E60">
      <w:pPr>
        <w:ind w:firstLine="709"/>
        <w:jc w:val="both"/>
        <w:rPr>
          <w:sz w:val="22"/>
          <w:szCs w:val="22"/>
        </w:rPr>
      </w:pPr>
      <w:r w:rsidRPr="00802859">
        <w:rPr>
          <w:sz w:val="22"/>
          <w:szCs w:val="22"/>
        </w:rPr>
        <w:t xml:space="preserve">10.2.5. В случае проведения досмотровых мероприятий </w:t>
      </w:r>
      <w:r w:rsidRPr="00802859">
        <w:rPr>
          <w:sz w:val="22"/>
          <w:szCs w:val="22"/>
          <w:lang w:bidi="ru-RU"/>
        </w:rPr>
        <w:t>с помощью источников ионизирующего излучения (ИИИ) и</w:t>
      </w:r>
      <w:r w:rsidRPr="00802859">
        <w:rPr>
          <w:sz w:val="22"/>
          <w:szCs w:val="22"/>
        </w:rPr>
        <w:t>меть лицензию на осуществление деятельности в области использования источников ионизирующего излучения (генерирующих).</w:t>
      </w:r>
    </w:p>
    <w:p w:rsidR="004C7E60" w:rsidRPr="00802859" w:rsidRDefault="004C7E60" w:rsidP="004C7E60">
      <w:pPr>
        <w:widowControl w:val="0"/>
        <w:tabs>
          <w:tab w:val="left" w:pos="1213"/>
        </w:tabs>
        <w:ind w:firstLine="709"/>
        <w:jc w:val="both"/>
        <w:rPr>
          <w:sz w:val="22"/>
          <w:szCs w:val="22"/>
          <w:lang w:bidi="ru-RU"/>
        </w:rPr>
      </w:pPr>
      <w:r w:rsidRPr="00802859">
        <w:rPr>
          <w:sz w:val="22"/>
          <w:szCs w:val="22"/>
        </w:rPr>
        <w:t xml:space="preserve">10.3. </w:t>
      </w:r>
      <w:r w:rsidRPr="00802859">
        <w:rPr>
          <w:sz w:val="22"/>
          <w:szCs w:val="22"/>
          <w:lang w:bidi="ru-RU"/>
        </w:rPr>
        <w:t>Работники Исполнителя должны быть подготовлены и аттестованы в качестве сил обеспечения транспортной безопасности, согласно функциональным обязанностям:</w:t>
      </w:r>
    </w:p>
    <w:p w:rsidR="004C7E60" w:rsidRPr="00802859" w:rsidRDefault="004C7E60" w:rsidP="004C7E60">
      <w:pPr>
        <w:autoSpaceDE w:val="0"/>
        <w:autoSpaceDN w:val="0"/>
        <w:adjustRightInd w:val="0"/>
        <w:ind w:firstLine="709"/>
        <w:jc w:val="both"/>
        <w:rPr>
          <w:sz w:val="22"/>
          <w:szCs w:val="22"/>
        </w:rPr>
      </w:pPr>
      <w:r w:rsidRPr="00802859">
        <w:rPr>
          <w:sz w:val="22"/>
          <w:szCs w:val="22"/>
        </w:rPr>
        <w:t>10.4. Каждый работник дежурной смены ПТБ на ОТИ должен иметь следующие специальные средства:</w:t>
      </w:r>
    </w:p>
    <w:p w:rsidR="004C7E60" w:rsidRPr="00802859" w:rsidRDefault="004C7E60" w:rsidP="004C7E60">
      <w:pPr>
        <w:autoSpaceDE w:val="0"/>
        <w:autoSpaceDN w:val="0"/>
        <w:adjustRightInd w:val="0"/>
        <w:ind w:firstLine="709"/>
        <w:jc w:val="both"/>
        <w:rPr>
          <w:sz w:val="22"/>
          <w:szCs w:val="22"/>
        </w:rPr>
      </w:pPr>
      <w:r w:rsidRPr="00802859">
        <w:rPr>
          <w:sz w:val="22"/>
          <w:szCs w:val="22"/>
        </w:rPr>
        <w:t>- палки резиновые специальные отечественного производства;</w:t>
      </w:r>
    </w:p>
    <w:p w:rsidR="004C7E60" w:rsidRPr="00802859" w:rsidRDefault="004C7E60" w:rsidP="004C7E60">
      <w:pPr>
        <w:autoSpaceDE w:val="0"/>
        <w:autoSpaceDN w:val="0"/>
        <w:adjustRightInd w:val="0"/>
        <w:ind w:firstLine="709"/>
        <w:jc w:val="both"/>
        <w:rPr>
          <w:sz w:val="22"/>
          <w:szCs w:val="22"/>
        </w:rPr>
      </w:pPr>
      <w:r w:rsidRPr="00802859">
        <w:rPr>
          <w:sz w:val="22"/>
          <w:szCs w:val="22"/>
        </w:rPr>
        <w:t>- наручники отечественного производства;</w:t>
      </w:r>
    </w:p>
    <w:p w:rsidR="004C7E60" w:rsidRPr="00802859" w:rsidRDefault="004C7E60" w:rsidP="004C7E60">
      <w:pPr>
        <w:autoSpaceDE w:val="0"/>
        <w:autoSpaceDN w:val="0"/>
        <w:adjustRightInd w:val="0"/>
        <w:ind w:firstLine="709"/>
        <w:jc w:val="both"/>
        <w:rPr>
          <w:sz w:val="22"/>
          <w:szCs w:val="22"/>
        </w:rPr>
      </w:pPr>
      <w:r w:rsidRPr="00802859">
        <w:rPr>
          <w:sz w:val="22"/>
          <w:szCs w:val="22"/>
        </w:rPr>
        <w:t>10.5. Дополнительно дежурная смена оснащается:</w:t>
      </w:r>
    </w:p>
    <w:p w:rsidR="004C7E60" w:rsidRPr="00802859" w:rsidRDefault="004C7E60" w:rsidP="004C7E60">
      <w:pPr>
        <w:tabs>
          <w:tab w:val="left" w:pos="1418"/>
        </w:tabs>
        <w:ind w:firstLine="709"/>
        <w:jc w:val="both"/>
        <w:rPr>
          <w:sz w:val="22"/>
          <w:szCs w:val="22"/>
        </w:rPr>
      </w:pPr>
      <w:r w:rsidRPr="00802859">
        <w:rPr>
          <w:sz w:val="22"/>
          <w:szCs w:val="22"/>
        </w:rPr>
        <w:t>10.5.1. Вспомогательными средствами на каждом ПУ ОТБ ОТИ:</w:t>
      </w:r>
    </w:p>
    <w:p w:rsidR="004C7E60" w:rsidRPr="00802859" w:rsidRDefault="004C7E60" w:rsidP="004C7E60">
      <w:pPr>
        <w:ind w:firstLine="720"/>
      </w:pPr>
      <w:bookmarkStart w:id="21" w:name="_Hlk201824485"/>
      <w:r w:rsidRPr="00802859">
        <w:t>- бинокль</w:t>
      </w:r>
      <w:bookmarkEnd w:id="21"/>
      <w:r w:rsidRPr="00802859">
        <w:t>, фонарь электрический, переносное средство видеонаблюдения.</w:t>
      </w:r>
    </w:p>
    <w:p w:rsidR="004C7E60" w:rsidRPr="00802859" w:rsidRDefault="004C7E60" w:rsidP="004C7E60">
      <w:pPr>
        <w:autoSpaceDE w:val="0"/>
        <w:autoSpaceDN w:val="0"/>
        <w:adjustRightInd w:val="0"/>
        <w:ind w:firstLine="709"/>
        <w:jc w:val="both"/>
        <w:rPr>
          <w:sz w:val="22"/>
          <w:szCs w:val="22"/>
        </w:rPr>
      </w:pPr>
      <w:r w:rsidRPr="00802859">
        <w:rPr>
          <w:sz w:val="22"/>
          <w:szCs w:val="22"/>
        </w:rPr>
        <w:t>10.5.2. Средствами связи на каждом ПУ ОТБ ОТИ:</w:t>
      </w:r>
    </w:p>
    <w:p w:rsidR="004C7E60" w:rsidRPr="00802859" w:rsidRDefault="004C7E60" w:rsidP="004C7E60">
      <w:pPr>
        <w:autoSpaceDE w:val="0"/>
        <w:autoSpaceDN w:val="0"/>
        <w:adjustRightInd w:val="0"/>
        <w:ind w:firstLine="709"/>
        <w:jc w:val="both"/>
        <w:rPr>
          <w:sz w:val="22"/>
          <w:szCs w:val="22"/>
        </w:rPr>
      </w:pPr>
      <w:r w:rsidRPr="00802859">
        <w:rPr>
          <w:sz w:val="22"/>
          <w:szCs w:val="22"/>
        </w:rPr>
        <w:t>- радиостанциями переносными – на каждого работника дежурной смены;</w:t>
      </w:r>
    </w:p>
    <w:p w:rsidR="004C7E60" w:rsidRPr="00802859" w:rsidRDefault="004C7E60" w:rsidP="004C7E60">
      <w:pPr>
        <w:autoSpaceDE w:val="0"/>
        <w:autoSpaceDN w:val="0"/>
        <w:adjustRightInd w:val="0"/>
        <w:ind w:firstLine="709"/>
        <w:jc w:val="both"/>
        <w:rPr>
          <w:sz w:val="22"/>
          <w:szCs w:val="22"/>
        </w:rPr>
      </w:pPr>
      <w:r w:rsidRPr="00802859">
        <w:rPr>
          <w:sz w:val="22"/>
          <w:szCs w:val="22"/>
        </w:rPr>
        <w:t>- мобильным телефоном – 1 шт. на смену. На каждом ПУ ОТБ ОТИ иметь резерв связи, в т.ч. мобильной.</w:t>
      </w:r>
    </w:p>
    <w:p w:rsidR="004C7E60" w:rsidRPr="00802859" w:rsidRDefault="004C7E60" w:rsidP="004C7E60">
      <w:pPr>
        <w:autoSpaceDE w:val="0"/>
        <w:autoSpaceDN w:val="0"/>
        <w:adjustRightInd w:val="0"/>
        <w:ind w:firstLine="709"/>
        <w:jc w:val="both"/>
        <w:rPr>
          <w:sz w:val="22"/>
          <w:szCs w:val="22"/>
        </w:rPr>
      </w:pPr>
      <w:r w:rsidRPr="00802859">
        <w:rPr>
          <w:sz w:val="22"/>
          <w:szCs w:val="22"/>
        </w:rPr>
        <w:t xml:space="preserve">10.5.3. Средствами досмотра на каждом ПУ ОТБ ОТИ: </w:t>
      </w:r>
    </w:p>
    <w:p w:rsidR="004C7E60" w:rsidRPr="00802859" w:rsidRDefault="004C7E60" w:rsidP="004C7E60">
      <w:pPr>
        <w:ind w:firstLine="720"/>
        <w:jc w:val="both"/>
        <w:rPr>
          <w:sz w:val="22"/>
          <w:szCs w:val="22"/>
        </w:rPr>
      </w:pPr>
      <w:r w:rsidRPr="00802859">
        <w:t xml:space="preserve">досмотровым зеркалом, металлодетектором, газоанализатором взрывчатых веществ </w:t>
      </w:r>
      <w:r w:rsidRPr="00802859">
        <w:rPr>
          <w:sz w:val="22"/>
          <w:szCs w:val="22"/>
        </w:rPr>
        <w:t>(имеющий сертификат соответствия, согласно постановлению Правительства от 26.09.2016 № 969).</w:t>
      </w:r>
    </w:p>
    <w:p w:rsidR="004C7E60" w:rsidRPr="00802859" w:rsidRDefault="004C7E60" w:rsidP="004C7E60">
      <w:pPr>
        <w:tabs>
          <w:tab w:val="left" w:pos="1418"/>
        </w:tabs>
        <w:ind w:firstLine="709"/>
        <w:jc w:val="both"/>
        <w:rPr>
          <w:sz w:val="22"/>
          <w:szCs w:val="22"/>
        </w:rPr>
      </w:pPr>
      <w:r w:rsidRPr="00802859">
        <w:rPr>
          <w:sz w:val="22"/>
          <w:szCs w:val="22"/>
        </w:rPr>
        <w:t>10.6. Оснащение работников ПТБ специальными, вспомогательными средствами, средствами связи и средствами досмотра осуществляется за счет Исполнителя. Исполнитель самостоятельно обеспечивает размещение, техническое обслуживание и хранение средств досмотра в соответствии с законодательными нормами.</w:t>
      </w:r>
    </w:p>
    <w:p w:rsidR="004C7E60" w:rsidRPr="00802859" w:rsidRDefault="004C7E60" w:rsidP="004C7E60">
      <w:pPr>
        <w:autoSpaceDE w:val="0"/>
        <w:autoSpaceDN w:val="0"/>
        <w:adjustRightInd w:val="0"/>
        <w:ind w:firstLine="709"/>
        <w:jc w:val="both"/>
        <w:rPr>
          <w:sz w:val="22"/>
          <w:szCs w:val="22"/>
        </w:rPr>
      </w:pPr>
      <w:r w:rsidRPr="00802859">
        <w:rPr>
          <w:sz w:val="22"/>
          <w:szCs w:val="22"/>
        </w:rPr>
        <w:t>10.7. Работники ПТБ:</w:t>
      </w:r>
    </w:p>
    <w:p w:rsidR="004C7E60" w:rsidRPr="00802859" w:rsidRDefault="004C7E60" w:rsidP="004C7E60">
      <w:pPr>
        <w:autoSpaceDE w:val="0"/>
        <w:autoSpaceDN w:val="0"/>
        <w:adjustRightInd w:val="0"/>
        <w:ind w:firstLine="709"/>
        <w:jc w:val="both"/>
        <w:rPr>
          <w:sz w:val="22"/>
          <w:szCs w:val="22"/>
        </w:rPr>
      </w:pPr>
      <w:r w:rsidRPr="00802859">
        <w:rPr>
          <w:sz w:val="22"/>
          <w:szCs w:val="22"/>
        </w:rPr>
        <w:t>- исполняют должностные обязанности в соответствии с требованиями законодательства в области обеспечения транспортной безопасности, заключенным договором, утвержденным Техническим заданием к нему, а также должностными инструкциями работников ПТБ;</w:t>
      </w:r>
    </w:p>
    <w:p w:rsidR="004C7E60" w:rsidRPr="00802859" w:rsidRDefault="004C7E60" w:rsidP="004C7E60">
      <w:pPr>
        <w:autoSpaceDE w:val="0"/>
        <w:autoSpaceDN w:val="0"/>
        <w:adjustRightInd w:val="0"/>
        <w:ind w:firstLine="709"/>
        <w:jc w:val="both"/>
        <w:rPr>
          <w:sz w:val="22"/>
          <w:szCs w:val="22"/>
        </w:rPr>
      </w:pPr>
      <w:r w:rsidRPr="00802859">
        <w:rPr>
          <w:sz w:val="22"/>
          <w:szCs w:val="22"/>
        </w:rPr>
        <w:t>- несут службу на постах в единой (по сезону) форме одежды, утвержденной ПТБ, с отличительными знаками ПТБ, носимыми на одежде или поверх одежды, служебными удостоверениями, пропусками и в светоотражающих жилетах (при нахождении вне автомобиля или ПУ ОТБ ОТИ).</w:t>
      </w:r>
    </w:p>
    <w:p w:rsidR="004C7E60" w:rsidRPr="00802859" w:rsidRDefault="004C7E60" w:rsidP="004C7E60">
      <w:pPr>
        <w:autoSpaceDE w:val="0"/>
        <w:autoSpaceDN w:val="0"/>
        <w:adjustRightInd w:val="0"/>
        <w:ind w:firstLine="709"/>
        <w:jc w:val="both"/>
        <w:rPr>
          <w:sz w:val="22"/>
          <w:szCs w:val="22"/>
        </w:rPr>
      </w:pPr>
      <w:r w:rsidRPr="00802859">
        <w:rPr>
          <w:sz w:val="22"/>
          <w:szCs w:val="22"/>
        </w:rPr>
        <w:t>10.8. Работники Исполнителя при выполнении задач по защите ОТИ от АНВ имеют право:</w:t>
      </w:r>
    </w:p>
    <w:p w:rsidR="004C7E60" w:rsidRPr="00802859" w:rsidRDefault="004C7E60" w:rsidP="004C7E60">
      <w:pPr>
        <w:autoSpaceDE w:val="0"/>
        <w:autoSpaceDN w:val="0"/>
        <w:adjustRightInd w:val="0"/>
        <w:ind w:firstLine="709"/>
        <w:jc w:val="both"/>
        <w:rPr>
          <w:sz w:val="22"/>
          <w:szCs w:val="22"/>
        </w:rPr>
      </w:pPr>
      <w:r w:rsidRPr="00802859">
        <w:rPr>
          <w:sz w:val="22"/>
          <w:szCs w:val="22"/>
        </w:rPr>
        <w:t>- требовать от работников, должностных лиц ОТИ и других граждан соблюдения пропускного и внутриобъектового режимов;</w:t>
      </w:r>
    </w:p>
    <w:p w:rsidR="004C7E60" w:rsidRPr="00802859" w:rsidRDefault="004C7E60" w:rsidP="004C7E60">
      <w:pPr>
        <w:autoSpaceDE w:val="0"/>
        <w:autoSpaceDN w:val="0"/>
        <w:adjustRightInd w:val="0"/>
        <w:ind w:firstLine="709"/>
        <w:jc w:val="both"/>
        <w:rPr>
          <w:sz w:val="22"/>
          <w:szCs w:val="22"/>
        </w:rPr>
      </w:pPr>
      <w:r w:rsidRPr="00802859">
        <w:rPr>
          <w:sz w:val="22"/>
          <w:szCs w:val="22"/>
        </w:rPr>
        <w:t>- проверять на ОТИ у лиц документы, удостоверяющие их личность, а также документы, дающие право на проход (проезд) физических лиц, автомобильного транспорта в зону транспортной безопасности ОТИ, ее части и (или) критические элементы ОТИ в соответствии с правилами допуска на ОТИ дорожного хозяйства, утвержденными постановлением Правительства Российской Федерации от 21.12.2020 №2201;</w:t>
      </w:r>
    </w:p>
    <w:p w:rsidR="004C7E60" w:rsidRPr="00802859" w:rsidRDefault="004C7E60" w:rsidP="004C7E60">
      <w:pPr>
        <w:autoSpaceDE w:val="0"/>
        <w:autoSpaceDN w:val="0"/>
        <w:adjustRightInd w:val="0"/>
        <w:ind w:firstLine="709"/>
        <w:jc w:val="both"/>
        <w:rPr>
          <w:sz w:val="22"/>
          <w:szCs w:val="22"/>
        </w:rPr>
      </w:pPr>
      <w:r w:rsidRPr="00802859">
        <w:rPr>
          <w:sz w:val="22"/>
          <w:szCs w:val="22"/>
        </w:rPr>
        <w:t>- проверять условия хранения имущества на ОТИ, состояние технических средств и инженерных сооружений обеспечения транспортной безопасности; при выявлении нарушений, создающих на ОТИ угрозу возникновения пожаров, безопасности людей, а также условий, способствующих хищениям имущества, принимать меры по пресечению указанных нарушений и ликвидации указанных условий;</w:t>
      </w:r>
    </w:p>
    <w:p w:rsidR="004C7E60" w:rsidRPr="00802859" w:rsidRDefault="004C7E60" w:rsidP="004C7E60">
      <w:pPr>
        <w:autoSpaceDE w:val="0"/>
        <w:autoSpaceDN w:val="0"/>
        <w:adjustRightInd w:val="0"/>
        <w:ind w:firstLine="709"/>
        <w:jc w:val="both"/>
        <w:rPr>
          <w:sz w:val="22"/>
          <w:szCs w:val="22"/>
        </w:rPr>
      </w:pPr>
      <w:r w:rsidRPr="00802859">
        <w:rPr>
          <w:sz w:val="22"/>
          <w:szCs w:val="22"/>
        </w:rPr>
        <w:t xml:space="preserve">- </w:t>
      </w:r>
      <w:r w:rsidRPr="00802859">
        <w:rPr>
          <w:sz w:val="22"/>
          <w:szCs w:val="22"/>
          <w:lang w:bidi="ru-RU"/>
        </w:rPr>
        <w:t xml:space="preserve">в случае распознавания </w:t>
      </w:r>
      <w:r w:rsidRPr="00802859">
        <w:rPr>
          <w:sz w:val="22"/>
          <w:szCs w:val="22"/>
        </w:rPr>
        <w:t>в ходе досмотра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 либо в случае выявления лиц, не имеющих правовых оснований для прохода (проезда) в зону транспортной безопасности или ее часть, силы транспортной безопасности в соответствии с планом обеспечения транспортной безопасности ОТИ незамедлительно информировать об этом уполномоченные подразделения ФСБ России, МВД России для принятия мер реагирования в соответствии с их компетенцией;</w:t>
      </w:r>
    </w:p>
    <w:p w:rsidR="004C7E60" w:rsidRPr="00802859" w:rsidRDefault="004C7E60" w:rsidP="004C7E60">
      <w:pPr>
        <w:autoSpaceDE w:val="0"/>
        <w:autoSpaceDN w:val="0"/>
        <w:adjustRightInd w:val="0"/>
        <w:ind w:firstLine="709"/>
        <w:jc w:val="both"/>
        <w:rPr>
          <w:sz w:val="22"/>
          <w:szCs w:val="22"/>
        </w:rPr>
      </w:pPr>
      <w:r w:rsidRPr="00802859">
        <w:rPr>
          <w:sz w:val="22"/>
          <w:szCs w:val="22"/>
        </w:rPr>
        <w:t xml:space="preserve">- передавать уполномоченным представителям подразделений органов </w:t>
      </w:r>
      <w:r w:rsidRPr="00802859">
        <w:rPr>
          <w:sz w:val="22"/>
          <w:szCs w:val="22"/>
          <w:lang w:bidi="ru-RU"/>
        </w:rPr>
        <w:t>ФСБ России, МВД России</w:t>
      </w:r>
      <w:r w:rsidRPr="00802859">
        <w:rPr>
          <w:sz w:val="22"/>
          <w:szCs w:val="22"/>
        </w:rPr>
        <w:t xml:space="preserve"> выявленных лиц, совершивших или подготавливающих совершение </w:t>
      </w:r>
      <w:r w:rsidRPr="00802859">
        <w:rPr>
          <w:sz w:val="22"/>
          <w:szCs w:val="22"/>
          <w:lang w:bidi="ru-RU"/>
        </w:rPr>
        <w:t>АНВ</w:t>
      </w:r>
      <w:r w:rsidRPr="00802859">
        <w:rPr>
          <w:sz w:val="22"/>
          <w:szCs w:val="22"/>
        </w:rPr>
        <w:t>, за которые установлена административная или уголовная ответственность, а также распознанные оружие, боеприпасы, взрывчатые вещества и взрывные устройства, ядовитые или радиоактивные вещества при отсутствии законных оснований на их хранение и ношение;</w:t>
      </w:r>
    </w:p>
    <w:p w:rsidR="004C7E60" w:rsidRPr="00802859" w:rsidRDefault="004C7E60" w:rsidP="004C7E60">
      <w:pPr>
        <w:autoSpaceDE w:val="0"/>
        <w:autoSpaceDN w:val="0"/>
        <w:adjustRightInd w:val="0"/>
        <w:ind w:firstLine="709"/>
        <w:jc w:val="both"/>
        <w:rPr>
          <w:sz w:val="22"/>
          <w:szCs w:val="22"/>
          <w:lang w:bidi="ru-RU"/>
        </w:rPr>
      </w:pPr>
      <w:r w:rsidRPr="00802859">
        <w:rPr>
          <w:sz w:val="22"/>
          <w:szCs w:val="22"/>
        </w:rPr>
        <w:t xml:space="preserve">- </w:t>
      </w:r>
      <w:r w:rsidRPr="00802859">
        <w:rPr>
          <w:sz w:val="22"/>
          <w:szCs w:val="22"/>
          <w:lang w:bidi="ru-RU"/>
        </w:rPr>
        <w:t>после прохождения профессиональной подготовки и медицинского осмотра при исполнении должностных обязанностей по защите ОТИ от АНВ, а также в случаях, установленных законодательством Российской Федерации, применять физическую силу, специальные средства и огнестрельное оружие в порядке, предусмотренном Федеральным законом от 14 апреля 1999 года № 77-ФЗ «О ведомственной охране».</w:t>
      </w:r>
    </w:p>
    <w:p w:rsidR="004C7E60" w:rsidRPr="00802859" w:rsidRDefault="004C7E60" w:rsidP="004C7E60">
      <w:pPr>
        <w:autoSpaceDE w:val="0"/>
        <w:autoSpaceDN w:val="0"/>
        <w:adjustRightInd w:val="0"/>
        <w:ind w:firstLine="709"/>
        <w:jc w:val="both"/>
        <w:rPr>
          <w:b/>
          <w:bCs/>
          <w:sz w:val="22"/>
          <w:szCs w:val="22"/>
        </w:rPr>
      </w:pPr>
      <w:r w:rsidRPr="00802859">
        <w:rPr>
          <w:b/>
          <w:bCs/>
          <w:sz w:val="22"/>
          <w:szCs w:val="22"/>
        </w:rPr>
        <w:t>11. Основные обязанности дежурной смены ПТБ на ОТИ по обеспечению защиты ОТИ от АНВ.</w:t>
      </w:r>
    </w:p>
    <w:p w:rsidR="004C7E60" w:rsidRPr="00802859" w:rsidRDefault="004C7E60" w:rsidP="004C7E60">
      <w:pPr>
        <w:autoSpaceDE w:val="0"/>
        <w:autoSpaceDN w:val="0"/>
        <w:adjustRightInd w:val="0"/>
        <w:ind w:firstLine="709"/>
        <w:jc w:val="both"/>
        <w:rPr>
          <w:sz w:val="22"/>
          <w:szCs w:val="22"/>
        </w:rPr>
      </w:pPr>
      <w:r w:rsidRPr="00802859">
        <w:rPr>
          <w:sz w:val="22"/>
          <w:szCs w:val="22"/>
        </w:rPr>
        <w:t>11.1. При выполнении обязанностей по защите ОТИ от АНВ Исполнитель обязан:</w:t>
      </w:r>
    </w:p>
    <w:p w:rsidR="004C7E60" w:rsidRPr="00802859" w:rsidRDefault="004C7E60" w:rsidP="004C7E60">
      <w:pPr>
        <w:autoSpaceDE w:val="0"/>
        <w:autoSpaceDN w:val="0"/>
        <w:adjustRightInd w:val="0"/>
        <w:ind w:firstLine="709"/>
        <w:jc w:val="both"/>
        <w:rPr>
          <w:sz w:val="22"/>
          <w:szCs w:val="22"/>
        </w:rPr>
      </w:pPr>
      <w:r w:rsidRPr="00802859">
        <w:rPr>
          <w:sz w:val="22"/>
          <w:szCs w:val="22"/>
        </w:rPr>
        <w:t>11.1.1. своевременно реагировать на подготовку к совершению АНВ или совершение АНВ;</w:t>
      </w:r>
    </w:p>
    <w:p w:rsidR="004C7E60" w:rsidRPr="00802859" w:rsidRDefault="004C7E60" w:rsidP="004C7E60">
      <w:pPr>
        <w:autoSpaceDE w:val="0"/>
        <w:autoSpaceDN w:val="0"/>
        <w:adjustRightInd w:val="0"/>
        <w:ind w:firstLine="709"/>
        <w:jc w:val="both"/>
        <w:rPr>
          <w:sz w:val="22"/>
          <w:szCs w:val="22"/>
        </w:rPr>
      </w:pPr>
      <w:r w:rsidRPr="00802859">
        <w:rPr>
          <w:sz w:val="22"/>
          <w:szCs w:val="22"/>
        </w:rPr>
        <w:t>11.1.2. организовать взаимодействие между ПТБ ОТИ, с которыми имеется технологическое взаимодействие (при наличии такого взаимодействия);</w:t>
      </w:r>
    </w:p>
    <w:p w:rsidR="004C7E60" w:rsidRPr="00802859" w:rsidRDefault="004C7E60" w:rsidP="004C7E60">
      <w:pPr>
        <w:widowControl w:val="0"/>
        <w:tabs>
          <w:tab w:val="left" w:pos="1213"/>
        </w:tabs>
        <w:ind w:firstLine="709"/>
        <w:jc w:val="both"/>
        <w:rPr>
          <w:sz w:val="22"/>
          <w:szCs w:val="22"/>
          <w:lang w:bidi="ru-RU"/>
        </w:rPr>
      </w:pPr>
      <w:r w:rsidRPr="00802859">
        <w:rPr>
          <w:sz w:val="22"/>
          <w:szCs w:val="22"/>
        </w:rPr>
        <w:t xml:space="preserve">11.1.3. </w:t>
      </w:r>
      <w:r w:rsidRPr="00802859">
        <w:rPr>
          <w:sz w:val="22"/>
          <w:szCs w:val="22"/>
          <w:lang w:bidi="ru-RU"/>
        </w:rPr>
        <w:t>незамедлительно передавать сведения Заказчику с целью информирования Федерального дорожного агентства и уполномоченных подразделений органов ФСБ России, МВД России и Федеральной службы по надзору в сфере транспорта о непосредственных прямых угрозах и фактах совершения АНВ в соответствии с установленным порядком (схемой) информирования;</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11.1.4. в целях проверки информации об угрозе совершения АНВ в отношении ОТИ проводят осмотр ОТИ и передают Заказчику дополнительную информацию об угрозе совершения АНВ, полученную в ходе наблюдения и собеседования со всеми лицами, находящимися на ОТИ, усиления досмотровых мероприятий, пропускного и внутриобъектового режима, анализа получаемой с технических средств ОТБ.</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11.1.5. осуществлять мероприятия по выявлению лиц, не имеющих правовых оснований для прохода (проезда) в зону транспортной безопасности ОТИ (за исключением сектора свободного доступа) или ее часть, на ОТИ для выявления предметов и веществ, которые запрещены или ограничены для их перемещения;</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 xml:space="preserve">11.1.6. </w:t>
      </w:r>
      <w:r w:rsidRPr="00802859">
        <w:rPr>
          <w:sz w:val="22"/>
          <w:szCs w:val="22"/>
          <w:lang w:eastAsia="en-US"/>
        </w:rPr>
        <w:t>передавать данные с технических средств обеспечения транспортной безопасности Заказчику с целью их дальнейшей передачи уполномоченным подразделениям органов ФСБ России, МВД России и Федеральной службы по надзору в сфере транспорта в соответствии с порядком передачи данных</w:t>
      </w:r>
      <w:r w:rsidRPr="00802859">
        <w:rPr>
          <w:sz w:val="22"/>
          <w:szCs w:val="22"/>
          <w:lang w:bidi="ru-RU"/>
        </w:rPr>
        <w:t>;</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 xml:space="preserve">11.1.7. осуществлять контроль за соблюдением пропускного и внутриобъектового режимов на ОТИ в соответствии с Правилами допуска на ОТИ дорожного хозяйства, утвержденными постановлением Правительства Российской Федерации </w:t>
      </w:r>
      <w:r w:rsidRPr="00802859">
        <w:rPr>
          <w:sz w:val="22"/>
          <w:szCs w:val="22"/>
        </w:rPr>
        <w:t>от 21.12.2020 №2201</w:t>
      </w:r>
      <w:r w:rsidRPr="00802859">
        <w:rPr>
          <w:sz w:val="22"/>
          <w:szCs w:val="22"/>
          <w:lang w:bidi="ru-RU"/>
        </w:rPr>
        <w:t>, организационно-распорядительными документами субъекта транспортной инфраструктуры, направленными на реализацию мер по обеспечению транспортной безопасности ОТИ, и утвержденными планами обеспечения транспортной инфраструктуры, в том числе:</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 проводить сверку и (или) проверку документов, на основании которых осуществляется допуск объектов досмотра в зону транспортной безопасности ОТИ или ее часть (за исключением сектора свободного доступа);</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 вести учет и допуск в зону транспортной безопасности ОТИ или ее часть, на критические элементы ОТИ объектов досмотра (за исключением сектора свободного доступа) с внесением данных в соответствующие документы учета.</w:t>
      </w:r>
    </w:p>
    <w:p w:rsidR="004C7E60" w:rsidRPr="00802859" w:rsidRDefault="004C7E60" w:rsidP="004C7E60">
      <w:pPr>
        <w:widowControl w:val="0"/>
        <w:tabs>
          <w:tab w:val="left" w:pos="1213"/>
        </w:tabs>
        <w:ind w:firstLine="709"/>
        <w:jc w:val="both"/>
        <w:rPr>
          <w:sz w:val="22"/>
          <w:szCs w:val="22"/>
        </w:rPr>
      </w:pPr>
      <w:r w:rsidRPr="00802859">
        <w:rPr>
          <w:sz w:val="22"/>
          <w:szCs w:val="22"/>
          <w:lang w:bidi="ru-RU"/>
        </w:rPr>
        <w:t xml:space="preserve">- </w:t>
      </w:r>
      <w:r w:rsidRPr="00802859">
        <w:rPr>
          <w:sz w:val="22"/>
          <w:szCs w:val="22"/>
        </w:rPr>
        <w:t>не допускать проникновения любых лиц в зону транспортной безопасности (за исключением сектора свободного доступа) и (или) на критические элементы ОТИ вне установленных (обозначенных) КПП и постов ОТИ;</w:t>
      </w:r>
    </w:p>
    <w:p w:rsidR="004C7E60" w:rsidRPr="00802859" w:rsidRDefault="004C7E60" w:rsidP="004C7E60">
      <w:pPr>
        <w:tabs>
          <w:tab w:val="left" w:pos="10076"/>
          <w:tab w:val="left" w:pos="10992"/>
          <w:tab w:val="left" w:pos="11908"/>
          <w:tab w:val="left" w:pos="12824"/>
          <w:tab w:val="left" w:pos="13740"/>
          <w:tab w:val="left" w:pos="14656"/>
        </w:tabs>
        <w:ind w:firstLine="709"/>
        <w:jc w:val="both"/>
        <w:rPr>
          <w:sz w:val="22"/>
          <w:szCs w:val="22"/>
        </w:rPr>
      </w:pPr>
      <w:r w:rsidRPr="00802859">
        <w:rPr>
          <w:b/>
          <w:sz w:val="22"/>
          <w:szCs w:val="22"/>
        </w:rPr>
        <w:t xml:space="preserve">- </w:t>
      </w:r>
      <w:r w:rsidRPr="00802859">
        <w:rPr>
          <w:sz w:val="22"/>
          <w:szCs w:val="22"/>
        </w:rPr>
        <w:t>не допускать преодоление любыми лицами КПП и постов ОТИ без соблюдения условий допуска, наличия и действительности установленных видов разрешений в зону транспортной безопасности ОТИ (за исключением сектора свободного доступа) и (или) на критические элементы ОТИ;</w:t>
      </w:r>
    </w:p>
    <w:p w:rsidR="004C7E60" w:rsidRPr="00802859" w:rsidRDefault="004C7E60" w:rsidP="004C7E60">
      <w:pPr>
        <w:tabs>
          <w:tab w:val="left" w:pos="851"/>
          <w:tab w:val="left" w:pos="10076"/>
          <w:tab w:val="left" w:pos="10992"/>
          <w:tab w:val="left" w:pos="11908"/>
          <w:tab w:val="left" w:pos="12824"/>
          <w:tab w:val="left" w:pos="13740"/>
          <w:tab w:val="left" w:pos="14656"/>
        </w:tabs>
        <w:ind w:firstLine="709"/>
        <w:jc w:val="both"/>
        <w:rPr>
          <w:sz w:val="22"/>
          <w:szCs w:val="22"/>
        </w:rPr>
      </w:pPr>
      <w:r w:rsidRPr="00802859">
        <w:rPr>
          <w:sz w:val="22"/>
          <w:szCs w:val="22"/>
        </w:rPr>
        <w:t>- предотвращать несанкционированное нахождение физических лиц в какой-то из частей зоны транспортной безопасности (за исключением сектора свободного доступа) или на каком-то из критических элементов ОТИ;</w:t>
      </w:r>
    </w:p>
    <w:p w:rsidR="004C7E60" w:rsidRPr="00802859" w:rsidRDefault="004C7E60" w:rsidP="004C7E60">
      <w:pPr>
        <w:tabs>
          <w:tab w:val="left" w:pos="851"/>
          <w:tab w:val="left" w:pos="10076"/>
          <w:tab w:val="left" w:pos="10992"/>
          <w:tab w:val="left" w:pos="11908"/>
          <w:tab w:val="left" w:pos="12824"/>
          <w:tab w:val="left" w:pos="13740"/>
          <w:tab w:val="left" w:pos="14656"/>
        </w:tabs>
        <w:ind w:firstLine="709"/>
        <w:jc w:val="both"/>
        <w:rPr>
          <w:sz w:val="22"/>
          <w:szCs w:val="22"/>
        </w:rPr>
      </w:pPr>
      <w:r w:rsidRPr="00802859">
        <w:rPr>
          <w:sz w:val="22"/>
          <w:szCs w:val="22"/>
        </w:rPr>
        <w:t>- выявлять подозрительные действия посетителей ОТИ;</w:t>
      </w:r>
    </w:p>
    <w:p w:rsidR="004C7E60" w:rsidRPr="00802859" w:rsidRDefault="004C7E60" w:rsidP="004C7E60">
      <w:pPr>
        <w:tabs>
          <w:tab w:val="left" w:pos="851"/>
          <w:tab w:val="left" w:pos="10076"/>
          <w:tab w:val="left" w:pos="10992"/>
          <w:tab w:val="left" w:pos="11908"/>
          <w:tab w:val="left" w:pos="12824"/>
          <w:tab w:val="left" w:pos="13740"/>
          <w:tab w:val="left" w:pos="14656"/>
        </w:tabs>
        <w:ind w:firstLine="709"/>
        <w:jc w:val="both"/>
        <w:rPr>
          <w:sz w:val="22"/>
          <w:szCs w:val="22"/>
        </w:rPr>
      </w:pPr>
      <w:r w:rsidRPr="00802859">
        <w:rPr>
          <w:sz w:val="22"/>
          <w:szCs w:val="22"/>
        </w:rPr>
        <w:t>- исключать несанкционированное перемещение в какую-то из частей зоны транспортной безопасности и на какой-то из критических элементов ОТИ запрещенных предметов и веществ;</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11.1.8. обеспечивать сохранность и надежную эксплуатацию (функционирование) технических средств обеспечения транспортной безопасности, в том числе заграждений, противотаранных устройств, решеток, усиленных дверей, заборов, запорных устройств, иных сооружений и устройств, предназначенных для принятия мер по недопущению несанкционированного проникновения и совершения АНВ в отношение ОТИ;</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11.1.9. принимать участие в учениях и тренировках в целях оценки эффективности и полноты реализации планов обеспечения транспортной безопасности ОТИ;</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11.1.10. обеспечивать непрерывное функционирование ПУ ОТБ;</w:t>
      </w:r>
    </w:p>
    <w:p w:rsidR="004C7E60" w:rsidRPr="00802859" w:rsidRDefault="004C7E60" w:rsidP="004C7E60">
      <w:pPr>
        <w:autoSpaceDE w:val="0"/>
        <w:autoSpaceDN w:val="0"/>
        <w:adjustRightInd w:val="0"/>
        <w:ind w:firstLine="709"/>
        <w:jc w:val="both"/>
        <w:rPr>
          <w:sz w:val="22"/>
          <w:szCs w:val="22"/>
          <w:lang w:eastAsia="en-US"/>
        </w:rPr>
      </w:pPr>
      <w:r w:rsidRPr="00802859">
        <w:rPr>
          <w:sz w:val="22"/>
          <w:szCs w:val="22"/>
          <w:lang w:bidi="ru-RU"/>
        </w:rPr>
        <w:t xml:space="preserve">11.1.11. </w:t>
      </w:r>
      <w:r w:rsidRPr="00802859">
        <w:rPr>
          <w:sz w:val="22"/>
          <w:szCs w:val="22"/>
          <w:lang w:eastAsia="en-US"/>
        </w:rPr>
        <w:t>реализовывать иные меры по обеспечению транспортной безопасности в случае выявления нефункционирующих и (или) неисправных технических средств обеспечения транспортной безопасности, наличие которых определено планами обеспечения транспортной безопасности ОТИ;</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11.1.12. принимать меры к недопущению проникновения любых лиц в зону транспортной безопасности (за исключением сектора свободного доступа) и (или) на критические элементы ОТИ вне установленных (обозначенных) КПП и постов ОТИ путем осуществления контроля (наблюдения, мониторинга состояния) границ зоны транспортной безопасности ОТИ или ее части и (или) критических элементов ОТИ, поддержания установленных пропускного и внутриобъектового режимов контроля передвижения физических лиц, транспортных средств в зоне транспортной безопасности ОТИ или ее части и (или) на критических элементах ОТИ, использования технических средств обеспечения транспортной безопасности, реагирования на попытки проникновения или проникновение в зону транспортной безопасности ОТИ или ее часть и (или) на критические элементы ОТИ;</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11.1.13. принимать меры к недопущению преодоления любыми лицами КПП и постов ОТИ без соблюдения условий допуска, наличия и действительности установленных видов разрешений в зону транспортной безопасности ОТИ (за исключением сектора свободного доступа) и (или) на критические элементы ОТИ путем поддержания установленного пропускного режима, осуществления контроля за его соблюдением, контроля передвижения физических лиц, транспортных средств в зоне транспортной безопасности ОТИ или ее части и (или) на критических элементах ОТИ, использования на КПП и постах ОТИ технических средств обеспечения транспортной безопасности, реагирования на несанкционированные попытки преодоления или преодоление КПП и постов ОТИ физическими лицами, транспортными средствами;</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11.1.14. обеспечивать защиту технических средств обеспечения транспортной безопасности ОТИ от несанкционированного доступа к элементам управления, обработки и хранения данных, а также поддерживать средства связи в постоянной готовности к их использованию;</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11.1.15. незамедлительно информировать уполномоченных представителей территориальных подразделений ФСБ России и МВД России о нарушителях или о материально-технических объектах в случае выявления связи нарушителей и объектов с подготовкой к совершению или совершением АНВ, а также о случаях, предусмотренных частью 10 статьи 12.2 Федерального закона «О транспортной безопасности»;</w:t>
      </w:r>
    </w:p>
    <w:p w:rsidR="004C7E60" w:rsidRPr="00802859" w:rsidRDefault="004C7E60" w:rsidP="004C7E60">
      <w:pPr>
        <w:widowControl w:val="0"/>
        <w:tabs>
          <w:tab w:val="left" w:pos="1213"/>
        </w:tabs>
        <w:ind w:firstLine="709"/>
        <w:jc w:val="both"/>
        <w:rPr>
          <w:sz w:val="22"/>
          <w:szCs w:val="22"/>
          <w:lang w:bidi="ru-RU"/>
        </w:rPr>
      </w:pPr>
      <w:r w:rsidRPr="00802859">
        <w:rPr>
          <w:sz w:val="22"/>
          <w:szCs w:val="22"/>
          <w:lang w:bidi="ru-RU"/>
        </w:rPr>
        <w:t>11.1.16. передавать уполномоченным представителям территориальных подразделений ФСБ России и (или) МВД России выявленных нарушителей, распознанные оружие, боеприпасы, патроны к оружию, взрывчатые вещества и взрывные устройства, ядовитые или радиоактивные вещества в случаях, предусмотренных частью 10 статьи 12.2 Федерального закона от 9 февраля 2007 года № 16-ФЗ «О транспортной безопасности»;</w:t>
      </w:r>
    </w:p>
    <w:p w:rsidR="004C7E60" w:rsidRPr="00802859" w:rsidRDefault="004C7E60" w:rsidP="004C7E60">
      <w:pPr>
        <w:autoSpaceDE w:val="0"/>
        <w:autoSpaceDN w:val="0"/>
        <w:adjustRightInd w:val="0"/>
        <w:ind w:firstLine="709"/>
        <w:jc w:val="both"/>
        <w:rPr>
          <w:sz w:val="22"/>
          <w:szCs w:val="22"/>
        </w:rPr>
      </w:pPr>
      <w:r w:rsidRPr="00802859">
        <w:rPr>
          <w:sz w:val="22"/>
          <w:szCs w:val="22"/>
          <w:lang w:bidi="ru-RU"/>
        </w:rPr>
        <w:t>11.1.17. обеспечивать допуск транспортных средств в зону транспортной безопасности ОТИ, ее части и учет таких транспортных средств в соответствии с планами обеспечения транспортной безопасности ОТИ (учет перемещаемых в сектор свободного доступа транспортных средств не осуществляется).</w:t>
      </w:r>
    </w:p>
    <w:p w:rsidR="004120CA" w:rsidRPr="00802859" w:rsidRDefault="004120CA" w:rsidP="004120CA">
      <w:pPr>
        <w:autoSpaceDE w:val="0"/>
        <w:autoSpaceDN w:val="0"/>
        <w:adjustRightInd w:val="0"/>
        <w:ind w:firstLine="709"/>
        <w:jc w:val="both"/>
        <w:rPr>
          <w:b/>
          <w:bCs/>
          <w:sz w:val="22"/>
          <w:szCs w:val="22"/>
          <w:lang w:val="x-none"/>
        </w:rPr>
      </w:pPr>
      <w:r w:rsidRPr="00802859">
        <w:rPr>
          <w:bCs/>
          <w:sz w:val="22"/>
          <w:szCs w:val="22"/>
          <w:lang w:val="x-none"/>
        </w:rPr>
        <w:t xml:space="preserve">11.2. При выполнении задач по защите ОТИ от АНВ Исполнитель в соответствии </w:t>
      </w:r>
      <w:r w:rsidRPr="00802859">
        <w:rPr>
          <w:bCs/>
          <w:sz w:val="22"/>
          <w:szCs w:val="22"/>
          <w:lang w:val="x-none"/>
        </w:rPr>
        <w:br/>
        <w:t xml:space="preserve">с Требованиями, утвержденными постановлением Правительства Российской Федерации </w:t>
      </w:r>
      <w:r w:rsidRPr="00802859">
        <w:rPr>
          <w:sz w:val="22"/>
          <w:szCs w:val="22"/>
          <w:lang w:val="x-none"/>
        </w:rPr>
        <w:t>от 21.12.2020г. № 2201</w:t>
      </w:r>
      <w:r w:rsidRPr="00802859">
        <w:rPr>
          <w:bCs/>
          <w:sz w:val="22"/>
          <w:szCs w:val="22"/>
          <w:lang w:val="x-none"/>
        </w:rPr>
        <w:t xml:space="preserve">, </w:t>
      </w:r>
      <w:r w:rsidRPr="00802859">
        <w:rPr>
          <w:b/>
          <w:bCs/>
          <w:sz w:val="22"/>
          <w:szCs w:val="22"/>
          <w:lang w:val="x-none"/>
        </w:rPr>
        <w:t>дополнительно обязан в отношении ОТИ 3 категории:</w:t>
      </w:r>
    </w:p>
    <w:p w:rsidR="004120CA" w:rsidRPr="00802859" w:rsidRDefault="004120CA" w:rsidP="004120CA">
      <w:pPr>
        <w:autoSpaceDE w:val="0"/>
        <w:autoSpaceDN w:val="0"/>
        <w:adjustRightInd w:val="0"/>
        <w:ind w:firstLine="709"/>
        <w:jc w:val="both"/>
        <w:rPr>
          <w:sz w:val="22"/>
          <w:szCs w:val="22"/>
          <w:lang w:val="x-none"/>
        </w:rPr>
      </w:pPr>
      <w:r w:rsidRPr="00802859">
        <w:rPr>
          <w:sz w:val="22"/>
          <w:szCs w:val="22"/>
          <w:lang w:val="x-none"/>
        </w:rPr>
        <w:t>11.2.1. Обеспечивать с использованием технических средств обеспечения транспортной безопасности:</w:t>
      </w:r>
    </w:p>
    <w:p w:rsidR="004120CA" w:rsidRPr="00802859" w:rsidRDefault="004120CA" w:rsidP="004120CA">
      <w:pPr>
        <w:autoSpaceDE w:val="0"/>
        <w:autoSpaceDN w:val="0"/>
        <w:adjustRightInd w:val="0"/>
        <w:ind w:firstLine="709"/>
        <w:jc w:val="both"/>
        <w:rPr>
          <w:sz w:val="22"/>
          <w:szCs w:val="22"/>
          <w:lang w:val="x-none"/>
        </w:rPr>
      </w:pPr>
      <w:bookmarkStart w:id="22" w:name="_Hlk133936404"/>
      <w:r w:rsidRPr="00802859">
        <w:rPr>
          <w:sz w:val="22"/>
          <w:szCs w:val="22"/>
          <w:lang w:val="x-none"/>
        </w:rPr>
        <w:t>видеообнаружение объектов видеонаблюдения при их перемещении через контрольно-пропускные пункты, посты на границах зоны транспортной безопасности объекта транспортной инфраструктуры, ее частей, а также на критических элементах объекта транспортной инфраструктуры</w:t>
      </w:r>
      <w:bookmarkEnd w:id="22"/>
      <w:r w:rsidRPr="00802859">
        <w:rPr>
          <w:sz w:val="22"/>
          <w:szCs w:val="22"/>
          <w:lang w:val="x-none"/>
        </w:rPr>
        <w:t>;</w:t>
      </w:r>
    </w:p>
    <w:p w:rsidR="004120CA" w:rsidRPr="00802859" w:rsidRDefault="004120CA" w:rsidP="004120CA">
      <w:pPr>
        <w:autoSpaceDE w:val="0"/>
        <w:autoSpaceDN w:val="0"/>
        <w:adjustRightInd w:val="0"/>
        <w:ind w:firstLine="709"/>
        <w:jc w:val="both"/>
        <w:rPr>
          <w:sz w:val="22"/>
          <w:szCs w:val="22"/>
          <w:lang w:val="x-none"/>
        </w:rPr>
      </w:pPr>
      <w:r w:rsidRPr="00802859">
        <w:rPr>
          <w:sz w:val="22"/>
          <w:szCs w:val="22"/>
          <w:lang w:val="x-none"/>
        </w:rPr>
        <w:t>передачу данных с систем видеонаблюдения в соответствии с порядком передачи данных;</w:t>
      </w:r>
    </w:p>
    <w:p w:rsidR="004120CA" w:rsidRPr="00802859" w:rsidRDefault="004120CA" w:rsidP="004120CA">
      <w:pPr>
        <w:autoSpaceDE w:val="0"/>
        <w:autoSpaceDN w:val="0"/>
        <w:adjustRightInd w:val="0"/>
        <w:ind w:firstLine="709"/>
        <w:jc w:val="both"/>
        <w:rPr>
          <w:sz w:val="22"/>
          <w:szCs w:val="22"/>
          <w:lang w:val="x-none"/>
        </w:rPr>
      </w:pPr>
      <w:r w:rsidRPr="00802859">
        <w:rPr>
          <w:sz w:val="22"/>
          <w:szCs w:val="22"/>
          <w:lang w:val="x-none"/>
        </w:rPr>
        <w:t>хранение в электронном виде данных с технических средств обеспечения транспортной безопасности, имеющих для этого необходимые конструктивные возможности, в течение 10 суток;</w:t>
      </w:r>
    </w:p>
    <w:p w:rsidR="004120CA" w:rsidRPr="00802859" w:rsidRDefault="004120CA" w:rsidP="004120CA">
      <w:pPr>
        <w:autoSpaceDE w:val="0"/>
        <w:autoSpaceDN w:val="0"/>
        <w:adjustRightInd w:val="0"/>
        <w:ind w:firstLine="709"/>
        <w:jc w:val="both"/>
        <w:rPr>
          <w:sz w:val="22"/>
          <w:szCs w:val="22"/>
          <w:lang w:bidi="ru-RU"/>
        </w:rPr>
      </w:pPr>
      <w:r w:rsidRPr="00802859">
        <w:rPr>
          <w:sz w:val="22"/>
          <w:szCs w:val="22"/>
          <w:lang w:bidi="ru-RU"/>
        </w:rPr>
        <w:t>выявление нарушителя в заданное время в заданном месте на критических элементах объекта транспортной инфраструктуры.</w:t>
      </w:r>
    </w:p>
    <w:p w:rsidR="004120CA" w:rsidRPr="00802859" w:rsidRDefault="004120CA" w:rsidP="004120CA">
      <w:pPr>
        <w:autoSpaceDE w:val="0"/>
        <w:autoSpaceDN w:val="0"/>
        <w:adjustRightInd w:val="0"/>
        <w:ind w:firstLine="709"/>
        <w:jc w:val="both"/>
        <w:rPr>
          <w:sz w:val="22"/>
          <w:szCs w:val="22"/>
          <w:lang w:val="x-none"/>
        </w:rPr>
      </w:pPr>
      <w:r w:rsidRPr="00802859">
        <w:rPr>
          <w:sz w:val="22"/>
          <w:szCs w:val="22"/>
          <w:lang w:val="x-none"/>
        </w:rPr>
        <w:t>11.2.2. Выявлять нарушителей, а также подготовку к совершению или совершение актов незаконного вмешательства путем непрерывного контроля работником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4120CA" w:rsidRPr="00802859" w:rsidRDefault="004120CA" w:rsidP="004120CA">
      <w:pPr>
        <w:autoSpaceDE w:val="0"/>
        <w:autoSpaceDN w:val="0"/>
        <w:adjustRightInd w:val="0"/>
        <w:ind w:firstLine="709"/>
        <w:jc w:val="both"/>
        <w:rPr>
          <w:sz w:val="22"/>
          <w:szCs w:val="22"/>
          <w:lang w:val="x-none"/>
        </w:rPr>
      </w:pPr>
      <w:r w:rsidRPr="00802859">
        <w:rPr>
          <w:sz w:val="22"/>
          <w:szCs w:val="22"/>
          <w:lang w:bidi="ru-RU"/>
        </w:rPr>
        <w:t xml:space="preserve">11.2.3. </w:t>
      </w:r>
      <w:r w:rsidRPr="00802859">
        <w:rPr>
          <w:sz w:val="22"/>
          <w:szCs w:val="22"/>
          <w:lang w:val="x-none"/>
        </w:rPr>
        <w:t>Обеспечить реагирование на совершение или подготовку к совершению актов незаконного вмешательства, в том числе силами группы (групп) быстрого реагирования.</w:t>
      </w:r>
    </w:p>
    <w:p w:rsidR="004120CA" w:rsidRPr="00802859" w:rsidRDefault="004120CA" w:rsidP="004120CA">
      <w:pPr>
        <w:autoSpaceDE w:val="0"/>
        <w:autoSpaceDN w:val="0"/>
        <w:adjustRightInd w:val="0"/>
        <w:ind w:firstLine="709"/>
        <w:jc w:val="both"/>
        <w:rPr>
          <w:b/>
          <w:bCs/>
          <w:sz w:val="22"/>
          <w:szCs w:val="22"/>
          <w:lang w:val="x-none"/>
        </w:rPr>
      </w:pPr>
      <w:r w:rsidRPr="00802859">
        <w:rPr>
          <w:sz w:val="22"/>
          <w:szCs w:val="22"/>
          <w:lang w:val="x-none"/>
        </w:rPr>
        <w:t xml:space="preserve">11.3. </w:t>
      </w:r>
      <w:r w:rsidRPr="00802859">
        <w:rPr>
          <w:bCs/>
          <w:sz w:val="22"/>
          <w:szCs w:val="22"/>
          <w:lang w:val="x-none"/>
        </w:rPr>
        <w:t>При выполнении задач по защите ОТИ от АНВ</w:t>
      </w:r>
      <w:r w:rsidRPr="00802859">
        <w:rPr>
          <w:bCs/>
          <w:sz w:val="22"/>
          <w:szCs w:val="22"/>
          <w:lang w:bidi="ru-RU"/>
        </w:rPr>
        <w:t xml:space="preserve"> </w:t>
      </w:r>
      <w:r w:rsidRPr="00802859">
        <w:rPr>
          <w:b/>
          <w:bCs/>
          <w:sz w:val="22"/>
          <w:szCs w:val="22"/>
          <w:lang w:val="x-none"/>
        </w:rPr>
        <w:t>при объявлении уровня безопасности №2</w:t>
      </w:r>
      <w:r w:rsidRPr="00802859">
        <w:rPr>
          <w:b/>
          <w:bCs/>
          <w:sz w:val="22"/>
          <w:szCs w:val="22"/>
          <w:lang w:bidi="ru-RU"/>
        </w:rPr>
        <w:t xml:space="preserve"> </w:t>
      </w:r>
      <w:r w:rsidRPr="00802859">
        <w:rPr>
          <w:bCs/>
          <w:sz w:val="22"/>
          <w:szCs w:val="22"/>
          <w:lang w:val="x-none"/>
        </w:rPr>
        <w:t xml:space="preserve">Исполнитель в соответствии с Требованиями, утвержденными постановлением Правительства Российской Федерации </w:t>
      </w:r>
      <w:r w:rsidRPr="00802859">
        <w:rPr>
          <w:sz w:val="22"/>
          <w:szCs w:val="22"/>
          <w:lang w:val="x-none"/>
        </w:rPr>
        <w:t>от 21.12.2020г. № 2201</w:t>
      </w:r>
      <w:r w:rsidRPr="00802859">
        <w:rPr>
          <w:bCs/>
          <w:sz w:val="22"/>
          <w:szCs w:val="22"/>
          <w:lang w:val="x-none"/>
        </w:rPr>
        <w:t>,</w:t>
      </w:r>
      <w:r w:rsidRPr="00802859">
        <w:rPr>
          <w:bCs/>
          <w:sz w:val="22"/>
          <w:szCs w:val="22"/>
          <w:lang w:bidi="ru-RU"/>
        </w:rPr>
        <w:t xml:space="preserve"> </w:t>
      </w:r>
      <w:r w:rsidRPr="00802859">
        <w:rPr>
          <w:b/>
          <w:bCs/>
          <w:sz w:val="22"/>
          <w:szCs w:val="22"/>
          <w:lang w:val="x-none"/>
        </w:rPr>
        <w:t xml:space="preserve">дополнительно </w:t>
      </w:r>
      <w:r w:rsidRPr="00802859">
        <w:rPr>
          <w:bCs/>
          <w:sz w:val="22"/>
          <w:szCs w:val="22"/>
          <w:lang w:val="x-none"/>
        </w:rPr>
        <w:t>к ранее принятым мерам обязан в отношении ОТИ</w:t>
      </w:r>
      <w:r w:rsidRPr="00802859">
        <w:rPr>
          <w:bCs/>
          <w:sz w:val="22"/>
          <w:szCs w:val="22"/>
          <w:lang w:bidi="ru-RU"/>
        </w:rPr>
        <w:t xml:space="preserve"> </w:t>
      </w:r>
      <w:r w:rsidRPr="00802859">
        <w:rPr>
          <w:b/>
          <w:bCs/>
          <w:sz w:val="22"/>
          <w:szCs w:val="22"/>
          <w:lang w:val="x-none"/>
        </w:rPr>
        <w:t>3 категории:</w:t>
      </w:r>
    </w:p>
    <w:p w:rsidR="004120CA" w:rsidRPr="00802859" w:rsidRDefault="004120CA" w:rsidP="004120CA">
      <w:pPr>
        <w:autoSpaceDE w:val="0"/>
        <w:autoSpaceDN w:val="0"/>
        <w:adjustRightInd w:val="0"/>
        <w:ind w:firstLine="709"/>
        <w:jc w:val="both"/>
        <w:rPr>
          <w:sz w:val="22"/>
          <w:szCs w:val="22"/>
          <w:lang w:bidi="ru-RU"/>
        </w:rPr>
      </w:pPr>
      <w:r w:rsidRPr="00802859">
        <w:rPr>
          <w:sz w:val="22"/>
          <w:szCs w:val="22"/>
          <w:lang w:val="x-none"/>
        </w:rPr>
        <w:t>11.3.1.</w:t>
      </w:r>
      <w:r w:rsidRPr="00802859">
        <w:rPr>
          <w:sz w:val="22"/>
          <w:szCs w:val="22"/>
          <w:lang w:bidi="ru-RU"/>
        </w:rPr>
        <w:t xml:space="preserve"> Не допускать физических лиц, допущенных на объект транспортной инфраструктуры по разовым пропускам, на критические элементы объекта транспортной инфраструктуры.</w:t>
      </w:r>
    </w:p>
    <w:p w:rsidR="004120CA" w:rsidRPr="00802859" w:rsidRDefault="004120CA" w:rsidP="004120CA">
      <w:pPr>
        <w:autoSpaceDE w:val="0"/>
        <w:autoSpaceDN w:val="0"/>
        <w:adjustRightInd w:val="0"/>
        <w:ind w:firstLine="709"/>
        <w:jc w:val="both"/>
        <w:rPr>
          <w:sz w:val="22"/>
          <w:szCs w:val="22"/>
          <w:lang w:val="x-none"/>
        </w:rPr>
      </w:pPr>
      <w:r w:rsidRPr="00802859">
        <w:rPr>
          <w:sz w:val="22"/>
          <w:szCs w:val="22"/>
          <w:lang w:val="x-none"/>
        </w:rPr>
        <w:t xml:space="preserve">11.3.2. </w:t>
      </w:r>
      <w:bookmarkStart w:id="23" w:name="_Hlk133936766"/>
      <w:bookmarkStart w:id="24" w:name="_Hlk133937169"/>
      <w:r w:rsidRPr="00802859">
        <w:rPr>
          <w:sz w:val="22"/>
          <w:szCs w:val="22"/>
        </w:rPr>
        <w:t>Увеличить установленную для уровня безопасности N 2 в соответствии с планом обеспечения безопасности объекта численность работников из числа сил обеспечения транспортной безопасности, осуществляющих непрерывный контроль данных (информации), эксплуатационных и функциональных показателей технических средств обеспечения транспортной безопасности</w:t>
      </w:r>
      <w:bookmarkEnd w:id="24"/>
      <w:r w:rsidRPr="00802859">
        <w:rPr>
          <w:sz w:val="22"/>
          <w:szCs w:val="22"/>
        </w:rPr>
        <w:t>.</w:t>
      </w:r>
    </w:p>
    <w:bookmarkEnd w:id="23"/>
    <w:p w:rsidR="004120CA" w:rsidRPr="00802859" w:rsidRDefault="004120CA" w:rsidP="004120CA">
      <w:pPr>
        <w:autoSpaceDE w:val="0"/>
        <w:autoSpaceDN w:val="0"/>
        <w:adjustRightInd w:val="0"/>
        <w:ind w:firstLine="709"/>
        <w:jc w:val="both"/>
        <w:rPr>
          <w:sz w:val="22"/>
          <w:szCs w:val="22"/>
          <w:lang w:bidi="ru-RU"/>
        </w:rPr>
      </w:pPr>
      <w:r w:rsidRPr="00802859">
        <w:rPr>
          <w:sz w:val="22"/>
          <w:szCs w:val="22"/>
          <w:lang w:val="x-none"/>
        </w:rPr>
        <w:t>11.3.3.</w:t>
      </w:r>
      <w:bookmarkStart w:id="25" w:name="_Hlk143261739"/>
      <w:r w:rsidRPr="00802859">
        <w:rPr>
          <w:sz w:val="22"/>
          <w:szCs w:val="22"/>
        </w:rPr>
        <w:t xml:space="preserve"> Р</w:t>
      </w:r>
      <w:r w:rsidRPr="00802859">
        <w:rPr>
          <w:sz w:val="22"/>
          <w:szCs w:val="22"/>
          <w:lang w:bidi="ru-RU"/>
        </w:rPr>
        <w:t>еализовать установленные для уровня безопасности N 2 в соответствии с планом обеспечения безопасности объекта дополнительные меры по выявлению нарушителей, совершения и подготовки к совершению актов незаконного вмешательства</w:t>
      </w:r>
      <w:bookmarkEnd w:id="25"/>
      <w:r w:rsidRPr="00802859">
        <w:rPr>
          <w:sz w:val="22"/>
          <w:szCs w:val="22"/>
          <w:lang w:bidi="ru-RU"/>
        </w:rPr>
        <w:t>.</w:t>
      </w:r>
    </w:p>
    <w:p w:rsidR="004120CA" w:rsidRPr="00802859" w:rsidRDefault="004120CA" w:rsidP="004120CA">
      <w:pPr>
        <w:autoSpaceDE w:val="0"/>
        <w:autoSpaceDN w:val="0"/>
        <w:adjustRightInd w:val="0"/>
        <w:ind w:firstLine="709"/>
        <w:jc w:val="both"/>
        <w:rPr>
          <w:sz w:val="22"/>
          <w:szCs w:val="22"/>
          <w:lang w:bidi="ru-RU"/>
        </w:rPr>
      </w:pPr>
      <w:r w:rsidRPr="00802859">
        <w:rPr>
          <w:sz w:val="22"/>
          <w:szCs w:val="22"/>
          <w:lang w:bidi="ru-RU"/>
        </w:rPr>
        <w:t>11.3.4.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работниками подразделения транспортной безопасности (не реже одного раза в 12 часов);</w:t>
      </w:r>
    </w:p>
    <w:p w:rsidR="004120CA" w:rsidRPr="00802859" w:rsidRDefault="004120CA" w:rsidP="004C7E60">
      <w:pPr>
        <w:autoSpaceDE w:val="0"/>
        <w:autoSpaceDN w:val="0"/>
        <w:adjustRightInd w:val="0"/>
        <w:ind w:firstLine="709"/>
        <w:jc w:val="both"/>
        <w:rPr>
          <w:bCs/>
          <w:sz w:val="22"/>
          <w:szCs w:val="22"/>
          <w:lang w:bidi="ru-RU"/>
        </w:rPr>
      </w:pPr>
      <w:r w:rsidRPr="00802859">
        <w:rPr>
          <w:sz w:val="22"/>
          <w:szCs w:val="22"/>
          <w:lang w:bidi="ru-RU"/>
        </w:rPr>
        <w:t>11.3.5. Ограничивать количество мест доступа на территорию объекта транспортной инфраструктуры и определять те из них, которые должны быть закрыты для доступа.</w:t>
      </w:r>
    </w:p>
    <w:p w:rsidR="00ED7B36" w:rsidRPr="00802859" w:rsidRDefault="00ED7B36" w:rsidP="00ED7B36">
      <w:pPr>
        <w:autoSpaceDE w:val="0"/>
        <w:autoSpaceDN w:val="0"/>
        <w:adjustRightInd w:val="0"/>
        <w:ind w:firstLine="709"/>
        <w:jc w:val="both"/>
        <w:rPr>
          <w:sz w:val="22"/>
          <w:szCs w:val="22"/>
          <w:lang w:bidi="ru-RU"/>
        </w:rPr>
      </w:pPr>
      <w:r w:rsidRPr="00802859">
        <w:rPr>
          <w:sz w:val="22"/>
          <w:szCs w:val="22"/>
          <w:lang w:bidi="ru-RU"/>
        </w:rPr>
        <w:t>11.4.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работниками подразделения транспортной безопасности (не реже одного раза в 12 часов);</w:t>
      </w:r>
    </w:p>
    <w:p w:rsidR="00ED7B36" w:rsidRPr="00802859" w:rsidRDefault="00ED7B36" w:rsidP="00ED7B36">
      <w:pPr>
        <w:autoSpaceDE w:val="0"/>
        <w:autoSpaceDN w:val="0"/>
        <w:adjustRightInd w:val="0"/>
        <w:ind w:firstLine="709"/>
        <w:jc w:val="both"/>
        <w:rPr>
          <w:sz w:val="22"/>
          <w:szCs w:val="22"/>
          <w:lang w:bidi="ru-RU"/>
        </w:rPr>
      </w:pPr>
      <w:r w:rsidRPr="00802859">
        <w:rPr>
          <w:sz w:val="22"/>
          <w:szCs w:val="22"/>
          <w:lang w:bidi="ru-RU"/>
        </w:rPr>
        <w:t>11.4.1. Ограничивать количество мест доступа на территорию объекта транспортной инфраструктуры и определять те из них, которые должны быть закрыты для доступа.</w:t>
      </w:r>
    </w:p>
    <w:p w:rsidR="004C7E60" w:rsidRPr="00802859" w:rsidRDefault="004C7E60" w:rsidP="004C7E60">
      <w:pPr>
        <w:pStyle w:val="a5"/>
        <w:tabs>
          <w:tab w:val="left" w:pos="1276"/>
        </w:tabs>
        <w:ind w:firstLine="720"/>
        <w:rPr>
          <w:lang w:val="ru-RU"/>
        </w:rPr>
      </w:pPr>
    </w:p>
    <w:p w:rsidR="004C7E60" w:rsidRPr="00802859" w:rsidRDefault="004C7E60" w:rsidP="004C7E60">
      <w:pPr>
        <w:autoSpaceDE w:val="0"/>
        <w:autoSpaceDN w:val="0"/>
        <w:adjustRightInd w:val="0"/>
        <w:ind w:firstLine="709"/>
        <w:jc w:val="both"/>
        <w:rPr>
          <w:b/>
          <w:bCs/>
          <w:sz w:val="22"/>
          <w:szCs w:val="22"/>
        </w:rPr>
      </w:pPr>
      <w:r w:rsidRPr="00802859">
        <w:rPr>
          <w:b/>
          <w:bCs/>
          <w:sz w:val="22"/>
          <w:szCs w:val="22"/>
        </w:rPr>
        <w:t>12. Контроль исполнения Договора.</w:t>
      </w:r>
    </w:p>
    <w:p w:rsidR="004C7E60" w:rsidRPr="00802859" w:rsidRDefault="004C7E60" w:rsidP="004C7E60">
      <w:pPr>
        <w:tabs>
          <w:tab w:val="left" w:pos="0"/>
          <w:tab w:val="left" w:pos="1560"/>
        </w:tabs>
        <w:ind w:firstLine="720"/>
        <w:jc w:val="both"/>
        <w:rPr>
          <w:bCs/>
        </w:rPr>
      </w:pPr>
      <w:r w:rsidRPr="00802859">
        <w:rPr>
          <w:bCs/>
        </w:rPr>
        <w:t xml:space="preserve">Контроль качества оказанных услуг осуществляется руководством Заказчика, должностными лицами ответственными за обеспечение транспортной безопасности в ФКУ </w:t>
      </w:r>
      <w:r w:rsidR="00ED7B36" w:rsidRPr="00802859">
        <w:rPr>
          <w:bCs/>
        </w:rPr>
        <w:t xml:space="preserve">Упрдор Москва-Харьков </w:t>
      </w:r>
      <w:r w:rsidRPr="00802859">
        <w:rPr>
          <w:bCs/>
        </w:rPr>
        <w:t>и на ОТИ путем плановых (текущих) и внеплановых (внезапных) проверок с оставлением акта плановой (внеплановой) проверки. Контроль качества оказания услуг выполняется в соответствии с «Требованиями к качеству оказания услуг по защите объектов транспортной инфраструктуры дорожного хозяйства на автомобильных дорогах общего пользования федерального значения.</w:t>
      </w:r>
    </w:p>
    <w:p w:rsidR="004C7E60" w:rsidRPr="00802859" w:rsidRDefault="004C7E60" w:rsidP="004C7E60">
      <w:pPr>
        <w:tabs>
          <w:tab w:val="left" w:pos="0"/>
          <w:tab w:val="left" w:pos="1560"/>
        </w:tabs>
        <w:ind w:firstLine="720"/>
        <w:jc w:val="both"/>
        <w:rPr>
          <w:bCs/>
        </w:rPr>
      </w:pPr>
      <w:r w:rsidRPr="00802859">
        <w:rPr>
          <w:bCs/>
        </w:rPr>
        <w:t>Нарушение Исполнителем «Требований к качеству оказания услуг по защите объектов транспортной инфраструктуры дорожного хозяйства на автомобильных дорогах общего пользования федерального значения» фиксируется Заказчиком в журнале несения службы подразделением транспортной безопасности (при плановых и внеплановых проверках) и/или в акте плановой (внеплановой) проверки и/или путём направления в адрес Исполнителя Акта (или предписания) о выявленных нарушениях.</w:t>
      </w:r>
    </w:p>
    <w:p w:rsidR="00ED7B36" w:rsidRPr="00802859" w:rsidRDefault="00ED7B36" w:rsidP="004C7E60">
      <w:pPr>
        <w:tabs>
          <w:tab w:val="left" w:pos="0"/>
        </w:tabs>
        <w:ind w:firstLine="720"/>
        <w:rPr>
          <w:b/>
        </w:rPr>
      </w:pPr>
    </w:p>
    <w:p w:rsidR="004C7E60" w:rsidRPr="00802859" w:rsidRDefault="004C7E60" w:rsidP="004C7E60">
      <w:pPr>
        <w:tabs>
          <w:tab w:val="left" w:pos="0"/>
        </w:tabs>
        <w:ind w:firstLine="720"/>
      </w:pPr>
      <w:r w:rsidRPr="00802859">
        <w:rPr>
          <w:b/>
        </w:rPr>
        <w:t>13. Отчетность, приемка и оплата оказанных услуг.</w:t>
      </w:r>
    </w:p>
    <w:p w:rsidR="004C7E60" w:rsidRPr="00802859" w:rsidRDefault="004C7E60" w:rsidP="004C7E60">
      <w:pPr>
        <w:tabs>
          <w:tab w:val="left" w:pos="0"/>
          <w:tab w:val="left" w:pos="1276"/>
          <w:tab w:val="left" w:pos="1560"/>
        </w:tabs>
        <w:ind w:firstLine="720"/>
        <w:jc w:val="both"/>
      </w:pPr>
      <w:r w:rsidRPr="00802859">
        <w:t xml:space="preserve">13.1. </w:t>
      </w:r>
      <w:r w:rsidRPr="00802859">
        <w:tab/>
        <w:t>Исполнитель представляет помимо акта сдачи-приемки оказанных услуг по защите, счет и счет-фактуру на оплату за оказанные услуги.</w:t>
      </w:r>
    </w:p>
    <w:p w:rsidR="00ED7B36" w:rsidRPr="00802859" w:rsidRDefault="00ED7B36" w:rsidP="004C7E60">
      <w:pPr>
        <w:ind w:firstLine="709"/>
        <w:jc w:val="both"/>
        <w:rPr>
          <w:b/>
        </w:rPr>
      </w:pPr>
    </w:p>
    <w:p w:rsidR="004C7E60" w:rsidRPr="00802859" w:rsidRDefault="004C7E60" w:rsidP="004C7E60">
      <w:pPr>
        <w:ind w:firstLine="709"/>
        <w:jc w:val="both"/>
        <w:rPr>
          <w:b/>
        </w:rPr>
      </w:pPr>
      <w:r w:rsidRPr="00802859">
        <w:rPr>
          <w:b/>
        </w:rPr>
        <w:t>14. Ответственность исполнителя.</w:t>
      </w:r>
    </w:p>
    <w:p w:rsidR="004C7E60" w:rsidRPr="00802859" w:rsidRDefault="004C7E60" w:rsidP="004C7E60">
      <w:pPr>
        <w:ind w:firstLine="709"/>
        <w:jc w:val="both"/>
      </w:pPr>
      <w:r w:rsidRPr="00802859">
        <w:t>Исполнитель несет ответственность за ущерб, причиненный Заказчику в отношении имущества (инженерно-технических систем обеспечения транспортной безопасности, модульное здание, ДГУ, туалетная кабина и т.д.), находящегося на защищаемом ОТИ, а также за ненадлежащее исполнение обязанностей по защите ОТИ, в соответствии с заключенным Контрактом и законодательством РФ.</w:t>
      </w:r>
    </w:p>
    <w:p w:rsidR="00ED7B36" w:rsidRPr="00802859" w:rsidRDefault="00ED7B36" w:rsidP="00EE285D">
      <w:pPr>
        <w:tabs>
          <w:tab w:val="left" w:pos="1276"/>
        </w:tabs>
        <w:ind w:firstLine="720"/>
        <w:rPr>
          <w:b/>
        </w:rPr>
      </w:pPr>
      <w:bookmarkStart w:id="26" w:name="_Hlk216359218"/>
    </w:p>
    <w:p w:rsidR="00EE285D" w:rsidRPr="00802859" w:rsidRDefault="00EE285D" w:rsidP="00EE285D">
      <w:pPr>
        <w:tabs>
          <w:tab w:val="left" w:pos="1276"/>
        </w:tabs>
        <w:ind w:firstLine="720"/>
        <w:rPr>
          <w:b/>
        </w:rPr>
      </w:pPr>
      <w:r w:rsidRPr="00802859">
        <w:rPr>
          <w:b/>
        </w:rPr>
        <w:t>15. Сроки оказания услуг.</w:t>
      </w:r>
    </w:p>
    <w:p w:rsidR="00ED7B36" w:rsidRPr="00802859" w:rsidRDefault="00ED7B36" w:rsidP="00ED7B36">
      <w:pPr>
        <w:tabs>
          <w:tab w:val="left" w:pos="1560"/>
        </w:tabs>
        <w:autoSpaceDE w:val="0"/>
        <w:autoSpaceDN w:val="0"/>
        <w:adjustRightInd w:val="0"/>
        <w:ind w:firstLine="709"/>
        <w:jc w:val="both"/>
        <w:rPr>
          <w:b/>
          <w:sz w:val="22"/>
          <w:szCs w:val="22"/>
        </w:rPr>
      </w:pPr>
      <w:bookmarkStart w:id="27" w:name="_Hlk228204591"/>
      <w:bookmarkEnd w:id="26"/>
      <w:r w:rsidRPr="00802859">
        <w:t xml:space="preserve">начало: </w:t>
      </w:r>
      <w:r w:rsidRPr="00802859">
        <w:rPr>
          <w:b/>
          <w:sz w:val="22"/>
          <w:szCs w:val="22"/>
        </w:rPr>
        <w:t>с 00:00 (мск) 01.05.2026 г.</w:t>
      </w:r>
    </w:p>
    <w:p w:rsidR="00ED7B36" w:rsidRPr="00802859" w:rsidRDefault="00ED7B36" w:rsidP="00ED7B36">
      <w:pPr>
        <w:tabs>
          <w:tab w:val="left" w:pos="1560"/>
        </w:tabs>
        <w:autoSpaceDE w:val="0"/>
        <w:autoSpaceDN w:val="0"/>
        <w:adjustRightInd w:val="0"/>
        <w:ind w:firstLine="709"/>
        <w:jc w:val="both"/>
        <w:rPr>
          <w:b/>
          <w:sz w:val="22"/>
          <w:szCs w:val="22"/>
        </w:rPr>
      </w:pPr>
      <w:r w:rsidRPr="00802859">
        <w:t xml:space="preserve">окончание: </w:t>
      </w:r>
      <w:r w:rsidRPr="00802859">
        <w:rPr>
          <w:b/>
          <w:sz w:val="22"/>
          <w:szCs w:val="22"/>
        </w:rPr>
        <w:t>по 24:00 (мск) 30.06.2026 г.</w:t>
      </w:r>
    </w:p>
    <w:p w:rsidR="00ED7B36" w:rsidRPr="00802859" w:rsidRDefault="00ED7B36" w:rsidP="00ED7B36">
      <w:pPr>
        <w:tabs>
          <w:tab w:val="left" w:pos="1560"/>
        </w:tabs>
        <w:autoSpaceDE w:val="0"/>
        <w:autoSpaceDN w:val="0"/>
        <w:adjustRightInd w:val="0"/>
        <w:ind w:firstLine="709"/>
        <w:jc w:val="both"/>
        <w:rPr>
          <w:b/>
          <w:sz w:val="22"/>
          <w:szCs w:val="22"/>
        </w:rPr>
      </w:pPr>
    </w:p>
    <w:p w:rsidR="00ED7B36" w:rsidRPr="00802859" w:rsidRDefault="00ED7B36" w:rsidP="00ED7B36">
      <w:pPr>
        <w:tabs>
          <w:tab w:val="left" w:pos="1560"/>
        </w:tabs>
        <w:autoSpaceDE w:val="0"/>
        <w:autoSpaceDN w:val="0"/>
        <w:adjustRightInd w:val="0"/>
        <w:ind w:firstLine="709"/>
        <w:jc w:val="both"/>
      </w:pPr>
    </w:p>
    <w:tbl>
      <w:tblPr>
        <w:tblW w:w="12066" w:type="dxa"/>
        <w:jc w:val="center"/>
        <w:tblInd w:w="838" w:type="dxa"/>
        <w:tblLayout w:type="fixed"/>
        <w:tblCellMar>
          <w:left w:w="70" w:type="dxa"/>
          <w:right w:w="70" w:type="dxa"/>
        </w:tblCellMar>
        <w:tblLook w:val="0000" w:firstRow="0" w:lastRow="0" w:firstColumn="0" w:lastColumn="0" w:noHBand="0" w:noVBand="0"/>
      </w:tblPr>
      <w:tblGrid>
        <w:gridCol w:w="6219"/>
        <w:gridCol w:w="5847"/>
      </w:tblGrid>
      <w:tr w:rsidR="00ED7B36" w:rsidRPr="00802859" w:rsidTr="00563866">
        <w:trPr>
          <w:trHeight w:val="880"/>
          <w:jc w:val="center"/>
        </w:trPr>
        <w:tc>
          <w:tcPr>
            <w:tcW w:w="6219" w:type="dxa"/>
          </w:tcPr>
          <w:p w:rsidR="00ED7B36" w:rsidRPr="00802859" w:rsidRDefault="00ED7B36" w:rsidP="00563866">
            <w:pPr>
              <w:ind w:left="854" w:firstLine="142"/>
              <w:rPr>
                <w:b/>
              </w:rPr>
            </w:pPr>
            <w:bookmarkStart w:id="28" w:name="_Hlk226710160"/>
            <w:r w:rsidRPr="00802859">
              <w:rPr>
                <w:b/>
              </w:rPr>
              <w:t>От Исполнителя:</w:t>
            </w:r>
          </w:p>
          <w:p w:rsidR="00ED7B36" w:rsidRPr="00802859" w:rsidRDefault="00ED7B36" w:rsidP="00563866">
            <w:pPr>
              <w:ind w:left="854" w:firstLine="142"/>
              <w:rPr>
                <w:bCs/>
              </w:rPr>
            </w:pPr>
          </w:p>
          <w:p w:rsidR="00ED7B36" w:rsidRPr="00802859" w:rsidRDefault="00ED7B36" w:rsidP="00563866">
            <w:pPr>
              <w:ind w:left="854" w:firstLine="142"/>
              <w:rPr>
                <w:bCs/>
              </w:rPr>
            </w:pPr>
          </w:p>
          <w:p w:rsidR="00ED7B36" w:rsidRPr="00802859" w:rsidRDefault="00ED7B36" w:rsidP="00563866">
            <w:pPr>
              <w:ind w:left="854" w:firstLine="142"/>
              <w:rPr>
                <w:bCs/>
              </w:rPr>
            </w:pPr>
            <w:r w:rsidRPr="00802859">
              <w:rPr>
                <w:bCs/>
              </w:rPr>
              <w:t xml:space="preserve"> </w:t>
            </w:r>
          </w:p>
          <w:p w:rsidR="00ED7B36" w:rsidRPr="00802859" w:rsidRDefault="00ED7B36" w:rsidP="00563866">
            <w:pPr>
              <w:ind w:left="854" w:firstLine="142"/>
              <w:rPr>
                <w:bCs/>
              </w:rPr>
            </w:pPr>
          </w:p>
          <w:p w:rsidR="00ED7B36" w:rsidRPr="00802859" w:rsidRDefault="00ED7B36" w:rsidP="00563866">
            <w:pPr>
              <w:ind w:left="854" w:firstLine="142"/>
              <w:rPr>
                <w:bCs/>
              </w:rPr>
            </w:pPr>
          </w:p>
          <w:p w:rsidR="00ED7B36" w:rsidRPr="00802859" w:rsidRDefault="00ED7B36" w:rsidP="00563866">
            <w:pPr>
              <w:ind w:left="854" w:firstLine="142"/>
              <w:rPr>
                <w:bCs/>
              </w:rPr>
            </w:pPr>
            <w:r w:rsidRPr="00802859">
              <w:rPr>
                <w:bCs/>
              </w:rPr>
              <w:t xml:space="preserve">_______________ </w:t>
            </w:r>
          </w:p>
          <w:p w:rsidR="00ED7B36" w:rsidRPr="00802859" w:rsidRDefault="00ED7B36" w:rsidP="00563866">
            <w:pPr>
              <w:ind w:left="854" w:firstLine="142"/>
              <w:rPr>
                <w:b/>
                <w:bCs/>
              </w:rPr>
            </w:pPr>
            <w:r w:rsidRPr="00802859">
              <w:rPr>
                <w:bCs/>
              </w:rPr>
              <w:t>М.П.</w:t>
            </w:r>
          </w:p>
        </w:tc>
        <w:tc>
          <w:tcPr>
            <w:tcW w:w="5847" w:type="dxa"/>
          </w:tcPr>
          <w:p w:rsidR="00ED7B36" w:rsidRPr="00802859" w:rsidRDefault="00ED7B36" w:rsidP="00563866">
            <w:pPr>
              <w:ind w:firstLine="454"/>
            </w:pPr>
            <w:r w:rsidRPr="00802859">
              <w:rPr>
                <w:b/>
              </w:rPr>
              <w:t>От Заказчика</w:t>
            </w:r>
            <w:r w:rsidRPr="00802859">
              <w:t>:</w:t>
            </w:r>
          </w:p>
          <w:p w:rsidR="00ED7B36" w:rsidRPr="00802859" w:rsidRDefault="00ED7B36" w:rsidP="00563866">
            <w:pPr>
              <w:ind w:firstLine="454"/>
            </w:pPr>
          </w:p>
          <w:p w:rsidR="00ED7B36" w:rsidRPr="00802859" w:rsidRDefault="00ED7B36" w:rsidP="00563866">
            <w:pPr>
              <w:ind w:firstLine="454"/>
              <w:rPr>
                <w:bCs/>
              </w:rPr>
            </w:pPr>
            <w:r w:rsidRPr="00802859">
              <w:rPr>
                <w:bCs/>
              </w:rPr>
              <w:t>И.о. начальника</w:t>
            </w:r>
          </w:p>
          <w:p w:rsidR="00ED7B36" w:rsidRPr="00802859" w:rsidRDefault="00ED7B36" w:rsidP="00563866">
            <w:pPr>
              <w:ind w:firstLine="454"/>
              <w:rPr>
                <w:bCs/>
              </w:rPr>
            </w:pPr>
            <w:r w:rsidRPr="00802859">
              <w:rPr>
                <w:bCs/>
              </w:rPr>
              <w:t>ФКУ Упрдор Москва-Харьков</w:t>
            </w:r>
          </w:p>
          <w:p w:rsidR="00ED7B36" w:rsidRPr="00802859" w:rsidRDefault="00ED7B36" w:rsidP="00563866">
            <w:pPr>
              <w:ind w:firstLine="454"/>
              <w:rPr>
                <w:bCs/>
              </w:rPr>
            </w:pPr>
          </w:p>
          <w:p w:rsidR="00ED7B36" w:rsidRPr="00802859" w:rsidRDefault="00ED7B36" w:rsidP="00563866">
            <w:pPr>
              <w:ind w:firstLine="454"/>
              <w:rPr>
                <w:bCs/>
              </w:rPr>
            </w:pPr>
          </w:p>
          <w:p w:rsidR="00ED7B36" w:rsidRPr="00802859" w:rsidRDefault="00ED7B36" w:rsidP="00563866">
            <w:pPr>
              <w:ind w:firstLine="454"/>
              <w:rPr>
                <w:bCs/>
              </w:rPr>
            </w:pPr>
            <w:r w:rsidRPr="00802859">
              <w:rPr>
                <w:bCs/>
              </w:rPr>
              <w:t xml:space="preserve"> _______________ А.Е. Турчанинов</w:t>
            </w:r>
          </w:p>
          <w:p w:rsidR="00ED7B36" w:rsidRPr="00802859" w:rsidRDefault="00ED7B36" w:rsidP="00563866">
            <w:pPr>
              <w:ind w:firstLine="454"/>
            </w:pPr>
            <w:r w:rsidRPr="00802859">
              <w:rPr>
                <w:bCs/>
              </w:rPr>
              <w:t xml:space="preserve">  М.П.</w:t>
            </w:r>
          </w:p>
        </w:tc>
      </w:tr>
      <w:bookmarkEnd w:id="27"/>
      <w:bookmarkEnd w:id="28"/>
    </w:tbl>
    <w:p w:rsidR="00ED7B36" w:rsidRPr="00802859" w:rsidRDefault="00BA69D1" w:rsidP="00ED7B36">
      <w:pPr>
        <w:tabs>
          <w:tab w:val="left" w:pos="2977"/>
        </w:tabs>
        <w:ind w:left="6379"/>
        <w:jc w:val="right"/>
        <w:rPr>
          <w:b/>
          <w:sz w:val="20"/>
          <w:szCs w:val="20"/>
        </w:rPr>
      </w:pPr>
      <w:r w:rsidRPr="00802859">
        <w:br w:type="page"/>
      </w:r>
      <w:r w:rsidR="00ED7B36" w:rsidRPr="00802859">
        <w:rPr>
          <w:b/>
          <w:sz w:val="20"/>
          <w:szCs w:val="20"/>
        </w:rPr>
        <w:t>Приложение № 3</w:t>
      </w:r>
    </w:p>
    <w:p w:rsidR="00ED7B36" w:rsidRPr="00802859" w:rsidRDefault="00ED7B36" w:rsidP="00ED7B36">
      <w:pPr>
        <w:tabs>
          <w:tab w:val="left" w:pos="2977"/>
        </w:tabs>
        <w:ind w:left="6379"/>
        <w:jc w:val="right"/>
        <w:rPr>
          <w:b/>
          <w:sz w:val="20"/>
          <w:szCs w:val="20"/>
        </w:rPr>
      </w:pPr>
    </w:p>
    <w:p w:rsidR="00ED7B36" w:rsidRPr="00802859" w:rsidRDefault="00ED7B36" w:rsidP="00ED7B36">
      <w:pPr>
        <w:jc w:val="right"/>
        <w:rPr>
          <w:sz w:val="20"/>
          <w:szCs w:val="20"/>
        </w:rPr>
      </w:pPr>
      <w:r w:rsidRPr="00802859">
        <w:rPr>
          <w:sz w:val="20"/>
          <w:szCs w:val="20"/>
        </w:rPr>
        <w:t>к Государственному контракту № __________________ от « __ » ________2026г.</w:t>
      </w:r>
    </w:p>
    <w:p w:rsidR="00DF7822" w:rsidRPr="00802859" w:rsidRDefault="00DF7822" w:rsidP="00ED7B36">
      <w:pPr>
        <w:shd w:val="clear" w:color="auto" w:fill="FFFFFF"/>
        <w:tabs>
          <w:tab w:val="left" w:leader="underscore" w:pos="2813"/>
          <w:tab w:val="left" w:pos="5554"/>
          <w:tab w:val="left" w:leader="underscore" w:pos="7210"/>
        </w:tabs>
        <w:jc w:val="right"/>
        <w:rPr>
          <w:b/>
        </w:rPr>
      </w:pPr>
    </w:p>
    <w:p w:rsidR="00DF7822" w:rsidRPr="00802859" w:rsidRDefault="00DF7822" w:rsidP="00DF7822">
      <w:pPr>
        <w:pStyle w:val="a5"/>
        <w:jc w:val="center"/>
        <w:rPr>
          <w:b/>
          <w:lang w:val="ru-RU"/>
        </w:rPr>
      </w:pPr>
      <w:r w:rsidRPr="00802859">
        <w:rPr>
          <w:b/>
        </w:rPr>
        <w:t>Требования к качеству оказания услуг</w:t>
      </w:r>
      <w:r w:rsidR="003945F2" w:rsidRPr="00802859">
        <w:rPr>
          <w:b/>
          <w:lang w:val="ru-RU"/>
        </w:rPr>
        <w:t xml:space="preserve"> по </w:t>
      </w:r>
      <w:r w:rsidR="00A66B60" w:rsidRPr="00802859">
        <w:rPr>
          <w:b/>
          <w:lang w:val="ru-RU"/>
        </w:rPr>
        <w:t>защите</w:t>
      </w:r>
      <w:r w:rsidR="003945F2" w:rsidRPr="00802859">
        <w:rPr>
          <w:b/>
          <w:lang w:val="ru-RU"/>
        </w:rPr>
        <w:t xml:space="preserve"> ОТИ</w:t>
      </w:r>
    </w:p>
    <w:p w:rsidR="00DF7822" w:rsidRPr="00802859" w:rsidRDefault="00DF7822" w:rsidP="00DF7822">
      <w:pPr>
        <w:pStyle w:val="a5"/>
        <w:jc w:val="center"/>
        <w:rPr>
          <w:b/>
        </w:rPr>
      </w:pPr>
    </w:p>
    <w:tbl>
      <w:tblPr>
        <w:tblW w:w="4928" w:type="pct"/>
        <w:jc w:val="center"/>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5768"/>
        <w:gridCol w:w="1966"/>
        <w:gridCol w:w="1980"/>
      </w:tblGrid>
      <w:tr w:rsidR="00DF7822" w:rsidRPr="00802859">
        <w:trPr>
          <w:jc w:val="center"/>
        </w:trPr>
        <w:tc>
          <w:tcPr>
            <w:tcW w:w="271" w:type="pct"/>
            <w:vAlign w:val="center"/>
          </w:tcPr>
          <w:p w:rsidR="00DF7822" w:rsidRPr="00802859" w:rsidRDefault="00DF7822" w:rsidP="00A357A9">
            <w:pPr>
              <w:pStyle w:val="a5"/>
              <w:jc w:val="center"/>
              <w:rPr>
                <w:lang w:val="ru-RU" w:eastAsia="ru-RU"/>
              </w:rPr>
            </w:pPr>
            <w:r w:rsidRPr="00802859">
              <w:rPr>
                <w:lang w:val="ru-RU" w:eastAsia="ru-RU"/>
              </w:rPr>
              <w:t>№</w:t>
            </w:r>
          </w:p>
          <w:p w:rsidR="00DF7822" w:rsidRPr="00802859" w:rsidRDefault="00DF7822" w:rsidP="00A357A9">
            <w:pPr>
              <w:pStyle w:val="a5"/>
              <w:jc w:val="center"/>
              <w:rPr>
                <w:lang w:val="ru-RU" w:eastAsia="ru-RU"/>
              </w:rPr>
            </w:pPr>
            <w:r w:rsidRPr="00802859">
              <w:rPr>
                <w:lang w:val="ru-RU" w:eastAsia="ru-RU"/>
              </w:rPr>
              <w:t>п/п</w:t>
            </w:r>
          </w:p>
        </w:tc>
        <w:tc>
          <w:tcPr>
            <w:tcW w:w="2808" w:type="pct"/>
            <w:vAlign w:val="center"/>
          </w:tcPr>
          <w:p w:rsidR="00DF7822" w:rsidRPr="00802859" w:rsidRDefault="00DF7822" w:rsidP="0033115B">
            <w:pPr>
              <w:pStyle w:val="a5"/>
              <w:jc w:val="left"/>
              <w:rPr>
                <w:lang w:val="ru-RU" w:eastAsia="ru-RU"/>
              </w:rPr>
            </w:pPr>
            <w:r w:rsidRPr="00802859">
              <w:rPr>
                <w:lang w:val="ru-RU" w:eastAsia="ru-RU"/>
              </w:rPr>
              <w:t>Требования</w:t>
            </w:r>
          </w:p>
        </w:tc>
        <w:tc>
          <w:tcPr>
            <w:tcW w:w="957" w:type="pct"/>
            <w:vAlign w:val="center"/>
          </w:tcPr>
          <w:p w:rsidR="00DF7822" w:rsidRPr="00802859" w:rsidRDefault="00DF7822" w:rsidP="00234F24">
            <w:pPr>
              <w:pStyle w:val="a5"/>
              <w:jc w:val="center"/>
              <w:rPr>
                <w:lang w:val="ru-RU" w:eastAsia="ru-RU"/>
              </w:rPr>
            </w:pPr>
            <w:r w:rsidRPr="00802859">
              <w:rPr>
                <w:lang w:val="ru-RU" w:eastAsia="ru-RU"/>
              </w:rPr>
              <w:t>Снижение стоимости работ за несоблюдение установленного уровня требов</w:t>
            </w:r>
            <w:r w:rsidRPr="00802859">
              <w:rPr>
                <w:lang w:val="ru-RU" w:eastAsia="ru-RU"/>
              </w:rPr>
              <w:t>а</w:t>
            </w:r>
            <w:r w:rsidRPr="00802859">
              <w:rPr>
                <w:lang w:val="ru-RU" w:eastAsia="ru-RU"/>
              </w:rPr>
              <w:t>ний к качеству выполнения услуг*</w:t>
            </w:r>
          </w:p>
        </w:tc>
        <w:tc>
          <w:tcPr>
            <w:tcW w:w="964" w:type="pct"/>
            <w:vAlign w:val="center"/>
          </w:tcPr>
          <w:p w:rsidR="00DF7822" w:rsidRPr="00802859" w:rsidRDefault="00DF7822" w:rsidP="00A357A9">
            <w:pPr>
              <w:pStyle w:val="a5"/>
              <w:jc w:val="center"/>
              <w:rPr>
                <w:lang w:val="ru-RU" w:eastAsia="ru-RU"/>
              </w:rPr>
            </w:pPr>
            <w:r w:rsidRPr="00802859">
              <w:rPr>
                <w:lang w:val="ru-RU" w:eastAsia="ru-RU"/>
              </w:rPr>
              <w:t>Допустимые</w:t>
            </w:r>
          </w:p>
          <w:p w:rsidR="00DF7822" w:rsidRPr="00802859" w:rsidRDefault="00DF7822" w:rsidP="00A357A9">
            <w:pPr>
              <w:pStyle w:val="a5"/>
              <w:jc w:val="center"/>
              <w:rPr>
                <w:lang w:val="ru-RU" w:eastAsia="ru-RU"/>
              </w:rPr>
            </w:pPr>
            <w:r w:rsidRPr="00802859">
              <w:rPr>
                <w:lang w:val="ru-RU" w:eastAsia="ru-RU"/>
              </w:rPr>
              <w:t>отклонения от тр</w:t>
            </w:r>
            <w:r w:rsidRPr="00802859">
              <w:rPr>
                <w:lang w:val="ru-RU" w:eastAsia="ru-RU"/>
              </w:rPr>
              <w:t>е</w:t>
            </w:r>
            <w:r w:rsidRPr="00802859">
              <w:rPr>
                <w:lang w:val="ru-RU" w:eastAsia="ru-RU"/>
              </w:rPr>
              <w:t>бований</w:t>
            </w:r>
          </w:p>
        </w:tc>
      </w:tr>
      <w:tr w:rsidR="00DF7822" w:rsidRPr="00802859">
        <w:trPr>
          <w:trHeight w:val="692"/>
          <w:jc w:val="center"/>
        </w:trPr>
        <w:tc>
          <w:tcPr>
            <w:tcW w:w="271" w:type="pct"/>
          </w:tcPr>
          <w:p w:rsidR="00DF7822" w:rsidRPr="00802859" w:rsidRDefault="00DF7822" w:rsidP="00E8273F">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802859" w:rsidRDefault="00DF7822" w:rsidP="0033115B">
            <w:pPr>
              <w:pStyle w:val="a5"/>
              <w:jc w:val="left"/>
              <w:rPr>
                <w:lang w:val="ru-RU" w:eastAsia="ru-RU"/>
              </w:rPr>
            </w:pPr>
            <w:r w:rsidRPr="00802859">
              <w:rPr>
                <w:lang w:val="ru-RU" w:eastAsia="ru-RU"/>
              </w:rPr>
              <w:t>Соответствие количества выставленных постов техн</w:t>
            </w:r>
            <w:r w:rsidRPr="00802859">
              <w:rPr>
                <w:lang w:val="ru-RU" w:eastAsia="ru-RU"/>
              </w:rPr>
              <w:t>и</w:t>
            </w:r>
            <w:r w:rsidRPr="00802859">
              <w:rPr>
                <w:lang w:val="ru-RU" w:eastAsia="ru-RU"/>
              </w:rPr>
              <w:t>ческому заданию.</w:t>
            </w:r>
          </w:p>
        </w:tc>
        <w:tc>
          <w:tcPr>
            <w:tcW w:w="957" w:type="pct"/>
            <w:vAlign w:val="center"/>
          </w:tcPr>
          <w:p w:rsidR="00DF7822" w:rsidRPr="00802859" w:rsidRDefault="00DF7822" w:rsidP="00E8273F">
            <w:pPr>
              <w:pStyle w:val="a5"/>
              <w:jc w:val="center"/>
              <w:rPr>
                <w:lang w:val="ru-RU" w:eastAsia="ru-RU"/>
              </w:rPr>
            </w:pPr>
            <w:r w:rsidRPr="00802859">
              <w:rPr>
                <w:lang w:val="ru-RU" w:eastAsia="ru-RU"/>
              </w:rPr>
              <w:t>10%</w:t>
            </w:r>
          </w:p>
        </w:tc>
        <w:tc>
          <w:tcPr>
            <w:tcW w:w="964" w:type="pct"/>
            <w:vAlign w:val="center"/>
          </w:tcPr>
          <w:p w:rsidR="00DF7822" w:rsidRPr="00802859" w:rsidRDefault="00DF7822" w:rsidP="00E8273F">
            <w:pPr>
              <w:pStyle w:val="a5"/>
              <w:jc w:val="center"/>
              <w:rPr>
                <w:lang w:val="ru-RU" w:eastAsia="ru-RU"/>
              </w:rPr>
            </w:pPr>
            <w:r w:rsidRPr="00802859">
              <w:rPr>
                <w:lang w:val="ru-RU" w:eastAsia="ru-RU"/>
              </w:rPr>
              <w:t>нет</w:t>
            </w:r>
          </w:p>
        </w:tc>
      </w:tr>
      <w:tr w:rsidR="00DF7822" w:rsidRPr="00802859">
        <w:trPr>
          <w:trHeight w:val="703"/>
          <w:jc w:val="center"/>
        </w:trPr>
        <w:tc>
          <w:tcPr>
            <w:tcW w:w="271" w:type="pct"/>
          </w:tcPr>
          <w:p w:rsidR="00DF7822" w:rsidRPr="00802859" w:rsidRDefault="00DF7822" w:rsidP="00E8273F">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802859" w:rsidRDefault="00DF7822" w:rsidP="0033115B">
            <w:pPr>
              <w:pStyle w:val="a5"/>
              <w:jc w:val="left"/>
              <w:rPr>
                <w:lang w:val="ru-RU" w:eastAsia="ru-RU"/>
              </w:rPr>
            </w:pPr>
            <w:r w:rsidRPr="00802859">
              <w:rPr>
                <w:lang w:val="ru-RU" w:eastAsia="ru-RU"/>
              </w:rPr>
              <w:t>Несение службы в установленной форме одежды.</w:t>
            </w:r>
          </w:p>
        </w:tc>
        <w:tc>
          <w:tcPr>
            <w:tcW w:w="957" w:type="pct"/>
            <w:vAlign w:val="center"/>
          </w:tcPr>
          <w:p w:rsidR="00DF7822" w:rsidRPr="00802859" w:rsidRDefault="00DF7822" w:rsidP="00E8273F">
            <w:pPr>
              <w:pStyle w:val="a5"/>
              <w:jc w:val="center"/>
              <w:rPr>
                <w:lang w:val="ru-RU" w:eastAsia="ru-RU"/>
              </w:rPr>
            </w:pPr>
            <w:r w:rsidRPr="00802859">
              <w:rPr>
                <w:lang w:val="ru-RU" w:eastAsia="ru-RU"/>
              </w:rPr>
              <w:t>1%</w:t>
            </w:r>
          </w:p>
        </w:tc>
        <w:tc>
          <w:tcPr>
            <w:tcW w:w="964" w:type="pct"/>
            <w:vAlign w:val="center"/>
          </w:tcPr>
          <w:p w:rsidR="00DF7822" w:rsidRPr="00802859" w:rsidRDefault="00DF7822" w:rsidP="00E8273F">
            <w:pPr>
              <w:pStyle w:val="a5"/>
              <w:jc w:val="center"/>
              <w:rPr>
                <w:lang w:val="ru-RU" w:eastAsia="ru-RU"/>
              </w:rPr>
            </w:pPr>
            <w:r w:rsidRPr="00802859">
              <w:rPr>
                <w:lang w:val="ru-RU" w:eastAsia="ru-RU"/>
              </w:rPr>
              <w:t>Отсутствие голо</w:t>
            </w:r>
            <w:r w:rsidRPr="00802859">
              <w:rPr>
                <w:lang w:val="ru-RU" w:eastAsia="ru-RU"/>
              </w:rPr>
              <w:t>в</w:t>
            </w:r>
            <w:r w:rsidRPr="00802859">
              <w:rPr>
                <w:lang w:val="ru-RU" w:eastAsia="ru-RU"/>
              </w:rPr>
              <w:t>ного убора</w:t>
            </w:r>
          </w:p>
        </w:tc>
      </w:tr>
      <w:tr w:rsidR="00DF7822" w:rsidRPr="00802859">
        <w:trPr>
          <w:trHeight w:val="983"/>
          <w:jc w:val="center"/>
        </w:trPr>
        <w:tc>
          <w:tcPr>
            <w:tcW w:w="271" w:type="pct"/>
          </w:tcPr>
          <w:p w:rsidR="00DF7822" w:rsidRPr="00802859" w:rsidRDefault="00DF7822" w:rsidP="00E8273F">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802859" w:rsidRDefault="00DF7822" w:rsidP="0033115B">
            <w:pPr>
              <w:pStyle w:val="a5"/>
              <w:jc w:val="left"/>
              <w:rPr>
                <w:lang w:val="ru-RU" w:eastAsia="ru-RU"/>
              </w:rPr>
            </w:pPr>
            <w:r w:rsidRPr="00802859">
              <w:rPr>
                <w:lang w:val="ru-RU" w:eastAsia="ru-RU"/>
              </w:rPr>
              <w:t>Наличие у сотрудников охраны спец</w:t>
            </w:r>
            <w:r w:rsidRPr="00802859">
              <w:rPr>
                <w:lang w:val="ru-RU" w:eastAsia="ru-RU"/>
              </w:rPr>
              <w:t>и</w:t>
            </w:r>
            <w:r w:rsidRPr="00802859">
              <w:rPr>
                <w:lang w:val="ru-RU" w:eastAsia="ru-RU"/>
              </w:rPr>
              <w:t xml:space="preserve">альных средств, предусмотренных </w:t>
            </w:r>
            <w:r w:rsidR="00B0408D" w:rsidRPr="00802859">
              <w:rPr>
                <w:lang w:val="ru-RU" w:eastAsia="ru-RU"/>
              </w:rPr>
              <w:t>ТЗ.</w:t>
            </w:r>
          </w:p>
        </w:tc>
        <w:tc>
          <w:tcPr>
            <w:tcW w:w="957" w:type="pct"/>
            <w:vAlign w:val="center"/>
          </w:tcPr>
          <w:p w:rsidR="00DF7822" w:rsidRPr="00802859" w:rsidRDefault="00DF7822" w:rsidP="00E8273F">
            <w:pPr>
              <w:pStyle w:val="a5"/>
              <w:jc w:val="center"/>
              <w:rPr>
                <w:lang w:val="ru-RU" w:eastAsia="ru-RU"/>
              </w:rPr>
            </w:pPr>
            <w:r w:rsidRPr="00802859">
              <w:rPr>
                <w:lang w:val="ru-RU" w:eastAsia="ru-RU"/>
              </w:rPr>
              <w:t>1%</w:t>
            </w:r>
          </w:p>
        </w:tc>
        <w:tc>
          <w:tcPr>
            <w:tcW w:w="964" w:type="pct"/>
            <w:vAlign w:val="center"/>
          </w:tcPr>
          <w:p w:rsidR="00DF7822" w:rsidRPr="00802859" w:rsidRDefault="00DF7822" w:rsidP="00E8273F">
            <w:pPr>
              <w:pStyle w:val="a5"/>
              <w:jc w:val="center"/>
              <w:rPr>
                <w:lang w:val="ru-RU" w:eastAsia="ru-RU"/>
              </w:rPr>
            </w:pPr>
            <w:r w:rsidRPr="00802859">
              <w:rPr>
                <w:lang w:val="ru-RU" w:eastAsia="ru-RU"/>
              </w:rPr>
              <w:t>нет</w:t>
            </w:r>
          </w:p>
        </w:tc>
      </w:tr>
      <w:tr w:rsidR="00DF7822" w:rsidRPr="00802859">
        <w:trPr>
          <w:trHeight w:val="716"/>
          <w:jc w:val="center"/>
        </w:trPr>
        <w:tc>
          <w:tcPr>
            <w:tcW w:w="271" w:type="pct"/>
          </w:tcPr>
          <w:p w:rsidR="00DF7822" w:rsidRPr="00802859" w:rsidRDefault="00DF7822" w:rsidP="00E8273F">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802859" w:rsidRDefault="00DF7822" w:rsidP="0033115B">
            <w:pPr>
              <w:pStyle w:val="a5"/>
              <w:jc w:val="left"/>
              <w:rPr>
                <w:lang w:val="ru-RU" w:eastAsia="ru-RU"/>
              </w:rPr>
            </w:pPr>
            <w:r w:rsidRPr="00802859">
              <w:rPr>
                <w:lang w:val="ru-RU" w:eastAsia="ru-RU"/>
              </w:rPr>
              <w:t xml:space="preserve">Наличие документов на </w:t>
            </w:r>
            <w:r w:rsidR="00A66B60" w:rsidRPr="00802859">
              <w:rPr>
                <w:lang w:val="ru-RU" w:eastAsia="ru-RU"/>
              </w:rPr>
              <w:t>защищаемом</w:t>
            </w:r>
            <w:r w:rsidRPr="00802859">
              <w:rPr>
                <w:lang w:val="ru-RU" w:eastAsia="ru-RU"/>
              </w:rPr>
              <w:t xml:space="preserve"> </w:t>
            </w:r>
            <w:r w:rsidR="00A57BFF" w:rsidRPr="00802859">
              <w:rPr>
                <w:lang w:val="ru-RU" w:eastAsia="ru-RU"/>
              </w:rPr>
              <w:t>ОТИ</w:t>
            </w:r>
            <w:r w:rsidR="006F2485" w:rsidRPr="00802859">
              <w:rPr>
                <w:lang w:val="ru-RU" w:eastAsia="ru-RU"/>
              </w:rPr>
              <w:t xml:space="preserve"> (Инструкции</w:t>
            </w:r>
            <w:r w:rsidRPr="00802859">
              <w:rPr>
                <w:lang w:val="ru-RU" w:eastAsia="ru-RU"/>
              </w:rPr>
              <w:t>,</w:t>
            </w:r>
            <w:r w:rsidR="006F2485" w:rsidRPr="00802859">
              <w:rPr>
                <w:lang w:val="ru-RU" w:eastAsia="ru-RU"/>
              </w:rPr>
              <w:t xml:space="preserve"> журналы, схемы и т.д.)</w:t>
            </w:r>
            <w:r w:rsidRPr="00802859">
              <w:rPr>
                <w:lang w:val="ru-RU" w:eastAsia="ru-RU"/>
              </w:rPr>
              <w:t xml:space="preserve"> устано</w:t>
            </w:r>
            <w:r w:rsidRPr="00802859">
              <w:rPr>
                <w:lang w:val="ru-RU" w:eastAsia="ru-RU"/>
              </w:rPr>
              <w:t>в</w:t>
            </w:r>
            <w:r w:rsidRPr="00802859">
              <w:rPr>
                <w:lang w:val="ru-RU" w:eastAsia="ru-RU"/>
              </w:rPr>
              <w:t>ленных</w:t>
            </w:r>
            <w:r w:rsidR="006F2485" w:rsidRPr="00802859">
              <w:rPr>
                <w:lang w:val="ru-RU" w:eastAsia="ru-RU"/>
              </w:rPr>
              <w:t xml:space="preserve"> ТЗ и</w:t>
            </w:r>
            <w:r w:rsidRPr="00802859">
              <w:rPr>
                <w:lang w:val="ru-RU" w:eastAsia="ru-RU"/>
              </w:rPr>
              <w:t xml:space="preserve"> нормативными правовыми документами.</w:t>
            </w:r>
          </w:p>
        </w:tc>
        <w:tc>
          <w:tcPr>
            <w:tcW w:w="957" w:type="pct"/>
            <w:vAlign w:val="center"/>
          </w:tcPr>
          <w:p w:rsidR="00DF7822" w:rsidRPr="00802859" w:rsidRDefault="00DF7822" w:rsidP="00E8273F">
            <w:pPr>
              <w:pStyle w:val="a5"/>
              <w:jc w:val="center"/>
              <w:rPr>
                <w:lang w:val="ru-RU" w:eastAsia="ru-RU"/>
              </w:rPr>
            </w:pPr>
            <w:r w:rsidRPr="00802859">
              <w:rPr>
                <w:lang w:val="ru-RU" w:eastAsia="ru-RU"/>
              </w:rPr>
              <w:t>2%</w:t>
            </w:r>
          </w:p>
        </w:tc>
        <w:tc>
          <w:tcPr>
            <w:tcW w:w="964" w:type="pct"/>
            <w:vAlign w:val="center"/>
          </w:tcPr>
          <w:p w:rsidR="00DF7822" w:rsidRPr="00802859" w:rsidRDefault="00DF7822" w:rsidP="00E8273F">
            <w:pPr>
              <w:pStyle w:val="a5"/>
              <w:jc w:val="center"/>
              <w:rPr>
                <w:lang w:val="ru-RU" w:eastAsia="ru-RU"/>
              </w:rPr>
            </w:pPr>
            <w:r w:rsidRPr="00802859">
              <w:rPr>
                <w:lang w:val="ru-RU" w:eastAsia="ru-RU"/>
              </w:rPr>
              <w:t>нет</w:t>
            </w:r>
          </w:p>
        </w:tc>
      </w:tr>
      <w:tr w:rsidR="00DF7822" w:rsidRPr="00802859">
        <w:trPr>
          <w:trHeight w:val="1294"/>
          <w:jc w:val="center"/>
        </w:trPr>
        <w:tc>
          <w:tcPr>
            <w:tcW w:w="271" w:type="pct"/>
          </w:tcPr>
          <w:p w:rsidR="00DF7822" w:rsidRPr="00802859" w:rsidRDefault="00DF7822" w:rsidP="00E8273F">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802859" w:rsidRDefault="00EE1C8A" w:rsidP="0033115B">
            <w:pPr>
              <w:pStyle w:val="a5"/>
              <w:jc w:val="left"/>
              <w:rPr>
                <w:lang w:val="ru-RU" w:eastAsia="ru-RU"/>
              </w:rPr>
            </w:pPr>
            <w:r w:rsidRPr="00802859">
              <w:rPr>
                <w:lang w:val="ru-RU" w:eastAsia="ru-RU"/>
              </w:rPr>
              <w:t>Знание работниками Исполнителя должностных обязанностей при действиях в штатном режиме на ОТИ, установленных Техническим заданием (Приложение №2 к Договору) и организационно-распорядительными документами Заказчика</w:t>
            </w:r>
          </w:p>
        </w:tc>
        <w:tc>
          <w:tcPr>
            <w:tcW w:w="957" w:type="pct"/>
            <w:vAlign w:val="center"/>
          </w:tcPr>
          <w:p w:rsidR="00DF7822" w:rsidRPr="00802859" w:rsidRDefault="00DF7822" w:rsidP="00E8273F">
            <w:pPr>
              <w:pStyle w:val="a5"/>
              <w:jc w:val="center"/>
              <w:rPr>
                <w:lang w:val="ru-RU" w:eastAsia="ru-RU"/>
              </w:rPr>
            </w:pPr>
            <w:r w:rsidRPr="00802859">
              <w:rPr>
                <w:lang w:val="ru-RU" w:eastAsia="ru-RU"/>
              </w:rPr>
              <w:t>5%</w:t>
            </w:r>
          </w:p>
        </w:tc>
        <w:tc>
          <w:tcPr>
            <w:tcW w:w="964" w:type="pct"/>
            <w:vAlign w:val="center"/>
          </w:tcPr>
          <w:p w:rsidR="00DF7822" w:rsidRPr="00802859" w:rsidRDefault="00DF7822" w:rsidP="00E8273F">
            <w:pPr>
              <w:pStyle w:val="a5"/>
              <w:jc w:val="center"/>
              <w:rPr>
                <w:lang w:val="ru-RU" w:eastAsia="ru-RU"/>
              </w:rPr>
            </w:pPr>
            <w:r w:rsidRPr="00802859">
              <w:rPr>
                <w:lang w:val="ru-RU" w:eastAsia="ru-RU"/>
              </w:rPr>
              <w:t>нет</w:t>
            </w:r>
          </w:p>
        </w:tc>
      </w:tr>
      <w:tr w:rsidR="00DF7822" w:rsidRPr="00802859">
        <w:trPr>
          <w:trHeight w:val="1270"/>
          <w:jc w:val="center"/>
        </w:trPr>
        <w:tc>
          <w:tcPr>
            <w:tcW w:w="271" w:type="pct"/>
          </w:tcPr>
          <w:p w:rsidR="00DF7822" w:rsidRPr="00802859" w:rsidRDefault="00DF7822" w:rsidP="00E8273F">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802859" w:rsidRDefault="00EE1C8A" w:rsidP="0033115B">
            <w:pPr>
              <w:pStyle w:val="a5"/>
              <w:jc w:val="left"/>
              <w:rPr>
                <w:lang w:val="ru-RU" w:eastAsia="ru-RU"/>
              </w:rPr>
            </w:pPr>
            <w:r w:rsidRPr="00802859">
              <w:rPr>
                <w:lang w:val="ru-RU" w:eastAsia="ru-RU"/>
              </w:rPr>
              <w:t>Знание сотрудниками Исполнителя должностных обязанностей при возникновении нештатных и чрезвычайных ситуаций на ОТИ, установленных Техническим заданием и организационно-распорядительными документами Заказчика</w:t>
            </w:r>
          </w:p>
        </w:tc>
        <w:tc>
          <w:tcPr>
            <w:tcW w:w="957" w:type="pct"/>
            <w:vAlign w:val="center"/>
          </w:tcPr>
          <w:p w:rsidR="00DF7822" w:rsidRPr="00802859" w:rsidRDefault="00DF7822" w:rsidP="00E8273F">
            <w:pPr>
              <w:pStyle w:val="a5"/>
              <w:jc w:val="center"/>
              <w:rPr>
                <w:lang w:val="ru-RU" w:eastAsia="ru-RU"/>
              </w:rPr>
            </w:pPr>
            <w:r w:rsidRPr="00802859">
              <w:rPr>
                <w:lang w:val="ru-RU" w:eastAsia="ru-RU"/>
              </w:rPr>
              <w:t>3%</w:t>
            </w:r>
          </w:p>
        </w:tc>
        <w:tc>
          <w:tcPr>
            <w:tcW w:w="964" w:type="pct"/>
            <w:vAlign w:val="center"/>
          </w:tcPr>
          <w:p w:rsidR="00DF7822" w:rsidRPr="00802859" w:rsidRDefault="00DF7822" w:rsidP="00E8273F">
            <w:pPr>
              <w:pStyle w:val="a5"/>
              <w:jc w:val="center"/>
              <w:rPr>
                <w:lang w:val="ru-RU" w:eastAsia="ru-RU"/>
              </w:rPr>
            </w:pPr>
            <w:r w:rsidRPr="00802859">
              <w:rPr>
                <w:lang w:val="ru-RU" w:eastAsia="ru-RU"/>
              </w:rPr>
              <w:t>нет</w:t>
            </w:r>
          </w:p>
        </w:tc>
      </w:tr>
      <w:tr w:rsidR="00DF7822" w:rsidRPr="00802859">
        <w:trPr>
          <w:trHeight w:val="1177"/>
          <w:jc w:val="center"/>
        </w:trPr>
        <w:tc>
          <w:tcPr>
            <w:tcW w:w="271" w:type="pct"/>
          </w:tcPr>
          <w:p w:rsidR="00DF7822" w:rsidRPr="00802859" w:rsidRDefault="00DF7822" w:rsidP="00E8273F">
            <w:pPr>
              <w:pStyle w:val="a5"/>
              <w:numPr>
                <w:ilvl w:val="0"/>
                <w:numId w:val="8"/>
              </w:numPr>
              <w:tabs>
                <w:tab w:val="clear" w:pos="720"/>
                <w:tab w:val="num" w:pos="644"/>
              </w:tabs>
              <w:ind w:left="357" w:hanging="357"/>
              <w:jc w:val="left"/>
              <w:rPr>
                <w:lang w:val="ru-RU" w:eastAsia="ru-RU"/>
              </w:rPr>
            </w:pPr>
          </w:p>
        </w:tc>
        <w:tc>
          <w:tcPr>
            <w:tcW w:w="2808" w:type="pct"/>
          </w:tcPr>
          <w:p w:rsidR="00DF7822" w:rsidRPr="00802859" w:rsidRDefault="00DF7822" w:rsidP="0033115B">
            <w:pPr>
              <w:pStyle w:val="a5"/>
              <w:jc w:val="left"/>
              <w:rPr>
                <w:lang w:val="ru-RU" w:eastAsia="ru-RU"/>
              </w:rPr>
            </w:pPr>
            <w:r w:rsidRPr="00802859">
              <w:rPr>
                <w:lang w:val="ru-RU" w:eastAsia="ru-RU"/>
              </w:rPr>
              <w:t xml:space="preserve">Практическое выполнение должностных обязанностей при </w:t>
            </w:r>
            <w:r w:rsidR="00A66B60" w:rsidRPr="00802859">
              <w:rPr>
                <w:lang w:val="ru-RU" w:eastAsia="ru-RU"/>
              </w:rPr>
              <w:t>защите</w:t>
            </w:r>
            <w:r w:rsidR="006F2485" w:rsidRPr="00802859">
              <w:rPr>
                <w:lang w:val="ru-RU" w:eastAsia="ru-RU"/>
              </w:rPr>
              <w:t xml:space="preserve"> </w:t>
            </w:r>
            <w:r w:rsidR="00A57BFF" w:rsidRPr="00802859">
              <w:rPr>
                <w:lang w:val="ru-RU" w:eastAsia="ru-RU"/>
              </w:rPr>
              <w:t>ОТИ</w:t>
            </w:r>
            <w:r w:rsidRPr="00802859">
              <w:rPr>
                <w:lang w:val="ru-RU" w:eastAsia="ru-RU"/>
              </w:rPr>
              <w:t xml:space="preserve"> в штатном режиме (выполн</w:t>
            </w:r>
            <w:r w:rsidRPr="00802859">
              <w:rPr>
                <w:lang w:val="ru-RU" w:eastAsia="ru-RU"/>
              </w:rPr>
              <w:t>е</w:t>
            </w:r>
            <w:r w:rsidRPr="00802859">
              <w:rPr>
                <w:lang w:val="ru-RU" w:eastAsia="ru-RU"/>
              </w:rPr>
              <w:t>ние графиков смен, патрулирования, ведение дежурной документации).</w:t>
            </w:r>
          </w:p>
        </w:tc>
        <w:tc>
          <w:tcPr>
            <w:tcW w:w="957" w:type="pct"/>
            <w:vAlign w:val="center"/>
          </w:tcPr>
          <w:p w:rsidR="00DF7822" w:rsidRPr="00802859" w:rsidRDefault="00DF7822" w:rsidP="00E8273F">
            <w:pPr>
              <w:pStyle w:val="a5"/>
              <w:jc w:val="center"/>
              <w:rPr>
                <w:lang w:val="ru-RU" w:eastAsia="ru-RU"/>
              </w:rPr>
            </w:pPr>
            <w:r w:rsidRPr="00802859">
              <w:rPr>
                <w:lang w:val="ru-RU" w:eastAsia="ru-RU"/>
              </w:rPr>
              <w:t>3%</w:t>
            </w:r>
          </w:p>
        </w:tc>
        <w:tc>
          <w:tcPr>
            <w:tcW w:w="964" w:type="pct"/>
            <w:vAlign w:val="center"/>
          </w:tcPr>
          <w:p w:rsidR="00DF7822" w:rsidRPr="00802859" w:rsidRDefault="00DF7822" w:rsidP="00E8273F">
            <w:pPr>
              <w:pStyle w:val="a5"/>
              <w:jc w:val="center"/>
              <w:rPr>
                <w:lang w:val="ru-RU" w:eastAsia="ru-RU"/>
              </w:rPr>
            </w:pPr>
            <w:r w:rsidRPr="00802859">
              <w:rPr>
                <w:lang w:val="ru-RU" w:eastAsia="ru-RU"/>
              </w:rPr>
              <w:t>нет</w:t>
            </w:r>
          </w:p>
        </w:tc>
      </w:tr>
      <w:tr w:rsidR="00EE1C8A" w:rsidRPr="00802859">
        <w:trPr>
          <w:jc w:val="center"/>
        </w:trPr>
        <w:tc>
          <w:tcPr>
            <w:tcW w:w="271" w:type="pct"/>
          </w:tcPr>
          <w:p w:rsidR="00EE1C8A" w:rsidRPr="00802859" w:rsidRDefault="00EE1C8A" w:rsidP="00E8273F">
            <w:pPr>
              <w:pStyle w:val="a5"/>
              <w:numPr>
                <w:ilvl w:val="0"/>
                <w:numId w:val="8"/>
              </w:numPr>
              <w:tabs>
                <w:tab w:val="clear" w:pos="720"/>
                <w:tab w:val="num" w:pos="644"/>
              </w:tabs>
              <w:ind w:left="357" w:hanging="357"/>
              <w:jc w:val="left"/>
              <w:rPr>
                <w:lang w:val="ru-RU" w:eastAsia="ru-RU"/>
              </w:rPr>
            </w:pPr>
          </w:p>
        </w:tc>
        <w:tc>
          <w:tcPr>
            <w:tcW w:w="2808" w:type="pct"/>
            <w:vAlign w:val="center"/>
          </w:tcPr>
          <w:p w:rsidR="00EE1C8A" w:rsidRPr="00802859" w:rsidRDefault="00EE1C8A" w:rsidP="0033115B">
            <w:pPr>
              <w:pStyle w:val="a5"/>
              <w:jc w:val="left"/>
              <w:rPr>
                <w:lang w:val="ru-RU" w:eastAsia="ru-RU"/>
              </w:rPr>
            </w:pPr>
            <w:r w:rsidRPr="00802859">
              <w:rPr>
                <w:lang w:val="ru-RU" w:eastAsia="ru-RU"/>
              </w:rPr>
              <w:t>Знание сотрудниками Исполнителя, выступающими в качестве оператора ТС ОТБ, требований к работке ТС ОТБ, правил их применения и эксплуатации</w:t>
            </w:r>
          </w:p>
        </w:tc>
        <w:tc>
          <w:tcPr>
            <w:tcW w:w="957" w:type="pct"/>
            <w:vAlign w:val="center"/>
          </w:tcPr>
          <w:p w:rsidR="00EE1C8A" w:rsidRPr="00802859" w:rsidRDefault="00EE1C8A" w:rsidP="00E8273F">
            <w:pPr>
              <w:pStyle w:val="a5"/>
              <w:jc w:val="center"/>
              <w:rPr>
                <w:lang w:val="ru-RU" w:eastAsia="ru-RU"/>
              </w:rPr>
            </w:pPr>
            <w:r w:rsidRPr="00802859">
              <w:rPr>
                <w:lang w:val="ru-RU" w:eastAsia="ru-RU"/>
              </w:rPr>
              <w:t>5%</w:t>
            </w:r>
          </w:p>
        </w:tc>
        <w:tc>
          <w:tcPr>
            <w:tcW w:w="964" w:type="pct"/>
            <w:vAlign w:val="center"/>
          </w:tcPr>
          <w:p w:rsidR="00EE1C8A" w:rsidRPr="00802859" w:rsidRDefault="00EE1C8A" w:rsidP="00A357A9">
            <w:pPr>
              <w:pStyle w:val="a5"/>
              <w:jc w:val="center"/>
              <w:rPr>
                <w:lang w:val="ru-RU" w:eastAsia="ru-RU"/>
              </w:rPr>
            </w:pPr>
            <w:r w:rsidRPr="00802859">
              <w:rPr>
                <w:lang w:val="ru-RU" w:eastAsia="ru-RU"/>
              </w:rPr>
              <w:t>нет</w:t>
            </w:r>
          </w:p>
        </w:tc>
      </w:tr>
      <w:tr w:rsidR="00DF7822" w:rsidRPr="00802859">
        <w:trPr>
          <w:jc w:val="center"/>
        </w:trPr>
        <w:tc>
          <w:tcPr>
            <w:tcW w:w="271" w:type="pct"/>
          </w:tcPr>
          <w:p w:rsidR="00DF7822" w:rsidRPr="00802859" w:rsidRDefault="00DF7822" w:rsidP="00E8273F">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802859" w:rsidRDefault="00EE1C8A" w:rsidP="0033115B">
            <w:pPr>
              <w:pStyle w:val="a5"/>
              <w:jc w:val="left"/>
              <w:rPr>
                <w:lang w:val="ru-RU" w:eastAsia="ru-RU"/>
              </w:rPr>
            </w:pPr>
            <w:r w:rsidRPr="00802859">
              <w:rPr>
                <w:lang w:val="ru-RU" w:eastAsia="ru-RU"/>
              </w:rPr>
              <w:t>Незамедлительное информирование территориальных органов ФСБ России, МВД России, МЧС России, Заказчика о происшествиях, ДТП, обнаружении взрывных устройств, взрывчатых материалов, взрыве или угрозе взрыва, возникновении чрезвычайных ситуаций природного и техногенного характера, обнаружении и задержании лиц, совершающих (совершивших) противоправные действия в отношении охраняемых объектов, неисправностях, обнаруженных при проведении патрулирования</w:t>
            </w:r>
          </w:p>
        </w:tc>
        <w:tc>
          <w:tcPr>
            <w:tcW w:w="957" w:type="pct"/>
            <w:vAlign w:val="center"/>
          </w:tcPr>
          <w:p w:rsidR="00DF7822" w:rsidRPr="00802859" w:rsidRDefault="00EE1C8A" w:rsidP="00E8273F">
            <w:pPr>
              <w:pStyle w:val="a5"/>
              <w:jc w:val="center"/>
              <w:rPr>
                <w:lang w:val="ru-RU" w:eastAsia="ru-RU"/>
              </w:rPr>
            </w:pPr>
            <w:r w:rsidRPr="00802859">
              <w:rPr>
                <w:lang w:val="ru-RU" w:eastAsia="ru-RU"/>
              </w:rPr>
              <w:t>10</w:t>
            </w:r>
            <w:r w:rsidR="00DF7822" w:rsidRPr="00802859">
              <w:rPr>
                <w:lang w:val="ru-RU" w:eastAsia="ru-RU"/>
              </w:rPr>
              <w:t>%</w:t>
            </w:r>
          </w:p>
        </w:tc>
        <w:tc>
          <w:tcPr>
            <w:tcW w:w="964" w:type="pct"/>
            <w:vAlign w:val="center"/>
          </w:tcPr>
          <w:p w:rsidR="00DF7822" w:rsidRPr="00802859" w:rsidRDefault="00EE1C8A" w:rsidP="00A357A9">
            <w:pPr>
              <w:pStyle w:val="a5"/>
              <w:jc w:val="center"/>
              <w:rPr>
                <w:lang w:val="ru-RU" w:eastAsia="ru-RU"/>
              </w:rPr>
            </w:pPr>
            <w:r w:rsidRPr="00802859">
              <w:rPr>
                <w:lang w:val="ru-RU" w:eastAsia="ru-RU"/>
              </w:rPr>
              <w:t>нет</w:t>
            </w:r>
          </w:p>
        </w:tc>
      </w:tr>
      <w:tr w:rsidR="00DF7822" w:rsidRPr="00802859">
        <w:trPr>
          <w:jc w:val="center"/>
        </w:trPr>
        <w:tc>
          <w:tcPr>
            <w:tcW w:w="271" w:type="pct"/>
          </w:tcPr>
          <w:p w:rsidR="00DF7822" w:rsidRPr="00802859" w:rsidRDefault="00DF7822" w:rsidP="00E8273F">
            <w:pPr>
              <w:pStyle w:val="ab"/>
              <w:numPr>
                <w:ilvl w:val="0"/>
                <w:numId w:val="8"/>
              </w:numPr>
              <w:tabs>
                <w:tab w:val="clear" w:pos="720"/>
                <w:tab w:val="num" w:pos="644"/>
              </w:tabs>
              <w:autoSpaceDE/>
              <w:autoSpaceDN/>
              <w:adjustRightInd/>
              <w:ind w:left="0" w:firstLine="0"/>
              <w:rPr>
                <w:b w:val="0"/>
                <w:color w:val="auto"/>
                <w:lang w:val="ru-RU" w:eastAsia="ru-RU"/>
              </w:rPr>
            </w:pPr>
          </w:p>
        </w:tc>
        <w:tc>
          <w:tcPr>
            <w:tcW w:w="2808" w:type="pct"/>
          </w:tcPr>
          <w:p w:rsidR="00DF7822" w:rsidRPr="00802859" w:rsidRDefault="006F2485" w:rsidP="0033115B">
            <w:pPr>
              <w:pStyle w:val="ab"/>
              <w:autoSpaceDE/>
              <w:autoSpaceDN/>
              <w:adjustRightInd/>
              <w:ind w:firstLine="0"/>
              <w:jc w:val="left"/>
              <w:rPr>
                <w:b w:val="0"/>
                <w:color w:val="auto"/>
                <w:lang w:val="ru-RU" w:eastAsia="ru-RU"/>
              </w:rPr>
            </w:pPr>
            <w:r w:rsidRPr="00802859">
              <w:rPr>
                <w:b w:val="0"/>
                <w:color w:val="auto"/>
                <w:lang w:val="ru-RU" w:eastAsia="ru-RU"/>
              </w:rPr>
              <w:t xml:space="preserve">Допуск работников подрядных организаций к производству работ на </w:t>
            </w:r>
            <w:r w:rsidR="00A66B60" w:rsidRPr="00802859">
              <w:rPr>
                <w:b w:val="0"/>
                <w:color w:val="auto"/>
                <w:lang w:val="ru-RU" w:eastAsia="ru-RU"/>
              </w:rPr>
              <w:t>защищаемом</w:t>
            </w:r>
            <w:r w:rsidRPr="00802859">
              <w:rPr>
                <w:b w:val="0"/>
                <w:color w:val="auto"/>
                <w:lang w:val="ru-RU" w:eastAsia="ru-RU"/>
              </w:rPr>
              <w:t xml:space="preserve"> ОТИ, а также работников организации по обслуживанию ИТСОТБ, при наличии разрешительных документов (пропуск или заверенный Заказчиком список) и документов, удостоверяющих личность работников подрядных организаций.</w:t>
            </w:r>
            <w:r w:rsidRPr="00802859">
              <w:rPr>
                <w:color w:val="auto"/>
                <w:lang w:val="ru-RU" w:eastAsia="ru-RU"/>
              </w:rPr>
              <w:t xml:space="preserve"> </w:t>
            </w:r>
          </w:p>
        </w:tc>
        <w:tc>
          <w:tcPr>
            <w:tcW w:w="957" w:type="pct"/>
            <w:vAlign w:val="center"/>
          </w:tcPr>
          <w:p w:rsidR="00DF7822" w:rsidRPr="00802859" w:rsidRDefault="00DF7822" w:rsidP="00E8273F">
            <w:pPr>
              <w:pStyle w:val="a5"/>
              <w:jc w:val="center"/>
              <w:rPr>
                <w:lang w:val="ru-RU" w:eastAsia="ru-RU"/>
              </w:rPr>
            </w:pPr>
            <w:r w:rsidRPr="00802859">
              <w:rPr>
                <w:lang w:val="ru-RU" w:eastAsia="ru-RU"/>
              </w:rPr>
              <w:t>5%</w:t>
            </w:r>
          </w:p>
        </w:tc>
        <w:tc>
          <w:tcPr>
            <w:tcW w:w="964" w:type="pct"/>
            <w:vAlign w:val="center"/>
          </w:tcPr>
          <w:p w:rsidR="00DF7822" w:rsidRPr="00802859" w:rsidRDefault="00DF7822" w:rsidP="00E8273F">
            <w:pPr>
              <w:pStyle w:val="a5"/>
              <w:jc w:val="center"/>
              <w:rPr>
                <w:lang w:val="ru-RU" w:eastAsia="ru-RU"/>
              </w:rPr>
            </w:pPr>
            <w:r w:rsidRPr="00802859">
              <w:rPr>
                <w:lang w:val="ru-RU" w:eastAsia="ru-RU"/>
              </w:rPr>
              <w:t>нет</w:t>
            </w:r>
          </w:p>
        </w:tc>
      </w:tr>
      <w:tr w:rsidR="00DF7822" w:rsidRPr="00802859">
        <w:trPr>
          <w:jc w:val="center"/>
        </w:trPr>
        <w:tc>
          <w:tcPr>
            <w:tcW w:w="271" w:type="pct"/>
            <w:tcBorders>
              <w:top w:val="single" w:sz="4" w:space="0" w:color="auto"/>
              <w:left w:val="single" w:sz="4" w:space="0" w:color="auto"/>
              <w:bottom w:val="single" w:sz="4" w:space="0" w:color="auto"/>
              <w:right w:val="single" w:sz="4" w:space="0" w:color="auto"/>
            </w:tcBorders>
          </w:tcPr>
          <w:p w:rsidR="00DF7822" w:rsidRPr="00802859" w:rsidRDefault="00DF7822" w:rsidP="00E8273F">
            <w:pPr>
              <w:numPr>
                <w:ilvl w:val="0"/>
                <w:numId w:val="8"/>
              </w:numPr>
              <w:tabs>
                <w:tab w:val="clear" w:pos="720"/>
                <w:tab w:val="num" w:pos="0"/>
                <w:tab w:val="num" w:pos="644"/>
              </w:tabs>
              <w:spacing w:after="200" w:line="276" w:lineRule="auto"/>
              <w:ind w:left="0" w:firstLine="0"/>
              <w:jc w:val="center"/>
              <w:rPr>
                <w:bCs/>
              </w:rPr>
            </w:pPr>
          </w:p>
        </w:tc>
        <w:tc>
          <w:tcPr>
            <w:tcW w:w="2808" w:type="pct"/>
            <w:tcBorders>
              <w:top w:val="single" w:sz="4" w:space="0" w:color="auto"/>
              <w:left w:val="single" w:sz="4" w:space="0" w:color="auto"/>
              <w:bottom w:val="single" w:sz="4" w:space="0" w:color="auto"/>
              <w:right w:val="single" w:sz="4" w:space="0" w:color="auto"/>
            </w:tcBorders>
          </w:tcPr>
          <w:p w:rsidR="00DF7822" w:rsidRPr="00802859" w:rsidRDefault="00EE1C8A" w:rsidP="0033115B">
            <w:pPr>
              <w:pStyle w:val="ab"/>
              <w:ind w:firstLine="0"/>
              <w:jc w:val="left"/>
              <w:rPr>
                <w:b w:val="0"/>
                <w:color w:val="auto"/>
                <w:lang w:val="ru-RU" w:eastAsia="ru-RU"/>
              </w:rPr>
            </w:pPr>
            <w:r w:rsidRPr="00802859">
              <w:rPr>
                <w:b w:val="0"/>
                <w:color w:val="auto"/>
                <w:lang w:val="ru-RU" w:eastAsia="ru-RU"/>
              </w:rPr>
              <w:t>Своевременное информирование организации, привлеченной Заказчиком для обслуживания ТС ОТБ на ОТИ и Заказчика о неполадках и неисправностях в работе ТС ОТБ, обнаруженных при оказании услуг с обязательной фиксацией в соответствующем журнале учета на ОТИ</w:t>
            </w:r>
          </w:p>
        </w:tc>
        <w:tc>
          <w:tcPr>
            <w:tcW w:w="957" w:type="pct"/>
            <w:tcBorders>
              <w:top w:val="single" w:sz="4" w:space="0" w:color="auto"/>
              <w:left w:val="single" w:sz="4" w:space="0" w:color="auto"/>
              <w:bottom w:val="single" w:sz="4" w:space="0" w:color="auto"/>
              <w:right w:val="single" w:sz="4" w:space="0" w:color="auto"/>
            </w:tcBorders>
            <w:vAlign w:val="center"/>
          </w:tcPr>
          <w:p w:rsidR="00DF7822" w:rsidRPr="00802859" w:rsidRDefault="0033115B" w:rsidP="00E8273F">
            <w:pPr>
              <w:pStyle w:val="a5"/>
              <w:jc w:val="center"/>
              <w:rPr>
                <w:lang w:val="ru-RU" w:eastAsia="ru-RU"/>
              </w:rPr>
            </w:pPr>
            <w:r w:rsidRPr="00802859">
              <w:rPr>
                <w:lang w:val="ru-RU" w:eastAsia="ru-RU"/>
              </w:rPr>
              <w:t>5</w:t>
            </w:r>
            <w:r w:rsidR="00DF7822" w:rsidRPr="00802859">
              <w:rPr>
                <w:lang w:val="ru-RU" w:eastAsia="ru-RU"/>
              </w:rPr>
              <w:t>%</w:t>
            </w:r>
          </w:p>
        </w:tc>
        <w:tc>
          <w:tcPr>
            <w:tcW w:w="964" w:type="pct"/>
            <w:tcBorders>
              <w:top w:val="single" w:sz="4" w:space="0" w:color="auto"/>
              <w:left w:val="single" w:sz="4" w:space="0" w:color="auto"/>
              <w:bottom w:val="single" w:sz="4" w:space="0" w:color="auto"/>
              <w:right w:val="single" w:sz="4" w:space="0" w:color="auto"/>
            </w:tcBorders>
            <w:vAlign w:val="center"/>
          </w:tcPr>
          <w:p w:rsidR="00DF7822" w:rsidRPr="00802859" w:rsidRDefault="0033115B" w:rsidP="00E8273F">
            <w:pPr>
              <w:pStyle w:val="a5"/>
              <w:jc w:val="center"/>
              <w:rPr>
                <w:lang w:val="ru-RU" w:eastAsia="ru-RU"/>
              </w:rPr>
            </w:pPr>
            <w:r w:rsidRPr="00802859">
              <w:rPr>
                <w:lang w:val="ru-RU" w:eastAsia="ru-RU"/>
              </w:rPr>
              <w:t>в течение 10 мин. с момента выявления</w:t>
            </w:r>
          </w:p>
        </w:tc>
      </w:tr>
      <w:tr w:rsidR="006F2485" w:rsidRPr="00802859">
        <w:trPr>
          <w:jc w:val="center"/>
        </w:trPr>
        <w:tc>
          <w:tcPr>
            <w:tcW w:w="271" w:type="pct"/>
            <w:tcBorders>
              <w:top w:val="single" w:sz="4" w:space="0" w:color="auto"/>
              <w:left w:val="single" w:sz="4" w:space="0" w:color="auto"/>
              <w:bottom w:val="single" w:sz="4" w:space="0" w:color="auto"/>
              <w:right w:val="single" w:sz="4" w:space="0" w:color="auto"/>
            </w:tcBorders>
          </w:tcPr>
          <w:p w:rsidR="006F2485" w:rsidRPr="00802859" w:rsidRDefault="006F2485" w:rsidP="00E8273F">
            <w:pPr>
              <w:numPr>
                <w:ilvl w:val="0"/>
                <w:numId w:val="8"/>
              </w:numPr>
              <w:tabs>
                <w:tab w:val="clear" w:pos="720"/>
                <w:tab w:val="num" w:pos="0"/>
                <w:tab w:val="num" w:pos="644"/>
              </w:tabs>
              <w:spacing w:after="200" w:line="276" w:lineRule="auto"/>
              <w:ind w:left="0" w:firstLine="0"/>
              <w:jc w:val="center"/>
              <w:rPr>
                <w:bCs/>
              </w:rPr>
            </w:pPr>
          </w:p>
        </w:tc>
        <w:tc>
          <w:tcPr>
            <w:tcW w:w="2808" w:type="pct"/>
            <w:tcBorders>
              <w:top w:val="single" w:sz="4" w:space="0" w:color="auto"/>
              <w:left w:val="single" w:sz="4" w:space="0" w:color="auto"/>
              <w:bottom w:val="single" w:sz="4" w:space="0" w:color="auto"/>
              <w:right w:val="single" w:sz="4" w:space="0" w:color="auto"/>
            </w:tcBorders>
          </w:tcPr>
          <w:p w:rsidR="006F2485" w:rsidRPr="00802859" w:rsidRDefault="0033115B" w:rsidP="0033115B">
            <w:pPr>
              <w:pStyle w:val="ab"/>
              <w:ind w:firstLine="0"/>
              <w:jc w:val="left"/>
              <w:rPr>
                <w:b w:val="0"/>
                <w:color w:val="auto"/>
                <w:lang w:val="ru-RU" w:eastAsia="ru-RU"/>
              </w:rPr>
            </w:pPr>
            <w:r w:rsidRPr="00802859">
              <w:rPr>
                <w:b w:val="0"/>
                <w:color w:val="auto"/>
                <w:lang w:val="ru-RU" w:eastAsia="ru-RU"/>
              </w:rPr>
              <w:t>Присутствие поста оператора ТС ОТБ на автоматизированном рабочем месте</w:t>
            </w:r>
          </w:p>
        </w:tc>
        <w:tc>
          <w:tcPr>
            <w:tcW w:w="957" w:type="pct"/>
            <w:tcBorders>
              <w:top w:val="single" w:sz="4" w:space="0" w:color="auto"/>
              <w:left w:val="single" w:sz="4" w:space="0" w:color="auto"/>
              <w:bottom w:val="single" w:sz="4" w:space="0" w:color="auto"/>
              <w:right w:val="single" w:sz="4" w:space="0" w:color="auto"/>
            </w:tcBorders>
            <w:vAlign w:val="center"/>
          </w:tcPr>
          <w:p w:rsidR="006F2485" w:rsidRPr="00802859" w:rsidRDefault="0033115B" w:rsidP="00E8273F">
            <w:pPr>
              <w:pStyle w:val="a5"/>
              <w:jc w:val="center"/>
              <w:rPr>
                <w:lang w:val="ru-RU" w:eastAsia="ru-RU"/>
              </w:rPr>
            </w:pPr>
            <w:r w:rsidRPr="00802859">
              <w:rPr>
                <w:lang w:val="ru-RU" w:eastAsia="ru-RU"/>
              </w:rPr>
              <w:t>10</w:t>
            </w:r>
            <w:r w:rsidR="00A81D02" w:rsidRPr="00802859">
              <w:rPr>
                <w:lang w:val="ru-RU" w:eastAsia="ru-RU"/>
              </w:rPr>
              <w:t>%</w:t>
            </w:r>
          </w:p>
        </w:tc>
        <w:tc>
          <w:tcPr>
            <w:tcW w:w="964" w:type="pct"/>
            <w:tcBorders>
              <w:top w:val="single" w:sz="4" w:space="0" w:color="auto"/>
              <w:left w:val="single" w:sz="4" w:space="0" w:color="auto"/>
              <w:bottom w:val="single" w:sz="4" w:space="0" w:color="auto"/>
              <w:right w:val="single" w:sz="4" w:space="0" w:color="auto"/>
            </w:tcBorders>
            <w:vAlign w:val="center"/>
          </w:tcPr>
          <w:p w:rsidR="006F2485" w:rsidRPr="00802859" w:rsidRDefault="00A81D02" w:rsidP="00E8273F">
            <w:pPr>
              <w:pStyle w:val="a5"/>
              <w:jc w:val="center"/>
              <w:rPr>
                <w:lang w:val="ru-RU" w:eastAsia="ru-RU"/>
              </w:rPr>
            </w:pPr>
            <w:r w:rsidRPr="00802859">
              <w:rPr>
                <w:lang w:val="ru-RU" w:eastAsia="ru-RU"/>
              </w:rPr>
              <w:t>нет</w:t>
            </w:r>
          </w:p>
        </w:tc>
      </w:tr>
      <w:tr w:rsidR="00A81D02" w:rsidRPr="00802859">
        <w:trPr>
          <w:jc w:val="center"/>
        </w:trPr>
        <w:tc>
          <w:tcPr>
            <w:tcW w:w="271" w:type="pct"/>
            <w:tcBorders>
              <w:top w:val="single" w:sz="4" w:space="0" w:color="auto"/>
              <w:left w:val="single" w:sz="4" w:space="0" w:color="auto"/>
              <w:bottom w:val="single" w:sz="4" w:space="0" w:color="auto"/>
              <w:right w:val="single" w:sz="4" w:space="0" w:color="auto"/>
            </w:tcBorders>
          </w:tcPr>
          <w:p w:rsidR="00A81D02" w:rsidRPr="00802859" w:rsidRDefault="00A81D02" w:rsidP="00E8273F">
            <w:pPr>
              <w:numPr>
                <w:ilvl w:val="0"/>
                <w:numId w:val="8"/>
              </w:numPr>
              <w:tabs>
                <w:tab w:val="clear" w:pos="720"/>
                <w:tab w:val="num" w:pos="0"/>
                <w:tab w:val="num" w:pos="644"/>
              </w:tabs>
              <w:spacing w:after="200" w:line="276" w:lineRule="auto"/>
              <w:ind w:left="0" w:firstLine="0"/>
              <w:jc w:val="center"/>
              <w:rPr>
                <w:bCs/>
              </w:rPr>
            </w:pPr>
          </w:p>
        </w:tc>
        <w:tc>
          <w:tcPr>
            <w:tcW w:w="2808" w:type="pct"/>
            <w:tcBorders>
              <w:top w:val="single" w:sz="4" w:space="0" w:color="auto"/>
              <w:left w:val="single" w:sz="4" w:space="0" w:color="auto"/>
              <w:bottom w:val="single" w:sz="4" w:space="0" w:color="auto"/>
              <w:right w:val="single" w:sz="4" w:space="0" w:color="auto"/>
            </w:tcBorders>
          </w:tcPr>
          <w:p w:rsidR="00A81D02" w:rsidRPr="00802859" w:rsidRDefault="0033115B" w:rsidP="0033115B">
            <w:pPr>
              <w:pStyle w:val="ab"/>
              <w:ind w:firstLine="0"/>
              <w:jc w:val="left"/>
              <w:rPr>
                <w:b w:val="0"/>
                <w:color w:val="auto"/>
                <w:lang w:val="ru-RU" w:eastAsia="ru-RU"/>
              </w:rPr>
            </w:pPr>
            <w:r w:rsidRPr="00802859">
              <w:rPr>
                <w:b w:val="0"/>
                <w:color w:val="auto"/>
                <w:lang w:val="ru-RU" w:eastAsia="ru-RU"/>
              </w:rPr>
              <w:t>Обеспечение работоспособности мобильного телефона дежурной смены Исполнителя на ОТИ</w:t>
            </w:r>
          </w:p>
        </w:tc>
        <w:tc>
          <w:tcPr>
            <w:tcW w:w="957" w:type="pct"/>
            <w:tcBorders>
              <w:top w:val="single" w:sz="4" w:space="0" w:color="auto"/>
              <w:left w:val="single" w:sz="4" w:space="0" w:color="auto"/>
              <w:bottom w:val="single" w:sz="4" w:space="0" w:color="auto"/>
              <w:right w:val="single" w:sz="4" w:space="0" w:color="auto"/>
            </w:tcBorders>
            <w:vAlign w:val="center"/>
          </w:tcPr>
          <w:p w:rsidR="00A81D02" w:rsidRPr="00802859" w:rsidRDefault="00A81D02" w:rsidP="00202A59">
            <w:pPr>
              <w:pStyle w:val="a5"/>
              <w:jc w:val="center"/>
              <w:rPr>
                <w:lang w:val="ru-RU" w:eastAsia="ru-RU"/>
              </w:rPr>
            </w:pPr>
            <w:r w:rsidRPr="00802859">
              <w:rPr>
                <w:lang w:val="ru-RU" w:eastAsia="ru-RU"/>
              </w:rPr>
              <w:t>3%</w:t>
            </w:r>
          </w:p>
        </w:tc>
        <w:tc>
          <w:tcPr>
            <w:tcW w:w="964" w:type="pct"/>
            <w:tcBorders>
              <w:top w:val="single" w:sz="4" w:space="0" w:color="auto"/>
              <w:left w:val="single" w:sz="4" w:space="0" w:color="auto"/>
              <w:bottom w:val="single" w:sz="4" w:space="0" w:color="auto"/>
              <w:right w:val="single" w:sz="4" w:space="0" w:color="auto"/>
            </w:tcBorders>
            <w:vAlign w:val="center"/>
          </w:tcPr>
          <w:p w:rsidR="00A81D02" w:rsidRPr="00802859" w:rsidRDefault="0033115B" w:rsidP="00A81D02">
            <w:pPr>
              <w:pStyle w:val="a5"/>
              <w:jc w:val="center"/>
              <w:rPr>
                <w:lang w:val="ru-RU" w:eastAsia="ru-RU"/>
              </w:rPr>
            </w:pPr>
            <w:r w:rsidRPr="00802859">
              <w:rPr>
                <w:lang w:val="ru-RU" w:eastAsia="ru-RU"/>
              </w:rPr>
              <w:t>не более 5 мин за сутки</w:t>
            </w:r>
          </w:p>
        </w:tc>
      </w:tr>
      <w:tr w:rsidR="00A81D02" w:rsidRPr="00802859">
        <w:trPr>
          <w:jc w:val="center"/>
        </w:trPr>
        <w:tc>
          <w:tcPr>
            <w:tcW w:w="271" w:type="pct"/>
            <w:tcBorders>
              <w:top w:val="single" w:sz="4" w:space="0" w:color="auto"/>
              <w:left w:val="single" w:sz="4" w:space="0" w:color="auto"/>
              <w:bottom w:val="single" w:sz="4" w:space="0" w:color="auto"/>
              <w:right w:val="single" w:sz="4" w:space="0" w:color="auto"/>
            </w:tcBorders>
          </w:tcPr>
          <w:p w:rsidR="00A81D02" w:rsidRPr="00802859" w:rsidRDefault="00A81D02" w:rsidP="00E8273F">
            <w:pPr>
              <w:numPr>
                <w:ilvl w:val="0"/>
                <w:numId w:val="8"/>
              </w:numPr>
              <w:tabs>
                <w:tab w:val="clear" w:pos="720"/>
                <w:tab w:val="num" w:pos="0"/>
                <w:tab w:val="num" w:pos="644"/>
              </w:tabs>
              <w:spacing w:after="200" w:line="276" w:lineRule="auto"/>
              <w:ind w:left="0" w:firstLine="0"/>
              <w:jc w:val="center"/>
              <w:rPr>
                <w:bCs/>
              </w:rPr>
            </w:pPr>
          </w:p>
        </w:tc>
        <w:tc>
          <w:tcPr>
            <w:tcW w:w="2808" w:type="pct"/>
            <w:tcBorders>
              <w:top w:val="single" w:sz="4" w:space="0" w:color="auto"/>
              <w:left w:val="single" w:sz="4" w:space="0" w:color="auto"/>
              <w:bottom w:val="single" w:sz="4" w:space="0" w:color="auto"/>
              <w:right w:val="single" w:sz="4" w:space="0" w:color="auto"/>
            </w:tcBorders>
          </w:tcPr>
          <w:p w:rsidR="00A81D02" w:rsidRPr="00802859" w:rsidRDefault="00A81D02" w:rsidP="0033115B">
            <w:pPr>
              <w:pStyle w:val="ab"/>
              <w:ind w:firstLine="0"/>
              <w:jc w:val="left"/>
              <w:rPr>
                <w:b w:val="0"/>
                <w:color w:val="auto"/>
                <w:lang w:val="ru-RU" w:eastAsia="ru-RU"/>
              </w:rPr>
            </w:pPr>
            <w:r w:rsidRPr="00802859">
              <w:rPr>
                <w:b w:val="0"/>
                <w:color w:val="auto"/>
                <w:lang w:val="ru-RU" w:eastAsia="ru-RU"/>
              </w:rPr>
              <w:t>Надлежащее содержание прилегающей территории к ПУ ОТБ ОТИ (модульное строение): отсутствие мусора, посторонних предметов и т.д.</w:t>
            </w:r>
          </w:p>
        </w:tc>
        <w:tc>
          <w:tcPr>
            <w:tcW w:w="957" w:type="pct"/>
            <w:tcBorders>
              <w:top w:val="single" w:sz="4" w:space="0" w:color="auto"/>
              <w:left w:val="single" w:sz="4" w:space="0" w:color="auto"/>
              <w:bottom w:val="single" w:sz="4" w:space="0" w:color="auto"/>
              <w:right w:val="single" w:sz="4" w:space="0" w:color="auto"/>
            </w:tcBorders>
            <w:vAlign w:val="center"/>
          </w:tcPr>
          <w:p w:rsidR="00A81D02" w:rsidRPr="00802859" w:rsidRDefault="00A81D02" w:rsidP="00202A59">
            <w:pPr>
              <w:pStyle w:val="a5"/>
              <w:jc w:val="center"/>
              <w:rPr>
                <w:lang w:val="ru-RU" w:eastAsia="ru-RU"/>
              </w:rPr>
            </w:pPr>
            <w:r w:rsidRPr="00802859">
              <w:rPr>
                <w:lang w:val="ru-RU" w:eastAsia="ru-RU"/>
              </w:rPr>
              <w:t>1%</w:t>
            </w:r>
          </w:p>
        </w:tc>
        <w:tc>
          <w:tcPr>
            <w:tcW w:w="964" w:type="pct"/>
            <w:tcBorders>
              <w:top w:val="single" w:sz="4" w:space="0" w:color="auto"/>
              <w:left w:val="single" w:sz="4" w:space="0" w:color="auto"/>
              <w:bottom w:val="single" w:sz="4" w:space="0" w:color="auto"/>
              <w:right w:val="single" w:sz="4" w:space="0" w:color="auto"/>
            </w:tcBorders>
            <w:vAlign w:val="center"/>
          </w:tcPr>
          <w:p w:rsidR="00A81D02" w:rsidRPr="00802859" w:rsidRDefault="00A81D02" w:rsidP="00202A59">
            <w:pPr>
              <w:pStyle w:val="a5"/>
              <w:jc w:val="center"/>
              <w:rPr>
                <w:lang w:val="ru-RU" w:eastAsia="ru-RU"/>
              </w:rPr>
            </w:pPr>
            <w:r w:rsidRPr="00802859">
              <w:rPr>
                <w:lang w:val="ru-RU" w:eastAsia="ru-RU"/>
              </w:rPr>
              <w:t>нет</w:t>
            </w:r>
          </w:p>
        </w:tc>
      </w:tr>
      <w:tr w:rsidR="00DF7822" w:rsidRPr="00802859">
        <w:trPr>
          <w:jc w:val="center"/>
        </w:trPr>
        <w:tc>
          <w:tcPr>
            <w:tcW w:w="271" w:type="pct"/>
            <w:tcBorders>
              <w:top w:val="single" w:sz="4" w:space="0" w:color="auto"/>
              <w:left w:val="single" w:sz="4" w:space="0" w:color="auto"/>
              <w:bottom w:val="single" w:sz="4" w:space="0" w:color="auto"/>
              <w:right w:val="single" w:sz="4" w:space="0" w:color="auto"/>
            </w:tcBorders>
          </w:tcPr>
          <w:p w:rsidR="00DF7822" w:rsidRPr="00802859" w:rsidRDefault="00DF7822" w:rsidP="00E8273F">
            <w:pPr>
              <w:numPr>
                <w:ilvl w:val="0"/>
                <w:numId w:val="8"/>
              </w:numPr>
              <w:tabs>
                <w:tab w:val="clear" w:pos="720"/>
                <w:tab w:val="num" w:pos="0"/>
                <w:tab w:val="num" w:pos="644"/>
              </w:tabs>
              <w:spacing w:after="200" w:line="276" w:lineRule="auto"/>
              <w:ind w:left="0" w:firstLine="0"/>
              <w:jc w:val="center"/>
              <w:rPr>
                <w:bCs/>
              </w:rPr>
            </w:pPr>
          </w:p>
        </w:tc>
        <w:tc>
          <w:tcPr>
            <w:tcW w:w="2808" w:type="pct"/>
            <w:tcBorders>
              <w:top w:val="single" w:sz="4" w:space="0" w:color="auto"/>
              <w:left w:val="single" w:sz="4" w:space="0" w:color="auto"/>
              <w:bottom w:val="single" w:sz="4" w:space="0" w:color="auto"/>
              <w:right w:val="single" w:sz="4" w:space="0" w:color="auto"/>
            </w:tcBorders>
          </w:tcPr>
          <w:p w:rsidR="00DF7822" w:rsidRPr="00802859" w:rsidRDefault="00DF7822" w:rsidP="0033115B">
            <w:pPr>
              <w:pStyle w:val="ab"/>
              <w:ind w:firstLine="0"/>
              <w:jc w:val="left"/>
              <w:rPr>
                <w:b w:val="0"/>
                <w:color w:val="auto"/>
                <w:lang w:val="ru-RU" w:eastAsia="ru-RU"/>
              </w:rPr>
            </w:pPr>
            <w:r w:rsidRPr="00802859">
              <w:rPr>
                <w:b w:val="0"/>
                <w:color w:val="auto"/>
                <w:lang w:val="ru-RU" w:eastAsia="ru-RU"/>
              </w:rPr>
              <w:t xml:space="preserve">Надлежащее исполнение обязательств, указанных в пунктах </w:t>
            </w:r>
            <w:r w:rsidR="00B475F9" w:rsidRPr="00802859">
              <w:rPr>
                <w:b w:val="0"/>
                <w:lang w:val="ru-RU"/>
              </w:rPr>
              <w:t>5</w:t>
            </w:r>
            <w:r w:rsidRPr="00802859">
              <w:rPr>
                <w:b w:val="0"/>
              </w:rPr>
              <w:t>.1.</w:t>
            </w:r>
            <w:r w:rsidRPr="00802859">
              <w:rPr>
                <w:b w:val="0"/>
                <w:lang w:val="ru-RU"/>
              </w:rPr>
              <w:t>1</w:t>
            </w:r>
            <w:r w:rsidRPr="00802859">
              <w:rPr>
                <w:b w:val="0"/>
              </w:rPr>
              <w:t xml:space="preserve"> – </w:t>
            </w:r>
            <w:r w:rsidR="00B475F9" w:rsidRPr="00802859">
              <w:rPr>
                <w:b w:val="0"/>
                <w:lang w:val="ru-RU"/>
              </w:rPr>
              <w:t>5</w:t>
            </w:r>
            <w:r w:rsidRPr="00802859">
              <w:rPr>
                <w:b w:val="0"/>
              </w:rPr>
              <w:t>.1.</w:t>
            </w:r>
            <w:r w:rsidRPr="00802859">
              <w:rPr>
                <w:b w:val="0"/>
                <w:lang w:val="ru-RU"/>
              </w:rPr>
              <w:t>8</w:t>
            </w:r>
            <w:r w:rsidRPr="00802859">
              <w:rPr>
                <w:b w:val="0"/>
              </w:rPr>
              <w:t xml:space="preserve">; </w:t>
            </w:r>
            <w:r w:rsidR="00B475F9" w:rsidRPr="00802859">
              <w:rPr>
                <w:b w:val="0"/>
                <w:lang w:val="ru-RU"/>
              </w:rPr>
              <w:t>5</w:t>
            </w:r>
            <w:r w:rsidRPr="00802859">
              <w:rPr>
                <w:b w:val="0"/>
              </w:rPr>
              <w:t xml:space="preserve">.1.11- </w:t>
            </w:r>
            <w:r w:rsidR="004C7E60" w:rsidRPr="00802859">
              <w:rPr>
                <w:b w:val="0"/>
                <w:lang w:val="ru-RU"/>
              </w:rPr>
              <w:t>5</w:t>
            </w:r>
            <w:r w:rsidR="004C7E60" w:rsidRPr="00802859">
              <w:rPr>
                <w:b w:val="0"/>
              </w:rPr>
              <w:t xml:space="preserve">.1.15 </w:t>
            </w:r>
            <w:r w:rsidR="004C7E60" w:rsidRPr="00802859">
              <w:rPr>
                <w:b w:val="0"/>
                <w:color w:val="auto"/>
                <w:lang w:val="ru-RU" w:eastAsia="ru-RU"/>
              </w:rPr>
              <w:t>настоящего</w:t>
            </w:r>
            <w:r w:rsidRPr="00802859">
              <w:rPr>
                <w:b w:val="0"/>
                <w:color w:val="auto"/>
                <w:lang w:val="ru-RU" w:eastAsia="ru-RU"/>
              </w:rPr>
              <w:t xml:space="preserve"> Контракта. </w:t>
            </w:r>
          </w:p>
        </w:tc>
        <w:tc>
          <w:tcPr>
            <w:tcW w:w="957" w:type="pct"/>
            <w:tcBorders>
              <w:top w:val="single" w:sz="4" w:space="0" w:color="auto"/>
              <w:left w:val="single" w:sz="4" w:space="0" w:color="auto"/>
              <w:bottom w:val="single" w:sz="4" w:space="0" w:color="auto"/>
              <w:right w:val="single" w:sz="4" w:space="0" w:color="auto"/>
            </w:tcBorders>
            <w:vAlign w:val="center"/>
          </w:tcPr>
          <w:p w:rsidR="00DF7822" w:rsidRPr="00802859" w:rsidRDefault="00DF7822" w:rsidP="00E8273F">
            <w:pPr>
              <w:pStyle w:val="a5"/>
              <w:jc w:val="center"/>
              <w:rPr>
                <w:lang w:val="ru-RU" w:eastAsia="ru-RU"/>
              </w:rPr>
            </w:pPr>
            <w:r w:rsidRPr="00802859">
              <w:rPr>
                <w:lang w:val="ru-RU" w:eastAsia="ru-RU"/>
              </w:rPr>
              <w:t>1%</w:t>
            </w:r>
          </w:p>
          <w:p w:rsidR="00DF7822" w:rsidRPr="00802859" w:rsidRDefault="00DF7822" w:rsidP="00E8273F">
            <w:pPr>
              <w:pStyle w:val="a5"/>
              <w:jc w:val="center"/>
              <w:rPr>
                <w:lang w:val="ru-RU" w:eastAsia="ru-RU"/>
              </w:rPr>
            </w:pPr>
            <w:r w:rsidRPr="00802859">
              <w:rPr>
                <w:lang w:val="ru-RU" w:eastAsia="ru-RU"/>
              </w:rPr>
              <w:t>(за каждый выявленный факт нарушения соответствующего пункта)</w:t>
            </w:r>
          </w:p>
        </w:tc>
        <w:tc>
          <w:tcPr>
            <w:tcW w:w="964" w:type="pct"/>
            <w:tcBorders>
              <w:top w:val="single" w:sz="4" w:space="0" w:color="auto"/>
              <w:left w:val="single" w:sz="4" w:space="0" w:color="auto"/>
              <w:bottom w:val="single" w:sz="4" w:space="0" w:color="auto"/>
              <w:right w:val="single" w:sz="4" w:space="0" w:color="auto"/>
            </w:tcBorders>
            <w:vAlign w:val="center"/>
          </w:tcPr>
          <w:p w:rsidR="00DF7822" w:rsidRPr="00802859" w:rsidRDefault="00DF7822" w:rsidP="00E8273F">
            <w:pPr>
              <w:pStyle w:val="a5"/>
              <w:jc w:val="center"/>
              <w:rPr>
                <w:lang w:val="ru-RU" w:eastAsia="ru-RU"/>
              </w:rPr>
            </w:pPr>
            <w:r w:rsidRPr="00802859">
              <w:rPr>
                <w:lang w:val="ru-RU" w:eastAsia="ru-RU"/>
              </w:rPr>
              <w:t>нет</w:t>
            </w:r>
          </w:p>
        </w:tc>
      </w:tr>
      <w:tr w:rsidR="004C7E60" w:rsidRPr="00802859">
        <w:trPr>
          <w:jc w:val="center"/>
        </w:trPr>
        <w:tc>
          <w:tcPr>
            <w:tcW w:w="271" w:type="pct"/>
            <w:tcBorders>
              <w:top w:val="single" w:sz="4" w:space="0" w:color="auto"/>
              <w:left w:val="single" w:sz="4" w:space="0" w:color="auto"/>
              <w:bottom w:val="single" w:sz="4" w:space="0" w:color="auto"/>
              <w:right w:val="single" w:sz="4" w:space="0" w:color="auto"/>
            </w:tcBorders>
          </w:tcPr>
          <w:p w:rsidR="004C7E60" w:rsidRPr="00802859" w:rsidRDefault="004C7E60" w:rsidP="004C7E60">
            <w:pPr>
              <w:numPr>
                <w:ilvl w:val="0"/>
                <w:numId w:val="8"/>
              </w:numPr>
              <w:tabs>
                <w:tab w:val="clear" w:pos="720"/>
                <w:tab w:val="num" w:pos="0"/>
                <w:tab w:val="num" w:pos="644"/>
              </w:tabs>
              <w:spacing w:after="200" w:line="276" w:lineRule="auto"/>
              <w:ind w:left="0" w:firstLine="0"/>
              <w:jc w:val="center"/>
              <w:rPr>
                <w:bCs/>
              </w:rPr>
            </w:pPr>
          </w:p>
        </w:tc>
        <w:tc>
          <w:tcPr>
            <w:tcW w:w="2808" w:type="pct"/>
            <w:tcBorders>
              <w:top w:val="single" w:sz="4" w:space="0" w:color="auto"/>
              <w:left w:val="single" w:sz="4" w:space="0" w:color="auto"/>
              <w:bottom w:val="single" w:sz="4" w:space="0" w:color="auto"/>
              <w:right w:val="single" w:sz="4" w:space="0" w:color="auto"/>
            </w:tcBorders>
          </w:tcPr>
          <w:p w:rsidR="004C7E60" w:rsidRPr="00802859" w:rsidRDefault="004C7E60" w:rsidP="004C7E60">
            <w:pPr>
              <w:pStyle w:val="ab"/>
              <w:ind w:firstLine="0"/>
              <w:jc w:val="left"/>
              <w:rPr>
                <w:b w:val="0"/>
                <w:color w:val="auto"/>
                <w:lang w:val="ru-RU" w:eastAsia="ru-RU"/>
              </w:rPr>
            </w:pPr>
            <w:r w:rsidRPr="00802859">
              <w:rPr>
                <w:b w:val="0"/>
                <w:color w:val="auto"/>
                <w:lang w:val="ru-RU" w:eastAsia="ru-RU"/>
              </w:rPr>
              <w:t>Соблюдение графика учений и тренировок</w:t>
            </w:r>
          </w:p>
        </w:tc>
        <w:tc>
          <w:tcPr>
            <w:tcW w:w="957" w:type="pct"/>
            <w:tcBorders>
              <w:top w:val="single" w:sz="4" w:space="0" w:color="auto"/>
              <w:left w:val="single" w:sz="4" w:space="0" w:color="auto"/>
              <w:bottom w:val="single" w:sz="4" w:space="0" w:color="auto"/>
              <w:right w:val="single" w:sz="4" w:space="0" w:color="auto"/>
            </w:tcBorders>
            <w:vAlign w:val="center"/>
          </w:tcPr>
          <w:p w:rsidR="004C7E60" w:rsidRPr="00802859" w:rsidRDefault="004C7E60" w:rsidP="004C7E60">
            <w:pPr>
              <w:pStyle w:val="a5"/>
              <w:jc w:val="center"/>
              <w:rPr>
                <w:lang w:val="ru-RU" w:eastAsia="ru-RU"/>
              </w:rPr>
            </w:pPr>
            <w:r w:rsidRPr="00802859">
              <w:rPr>
                <w:lang w:val="ru-RU" w:eastAsia="ru-RU"/>
              </w:rPr>
              <w:t>1%</w:t>
            </w:r>
          </w:p>
        </w:tc>
        <w:tc>
          <w:tcPr>
            <w:tcW w:w="964" w:type="pct"/>
            <w:tcBorders>
              <w:top w:val="single" w:sz="4" w:space="0" w:color="auto"/>
              <w:left w:val="single" w:sz="4" w:space="0" w:color="auto"/>
              <w:bottom w:val="single" w:sz="4" w:space="0" w:color="auto"/>
              <w:right w:val="single" w:sz="4" w:space="0" w:color="auto"/>
            </w:tcBorders>
            <w:vAlign w:val="center"/>
          </w:tcPr>
          <w:p w:rsidR="004C7E60" w:rsidRPr="00802859" w:rsidRDefault="004C7E60" w:rsidP="004C7E60">
            <w:pPr>
              <w:pStyle w:val="a5"/>
              <w:jc w:val="center"/>
              <w:rPr>
                <w:lang w:val="ru-RU" w:eastAsia="ru-RU"/>
              </w:rPr>
            </w:pPr>
            <w:r w:rsidRPr="00802859">
              <w:rPr>
                <w:lang w:val="ru-RU" w:eastAsia="ru-RU"/>
              </w:rPr>
              <w:t>нет</w:t>
            </w:r>
          </w:p>
        </w:tc>
      </w:tr>
    </w:tbl>
    <w:p w:rsidR="00DF7822" w:rsidRPr="00802859" w:rsidRDefault="00DF7822" w:rsidP="00DF7822">
      <w:pPr>
        <w:pStyle w:val="a5"/>
        <w:jc w:val="left"/>
      </w:pPr>
    </w:p>
    <w:p w:rsidR="00DF7822" w:rsidRPr="00802859" w:rsidRDefault="00DF7822" w:rsidP="00DF7822">
      <w:pPr>
        <w:pStyle w:val="a5"/>
      </w:pPr>
      <w:r w:rsidRPr="00802859">
        <w:t>*Примечание: Снижение стоимости работ за нарушение требов</w:t>
      </w:r>
      <w:r w:rsidRPr="00802859">
        <w:t>а</w:t>
      </w:r>
      <w:r w:rsidRPr="00802859">
        <w:t xml:space="preserve">ний указаны в процентах от месячной стоимости услуг по </w:t>
      </w:r>
      <w:r w:rsidR="00A66B60" w:rsidRPr="00802859">
        <w:t>защите</w:t>
      </w:r>
      <w:r w:rsidR="00996902" w:rsidRPr="00802859">
        <w:rPr>
          <w:lang w:val="ru-RU"/>
        </w:rPr>
        <w:t xml:space="preserve"> </w:t>
      </w:r>
      <w:r w:rsidR="006A3F8F" w:rsidRPr="00802859">
        <w:rPr>
          <w:lang w:val="ru-RU"/>
        </w:rPr>
        <w:t>ОТИ</w:t>
      </w:r>
      <w:r w:rsidRPr="00802859">
        <w:t>, на котором зафиксировано нарушение.</w:t>
      </w:r>
    </w:p>
    <w:p w:rsidR="00DF7822" w:rsidRPr="00802859" w:rsidRDefault="00DF7822" w:rsidP="00DF7822">
      <w:pPr>
        <w:pStyle w:val="a5"/>
        <w:rPr>
          <w:b/>
          <w:lang w:val="ru-RU"/>
        </w:rPr>
      </w:pPr>
    </w:p>
    <w:p w:rsidR="00DF7822" w:rsidRPr="00802859" w:rsidRDefault="00DF7822" w:rsidP="00DF7822">
      <w:pPr>
        <w:pStyle w:val="a5"/>
        <w:rPr>
          <w:b/>
          <w:lang w:val="ru-RU"/>
        </w:rPr>
      </w:pPr>
    </w:p>
    <w:tbl>
      <w:tblPr>
        <w:tblW w:w="0" w:type="auto"/>
        <w:tblLook w:val="01E0" w:firstRow="1" w:lastRow="1" w:firstColumn="1" w:lastColumn="1" w:noHBand="0" w:noVBand="0"/>
      </w:tblPr>
      <w:tblGrid>
        <w:gridCol w:w="5489"/>
        <w:gridCol w:w="4932"/>
      </w:tblGrid>
      <w:tr w:rsidR="00ED7B36" w:rsidRPr="00802859" w:rsidTr="00563866">
        <w:trPr>
          <w:trHeight w:val="1741"/>
        </w:trPr>
        <w:tc>
          <w:tcPr>
            <w:tcW w:w="5489" w:type="dxa"/>
          </w:tcPr>
          <w:p w:rsidR="00ED7B36" w:rsidRPr="00802859" w:rsidRDefault="00ED7B36" w:rsidP="00563866">
            <w:pPr>
              <w:ind w:left="854" w:hanging="854"/>
              <w:rPr>
                <w:b/>
              </w:rPr>
            </w:pPr>
            <w:bookmarkStart w:id="29" w:name="_Hlk228191882"/>
            <w:r w:rsidRPr="00802859">
              <w:rPr>
                <w:b/>
              </w:rPr>
              <w:t>От Исполнителя:</w:t>
            </w:r>
          </w:p>
          <w:p w:rsidR="00ED7B36" w:rsidRPr="00802859" w:rsidRDefault="00ED7B36" w:rsidP="00563866">
            <w:pPr>
              <w:ind w:left="854" w:hanging="854"/>
              <w:rPr>
                <w:bCs/>
              </w:rPr>
            </w:pPr>
          </w:p>
          <w:p w:rsidR="00ED7B36" w:rsidRPr="00802859" w:rsidRDefault="00ED7B36" w:rsidP="00563866">
            <w:pPr>
              <w:ind w:left="854" w:hanging="854"/>
              <w:rPr>
                <w:bCs/>
              </w:rPr>
            </w:pPr>
          </w:p>
          <w:p w:rsidR="00ED7B36" w:rsidRPr="00802859" w:rsidRDefault="00ED7B36" w:rsidP="00563866">
            <w:pPr>
              <w:ind w:left="854" w:hanging="854"/>
              <w:rPr>
                <w:bCs/>
              </w:rPr>
            </w:pPr>
            <w:r w:rsidRPr="00802859">
              <w:rPr>
                <w:bCs/>
              </w:rPr>
              <w:t xml:space="preserve"> </w:t>
            </w:r>
          </w:p>
          <w:p w:rsidR="00ED7B36" w:rsidRPr="00802859" w:rsidRDefault="00ED7B36" w:rsidP="00563866">
            <w:pPr>
              <w:ind w:left="854" w:hanging="854"/>
              <w:rPr>
                <w:bCs/>
              </w:rPr>
            </w:pPr>
          </w:p>
          <w:p w:rsidR="00ED7B36" w:rsidRPr="00802859" w:rsidRDefault="00ED7B36" w:rsidP="00563866">
            <w:pPr>
              <w:ind w:left="854" w:hanging="854"/>
              <w:rPr>
                <w:bCs/>
              </w:rPr>
            </w:pPr>
          </w:p>
          <w:p w:rsidR="00ED7B36" w:rsidRPr="00802859" w:rsidRDefault="00ED7B36" w:rsidP="00563866">
            <w:pPr>
              <w:ind w:left="854" w:hanging="854"/>
              <w:rPr>
                <w:bCs/>
              </w:rPr>
            </w:pPr>
            <w:r w:rsidRPr="00802859">
              <w:rPr>
                <w:bCs/>
              </w:rPr>
              <w:t xml:space="preserve">_________________ </w:t>
            </w:r>
          </w:p>
          <w:p w:rsidR="00ED7B36" w:rsidRPr="00802859" w:rsidRDefault="00ED7B36" w:rsidP="00563866">
            <w:pPr>
              <w:ind w:left="854" w:hanging="854"/>
              <w:rPr>
                <w:bCs/>
              </w:rPr>
            </w:pPr>
            <w:r w:rsidRPr="00802859">
              <w:rPr>
                <w:bCs/>
              </w:rPr>
              <w:t>М.П.</w:t>
            </w:r>
          </w:p>
        </w:tc>
        <w:tc>
          <w:tcPr>
            <w:tcW w:w="4932" w:type="dxa"/>
          </w:tcPr>
          <w:p w:rsidR="00ED7B36" w:rsidRPr="00802859" w:rsidRDefault="00ED7B36" w:rsidP="00563866">
            <w:pPr>
              <w:ind w:left="178" w:firstLine="142"/>
            </w:pPr>
            <w:r w:rsidRPr="00802859">
              <w:rPr>
                <w:b/>
              </w:rPr>
              <w:t>От Заказчика</w:t>
            </w:r>
            <w:r w:rsidRPr="00802859">
              <w:t>:</w:t>
            </w:r>
          </w:p>
          <w:p w:rsidR="00ED7B36" w:rsidRPr="00802859" w:rsidRDefault="00ED7B36" w:rsidP="00563866">
            <w:pPr>
              <w:ind w:left="178" w:firstLine="142"/>
            </w:pPr>
          </w:p>
          <w:p w:rsidR="00ED7B36" w:rsidRPr="00802859" w:rsidRDefault="00ED7B36" w:rsidP="00563866">
            <w:pPr>
              <w:ind w:left="178" w:firstLine="142"/>
              <w:rPr>
                <w:bCs/>
              </w:rPr>
            </w:pPr>
            <w:r w:rsidRPr="00802859">
              <w:rPr>
                <w:bCs/>
              </w:rPr>
              <w:t>И.о. начальника</w:t>
            </w:r>
          </w:p>
          <w:p w:rsidR="00ED7B36" w:rsidRPr="00802859" w:rsidRDefault="00ED7B36" w:rsidP="00563866">
            <w:pPr>
              <w:ind w:left="178" w:firstLine="142"/>
              <w:rPr>
                <w:bCs/>
              </w:rPr>
            </w:pPr>
            <w:r w:rsidRPr="00802859">
              <w:rPr>
                <w:bCs/>
              </w:rPr>
              <w:t>ФКУ Упрдор Москва-Харьков</w:t>
            </w:r>
          </w:p>
          <w:p w:rsidR="00ED7B36" w:rsidRPr="00802859" w:rsidRDefault="00ED7B36" w:rsidP="00563866">
            <w:pPr>
              <w:ind w:left="178" w:firstLine="142"/>
              <w:rPr>
                <w:bCs/>
              </w:rPr>
            </w:pPr>
          </w:p>
          <w:p w:rsidR="00ED7B36" w:rsidRPr="00802859" w:rsidRDefault="00ED7B36" w:rsidP="00563866">
            <w:pPr>
              <w:ind w:left="178" w:firstLine="142"/>
              <w:rPr>
                <w:bCs/>
              </w:rPr>
            </w:pPr>
          </w:p>
          <w:p w:rsidR="00ED7B36" w:rsidRPr="00802859" w:rsidRDefault="00ED7B36" w:rsidP="00563866">
            <w:pPr>
              <w:ind w:left="178" w:firstLine="142"/>
              <w:rPr>
                <w:bCs/>
              </w:rPr>
            </w:pPr>
            <w:r w:rsidRPr="00802859">
              <w:rPr>
                <w:bCs/>
              </w:rPr>
              <w:t xml:space="preserve"> _______________ А.Е. Турчанинов</w:t>
            </w:r>
          </w:p>
          <w:p w:rsidR="00ED7B36" w:rsidRPr="00802859" w:rsidRDefault="00ED7B36" w:rsidP="00563866">
            <w:pPr>
              <w:ind w:left="178" w:firstLine="142"/>
              <w:rPr>
                <w:b/>
                <w:bCs/>
              </w:rPr>
            </w:pPr>
            <w:r w:rsidRPr="00802859">
              <w:rPr>
                <w:bCs/>
              </w:rPr>
              <w:t xml:space="preserve">  М.П.</w:t>
            </w:r>
          </w:p>
        </w:tc>
      </w:tr>
      <w:bookmarkEnd w:id="29"/>
    </w:tbl>
    <w:p w:rsidR="00DF7822" w:rsidRPr="00802859" w:rsidRDefault="00DF7822" w:rsidP="00DF7822">
      <w:pPr>
        <w:pStyle w:val="a5"/>
        <w:rPr>
          <w:b/>
          <w:lang w:val="ru-RU"/>
        </w:rPr>
      </w:pPr>
    </w:p>
    <w:p w:rsidR="00ED7B36" w:rsidRPr="00802859" w:rsidRDefault="00DF7822" w:rsidP="00ED7B36">
      <w:pPr>
        <w:tabs>
          <w:tab w:val="left" w:pos="2977"/>
        </w:tabs>
        <w:ind w:left="6379"/>
        <w:jc w:val="right"/>
        <w:rPr>
          <w:b/>
          <w:sz w:val="20"/>
          <w:szCs w:val="20"/>
        </w:rPr>
      </w:pPr>
      <w:r w:rsidRPr="00802859">
        <w:rPr>
          <w:b/>
        </w:rPr>
        <w:br w:type="page"/>
      </w:r>
      <w:r w:rsidR="00ED7B36" w:rsidRPr="00802859">
        <w:rPr>
          <w:b/>
          <w:sz w:val="20"/>
          <w:szCs w:val="20"/>
        </w:rPr>
        <w:t>Приложение № 4</w:t>
      </w:r>
    </w:p>
    <w:p w:rsidR="00ED7B36" w:rsidRPr="00802859" w:rsidRDefault="00ED7B36" w:rsidP="00ED7B36">
      <w:pPr>
        <w:tabs>
          <w:tab w:val="left" w:pos="2977"/>
        </w:tabs>
        <w:ind w:left="6379"/>
        <w:jc w:val="right"/>
        <w:rPr>
          <w:b/>
          <w:sz w:val="20"/>
          <w:szCs w:val="20"/>
        </w:rPr>
      </w:pPr>
    </w:p>
    <w:p w:rsidR="00ED7B36" w:rsidRPr="00802859" w:rsidRDefault="00ED7B36" w:rsidP="00ED7B36">
      <w:pPr>
        <w:pStyle w:val="a5"/>
        <w:jc w:val="right"/>
        <w:rPr>
          <w:sz w:val="22"/>
          <w:szCs w:val="22"/>
        </w:rPr>
      </w:pPr>
      <w:r w:rsidRPr="00802859">
        <w:rPr>
          <w:sz w:val="20"/>
          <w:szCs w:val="20"/>
        </w:rPr>
        <w:t>к Государственному контракту № __________________ от « __ » ________2026г</w:t>
      </w:r>
    </w:p>
    <w:p w:rsidR="00ED7B36" w:rsidRPr="00802859" w:rsidRDefault="00ED7B36" w:rsidP="00ED7B36">
      <w:pPr>
        <w:pStyle w:val="a5"/>
        <w:jc w:val="left"/>
        <w:rPr>
          <w:b/>
        </w:rPr>
      </w:pPr>
      <w:r w:rsidRPr="00802859">
        <w:rPr>
          <w:b/>
        </w:rPr>
        <w:t>ФОРМА</w:t>
      </w:r>
    </w:p>
    <w:p w:rsidR="00ED7B36" w:rsidRPr="00802859" w:rsidRDefault="00ED7B36" w:rsidP="00ED7B36">
      <w:pPr>
        <w:tabs>
          <w:tab w:val="left" w:pos="3420"/>
        </w:tabs>
        <w:jc w:val="center"/>
        <w:rPr>
          <w:b/>
        </w:rPr>
      </w:pPr>
      <w:r w:rsidRPr="00802859">
        <w:rPr>
          <w:b/>
        </w:rPr>
        <w:t>АКТ</w:t>
      </w:r>
    </w:p>
    <w:p w:rsidR="00ED7B36" w:rsidRPr="00802859" w:rsidRDefault="00ED7B36" w:rsidP="00ED7B36">
      <w:pPr>
        <w:tabs>
          <w:tab w:val="left" w:pos="3420"/>
        </w:tabs>
        <w:jc w:val="center"/>
      </w:pPr>
      <w:r w:rsidRPr="00802859">
        <w:t>об оказании услуг по защите ОТИ (сдачи – приемки)</w:t>
      </w:r>
    </w:p>
    <w:p w:rsidR="00ED7B36" w:rsidRPr="00802859" w:rsidRDefault="00ED7B36" w:rsidP="00ED7B36">
      <w:pPr>
        <w:tabs>
          <w:tab w:val="left" w:pos="3420"/>
        </w:tabs>
        <w:jc w:val="center"/>
      </w:pPr>
      <w:r w:rsidRPr="00802859">
        <w:t>за ___________ месяц 2026 года.</w:t>
      </w:r>
    </w:p>
    <w:p w:rsidR="00ED7B36" w:rsidRPr="00802859" w:rsidRDefault="00ED7B36" w:rsidP="00ED7B36">
      <w:pPr>
        <w:tabs>
          <w:tab w:val="left" w:pos="3420"/>
        </w:tabs>
      </w:pPr>
      <w:r w:rsidRPr="00802859">
        <w:t>г. Орел</w:t>
      </w:r>
      <w:r w:rsidRPr="00802859">
        <w:tab/>
      </w:r>
      <w:r w:rsidRPr="00802859">
        <w:tab/>
      </w:r>
      <w:r w:rsidRPr="00802859">
        <w:tab/>
      </w:r>
      <w:r w:rsidRPr="00802859">
        <w:tab/>
      </w:r>
      <w:r w:rsidRPr="00802859">
        <w:tab/>
      </w:r>
      <w:r w:rsidRPr="00802859">
        <w:tab/>
        <w:t xml:space="preserve">               «___  » __________ 2026 г.</w:t>
      </w:r>
    </w:p>
    <w:p w:rsidR="00ED7B36" w:rsidRPr="00802859" w:rsidRDefault="00ED7B36" w:rsidP="00ED7B36">
      <w:pPr>
        <w:tabs>
          <w:tab w:val="left" w:pos="3420"/>
        </w:tabs>
        <w:jc w:val="both"/>
      </w:pPr>
    </w:p>
    <w:p w:rsidR="00ED7B36" w:rsidRPr="00802859" w:rsidRDefault="00ED7B36" w:rsidP="00ED7B36">
      <w:pPr>
        <w:tabs>
          <w:tab w:val="left" w:pos="0"/>
        </w:tabs>
        <w:jc w:val="both"/>
      </w:pPr>
      <w:r w:rsidRPr="00802859">
        <w:tab/>
        <w:t xml:space="preserve">Настоящий акт составлен в том, что, в соответствии с Государственным контрактом на оказание услуг по защите объектов транспортной инфраструктуры дорожного хозяйства на автомобильных дорогах общего пользования федерального значения от «___» _________ 2026 г.           № ____________, заключенным между </w:t>
      </w:r>
      <w:r w:rsidRPr="00802859">
        <w:rPr>
          <w:b/>
          <w:bCs/>
        </w:rPr>
        <w:t>ф</w:t>
      </w:r>
      <w:r w:rsidRPr="00802859">
        <w:rPr>
          <w:b/>
        </w:rPr>
        <w:t>едеральным казенным учреждением</w:t>
      </w:r>
      <w:r w:rsidRPr="00802859">
        <w:t xml:space="preserve"> </w:t>
      </w:r>
      <w:r w:rsidRPr="00802859">
        <w:rPr>
          <w:b/>
        </w:rPr>
        <w:t>«Управление автомобильной магистрали Москва-Харьков Федерального дорожного агентства» (ФКУ Упрдор Москва-Харьков)</w:t>
      </w:r>
      <w:r w:rsidRPr="00802859">
        <w:t xml:space="preserve"> в лице заместителя начальника – директора филиала в г. Воронеже </w:t>
      </w:r>
      <w:r w:rsidRPr="00802859">
        <w:rPr>
          <w:b/>
        </w:rPr>
        <w:t xml:space="preserve">Александровой Ольги Сергеевны, </w:t>
      </w:r>
      <w:r w:rsidRPr="00802859">
        <w:t>действующей на основании Доверенности от ____________ № _______, именуемым в дальнейшем «Заказчик», с одной стороны и ____________, в лице ________________, действующего на основании ________, именуемый в дальнейшем «Исполнитель»,</w:t>
      </w:r>
      <w:r w:rsidRPr="00802859">
        <w:rPr>
          <w:b/>
        </w:rPr>
        <w:t xml:space="preserve"> </w:t>
      </w:r>
      <w:r w:rsidRPr="00802859">
        <w:t>с другой стороны, «Исполнителем» в __________ месяце 2026 г. оказаны услуги по защите объектов:</w:t>
      </w:r>
    </w:p>
    <w:p w:rsidR="00BB045E" w:rsidRPr="00802859" w:rsidRDefault="00BB045E" w:rsidP="00ED7B36">
      <w:pPr>
        <w:pStyle w:val="a5"/>
        <w:jc w:val="right"/>
        <w:rPr>
          <w:lang w:val="ru-RU"/>
        </w:rPr>
      </w:pPr>
    </w:p>
    <w:p w:rsidR="00823C26" w:rsidRPr="00802859" w:rsidRDefault="00823C26" w:rsidP="00823C26">
      <w:pPr>
        <w:tabs>
          <w:tab w:val="left" w:pos="0"/>
        </w:tabs>
        <w:jc w:val="both"/>
        <w:rPr>
          <w:i/>
        </w:rPr>
      </w:pPr>
      <w:r w:rsidRPr="00802859">
        <w:rPr>
          <w:i/>
        </w:rPr>
        <w:tab/>
      </w:r>
      <w:r w:rsidR="00463F7B" w:rsidRPr="00802859">
        <w:rPr>
          <w:i/>
          <w:iCs/>
        </w:rPr>
        <w:t xml:space="preserve">Мост через р. Ока на км 27+555 автодороги Р-92 Калуга - Перемышль - Белев – Орел </w:t>
      </w:r>
      <w:r w:rsidRPr="00802859">
        <w:t>на сумму _________ ( ________) рублей ___ копеек, в том числе НДС (</w:t>
      </w:r>
      <w:bookmarkStart w:id="30" w:name="_Hlk216359292"/>
      <w:r w:rsidRPr="00802859">
        <w:t>%</w:t>
      </w:r>
      <w:bookmarkEnd w:id="30"/>
      <w:r w:rsidRPr="00802859">
        <w:t>) – ________ (____________) рублей ______ копеек</w:t>
      </w:r>
      <w:r w:rsidRPr="00802859">
        <w:rPr>
          <w:i/>
        </w:rPr>
        <w:t>;</w:t>
      </w:r>
    </w:p>
    <w:p w:rsidR="00B02CFE" w:rsidRPr="00802859" w:rsidRDefault="00B02CFE" w:rsidP="00BB045E">
      <w:pPr>
        <w:tabs>
          <w:tab w:val="left" w:pos="0"/>
        </w:tabs>
        <w:jc w:val="both"/>
      </w:pPr>
    </w:p>
    <w:p w:rsidR="00BB045E" w:rsidRPr="00802859" w:rsidRDefault="00BB045E" w:rsidP="00BB045E">
      <w:pPr>
        <w:tabs>
          <w:tab w:val="left" w:pos="0"/>
        </w:tabs>
        <w:jc w:val="both"/>
      </w:pPr>
      <w:r w:rsidRPr="00802859">
        <w:tab/>
        <w:t xml:space="preserve">Оказанные Исполнителем услуги удовлетворяют условиям Государственного контракта на оказание услуг по </w:t>
      </w:r>
      <w:r w:rsidR="00A66B60" w:rsidRPr="00802859">
        <w:t>защите</w:t>
      </w:r>
      <w:r w:rsidRPr="00802859">
        <w:t xml:space="preserve"> объектов транспортной инфраструктуры дорожного </w:t>
      </w:r>
      <w:r w:rsidR="00A0432D" w:rsidRPr="00802859">
        <w:br/>
      </w:r>
      <w:r w:rsidRPr="00802859">
        <w:t>хозяйства на автомобильных дорогах общего пользования федерального значения от</w:t>
      </w:r>
      <w:r w:rsidR="005C1C5E" w:rsidRPr="00802859">
        <w:t xml:space="preserve"> </w:t>
      </w:r>
      <w:r w:rsidR="00A0432D" w:rsidRPr="00802859">
        <w:br/>
      </w:r>
      <w:r w:rsidRPr="00802859">
        <w:t>«</w:t>
      </w:r>
      <w:r w:rsidR="00D92428" w:rsidRPr="00802859">
        <w:t>___</w:t>
      </w:r>
      <w:r w:rsidRPr="00802859">
        <w:t>»</w:t>
      </w:r>
      <w:r w:rsidR="00164199" w:rsidRPr="00802859">
        <w:t xml:space="preserve"> </w:t>
      </w:r>
      <w:r w:rsidR="00D92428" w:rsidRPr="00802859">
        <w:t>_________</w:t>
      </w:r>
      <w:r w:rsidR="00164199" w:rsidRPr="00802859">
        <w:t xml:space="preserve"> </w:t>
      </w:r>
      <w:r w:rsidRPr="00802859">
        <w:t>202</w:t>
      </w:r>
      <w:r w:rsidR="00D45DBD" w:rsidRPr="00802859">
        <w:t>6</w:t>
      </w:r>
      <w:r w:rsidR="005A35C2" w:rsidRPr="00802859">
        <w:t xml:space="preserve"> </w:t>
      </w:r>
      <w:r w:rsidRPr="00802859">
        <w:t>г.</w:t>
      </w:r>
      <w:r w:rsidR="00272F80" w:rsidRPr="00802859">
        <w:t xml:space="preserve"> </w:t>
      </w:r>
      <w:r w:rsidRPr="00802859">
        <w:t xml:space="preserve"> № </w:t>
      </w:r>
      <w:r w:rsidR="00D92428" w:rsidRPr="00802859">
        <w:t>____________</w:t>
      </w:r>
      <w:r w:rsidRPr="00802859">
        <w:t xml:space="preserve"> и в полном объеме приняты Заказчиком.</w:t>
      </w:r>
    </w:p>
    <w:p w:rsidR="00027328" w:rsidRPr="00802859" w:rsidRDefault="00BB045E" w:rsidP="00A37041">
      <w:pPr>
        <w:tabs>
          <w:tab w:val="left" w:pos="0"/>
        </w:tabs>
        <w:jc w:val="both"/>
      </w:pPr>
      <w:r w:rsidRPr="00802859">
        <w:tab/>
        <w:t>Стороны, подписавшие настоящий Акт, по объему, качеству, сроку и стоимости оказанных услуг претензий друг к другу не имеют.</w:t>
      </w:r>
    </w:p>
    <w:p w:rsidR="00093D66" w:rsidRPr="00802859" w:rsidRDefault="00093D66" w:rsidP="00A37041">
      <w:pPr>
        <w:tabs>
          <w:tab w:val="left" w:pos="0"/>
        </w:tabs>
        <w:jc w:val="both"/>
      </w:pPr>
    </w:p>
    <w:p w:rsidR="00093D66" w:rsidRPr="00802859" w:rsidRDefault="00093D66" w:rsidP="00A37041">
      <w:pPr>
        <w:tabs>
          <w:tab w:val="left" w:pos="0"/>
        </w:tabs>
        <w:jc w:val="both"/>
      </w:pPr>
    </w:p>
    <w:tbl>
      <w:tblPr>
        <w:tblW w:w="0" w:type="auto"/>
        <w:tblLook w:val="01E0" w:firstRow="1" w:lastRow="1" w:firstColumn="1" w:lastColumn="1" w:noHBand="0" w:noVBand="0"/>
      </w:tblPr>
      <w:tblGrid>
        <w:gridCol w:w="5489"/>
        <w:gridCol w:w="4932"/>
      </w:tblGrid>
      <w:tr w:rsidR="00ED7B36" w:rsidRPr="008E4A5A" w:rsidTr="00563866">
        <w:trPr>
          <w:trHeight w:val="1741"/>
        </w:trPr>
        <w:tc>
          <w:tcPr>
            <w:tcW w:w="5489" w:type="dxa"/>
          </w:tcPr>
          <w:p w:rsidR="00ED7B36" w:rsidRPr="00802859" w:rsidRDefault="00ED7B36" w:rsidP="00563866">
            <w:pPr>
              <w:ind w:left="854" w:hanging="854"/>
              <w:rPr>
                <w:b/>
              </w:rPr>
            </w:pPr>
            <w:r w:rsidRPr="00802859">
              <w:rPr>
                <w:b/>
              </w:rPr>
              <w:t>От Исполнителя:</w:t>
            </w:r>
          </w:p>
          <w:p w:rsidR="00ED7B36" w:rsidRPr="00802859" w:rsidRDefault="00ED7B36" w:rsidP="00563866">
            <w:pPr>
              <w:ind w:left="854" w:hanging="854"/>
              <w:rPr>
                <w:bCs/>
              </w:rPr>
            </w:pPr>
          </w:p>
          <w:p w:rsidR="00ED7B36" w:rsidRPr="00802859" w:rsidRDefault="00ED7B36" w:rsidP="00563866">
            <w:pPr>
              <w:ind w:left="854" w:hanging="854"/>
              <w:rPr>
                <w:bCs/>
              </w:rPr>
            </w:pPr>
          </w:p>
          <w:p w:rsidR="00ED7B36" w:rsidRPr="00802859" w:rsidRDefault="00ED7B36" w:rsidP="00563866">
            <w:pPr>
              <w:ind w:left="854" w:hanging="854"/>
              <w:rPr>
                <w:bCs/>
              </w:rPr>
            </w:pPr>
            <w:r w:rsidRPr="00802859">
              <w:rPr>
                <w:bCs/>
              </w:rPr>
              <w:t xml:space="preserve"> </w:t>
            </w:r>
          </w:p>
          <w:p w:rsidR="00ED7B36" w:rsidRPr="00802859" w:rsidRDefault="00ED7B36" w:rsidP="00563866">
            <w:pPr>
              <w:ind w:left="854" w:hanging="854"/>
              <w:rPr>
                <w:bCs/>
              </w:rPr>
            </w:pPr>
          </w:p>
          <w:p w:rsidR="00ED7B36" w:rsidRPr="00802859" w:rsidRDefault="00ED7B36" w:rsidP="00563866">
            <w:pPr>
              <w:ind w:left="854" w:hanging="854"/>
              <w:rPr>
                <w:bCs/>
              </w:rPr>
            </w:pPr>
          </w:p>
          <w:p w:rsidR="00ED7B36" w:rsidRPr="00802859" w:rsidRDefault="00ED7B36" w:rsidP="00563866">
            <w:pPr>
              <w:ind w:left="854" w:hanging="854"/>
              <w:rPr>
                <w:bCs/>
              </w:rPr>
            </w:pPr>
            <w:r w:rsidRPr="00802859">
              <w:rPr>
                <w:bCs/>
              </w:rPr>
              <w:t xml:space="preserve">_________________ </w:t>
            </w:r>
          </w:p>
          <w:p w:rsidR="00ED7B36" w:rsidRPr="00802859" w:rsidRDefault="00ED7B36" w:rsidP="00563866">
            <w:pPr>
              <w:ind w:left="854" w:hanging="854"/>
              <w:rPr>
                <w:bCs/>
              </w:rPr>
            </w:pPr>
            <w:r w:rsidRPr="00802859">
              <w:rPr>
                <w:bCs/>
              </w:rPr>
              <w:t>М.П.</w:t>
            </w:r>
          </w:p>
        </w:tc>
        <w:tc>
          <w:tcPr>
            <w:tcW w:w="4932" w:type="dxa"/>
          </w:tcPr>
          <w:p w:rsidR="00ED7B36" w:rsidRPr="00802859" w:rsidRDefault="00ED7B36" w:rsidP="00563866">
            <w:pPr>
              <w:ind w:left="178" w:firstLine="142"/>
            </w:pPr>
            <w:r w:rsidRPr="00802859">
              <w:rPr>
                <w:b/>
              </w:rPr>
              <w:t>От Заказчика</w:t>
            </w:r>
            <w:r w:rsidRPr="00802859">
              <w:t>:</w:t>
            </w:r>
          </w:p>
          <w:p w:rsidR="00ED7B36" w:rsidRPr="00802859" w:rsidRDefault="00ED7B36" w:rsidP="00563866">
            <w:pPr>
              <w:ind w:left="178" w:firstLine="142"/>
            </w:pPr>
          </w:p>
          <w:p w:rsidR="00ED7B36" w:rsidRPr="00802859" w:rsidRDefault="00ED7B36" w:rsidP="00563866">
            <w:pPr>
              <w:ind w:left="178" w:firstLine="142"/>
              <w:rPr>
                <w:bCs/>
              </w:rPr>
            </w:pPr>
            <w:r w:rsidRPr="00802859">
              <w:rPr>
                <w:bCs/>
              </w:rPr>
              <w:t>И.о. начальника</w:t>
            </w:r>
          </w:p>
          <w:p w:rsidR="00ED7B36" w:rsidRPr="00802859" w:rsidRDefault="00ED7B36" w:rsidP="00563866">
            <w:pPr>
              <w:ind w:left="178" w:firstLine="142"/>
              <w:rPr>
                <w:bCs/>
              </w:rPr>
            </w:pPr>
            <w:r w:rsidRPr="00802859">
              <w:rPr>
                <w:bCs/>
              </w:rPr>
              <w:t>ФКУ Упрдор Москва-Харьков</w:t>
            </w:r>
          </w:p>
          <w:p w:rsidR="00ED7B36" w:rsidRPr="00802859" w:rsidRDefault="00ED7B36" w:rsidP="00563866">
            <w:pPr>
              <w:ind w:left="178" w:firstLine="142"/>
              <w:rPr>
                <w:bCs/>
              </w:rPr>
            </w:pPr>
          </w:p>
          <w:p w:rsidR="00ED7B36" w:rsidRPr="00802859" w:rsidRDefault="00ED7B36" w:rsidP="00563866">
            <w:pPr>
              <w:ind w:left="178" w:firstLine="142"/>
              <w:rPr>
                <w:bCs/>
              </w:rPr>
            </w:pPr>
          </w:p>
          <w:p w:rsidR="00ED7B36" w:rsidRPr="00802859" w:rsidRDefault="00ED7B36" w:rsidP="00563866">
            <w:pPr>
              <w:ind w:left="178" w:firstLine="142"/>
              <w:rPr>
                <w:bCs/>
              </w:rPr>
            </w:pPr>
            <w:r w:rsidRPr="00802859">
              <w:rPr>
                <w:bCs/>
              </w:rPr>
              <w:t xml:space="preserve"> _______________ А.Е. Турчанинов</w:t>
            </w:r>
          </w:p>
          <w:p w:rsidR="00ED7B36" w:rsidRPr="00802859" w:rsidRDefault="00ED7B36" w:rsidP="00563866">
            <w:pPr>
              <w:ind w:left="178" w:firstLine="142"/>
              <w:rPr>
                <w:b/>
                <w:bCs/>
              </w:rPr>
            </w:pPr>
            <w:r w:rsidRPr="00802859">
              <w:rPr>
                <w:bCs/>
              </w:rPr>
              <w:t xml:space="preserve">  М.П.</w:t>
            </w:r>
          </w:p>
        </w:tc>
      </w:tr>
    </w:tbl>
    <w:p w:rsidR="00093D66" w:rsidRPr="00CA69A9" w:rsidRDefault="00093D66" w:rsidP="00A37041">
      <w:pPr>
        <w:tabs>
          <w:tab w:val="left" w:pos="0"/>
        </w:tabs>
        <w:jc w:val="both"/>
        <w:rPr>
          <w:b/>
        </w:rPr>
      </w:pPr>
    </w:p>
    <w:p w:rsidR="008311EE" w:rsidRDefault="00E34D1A" w:rsidP="00E34D1A">
      <w:pPr>
        <w:tabs>
          <w:tab w:val="left" w:pos="2977"/>
        </w:tabs>
        <w:jc w:val="right"/>
        <w:rPr>
          <w:vanish/>
        </w:rPr>
      </w:pPr>
      <w:r>
        <w:rPr>
          <w:vanish/>
        </w:rPr>
        <w:t xml:space="preserve"> </w:t>
      </w:r>
    </w:p>
    <w:sectPr w:rsidR="008311EE" w:rsidSect="00ED7B36">
      <w:headerReference w:type="even" r:id="rId10"/>
      <w:headerReference w:type="default" r:id="rId11"/>
      <w:footerReference w:type="even" r:id="rId12"/>
      <w:footerReference w:type="default" r:id="rId13"/>
      <w:pgSz w:w="11906" w:h="16838"/>
      <w:pgMar w:top="567" w:right="567" w:bottom="567" w:left="1134" w:header="340"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F70" w:rsidRDefault="001B2F70">
      <w:r>
        <w:separator/>
      </w:r>
    </w:p>
  </w:endnote>
  <w:endnote w:type="continuationSeparator" w:id="0">
    <w:p w:rsidR="001B2F70" w:rsidRDefault="001B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63" w:rsidRDefault="00E77363" w:rsidP="00C6049B">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E77363" w:rsidRDefault="00E77363">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63" w:rsidRDefault="00E77363" w:rsidP="008F3833">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F70" w:rsidRDefault="001B2F70">
      <w:r>
        <w:separator/>
      </w:r>
    </w:p>
  </w:footnote>
  <w:footnote w:type="continuationSeparator" w:id="0">
    <w:p w:rsidR="001B2F70" w:rsidRDefault="001B2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63" w:rsidRDefault="00E77363" w:rsidP="00C6049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E77363" w:rsidRDefault="00E77363">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63" w:rsidRDefault="00E77363">
    <w:pPr>
      <w:pStyle w:val="a7"/>
      <w:jc w:val="center"/>
    </w:pPr>
    <w:r>
      <w:fldChar w:fldCharType="begin"/>
    </w:r>
    <w:r>
      <w:instrText>PAGE   \* MERGEFORMAT</w:instrText>
    </w:r>
    <w:r>
      <w:fldChar w:fldCharType="separate"/>
    </w:r>
    <w:r w:rsidR="003C2A27">
      <w:rPr>
        <w:noProof/>
      </w:rPr>
      <w:t>2</w:t>
    </w:r>
    <w:r>
      <w:fldChar w:fldCharType="end"/>
    </w:r>
  </w:p>
  <w:p w:rsidR="00E77363" w:rsidRDefault="00E7736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1F23"/>
    <w:multiLevelType w:val="multilevel"/>
    <w:tmpl w:val="3FB8E518"/>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82409CC"/>
    <w:multiLevelType w:val="hybridMultilevel"/>
    <w:tmpl w:val="0EDA48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9424C52"/>
    <w:multiLevelType w:val="multilevel"/>
    <w:tmpl w:val="5E1E07C8"/>
    <w:lvl w:ilvl="0">
      <w:start w:val="1"/>
      <w:numFmt w:val="decimal"/>
      <w:lvlText w:val="%1."/>
      <w:lvlJc w:val="left"/>
      <w:pPr>
        <w:tabs>
          <w:tab w:val="num" w:pos="567"/>
        </w:tabs>
        <w:ind w:left="0" w:firstLine="567"/>
      </w:pPr>
      <w:rPr>
        <w:rFonts w:hint="default"/>
        <w:b/>
      </w:rPr>
    </w:lvl>
    <w:lvl w:ilvl="1">
      <w:start w:val="1"/>
      <w:numFmt w:val="decimal"/>
      <w:lvlText w:val="%1.%2."/>
      <w:lvlJc w:val="left"/>
      <w:pPr>
        <w:tabs>
          <w:tab w:val="num" w:pos="567"/>
        </w:tabs>
        <w:ind w:left="0" w:firstLine="567"/>
      </w:pPr>
      <w:rPr>
        <w:rFonts w:hint="default"/>
        <w:b/>
        <w:i w:val="0"/>
      </w:rPr>
    </w:lvl>
    <w:lvl w:ilvl="2">
      <w:start w:val="1"/>
      <w:numFmt w:val="decimal"/>
      <w:lvlText w:val="%1.%2.%3."/>
      <w:lvlJc w:val="left"/>
      <w:pPr>
        <w:tabs>
          <w:tab w:val="num" w:pos="567"/>
        </w:tabs>
        <w:ind w:left="0" w:firstLine="567"/>
      </w:pPr>
      <w:rPr>
        <w:rFonts w:hint="default"/>
        <w:b/>
      </w:rPr>
    </w:lvl>
    <w:lvl w:ilvl="3">
      <w:start w:val="1"/>
      <w:numFmt w:val="decimal"/>
      <w:lvlText w:val="%1.%2.%3.%4."/>
      <w:lvlJc w:val="left"/>
      <w:pPr>
        <w:tabs>
          <w:tab w:val="num" w:pos="567"/>
        </w:tabs>
        <w:ind w:left="0" w:firstLine="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A8538DB"/>
    <w:multiLevelType w:val="multilevel"/>
    <w:tmpl w:val="447C95C4"/>
    <w:lvl w:ilvl="0">
      <w:start w:val="3"/>
      <w:numFmt w:val="decimal"/>
      <w:lvlText w:val="%1."/>
      <w:lvlJc w:val="left"/>
      <w:pPr>
        <w:tabs>
          <w:tab w:val="num" w:pos="0"/>
        </w:tabs>
        <w:ind w:left="927" w:hanging="360"/>
      </w:pPr>
      <w:rPr>
        <w:rFonts w:hint="default"/>
        <w:b/>
      </w:rPr>
    </w:lvl>
    <w:lvl w:ilvl="1">
      <w:start w:val="1"/>
      <w:numFmt w:val="decimal"/>
      <w:isLgl/>
      <w:lvlText w:val="%1.%2."/>
      <w:lvlJc w:val="left"/>
      <w:pPr>
        <w:tabs>
          <w:tab w:val="num" w:pos="0"/>
        </w:tabs>
        <w:ind w:left="927" w:hanging="360"/>
      </w:pPr>
      <w:rPr>
        <w:rFonts w:hint="default"/>
      </w:rPr>
    </w:lvl>
    <w:lvl w:ilvl="2">
      <w:start w:val="1"/>
      <w:numFmt w:val="decimal"/>
      <w:isLgl/>
      <w:lvlText w:val="%1.%2.%3."/>
      <w:lvlJc w:val="left"/>
      <w:pPr>
        <w:tabs>
          <w:tab w:val="num" w:pos="0"/>
        </w:tabs>
        <w:ind w:left="1287" w:hanging="720"/>
      </w:pPr>
      <w:rPr>
        <w:rFonts w:hint="default"/>
      </w:rPr>
    </w:lvl>
    <w:lvl w:ilvl="3">
      <w:start w:val="1"/>
      <w:numFmt w:val="decimal"/>
      <w:isLgl/>
      <w:lvlText w:val="%1.%2.%3.%4."/>
      <w:lvlJc w:val="left"/>
      <w:pPr>
        <w:tabs>
          <w:tab w:val="num" w:pos="0"/>
        </w:tabs>
        <w:ind w:left="1287" w:hanging="720"/>
      </w:pPr>
      <w:rPr>
        <w:rFonts w:hint="default"/>
      </w:rPr>
    </w:lvl>
    <w:lvl w:ilvl="4">
      <w:start w:val="1"/>
      <w:numFmt w:val="decimal"/>
      <w:isLgl/>
      <w:lvlText w:val="%1.%2.%3.%4.%5."/>
      <w:lvlJc w:val="left"/>
      <w:pPr>
        <w:tabs>
          <w:tab w:val="num" w:pos="0"/>
        </w:tabs>
        <w:ind w:left="1647" w:hanging="1080"/>
      </w:pPr>
      <w:rPr>
        <w:rFonts w:hint="default"/>
      </w:rPr>
    </w:lvl>
    <w:lvl w:ilvl="5">
      <w:start w:val="1"/>
      <w:numFmt w:val="decimal"/>
      <w:isLgl/>
      <w:lvlText w:val="%1.%2.%3.%4.%5.%6."/>
      <w:lvlJc w:val="left"/>
      <w:pPr>
        <w:tabs>
          <w:tab w:val="num" w:pos="0"/>
        </w:tabs>
        <w:ind w:left="1647" w:hanging="1080"/>
      </w:pPr>
      <w:rPr>
        <w:rFonts w:hint="default"/>
      </w:rPr>
    </w:lvl>
    <w:lvl w:ilvl="6">
      <w:start w:val="1"/>
      <w:numFmt w:val="decimal"/>
      <w:isLgl/>
      <w:lvlText w:val="%1.%2.%3.%4.%5.%6.%7."/>
      <w:lvlJc w:val="left"/>
      <w:pPr>
        <w:tabs>
          <w:tab w:val="num" w:pos="0"/>
        </w:tabs>
        <w:ind w:left="2007" w:hanging="1440"/>
      </w:pPr>
      <w:rPr>
        <w:rFonts w:hint="default"/>
      </w:rPr>
    </w:lvl>
    <w:lvl w:ilvl="7">
      <w:start w:val="1"/>
      <w:numFmt w:val="decimal"/>
      <w:isLgl/>
      <w:lvlText w:val="%1.%2.%3.%4.%5.%6.%7.%8."/>
      <w:lvlJc w:val="left"/>
      <w:pPr>
        <w:tabs>
          <w:tab w:val="num" w:pos="0"/>
        </w:tabs>
        <w:ind w:left="2007" w:hanging="1440"/>
      </w:pPr>
      <w:rPr>
        <w:rFonts w:hint="default"/>
      </w:rPr>
    </w:lvl>
    <w:lvl w:ilvl="8">
      <w:start w:val="1"/>
      <w:numFmt w:val="decimal"/>
      <w:isLgl/>
      <w:lvlText w:val="%1.%2.%3.%4.%5.%6.%7.%8.%9."/>
      <w:lvlJc w:val="left"/>
      <w:pPr>
        <w:tabs>
          <w:tab w:val="num" w:pos="0"/>
        </w:tabs>
        <w:ind w:left="2367" w:hanging="1800"/>
      </w:pPr>
      <w:rPr>
        <w:rFonts w:hint="default"/>
      </w:rPr>
    </w:lvl>
  </w:abstractNum>
  <w:abstractNum w:abstractNumId="4">
    <w:nsid w:val="0CF8258F"/>
    <w:multiLevelType w:val="multilevel"/>
    <w:tmpl w:val="7D629714"/>
    <w:lvl w:ilvl="0">
      <w:start w:val="2"/>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0D9B1BC5"/>
    <w:multiLevelType w:val="hybridMultilevel"/>
    <w:tmpl w:val="8B166FEE"/>
    <w:lvl w:ilvl="0" w:tplc="68249B86">
      <w:start w:val="1"/>
      <w:numFmt w:val="bullet"/>
      <w:lvlText w:val=""/>
      <w:lvlJc w:val="left"/>
      <w:pPr>
        <w:ind w:left="1146" w:hanging="360"/>
      </w:pPr>
      <w:rPr>
        <w:rFonts w:ascii="Wingdings" w:hAnsi="Wingdings" w:hint="default"/>
        <w:b/>
        <w:lang w:val="x-no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B6A5C9B"/>
    <w:multiLevelType w:val="hybridMultilevel"/>
    <w:tmpl w:val="66008ADE"/>
    <w:lvl w:ilvl="0" w:tplc="04190001">
      <w:start w:val="1"/>
      <w:numFmt w:val="bullet"/>
      <w:lvlText w:val=""/>
      <w:lvlJc w:val="left"/>
      <w:pPr>
        <w:ind w:left="1355" w:hanging="360"/>
      </w:pPr>
      <w:rPr>
        <w:rFonts w:ascii="Symbol" w:hAnsi="Symbol" w:hint="default"/>
      </w:rPr>
    </w:lvl>
    <w:lvl w:ilvl="1" w:tplc="04190003" w:tentative="1">
      <w:start w:val="1"/>
      <w:numFmt w:val="bullet"/>
      <w:lvlText w:val="o"/>
      <w:lvlJc w:val="left"/>
      <w:pPr>
        <w:ind w:left="2075" w:hanging="360"/>
      </w:pPr>
      <w:rPr>
        <w:rFonts w:ascii="Courier New" w:hAnsi="Courier New" w:cs="Courier New" w:hint="default"/>
      </w:rPr>
    </w:lvl>
    <w:lvl w:ilvl="2" w:tplc="04190005" w:tentative="1">
      <w:start w:val="1"/>
      <w:numFmt w:val="bullet"/>
      <w:lvlText w:val=""/>
      <w:lvlJc w:val="left"/>
      <w:pPr>
        <w:ind w:left="2795" w:hanging="360"/>
      </w:pPr>
      <w:rPr>
        <w:rFonts w:ascii="Wingdings" w:hAnsi="Wingdings" w:hint="default"/>
      </w:rPr>
    </w:lvl>
    <w:lvl w:ilvl="3" w:tplc="04190001" w:tentative="1">
      <w:start w:val="1"/>
      <w:numFmt w:val="bullet"/>
      <w:lvlText w:val=""/>
      <w:lvlJc w:val="left"/>
      <w:pPr>
        <w:ind w:left="3515" w:hanging="360"/>
      </w:pPr>
      <w:rPr>
        <w:rFonts w:ascii="Symbol" w:hAnsi="Symbol" w:hint="default"/>
      </w:rPr>
    </w:lvl>
    <w:lvl w:ilvl="4" w:tplc="04190003" w:tentative="1">
      <w:start w:val="1"/>
      <w:numFmt w:val="bullet"/>
      <w:lvlText w:val="o"/>
      <w:lvlJc w:val="left"/>
      <w:pPr>
        <w:ind w:left="4235" w:hanging="360"/>
      </w:pPr>
      <w:rPr>
        <w:rFonts w:ascii="Courier New" w:hAnsi="Courier New" w:cs="Courier New" w:hint="default"/>
      </w:rPr>
    </w:lvl>
    <w:lvl w:ilvl="5" w:tplc="04190005" w:tentative="1">
      <w:start w:val="1"/>
      <w:numFmt w:val="bullet"/>
      <w:lvlText w:val=""/>
      <w:lvlJc w:val="left"/>
      <w:pPr>
        <w:ind w:left="4955" w:hanging="360"/>
      </w:pPr>
      <w:rPr>
        <w:rFonts w:ascii="Wingdings" w:hAnsi="Wingdings" w:hint="default"/>
      </w:rPr>
    </w:lvl>
    <w:lvl w:ilvl="6" w:tplc="04190001" w:tentative="1">
      <w:start w:val="1"/>
      <w:numFmt w:val="bullet"/>
      <w:lvlText w:val=""/>
      <w:lvlJc w:val="left"/>
      <w:pPr>
        <w:ind w:left="5675" w:hanging="360"/>
      </w:pPr>
      <w:rPr>
        <w:rFonts w:ascii="Symbol" w:hAnsi="Symbol" w:hint="default"/>
      </w:rPr>
    </w:lvl>
    <w:lvl w:ilvl="7" w:tplc="04190003" w:tentative="1">
      <w:start w:val="1"/>
      <w:numFmt w:val="bullet"/>
      <w:lvlText w:val="o"/>
      <w:lvlJc w:val="left"/>
      <w:pPr>
        <w:ind w:left="6395" w:hanging="360"/>
      </w:pPr>
      <w:rPr>
        <w:rFonts w:ascii="Courier New" w:hAnsi="Courier New" w:cs="Courier New" w:hint="default"/>
      </w:rPr>
    </w:lvl>
    <w:lvl w:ilvl="8" w:tplc="04190005" w:tentative="1">
      <w:start w:val="1"/>
      <w:numFmt w:val="bullet"/>
      <w:lvlText w:val=""/>
      <w:lvlJc w:val="left"/>
      <w:pPr>
        <w:ind w:left="7115" w:hanging="360"/>
      </w:pPr>
      <w:rPr>
        <w:rFonts w:ascii="Wingdings" w:hAnsi="Wingdings" w:hint="default"/>
      </w:rPr>
    </w:lvl>
  </w:abstractNum>
  <w:abstractNum w:abstractNumId="7">
    <w:nsid w:val="1D04513F"/>
    <w:multiLevelType w:val="multilevel"/>
    <w:tmpl w:val="BBF08BEE"/>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tabs>
          <w:tab w:val="num" w:pos="1783"/>
        </w:tabs>
        <w:ind w:left="1783" w:hanging="1320"/>
      </w:pPr>
      <w:rPr>
        <w:rFonts w:hint="default"/>
      </w:rPr>
    </w:lvl>
    <w:lvl w:ilvl="2">
      <w:start w:val="6"/>
      <w:numFmt w:val="decimal"/>
      <w:isLgl/>
      <w:lvlText w:val="%1.%2.%3."/>
      <w:lvlJc w:val="left"/>
      <w:pPr>
        <w:tabs>
          <w:tab w:val="num" w:pos="1886"/>
        </w:tabs>
        <w:ind w:left="1886" w:hanging="1320"/>
      </w:pPr>
      <w:rPr>
        <w:rFonts w:hint="default"/>
      </w:rPr>
    </w:lvl>
    <w:lvl w:ilvl="3">
      <w:start w:val="1"/>
      <w:numFmt w:val="decimal"/>
      <w:isLgl/>
      <w:lvlText w:val="%1.%2.%3.%4."/>
      <w:lvlJc w:val="left"/>
      <w:pPr>
        <w:tabs>
          <w:tab w:val="num" w:pos="1989"/>
        </w:tabs>
        <w:ind w:left="1989" w:hanging="1320"/>
      </w:pPr>
      <w:rPr>
        <w:rFonts w:hint="default"/>
      </w:rPr>
    </w:lvl>
    <w:lvl w:ilvl="4">
      <w:start w:val="1"/>
      <w:numFmt w:val="decimal"/>
      <w:isLgl/>
      <w:lvlText w:val="%1.%2.%3.%4.%5."/>
      <w:lvlJc w:val="left"/>
      <w:pPr>
        <w:tabs>
          <w:tab w:val="num" w:pos="2092"/>
        </w:tabs>
        <w:ind w:left="2092" w:hanging="1320"/>
      </w:pPr>
      <w:rPr>
        <w:rFonts w:hint="default"/>
      </w:rPr>
    </w:lvl>
    <w:lvl w:ilvl="5">
      <w:start w:val="1"/>
      <w:numFmt w:val="decimal"/>
      <w:isLgl/>
      <w:lvlText w:val="%1.%2.%3.%4.%5.%6."/>
      <w:lvlJc w:val="left"/>
      <w:pPr>
        <w:tabs>
          <w:tab w:val="num" w:pos="2315"/>
        </w:tabs>
        <w:ind w:left="2315" w:hanging="1440"/>
      </w:pPr>
      <w:rPr>
        <w:rFonts w:hint="default"/>
      </w:rPr>
    </w:lvl>
    <w:lvl w:ilvl="6">
      <w:start w:val="1"/>
      <w:numFmt w:val="decimal"/>
      <w:isLgl/>
      <w:lvlText w:val="%1.%2.%3.%4.%5.%6.%7."/>
      <w:lvlJc w:val="left"/>
      <w:pPr>
        <w:tabs>
          <w:tab w:val="num" w:pos="2778"/>
        </w:tabs>
        <w:ind w:left="2778" w:hanging="1800"/>
      </w:pPr>
      <w:rPr>
        <w:rFonts w:hint="default"/>
      </w:rPr>
    </w:lvl>
    <w:lvl w:ilvl="7">
      <w:start w:val="1"/>
      <w:numFmt w:val="decimal"/>
      <w:isLgl/>
      <w:lvlText w:val="%1.%2.%3.%4.%5.%6.%7.%8."/>
      <w:lvlJc w:val="left"/>
      <w:pPr>
        <w:tabs>
          <w:tab w:val="num" w:pos="2881"/>
        </w:tabs>
        <w:ind w:left="2881" w:hanging="1800"/>
      </w:pPr>
      <w:rPr>
        <w:rFonts w:hint="default"/>
      </w:rPr>
    </w:lvl>
    <w:lvl w:ilvl="8">
      <w:start w:val="1"/>
      <w:numFmt w:val="decimal"/>
      <w:isLgl/>
      <w:lvlText w:val="%1.%2.%3.%4.%5.%6.%7.%8.%9."/>
      <w:lvlJc w:val="left"/>
      <w:pPr>
        <w:tabs>
          <w:tab w:val="num" w:pos="3344"/>
        </w:tabs>
        <w:ind w:left="3344" w:hanging="2160"/>
      </w:pPr>
      <w:rPr>
        <w:rFonts w:hint="default"/>
      </w:rPr>
    </w:lvl>
  </w:abstractNum>
  <w:abstractNum w:abstractNumId="8">
    <w:nsid w:val="21AC7132"/>
    <w:multiLevelType w:val="multilevel"/>
    <w:tmpl w:val="8E04D5C8"/>
    <w:lvl w:ilvl="0">
      <w:start w:val="1"/>
      <w:numFmt w:val="decimal"/>
      <w:lvlText w:val="%1."/>
      <w:lvlJc w:val="left"/>
      <w:pPr>
        <w:tabs>
          <w:tab w:val="num" w:pos="397"/>
        </w:tabs>
        <w:ind w:left="397" w:hanging="397"/>
      </w:pPr>
      <w:rPr>
        <w:rFonts w:hint="default"/>
        <w:b/>
      </w:rPr>
    </w:lvl>
    <w:lvl w:ilvl="1">
      <w:start w:val="1"/>
      <w:numFmt w:val="decimal"/>
      <w:lvlText w:val="7.%2."/>
      <w:lvlJc w:val="left"/>
      <w:pPr>
        <w:tabs>
          <w:tab w:val="num" w:pos="720"/>
        </w:tabs>
        <w:ind w:left="720" w:hanging="720"/>
      </w:pPr>
      <w:rPr>
        <w:rFonts w:ascii="Times New Roman" w:hAnsi="Times New Roman" w:hint="default"/>
        <w:b w:val="0"/>
        <w:i w:val="0"/>
        <w:sz w:val="24"/>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30E0A21"/>
    <w:multiLevelType w:val="hybridMultilevel"/>
    <w:tmpl w:val="FACE7332"/>
    <w:lvl w:ilvl="0" w:tplc="1BE44046">
      <w:start w:val="1"/>
      <w:numFmt w:val="decimal"/>
      <w:lvlText w:val="6.%1."/>
      <w:lvlJc w:val="left"/>
      <w:pPr>
        <w:ind w:left="360" w:hanging="360"/>
      </w:pPr>
      <w:rPr>
        <w:rFonts w:ascii="Times New Roman" w:hAnsi="Times New Roman" w:hint="default"/>
        <w:b w:val="0"/>
        <w:i w:val="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8D246DE"/>
    <w:multiLevelType w:val="multilevel"/>
    <w:tmpl w:val="3CF01886"/>
    <w:lvl w:ilvl="0">
      <w:start w:val="2"/>
      <w:numFmt w:val="decimal"/>
      <w:lvlText w:val="%1."/>
      <w:lvlJc w:val="left"/>
      <w:pPr>
        <w:ind w:left="360" w:hanging="360"/>
      </w:pPr>
      <w:rPr>
        <w:rFonts w:hint="default"/>
        <w:b/>
      </w:rPr>
    </w:lvl>
    <w:lvl w:ilvl="1">
      <w:start w:val="3"/>
      <w:numFmt w:val="decimal"/>
      <w:lvlText w:val="%1.%2."/>
      <w:lvlJc w:val="left"/>
      <w:pPr>
        <w:ind w:left="927"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
    <w:nsid w:val="3418485A"/>
    <w:multiLevelType w:val="multilevel"/>
    <w:tmpl w:val="5884342E"/>
    <w:lvl w:ilvl="0">
      <w:start w:val="2"/>
      <w:numFmt w:val="none"/>
      <w:lvlText w:val="3.3"/>
      <w:lvlJc w:val="left"/>
      <w:pPr>
        <w:tabs>
          <w:tab w:val="num" w:pos="0"/>
        </w:tabs>
        <w:ind w:left="360" w:hanging="360"/>
      </w:pPr>
      <w:rPr>
        <w:rFonts w:hint="default"/>
        <w:b/>
      </w:rPr>
    </w:lvl>
    <w:lvl w:ilvl="1">
      <w:start w:val="4"/>
      <w:numFmt w:val="decimal"/>
      <w:lvlText w:val="%1.%2."/>
      <w:lvlJc w:val="left"/>
      <w:pPr>
        <w:tabs>
          <w:tab w:val="num" w:pos="0"/>
        </w:tabs>
        <w:ind w:left="927" w:hanging="360"/>
      </w:pPr>
      <w:rPr>
        <w:rFonts w:hint="default"/>
        <w:b w:val="0"/>
      </w:rPr>
    </w:lvl>
    <w:lvl w:ilvl="2">
      <w:start w:val="1"/>
      <w:numFmt w:val="decimal"/>
      <w:lvlText w:val="%1.%2.%3."/>
      <w:lvlJc w:val="left"/>
      <w:pPr>
        <w:tabs>
          <w:tab w:val="num" w:pos="0"/>
        </w:tabs>
        <w:ind w:left="1854" w:hanging="720"/>
      </w:pPr>
      <w:rPr>
        <w:rFonts w:hint="default"/>
        <w:b/>
      </w:rPr>
    </w:lvl>
    <w:lvl w:ilvl="3">
      <w:start w:val="1"/>
      <w:numFmt w:val="decimal"/>
      <w:lvlText w:val="%1.%2.%3.%4."/>
      <w:lvlJc w:val="left"/>
      <w:pPr>
        <w:tabs>
          <w:tab w:val="num" w:pos="0"/>
        </w:tabs>
        <w:ind w:left="2421" w:hanging="720"/>
      </w:pPr>
      <w:rPr>
        <w:rFonts w:hint="default"/>
        <w:b/>
      </w:rPr>
    </w:lvl>
    <w:lvl w:ilvl="4">
      <w:start w:val="1"/>
      <w:numFmt w:val="decimal"/>
      <w:lvlText w:val="%1.%2.%3.%4.%5."/>
      <w:lvlJc w:val="left"/>
      <w:pPr>
        <w:tabs>
          <w:tab w:val="num" w:pos="0"/>
        </w:tabs>
        <w:ind w:left="3348" w:hanging="1080"/>
      </w:pPr>
      <w:rPr>
        <w:rFonts w:hint="default"/>
        <w:b/>
      </w:rPr>
    </w:lvl>
    <w:lvl w:ilvl="5">
      <w:start w:val="1"/>
      <w:numFmt w:val="decimal"/>
      <w:lvlText w:val="%1.%2.%3.%4.%5.%6."/>
      <w:lvlJc w:val="left"/>
      <w:pPr>
        <w:tabs>
          <w:tab w:val="num" w:pos="0"/>
        </w:tabs>
        <w:ind w:left="3915" w:hanging="1080"/>
      </w:pPr>
      <w:rPr>
        <w:rFonts w:hint="default"/>
        <w:b/>
      </w:rPr>
    </w:lvl>
    <w:lvl w:ilvl="6">
      <w:start w:val="1"/>
      <w:numFmt w:val="decimal"/>
      <w:lvlText w:val="%1.%2.%3.%4.%5.%6.%7."/>
      <w:lvlJc w:val="left"/>
      <w:pPr>
        <w:tabs>
          <w:tab w:val="num" w:pos="0"/>
        </w:tabs>
        <w:ind w:left="4842" w:hanging="1440"/>
      </w:pPr>
      <w:rPr>
        <w:rFonts w:hint="default"/>
        <w:b/>
      </w:rPr>
    </w:lvl>
    <w:lvl w:ilvl="7">
      <w:start w:val="1"/>
      <w:numFmt w:val="decimal"/>
      <w:lvlText w:val="%1.%2.%3.%4.%5.%6.%7.%8."/>
      <w:lvlJc w:val="left"/>
      <w:pPr>
        <w:tabs>
          <w:tab w:val="num" w:pos="0"/>
        </w:tabs>
        <w:ind w:left="5409" w:hanging="1440"/>
      </w:pPr>
      <w:rPr>
        <w:rFonts w:hint="default"/>
        <w:b/>
      </w:rPr>
    </w:lvl>
    <w:lvl w:ilvl="8">
      <w:start w:val="1"/>
      <w:numFmt w:val="decimal"/>
      <w:lvlText w:val="%1.%2.%3.%4.%5.%6.%7.%8.%9."/>
      <w:lvlJc w:val="left"/>
      <w:pPr>
        <w:tabs>
          <w:tab w:val="num" w:pos="0"/>
        </w:tabs>
        <w:ind w:left="6336" w:hanging="1800"/>
      </w:pPr>
      <w:rPr>
        <w:rFonts w:hint="default"/>
        <w:b/>
      </w:rPr>
    </w:lvl>
  </w:abstractNum>
  <w:abstractNum w:abstractNumId="12">
    <w:nsid w:val="41D7178C"/>
    <w:multiLevelType w:val="multilevel"/>
    <w:tmpl w:val="C25268D2"/>
    <w:lvl w:ilvl="0">
      <w:start w:val="1"/>
      <w:numFmt w:val="decimal"/>
      <w:lvlText w:val="%1."/>
      <w:lvlJc w:val="left"/>
      <w:pPr>
        <w:tabs>
          <w:tab w:val="num" w:pos="567"/>
        </w:tabs>
        <w:ind w:left="0" w:firstLine="567"/>
      </w:pPr>
      <w:rPr>
        <w:rFonts w:ascii="Times New Roman" w:hAnsi="Times New Roman" w:cs="Times New Roman" w:hint="default"/>
        <w:b/>
        <w:sz w:val="24"/>
        <w:szCs w:val="24"/>
      </w:rPr>
    </w:lvl>
    <w:lvl w:ilvl="1">
      <w:start w:val="1"/>
      <w:numFmt w:val="decimal"/>
      <w:lvlText w:val="%1.%2."/>
      <w:lvlJc w:val="left"/>
      <w:pPr>
        <w:tabs>
          <w:tab w:val="num" w:pos="568"/>
        </w:tabs>
        <w:ind w:left="1" w:firstLine="567"/>
      </w:pPr>
      <w:rPr>
        <w:rFonts w:ascii="Times New Roman" w:hAnsi="Times New Roman" w:hint="default"/>
        <w:b/>
        <w:i w:val="0"/>
        <w:sz w:val="24"/>
        <w:szCs w:val="24"/>
      </w:rPr>
    </w:lvl>
    <w:lvl w:ilvl="2">
      <w:start w:val="1"/>
      <w:numFmt w:val="decimal"/>
      <w:lvlText w:val="%1.%2.%3."/>
      <w:lvlJc w:val="left"/>
      <w:pPr>
        <w:tabs>
          <w:tab w:val="num" w:pos="426"/>
        </w:tabs>
        <w:ind w:left="-141" w:firstLine="567"/>
      </w:pPr>
      <w:rPr>
        <w:rFonts w:ascii="Times New Roman" w:hAnsi="Times New Roman" w:hint="default"/>
        <w:b/>
        <w:sz w:val="24"/>
        <w:szCs w:val="24"/>
      </w:rPr>
    </w:lvl>
    <w:lvl w:ilvl="3">
      <w:start w:val="1"/>
      <w:numFmt w:val="decimal"/>
      <w:lvlText w:val="%1.%2.%3.%4."/>
      <w:lvlJc w:val="left"/>
      <w:pPr>
        <w:tabs>
          <w:tab w:val="num" w:pos="567"/>
        </w:tabs>
        <w:ind w:left="0" w:firstLine="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8675AF8"/>
    <w:multiLevelType w:val="hybridMultilevel"/>
    <w:tmpl w:val="D15C4A6A"/>
    <w:lvl w:ilvl="0" w:tplc="6F72DCB6">
      <w:start w:val="3"/>
      <w:numFmt w:val="bullet"/>
      <w:lvlText w:val="-"/>
      <w:lvlJc w:val="left"/>
      <w:pPr>
        <w:tabs>
          <w:tab w:val="num" w:pos="795"/>
        </w:tabs>
        <w:ind w:left="795" w:hanging="43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FBE6516"/>
    <w:multiLevelType w:val="multilevel"/>
    <w:tmpl w:val="82FEDA92"/>
    <w:lvl w:ilvl="0">
      <w:start w:val="6"/>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52C06303"/>
    <w:multiLevelType w:val="multilevel"/>
    <w:tmpl w:val="56C88B78"/>
    <w:lvl w:ilvl="0">
      <w:start w:val="1"/>
      <w:numFmt w:val="decimal"/>
      <w:lvlText w:val="%1."/>
      <w:lvlJc w:val="left"/>
      <w:pPr>
        <w:tabs>
          <w:tab w:val="num" w:pos="397"/>
        </w:tabs>
        <w:ind w:left="397" w:hanging="397"/>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8.1.%3"/>
      <w:lvlJc w:val="left"/>
      <w:pPr>
        <w:tabs>
          <w:tab w:val="num" w:pos="720"/>
        </w:tabs>
        <w:ind w:left="0" w:firstLine="0"/>
      </w:pPr>
      <w:rPr>
        <w:rFonts w:hint="default"/>
      </w:rPr>
    </w:lvl>
    <w:lvl w:ilvl="3">
      <w:start w:val="1"/>
      <w:numFmt w:val="decimal"/>
      <w:lvlText w:val="9.5.%4"/>
      <w:lvlJc w:val="left"/>
      <w:pPr>
        <w:tabs>
          <w:tab w:val="num" w:pos="2160"/>
        </w:tabs>
        <w:ind w:left="0" w:firstLine="1080"/>
      </w:pPr>
      <w:rPr>
        <w:rFonts w:ascii="Times New Roman" w:hAnsi="Times New Roman" w:cs="Times New Roman" w:hint="default"/>
        <w:b w:val="0"/>
        <w:i w:val="0"/>
        <w:sz w:val="24"/>
      </w:rPr>
    </w:lvl>
    <w:lvl w:ilvl="4">
      <w:start w:val="1"/>
      <w:numFmt w:val="decimal"/>
      <w:lvlText w:val="9.6.%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4255325"/>
    <w:multiLevelType w:val="hybridMultilevel"/>
    <w:tmpl w:val="8E8861BC"/>
    <w:lvl w:ilvl="0" w:tplc="200E449C">
      <w:start w:val="4"/>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5FE4233"/>
    <w:multiLevelType w:val="hybridMultilevel"/>
    <w:tmpl w:val="C2F0F1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7B870A4"/>
    <w:multiLevelType w:val="hybridMultilevel"/>
    <w:tmpl w:val="751AD9C0"/>
    <w:lvl w:ilvl="0" w:tplc="B798DE22">
      <w:start w:val="2"/>
      <w:numFmt w:val="decimal"/>
      <w:lvlText w:val="%1."/>
      <w:lvlJc w:val="left"/>
      <w:pPr>
        <w:tabs>
          <w:tab w:val="num" w:pos="720"/>
        </w:tabs>
        <w:ind w:left="720" w:hanging="360"/>
      </w:pPr>
      <w:rPr>
        <w:rFonts w:hint="default"/>
        <w:color w:val="00000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45E3CCB"/>
    <w:multiLevelType w:val="hybridMultilevel"/>
    <w:tmpl w:val="C6961DB8"/>
    <w:lvl w:ilvl="0" w:tplc="723A9D2E">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B9C190B"/>
    <w:multiLevelType w:val="hybridMultilevel"/>
    <w:tmpl w:val="8014E444"/>
    <w:lvl w:ilvl="0" w:tplc="47C494F8">
      <w:start w:val="1"/>
      <w:numFmt w:val="bullet"/>
      <w:lvlText w:val="-"/>
      <w:lvlJc w:val="left"/>
      <w:pPr>
        <w:tabs>
          <w:tab w:val="num" w:pos="265"/>
        </w:tabs>
        <w:ind w:left="265" w:hanging="360"/>
      </w:pPr>
      <w:rPr>
        <w:rFonts w:ascii="Times New Roman" w:eastAsia="Times New Roman" w:hAnsi="Times New Roman" w:cs="Times New Roman" w:hint="default"/>
        <w:b/>
      </w:rPr>
    </w:lvl>
    <w:lvl w:ilvl="1" w:tplc="04190003" w:tentative="1">
      <w:start w:val="1"/>
      <w:numFmt w:val="bullet"/>
      <w:lvlText w:val="o"/>
      <w:lvlJc w:val="left"/>
      <w:pPr>
        <w:tabs>
          <w:tab w:val="num" w:pos="985"/>
        </w:tabs>
        <w:ind w:left="985" w:hanging="360"/>
      </w:pPr>
      <w:rPr>
        <w:rFonts w:ascii="Courier New" w:hAnsi="Courier New" w:hint="default"/>
      </w:rPr>
    </w:lvl>
    <w:lvl w:ilvl="2" w:tplc="04190005" w:tentative="1">
      <w:start w:val="1"/>
      <w:numFmt w:val="bullet"/>
      <w:lvlText w:val=""/>
      <w:lvlJc w:val="left"/>
      <w:pPr>
        <w:tabs>
          <w:tab w:val="num" w:pos="1705"/>
        </w:tabs>
        <w:ind w:left="1705" w:hanging="360"/>
      </w:pPr>
      <w:rPr>
        <w:rFonts w:ascii="Wingdings" w:hAnsi="Wingdings" w:hint="default"/>
      </w:rPr>
    </w:lvl>
    <w:lvl w:ilvl="3" w:tplc="04190001" w:tentative="1">
      <w:start w:val="1"/>
      <w:numFmt w:val="bullet"/>
      <w:lvlText w:val=""/>
      <w:lvlJc w:val="left"/>
      <w:pPr>
        <w:tabs>
          <w:tab w:val="num" w:pos="2425"/>
        </w:tabs>
        <w:ind w:left="2425" w:hanging="360"/>
      </w:pPr>
      <w:rPr>
        <w:rFonts w:ascii="Symbol" w:hAnsi="Symbol" w:hint="default"/>
      </w:rPr>
    </w:lvl>
    <w:lvl w:ilvl="4" w:tplc="04190003" w:tentative="1">
      <w:start w:val="1"/>
      <w:numFmt w:val="bullet"/>
      <w:lvlText w:val="o"/>
      <w:lvlJc w:val="left"/>
      <w:pPr>
        <w:tabs>
          <w:tab w:val="num" w:pos="3145"/>
        </w:tabs>
        <w:ind w:left="3145" w:hanging="360"/>
      </w:pPr>
      <w:rPr>
        <w:rFonts w:ascii="Courier New" w:hAnsi="Courier New" w:hint="default"/>
      </w:rPr>
    </w:lvl>
    <w:lvl w:ilvl="5" w:tplc="04190005" w:tentative="1">
      <w:start w:val="1"/>
      <w:numFmt w:val="bullet"/>
      <w:lvlText w:val=""/>
      <w:lvlJc w:val="left"/>
      <w:pPr>
        <w:tabs>
          <w:tab w:val="num" w:pos="3865"/>
        </w:tabs>
        <w:ind w:left="3865" w:hanging="360"/>
      </w:pPr>
      <w:rPr>
        <w:rFonts w:ascii="Wingdings" w:hAnsi="Wingdings" w:hint="default"/>
      </w:rPr>
    </w:lvl>
    <w:lvl w:ilvl="6" w:tplc="04190001" w:tentative="1">
      <w:start w:val="1"/>
      <w:numFmt w:val="bullet"/>
      <w:lvlText w:val=""/>
      <w:lvlJc w:val="left"/>
      <w:pPr>
        <w:tabs>
          <w:tab w:val="num" w:pos="4585"/>
        </w:tabs>
        <w:ind w:left="4585" w:hanging="360"/>
      </w:pPr>
      <w:rPr>
        <w:rFonts w:ascii="Symbol" w:hAnsi="Symbol" w:hint="default"/>
      </w:rPr>
    </w:lvl>
    <w:lvl w:ilvl="7" w:tplc="04190003" w:tentative="1">
      <w:start w:val="1"/>
      <w:numFmt w:val="bullet"/>
      <w:lvlText w:val="o"/>
      <w:lvlJc w:val="left"/>
      <w:pPr>
        <w:tabs>
          <w:tab w:val="num" w:pos="5305"/>
        </w:tabs>
        <w:ind w:left="5305" w:hanging="360"/>
      </w:pPr>
      <w:rPr>
        <w:rFonts w:ascii="Courier New" w:hAnsi="Courier New" w:hint="default"/>
      </w:rPr>
    </w:lvl>
    <w:lvl w:ilvl="8" w:tplc="04190005" w:tentative="1">
      <w:start w:val="1"/>
      <w:numFmt w:val="bullet"/>
      <w:lvlText w:val=""/>
      <w:lvlJc w:val="left"/>
      <w:pPr>
        <w:tabs>
          <w:tab w:val="num" w:pos="6025"/>
        </w:tabs>
        <w:ind w:left="6025" w:hanging="360"/>
      </w:pPr>
      <w:rPr>
        <w:rFonts w:ascii="Wingdings" w:hAnsi="Wingdings" w:hint="default"/>
      </w:rPr>
    </w:lvl>
  </w:abstractNum>
  <w:abstractNum w:abstractNumId="21">
    <w:nsid w:val="6E545224"/>
    <w:multiLevelType w:val="multilevel"/>
    <w:tmpl w:val="747AD19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6FDB7159"/>
    <w:multiLevelType w:val="multilevel"/>
    <w:tmpl w:val="EFE60F66"/>
    <w:lvl w:ilvl="0">
      <w:start w:val="6"/>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7"/>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
    <w:nsid w:val="70A25011"/>
    <w:multiLevelType w:val="multilevel"/>
    <w:tmpl w:val="D88C07DC"/>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8"/>
      <w:numFmt w:val="decimal"/>
      <w:lvlText w:val="%1.%2.%3."/>
      <w:lvlJc w:val="left"/>
      <w:pPr>
        <w:ind w:left="1571"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4">
    <w:nsid w:val="72AA2C1C"/>
    <w:multiLevelType w:val="multilevel"/>
    <w:tmpl w:val="C8D4F51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5">
    <w:nsid w:val="75546DBD"/>
    <w:multiLevelType w:val="hybridMultilevel"/>
    <w:tmpl w:val="8D9C37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18"/>
  </w:num>
  <w:num w:numId="4">
    <w:abstractNumId w:val="20"/>
  </w:num>
  <w:num w:numId="5">
    <w:abstractNumId w:val="2"/>
  </w:num>
  <w:num w:numId="6">
    <w:abstractNumId w:val="3"/>
  </w:num>
  <w:num w:numId="7">
    <w:abstractNumId w:val="11"/>
  </w:num>
  <w:num w:numId="8">
    <w:abstractNumId w:val="17"/>
  </w:num>
  <w:num w:numId="9">
    <w:abstractNumId w:val="6"/>
  </w:num>
  <w:num w:numId="10">
    <w:abstractNumId w:val="16"/>
  </w:num>
  <w:num w:numId="11">
    <w:abstractNumId w:val="15"/>
  </w:num>
  <w:num w:numId="12">
    <w:abstractNumId w:val="5"/>
  </w:num>
  <w:num w:numId="13">
    <w:abstractNumId w:val="12"/>
  </w:num>
  <w:num w:numId="14">
    <w:abstractNumId w:val="9"/>
  </w:num>
  <w:num w:numId="15">
    <w:abstractNumId w:val="1"/>
  </w:num>
  <w:num w:numId="16">
    <w:abstractNumId w:val="8"/>
  </w:num>
  <w:num w:numId="17">
    <w:abstractNumId w:val="25"/>
  </w:num>
  <w:num w:numId="18">
    <w:abstractNumId w:val="4"/>
  </w:num>
  <w:num w:numId="19">
    <w:abstractNumId w:val="10"/>
  </w:num>
  <w:num w:numId="20">
    <w:abstractNumId w:val="23"/>
  </w:num>
  <w:num w:numId="21">
    <w:abstractNumId w:val="22"/>
  </w:num>
  <w:num w:numId="22">
    <w:abstractNumId w:val="0"/>
  </w:num>
  <w:num w:numId="23">
    <w:abstractNumId w:val="14"/>
  </w:num>
  <w:num w:numId="24">
    <w:abstractNumId w:val="24"/>
  </w:num>
  <w:num w:numId="25">
    <w:abstractNumId w:val="2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6FD"/>
    <w:rsid w:val="00001149"/>
    <w:rsid w:val="00003DB5"/>
    <w:rsid w:val="000044DE"/>
    <w:rsid w:val="000045F6"/>
    <w:rsid w:val="00004687"/>
    <w:rsid w:val="000067F7"/>
    <w:rsid w:val="00006D96"/>
    <w:rsid w:val="000070F0"/>
    <w:rsid w:val="000101F0"/>
    <w:rsid w:val="00010BEB"/>
    <w:rsid w:val="00010D36"/>
    <w:rsid w:val="00011DD5"/>
    <w:rsid w:val="000121F9"/>
    <w:rsid w:val="00012946"/>
    <w:rsid w:val="000142EA"/>
    <w:rsid w:val="000232A4"/>
    <w:rsid w:val="0002354E"/>
    <w:rsid w:val="00024E64"/>
    <w:rsid w:val="00026EE1"/>
    <w:rsid w:val="00027328"/>
    <w:rsid w:val="000300FC"/>
    <w:rsid w:val="00030629"/>
    <w:rsid w:val="000309B8"/>
    <w:rsid w:val="000315C0"/>
    <w:rsid w:val="00031966"/>
    <w:rsid w:val="000329E9"/>
    <w:rsid w:val="000361DB"/>
    <w:rsid w:val="000364DD"/>
    <w:rsid w:val="0003653B"/>
    <w:rsid w:val="00036898"/>
    <w:rsid w:val="00037089"/>
    <w:rsid w:val="00037648"/>
    <w:rsid w:val="000439C4"/>
    <w:rsid w:val="00043B09"/>
    <w:rsid w:val="00047CC2"/>
    <w:rsid w:val="00047D90"/>
    <w:rsid w:val="00051D31"/>
    <w:rsid w:val="00053351"/>
    <w:rsid w:val="000539D8"/>
    <w:rsid w:val="00055098"/>
    <w:rsid w:val="00055A61"/>
    <w:rsid w:val="00057B54"/>
    <w:rsid w:val="0006195C"/>
    <w:rsid w:val="00061E36"/>
    <w:rsid w:val="0006221B"/>
    <w:rsid w:val="000628A8"/>
    <w:rsid w:val="00064571"/>
    <w:rsid w:val="00067240"/>
    <w:rsid w:val="0006729B"/>
    <w:rsid w:val="00070B82"/>
    <w:rsid w:val="0007116B"/>
    <w:rsid w:val="00071AA0"/>
    <w:rsid w:val="00071FD2"/>
    <w:rsid w:val="00071FF7"/>
    <w:rsid w:val="000739D0"/>
    <w:rsid w:val="000746C4"/>
    <w:rsid w:val="0007716E"/>
    <w:rsid w:val="0007721F"/>
    <w:rsid w:val="000806EC"/>
    <w:rsid w:val="000824D0"/>
    <w:rsid w:val="00083183"/>
    <w:rsid w:val="00085938"/>
    <w:rsid w:val="0008616D"/>
    <w:rsid w:val="000863D5"/>
    <w:rsid w:val="00086F28"/>
    <w:rsid w:val="000905D0"/>
    <w:rsid w:val="00090D14"/>
    <w:rsid w:val="00090E07"/>
    <w:rsid w:val="00092793"/>
    <w:rsid w:val="00092FC7"/>
    <w:rsid w:val="00093D66"/>
    <w:rsid w:val="00094D63"/>
    <w:rsid w:val="00095766"/>
    <w:rsid w:val="00097973"/>
    <w:rsid w:val="000A1A41"/>
    <w:rsid w:val="000A43B6"/>
    <w:rsid w:val="000A569D"/>
    <w:rsid w:val="000B2FD9"/>
    <w:rsid w:val="000B3AF1"/>
    <w:rsid w:val="000B487F"/>
    <w:rsid w:val="000B4CF5"/>
    <w:rsid w:val="000B4F9B"/>
    <w:rsid w:val="000B6197"/>
    <w:rsid w:val="000B72C0"/>
    <w:rsid w:val="000C1478"/>
    <w:rsid w:val="000C34E7"/>
    <w:rsid w:val="000C3FFC"/>
    <w:rsid w:val="000C4546"/>
    <w:rsid w:val="000C492F"/>
    <w:rsid w:val="000C5E2E"/>
    <w:rsid w:val="000C7631"/>
    <w:rsid w:val="000D002D"/>
    <w:rsid w:val="000D1ED8"/>
    <w:rsid w:val="000D331D"/>
    <w:rsid w:val="000D3451"/>
    <w:rsid w:val="000D443E"/>
    <w:rsid w:val="000D512F"/>
    <w:rsid w:val="000D759F"/>
    <w:rsid w:val="000D7623"/>
    <w:rsid w:val="000D7674"/>
    <w:rsid w:val="000D7CEB"/>
    <w:rsid w:val="000E389A"/>
    <w:rsid w:val="000E3973"/>
    <w:rsid w:val="000E5180"/>
    <w:rsid w:val="000E7F86"/>
    <w:rsid w:val="000F0413"/>
    <w:rsid w:val="000F1FEE"/>
    <w:rsid w:val="000F5A03"/>
    <w:rsid w:val="000F5A38"/>
    <w:rsid w:val="000F5B75"/>
    <w:rsid w:val="000F6141"/>
    <w:rsid w:val="000F7534"/>
    <w:rsid w:val="000F765A"/>
    <w:rsid w:val="00103330"/>
    <w:rsid w:val="00104C77"/>
    <w:rsid w:val="00104F0D"/>
    <w:rsid w:val="00105985"/>
    <w:rsid w:val="00115E19"/>
    <w:rsid w:val="00116486"/>
    <w:rsid w:val="00116E43"/>
    <w:rsid w:val="00120AB4"/>
    <w:rsid w:val="001229E8"/>
    <w:rsid w:val="00124B85"/>
    <w:rsid w:val="00125732"/>
    <w:rsid w:val="00127AB6"/>
    <w:rsid w:val="00130DF3"/>
    <w:rsid w:val="00130EA3"/>
    <w:rsid w:val="00131DB6"/>
    <w:rsid w:val="00135614"/>
    <w:rsid w:val="00136BB4"/>
    <w:rsid w:val="00137E55"/>
    <w:rsid w:val="00140335"/>
    <w:rsid w:val="0014576F"/>
    <w:rsid w:val="00145917"/>
    <w:rsid w:val="00146BD4"/>
    <w:rsid w:val="00147EAF"/>
    <w:rsid w:val="001557BB"/>
    <w:rsid w:val="00155FBE"/>
    <w:rsid w:val="00156080"/>
    <w:rsid w:val="0016101A"/>
    <w:rsid w:val="00164199"/>
    <w:rsid w:val="001665B5"/>
    <w:rsid w:val="00170E9F"/>
    <w:rsid w:val="00174CAB"/>
    <w:rsid w:val="001805B0"/>
    <w:rsid w:val="00181136"/>
    <w:rsid w:val="001817F5"/>
    <w:rsid w:val="00181836"/>
    <w:rsid w:val="0018475D"/>
    <w:rsid w:val="001871F2"/>
    <w:rsid w:val="00187F84"/>
    <w:rsid w:val="00193E7B"/>
    <w:rsid w:val="0019449C"/>
    <w:rsid w:val="00194A38"/>
    <w:rsid w:val="00194AB9"/>
    <w:rsid w:val="001955BC"/>
    <w:rsid w:val="001959E0"/>
    <w:rsid w:val="00197C09"/>
    <w:rsid w:val="001A043F"/>
    <w:rsid w:val="001A0F1F"/>
    <w:rsid w:val="001A125E"/>
    <w:rsid w:val="001A1957"/>
    <w:rsid w:val="001A1E2D"/>
    <w:rsid w:val="001A21AC"/>
    <w:rsid w:val="001A2FA3"/>
    <w:rsid w:val="001A4693"/>
    <w:rsid w:val="001A4B29"/>
    <w:rsid w:val="001A6525"/>
    <w:rsid w:val="001B0094"/>
    <w:rsid w:val="001B0F0F"/>
    <w:rsid w:val="001B2597"/>
    <w:rsid w:val="001B2BAF"/>
    <w:rsid w:val="001B2F70"/>
    <w:rsid w:val="001B33F1"/>
    <w:rsid w:val="001B4A85"/>
    <w:rsid w:val="001B4DDE"/>
    <w:rsid w:val="001B56FF"/>
    <w:rsid w:val="001B669D"/>
    <w:rsid w:val="001C045C"/>
    <w:rsid w:val="001C21A4"/>
    <w:rsid w:val="001C27C7"/>
    <w:rsid w:val="001C3B2B"/>
    <w:rsid w:val="001C4349"/>
    <w:rsid w:val="001C5D48"/>
    <w:rsid w:val="001D18E0"/>
    <w:rsid w:val="001D26FD"/>
    <w:rsid w:val="001D49D8"/>
    <w:rsid w:val="001D5597"/>
    <w:rsid w:val="001D7356"/>
    <w:rsid w:val="001E0098"/>
    <w:rsid w:val="001E0337"/>
    <w:rsid w:val="001E078D"/>
    <w:rsid w:val="001E1F0F"/>
    <w:rsid w:val="001E24C8"/>
    <w:rsid w:val="001E6374"/>
    <w:rsid w:val="001F20A2"/>
    <w:rsid w:val="001F20D3"/>
    <w:rsid w:val="001F35B6"/>
    <w:rsid w:val="001F394F"/>
    <w:rsid w:val="001F7D4D"/>
    <w:rsid w:val="00202A59"/>
    <w:rsid w:val="00202D0F"/>
    <w:rsid w:val="00204585"/>
    <w:rsid w:val="00204A41"/>
    <w:rsid w:val="00206080"/>
    <w:rsid w:val="002066E5"/>
    <w:rsid w:val="00206E8C"/>
    <w:rsid w:val="00210BF5"/>
    <w:rsid w:val="002122AC"/>
    <w:rsid w:val="0021231A"/>
    <w:rsid w:val="00212F7E"/>
    <w:rsid w:val="00213037"/>
    <w:rsid w:val="0021332F"/>
    <w:rsid w:val="00223474"/>
    <w:rsid w:val="002243BA"/>
    <w:rsid w:val="00225059"/>
    <w:rsid w:val="0022516F"/>
    <w:rsid w:val="002270BE"/>
    <w:rsid w:val="002279E2"/>
    <w:rsid w:val="00230D09"/>
    <w:rsid w:val="00230D85"/>
    <w:rsid w:val="0023114B"/>
    <w:rsid w:val="00232A3C"/>
    <w:rsid w:val="00232BAE"/>
    <w:rsid w:val="0023346D"/>
    <w:rsid w:val="0023359C"/>
    <w:rsid w:val="00234F24"/>
    <w:rsid w:val="002352A7"/>
    <w:rsid w:val="00236D95"/>
    <w:rsid w:val="00237C75"/>
    <w:rsid w:val="00244CCB"/>
    <w:rsid w:val="00246C5D"/>
    <w:rsid w:val="002473BC"/>
    <w:rsid w:val="0024759E"/>
    <w:rsid w:val="002478B0"/>
    <w:rsid w:val="00251153"/>
    <w:rsid w:val="00254449"/>
    <w:rsid w:val="002545ED"/>
    <w:rsid w:val="00255462"/>
    <w:rsid w:val="00255FD2"/>
    <w:rsid w:val="00256503"/>
    <w:rsid w:val="00257A66"/>
    <w:rsid w:val="002603CC"/>
    <w:rsid w:val="0026259A"/>
    <w:rsid w:val="00264446"/>
    <w:rsid w:val="00264F6A"/>
    <w:rsid w:val="00265845"/>
    <w:rsid w:val="002725FB"/>
    <w:rsid w:val="00272A11"/>
    <w:rsid w:val="00272F80"/>
    <w:rsid w:val="002757A4"/>
    <w:rsid w:val="002764EC"/>
    <w:rsid w:val="00280AEA"/>
    <w:rsid w:val="00281C0F"/>
    <w:rsid w:val="00282D66"/>
    <w:rsid w:val="00284333"/>
    <w:rsid w:val="00284B74"/>
    <w:rsid w:val="00284EE4"/>
    <w:rsid w:val="00285CD9"/>
    <w:rsid w:val="00287195"/>
    <w:rsid w:val="00287248"/>
    <w:rsid w:val="00287B91"/>
    <w:rsid w:val="00287CCD"/>
    <w:rsid w:val="00290510"/>
    <w:rsid w:val="00291EB6"/>
    <w:rsid w:val="00291FC5"/>
    <w:rsid w:val="00294C14"/>
    <w:rsid w:val="002970A3"/>
    <w:rsid w:val="002A12A9"/>
    <w:rsid w:val="002A1823"/>
    <w:rsid w:val="002A1DC4"/>
    <w:rsid w:val="002A2421"/>
    <w:rsid w:val="002A27BE"/>
    <w:rsid w:val="002A420C"/>
    <w:rsid w:val="002A4AE2"/>
    <w:rsid w:val="002A751B"/>
    <w:rsid w:val="002A7BB9"/>
    <w:rsid w:val="002B1FDA"/>
    <w:rsid w:val="002B43E1"/>
    <w:rsid w:val="002B4A6F"/>
    <w:rsid w:val="002B4AA6"/>
    <w:rsid w:val="002B4EB5"/>
    <w:rsid w:val="002B7F7E"/>
    <w:rsid w:val="002C1FE9"/>
    <w:rsid w:val="002C31B1"/>
    <w:rsid w:val="002C39C2"/>
    <w:rsid w:val="002C4372"/>
    <w:rsid w:val="002C4B9D"/>
    <w:rsid w:val="002C729B"/>
    <w:rsid w:val="002D0F56"/>
    <w:rsid w:val="002D17AF"/>
    <w:rsid w:val="002D1BDF"/>
    <w:rsid w:val="002D2949"/>
    <w:rsid w:val="002D3BB4"/>
    <w:rsid w:val="002D7554"/>
    <w:rsid w:val="002E0571"/>
    <w:rsid w:val="002E2BB6"/>
    <w:rsid w:val="002E2BE9"/>
    <w:rsid w:val="002E3F15"/>
    <w:rsid w:val="002E4517"/>
    <w:rsid w:val="002E4C85"/>
    <w:rsid w:val="002E5AB8"/>
    <w:rsid w:val="002E70DE"/>
    <w:rsid w:val="002E7383"/>
    <w:rsid w:val="002E7EB1"/>
    <w:rsid w:val="002F0526"/>
    <w:rsid w:val="002F3783"/>
    <w:rsid w:val="002F43CF"/>
    <w:rsid w:val="002F477B"/>
    <w:rsid w:val="0030087D"/>
    <w:rsid w:val="00303982"/>
    <w:rsid w:val="0030450E"/>
    <w:rsid w:val="00307E5B"/>
    <w:rsid w:val="003109AC"/>
    <w:rsid w:val="00310C74"/>
    <w:rsid w:val="003113B6"/>
    <w:rsid w:val="003123BE"/>
    <w:rsid w:val="0031264B"/>
    <w:rsid w:val="00312DD4"/>
    <w:rsid w:val="003141A5"/>
    <w:rsid w:val="003147BF"/>
    <w:rsid w:val="00315A6E"/>
    <w:rsid w:val="003168C4"/>
    <w:rsid w:val="003171A2"/>
    <w:rsid w:val="00317A62"/>
    <w:rsid w:val="003210CE"/>
    <w:rsid w:val="00321308"/>
    <w:rsid w:val="00321D82"/>
    <w:rsid w:val="00322DBD"/>
    <w:rsid w:val="00322E67"/>
    <w:rsid w:val="0032320A"/>
    <w:rsid w:val="00323E4A"/>
    <w:rsid w:val="00324E16"/>
    <w:rsid w:val="00326F49"/>
    <w:rsid w:val="00327C99"/>
    <w:rsid w:val="0033115B"/>
    <w:rsid w:val="00331357"/>
    <w:rsid w:val="00332863"/>
    <w:rsid w:val="003331F9"/>
    <w:rsid w:val="00334B67"/>
    <w:rsid w:val="00336D27"/>
    <w:rsid w:val="0033763D"/>
    <w:rsid w:val="00340980"/>
    <w:rsid w:val="00340A14"/>
    <w:rsid w:val="003412C6"/>
    <w:rsid w:val="00341736"/>
    <w:rsid w:val="00341F29"/>
    <w:rsid w:val="00342256"/>
    <w:rsid w:val="00342BFD"/>
    <w:rsid w:val="00342DDF"/>
    <w:rsid w:val="00344902"/>
    <w:rsid w:val="00344C1A"/>
    <w:rsid w:val="003466C6"/>
    <w:rsid w:val="00347351"/>
    <w:rsid w:val="00347D6E"/>
    <w:rsid w:val="00352A4F"/>
    <w:rsid w:val="00353103"/>
    <w:rsid w:val="00353551"/>
    <w:rsid w:val="00353D53"/>
    <w:rsid w:val="0035629D"/>
    <w:rsid w:val="00356CC5"/>
    <w:rsid w:val="00357F18"/>
    <w:rsid w:val="003631CA"/>
    <w:rsid w:val="00364662"/>
    <w:rsid w:val="00366327"/>
    <w:rsid w:val="00366DCA"/>
    <w:rsid w:val="00367675"/>
    <w:rsid w:val="00367AEB"/>
    <w:rsid w:val="00371DE2"/>
    <w:rsid w:val="003745D4"/>
    <w:rsid w:val="00375740"/>
    <w:rsid w:val="00375759"/>
    <w:rsid w:val="00376323"/>
    <w:rsid w:val="0037641A"/>
    <w:rsid w:val="003767F5"/>
    <w:rsid w:val="00376CD4"/>
    <w:rsid w:val="00380E34"/>
    <w:rsid w:val="003820F1"/>
    <w:rsid w:val="00383282"/>
    <w:rsid w:val="00386279"/>
    <w:rsid w:val="00387AFD"/>
    <w:rsid w:val="00392A53"/>
    <w:rsid w:val="003945F2"/>
    <w:rsid w:val="003965F6"/>
    <w:rsid w:val="00396671"/>
    <w:rsid w:val="00396DA4"/>
    <w:rsid w:val="003A1CB5"/>
    <w:rsid w:val="003A1FBD"/>
    <w:rsid w:val="003A20D5"/>
    <w:rsid w:val="003A257B"/>
    <w:rsid w:val="003A2582"/>
    <w:rsid w:val="003A5E04"/>
    <w:rsid w:val="003A6563"/>
    <w:rsid w:val="003A6674"/>
    <w:rsid w:val="003A7F00"/>
    <w:rsid w:val="003B01F5"/>
    <w:rsid w:val="003B09DB"/>
    <w:rsid w:val="003B1D82"/>
    <w:rsid w:val="003B33FA"/>
    <w:rsid w:val="003B3452"/>
    <w:rsid w:val="003B4008"/>
    <w:rsid w:val="003B551B"/>
    <w:rsid w:val="003B55EF"/>
    <w:rsid w:val="003B70C5"/>
    <w:rsid w:val="003B7DCB"/>
    <w:rsid w:val="003C0795"/>
    <w:rsid w:val="003C11FC"/>
    <w:rsid w:val="003C2A27"/>
    <w:rsid w:val="003C4DC9"/>
    <w:rsid w:val="003C5047"/>
    <w:rsid w:val="003C53D7"/>
    <w:rsid w:val="003C6F5A"/>
    <w:rsid w:val="003D16A1"/>
    <w:rsid w:val="003D53BE"/>
    <w:rsid w:val="003D63F3"/>
    <w:rsid w:val="003D658F"/>
    <w:rsid w:val="003E1BA5"/>
    <w:rsid w:val="003E1CC5"/>
    <w:rsid w:val="003E3482"/>
    <w:rsid w:val="003E419B"/>
    <w:rsid w:val="003F30EE"/>
    <w:rsid w:val="003F3D69"/>
    <w:rsid w:val="003F45D6"/>
    <w:rsid w:val="003F5420"/>
    <w:rsid w:val="003F5E9A"/>
    <w:rsid w:val="003F5F4D"/>
    <w:rsid w:val="003F739D"/>
    <w:rsid w:val="00401781"/>
    <w:rsid w:val="004026DE"/>
    <w:rsid w:val="0040480B"/>
    <w:rsid w:val="00405975"/>
    <w:rsid w:val="0041001B"/>
    <w:rsid w:val="004120CA"/>
    <w:rsid w:val="004141BE"/>
    <w:rsid w:val="00414DCB"/>
    <w:rsid w:val="00415A1E"/>
    <w:rsid w:val="00415C4D"/>
    <w:rsid w:val="0042190B"/>
    <w:rsid w:val="00421D02"/>
    <w:rsid w:val="00422F9B"/>
    <w:rsid w:val="004237F3"/>
    <w:rsid w:val="00424A03"/>
    <w:rsid w:val="00425917"/>
    <w:rsid w:val="00425D2D"/>
    <w:rsid w:val="00426DA3"/>
    <w:rsid w:val="00434A27"/>
    <w:rsid w:val="004358B1"/>
    <w:rsid w:val="00436C32"/>
    <w:rsid w:val="004401B7"/>
    <w:rsid w:val="004402E3"/>
    <w:rsid w:val="00440BF0"/>
    <w:rsid w:val="004415FB"/>
    <w:rsid w:val="00441757"/>
    <w:rsid w:val="00443804"/>
    <w:rsid w:val="00443F32"/>
    <w:rsid w:val="0044534A"/>
    <w:rsid w:val="00445F2E"/>
    <w:rsid w:val="0044685C"/>
    <w:rsid w:val="00447143"/>
    <w:rsid w:val="004473DF"/>
    <w:rsid w:val="00447E4A"/>
    <w:rsid w:val="004501C2"/>
    <w:rsid w:val="00451A10"/>
    <w:rsid w:val="00452375"/>
    <w:rsid w:val="00453110"/>
    <w:rsid w:val="00453158"/>
    <w:rsid w:val="00453ADB"/>
    <w:rsid w:val="00455CAE"/>
    <w:rsid w:val="00455D8F"/>
    <w:rsid w:val="00456BCB"/>
    <w:rsid w:val="004602CD"/>
    <w:rsid w:val="0046135A"/>
    <w:rsid w:val="00461636"/>
    <w:rsid w:val="00461DF9"/>
    <w:rsid w:val="004635DA"/>
    <w:rsid w:val="00463F7B"/>
    <w:rsid w:val="00464DC6"/>
    <w:rsid w:val="004655FE"/>
    <w:rsid w:val="0046599E"/>
    <w:rsid w:val="00470414"/>
    <w:rsid w:val="00471008"/>
    <w:rsid w:val="004723C5"/>
    <w:rsid w:val="00474A42"/>
    <w:rsid w:val="00475A89"/>
    <w:rsid w:val="004760F8"/>
    <w:rsid w:val="00476D95"/>
    <w:rsid w:val="004774B2"/>
    <w:rsid w:val="00477D9B"/>
    <w:rsid w:val="00480AD9"/>
    <w:rsid w:val="00481392"/>
    <w:rsid w:val="00482936"/>
    <w:rsid w:val="00482EE6"/>
    <w:rsid w:val="00482F69"/>
    <w:rsid w:val="004833A9"/>
    <w:rsid w:val="004835D5"/>
    <w:rsid w:val="00487544"/>
    <w:rsid w:val="00487BC4"/>
    <w:rsid w:val="004907AD"/>
    <w:rsid w:val="00490B1F"/>
    <w:rsid w:val="0049409B"/>
    <w:rsid w:val="004962A3"/>
    <w:rsid w:val="00496437"/>
    <w:rsid w:val="004A30FE"/>
    <w:rsid w:val="004A59D4"/>
    <w:rsid w:val="004A6241"/>
    <w:rsid w:val="004A73FE"/>
    <w:rsid w:val="004A7484"/>
    <w:rsid w:val="004A7BA0"/>
    <w:rsid w:val="004A7C6C"/>
    <w:rsid w:val="004B161F"/>
    <w:rsid w:val="004B257C"/>
    <w:rsid w:val="004B54EE"/>
    <w:rsid w:val="004B598D"/>
    <w:rsid w:val="004B6DBE"/>
    <w:rsid w:val="004C0378"/>
    <w:rsid w:val="004C483F"/>
    <w:rsid w:val="004C4C6C"/>
    <w:rsid w:val="004C7276"/>
    <w:rsid w:val="004C7E60"/>
    <w:rsid w:val="004D0084"/>
    <w:rsid w:val="004D08FA"/>
    <w:rsid w:val="004D5540"/>
    <w:rsid w:val="004D5689"/>
    <w:rsid w:val="004D596F"/>
    <w:rsid w:val="004E00E7"/>
    <w:rsid w:val="004E54F6"/>
    <w:rsid w:val="004E62E5"/>
    <w:rsid w:val="004E65B6"/>
    <w:rsid w:val="004E7694"/>
    <w:rsid w:val="004F3BE1"/>
    <w:rsid w:val="004F50F8"/>
    <w:rsid w:val="004F52B1"/>
    <w:rsid w:val="0050196F"/>
    <w:rsid w:val="00501CA4"/>
    <w:rsid w:val="005031E2"/>
    <w:rsid w:val="0050366C"/>
    <w:rsid w:val="005039FC"/>
    <w:rsid w:val="00504F65"/>
    <w:rsid w:val="00505775"/>
    <w:rsid w:val="00510836"/>
    <w:rsid w:val="00510991"/>
    <w:rsid w:val="00510C8D"/>
    <w:rsid w:val="005119FF"/>
    <w:rsid w:val="00513967"/>
    <w:rsid w:val="00514143"/>
    <w:rsid w:val="0051631D"/>
    <w:rsid w:val="00517BAF"/>
    <w:rsid w:val="00521B0D"/>
    <w:rsid w:val="005225FC"/>
    <w:rsid w:val="00526231"/>
    <w:rsid w:val="005277A4"/>
    <w:rsid w:val="00527C71"/>
    <w:rsid w:val="005327AE"/>
    <w:rsid w:val="0053422B"/>
    <w:rsid w:val="00534A4C"/>
    <w:rsid w:val="005356BF"/>
    <w:rsid w:val="005373AB"/>
    <w:rsid w:val="00544772"/>
    <w:rsid w:val="005460C5"/>
    <w:rsid w:val="0054724E"/>
    <w:rsid w:val="0055066B"/>
    <w:rsid w:val="0055110C"/>
    <w:rsid w:val="005527FA"/>
    <w:rsid w:val="00554041"/>
    <w:rsid w:val="005544C6"/>
    <w:rsid w:val="0055527B"/>
    <w:rsid w:val="00556B80"/>
    <w:rsid w:val="0055782F"/>
    <w:rsid w:val="00561A76"/>
    <w:rsid w:val="0056272C"/>
    <w:rsid w:val="00562FDF"/>
    <w:rsid w:val="00563866"/>
    <w:rsid w:val="00565E14"/>
    <w:rsid w:val="0056756E"/>
    <w:rsid w:val="005712AB"/>
    <w:rsid w:val="005725F7"/>
    <w:rsid w:val="0057299B"/>
    <w:rsid w:val="00572A6F"/>
    <w:rsid w:val="00573636"/>
    <w:rsid w:val="00573822"/>
    <w:rsid w:val="005751C1"/>
    <w:rsid w:val="00575604"/>
    <w:rsid w:val="005767C5"/>
    <w:rsid w:val="00580EC7"/>
    <w:rsid w:val="0058386E"/>
    <w:rsid w:val="00584A70"/>
    <w:rsid w:val="00590103"/>
    <w:rsid w:val="0059152F"/>
    <w:rsid w:val="005925A1"/>
    <w:rsid w:val="00593259"/>
    <w:rsid w:val="00596C9D"/>
    <w:rsid w:val="00597199"/>
    <w:rsid w:val="005979A6"/>
    <w:rsid w:val="005A2BB3"/>
    <w:rsid w:val="005A35C2"/>
    <w:rsid w:val="005A40F9"/>
    <w:rsid w:val="005A585E"/>
    <w:rsid w:val="005A7810"/>
    <w:rsid w:val="005B0EF3"/>
    <w:rsid w:val="005B17C6"/>
    <w:rsid w:val="005B2897"/>
    <w:rsid w:val="005B3F18"/>
    <w:rsid w:val="005B4FFA"/>
    <w:rsid w:val="005B76CA"/>
    <w:rsid w:val="005C0E68"/>
    <w:rsid w:val="005C1C5E"/>
    <w:rsid w:val="005C2C43"/>
    <w:rsid w:val="005C36B3"/>
    <w:rsid w:val="005C3786"/>
    <w:rsid w:val="005C4E79"/>
    <w:rsid w:val="005C5671"/>
    <w:rsid w:val="005D1DAD"/>
    <w:rsid w:val="005D22DE"/>
    <w:rsid w:val="005D2DA1"/>
    <w:rsid w:val="005D5BBB"/>
    <w:rsid w:val="005D6690"/>
    <w:rsid w:val="005E0FBC"/>
    <w:rsid w:val="005E68AA"/>
    <w:rsid w:val="005E7128"/>
    <w:rsid w:val="005F4BF5"/>
    <w:rsid w:val="005F75A6"/>
    <w:rsid w:val="00600B4E"/>
    <w:rsid w:val="00600EF4"/>
    <w:rsid w:val="00600F7D"/>
    <w:rsid w:val="006048CA"/>
    <w:rsid w:val="00604C74"/>
    <w:rsid w:val="0060683F"/>
    <w:rsid w:val="006112B7"/>
    <w:rsid w:val="006116FA"/>
    <w:rsid w:val="00611F9C"/>
    <w:rsid w:val="006138FF"/>
    <w:rsid w:val="0061412E"/>
    <w:rsid w:val="006146FD"/>
    <w:rsid w:val="00614889"/>
    <w:rsid w:val="0061624D"/>
    <w:rsid w:val="006200B8"/>
    <w:rsid w:val="006201E6"/>
    <w:rsid w:val="006202B8"/>
    <w:rsid w:val="006206A6"/>
    <w:rsid w:val="00620768"/>
    <w:rsid w:val="00623147"/>
    <w:rsid w:val="0062521B"/>
    <w:rsid w:val="00625F7C"/>
    <w:rsid w:val="00626105"/>
    <w:rsid w:val="006261F8"/>
    <w:rsid w:val="00626715"/>
    <w:rsid w:val="0062678B"/>
    <w:rsid w:val="00626F8A"/>
    <w:rsid w:val="00630543"/>
    <w:rsid w:val="0063305C"/>
    <w:rsid w:val="00633A20"/>
    <w:rsid w:val="0063662D"/>
    <w:rsid w:val="006411C2"/>
    <w:rsid w:val="006426BA"/>
    <w:rsid w:val="00642AE7"/>
    <w:rsid w:val="00642C1E"/>
    <w:rsid w:val="006435A2"/>
    <w:rsid w:val="0064495C"/>
    <w:rsid w:val="0064531D"/>
    <w:rsid w:val="0064548E"/>
    <w:rsid w:val="00652A01"/>
    <w:rsid w:val="00653E9E"/>
    <w:rsid w:val="0065420C"/>
    <w:rsid w:val="006551C3"/>
    <w:rsid w:val="00655BF7"/>
    <w:rsid w:val="00656DBA"/>
    <w:rsid w:val="006604F7"/>
    <w:rsid w:val="00661355"/>
    <w:rsid w:val="006632E1"/>
    <w:rsid w:val="00663B6E"/>
    <w:rsid w:val="00664C95"/>
    <w:rsid w:val="00667359"/>
    <w:rsid w:val="0067350D"/>
    <w:rsid w:val="00673B7B"/>
    <w:rsid w:val="00674D7D"/>
    <w:rsid w:val="006760FA"/>
    <w:rsid w:val="0067757E"/>
    <w:rsid w:val="00682386"/>
    <w:rsid w:val="00682739"/>
    <w:rsid w:val="006839F2"/>
    <w:rsid w:val="006843BB"/>
    <w:rsid w:val="00684429"/>
    <w:rsid w:val="00684F45"/>
    <w:rsid w:val="00685476"/>
    <w:rsid w:val="0068758B"/>
    <w:rsid w:val="00692A41"/>
    <w:rsid w:val="00694FB6"/>
    <w:rsid w:val="00696BB9"/>
    <w:rsid w:val="00696CD5"/>
    <w:rsid w:val="006A37E1"/>
    <w:rsid w:val="006A3F8F"/>
    <w:rsid w:val="006A487C"/>
    <w:rsid w:val="006A5DB8"/>
    <w:rsid w:val="006A6EF6"/>
    <w:rsid w:val="006A7530"/>
    <w:rsid w:val="006B14D5"/>
    <w:rsid w:val="006B150F"/>
    <w:rsid w:val="006B447F"/>
    <w:rsid w:val="006B71FB"/>
    <w:rsid w:val="006B7BD9"/>
    <w:rsid w:val="006C0650"/>
    <w:rsid w:val="006C3C88"/>
    <w:rsid w:val="006C46ED"/>
    <w:rsid w:val="006C479B"/>
    <w:rsid w:val="006C5731"/>
    <w:rsid w:val="006C5902"/>
    <w:rsid w:val="006C6925"/>
    <w:rsid w:val="006C6B4F"/>
    <w:rsid w:val="006C6F6E"/>
    <w:rsid w:val="006D0CEE"/>
    <w:rsid w:val="006D1C8F"/>
    <w:rsid w:val="006D1FF9"/>
    <w:rsid w:val="006D2486"/>
    <w:rsid w:val="006D48BF"/>
    <w:rsid w:val="006D4DD6"/>
    <w:rsid w:val="006D50CE"/>
    <w:rsid w:val="006D6104"/>
    <w:rsid w:val="006D646C"/>
    <w:rsid w:val="006D68C6"/>
    <w:rsid w:val="006D7B5A"/>
    <w:rsid w:val="006E0D4E"/>
    <w:rsid w:val="006E3E94"/>
    <w:rsid w:val="006E4268"/>
    <w:rsid w:val="006E4497"/>
    <w:rsid w:val="006E4A03"/>
    <w:rsid w:val="006E597E"/>
    <w:rsid w:val="006E6092"/>
    <w:rsid w:val="006F2485"/>
    <w:rsid w:val="006F2650"/>
    <w:rsid w:val="006F391B"/>
    <w:rsid w:val="006F5EA2"/>
    <w:rsid w:val="006F70C4"/>
    <w:rsid w:val="006F7141"/>
    <w:rsid w:val="00703954"/>
    <w:rsid w:val="00704FFC"/>
    <w:rsid w:val="00706DD2"/>
    <w:rsid w:val="00710ED3"/>
    <w:rsid w:val="0071109D"/>
    <w:rsid w:val="007140FD"/>
    <w:rsid w:val="00716B55"/>
    <w:rsid w:val="00721871"/>
    <w:rsid w:val="007218E9"/>
    <w:rsid w:val="00722EB5"/>
    <w:rsid w:val="007259F9"/>
    <w:rsid w:val="007262F1"/>
    <w:rsid w:val="0072638D"/>
    <w:rsid w:val="00726FD9"/>
    <w:rsid w:val="0073302C"/>
    <w:rsid w:val="00737ADA"/>
    <w:rsid w:val="007415E4"/>
    <w:rsid w:val="007429B4"/>
    <w:rsid w:val="00746B18"/>
    <w:rsid w:val="00747447"/>
    <w:rsid w:val="0075026A"/>
    <w:rsid w:val="00750538"/>
    <w:rsid w:val="0075093A"/>
    <w:rsid w:val="00753428"/>
    <w:rsid w:val="0075483F"/>
    <w:rsid w:val="007576BA"/>
    <w:rsid w:val="007630D4"/>
    <w:rsid w:val="00766E11"/>
    <w:rsid w:val="0076785B"/>
    <w:rsid w:val="00770485"/>
    <w:rsid w:val="007706C4"/>
    <w:rsid w:val="00771E30"/>
    <w:rsid w:val="00772141"/>
    <w:rsid w:val="007724AC"/>
    <w:rsid w:val="007724FC"/>
    <w:rsid w:val="00772C7C"/>
    <w:rsid w:val="00773DA0"/>
    <w:rsid w:val="007745FD"/>
    <w:rsid w:val="00774E9A"/>
    <w:rsid w:val="00775055"/>
    <w:rsid w:val="00775EE7"/>
    <w:rsid w:val="00777037"/>
    <w:rsid w:val="00781F43"/>
    <w:rsid w:val="00782386"/>
    <w:rsid w:val="00783CF9"/>
    <w:rsid w:val="007872B3"/>
    <w:rsid w:val="0078755E"/>
    <w:rsid w:val="007901BC"/>
    <w:rsid w:val="007917CB"/>
    <w:rsid w:val="00792033"/>
    <w:rsid w:val="00792C0C"/>
    <w:rsid w:val="007931CD"/>
    <w:rsid w:val="007933E0"/>
    <w:rsid w:val="00793493"/>
    <w:rsid w:val="00793F7E"/>
    <w:rsid w:val="007A2785"/>
    <w:rsid w:val="007A2870"/>
    <w:rsid w:val="007A2BA3"/>
    <w:rsid w:val="007A2C09"/>
    <w:rsid w:val="007A34A5"/>
    <w:rsid w:val="007A4616"/>
    <w:rsid w:val="007A56AD"/>
    <w:rsid w:val="007B0230"/>
    <w:rsid w:val="007B06D1"/>
    <w:rsid w:val="007B16F2"/>
    <w:rsid w:val="007B1E77"/>
    <w:rsid w:val="007B3144"/>
    <w:rsid w:val="007B45D9"/>
    <w:rsid w:val="007B52A0"/>
    <w:rsid w:val="007B5F7D"/>
    <w:rsid w:val="007B6077"/>
    <w:rsid w:val="007C2251"/>
    <w:rsid w:val="007C7889"/>
    <w:rsid w:val="007D0907"/>
    <w:rsid w:val="007D15EE"/>
    <w:rsid w:val="007D1B0F"/>
    <w:rsid w:val="007D25EB"/>
    <w:rsid w:val="007D2A4B"/>
    <w:rsid w:val="007E0BFC"/>
    <w:rsid w:val="007E355F"/>
    <w:rsid w:val="007E4747"/>
    <w:rsid w:val="007E5C5B"/>
    <w:rsid w:val="007F29DD"/>
    <w:rsid w:val="007F3AD6"/>
    <w:rsid w:val="007F4006"/>
    <w:rsid w:val="00802859"/>
    <w:rsid w:val="008030FC"/>
    <w:rsid w:val="00804485"/>
    <w:rsid w:val="0080606D"/>
    <w:rsid w:val="008061D4"/>
    <w:rsid w:val="00806CF0"/>
    <w:rsid w:val="0080758D"/>
    <w:rsid w:val="00810C5D"/>
    <w:rsid w:val="00811187"/>
    <w:rsid w:val="00811435"/>
    <w:rsid w:val="00811467"/>
    <w:rsid w:val="00813A51"/>
    <w:rsid w:val="00814369"/>
    <w:rsid w:val="00820EB0"/>
    <w:rsid w:val="008234CD"/>
    <w:rsid w:val="008236B6"/>
    <w:rsid w:val="00823C26"/>
    <w:rsid w:val="00824A2D"/>
    <w:rsid w:val="00826852"/>
    <w:rsid w:val="0083066B"/>
    <w:rsid w:val="008311EE"/>
    <w:rsid w:val="008343B7"/>
    <w:rsid w:val="008355CE"/>
    <w:rsid w:val="00836406"/>
    <w:rsid w:val="0084157D"/>
    <w:rsid w:val="0084361A"/>
    <w:rsid w:val="00847208"/>
    <w:rsid w:val="00847DB5"/>
    <w:rsid w:val="00850CBC"/>
    <w:rsid w:val="00852F8B"/>
    <w:rsid w:val="0085478C"/>
    <w:rsid w:val="00855727"/>
    <w:rsid w:val="008576AC"/>
    <w:rsid w:val="008600BA"/>
    <w:rsid w:val="00860D27"/>
    <w:rsid w:val="008634D1"/>
    <w:rsid w:val="00864ACF"/>
    <w:rsid w:val="00865A0A"/>
    <w:rsid w:val="00865CF3"/>
    <w:rsid w:val="00873AF0"/>
    <w:rsid w:val="00874E69"/>
    <w:rsid w:val="00874FDF"/>
    <w:rsid w:val="00877C49"/>
    <w:rsid w:val="0088102B"/>
    <w:rsid w:val="00886BDF"/>
    <w:rsid w:val="0088706C"/>
    <w:rsid w:val="00887CB9"/>
    <w:rsid w:val="0089047C"/>
    <w:rsid w:val="00890B04"/>
    <w:rsid w:val="00892161"/>
    <w:rsid w:val="0089343A"/>
    <w:rsid w:val="0089353B"/>
    <w:rsid w:val="00893FC9"/>
    <w:rsid w:val="00894F54"/>
    <w:rsid w:val="00895654"/>
    <w:rsid w:val="008A0E6D"/>
    <w:rsid w:val="008A0F72"/>
    <w:rsid w:val="008A231D"/>
    <w:rsid w:val="008A2F68"/>
    <w:rsid w:val="008A577A"/>
    <w:rsid w:val="008A5BB5"/>
    <w:rsid w:val="008A5E26"/>
    <w:rsid w:val="008A6FB9"/>
    <w:rsid w:val="008A73D2"/>
    <w:rsid w:val="008B228B"/>
    <w:rsid w:val="008B3090"/>
    <w:rsid w:val="008B3589"/>
    <w:rsid w:val="008B5209"/>
    <w:rsid w:val="008B53B7"/>
    <w:rsid w:val="008C07F2"/>
    <w:rsid w:val="008C0D2F"/>
    <w:rsid w:val="008C2EE9"/>
    <w:rsid w:val="008C4A4B"/>
    <w:rsid w:val="008C58D4"/>
    <w:rsid w:val="008C7B5A"/>
    <w:rsid w:val="008C7DFE"/>
    <w:rsid w:val="008D05D9"/>
    <w:rsid w:val="008D10FC"/>
    <w:rsid w:val="008D14A4"/>
    <w:rsid w:val="008D351A"/>
    <w:rsid w:val="008D4F40"/>
    <w:rsid w:val="008D54B7"/>
    <w:rsid w:val="008D556D"/>
    <w:rsid w:val="008D5C66"/>
    <w:rsid w:val="008D615A"/>
    <w:rsid w:val="008E0629"/>
    <w:rsid w:val="008E280E"/>
    <w:rsid w:val="008E3287"/>
    <w:rsid w:val="008E43E3"/>
    <w:rsid w:val="008E5AA2"/>
    <w:rsid w:val="008E6408"/>
    <w:rsid w:val="008E710B"/>
    <w:rsid w:val="008F245A"/>
    <w:rsid w:val="008F32BB"/>
    <w:rsid w:val="008F365D"/>
    <w:rsid w:val="008F3833"/>
    <w:rsid w:val="008F536C"/>
    <w:rsid w:val="008F5550"/>
    <w:rsid w:val="008F5784"/>
    <w:rsid w:val="008F6138"/>
    <w:rsid w:val="008F63A3"/>
    <w:rsid w:val="008F7438"/>
    <w:rsid w:val="008F793F"/>
    <w:rsid w:val="00900313"/>
    <w:rsid w:val="00902E1E"/>
    <w:rsid w:val="0090331B"/>
    <w:rsid w:val="009037FB"/>
    <w:rsid w:val="00904A51"/>
    <w:rsid w:val="00904BBF"/>
    <w:rsid w:val="00904ED5"/>
    <w:rsid w:val="009070CF"/>
    <w:rsid w:val="0091117D"/>
    <w:rsid w:val="00913343"/>
    <w:rsid w:val="00914145"/>
    <w:rsid w:val="00915345"/>
    <w:rsid w:val="0091601D"/>
    <w:rsid w:val="0091639F"/>
    <w:rsid w:val="00916993"/>
    <w:rsid w:val="0092041D"/>
    <w:rsid w:val="00923377"/>
    <w:rsid w:val="009240D2"/>
    <w:rsid w:val="00924678"/>
    <w:rsid w:val="009276F6"/>
    <w:rsid w:val="0092772A"/>
    <w:rsid w:val="00927B8D"/>
    <w:rsid w:val="0093165F"/>
    <w:rsid w:val="009320E0"/>
    <w:rsid w:val="00933355"/>
    <w:rsid w:val="00934393"/>
    <w:rsid w:val="00935FAE"/>
    <w:rsid w:val="00936F8D"/>
    <w:rsid w:val="00937E5F"/>
    <w:rsid w:val="0094113F"/>
    <w:rsid w:val="00941C02"/>
    <w:rsid w:val="00942185"/>
    <w:rsid w:val="009425E3"/>
    <w:rsid w:val="0094442C"/>
    <w:rsid w:val="00945016"/>
    <w:rsid w:val="0094507A"/>
    <w:rsid w:val="00950BD7"/>
    <w:rsid w:val="00952686"/>
    <w:rsid w:val="0095328D"/>
    <w:rsid w:val="009547DC"/>
    <w:rsid w:val="009551F8"/>
    <w:rsid w:val="00955561"/>
    <w:rsid w:val="00955AF9"/>
    <w:rsid w:val="00955C75"/>
    <w:rsid w:val="0095673E"/>
    <w:rsid w:val="00956E95"/>
    <w:rsid w:val="0096337A"/>
    <w:rsid w:val="00964D03"/>
    <w:rsid w:val="00967BEE"/>
    <w:rsid w:val="00970448"/>
    <w:rsid w:val="0097168A"/>
    <w:rsid w:val="009729E5"/>
    <w:rsid w:val="00972D30"/>
    <w:rsid w:val="00977A38"/>
    <w:rsid w:val="00977C91"/>
    <w:rsid w:val="009808B2"/>
    <w:rsid w:val="009826D0"/>
    <w:rsid w:val="0098456E"/>
    <w:rsid w:val="00986274"/>
    <w:rsid w:val="00986889"/>
    <w:rsid w:val="00986D51"/>
    <w:rsid w:val="00987BC6"/>
    <w:rsid w:val="00990159"/>
    <w:rsid w:val="0099107D"/>
    <w:rsid w:val="00993B16"/>
    <w:rsid w:val="00995DA9"/>
    <w:rsid w:val="00996902"/>
    <w:rsid w:val="00996B12"/>
    <w:rsid w:val="00997AFF"/>
    <w:rsid w:val="009A0770"/>
    <w:rsid w:val="009A0F0B"/>
    <w:rsid w:val="009A324F"/>
    <w:rsid w:val="009A6060"/>
    <w:rsid w:val="009B15A1"/>
    <w:rsid w:val="009B1EF4"/>
    <w:rsid w:val="009B48C5"/>
    <w:rsid w:val="009C369A"/>
    <w:rsid w:val="009D231A"/>
    <w:rsid w:val="009D7CAC"/>
    <w:rsid w:val="009E0342"/>
    <w:rsid w:val="009E12F3"/>
    <w:rsid w:val="009E3A3E"/>
    <w:rsid w:val="009E4785"/>
    <w:rsid w:val="009E5BAB"/>
    <w:rsid w:val="009E6ED1"/>
    <w:rsid w:val="009E7510"/>
    <w:rsid w:val="009E76DE"/>
    <w:rsid w:val="009E7FC5"/>
    <w:rsid w:val="009F1A09"/>
    <w:rsid w:val="009F434E"/>
    <w:rsid w:val="009F56CD"/>
    <w:rsid w:val="009F675A"/>
    <w:rsid w:val="009F7295"/>
    <w:rsid w:val="009F7F8C"/>
    <w:rsid w:val="00A00151"/>
    <w:rsid w:val="00A0061E"/>
    <w:rsid w:val="00A01EEC"/>
    <w:rsid w:val="00A0432D"/>
    <w:rsid w:val="00A04400"/>
    <w:rsid w:val="00A05FEF"/>
    <w:rsid w:val="00A10A41"/>
    <w:rsid w:val="00A134ED"/>
    <w:rsid w:val="00A1372B"/>
    <w:rsid w:val="00A1515B"/>
    <w:rsid w:val="00A15E56"/>
    <w:rsid w:val="00A22527"/>
    <w:rsid w:val="00A226AD"/>
    <w:rsid w:val="00A2378F"/>
    <w:rsid w:val="00A23954"/>
    <w:rsid w:val="00A25D91"/>
    <w:rsid w:val="00A26739"/>
    <w:rsid w:val="00A26AC1"/>
    <w:rsid w:val="00A30376"/>
    <w:rsid w:val="00A30382"/>
    <w:rsid w:val="00A329CA"/>
    <w:rsid w:val="00A33B32"/>
    <w:rsid w:val="00A357A9"/>
    <w:rsid w:val="00A37041"/>
    <w:rsid w:val="00A374E4"/>
    <w:rsid w:val="00A37C10"/>
    <w:rsid w:val="00A406C5"/>
    <w:rsid w:val="00A412B3"/>
    <w:rsid w:val="00A41BB6"/>
    <w:rsid w:val="00A43015"/>
    <w:rsid w:val="00A43826"/>
    <w:rsid w:val="00A44C55"/>
    <w:rsid w:val="00A45FEF"/>
    <w:rsid w:val="00A46824"/>
    <w:rsid w:val="00A52A99"/>
    <w:rsid w:val="00A535AF"/>
    <w:rsid w:val="00A54DFA"/>
    <w:rsid w:val="00A558F9"/>
    <w:rsid w:val="00A55907"/>
    <w:rsid w:val="00A573B4"/>
    <w:rsid w:val="00A57BFF"/>
    <w:rsid w:val="00A61E31"/>
    <w:rsid w:val="00A6388C"/>
    <w:rsid w:val="00A640E1"/>
    <w:rsid w:val="00A6429E"/>
    <w:rsid w:val="00A66B60"/>
    <w:rsid w:val="00A67245"/>
    <w:rsid w:val="00A67621"/>
    <w:rsid w:val="00A71FCA"/>
    <w:rsid w:val="00A7292A"/>
    <w:rsid w:val="00A74FAA"/>
    <w:rsid w:val="00A80B47"/>
    <w:rsid w:val="00A81D02"/>
    <w:rsid w:val="00A825EC"/>
    <w:rsid w:val="00A8285F"/>
    <w:rsid w:val="00A82F1A"/>
    <w:rsid w:val="00A83B3C"/>
    <w:rsid w:val="00A84F44"/>
    <w:rsid w:val="00A86CAF"/>
    <w:rsid w:val="00A878AD"/>
    <w:rsid w:val="00A913C1"/>
    <w:rsid w:val="00A91C51"/>
    <w:rsid w:val="00A92A14"/>
    <w:rsid w:val="00A95E9F"/>
    <w:rsid w:val="00A97764"/>
    <w:rsid w:val="00AA15B7"/>
    <w:rsid w:val="00AA3412"/>
    <w:rsid w:val="00AA3587"/>
    <w:rsid w:val="00AA4615"/>
    <w:rsid w:val="00AA5B7D"/>
    <w:rsid w:val="00AB0F2C"/>
    <w:rsid w:val="00AB1022"/>
    <w:rsid w:val="00AB3098"/>
    <w:rsid w:val="00AB378F"/>
    <w:rsid w:val="00AB4AA4"/>
    <w:rsid w:val="00AC00CF"/>
    <w:rsid w:val="00AC492A"/>
    <w:rsid w:val="00AC652B"/>
    <w:rsid w:val="00AC6C80"/>
    <w:rsid w:val="00AD17A4"/>
    <w:rsid w:val="00AD29D7"/>
    <w:rsid w:val="00AD44A2"/>
    <w:rsid w:val="00AD4B6C"/>
    <w:rsid w:val="00AE0378"/>
    <w:rsid w:val="00AE18FD"/>
    <w:rsid w:val="00AE1D6A"/>
    <w:rsid w:val="00AE43D7"/>
    <w:rsid w:val="00AE48C1"/>
    <w:rsid w:val="00AE672D"/>
    <w:rsid w:val="00AF25FE"/>
    <w:rsid w:val="00AF394C"/>
    <w:rsid w:val="00AF3EBD"/>
    <w:rsid w:val="00AF75A8"/>
    <w:rsid w:val="00B012C3"/>
    <w:rsid w:val="00B01BF8"/>
    <w:rsid w:val="00B02CFE"/>
    <w:rsid w:val="00B03DB2"/>
    <w:rsid w:val="00B0408D"/>
    <w:rsid w:val="00B06B9C"/>
    <w:rsid w:val="00B06EDE"/>
    <w:rsid w:val="00B07782"/>
    <w:rsid w:val="00B10D22"/>
    <w:rsid w:val="00B12E1D"/>
    <w:rsid w:val="00B16145"/>
    <w:rsid w:val="00B1685A"/>
    <w:rsid w:val="00B217B8"/>
    <w:rsid w:val="00B22291"/>
    <w:rsid w:val="00B22617"/>
    <w:rsid w:val="00B23F01"/>
    <w:rsid w:val="00B24899"/>
    <w:rsid w:val="00B26CE0"/>
    <w:rsid w:val="00B26EFF"/>
    <w:rsid w:val="00B2707D"/>
    <w:rsid w:val="00B31308"/>
    <w:rsid w:val="00B316F3"/>
    <w:rsid w:val="00B3219F"/>
    <w:rsid w:val="00B32951"/>
    <w:rsid w:val="00B33AA2"/>
    <w:rsid w:val="00B36530"/>
    <w:rsid w:val="00B402B5"/>
    <w:rsid w:val="00B4155F"/>
    <w:rsid w:val="00B42A50"/>
    <w:rsid w:val="00B42E1E"/>
    <w:rsid w:val="00B43192"/>
    <w:rsid w:val="00B43EE4"/>
    <w:rsid w:val="00B468D4"/>
    <w:rsid w:val="00B475F9"/>
    <w:rsid w:val="00B513A8"/>
    <w:rsid w:val="00B51446"/>
    <w:rsid w:val="00B517C0"/>
    <w:rsid w:val="00B51FD0"/>
    <w:rsid w:val="00B5396B"/>
    <w:rsid w:val="00B55C82"/>
    <w:rsid w:val="00B55DE8"/>
    <w:rsid w:val="00B562B2"/>
    <w:rsid w:val="00B57FF5"/>
    <w:rsid w:val="00B616C1"/>
    <w:rsid w:val="00B62433"/>
    <w:rsid w:val="00B64B12"/>
    <w:rsid w:val="00B6513A"/>
    <w:rsid w:val="00B6724D"/>
    <w:rsid w:val="00B74251"/>
    <w:rsid w:val="00B74F0B"/>
    <w:rsid w:val="00B7784A"/>
    <w:rsid w:val="00B80116"/>
    <w:rsid w:val="00B80DCC"/>
    <w:rsid w:val="00B82D6F"/>
    <w:rsid w:val="00B82DD8"/>
    <w:rsid w:val="00B8350B"/>
    <w:rsid w:val="00B85B23"/>
    <w:rsid w:val="00B93458"/>
    <w:rsid w:val="00B93C70"/>
    <w:rsid w:val="00B96058"/>
    <w:rsid w:val="00B965F6"/>
    <w:rsid w:val="00B96BE3"/>
    <w:rsid w:val="00B97AA1"/>
    <w:rsid w:val="00B97BF3"/>
    <w:rsid w:val="00BA0FE4"/>
    <w:rsid w:val="00BA2C08"/>
    <w:rsid w:val="00BA3909"/>
    <w:rsid w:val="00BA4422"/>
    <w:rsid w:val="00BA69D1"/>
    <w:rsid w:val="00BA6C0C"/>
    <w:rsid w:val="00BA6F22"/>
    <w:rsid w:val="00BA77E8"/>
    <w:rsid w:val="00BA790C"/>
    <w:rsid w:val="00BB045E"/>
    <w:rsid w:val="00BB05A9"/>
    <w:rsid w:val="00BB0768"/>
    <w:rsid w:val="00BB2945"/>
    <w:rsid w:val="00BB5FE9"/>
    <w:rsid w:val="00BB762D"/>
    <w:rsid w:val="00BC06EB"/>
    <w:rsid w:val="00BC1F00"/>
    <w:rsid w:val="00BC318B"/>
    <w:rsid w:val="00BC6321"/>
    <w:rsid w:val="00BC6671"/>
    <w:rsid w:val="00BD05FB"/>
    <w:rsid w:val="00BD0704"/>
    <w:rsid w:val="00BD4CED"/>
    <w:rsid w:val="00BD5287"/>
    <w:rsid w:val="00BD600E"/>
    <w:rsid w:val="00BD6E52"/>
    <w:rsid w:val="00BD7E30"/>
    <w:rsid w:val="00BE0295"/>
    <w:rsid w:val="00BE079E"/>
    <w:rsid w:val="00BE174F"/>
    <w:rsid w:val="00BE2A82"/>
    <w:rsid w:val="00BE319D"/>
    <w:rsid w:val="00BE65D1"/>
    <w:rsid w:val="00BE6CBF"/>
    <w:rsid w:val="00BE7183"/>
    <w:rsid w:val="00BE7B21"/>
    <w:rsid w:val="00BF0CBD"/>
    <w:rsid w:val="00BF17BD"/>
    <w:rsid w:val="00BF203A"/>
    <w:rsid w:val="00BF27E1"/>
    <w:rsid w:val="00BF44D4"/>
    <w:rsid w:val="00BF5026"/>
    <w:rsid w:val="00BF55A8"/>
    <w:rsid w:val="00BF5D21"/>
    <w:rsid w:val="00C000D6"/>
    <w:rsid w:val="00C02712"/>
    <w:rsid w:val="00C038B5"/>
    <w:rsid w:val="00C03E2F"/>
    <w:rsid w:val="00C05C0D"/>
    <w:rsid w:val="00C066A5"/>
    <w:rsid w:val="00C07AE4"/>
    <w:rsid w:val="00C10B3C"/>
    <w:rsid w:val="00C11B49"/>
    <w:rsid w:val="00C120EA"/>
    <w:rsid w:val="00C126C0"/>
    <w:rsid w:val="00C12C93"/>
    <w:rsid w:val="00C15E51"/>
    <w:rsid w:val="00C167B1"/>
    <w:rsid w:val="00C16AF7"/>
    <w:rsid w:val="00C20D17"/>
    <w:rsid w:val="00C2206E"/>
    <w:rsid w:val="00C23A15"/>
    <w:rsid w:val="00C263A7"/>
    <w:rsid w:val="00C32652"/>
    <w:rsid w:val="00C34721"/>
    <w:rsid w:val="00C348D4"/>
    <w:rsid w:val="00C35944"/>
    <w:rsid w:val="00C36DF9"/>
    <w:rsid w:val="00C41D3C"/>
    <w:rsid w:val="00C428DE"/>
    <w:rsid w:val="00C430D3"/>
    <w:rsid w:val="00C45329"/>
    <w:rsid w:val="00C45518"/>
    <w:rsid w:val="00C476CF"/>
    <w:rsid w:val="00C52906"/>
    <w:rsid w:val="00C5297C"/>
    <w:rsid w:val="00C52AD6"/>
    <w:rsid w:val="00C52DA2"/>
    <w:rsid w:val="00C538C0"/>
    <w:rsid w:val="00C546C9"/>
    <w:rsid w:val="00C5516A"/>
    <w:rsid w:val="00C5663D"/>
    <w:rsid w:val="00C5712F"/>
    <w:rsid w:val="00C6049B"/>
    <w:rsid w:val="00C60FF4"/>
    <w:rsid w:val="00C61EB6"/>
    <w:rsid w:val="00C640CB"/>
    <w:rsid w:val="00C648C5"/>
    <w:rsid w:val="00C64C6F"/>
    <w:rsid w:val="00C65BA0"/>
    <w:rsid w:val="00C72156"/>
    <w:rsid w:val="00C74116"/>
    <w:rsid w:val="00C744CA"/>
    <w:rsid w:val="00C74F60"/>
    <w:rsid w:val="00C774A6"/>
    <w:rsid w:val="00C776D8"/>
    <w:rsid w:val="00C77CEE"/>
    <w:rsid w:val="00C817FC"/>
    <w:rsid w:val="00C855B3"/>
    <w:rsid w:val="00C85F95"/>
    <w:rsid w:val="00C86449"/>
    <w:rsid w:val="00C90018"/>
    <w:rsid w:val="00C92ADA"/>
    <w:rsid w:val="00C93735"/>
    <w:rsid w:val="00C96B18"/>
    <w:rsid w:val="00C96B76"/>
    <w:rsid w:val="00C972C6"/>
    <w:rsid w:val="00C97F50"/>
    <w:rsid w:val="00CA0499"/>
    <w:rsid w:val="00CA0B43"/>
    <w:rsid w:val="00CA0B72"/>
    <w:rsid w:val="00CA6397"/>
    <w:rsid w:val="00CA65AB"/>
    <w:rsid w:val="00CA69A9"/>
    <w:rsid w:val="00CA7DE8"/>
    <w:rsid w:val="00CB1642"/>
    <w:rsid w:val="00CB1B0E"/>
    <w:rsid w:val="00CB21EA"/>
    <w:rsid w:val="00CB3427"/>
    <w:rsid w:val="00CB3B1F"/>
    <w:rsid w:val="00CB4852"/>
    <w:rsid w:val="00CB529E"/>
    <w:rsid w:val="00CB5701"/>
    <w:rsid w:val="00CB754F"/>
    <w:rsid w:val="00CC230E"/>
    <w:rsid w:val="00CC255D"/>
    <w:rsid w:val="00CC38B9"/>
    <w:rsid w:val="00CC4C51"/>
    <w:rsid w:val="00CC6545"/>
    <w:rsid w:val="00CC7E39"/>
    <w:rsid w:val="00CD0BF9"/>
    <w:rsid w:val="00CD30CF"/>
    <w:rsid w:val="00CD32E6"/>
    <w:rsid w:val="00CD4EAC"/>
    <w:rsid w:val="00CD677C"/>
    <w:rsid w:val="00CD7BE1"/>
    <w:rsid w:val="00CD7C37"/>
    <w:rsid w:val="00CE1338"/>
    <w:rsid w:val="00CE2F46"/>
    <w:rsid w:val="00CE36C1"/>
    <w:rsid w:val="00CE393A"/>
    <w:rsid w:val="00CE6B90"/>
    <w:rsid w:val="00CE6ECE"/>
    <w:rsid w:val="00CE7559"/>
    <w:rsid w:val="00CF0238"/>
    <w:rsid w:val="00CF2204"/>
    <w:rsid w:val="00CF2C2A"/>
    <w:rsid w:val="00CF2C77"/>
    <w:rsid w:val="00CF66E5"/>
    <w:rsid w:val="00CF7249"/>
    <w:rsid w:val="00CF731E"/>
    <w:rsid w:val="00CF7684"/>
    <w:rsid w:val="00CF7B1C"/>
    <w:rsid w:val="00D01808"/>
    <w:rsid w:val="00D04A5F"/>
    <w:rsid w:val="00D06976"/>
    <w:rsid w:val="00D06D16"/>
    <w:rsid w:val="00D06F5D"/>
    <w:rsid w:val="00D070A4"/>
    <w:rsid w:val="00D07564"/>
    <w:rsid w:val="00D1372F"/>
    <w:rsid w:val="00D14896"/>
    <w:rsid w:val="00D16AB1"/>
    <w:rsid w:val="00D16C3C"/>
    <w:rsid w:val="00D17071"/>
    <w:rsid w:val="00D1761D"/>
    <w:rsid w:val="00D22440"/>
    <w:rsid w:val="00D239FD"/>
    <w:rsid w:val="00D243A2"/>
    <w:rsid w:val="00D24D13"/>
    <w:rsid w:val="00D2545A"/>
    <w:rsid w:val="00D25E6E"/>
    <w:rsid w:val="00D260D6"/>
    <w:rsid w:val="00D26150"/>
    <w:rsid w:val="00D27E65"/>
    <w:rsid w:val="00D30B53"/>
    <w:rsid w:val="00D319DA"/>
    <w:rsid w:val="00D40744"/>
    <w:rsid w:val="00D417C9"/>
    <w:rsid w:val="00D430D7"/>
    <w:rsid w:val="00D43F1A"/>
    <w:rsid w:val="00D44403"/>
    <w:rsid w:val="00D454BD"/>
    <w:rsid w:val="00D45DBD"/>
    <w:rsid w:val="00D45F4B"/>
    <w:rsid w:val="00D45FBD"/>
    <w:rsid w:val="00D464F4"/>
    <w:rsid w:val="00D466D0"/>
    <w:rsid w:val="00D50A54"/>
    <w:rsid w:val="00D522C0"/>
    <w:rsid w:val="00D5592C"/>
    <w:rsid w:val="00D55FBE"/>
    <w:rsid w:val="00D563BF"/>
    <w:rsid w:val="00D56FD6"/>
    <w:rsid w:val="00D61093"/>
    <w:rsid w:val="00D63224"/>
    <w:rsid w:val="00D634B4"/>
    <w:rsid w:val="00D635F7"/>
    <w:rsid w:val="00D64EE5"/>
    <w:rsid w:val="00D7030D"/>
    <w:rsid w:val="00D7106F"/>
    <w:rsid w:val="00D72C8C"/>
    <w:rsid w:val="00D735CB"/>
    <w:rsid w:val="00D751C3"/>
    <w:rsid w:val="00D76BA0"/>
    <w:rsid w:val="00D76E85"/>
    <w:rsid w:val="00D76F95"/>
    <w:rsid w:val="00D7775C"/>
    <w:rsid w:val="00D77CDA"/>
    <w:rsid w:val="00D81466"/>
    <w:rsid w:val="00D820CF"/>
    <w:rsid w:val="00D83607"/>
    <w:rsid w:val="00D83C86"/>
    <w:rsid w:val="00D84C8C"/>
    <w:rsid w:val="00D87013"/>
    <w:rsid w:val="00D87692"/>
    <w:rsid w:val="00D87ABE"/>
    <w:rsid w:val="00D87C7B"/>
    <w:rsid w:val="00D87EE9"/>
    <w:rsid w:val="00D907B8"/>
    <w:rsid w:val="00D92428"/>
    <w:rsid w:val="00D94926"/>
    <w:rsid w:val="00D94F18"/>
    <w:rsid w:val="00D94FE0"/>
    <w:rsid w:val="00D95485"/>
    <w:rsid w:val="00D967EB"/>
    <w:rsid w:val="00D97390"/>
    <w:rsid w:val="00D97BB2"/>
    <w:rsid w:val="00DA10E6"/>
    <w:rsid w:val="00DA111B"/>
    <w:rsid w:val="00DA11C8"/>
    <w:rsid w:val="00DA166F"/>
    <w:rsid w:val="00DA1FA4"/>
    <w:rsid w:val="00DA26BE"/>
    <w:rsid w:val="00DA33ED"/>
    <w:rsid w:val="00DA546A"/>
    <w:rsid w:val="00DA5A41"/>
    <w:rsid w:val="00DA778E"/>
    <w:rsid w:val="00DA7833"/>
    <w:rsid w:val="00DA7D51"/>
    <w:rsid w:val="00DB0660"/>
    <w:rsid w:val="00DB1510"/>
    <w:rsid w:val="00DB2415"/>
    <w:rsid w:val="00DB3BA5"/>
    <w:rsid w:val="00DB3BAE"/>
    <w:rsid w:val="00DB3DC8"/>
    <w:rsid w:val="00DB43E9"/>
    <w:rsid w:val="00DB475A"/>
    <w:rsid w:val="00DB7A36"/>
    <w:rsid w:val="00DC0FBC"/>
    <w:rsid w:val="00DC2E3F"/>
    <w:rsid w:val="00DC4000"/>
    <w:rsid w:val="00DC48ED"/>
    <w:rsid w:val="00DC7281"/>
    <w:rsid w:val="00DD16FC"/>
    <w:rsid w:val="00DD1A60"/>
    <w:rsid w:val="00DD1B58"/>
    <w:rsid w:val="00DD28C5"/>
    <w:rsid w:val="00DD53A3"/>
    <w:rsid w:val="00DD54D3"/>
    <w:rsid w:val="00DD6D48"/>
    <w:rsid w:val="00DE0875"/>
    <w:rsid w:val="00DE4609"/>
    <w:rsid w:val="00DE4686"/>
    <w:rsid w:val="00DE6E19"/>
    <w:rsid w:val="00DF1561"/>
    <w:rsid w:val="00DF1924"/>
    <w:rsid w:val="00DF3C1B"/>
    <w:rsid w:val="00DF4340"/>
    <w:rsid w:val="00DF44CB"/>
    <w:rsid w:val="00DF50DC"/>
    <w:rsid w:val="00DF51F4"/>
    <w:rsid w:val="00DF5952"/>
    <w:rsid w:val="00DF5D55"/>
    <w:rsid w:val="00DF62C2"/>
    <w:rsid w:val="00DF6E9D"/>
    <w:rsid w:val="00DF7822"/>
    <w:rsid w:val="00E0511F"/>
    <w:rsid w:val="00E05A6B"/>
    <w:rsid w:val="00E0633E"/>
    <w:rsid w:val="00E100D5"/>
    <w:rsid w:val="00E10271"/>
    <w:rsid w:val="00E12436"/>
    <w:rsid w:val="00E13F93"/>
    <w:rsid w:val="00E14DA4"/>
    <w:rsid w:val="00E15449"/>
    <w:rsid w:val="00E1574D"/>
    <w:rsid w:val="00E16236"/>
    <w:rsid w:val="00E27D08"/>
    <w:rsid w:val="00E3376E"/>
    <w:rsid w:val="00E34D1A"/>
    <w:rsid w:val="00E35195"/>
    <w:rsid w:val="00E367E9"/>
    <w:rsid w:val="00E377E5"/>
    <w:rsid w:val="00E37804"/>
    <w:rsid w:val="00E37A1C"/>
    <w:rsid w:val="00E40A5A"/>
    <w:rsid w:val="00E428AA"/>
    <w:rsid w:val="00E42C7D"/>
    <w:rsid w:val="00E43B97"/>
    <w:rsid w:val="00E46AB3"/>
    <w:rsid w:val="00E51A34"/>
    <w:rsid w:val="00E52610"/>
    <w:rsid w:val="00E52A06"/>
    <w:rsid w:val="00E52B57"/>
    <w:rsid w:val="00E53748"/>
    <w:rsid w:val="00E53F46"/>
    <w:rsid w:val="00E53F8F"/>
    <w:rsid w:val="00E54BE2"/>
    <w:rsid w:val="00E5785F"/>
    <w:rsid w:val="00E6033A"/>
    <w:rsid w:val="00E604F8"/>
    <w:rsid w:val="00E606D1"/>
    <w:rsid w:val="00E6160A"/>
    <w:rsid w:val="00E61DA5"/>
    <w:rsid w:val="00E63551"/>
    <w:rsid w:val="00E64E09"/>
    <w:rsid w:val="00E6517F"/>
    <w:rsid w:val="00E661A4"/>
    <w:rsid w:val="00E663F5"/>
    <w:rsid w:val="00E67BA7"/>
    <w:rsid w:val="00E67FBE"/>
    <w:rsid w:val="00E70289"/>
    <w:rsid w:val="00E73104"/>
    <w:rsid w:val="00E73896"/>
    <w:rsid w:val="00E769D8"/>
    <w:rsid w:val="00E77363"/>
    <w:rsid w:val="00E809BC"/>
    <w:rsid w:val="00E80A6F"/>
    <w:rsid w:val="00E8179C"/>
    <w:rsid w:val="00E8273F"/>
    <w:rsid w:val="00E827FF"/>
    <w:rsid w:val="00E82DBE"/>
    <w:rsid w:val="00E85A2E"/>
    <w:rsid w:val="00E869AB"/>
    <w:rsid w:val="00E87404"/>
    <w:rsid w:val="00E90F0D"/>
    <w:rsid w:val="00E91E51"/>
    <w:rsid w:val="00E93E4A"/>
    <w:rsid w:val="00E951BD"/>
    <w:rsid w:val="00E9608B"/>
    <w:rsid w:val="00E96863"/>
    <w:rsid w:val="00E97668"/>
    <w:rsid w:val="00E97973"/>
    <w:rsid w:val="00E97B02"/>
    <w:rsid w:val="00EA223C"/>
    <w:rsid w:val="00EA2A28"/>
    <w:rsid w:val="00EA3B55"/>
    <w:rsid w:val="00EA5610"/>
    <w:rsid w:val="00EA5A7C"/>
    <w:rsid w:val="00EA608A"/>
    <w:rsid w:val="00EB006D"/>
    <w:rsid w:val="00EB39F2"/>
    <w:rsid w:val="00EB4086"/>
    <w:rsid w:val="00EB4AD0"/>
    <w:rsid w:val="00EB4E33"/>
    <w:rsid w:val="00EB7CA3"/>
    <w:rsid w:val="00EC0C42"/>
    <w:rsid w:val="00EC1CA0"/>
    <w:rsid w:val="00EC384B"/>
    <w:rsid w:val="00EC409C"/>
    <w:rsid w:val="00EC46E0"/>
    <w:rsid w:val="00EC6341"/>
    <w:rsid w:val="00EC7910"/>
    <w:rsid w:val="00ED0AC4"/>
    <w:rsid w:val="00ED1E97"/>
    <w:rsid w:val="00ED42D0"/>
    <w:rsid w:val="00ED4D25"/>
    <w:rsid w:val="00ED4E08"/>
    <w:rsid w:val="00ED7883"/>
    <w:rsid w:val="00ED7B36"/>
    <w:rsid w:val="00EE08F0"/>
    <w:rsid w:val="00EE1765"/>
    <w:rsid w:val="00EE1C8A"/>
    <w:rsid w:val="00EE285D"/>
    <w:rsid w:val="00EE395B"/>
    <w:rsid w:val="00EE39DD"/>
    <w:rsid w:val="00EE4524"/>
    <w:rsid w:val="00EE46E5"/>
    <w:rsid w:val="00EE63B8"/>
    <w:rsid w:val="00EF0D1B"/>
    <w:rsid w:val="00EF26A0"/>
    <w:rsid w:val="00EF30C3"/>
    <w:rsid w:val="00EF4253"/>
    <w:rsid w:val="00EF433A"/>
    <w:rsid w:val="00EF7054"/>
    <w:rsid w:val="00EF7251"/>
    <w:rsid w:val="00EF74B0"/>
    <w:rsid w:val="00EF7E31"/>
    <w:rsid w:val="00F009B1"/>
    <w:rsid w:val="00F012D7"/>
    <w:rsid w:val="00F02B61"/>
    <w:rsid w:val="00F03AE7"/>
    <w:rsid w:val="00F045E6"/>
    <w:rsid w:val="00F05CCF"/>
    <w:rsid w:val="00F070CB"/>
    <w:rsid w:val="00F07911"/>
    <w:rsid w:val="00F11C13"/>
    <w:rsid w:val="00F12611"/>
    <w:rsid w:val="00F15491"/>
    <w:rsid w:val="00F1722F"/>
    <w:rsid w:val="00F1759A"/>
    <w:rsid w:val="00F21125"/>
    <w:rsid w:val="00F2427E"/>
    <w:rsid w:val="00F25734"/>
    <w:rsid w:val="00F26124"/>
    <w:rsid w:val="00F264AF"/>
    <w:rsid w:val="00F26C0A"/>
    <w:rsid w:val="00F27CCC"/>
    <w:rsid w:val="00F316E0"/>
    <w:rsid w:val="00F3278C"/>
    <w:rsid w:val="00F3515F"/>
    <w:rsid w:val="00F35A3C"/>
    <w:rsid w:val="00F417DB"/>
    <w:rsid w:val="00F423EE"/>
    <w:rsid w:val="00F424F6"/>
    <w:rsid w:val="00F43DF1"/>
    <w:rsid w:val="00F465AE"/>
    <w:rsid w:val="00F47602"/>
    <w:rsid w:val="00F51EB0"/>
    <w:rsid w:val="00F54784"/>
    <w:rsid w:val="00F554E9"/>
    <w:rsid w:val="00F561B8"/>
    <w:rsid w:val="00F56B7B"/>
    <w:rsid w:val="00F5702B"/>
    <w:rsid w:val="00F57F75"/>
    <w:rsid w:val="00F60A36"/>
    <w:rsid w:val="00F629D9"/>
    <w:rsid w:val="00F637ED"/>
    <w:rsid w:val="00F67321"/>
    <w:rsid w:val="00F67377"/>
    <w:rsid w:val="00F67565"/>
    <w:rsid w:val="00F70858"/>
    <w:rsid w:val="00F74D45"/>
    <w:rsid w:val="00F755CF"/>
    <w:rsid w:val="00F76795"/>
    <w:rsid w:val="00F82E8B"/>
    <w:rsid w:val="00F831EB"/>
    <w:rsid w:val="00F833FA"/>
    <w:rsid w:val="00F83AAF"/>
    <w:rsid w:val="00F84939"/>
    <w:rsid w:val="00F92C4E"/>
    <w:rsid w:val="00F937C4"/>
    <w:rsid w:val="00F945CF"/>
    <w:rsid w:val="00F950F0"/>
    <w:rsid w:val="00FA12F9"/>
    <w:rsid w:val="00FA3176"/>
    <w:rsid w:val="00FA3A68"/>
    <w:rsid w:val="00FA4927"/>
    <w:rsid w:val="00FA4DA1"/>
    <w:rsid w:val="00FA7A0A"/>
    <w:rsid w:val="00FB0795"/>
    <w:rsid w:val="00FB2B55"/>
    <w:rsid w:val="00FB36F0"/>
    <w:rsid w:val="00FB6682"/>
    <w:rsid w:val="00FB688B"/>
    <w:rsid w:val="00FC5DA3"/>
    <w:rsid w:val="00FC649A"/>
    <w:rsid w:val="00FC7436"/>
    <w:rsid w:val="00FC7DCA"/>
    <w:rsid w:val="00FC7FE9"/>
    <w:rsid w:val="00FD0A7A"/>
    <w:rsid w:val="00FD5755"/>
    <w:rsid w:val="00FD5CE1"/>
    <w:rsid w:val="00FD62D9"/>
    <w:rsid w:val="00FD6583"/>
    <w:rsid w:val="00FD78EB"/>
    <w:rsid w:val="00FE0157"/>
    <w:rsid w:val="00FE4A12"/>
    <w:rsid w:val="00FE5C25"/>
    <w:rsid w:val="00FE630A"/>
    <w:rsid w:val="00FE65D1"/>
    <w:rsid w:val="00FE6A67"/>
    <w:rsid w:val="00FE6F00"/>
    <w:rsid w:val="00FF0877"/>
    <w:rsid w:val="00FF387A"/>
    <w:rsid w:val="00FF5B23"/>
    <w:rsid w:val="00FF7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tabs>
        <w:tab w:val="left" w:pos="6520"/>
      </w:tabs>
      <w:jc w:val="center"/>
      <w:outlineLvl w:val="0"/>
    </w:pPr>
    <w:rPr>
      <w:b/>
      <w:bCs/>
      <w:sz w:val="32"/>
    </w:rPr>
  </w:style>
  <w:style w:type="paragraph" w:styleId="2">
    <w:name w:val="heading 2"/>
    <w:basedOn w:val="a"/>
    <w:next w:val="a"/>
    <w:qFormat/>
    <w:pPr>
      <w:keepNext/>
      <w:outlineLvl w:val="1"/>
    </w:pPr>
    <w:rPr>
      <w:b/>
      <w:bCs/>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Заголовок"/>
    <w:basedOn w:val="a"/>
    <w:link w:val="a4"/>
    <w:qFormat/>
    <w:pPr>
      <w:jc w:val="center"/>
    </w:pPr>
    <w:rPr>
      <w:b/>
      <w:bCs/>
      <w:sz w:val="28"/>
      <w:lang w:val="x-none" w:eastAsia="x-none"/>
    </w:rPr>
  </w:style>
  <w:style w:type="paragraph" w:styleId="a5">
    <w:name w:val="Body Text"/>
    <w:basedOn w:val="a"/>
    <w:link w:val="a6"/>
    <w:uiPriority w:val="99"/>
    <w:pPr>
      <w:jc w:val="both"/>
    </w:pPr>
    <w:rPr>
      <w:lang w:val="x-none" w:eastAsia="x-none"/>
    </w:rPr>
  </w:style>
  <w:style w:type="paragraph" w:styleId="a7">
    <w:name w:val="header"/>
    <w:basedOn w:val="a"/>
    <w:link w:val="a8"/>
    <w:uiPriority w:val="99"/>
    <w:pPr>
      <w:tabs>
        <w:tab w:val="center" w:pos="4677"/>
        <w:tab w:val="right" w:pos="9355"/>
      </w:tabs>
    </w:pPr>
    <w:rPr>
      <w:lang w:val="x-none" w:eastAsia="x-none"/>
    </w:rPr>
  </w:style>
  <w:style w:type="character" w:styleId="a9">
    <w:name w:val="page number"/>
    <w:basedOn w:val="a0"/>
  </w:style>
  <w:style w:type="paragraph" w:styleId="aa">
    <w:name w:val="footer"/>
    <w:basedOn w:val="a"/>
    <w:pPr>
      <w:tabs>
        <w:tab w:val="center" w:pos="4677"/>
        <w:tab w:val="right" w:pos="9355"/>
      </w:tabs>
    </w:pPr>
  </w:style>
  <w:style w:type="paragraph" w:styleId="ab">
    <w:name w:val="Body Text Indent"/>
    <w:basedOn w:val="a"/>
    <w:link w:val="ac"/>
    <w:pPr>
      <w:autoSpaceDE w:val="0"/>
      <w:autoSpaceDN w:val="0"/>
      <w:adjustRightInd w:val="0"/>
      <w:ind w:firstLine="720"/>
      <w:jc w:val="both"/>
    </w:pPr>
    <w:rPr>
      <w:b/>
      <w:bCs/>
      <w:color w:val="000000"/>
      <w:lang w:val="x-none" w:eastAsia="x-none"/>
    </w:rPr>
  </w:style>
  <w:style w:type="paragraph" w:styleId="20">
    <w:name w:val="Body Text Indent 2"/>
    <w:basedOn w:val="a"/>
    <w:rsid w:val="00D76BA0"/>
    <w:pPr>
      <w:spacing w:after="120" w:line="480" w:lineRule="auto"/>
      <w:ind w:left="283"/>
    </w:pPr>
  </w:style>
  <w:style w:type="paragraph" w:styleId="3">
    <w:name w:val="Body Text Indent 3"/>
    <w:basedOn w:val="a"/>
    <w:rsid w:val="00D76BA0"/>
    <w:pPr>
      <w:spacing w:after="120"/>
      <w:ind w:left="283"/>
    </w:pPr>
    <w:rPr>
      <w:sz w:val="16"/>
      <w:szCs w:val="16"/>
    </w:rPr>
  </w:style>
  <w:style w:type="paragraph" w:styleId="30">
    <w:name w:val="Body Text 3"/>
    <w:basedOn w:val="a"/>
    <w:rsid w:val="00D76BA0"/>
    <w:pPr>
      <w:spacing w:after="120"/>
    </w:pPr>
    <w:rPr>
      <w:sz w:val="16"/>
      <w:szCs w:val="16"/>
    </w:rPr>
  </w:style>
  <w:style w:type="paragraph" w:customStyle="1" w:styleId="ad">
    <w:name w:val="обычн БО"/>
    <w:basedOn w:val="a"/>
    <w:rsid w:val="00344C1A"/>
    <w:pPr>
      <w:widowControl w:val="0"/>
      <w:jc w:val="both"/>
    </w:pPr>
    <w:rPr>
      <w:rFonts w:ascii="Arial" w:hAnsi="Arial"/>
      <w:szCs w:val="20"/>
    </w:rPr>
  </w:style>
  <w:style w:type="character" w:customStyle="1" w:styleId="a6">
    <w:name w:val="Основной текст Знак"/>
    <w:link w:val="a5"/>
    <w:uiPriority w:val="99"/>
    <w:rsid w:val="004B598D"/>
    <w:rPr>
      <w:sz w:val="24"/>
      <w:szCs w:val="24"/>
    </w:rPr>
  </w:style>
  <w:style w:type="character" w:customStyle="1" w:styleId="ac">
    <w:name w:val="Основной текст с отступом Знак"/>
    <w:link w:val="ab"/>
    <w:rsid w:val="004B598D"/>
    <w:rPr>
      <w:b/>
      <w:bCs/>
      <w:color w:val="000000"/>
      <w:sz w:val="24"/>
      <w:szCs w:val="24"/>
    </w:rPr>
  </w:style>
  <w:style w:type="paragraph" w:customStyle="1" w:styleId="FR1">
    <w:name w:val="FR1"/>
    <w:rsid w:val="00A640E1"/>
    <w:pPr>
      <w:widowControl w:val="0"/>
      <w:autoSpaceDE w:val="0"/>
      <w:autoSpaceDN w:val="0"/>
      <w:adjustRightInd w:val="0"/>
      <w:spacing w:before="480"/>
      <w:ind w:left="3760"/>
    </w:pPr>
    <w:rPr>
      <w:rFonts w:ascii="Arial" w:eastAsia="Calibri" w:hAnsi="Arial" w:cs="Arial"/>
      <w:b/>
      <w:bCs/>
      <w:sz w:val="22"/>
      <w:szCs w:val="22"/>
    </w:rPr>
  </w:style>
  <w:style w:type="paragraph" w:customStyle="1" w:styleId="Style4">
    <w:name w:val="Style4"/>
    <w:basedOn w:val="a"/>
    <w:rsid w:val="006843BB"/>
    <w:pPr>
      <w:widowControl w:val="0"/>
      <w:autoSpaceDE w:val="0"/>
      <w:autoSpaceDN w:val="0"/>
      <w:adjustRightInd w:val="0"/>
      <w:spacing w:line="323" w:lineRule="exact"/>
      <w:ind w:firstLine="696"/>
      <w:jc w:val="both"/>
    </w:pPr>
  </w:style>
  <w:style w:type="character" w:customStyle="1" w:styleId="FontStyle15">
    <w:name w:val="Font Style15"/>
    <w:rsid w:val="006843BB"/>
    <w:rPr>
      <w:rFonts w:ascii="Times New Roman" w:hAnsi="Times New Roman" w:cs="Times New Roman"/>
      <w:b/>
      <w:bCs/>
      <w:sz w:val="22"/>
      <w:szCs w:val="22"/>
    </w:rPr>
  </w:style>
  <w:style w:type="character" w:customStyle="1" w:styleId="FontStyle16">
    <w:name w:val="Font Style16"/>
    <w:rsid w:val="006843BB"/>
    <w:rPr>
      <w:rFonts w:ascii="Times New Roman" w:hAnsi="Times New Roman" w:cs="Times New Roman"/>
      <w:sz w:val="22"/>
      <w:szCs w:val="22"/>
    </w:rPr>
  </w:style>
  <w:style w:type="paragraph" w:styleId="ae">
    <w:name w:val="No Spacing"/>
    <w:uiPriority w:val="1"/>
    <w:qFormat/>
    <w:rsid w:val="00AD17A4"/>
    <w:rPr>
      <w:rFonts w:ascii="Calibri" w:hAnsi="Calibri"/>
      <w:sz w:val="22"/>
      <w:szCs w:val="22"/>
    </w:rPr>
  </w:style>
  <w:style w:type="paragraph" w:styleId="af">
    <w:name w:val="List Paragraph"/>
    <w:basedOn w:val="a"/>
    <w:link w:val="af0"/>
    <w:qFormat/>
    <w:rsid w:val="003168C4"/>
    <w:pPr>
      <w:overflowPunct w:val="0"/>
      <w:autoSpaceDE w:val="0"/>
      <w:autoSpaceDN w:val="0"/>
      <w:adjustRightInd w:val="0"/>
      <w:ind w:left="720"/>
      <w:contextualSpacing/>
      <w:textAlignment w:val="baseline"/>
    </w:pPr>
    <w:rPr>
      <w:sz w:val="20"/>
      <w:szCs w:val="20"/>
    </w:rPr>
  </w:style>
  <w:style w:type="paragraph" w:styleId="21">
    <w:name w:val="Body Text 2"/>
    <w:basedOn w:val="a"/>
    <w:link w:val="22"/>
    <w:rsid w:val="00470414"/>
    <w:pPr>
      <w:spacing w:after="120" w:line="480" w:lineRule="auto"/>
    </w:pPr>
    <w:rPr>
      <w:lang w:val="x-none" w:eastAsia="x-none"/>
    </w:rPr>
  </w:style>
  <w:style w:type="character" w:customStyle="1" w:styleId="22">
    <w:name w:val="Основной текст 2 Знак"/>
    <w:link w:val="21"/>
    <w:rsid w:val="00470414"/>
    <w:rPr>
      <w:sz w:val="24"/>
      <w:szCs w:val="24"/>
    </w:rPr>
  </w:style>
  <w:style w:type="character" w:customStyle="1" w:styleId="a4">
    <w:name w:val="Заголовок Знак"/>
    <w:link w:val="a3"/>
    <w:locked/>
    <w:rsid w:val="00E52610"/>
    <w:rPr>
      <w:b/>
      <w:bCs/>
      <w:sz w:val="28"/>
      <w:szCs w:val="24"/>
    </w:rPr>
  </w:style>
  <w:style w:type="paragraph" w:customStyle="1" w:styleId="10">
    <w:name w:val="Обычный1"/>
    <w:uiPriority w:val="99"/>
    <w:rsid w:val="00F83AAF"/>
    <w:rPr>
      <w:rFonts w:ascii="Tms Rmn" w:hAnsi="Tms Rmn" w:cs="Tms Rmn"/>
    </w:rPr>
  </w:style>
  <w:style w:type="paragraph" w:customStyle="1" w:styleId="11">
    <w:name w:val="Знак Знак Знак1"/>
    <w:basedOn w:val="a"/>
    <w:rsid w:val="00AF394C"/>
    <w:pPr>
      <w:tabs>
        <w:tab w:val="num" w:pos="360"/>
      </w:tabs>
      <w:spacing w:after="160" w:line="240" w:lineRule="exact"/>
    </w:pPr>
    <w:rPr>
      <w:rFonts w:ascii="Verdana" w:hAnsi="Verdana" w:cs="Verdana"/>
      <w:sz w:val="20"/>
      <w:szCs w:val="20"/>
      <w:lang w:val="en-US" w:eastAsia="en-US"/>
    </w:rPr>
  </w:style>
  <w:style w:type="character" w:customStyle="1" w:styleId="fontstyle27">
    <w:name w:val="fontstyle27"/>
    <w:rsid w:val="00FD0A7A"/>
    <w:rPr>
      <w:rFonts w:ascii="Times New Roman" w:hAnsi="Times New Roman" w:cs="Times New Roman"/>
    </w:rPr>
  </w:style>
  <w:style w:type="paragraph" w:customStyle="1" w:styleId="ListParagraph">
    <w:name w:val="List Paragraph"/>
    <w:basedOn w:val="a"/>
    <w:rsid w:val="00CE36C1"/>
    <w:pPr>
      <w:spacing w:after="200" w:line="276" w:lineRule="auto"/>
      <w:ind w:left="720"/>
      <w:contextualSpacing/>
    </w:pPr>
    <w:rPr>
      <w:rFonts w:ascii="Calibri" w:hAnsi="Calibri"/>
      <w:sz w:val="22"/>
      <w:szCs w:val="22"/>
      <w:lang w:eastAsia="en-US"/>
    </w:rPr>
  </w:style>
  <w:style w:type="character" w:styleId="af1">
    <w:name w:val="Hyperlink"/>
    <w:rsid w:val="003F30EE"/>
    <w:rPr>
      <w:color w:val="0000FF"/>
      <w:u w:val="single"/>
    </w:rPr>
  </w:style>
  <w:style w:type="paragraph" w:customStyle="1" w:styleId="ConsPlusNormal">
    <w:name w:val="ConsPlusNormal"/>
    <w:rsid w:val="008600BA"/>
    <w:pPr>
      <w:widowControl w:val="0"/>
      <w:autoSpaceDE w:val="0"/>
      <w:autoSpaceDN w:val="0"/>
      <w:adjustRightInd w:val="0"/>
      <w:ind w:firstLine="720"/>
    </w:pPr>
    <w:rPr>
      <w:rFonts w:ascii="Arial" w:hAnsi="Arial" w:cs="Arial"/>
    </w:rPr>
  </w:style>
  <w:style w:type="paragraph" w:styleId="af2">
    <w:name w:val="Balloon Text"/>
    <w:basedOn w:val="a"/>
    <w:link w:val="af3"/>
    <w:rsid w:val="00EF433A"/>
    <w:rPr>
      <w:rFonts w:ascii="Tahoma" w:hAnsi="Tahoma"/>
      <w:sz w:val="16"/>
      <w:szCs w:val="16"/>
      <w:lang w:val="x-none" w:eastAsia="x-none"/>
    </w:rPr>
  </w:style>
  <w:style w:type="character" w:customStyle="1" w:styleId="af3">
    <w:name w:val="Текст выноски Знак"/>
    <w:link w:val="af2"/>
    <w:rsid w:val="00EF433A"/>
    <w:rPr>
      <w:rFonts w:ascii="Tahoma" w:hAnsi="Tahoma" w:cs="Tahoma"/>
      <w:sz w:val="16"/>
      <w:szCs w:val="16"/>
    </w:rPr>
  </w:style>
  <w:style w:type="character" w:customStyle="1" w:styleId="iceouttxt5">
    <w:name w:val="iceouttxt5"/>
    <w:rsid w:val="00291EB6"/>
    <w:rPr>
      <w:rFonts w:ascii="Arial" w:hAnsi="Arial" w:cs="Arial" w:hint="default"/>
      <w:color w:val="666666"/>
      <w:sz w:val="13"/>
      <w:szCs w:val="13"/>
    </w:rPr>
  </w:style>
  <w:style w:type="paragraph" w:customStyle="1" w:styleId="ConsNormal">
    <w:name w:val="ConsNormal"/>
    <w:link w:val="ConsNormal0"/>
    <w:rsid w:val="00E606D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E606D1"/>
    <w:rPr>
      <w:rFonts w:ascii="Arial" w:hAnsi="Arial" w:cs="Arial"/>
      <w:lang w:val="ru-RU" w:eastAsia="ru-RU" w:bidi="ar-SA"/>
    </w:rPr>
  </w:style>
  <w:style w:type="character" w:customStyle="1" w:styleId="5">
    <w:name w:val="Основной текст5"/>
    <w:rsid w:val="00CD7C37"/>
    <w:rPr>
      <w:rFonts w:ascii="Times New Roman" w:hAnsi="Times New Roman" w:cs="Times New Roman"/>
      <w:sz w:val="21"/>
      <w:szCs w:val="21"/>
      <w:shd w:val="clear" w:color="auto" w:fill="FFFFFF"/>
    </w:rPr>
  </w:style>
  <w:style w:type="paragraph" w:customStyle="1" w:styleId="ConsPlusCell">
    <w:name w:val="ConsPlusCell"/>
    <w:link w:val="ConsPlusCell0"/>
    <w:qFormat/>
    <w:rsid w:val="00CD7C37"/>
    <w:pPr>
      <w:widowControl w:val="0"/>
      <w:autoSpaceDE w:val="0"/>
      <w:autoSpaceDN w:val="0"/>
      <w:adjustRightInd w:val="0"/>
    </w:pPr>
    <w:rPr>
      <w:sz w:val="24"/>
      <w:szCs w:val="24"/>
    </w:rPr>
  </w:style>
  <w:style w:type="character" w:customStyle="1" w:styleId="ConsPlusCell0">
    <w:name w:val="ConsPlusCell Знак"/>
    <w:link w:val="ConsPlusCell"/>
    <w:rsid w:val="00CD7C37"/>
    <w:rPr>
      <w:sz w:val="24"/>
      <w:szCs w:val="24"/>
      <w:lang w:val="ru-RU" w:eastAsia="ru-RU" w:bidi="ar-SA"/>
    </w:rPr>
  </w:style>
  <w:style w:type="character" w:styleId="af4">
    <w:name w:val="footnote reference"/>
    <w:rsid w:val="00EC7910"/>
    <w:rPr>
      <w:vertAlign w:val="superscript"/>
    </w:rPr>
  </w:style>
  <w:style w:type="paragraph" w:customStyle="1" w:styleId="VL">
    <w:name w:val="VL_Основной текст"/>
    <w:basedOn w:val="a"/>
    <w:link w:val="VL0"/>
    <w:qFormat/>
    <w:rsid w:val="00EC7910"/>
    <w:pPr>
      <w:spacing w:before="240"/>
      <w:jc w:val="both"/>
    </w:pPr>
    <w:rPr>
      <w:rFonts w:eastAsia="Calibri"/>
      <w:color w:val="141618"/>
      <w:sz w:val="20"/>
      <w:szCs w:val="20"/>
      <w:lang w:val="x-none" w:eastAsia="x-none"/>
    </w:rPr>
  </w:style>
  <w:style w:type="character" w:customStyle="1" w:styleId="VL0">
    <w:name w:val="VL_Основной текст Знак"/>
    <w:link w:val="VL"/>
    <w:rsid w:val="00EC7910"/>
    <w:rPr>
      <w:rFonts w:eastAsia="Calibri"/>
      <w:color w:val="141618"/>
      <w:lang w:val="x-none" w:eastAsia="x-none"/>
    </w:rPr>
  </w:style>
  <w:style w:type="character" w:customStyle="1" w:styleId="af0">
    <w:name w:val="Абзац списка Знак"/>
    <w:link w:val="af"/>
    <w:locked/>
    <w:rsid w:val="00DB7A36"/>
  </w:style>
  <w:style w:type="character" w:styleId="af5">
    <w:name w:val="annotation reference"/>
    <w:rsid w:val="00BF55A8"/>
    <w:rPr>
      <w:sz w:val="16"/>
      <w:szCs w:val="16"/>
    </w:rPr>
  </w:style>
  <w:style w:type="paragraph" w:styleId="af6">
    <w:name w:val="annotation text"/>
    <w:basedOn w:val="a"/>
    <w:link w:val="af7"/>
    <w:rsid w:val="00BF55A8"/>
    <w:rPr>
      <w:sz w:val="20"/>
      <w:szCs w:val="20"/>
    </w:rPr>
  </w:style>
  <w:style w:type="character" w:customStyle="1" w:styleId="af7">
    <w:name w:val="Текст примечания Знак"/>
    <w:basedOn w:val="a0"/>
    <w:link w:val="af6"/>
    <w:rsid w:val="00BF55A8"/>
  </w:style>
  <w:style w:type="paragraph" w:styleId="af8">
    <w:name w:val="annotation subject"/>
    <w:basedOn w:val="af6"/>
    <w:next w:val="af6"/>
    <w:link w:val="af9"/>
    <w:rsid w:val="00BF55A8"/>
    <w:rPr>
      <w:b/>
      <w:bCs/>
      <w:lang w:val="x-none" w:eastAsia="x-none"/>
    </w:rPr>
  </w:style>
  <w:style w:type="character" w:customStyle="1" w:styleId="af9">
    <w:name w:val="Тема примечания Знак"/>
    <w:link w:val="af8"/>
    <w:rsid w:val="00BF55A8"/>
    <w:rPr>
      <w:b/>
      <w:bCs/>
    </w:rPr>
  </w:style>
  <w:style w:type="character" w:customStyle="1" w:styleId="a8">
    <w:name w:val="Верхний колонтитул Знак"/>
    <w:link w:val="a7"/>
    <w:uiPriority w:val="99"/>
    <w:rsid w:val="00071FD2"/>
    <w:rPr>
      <w:sz w:val="24"/>
      <w:szCs w:val="24"/>
    </w:rPr>
  </w:style>
  <w:style w:type="character" w:customStyle="1" w:styleId="afa">
    <w:name w:val="Неразрешенное упоминание"/>
    <w:uiPriority w:val="99"/>
    <w:semiHidden/>
    <w:unhideWhenUsed/>
    <w:rsid w:val="00BA3909"/>
    <w:rPr>
      <w:color w:val="605E5C"/>
      <w:shd w:val="clear" w:color="auto" w:fill="E1DFDD"/>
    </w:rPr>
  </w:style>
  <w:style w:type="character" w:styleId="afb">
    <w:name w:val="FollowedHyperlink"/>
    <w:rsid w:val="0060683F"/>
    <w:rPr>
      <w:color w:val="954F72"/>
      <w:u w:val="single"/>
    </w:rPr>
  </w:style>
  <w:style w:type="paragraph" w:customStyle="1" w:styleId="afc">
    <w:basedOn w:val="a"/>
    <w:next w:val="afd"/>
    <w:uiPriority w:val="99"/>
    <w:unhideWhenUsed/>
    <w:rsid w:val="004C7E60"/>
    <w:pPr>
      <w:spacing w:before="100" w:beforeAutospacing="1" w:after="100" w:afterAutospacing="1"/>
    </w:pPr>
  </w:style>
  <w:style w:type="paragraph" w:styleId="afd">
    <w:name w:val="Обычный (Интернет)"/>
    <w:basedOn w:val="a"/>
    <w:rsid w:val="004C7E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tabs>
        <w:tab w:val="left" w:pos="6520"/>
      </w:tabs>
      <w:jc w:val="center"/>
      <w:outlineLvl w:val="0"/>
    </w:pPr>
    <w:rPr>
      <w:b/>
      <w:bCs/>
      <w:sz w:val="32"/>
    </w:rPr>
  </w:style>
  <w:style w:type="paragraph" w:styleId="2">
    <w:name w:val="heading 2"/>
    <w:basedOn w:val="a"/>
    <w:next w:val="a"/>
    <w:qFormat/>
    <w:pPr>
      <w:keepNext/>
      <w:outlineLvl w:val="1"/>
    </w:pPr>
    <w:rPr>
      <w:b/>
      <w:bCs/>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Заголовок"/>
    <w:basedOn w:val="a"/>
    <w:link w:val="a4"/>
    <w:qFormat/>
    <w:pPr>
      <w:jc w:val="center"/>
    </w:pPr>
    <w:rPr>
      <w:b/>
      <w:bCs/>
      <w:sz w:val="28"/>
      <w:lang w:val="x-none" w:eastAsia="x-none"/>
    </w:rPr>
  </w:style>
  <w:style w:type="paragraph" w:styleId="a5">
    <w:name w:val="Body Text"/>
    <w:basedOn w:val="a"/>
    <w:link w:val="a6"/>
    <w:uiPriority w:val="99"/>
    <w:pPr>
      <w:jc w:val="both"/>
    </w:pPr>
    <w:rPr>
      <w:lang w:val="x-none" w:eastAsia="x-none"/>
    </w:rPr>
  </w:style>
  <w:style w:type="paragraph" w:styleId="a7">
    <w:name w:val="header"/>
    <w:basedOn w:val="a"/>
    <w:link w:val="a8"/>
    <w:uiPriority w:val="99"/>
    <w:pPr>
      <w:tabs>
        <w:tab w:val="center" w:pos="4677"/>
        <w:tab w:val="right" w:pos="9355"/>
      </w:tabs>
    </w:pPr>
    <w:rPr>
      <w:lang w:val="x-none" w:eastAsia="x-none"/>
    </w:rPr>
  </w:style>
  <w:style w:type="character" w:styleId="a9">
    <w:name w:val="page number"/>
    <w:basedOn w:val="a0"/>
  </w:style>
  <w:style w:type="paragraph" w:styleId="aa">
    <w:name w:val="footer"/>
    <w:basedOn w:val="a"/>
    <w:pPr>
      <w:tabs>
        <w:tab w:val="center" w:pos="4677"/>
        <w:tab w:val="right" w:pos="9355"/>
      </w:tabs>
    </w:pPr>
  </w:style>
  <w:style w:type="paragraph" w:styleId="ab">
    <w:name w:val="Body Text Indent"/>
    <w:basedOn w:val="a"/>
    <w:link w:val="ac"/>
    <w:pPr>
      <w:autoSpaceDE w:val="0"/>
      <w:autoSpaceDN w:val="0"/>
      <w:adjustRightInd w:val="0"/>
      <w:ind w:firstLine="720"/>
      <w:jc w:val="both"/>
    </w:pPr>
    <w:rPr>
      <w:b/>
      <w:bCs/>
      <w:color w:val="000000"/>
      <w:lang w:val="x-none" w:eastAsia="x-none"/>
    </w:rPr>
  </w:style>
  <w:style w:type="paragraph" w:styleId="20">
    <w:name w:val="Body Text Indent 2"/>
    <w:basedOn w:val="a"/>
    <w:rsid w:val="00D76BA0"/>
    <w:pPr>
      <w:spacing w:after="120" w:line="480" w:lineRule="auto"/>
      <w:ind w:left="283"/>
    </w:pPr>
  </w:style>
  <w:style w:type="paragraph" w:styleId="3">
    <w:name w:val="Body Text Indent 3"/>
    <w:basedOn w:val="a"/>
    <w:rsid w:val="00D76BA0"/>
    <w:pPr>
      <w:spacing w:after="120"/>
      <w:ind w:left="283"/>
    </w:pPr>
    <w:rPr>
      <w:sz w:val="16"/>
      <w:szCs w:val="16"/>
    </w:rPr>
  </w:style>
  <w:style w:type="paragraph" w:styleId="30">
    <w:name w:val="Body Text 3"/>
    <w:basedOn w:val="a"/>
    <w:rsid w:val="00D76BA0"/>
    <w:pPr>
      <w:spacing w:after="120"/>
    </w:pPr>
    <w:rPr>
      <w:sz w:val="16"/>
      <w:szCs w:val="16"/>
    </w:rPr>
  </w:style>
  <w:style w:type="paragraph" w:customStyle="1" w:styleId="ad">
    <w:name w:val="обычн БО"/>
    <w:basedOn w:val="a"/>
    <w:rsid w:val="00344C1A"/>
    <w:pPr>
      <w:widowControl w:val="0"/>
      <w:jc w:val="both"/>
    </w:pPr>
    <w:rPr>
      <w:rFonts w:ascii="Arial" w:hAnsi="Arial"/>
      <w:szCs w:val="20"/>
    </w:rPr>
  </w:style>
  <w:style w:type="character" w:customStyle="1" w:styleId="a6">
    <w:name w:val="Основной текст Знак"/>
    <w:link w:val="a5"/>
    <w:uiPriority w:val="99"/>
    <w:rsid w:val="004B598D"/>
    <w:rPr>
      <w:sz w:val="24"/>
      <w:szCs w:val="24"/>
    </w:rPr>
  </w:style>
  <w:style w:type="character" w:customStyle="1" w:styleId="ac">
    <w:name w:val="Основной текст с отступом Знак"/>
    <w:link w:val="ab"/>
    <w:rsid w:val="004B598D"/>
    <w:rPr>
      <w:b/>
      <w:bCs/>
      <w:color w:val="000000"/>
      <w:sz w:val="24"/>
      <w:szCs w:val="24"/>
    </w:rPr>
  </w:style>
  <w:style w:type="paragraph" w:customStyle="1" w:styleId="FR1">
    <w:name w:val="FR1"/>
    <w:rsid w:val="00A640E1"/>
    <w:pPr>
      <w:widowControl w:val="0"/>
      <w:autoSpaceDE w:val="0"/>
      <w:autoSpaceDN w:val="0"/>
      <w:adjustRightInd w:val="0"/>
      <w:spacing w:before="480"/>
      <w:ind w:left="3760"/>
    </w:pPr>
    <w:rPr>
      <w:rFonts w:ascii="Arial" w:eastAsia="Calibri" w:hAnsi="Arial" w:cs="Arial"/>
      <w:b/>
      <w:bCs/>
      <w:sz w:val="22"/>
      <w:szCs w:val="22"/>
    </w:rPr>
  </w:style>
  <w:style w:type="paragraph" w:customStyle="1" w:styleId="Style4">
    <w:name w:val="Style4"/>
    <w:basedOn w:val="a"/>
    <w:rsid w:val="006843BB"/>
    <w:pPr>
      <w:widowControl w:val="0"/>
      <w:autoSpaceDE w:val="0"/>
      <w:autoSpaceDN w:val="0"/>
      <w:adjustRightInd w:val="0"/>
      <w:spacing w:line="323" w:lineRule="exact"/>
      <w:ind w:firstLine="696"/>
      <w:jc w:val="both"/>
    </w:pPr>
  </w:style>
  <w:style w:type="character" w:customStyle="1" w:styleId="FontStyle15">
    <w:name w:val="Font Style15"/>
    <w:rsid w:val="006843BB"/>
    <w:rPr>
      <w:rFonts w:ascii="Times New Roman" w:hAnsi="Times New Roman" w:cs="Times New Roman"/>
      <w:b/>
      <w:bCs/>
      <w:sz w:val="22"/>
      <w:szCs w:val="22"/>
    </w:rPr>
  </w:style>
  <w:style w:type="character" w:customStyle="1" w:styleId="FontStyle16">
    <w:name w:val="Font Style16"/>
    <w:rsid w:val="006843BB"/>
    <w:rPr>
      <w:rFonts w:ascii="Times New Roman" w:hAnsi="Times New Roman" w:cs="Times New Roman"/>
      <w:sz w:val="22"/>
      <w:szCs w:val="22"/>
    </w:rPr>
  </w:style>
  <w:style w:type="paragraph" w:styleId="ae">
    <w:name w:val="No Spacing"/>
    <w:uiPriority w:val="1"/>
    <w:qFormat/>
    <w:rsid w:val="00AD17A4"/>
    <w:rPr>
      <w:rFonts w:ascii="Calibri" w:hAnsi="Calibri"/>
      <w:sz w:val="22"/>
      <w:szCs w:val="22"/>
    </w:rPr>
  </w:style>
  <w:style w:type="paragraph" w:styleId="af">
    <w:name w:val="List Paragraph"/>
    <w:basedOn w:val="a"/>
    <w:link w:val="af0"/>
    <w:qFormat/>
    <w:rsid w:val="003168C4"/>
    <w:pPr>
      <w:overflowPunct w:val="0"/>
      <w:autoSpaceDE w:val="0"/>
      <w:autoSpaceDN w:val="0"/>
      <w:adjustRightInd w:val="0"/>
      <w:ind w:left="720"/>
      <w:contextualSpacing/>
      <w:textAlignment w:val="baseline"/>
    </w:pPr>
    <w:rPr>
      <w:sz w:val="20"/>
      <w:szCs w:val="20"/>
    </w:rPr>
  </w:style>
  <w:style w:type="paragraph" w:styleId="21">
    <w:name w:val="Body Text 2"/>
    <w:basedOn w:val="a"/>
    <w:link w:val="22"/>
    <w:rsid w:val="00470414"/>
    <w:pPr>
      <w:spacing w:after="120" w:line="480" w:lineRule="auto"/>
    </w:pPr>
    <w:rPr>
      <w:lang w:val="x-none" w:eastAsia="x-none"/>
    </w:rPr>
  </w:style>
  <w:style w:type="character" w:customStyle="1" w:styleId="22">
    <w:name w:val="Основной текст 2 Знак"/>
    <w:link w:val="21"/>
    <w:rsid w:val="00470414"/>
    <w:rPr>
      <w:sz w:val="24"/>
      <w:szCs w:val="24"/>
    </w:rPr>
  </w:style>
  <w:style w:type="character" w:customStyle="1" w:styleId="a4">
    <w:name w:val="Заголовок Знак"/>
    <w:link w:val="a3"/>
    <w:locked/>
    <w:rsid w:val="00E52610"/>
    <w:rPr>
      <w:b/>
      <w:bCs/>
      <w:sz w:val="28"/>
      <w:szCs w:val="24"/>
    </w:rPr>
  </w:style>
  <w:style w:type="paragraph" w:customStyle="1" w:styleId="10">
    <w:name w:val="Обычный1"/>
    <w:uiPriority w:val="99"/>
    <w:rsid w:val="00F83AAF"/>
    <w:rPr>
      <w:rFonts w:ascii="Tms Rmn" w:hAnsi="Tms Rmn" w:cs="Tms Rmn"/>
    </w:rPr>
  </w:style>
  <w:style w:type="paragraph" w:customStyle="1" w:styleId="11">
    <w:name w:val="Знак Знак Знак1"/>
    <w:basedOn w:val="a"/>
    <w:rsid w:val="00AF394C"/>
    <w:pPr>
      <w:tabs>
        <w:tab w:val="num" w:pos="360"/>
      </w:tabs>
      <w:spacing w:after="160" w:line="240" w:lineRule="exact"/>
    </w:pPr>
    <w:rPr>
      <w:rFonts w:ascii="Verdana" w:hAnsi="Verdana" w:cs="Verdana"/>
      <w:sz w:val="20"/>
      <w:szCs w:val="20"/>
      <w:lang w:val="en-US" w:eastAsia="en-US"/>
    </w:rPr>
  </w:style>
  <w:style w:type="character" w:customStyle="1" w:styleId="fontstyle27">
    <w:name w:val="fontstyle27"/>
    <w:rsid w:val="00FD0A7A"/>
    <w:rPr>
      <w:rFonts w:ascii="Times New Roman" w:hAnsi="Times New Roman" w:cs="Times New Roman"/>
    </w:rPr>
  </w:style>
  <w:style w:type="paragraph" w:customStyle="1" w:styleId="ListParagraph">
    <w:name w:val="List Paragraph"/>
    <w:basedOn w:val="a"/>
    <w:rsid w:val="00CE36C1"/>
    <w:pPr>
      <w:spacing w:after="200" w:line="276" w:lineRule="auto"/>
      <w:ind w:left="720"/>
      <w:contextualSpacing/>
    </w:pPr>
    <w:rPr>
      <w:rFonts w:ascii="Calibri" w:hAnsi="Calibri"/>
      <w:sz w:val="22"/>
      <w:szCs w:val="22"/>
      <w:lang w:eastAsia="en-US"/>
    </w:rPr>
  </w:style>
  <w:style w:type="character" w:styleId="af1">
    <w:name w:val="Hyperlink"/>
    <w:rsid w:val="003F30EE"/>
    <w:rPr>
      <w:color w:val="0000FF"/>
      <w:u w:val="single"/>
    </w:rPr>
  </w:style>
  <w:style w:type="paragraph" w:customStyle="1" w:styleId="ConsPlusNormal">
    <w:name w:val="ConsPlusNormal"/>
    <w:rsid w:val="008600BA"/>
    <w:pPr>
      <w:widowControl w:val="0"/>
      <w:autoSpaceDE w:val="0"/>
      <w:autoSpaceDN w:val="0"/>
      <w:adjustRightInd w:val="0"/>
      <w:ind w:firstLine="720"/>
    </w:pPr>
    <w:rPr>
      <w:rFonts w:ascii="Arial" w:hAnsi="Arial" w:cs="Arial"/>
    </w:rPr>
  </w:style>
  <w:style w:type="paragraph" w:styleId="af2">
    <w:name w:val="Balloon Text"/>
    <w:basedOn w:val="a"/>
    <w:link w:val="af3"/>
    <w:rsid w:val="00EF433A"/>
    <w:rPr>
      <w:rFonts w:ascii="Tahoma" w:hAnsi="Tahoma"/>
      <w:sz w:val="16"/>
      <w:szCs w:val="16"/>
      <w:lang w:val="x-none" w:eastAsia="x-none"/>
    </w:rPr>
  </w:style>
  <w:style w:type="character" w:customStyle="1" w:styleId="af3">
    <w:name w:val="Текст выноски Знак"/>
    <w:link w:val="af2"/>
    <w:rsid w:val="00EF433A"/>
    <w:rPr>
      <w:rFonts w:ascii="Tahoma" w:hAnsi="Tahoma" w:cs="Tahoma"/>
      <w:sz w:val="16"/>
      <w:szCs w:val="16"/>
    </w:rPr>
  </w:style>
  <w:style w:type="character" w:customStyle="1" w:styleId="iceouttxt5">
    <w:name w:val="iceouttxt5"/>
    <w:rsid w:val="00291EB6"/>
    <w:rPr>
      <w:rFonts w:ascii="Arial" w:hAnsi="Arial" w:cs="Arial" w:hint="default"/>
      <w:color w:val="666666"/>
      <w:sz w:val="13"/>
      <w:szCs w:val="13"/>
    </w:rPr>
  </w:style>
  <w:style w:type="paragraph" w:customStyle="1" w:styleId="ConsNormal">
    <w:name w:val="ConsNormal"/>
    <w:link w:val="ConsNormal0"/>
    <w:rsid w:val="00E606D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E606D1"/>
    <w:rPr>
      <w:rFonts w:ascii="Arial" w:hAnsi="Arial" w:cs="Arial"/>
      <w:lang w:val="ru-RU" w:eastAsia="ru-RU" w:bidi="ar-SA"/>
    </w:rPr>
  </w:style>
  <w:style w:type="character" w:customStyle="1" w:styleId="5">
    <w:name w:val="Основной текст5"/>
    <w:rsid w:val="00CD7C37"/>
    <w:rPr>
      <w:rFonts w:ascii="Times New Roman" w:hAnsi="Times New Roman" w:cs="Times New Roman"/>
      <w:sz w:val="21"/>
      <w:szCs w:val="21"/>
      <w:shd w:val="clear" w:color="auto" w:fill="FFFFFF"/>
    </w:rPr>
  </w:style>
  <w:style w:type="paragraph" w:customStyle="1" w:styleId="ConsPlusCell">
    <w:name w:val="ConsPlusCell"/>
    <w:link w:val="ConsPlusCell0"/>
    <w:qFormat/>
    <w:rsid w:val="00CD7C37"/>
    <w:pPr>
      <w:widowControl w:val="0"/>
      <w:autoSpaceDE w:val="0"/>
      <w:autoSpaceDN w:val="0"/>
      <w:adjustRightInd w:val="0"/>
    </w:pPr>
    <w:rPr>
      <w:sz w:val="24"/>
      <w:szCs w:val="24"/>
    </w:rPr>
  </w:style>
  <w:style w:type="character" w:customStyle="1" w:styleId="ConsPlusCell0">
    <w:name w:val="ConsPlusCell Знак"/>
    <w:link w:val="ConsPlusCell"/>
    <w:rsid w:val="00CD7C37"/>
    <w:rPr>
      <w:sz w:val="24"/>
      <w:szCs w:val="24"/>
      <w:lang w:val="ru-RU" w:eastAsia="ru-RU" w:bidi="ar-SA"/>
    </w:rPr>
  </w:style>
  <w:style w:type="character" w:styleId="af4">
    <w:name w:val="footnote reference"/>
    <w:rsid w:val="00EC7910"/>
    <w:rPr>
      <w:vertAlign w:val="superscript"/>
    </w:rPr>
  </w:style>
  <w:style w:type="paragraph" w:customStyle="1" w:styleId="VL">
    <w:name w:val="VL_Основной текст"/>
    <w:basedOn w:val="a"/>
    <w:link w:val="VL0"/>
    <w:qFormat/>
    <w:rsid w:val="00EC7910"/>
    <w:pPr>
      <w:spacing w:before="240"/>
      <w:jc w:val="both"/>
    </w:pPr>
    <w:rPr>
      <w:rFonts w:eastAsia="Calibri"/>
      <w:color w:val="141618"/>
      <w:sz w:val="20"/>
      <w:szCs w:val="20"/>
      <w:lang w:val="x-none" w:eastAsia="x-none"/>
    </w:rPr>
  </w:style>
  <w:style w:type="character" w:customStyle="1" w:styleId="VL0">
    <w:name w:val="VL_Основной текст Знак"/>
    <w:link w:val="VL"/>
    <w:rsid w:val="00EC7910"/>
    <w:rPr>
      <w:rFonts w:eastAsia="Calibri"/>
      <w:color w:val="141618"/>
      <w:lang w:val="x-none" w:eastAsia="x-none"/>
    </w:rPr>
  </w:style>
  <w:style w:type="character" w:customStyle="1" w:styleId="af0">
    <w:name w:val="Абзац списка Знак"/>
    <w:link w:val="af"/>
    <w:locked/>
    <w:rsid w:val="00DB7A36"/>
  </w:style>
  <w:style w:type="character" w:styleId="af5">
    <w:name w:val="annotation reference"/>
    <w:rsid w:val="00BF55A8"/>
    <w:rPr>
      <w:sz w:val="16"/>
      <w:szCs w:val="16"/>
    </w:rPr>
  </w:style>
  <w:style w:type="paragraph" w:styleId="af6">
    <w:name w:val="annotation text"/>
    <w:basedOn w:val="a"/>
    <w:link w:val="af7"/>
    <w:rsid w:val="00BF55A8"/>
    <w:rPr>
      <w:sz w:val="20"/>
      <w:szCs w:val="20"/>
    </w:rPr>
  </w:style>
  <w:style w:type="character" w:customStyle="1" w:styleId="af7">
    <w:name w:val="Текст примечания Знак"/>
    <w:basedOn w:val="a0"/>
    <w:link w:val="af6"/>
    <w:rsid w:val="00BF55A8"/>
  </w:style>
  <w:style w:type="paragraph" w:styleId="af8">
    <w:name w:val="annotation subject"/>
    <w:basedOn w:val="af6"/>
    <w:next w:val="af6"/>
    <w:link w:val="af9"/>
    <w:rsid w:val="00BF55A8"/>
    <w:rPr>
      <w:b/>
      <w:bCs/>
      <w:lang w:val="x-none" w:eastAsia="x-none"/>
    </w:rPr>
  </w:style>
  <w:style w:type="character" w:customStyle="1" w:styleId="af9">
    <w:name w:val="Тема примечания Знак"/>
    <w:link w:val="af8"/>
    <w:rsid w:val="00BF55A8"/>
    <w:rPr>
      <w:b/>
      <w:bCs/>
    </w:rPr>
  </w:style>
  <w:style w:type="character" w:customStyle="1" w:styleId="a8">
    <w:name w:val="Верхний колонтитул Знак"/>
    <w:link w:val="a7"/>
    <w:uiPriority w:val="99"/>
    <w:rsid w:val="00071FD2"/>
    <w:rPr>
      <w:sz w:val="24"/>
      <w:szCs w:val="24"/>
    </w:rPr>
  </w:style>
  <w:style w:type="character" w:customStyle="1" w:styleId="afa">
    <w:name w:val="Неразрешенное упоминание"/>
    <w:uiPriority w:val="99"/>
    <w:semiHidden/>
    <w:unhideWhenUsed/>
    <w:rsid w:val="00BA3909"/>
    <w:rPr>
      <w:color w:val="605E5C"/>
      <w:shd w:val="clear" w:color="auto" w:fill="E1DFDD"/>
    </w:rPr>
  </w:style>
  <w:style w:type="character" w:styleId="afb">
    <w:name w:val="FollowedHyperlink"/>
    <w:rsid w:val="0060683F"/>
    <w:rPr>
      <w:color w:val="954F72"/>
      <w:u w:val="single"/>
    </w:rPr>
  </w:style>
  <w:style w:type="paragraph" w:customStyle="1" w:styleId="afc">
    <w:basedOn w:val="a"/>
    <w:next w:val="afd"/>
    <w:uiPriority w:val="99"/>
    <w:unhideWhenUsed/>
    <w:rsid w:val="004C7E60"/>
    <w:pPr>
      <w:spacing w:before="100" w:beforeAutospacing="1" w:after="100" w:afterAutospacing="1"/>
    </w:pPr>
  </w:style>
  <w:style w:type="paragraph" w:styleId="afd">
    <w:name w:val="Обычный (Интернет)"/>
    <w:basedOn w:val="a"/>
    <w:rsid w:val="004C7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080">
      <w:bodyDiv w:val="1"/>
      <w:marLeft w:val="0"/>
      <w:marRight w:val="0"/>
      <w:marTop w:val="0"/>
      <w:marBottom w:val="0"/>
      <w:divBdr>
        <w:top w:val="none" w:sz="0" w:space="0" w:color="auto"/>
        <w:left w:val="none" w:sz="0" w:space="0" w:color="auto"/>
        <w:bottom w:val="none" w:sz="0" w:space="0" w:color="auto"/>
        <w:right w:val="none" w:sz="0" w:space="0" w:color="auto"/>
      </w:divBdr>
    </w:div>
    <w:div w:id="1516844">
      <w:bodyDiv w:val="1"/>
      <w:marLeft w:val="0"/>
      <w:marRight w:val="0"/>
      <w:marTop w:val="0"/>
      <w:marBottom w:val="0"/>
      <w:divBdr>
        <w:top w:val="none" w:sz="0" w:space="0" w:color="auto"/>
        <w:left w:val="none" w:sz="0" w:space="0" w:color="auto"/>
        <w:bottom w:val="none" w:sz="0" w:space="0" w:color="auto"/>
        <w:right w:val="none" w:sz="0" w:space="0" w:color="auto"/>
      </w:divBdr>
    </w:div>
    <w:div w:id="4283841">
      <w:bodyDiv w:val="1"/>
      <w:marLeft w:val="0"/>
      <w:marRight w:val="0"/>
      <w:marTop w:val="0"/>
      <w:marBottom w:val="0"/>
      <w:divBdr>
        <w:top w:val="none" w:sz="0" w:space="0" w:color="auto"/>
        <w:left w:val="none" w:sz="0" w:space="0" w:color="auto"/>
        <w:bottom w:val="none" w:sz="0" w:space="0" w:color="auto"/>
        <w:right w:val="none" w:sz="0" w:space="0" w:color="auto"/>
      </w:divBdr>
    </w:div>
    <w:div w:id="30348293">
      <w:bodyDiv w:val="1"/>
      <w:marLeft w:val="0"/>
      <w:marRight w:val="0"/>
      <w:marTop w:val="0"/>
      <w:marBottom w:val="0"/>
      <w:divBdr>
        <w:top w:val="none" w:sz="0" w:space="0" w:color="auto"/>
        <w:left w:val="none" w:sz="0" w:space="0" w:color="auto"/>
        <w:bottom w:val="none" w:sz="0" w:space="0" w:color="auto"/>
        <w:right w:val="none" w:sz="0" w:space="0" w:color="auto"/>
      </w:divBdr>
    </w:div>
    <w:div w:id="32274481">
      <w:bodyDiv w:val="1"/>
      <w:marLeft w:val="0"/>
      <w:marRight w:val="0"/>
      <w:marTop w:val="0"/>
      <w:marBottom w:val="0"/>
      <w:divBdr>
        <w:top w:val="none" w:sz="0" w:space="0" w:color="auto"/>
        <w:left w:val="none" w:sz="0" w:space="0" w:color="auto"/>
        <w:bottom w:val="none" w:sz="0" w:space="0" w:color="auto"/>
        <w:right w:val="none" w:sz="0" w:space="0" w:color="auto"/>
      </w:divBdr>
    </w:div>
    <w:div w:id="117534549">
      <w:bodyDiv w:val="1"/>
      <w:marLeft w:val="0"/>
      <w:marRight w:val="0"/>
      <w:marTop w:val="0"/>
      <w:marBottom w:val="0"/>
      <w:divBdr>
        <w:top w:val="none" w:sz="0" w:space="0" w:color="auto"/>
        <w:left w:val="none" w:sz="0" w:space="0" w:color="auto"/>
        <w:bottom w:val="none" w:sz="0" w:space="0" w:color="auto"/>
        <w:right w:val="none" w:sz="0" w:space="0" w:color="auto"/>
      </w:divBdr>
    </w:div>
    <w:div w:id="133568842">
      <w:bodyDiv w:val="1"/>
      <w:marLeft w:val="0"/>
      <w:marRight w:val="0"/>
      <w:marTop w:val="0"/>
      <w:marBottom w:val="0"/>
      <w:divBdr>
        <w:top w:val="none" w:sz="0" w:space="0" w:color="auto"/>
        <w:left w:val="none" w:sz="0" w:space="0" w:color="auto"/>
        <w:bottom w:val="none" w:sz="0" w:space="0" w:color="auto"/>
        <w:right w:val="none" w:sz="0" w:space="0" w:color="auto"/>
      </w:divBdr>
    </w:div>
    <w:div w:id="179779916">
      <w:bodyDiv w:val="1"/>
      <w:marLeft w:val="0"/>
      <w:marRight w:val="0"/>
      <w:marTop w:val="0"/>
      <w:marBottom w:val="0"/>
      <w:divBdr>
        <w:top w:val="none" w:sz="0" w:space="0" w:color="auto"/>
        <w:left w:val="none" w:sz="0" w:space="0" w:color="auto"/>
        <w:bottom w:val="none" w:sz="0" w:space="0" w:color="auto"/>
        <w:right w:val="none" w:sz="0" w:space="0" w:color="auto"/>
      </w:divBdr>
    </w:div>
    <w:div w:id="181478591">
      <w:bodyDiv w:val="1"/>
      <w:marLeft w:val="0"/>
      <w:marRight w:val="0"/>
      <w:marTop w:val="0"/>
      <w:marBottom w:val="0"/>
      <w:divBdr>
        <w:top w:val="none" w:sz="0" w:space="0" w:color="auto"/>
        <w:left w:val="none" w:sz="0" w:space="0" w:color="auto"/>
        <w:bottom w:val="none" w:sz="0" w:space="0" w:color="auto"/>
        <w:right w:val="none" w:sz="0" w:space="0" w:color="auto"/>
      </w:divBdr>
    </w:div>
    <w:div w:id="201525452">
      <w:bodyDiv w:val="1"/>
      <w:marLeft w:val="0"/>
      <w:marRight w:val="0"/>
      <w:marTop w:val="0"/>
      <w:marBottom w:val="0"/>
      <w:divBdr>
        <w:top w:val="none" w:sz="0" w:space="0" w:color="auto"/>
        <w:left w:val="none" w:sz="0" w:space="0" w:color="auto"/>
        <w:bottom w:val="none" w:sz="0" w:space="0" w:color="auto"/>
        <w:right w:val="none" w:sz="0" w:space="0" w:color="auto"/>
      </w:divBdr>
    </w:div>
    <w:div w:id="208415672">
      <w:bodyDiv w:val="1"/>
      <w:marLeft w:val="0"/>
      <w:marRight w:val="0"/>
      <w:marTop w:val="0"/>
      <w:marBottom w:val="0"/>
      <w:divBdr>
        <w:top w:val="none" w:sz="0" w:space="0" w:color="auto"/>
        <w:left w:val="none" w:sz="0" w:space="0" w:color="auto"/>
        <w:bottom w:val="none" w:sz="0" w:space="0" w:color="auto"/>
        <w:right w:val="none" w:sz="0" w:space="0" w:color="auto"/>
      </w:divBdr>
    </w:div>
    <w:div w:id="223377884">
      <w:bodyDiv w:val="1"/>
      <w:marLeft w:val="0"/>
      <w:marRight w:val="0"/>
      <w:marTop w:val="0"/>
      <w:marBottom w:val="0"/>
      <w:divBdr>
        <w:top w:val="none" w:sz="0" w:space="0" w:color="auto"/>
        <w:left w:val="none" w:sz="0" w:space="0" w:color="auto"/>
        <w:bottom w:val="none" w:sz="0" w:space="0" w:color="auto"/>
        <w:right w:val="none" w:sz="0" w:space="0" w:color="auto"/>
      </w:divBdr>
    </w:div>
    <w:div w:id="241523417">
      <w:bodyDiv w:val="1"/>
      <w:marLeft w:val="0"/>
      <w:marRight w:val="0"/>
      <w:marTop w:val="0"/>
      <w:marBottom w:val="0"/>
      <w:divBdr>
        <w:top w:val="none" w:sz="0" w:space="0" w:color="auto"/>
        <w:left w:val="none" w:sz="0" w:space="0" w:color="auto"/>
        <w:bottom w:val="none" w:sz="0" w:space="0" w:color="auto"/>
        <w:right w:val="none" w:sz="0" w:space="0" w:color="auto"/>
      </w:divBdr>
    </w:div>
    <w:div w:id="309142693">
      <w:bodyDiv w:val="1"/>
      <w:marLeft w:val="0"/>
      <w:marRight w:val="0"/>
      <w:marTop w:val="0"/>
      <w:marBottom w:val="0"/>
      <w:divBdr>
        <w:top w:val="none" w:sz="0" w:space="0" w:color="auto"/>
        <w:left w:val="none" w:sz="0" w:space="0" w:color="auto"/>
        <w:bottom w:val="none" w:sz="0" w:space="0" w:color="auto"/>
        <w:right w:val="none" w:sz="0" w:space="0" w:color="auto"/>
      </w:divBdr>
    </w:div>
    <w:div w:id="347487729">
      <w:bodyDiv w:val="1"/>
      <w:marLeft w:val="0"/>
      <w:marRight w:val="0"/>
      <w:marTop w:val="0"/>
      <w:marBottom w:val="0"/>
      <w:divBdr>
        <w:top w:val="none" w:sz="0" w:space="0" w:color="auto"/>
        <w:left w:val="none" w:sz="0" w:space="0" w:color="auto"/>
        <w:bottom w:val="none" w:sz="0" w:space="0" w:color="auto"/>
        <w:right w:val="none" w:sz="0" w:space="0" w:color="auto"/>
      </w:divBdr>
    </w:div>
    <w:div w:id="489099469">
      <w:bodyDiv w:val="1"/>
      <w:marLeft w:val="0"/>
      <w:marRight w:val="0"/>
      <w:marTop w:val="0"/>
      <w:marBottom w:val="0"/>
      <w:divBdr>
        <w:top w:val="none" w:sz="0" w:space="0" w:color="auto"/>
        <w:left w:val="none" w:sz="0" w:space="0" w:color="auto"/>
        <w:bottom w:val="none" w:sz="0" w:space="0" w:color="auto"/>
        <w:right w:val="none" w:sz="0" w:space="0" w:color="auto"/>
      </w:divBdr>
    </w:div>
    <w:div w:id="490758717">
      <w:bodyDiv w:val="1"/>
      <w:marLeft w:val="0"/>
      <w:marRight w:val="0"/>
      <w:marTop w:val="0"/>
      <w:marBottom w:val="0"/>
      <w:divBdr>
        <w:top w:val="none" w:sz="0" w:space="0" w:color="auto"/>
        <w:left w:val="none" w:sz="0" w:space="0" w:color="auto"/>
        <w:bottom w:val="none" w:sz="0" w:space="0" w:color="auto"/>
        <w:right w:val="none" w:sz="0" w:space="0" w:color="auto"/>
      </w:divBdr>
    </w:div>
    <w:div w:id="614606386">
      <w:bodyDiv w:val="1"/>
      <w:marLeft w:val="0"/>
      <w:marRight w:val="0"/>
      <w:marTop w:val="0"/>
      <w:marBottom w:val="0"/>
      <w:divBdr>
        <w:top w:val="none" w:sz="0" w:space="0" w:color="auto"/>
        <w:left w:val="none" w:sz="0" w:space="0" w:color="auto"/>
        <w:bottom w:val="none" w:sz="0" w:space="0" w:color="auto"/>
        <w:right w:val="none" w:sz="0" w:space="0" w:color="auto"/>
      </w:divBdr>
    </w:div>
    <w:div w:id="623586177">
      <w:bodyDiv w:val="1"/>
      <w:marLeft w:val="0"/>
      <w:marRight w:val="0"/>
      <w:marTop w:val="0"/>
      <w:marBottom w:val="0"/>
      <w:divBdr>
        <w:top w:val="none" w:sz="0" w:space="0" w:color="auto"/>
        <w:left w:val="none" w:sz="0" w:space="0" w:color="auto"/>
        <w:bottom w:val="none" w:sz="0" w:space="0" w:color="auto"/>
        <w:right w:val="none" w:sz="0" w:space="0" w:color="auto"/>
      </w:divBdr>
    </w:div>
    <w:div w:id="691304013">
      <w:bodyDiv w:val="1"/>
      <w:marLeft w:val="0"/>
      <w:marRight w:val="0"/>
      <w:marTop w:val="0"/>
      <w:marBottom w:val="0"/>
      <w:divBdr>
        <w:top w:val="none" w:sz="0" w:space="0" w:color="auto"/>
        <w:left w:val="none" w:sz="0" w:space="0" w:color="auto"/>
        <w:bottom w:val="none" w:sz="0" w:space="0" w:color="auto"/>
        <w:right w:val="none" w:sz="0" w:space="0" w:color="auto"/>
      </w:divBdr>
    </w:div>
    <w:div w:id="711659665">
      <w:bodyDiv w:val="1"/>
      <w:marLeft w:val="0"/>
      <w:marRight w:val="0"/>
      <w:marTop w:val="0"/>
      <w:marBottom w:val="0"/>
      <w:divBdr>
        <w:top w:val="none" w:sz="0" w:space="0" w:color="auto"/>
        <w:left w:val="none" w:sz="0" w:space="0" w:color="auto"/>
        <w:bottom w:val="none" w:sz="0" w:space="0" w:color="auto"/>
        <w:right w:val="none" w:sz="0" w:space="0" w:color="auto"/>
      </w:divBdr>
    </w:div>
    <w:div w:id="726294582">
      <w:bodyDiv w:val="1"/>
      <w:marLeft w:val="0"/>
      <w:marRight w:val="0"/>
      <w:marTop w:val="0"/>
      <w:marBottom w:val="0"/>
      <w:divBdr>
        <w:top w:val="none" w:sz="0" w:space="0" w:color="auto"/>
        <w:left w:val="none" w:sz="0" w:space="0" w:color="auto"/>
        <w:bottom w:val="none" w:sz="0" w:space="0" w:color="auto"/>
        <w:right w:val="none" w:sz="0" w:space="0" w:color="auto"/>
      </w:divBdr>
    </w:div>
    <w:div w:id="727916352">
      <w:bodyDiv w:val="1"/>
      <w:marLeft w:val="0"/>
      <w:marRight w:val="0"/>
      <w:marTop w:val="0"/>
      <w:marBottom w:val="0"/>
      <w:divBdr>
        <w:top w:val="none" w:sz="0" w:space="0" w:color="auto"/>
        <w:left w:val="none" w:sz="0" w:space="0" w:color="auto"/>
        <w:bottom w:val="none" w:sz="0" w:space="0" w:color="auto"/>
        <w:right w:val="none" w:sz="0" w:space="0" w:color="auto"/>
      </w:divBdr>
    </w:div>
    <w:div w:id="771123947">
      <w:bodyDiv w:val="1"/>
      <w:marLeft w:val="0"/>
      <w:marRight w:val="0"/>
      <w:marTop w:val="0"/>
      <w:marBottom w:val="0"/>
      <w:divBdr>
        <w:top w:val="none" w:sz="0" w:space="0" w:color="auto"/>
        <w:left w:val="none" w:sz="0" w:space="0" w:color="auto"/>
        <w:bottom w:val="none" w:sz="0" w:space="0" w:color="auto"/>
        <w:right w:val="none" w:sz="0" w:space="0" w:color="auto"/>
      </w:divBdr>
    </w:div>
    <w:div w:id="856964748">
      <w:bodyDiv w:val="1"/>
      <w:marLeft w:val="0"/>
      <w:marRight w:val="0"/>
      <w:marTop w:val="0"/>
      <w:marBottom w:val="0"/>
      <w:divBdr>
        <w:top w:val="none" w:sz="0" w:space="0" w:color="auto"/>
        <w:left w:val="none" w:sz="0" w:space="0" w:color="auto"/>
        <w:bottom w:val="none" w:sz="0" w:space="0" w:color="auto"/>
        <w:right w:val="none" w:sz="0" w:space="0" w:color="auto"/>
      </w:divBdr>
    </w:div>
    <w:div w:id="871113019">
      <w:bodyDiv w:val="1"/>
      <w:marLeft w:val="0"/>
      <w:marRight w:val="0"/>
      <w:marTop w:val="0"/>
      <w:marBottom w:val="0"/>
      <w:divBdr>
        <w:top w:val="none" w:sz="0" w:space="0" w:color="auto"/>
        <w:left w:val="none" w:sz="0" w:space="0" w:color="auto"/>
        <w:bottom w:val="none" w:sz="0" w:space="0" w:color="auto"/>
        <w:right w:val="none" w:sz="0" w:space="0" w:color="auto"/>
      </w:divBdr>
    </w:div>
    <w:div w:id="893154336">
      <w:bodyDiv w:val="1"/>
      <w:marLeft w:val="0"/>
      <w:marRight w:val="0"/>
      <w:marTop w:val="0"/>
      <w:marBottom w:val="0"/>
      <w:divBdr>
        <w:top w:val="none" w:sz="0" w:space="0" w:color="auto"/>
        <w:left w:val="none" w:sz="0" w:space="0" w:color="auto"/>
        <w:bottom w:val="none" w:sz="0" w:space="0" w:color="auto"/>
        <w:right w:val="none" w:sz="0" w:space="0" w:color="auto"/>
      </w:divBdr>
    </w:div>
    <w:div w:id="1018000245">
      <w:bodyDiv w:val="1"/>
      <w:marLeft w:val="0"/>
      <w:marRight w:val="0"/>
      <w:marTop w:val="0"/>
      <w:marBottom w:val="0"/>
      <w:divBdr>
        <w:top w:val="none" w:sz="0" w:space="0" w:color="auto"/>
        <w:left w:val="none" w:sz="0" w:space="0" w:color="auto"/>
        <w:bottom w:val="none" w:sz="0" w:space="0" w:color="auto"/>
        <w:right w:val="none" w:sz="0" w:space="0" w:color="auto"/>
      </w:divBdr>
    </w:div>
    <w:div w:id="1068383210">
      <w:bodyDiv w:val="1"/>
      <w:marLeft w:val="0"/>
      <w:marRight w:val="0"/>
      <w:marTop w:val="0"/>
      <w:marBottom w:val="0"/>
      <w:divBdr>
        <w:top w:val="none" w:sz="0" w:space="0" w:color="auto"/>
        <w:left w:val="none" w:sz="0" w:space="0" w:color="auto"/>
        <w:bottom w:val="none" w:sz="0" w:space="0" w:color="auto"/>
        <w:right w:val="none" w:sz="0" w:space="0" w:color="auto"/>
      </w:divBdr>
    </w:div>
    <w:div w:id="1093473764">
      <w:bodyDiv w:val="1"/>
      <w:marLeft w:val="0"/>
      <w:marRight w:val="0"/>
      <w:marTop w:val="0"/>
      <w:marBottom w:val="0"/>
      <w:divBdr>
        <w:top w:val="none" w:sz="0" w:space="0" w:color="auto"/>
        <w:left w:val="none" w:sz="0" w:space="0" w:color="auto"/>
        <w:bottom w:val="none" w:sz="0" w:space="0" w:color="auto"/>
        <w:right w:val="none" w:sz="0" w:space="0" w:color="auto"/>
      </w:divBdr>
    </w:div>
    <w:div w:id="1105492814">
      <w:bodyDiv w:val="1"/>
      <w:marLeft w:val="0"/>
      <w:marRight w:val="0"/>
      <w:marTop w:val="0"/>
      <w:marBottom w:val="0"/>
      <w:divBdr>
        <w:top w:val="none" w:sz="0" w:space="0" w:color="auto"/>
        <w:left w:val="none" w:sz="0" w:space="0" w:color="auto"/>
        <w:bottom w:val="none" w:sz="0" w:space="0" w:color="auto"/>
        <w:right w:val="none" w:sz="0" w:space="0" w:color="auto"/>
      </w:divBdr>
    </w:div>
    <w:div w:id="1111976028">
      <w:bodyDiv w:val="1"/>
      <w:marLeft w:val="0"/>
      <w:marRight w:val="0"/>
      <w:marTop w:val="0"/>
      <w:marBottom w:val="0"/>
      <w:divBdr>
        <w:top w:val="none" w:sz="0" w:space="0" w:color="auto"/>
        <w:left w:val="none" w:sz="0" w:space="0" w:color="auto"/>
        <w:bottom w:val="none" w:sz="0" w:space="0" w:color="auto"/>
        <w:right w:val="none" w:sz="0" w:space="0" w:color="auto"/>
      </w:divBdr>
    </w:div>
    <w:div w:id="1196429104">
      <w:bodyDiv w:val="1"/>
      <w:marLeft w:val="0"/>
      <w:marRight w:val="0"/>
      <w:marTop w:val="0"/>
      <w:marBottom w:val="0"/>
      <w:divBdr>
        <w:top w:val="none" w:sz="0" w:space="0" w:color="auto"/>
        <w:left w:val="none" w:sz="0" w:space="0" w:color="auto"/>
        <w:bottom w:val="none" w:sz="0" w:space="0" w:color="auto"/>
        <w:right w:val="none" w:sz="0" w:space="0" w:color="auto"/>
      </w:divBdr>
    </w:div>
    <w:div w:id="1210151138">
      <w:bodyDiv w:val="1"/>
      <w:marLeft w:val="0"/>
      <w:marRight w:val="0"/>
      <w:marTop w:val="0"/>
      <w:marBottom w:val="0"/>
      <w:divBdr>
        <w:top w:val="none" w:sz="0" w:space="0" w:color="auto"/>
        <w:left w:val="none" w:sz="0" w:space="0" w:color="auto"/>
        <w:bottom w:val="none" w:sz="0" w:space="0" w:color="auto"/>
        <w:right w:val="none" w:sz="0" w:space="0" w:color="auto"/>
      </w:divBdr>
      <w:divsChild>
        <w:div w:id="1014724201">
          <w:marLeft w:val="0"/>
          <w:marRight w:val="0"/>
          <w:marTop w:val="0"/>
          <w:marBottom w:val="0"/>
          <w:divBdr>
            <w:top w:val="none" w:sz="0" w:space="0" w:color="auto"/>
            <w:left w:val="none" w:sz="0" w:space="0" w:color="auto"/>
            <w:bottom w:val="none" w:sz="0" w:space="0" w:color="auto"/>
            <w:right w:val="none" w:sz="0" w:space="0" w:color="auto"/>
          </w:divBdr>
          <w:divsChild>
            <w:div w:id="1568494139">
              <w:marLeft w:val="0"/>
              <w:marRight w:val="0"/>
              <w:marTop w:val="0"/>
              <w:marBottom w:val="0"/>
              <w:divBdr>
                <w:top w:val="none" w:sz="0" w:space="0" w:color="auto"/>
                <w:left w:val="none" w:sz="0" w:space="0" w:color="auto"/>
                <w:bottom w:val="none" w:sz="0" w:space="0" w:color="auto"/>
                <w:right w:val="none" w:sz="0" w:space="0" w:color="auto"/>
              </w:divBdr>
              <w:divsChild>
                <w:div w:id="1542741311">
                  <w:marLeft w:val="0"/>
                  <w:marRight w:val="0"/>
                  <w:marTop w:val="0"/>
                  <w:marBottom w:val="0"/>
                  <w:divBdr>
                    <w:top w:val="none" w:sz="0" w:space="0" w:color="auto"/>
                    <w:left w:val="none" w:sz="0" w:space="0" w:color="auto"/>
                    <w:bottom w:val="none" w:sz="0" w:space="0" w:color="auto"/>
                    <w:right w:val="none" w:sz="0" w:space="0" w:color="auto"/>
                  </w:divBdr>
                  <w:divsChild>
                    <w:div w:id="1695619720">
                      <w:marLeft w:val="0"/>
                      <w:marRight w:val="0"/>
                      <w:marTop w:val="0"/>
                      <w:marBottom w:val="0"/>
                      <w:divBdr>
                        <w:top w:val="none" w:sz="0" w:space="0" w:color="auto"/>
                        <w:left w:val="none" w:sz="0" w:space="0" w:color="auto"/>
                        <w:bottom w:val="none" w:sz="0" w:space="0" w:color="auto"/>
                        <w:right w:val="none" w:sz="0" w:space="0" w:color="auto"/>
                      </w:divBdr>
                      <w:divsChild>
                        <w:div w:id="446437330">
                          <w:marLeft w:val="0"/>
                          <w:marRight w:val="0"/>
                          <w:marTop w:val="0"/>
                          <w:marBottom w:val="0"/>
                          <w:divBdr>
                            <w:top w:val="none" w:sz="0" w:space="0" w:color="auto"/>
                            <w:left w:val="none" w:sz="0" w:space="0" w:color="auto"/>
                            <w:bottom w:val="none" w:sz="0" w:space="0" w:color="auto"/>
                            <w:right w:val="none" w:sz="0" w:space="0" w:color="auto"/>
                          </w:divBdr>
                          <w:divsChild>
                            <w:div w:id="1747261322">
                              <w:marLeft w:val="0"/>
                              <w:marRight w:val="0"/>
                              <w:marTop w:val="0"/>
                              <w:marBottom w:val="0"/>
                              <w:divBdr>
                                <w:top w:val="none" w:sz="0" w:space="0" w:color="auto"/>
                                <w:left w:val="none" w:sz="0" w:space="0" w:color="auto"/>
                                <w:bottom w:val="none" w:sz="0" w:space="0" w:color="auto"/>
                                <w:right w:val="none" w:sz="0" w:space="0" w:color="auto"/>
                              </w:divBdr>
                              <w:divsChild>
                                <w:div w:id="8873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728768">
      <w:bodyDiv w:val="1"/>
      <w:marLeft w:val="0"/>
      <w:marRight w:val="0"/>
      <w:marTop w:val="0"/>
      <w:marBottom w:val="0"/>
      <w:divBdr>
        <w:top w:val="none" w:sz="0" w:space="0" w:color="auto"/>
        <w:left w:val="none" w:sz="0" w:space="0" w:color="auto"/>
        <w:bottom w:val="none" w:sz="0" w:space="0" w:color="auto"/>
        <w:right w:val="none" w:sz="0" w:space="0" w:color="auto"/>
      </w:divBdr>
    </w:div>
    <w:div w:id="1326126798">
      <w:bodyDiv w:val="1"/>
      <w:marLeft w:val="0"/>
      <w:marRight w:val="0"/>
      <w:marTop w:val="0"/>
      <w:marBottom w:val="0"/>
      <w:divBdr>
        <w:top w:val="none" w:sz="0" w:space="0" w:color="auto"/>
        <w:left w:val="none" w:sz="0" w:space="0" w:color="auto"/>
        <w:bottom w:val="none" w:sz="0" w:space="0" w:color="auto"/>
        <w:right w:val="none" w:sz="0" w:space="0" w:color="auto"/>
      </w:divBdr>
    </w:div>
    <w:div w:id="1564371417">
      <w:bodyDiv w:val="1"/>
      <w:marLeft w:val="0"/>
      <w:marRight w:val="0"/>
      <w:marTop w:val="0"/>
      <w:marBottom w:val="0"/>
      <w:divBdr>
        <w:top w:val="none" w:sz="0" w:space="0" w:color="auto"/>
        <w:left w:val="none" w:sz="0" w:space="0" w:color="auto"/>
        <w:bottom w:val="none" w:sz="0" w:space="0" w:color="auto"/>
        <w:right w:val="none" w:sz="0" w:space="0" w:color="auto"/>
      </w:divBdr>
    </w:div>
    <w:div w:id="1606185646">
      <w:bodyDiv w:val="1"/>
      <w:marLeft w:val="0"/>
      <w:marRight w:val="0"/>
      <w:marTop w:val="0"/>
      <w:marBottom w:val="0"/>
      <w:divBdr>
        <w:top w:val="none" w:sz="0" w:space="0" w:color="auto"/>
        <w:left w:val="none" w:sz="0" w:space="0" w:color="auto"/>
        <w:bottom w:val="none" w:sz="0" w:space="0" w:color="auto"/>
        <w:right w:val="none" w:sz="0" w:space="0" w:color="auto"/>
      </w:divBdr>
    </w:div>
    <w:div w:id="1617057928">
      <w:bodyDiv w:val="1"/>
      <w:marLeft w:val="0"/>
      <w:marRight w:val="0"/>
      <w:marTop w:val="0"/>
      <w:marBottom w:val="0"/>
      <w:divBdr>
        <w:top w:val="none" w:sz="0" w:space="0" w:color="auto"/>
        <w:left w:val="none" w:sz="0" w:space="0" w:color="auto"/>
        <w:bottom w:val="none" w:sz="0" w:space="0" w:color="auto"/>
        <w:right w:val="none" w:sz="0" w:space="0" w:color="auto"/>
      </w:divBdr>
    </w:div>
    <w:div w:id="1636834402">
      <w:bodyDiv w:val="1"/>
      <w:marLeft w:val="0"/>
      <w:marRight w:val="0"/>
      <w:marTop w:val="0"/>
      <w:marBottom w:val="0"/>
      <w:divBdr>
        <w:top w:val="none" w:sz="0" w:space="0" w:color="auto"/>
        <w:left w:val="none" w:sz="0" w:space="0" w:color="auto"/>
        <w:bottom w:val="none" w:sz="0" w:space="0" w:color="auto"/>
        <w:right w:val="none" w:sz="0" w:space="0" w:color="auto"/>
      </w:divBdr>
    </w:div>
    <w:div w:id="1677610310">
      <w:bodyDiv w:val="1"/>
      <w:marLeft w:val="0"/>
      <w:marRight w:val="0"/>
      <w:marTop w:val="0"/>
      <w:marBottom w:val="0"/>
      <w:divBdr>
        <w:top w:val="none" w:sz="0" w:space="0" w:color="auto"/>
        <w:left w:val="none" w:sz="0" w:space="0" w:color="auto"/>
        <w:bottom w:val="none" w:sz="0" w:space="0" w:color="auto"/>
        <w:right w:val="none" w:sz="0" w:space="0" w:color="auto"/>
      </w:divBdr>
    </w:div>
    <w:div w:id="1790975764">
      <w:bodyDiv w:val="1"/>
      <w:marLeft w:val="0"/>
      <w:marRight w:val="0"/>
      <w:marTop w:val="0"/>
      <w:marBottom w:val="0"/>
      <w:divBdr>
        <w:top w:val="none" w:sz="0" w:space="0" w:color="auto"/>
        <w:left w:val="none" w:sz="0" w:space="0" w:color="auto"/>
        <w:bottom w:val="none" w:sz="0" w:space="0" w:color="auto"/>
        <w:right w:val="none" w:sz="0" w:space="0" w:color="auto"/>
      </w:divBdr>
    </w:div>
    <w:div w:id="1812625956">
      <w:bodyDiv w:val="1"/>
      <w:marLeft w:val="0"/>
      <w:marRight w:val="0"/>
      <w:marTop w:val="0"/>
      <w:marBottom w:val="0"/>
      <w:divBdr>
        <w:top w:val="none" w:sz="0" w:space="0" w:color="auto"/>
        <w:left w:val="none" w:sz="0" w:space="0" w:color="auto"/>
        <w:bottom w:val="none" w:sz="0" w:space="0" w:color="auto"/>
        <w:right w:val="none" w:sz="0" w:space="0" w:color="auto"/>
      </w:divBdr>
    </w:div>
    <w:div w:id="1915124163">
      <w:bodyDiv w:val="1"/>
      <w:marLeft w:val="0"/>
      <w:marRight w:val="0"/>
      <w:marTop w:val="0"/>
      <w:marBottom w:val="0"/>
      <w:divBdr>
        <w:top w:val="none" w:sz="0" w:space="0" w:color="auto"/>
        <w:left w:val="none" w:sz="0" w:space="0" w:color="auto"/>
        <w:bottom w:val="none" w:sz="0" w:space="0" w:color="auto"/>
        <w:right w:val="none" w:sz="0" w:space="0" w:color="auto"/>
      </w:divBdr>
    </w:div>
    <w:div w:id="1959600135">
      <w:bodyDiv w:val="1"/>
      <w:marLeft w:val="0"/>
      <w:marRight w:val="0"/>
      <w:marTop w:val="0"/>
      <w:marBottom w:val="0"/>
      <w:divBdr>
        <w:top w:val="none" w:sz="0" w:space="0" w:color="auto"/>
        <w:left w:val="none" w:sz="0" w:space="0" w:color="auto"/>
        <w:bottom w:val="none" w:sz="0" w:space="0" w:color="auto"/>
        <w:right w:val="none" w:sz="0" w:space="0" w:color="auto"/>
      </w:divBdr>
    </w:div>
    <w:div w:id="1977099668">
      <w:bodyDiv w:val="1"/>
      <w:marLeft w:val="0"/>
      <w:marRight w:val="0"/>
      <w:marTop w:val="0"/>
      <w:marBottom w:val="0"/>
      <w:divBdr>
        <w:top w:val="none" w:sz="0" w:space="0" w:color="auto"/>
        <w:left w:val="none" w:sz="0" w:space="0" w:color="auto"/>
        <w:bottom w:val="none" w:sz="0" w:space="0" w:color="auto"/>
        <w:right w:val="none" w:sz="0" w:space="0" w:color="auto"/>
      </w:divBdr>
    </w:div>
    <w:div w:id="2031682462">
      <w:bodyDiv w:val="1"/>
      <w:marLeft w:val="0"/>
      <w:marRight w:val="0"/>
      <w:marTop w:val="0"/>
      <w:marBottom w:val="0"/>
      <w:divBdr>
        <w:top w:val="none" w:sz="0" w:space="0" w:color="auto"/>
        <w:left w:val="none" w:sz="0" w:space="0" w:color="auto"/>
        <w:bottom w:val="none" w:sz="0" w:space="0" w:color="auto"/>
        <w:right w:val="none" w:sz="0" w:space="0" w:color="auto"/>
      </w:divBdr>
    </w:div>
    <w:div w:id="212745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1A51285ECB139E5ED25BD13F215D46FDDEE060AFF0DE8CCDC4A60EE136BC8E1D6F8A0BB3507AAF845B9ABC10441F7290FEDE5456DA0B3FxD2A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F0C03-232E-423A-A937-38A2D18BE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1E153D1E.dotm</Template>
  <TotalTime>0</TotalTime>
  <Pages>3</Pages>
  <Words>13077</Words>
  <Characters>74540</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87443</CharactersWithSpaces>
  <SharedDoc>false</SharedDoc>
  <HLinks>
    <vt:vector size="12" baseType="variant">
      <vt:variant>
        <vt:i4>5898329</vt:i4>
      </vt:variant>
      <vt:variant>
        <vt:i4>3</vt:i4>
      </vt:variant>
      <vt:variant>
        <vt:i4>0</vt:i4>
      </vt:variant>
      <vt:variant>
        <vt:i4>5</vt:i4>
      </vt:variant>
      <vt:variant>
        <vt:lpwstr>consultantplus://offline/ref=1A51285ECB139E5ED25BD13F215D46FDDEE060AFF0DE8CCDC4A60EE136BC8E1D6F8A0BB3507AAF845B9ABC10441F7290FEDE5456DA0B3FxD2AL</vt:lpwstr>
      </vt:variant>
      <vt:variant>
        <vt:lpwstr/>
      </vt:variant>
      <vt:variant>
        <vt:i4>917564</vt:i4>
      </vt:variant>
      <vt:variant>
        <vt:i4>0</vt:i4>
      </vt:variant>
      <vt:variant>
        <vt:i4>0</vt:i4>
      </vt:variant>
      <vt:variant>
        <vt:i4>5</vt:i4>
      </vt:variant>
      <vt:variant>
        <vt:lpwstr>mailto:dorogavrn@uprdor-m2.ru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Nebogatih</cp:lastModifiedBy>
  <cp:revision>2</cp:revision>
  <cp:lastPrinted>2026-02-17T11:18:00Z</cp:lastPrinted>
  <dcterms:created xsi:type="dcterms:W3CDTF">2026-04-28T13:28:00Z</dcterms:created>
  <dcterms:modified xsi:type="dcterms:W3CDTF">2026-04-28T13:28:00Z</dcterms:modified>
</cp:coreProperties>
</file>