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D9774" w14:textId="77777777" w:rsidR="002B6A04" w:rsidRPr="000C3D71" w:rsidRDefault="002B6A04" w:rsidP="000C3D71">
      <w:pPr>
        <w:rPr>
          <w:b/>
          <w:sz w:val="21"/>
          <w:szCs w:val="21"/>
        </w:rPr>
      </w:pPr>
    </w:p>
    <w:p w14:paraId="55C36DF6" w14:textId="77777777" w:rsidR="00C03E78" w:rsidRDefault="00C03E78" w:rsidP="000C3D71">
      <w:pPr>
        <w:rPr>
          <w:b/>
          <w:sz w:val="21"/>
          <w:szCs w:val="21"/>
        </w:rPr>
      </w:pPr>
    </w:p>
    <w:p w14:paraId="612B3C3A" w14:textId="77777777" w:rsidR="000C3D71" w:rsidRPr="000C3D71" w:rsidRDefault="000C3D71" w:rsidP="000C3D71">
      <w:pPr>
        <w:rPr>
          <w:b/>
          <w:sz w:val="21"/>
          <w:szCs w:val="21"/>
        </w:rPr>
      </w:pPr>
    </w:p>
    <w:p w14:paraId="455E09A0" w14:textId="7AA7DF57" w:rsidR="00B749C5" w:rsidRPr="005E5202" w:rsidRDefault="00B749C5" w:rsidP="00C41B5F">
      <w:pPr>
        <w:ind w:left="-709" w:firstLine="425"/>
        <w:jc w:val="center"/>
        <w:rPr>
          <w:b/>
          <w:sz w:val="22"/>
          <w:szCs w:val="22"/>
        </w:rPr>
      </w:pPr>
      <w:r w:rsidRPr="005E5202">
        <w:rPr>
          <w:b/>
          <w:sz w:val="22"/>
          <w:szCs w:val="22"/>
        </w:rPr>
        <w:t>ОПИСАНИЕ ОБЪЕКТА ЗАКУПКИ</w:t>
      </w:r>
    </w:p>
    <w:p w14:paraId="26F9D92A" w14:textId="77777777" w:rsidR="00246592" w:rsidRPr="005E5202" w:rsidRDefault="00B749C5" w:rsidP="00C41B5F">
      <w:pPr>
        <w:ind w:left="-709" w:firstLine="425"/>
        <w:jc w:val="center"/>
        <w:rPr>
          <w:b/>
          <w:sz w:val="22"/>
          <w:szCs w:val="22"/>
        </w:rPr>
      </w:pPr>
      <w:r w:rsidRPr="005E5202">
        <w:rPr>
          <w:b/>
          <w:sz w:val="22"/>
          <w:szCs w:val="22"/>
        </w:rPr>
        <w:t xml:space="preserve">на приобретение </w:t>
      </w:r>
      <w:r w:rsidR="00246592" w:rsidRPr="005E5202">
        <w:rPr>
          <w:b/>
          <w:sz w:val="22"/>
          <w:szCs w:val="22"/>
        </w:rPr>
        <w:t xml:space="preserve">элементов питания для проведения </w:t>
      </w:r>
    </w:p>
    <w:p w14:paraId="38F7EDB2" w14:textId="12518686" w:rsidR="002B6A04" w:rsidRPr="005E5202" w:rsidRDefault="00246592" w:rsidP="000C3D71">
      <w:pPr>
        <w:ind w:left="-709" w:firstLine="425"/>
        <w:jc w:val="center"/>
        <w:rPr>
          <w:b/>
          <w:sz w:val="22"/>
          <w:szCs w:val="22"/>
        </w:rPr>
      </w:pPr>
      <w:r w:rsidRPr="005E5202">
        <w:rPr>
          <w:b/>
          <w:sz w:val="22"/>
          <w:szCs w:val="22"/>
        </w:rPr>
        <w:t>Выборочного федерального статистического наблюдения состояния здоровья населения</w:t>
      </w:r>
    </w:p>
    <w:p w14:paraId="067B5F00" w14:textId="77777777" w:rsidR="008870BE" w:rsidRPr="005E5202" w:rsidRDefault="008870BE" w:rsidP="00246592">
      <w:pPr>
        <w:jc w:val="left"/>
        <w:rPr>
          <w:sz w:val="22"/>
          <w:szCs w:val="22"/>
        </w:rPr>
      </w:pPr>
    </w:p>
    <w:p w14:paraId="52B25915" w14:textId="77777777" w:rsidR="000C3D71" w:rsidRPr="005E5202" w:rsidRDefault="000C3D71" w:rsidP="00246592">
      <w:pPr>
        <w:jc w:val="left"/>
        <w:rPr>
          <w:sz w:val="22"/>
          <w:szCs w:val="22"/>
        </w:rPr>
      </w:pPr>
    </w:p>
    <w:p w14:paraId="3E4C08C0" w14:textId="6F79722B" w:rsidR="00B749C5" w:rsidRPr="005E5202" w:rsidRDefault="00B749C5" w:rsidP="00552A08">
      <w:pPr>
        <w:ind w:firstLine="567"/>
        <w:rPr>
          <w:sz w:val="22"/>
          <w:szCs w:val="22"/>
        </w:rPr>
      </w:pPr>
      <w:r w:rsidRPr="005E5202">
        <w:rPr>
          <w:sz w:val="22"/>
          <w:szCs w:val="22"/>
        </w:rPr>
        <w:t xml:space="preserve">1. Место поставки Товара:390013, Рязанская область, г. Рязань, ул. </w:t>
      </w:r>
      <w:proofErr w:type="spellStart"/>
      <w:r w:rsidRPr="005E5202">
        <w:rPr>
          <w:sz w:val="22"/>
          <w:szCs w:val="22"/>
        </w:rPr>
        <w:t>Типанова</w:t>
      </w:r>
      <w:proofErr w:type="spellEnd"/>
      <w:r w:rsidRPr="005E5202">
        <w:rPr>
          <w:sz w:val="22"/>
          <w:szCs w:val="22"/>
        </w:rPr>
        <w:t xml:space="preserve">, д. 4,  </w:t>
      </w:r>
      <w:proofErr w:type="spellStart"/>
      <w:r w:rsidRPr="005E5202">
        <w:rPr>
          <w:sz w:val="22"/>
          <w:szCs w:val="22"/>
        </w:rPr>
        <w:t>Рязаньстат</w:t>
      </w:r>
      <w:proofErr w:type="spellEnd"/>
      <w:r w:rsidRPr="005E5202">
        <w:rPr>
          <w:sz w:val="22"/>
          <w:szCs w:val="22"/>
        </w:rPr>
        <w:t>.</w:t>
      </w:r>
    </w:p>
    <w:p w14:paraId="05F8900F" w14:textId="77777777" w:rsidR="00B749C5" w:rsidRPr="005E5202" w:rsidRDefault="00B749C5" w:rsidP="00552A08">
      <w:pPr>
        <w:ind w:firstLine="567"/>
        <w:rPr>
          <w:sz w:val="22"/>
          <w:szCs w:val="22"/>
        </w:rPr>
      </w:pPr>
      <w:r w:rsidRPr="005E5202">
        <w:rPr>
          <w:sz w:val="22"/>
          <w:szCs w:val="22"/>
        </w:rPr>
        <w:t>Поставщик производит поставку Товара одной партией.</w:t>
      </w:r>
    </w:p>
    <w:p w14:paraId="60AE1FAD" w14:textId="4A28175B" w:rsidR="00E10EE8" w:rsidRPr="005E5202" w:rsidRDefault="00B749C5" w:rsidP="00552A08">
      <w:pPr>
        <w:ind w:firstLine="567"/>
        <w:rPr>
          <w:sz w:val="22"/>
          <w:szCs w:val="22"/>
        </w:rPr>
      </w:pPr>
      <w:r w:rsidRPr="005E5202">
        <w:rPr>
          <w:sz w:val="22"/>
          <w:szCs w:val="22"/>
        </w:rPr>
        <w:t xml:space="preserve">2. Срок поставки Товара с учетом его доставки: </w:t>
      </w:r>
      <w:r w:rsidR="00087D85" w:rsidRPr="005E5202">
        <w:rPr>
          <w:b/>
          <w:sz w:val="22"/>
          <w:szCs w:val="22"/>
        </w:rPr>
        <w:t xml:space="preserve">по </w:t>
      </w:r>
      <w:r w:rsidR="00611E94" w:rsidRPr="005E5202">
        <w:rPr>
          <w:b/>
          <w:sz w:val="22"/>
          <w:szCs w:val="22"/>
        </w:rPr>
        <w:t>26</w:t>
      </w:r>
      <w:r w:rsidR="00A16298" w:rsidRPr="005E5202">
        <w:rPr>
          <w:b/>
          <w:sz w:val="22"/>
          <w:szCs w:val="22"/>
        </w:rPr>
        <w:t xml:space="preserve"> </w:t>
      </w:r>
      <w:r w:rsidR="008A587C" w:rsidRPr="005E5202">
        <w:rPr>
          <w:b/>
          <w:sz w:val="22"/>
          <w:szCs w:val="22"/>
        </w:rPr>
        <w:t>а</w:t>
      </w:r>
      <w:r w:rsidR="00B13864" w:rsidRPr="005E5202">
        <w:rPr>
          <w:b/>
          <w:sz w:val="22"/>
          <w:szCs w:val="22"/>
        </w:rPr>
        <w:t>вгуста</w:t>
      </w:r>
      <w:r w:rsidR="00A16298" w:rsidRPr="005E5202">
        <w:rPr>
          <w:b/>
          <w:sz w:val="22"/>
          <w:szCs w:val="22"/>
        </w:rPr>
        <w:t xml:space="preserve"> </w:t>
      </w:r>
      <w:r w:rsidR="008A587C" w:rsidRPr="005E5202">
        <w:rPr>
          <w:b/>
          <w:sz w:val="22"/>
          <w:szCs w:val="22"/>
        </w:rPr>
        <w:t>2026</w:t>
      </w:r>
      <w:r w:rsidRPr="005E5202">
        <w:rPr>
          <w:b/>
          <w:sz w:val="22"/>
          <w:szCs w:val="22"/>
        </w:rPr>
        <w:t xml:space="preserve"> г.</w:t>
      </w:r>
      <w:r w:rsidRPr="005E5202">
        <w:rPr>
          <w:sz w:val="22"/>
          <w:szCs w:val="22"/>
        </w:rPr>
        <w:t xml:space="preserve"> (включительно).                                                   </w:t>
      </w:r>
      <w:r w:rsidR="00E10EE8" w:rsidRPr="005E5202">
        <w:rPr>
          <w:sz w:val="22"/>
          <w:szCs w:val="22"/>
        </w:rPr>
        <w:t xml:space="preserve">             </w:t>
      </w:r>
    </w:p>
    <w:p w14:paraId="53E68352" w14:textId="77777777" w:rsidR="00E10EE8" w:rsidRPr="005E5202" w:rsidRDefault="00B749C5" w:rsidP="00552A08">
      <w:pPr>
        <w:ind w:firstLine="567"/>
        <w:rPr>
          <w:sz w:val="22"/>
          <w:szCs w:val="22"/>
        </w:rPr>
      </w:pPr>
      <w:r w:rsidRPr="005E5202">
        <w:rPr>
          <w:sz w:val="22"/>
          <w:szCs w:val="22"/>
        </w:rPr>
        <w:t xml:space="preserve">Поставка осуществляется в рабочие дни, по предварительному согласованию с Заказчиком.                                                                                                                      </w:t>
      </w:r>
      <w:r w:rsidR="00E10EE8" w:rsidRPr="005E5202">
        <w:rPr>
          <w:sz w:val="22"/>
          <w:szCs w:val="22"/>
        </w:rPr>
        <w:t xml:space="preserve"> </w:t>
      </w:r>
    </w:p>
    <w:p w14:paraId="45F82D7C" w14:textId="6D9E54AF" w:rsidR="008870BE" w:rsidRPr="005E5202" w:rsidRDefault="00B749C5" w:rsidP="000C3D71">
      <w:pPr>
        <w:ind w:firstLine="567"/>
        <w:rPr>
          <w:sz w:val="22"/>
          <w:szCs w:val="22"/>
        </w:rPr>
      </w:pPr>
      <w:r w:rsidRPr="005E5202">
        <w:rPr>
          <w:sz w:val="22"/>
          <w:szCs w:val="22"/>
        </w:rPr>
        <w:t>3. Начальная (</w:t>
      </w:r>
      <w:r w:rsidR="00E00DB5" w:rsidRPr="005E5202">
        <w:rPr>
          <w:sz w:val="22"/>
          <w:szCs w:val="22"/>
        </w:rPr>
        <w:t>максимальная) цена контракта –</w:t>
      </w:r>
      <w:r w:rsidR="00CC7454" w:rsidRPr="005E5202">
        <w:rPr>
          <w:sz w:val="22"/>
          <w:szCs w:val="22"/>
        </w:rPr>
        <w:t xml:space="preserve"> </w:t>
      </w:r>
      <w:r w:rsidR="00BA37A0">
        <w:rPr>
          <w:sz w:val="22"/>
          <w:szCs w:val="22"/>
        </w:rPr>
        <w:t>5025 рублей 69</w:t>
      </w:r>
      <w:r w:rsidR="00246592" w:rsidRPr="005E5202">
        <w:rPr>
          <w:sz w:val="22"/>
          <w:szCs w:val="22"/>
        </w:rPr>
        <w:t xml:space="preserve"> коп</w:t>
      </w:r>
      <w:r w:rsidR="00BA37A0">
        <w:rPr>
          <w:sz w:val="22"/>
          <w:szCs w:val="22"/>
        </w:rPr>
        <w:t>еек</w:t>
      </w:r>
      <w:r w:rsidR="006C0C3F" w:rsidRPr="005E5202">
        <w:rPr>
          <w:sz w:val="22"/>
          <w:szCs w:val="22"/>
        </w:rPr>
        <w:t>.</w:t>
      </w:r>
    </w:p>
    <w:p w14:paraId="1A66941E" w14:textId="77777777" w:rsidR="002B6A04" w:rsidRPr="005E5202" w:rsidRDefault="002B6A04" w:rsidP="00E860F3">
      <w:pPr>
        <w:jc w:val="left"/>
        <w:rPr>
          <w:sz w:val="22"/>
          <w:szCs w:val="22"/>
        </w:rPr>
      </w:pPr>
    </w:p>
    <w:p w14:paraId="681A4076" w14:textId="77777777" w:rsidR="00B749C5" w:rsidRPr="005E5202" w:rsidRDefault="00B749C5" w:rsidP="00956FD7">
      <w:pPr>
        <w:ind w:firstLine="567"/>
        <w:rPr>
          <w:sz w:val="22"/>
          <w:szCs w:val="22"/>
        </w:rPr>
      </w:pPr>
      <w:r w:rsidRPr="005E5202">
        <w:rPr>
          <w:b/>
          <w:sz w:val="22"/>
          <w:szCs w:val="22"/>
          <w:u w:val="single"/>
        </w:rPr>
        <w:t>Требования к качеству товара</w:t>
      </w:r>
      <w:r w:rsidRPr="005E5202">
        <w:rPr>
          <w:b/>
          <w:sz w:val="22"/>
          <w:szCs w:val="22"/>
        </w:rPr>
        <w:t xml:space="preserve">: </w:t>
      </w:r>
      <w:r w:rsidRPr="005E5202">
        <w:rPr>
          <w:sz w:val="22"/>
          <w:szCs w:val="22"/>
        </w:rPr>
        <w:t xml:space="preserve">Поставляемый товар должен быть новым товаром, не бывшим в эксплуатации, свободным от прав третьих лиц; </w:t>
      </w:r>
      <w:proofErr w:type="gramStart"/>
      <w:r w:rsidRPr="005E5202">
        <w:rPr>
          <w:sz w:val="22"/>
          <w:szCs w:val="22"/>
        </w:rPr>
        <w:t>не имеет дефектов, не является предметом спора, не находится в залоге, под арестом или иным обременением, а также гарантируется,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его части в Российской Федерации.</w:t>
      </w:r>
      <w:proofErr w:type="gramEnd"/>
      <w:r w:rsidRPr="005E5202">
        <w:rPr>
          <w:sz w:val="22"/>
          <w:szCs w:val="22"/>
        </w:rPr>
        <w:t xml:space="preserve"> Поставляемый товар должен строго соответствовать техническим характеристикам, указанным в </w:t>
      </w:r>
      <w:r w:rsidRPr="005E5202">
        <w:rPr>
          <w:b/>
          <w:sz w:val="22"/>
          <w:szCs w:val="22"/>
        </w:rPr>
        <w:t>Таблице.</w:t>
      </w:r>
    </w:p>
    <w:p w14:paraId="5227D2AC" w14:textId="77777777" w:rsidR="00B749C5" w:rsidRPr="005E5202" w:rsidRDefault="00B749C5" w:rsidP="00956FD7">
      <w:pPr>
        <w:ind w:firstLine="567"/>
        <w:rPr>
          <w:sz w:val="22"/>
          <w:szCs w:val="22"/>
        </w:rPr>
      </w:pPr>
      <w:r w:rsidRPr="005E5202">
        <w:rPr>
          <w:sz w:val="22"/>
          <w:szCs w:val="22"/>
        </w:rPr>
        <w:t>Поставщик обязан одновременно с поставкой товара передать надлежащим образом оформленные сопроводительные документы, подтверждающие качество и безопасность товара (при наличии).</w:t>
      </w:r>
    </w:p>
    <w:p w14:paraId="5CC9E839" w14:textId="211DC99E" w:rsidR="00B749C5" w:rsidRPr="005E5202" w:rsidRDefault="00B749C5" w:rsidP="00956FD7">
      <w:pPr>
        <w:ind w:firstLine="567"/>
        <w:rPr>
          <w:sz w:val="22"/>
          <w:szCs w:val="22"/>
        </w:rPr>
      </w:pPr>
      <w:r w:rsidRPr="005E5202">
        <w:rPr>
          <w:b/>
          <w:sz w:val="22"/>
          <w:szCs w:val="22"/>
          <w:u w:val="single"/>
        </w:rPr>
        <w:t>Требования к функциональным характеристикам (потребительским свойствам) товаров</w:t>
      </w:r>
      <w:r w:rsidRPr="005E5202">
        <w:rPr>
          <w:sz w:val="22"/>
          <w:szCs w:val="22"/>
        </w:rPr>
        <w:t>:</w:t>
      </w:r>
    </w:p>
    <w:p w14:paraId="48DEC772" w14:textId="77777777" w:rsidR="00B749C5" w:rsidRPr="005E5202" w:rsidRDefault="00B749C5" w:rsidP="00956FD7">
      <w:pPr>
        <w:ind w:firstLine="567"/>
        <w:rPr>
          <w:sz w:val="22"/>
          <w:szCs w:val="22"/>
        </w:rPr>
      </w:pPr>
      <w:r w:rsidRPr="005E5202">
        <w:rPr>
          <w:sz w:val="22"/>
          <w:szCs w:val="22"/>
        </w:rPr>
        <w:t>Товар должен соответствовать функциональным характеристикам, установленным производителем для поставляемого Товара, требованиям, указанным в Описании объекта закупки.</w:t>
      </w:r>
    </w:p>
    <w:p w14:paraId="25963A1B" w14:textId="77777777" w:rsidR="00B749C5" w:rsidRPr="005E5202" w:rsidRDefault="00B749C5" w:rsidP="00956FD7">
      <w:pPr>
        <w:ind w:firstLine="567"/>
        <w:rPr>
          <w:sz w:val="22"/>
          <w:szCs w:val="22"/>
        </w:rPr>
      </w:pPr>
      <w:r w:rsidRPr="005E5202">
        <w:rPr>
          <w:b/>
          <w:sz w:val="22"/>
          <w:szCs w:val="22"/>
          <w:u w:val="single"/>
        </w:rPr>
        <w:t>Требования к условиям поставки:</w:t>
      </w:r>
      <w:r w:rsidRPr="005E5202">
        <w:rPr>
          <w:sz w:val="22"/>
          <w:szCs w:val="22"/>
        </w:rPr>
        <w:t xml:space="preserve"> поставка осуществляется одной партией, силами и средствами Поставщика: собственным транспортом или с привлечением транспорта третьих лиц за счет Поставщика. Все виды разгрузочных и погрузочных работ, осуществляются Поставщиком за свой счет. Поставщик обеспечивает поставку товара в рабочие дни: с понедельника по четверг с 08:30 до 17:30, в пятницу - с 08:30 до 16:15 (обеденный перерыв: с 13:00 </w:t>
      </w:r>
      <w:proofErr w:type="gramStart"/>
      <w:r w:rsidRPr="005E5202">
        <w:rPr>
          <w:sz w:val="22"/>
          <w:szCs w:val="22"/>
        </w:rPr>
        <w:t>до</w:t>
      </w:r>
      <w:proofErr w:type="gramEnd"/>
      <w:r w:rsidRPr="005E5202">
        <w:rPr>
          <w:sz w:val="22"/>
          <w:szCs w:val="22"/>
        </w:rPr>
        <w:t xml:space="preserve"> 13:45 </w:t>
      </w:r>
      <w:proofErr w:type="gramStart"/>
      <w:r w:rsidRPr="005E5202">
        <w:rPr>
          <w:sz w:val="22"/>
          <w:szCs w:val="22"/>
        </w:rPr>
        <w:t>по</w:t>
      </w:r>
      <w:proofErr w:type="gramEnd"/>
      <w:r w:rsidRPr="005E5202">
        <w:rPr>
          <w:sz w:val="22"/>
          <w:szCs w:val="22"/>
        </w:rPr>
        <w:t xml:space="preserve"> местному времени). Количество поставленного товара определяется товарными накладными в соответствии со Спецификацией.</w:t>
      </w:r>
    </w:p>
    <w:p w14:paraId="0F3FE18C" w14:textId="0ECC7EC1" w:rsidR="00B749C5" w:rsidRPr="005E5202" w:rsidRDefault="00B749C5" w:rsidP="00956FD7">
      <w:pPr>
        <w:ind w:firstLine="567"/>
        <w:rPr>
          <w:sz w:val="22"/>
          <w:szCs w:val="22"/>
        </w:rPr>
      </w:pPr>
      <w:r w:rsidRPr="005E5202">
        <w:rPr>
          <w:b/>
          <w:sz w:val="22"/>
          <w:szCs w:val="22"/>
          <w:u w:val="single"/>
        </w:rPr>
        <w:t>Требования к упаковке товара:</w:t>
      </w:r>
      <w:r w:rsidRPr="005E5202">
        <w:rPr>
          <w:b/>
          <w:sz w:val="22"/>
          <w:szCs w:val="22"/>
        </w:rPr>
        <w:t xml:space="preserve"> </w:t>
      </w:r>
      <w:r w:rsidRPr="005E5202">
        <w:rPr>
          <w:sz w:val="22"/>
          <w:szCs w:val="22"/>
        </w:rPr>
        <w:t>товар упакован в стандартную (оригинальную) упаковку производителя, способной предотвратить его повреждение или порчу во время перевозки, передачи Заказчику и дальнейшего хранения, с указанием информации о производителе товара, модели товара, и с учетом других необходимых маркировок.</w:t>
      </w:r>
    </w:p>
    <w:p w14:paraId="20BC7321" w14:textId="5627691C" w:rsidR="00B749C5" w:rsidRPr="005E5202" w:rsidRDefault="00B749C5" w:rsidP="00956FD7">
      <w:pPr>
        <w:ind w:firstLine="567"/>
        <w:rPr>
          <w:b/>
          <w:sz w:val="22"/>
          <w:szCs w:val="22"/>
          <w:u w:val="single"/>
        </w:rPr>
      </w:pPr>
      <w:r w:rsidRPr="005E5202">
        <w:rPr>
          <w:b/>
          <w:sz w:val="22"/>
          <w:szCs w:val="22"/>
          <w:u w:val="single"/>
        </w:rPr>
        <w:t>Требования к безопасности товара:</w:t>
      </w:r>
    </w:p>
    <w:p w14:paraId="7678FE90" w14:textId="66BBDABE" w:rsidR="00B749C5" w:rsidRPr="005E5202" w:rsidRDefault="00B749C5" w:rsidP="005E5202">
      <w:pPr>
        <w:ind w:firstLine="567"/>
        <w:rPr>
          <w:sz w:val="22"/>
          <w:szCs w:val="22"/>
        </w:rPr>
      </w:pPr>
      <w:r w:rsidRPr="005E5202">
        <w:rPr>
          <w:sz w:val="22"/>
          <w:szCs w:val="22"/>
        </w:rPr>
        <w:t>Товар должен быть безопасным и разрешенным для применения на территории РФ, то есть при нормальных или обоснованно ожидаемых условиях использования не должен причинять вред имуществу заказчика, жизни и здоровью сотрудников. Товар должен отвечать обязательным требованиям соответствующих стандартов, технических условий, санитарно-гигиеническим требованиям.</w:t>
      </w:r>
    </w:p>
    <w:p w14:paraId="61C8330D" w14:textId="686FDD41" w:rsidR="0058764D" w:rsidRPr="005E5202" w:rsidRDefault="00552A08" w:rsidP="00552A08">
      <w:pPr>
        <w:ind w:firstLine="567"/>
        <w:jc w:val="center"/>
        <w:rPr>
          <w:sz w:val="22"/>
          <w:szCs w:val="22"/>
        </w:rPr>
      </w:pPr>
      <w:r w:rsidRPr="005E5202">
        <w:rPr>
          <w:sz w:val="22"/>
          <w:szCs w:val="22"/>
        </w:rPr>
        <w:t xml:space="preserve">                                                                                                                                                  Таблица </w:t>
      </w:r>
    </w:p>
    <w:p w14:paraId="778DFDCB" w14:textId="77777777" w:rsidR="006C79E2" w:rsidRPr="005E5202" w:rsidRDefault="006C79E2" w:rsidP="00AF28D3">
      <w:pPr>
        <w:jc w:val="center"/>
        <w:rPr>
          <w:vanish/>
          <w:sz w:val="22"/>
          <w:szCs w:val="22"/>
        </w:rPr>
      </w:pPr>
    </w:p>
    <w:tbl>
      <w:tblPr>
        <w:tblW w:w="496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1"/>
        <w:gridCol w:w="2408"/>
      </w:tblGrid>
      <w:tr w:rsidR="006C79E2" w:rsidRPr="005E5202" w14:paraId="480251CC" w14:textId="77777777" w:rsidTr="00682461">
        <w:tc>
          <w:tcPr>
            <w:tcW w:w="3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E3E3F" w14:textId="77777777" w:rsidR="006C79E2" w:rsidRPr="005E5202" w:rsidRDefault="006C79E2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color w:val="000000" w:themeColor="text1"/>
                <w:sz w:val="22"/>
                <w:szCs w:val="22"/>
              </w:rPr>
              <w:t>Тип объекта закупки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6C722" w14:textId="77777777" w:rsidR="006C79E2" w:rsidRPr="005E5202" w:rsidRDefault="006C79E2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color w:val="000000" w:themeColor="text1"/>
                <w:sz w:val="22"/>
                <w:szCs w:val="22"/>
              </w:rPr>
              <w:t>Товар</w:t>
            </w:r>
          </w:p>
        </w:tc>
      </w:tr>
    </w:tbl>
    <w:p w14:paraId="1C08CEE9" w14:textId="77777777" w:rsidR="006C79E2" w:rsidRPr="005E5202" w:rsidRDefault="006C79E2" w:rsidP="00AF28D3">
      <w:pPr>
        <w:pStyle w:val="a7"/>
        <w:jc w:val="center"/>
        <w:rPr>
          <w:b/>
          <w:vanish/>
          <w:color w:val="000000" w:themeColor="text1"/>
          <w:sz w:val="22"/>
          <w:szCs w:val="22"/>
        </w:rPr>
      </w:pPr>
    </w:p>
    <w:tbl>
      <w:tblPr>
        <w:tblW w:w="496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1996"/>
        <w:gridCol w:w="2977"/>
        <w:gridCol w:w="1844"/>
        <w:gridCol w:w="989"/>
        <w:gridCol w:w="1419"/>
      </w:tblGrid>
      <w:tr w:rsidR="002B6A04" w:rsidRPr="005E5202" w14:paraId="1F82F457" w14:textId="77777777" w:rsidTr="00682461">
        <w:tc>
          <w:tcPr>
            <w:tcW w:w="7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68548" w14:textId="316A53FA" w:rsidR="00D86C41" w:rsidRPr="005E5202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color w:val="000000" w:themeColor="text1"/>
                <w:sz w:val="22"/>
                <w:szCs w:val="22"/>
              </w:rPr>
              <w:t>Наименование товара</w:t>
            </w:r>
          </w:p>
        </w:tc>
        <w:tc>
          <w:tcPr>
            <w:tcW w:w="3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E552D" w14:textId="0698DD31" w:rsidR="00D86C41" w:rsidRPr="005E5202" w:rsidRDefault="00814443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color w:val="000000" w:themeColor="text1"/>
                <w:sz w:val="22"/>
                <w:szCs w:val="22"/>
              </w:rPr>
              <w:t>Характеристики товара</w:t>
            </w:r>
          </w:p>
        </w:tc>
        <w:tc>
          <w:tcPr>
            <w:tcW w:w="4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676A3" w14:textId="2748160E" w:rsidR="00D86C41" w:rsidRPr="005E5202" w:rsidRDefault="00682461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Ко-</w:t>
            </w:r>
            <w:r w:rsidR="00D86C41" w:rsidRPr="005E5202">
              <w:rPr>
                <w:b/>
                <w:color w:val="000000" w:themeColor="text1"/>
                <w:sz w:val="22"/>
                <w:szCs w:val="22"/>
              </w:rPr>
              <w:t>во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23C82" w14:textId="77777777" w:rsidR="00D86C41" w:rsidRPr="005E5202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color w:val="000000" w:themeColor="text1"/>
                <w:sz w:val="22"/>
                <w:szCs w:val="22"/>
              </w:rPr>
              <w:t>Единица измерения</w:t>
            </w:r>
          </w:p>
        </w:tc>
      </w:tr>
      <w:tr w:rsidR="00682461" w:rsidRPr="005E5202" w14:paraId="2D98AC4A" w14:textId="77777777" w:rsidTr="00682461">
        <w:trPr>
          <w:trHeight w:val="686"/>
        </w:trPr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483B2" w14:textId="77777777" w:rsidR="00D86C41" w:rsidRPr="005E5202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F60DA" w14:textId="77777777" w:rsidR="00D86C41" w:rsidRPr="005E5202" w:rsidRDefault="00D86C41" w:rsidP="00AF28D3">
            <w:pPr>
              <w:pStyle w:val="a7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color w:val="000000" w:themeColor="text1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346B1" w14:textId="77777777" w:rsidR="00D86C41" w:rsidRPr="005E5202" w:rsidRDefault="00D86C41" w:rsidP="00AF28D3">
            <w:pPr>
              <w:pStyle w:val="a7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color w:val="000000" w:themeColor="text1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80039" w14:textId="16E32A48" w:rsidR="00D86C41" w:rsidRPr="005E5202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color w:val="000000" w:themeColor="text1"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4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5AA8" w14:textId="77777777" w:rsidR="00D86C41" w:rsidRPr="005E5202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BB19B" w14:textId="77777777" w:rsidR="00D86C41" w:rsidRPr="005E5202" w:rsidRDefault="00D86C41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82461" w:rsidRPr="005E5202" w14:paraId="3A76716D" w14:textId="77777777" w:rsidTr="0068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748" w:type="pct"/>
            <w:vMerge w:val="restart"/>
            <w:tcBorders>
              <w:top w:val="single" w:sz="4" w:space="0" w:color="auto"/>
            </w:tcBorders>
            <w:vAlign w:val="center"/>
          </w:tcPr>
          <w:p w14:paraId="7EF02DD0" w14:textId="18589F22" w:rsidR="00B351FC" w:rsidRPr="005E5202" w:rsidRDefault="00EE629E" w:rsidP="00B351FC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sz w:val="22"/>
                <w:szCs w:val="22"/>
              </w:rPr>
              <w:t xml:space="preserve">1. </w:t>
            </w:r>
            <w:r w:rsidR="00B351FC" w:rsidRPr="005E5202">
              <w:rPr>
                <w:b/>
                <w:sz w:val="22"/>
                <w:szCs w:val="22"/>
              </w:rPr>
              <w:t>Литиевая дисковая батарейка</w:t>
            </w:r>
          </w:p>
        </w:tc>
        <w:tc>
          <w:tcPr>
            <w:tcW w:w="920" w:type="pct"/>
            <w:vAlign w:val="center"/>
          </w:tcPr>
          <w:p w14:paraId="5F1A818B" w14:textId="42F38279" w:rsidR="00B351FC" w:rsidRPr="005E5202" w:rsidRDefault="00EE629E" w:rsidP="00AF28D3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sz w:val="22"/>
                <w:szCs w:val="22"/>
              </w:rPr>
              <w:t>Типоразмер</w:t>
            </w:r>
          </w:p>
        </w:tc>
        <w:tc>
          <w:tcPr>
            <w:tcW w:w="1372" w:type="pct"/>
            <w:vAlign w:val="center"/>
          </w:tcPr>
          <w:p w14:paraId="16E88A70" w14:textId="483C3D19" w:rsidR="00B351FC" w:rsidRPr="005E5202" w:rsidRDefault="00EE629E" w:rsidP="00AF28D3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CR2032</w:t>
            </w:r>
          </w:p>
        </w:tc>
        <w:tc>
          <w:tcPr>
            <w:tcW w:w="849" w:type="pct"/>
          </w:tcPr>
          <w:p w14:paraId="7213B577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</w:tcBorders>
          </w:tcPr>
          <w:p w14:paraId="5A82BF0E" w14:textId="77777777" w:rsidR="00B351FC" w:rsidRDefault="00B351FC" w:rsidP="005E5202">
            <w:pPr>
              <w:pStyle w:val="a7"/>
              <w:rPr>
                <w:color w:val="000000" w:themeColor="text1"/>
                <w:sz w:val="22"/>
                <w:szCs w:val="22"/>
              </w:rPr>
            </w:pPr>
          </w:p>
          <w:p w14:paraId="209DE0F8" w14:textId="77777777" w:rsidR="005E5202" w:rsidRDefault="005E5202" w:rsidP="005E5202">
            <w:pPr>
              <w:pStyle w:val="a7"/>
              <w:rPr>
                <w:color w:val="000000" w:themeColor="text1"/>
                <w:sz w:val="22"/>
                <w:szCs w:val="22"/>
              </w:rPr>
            </w:pPr>
          </w:p>
          <w:p w14:paraId="343C1BF9" w14:textId="77777777" w:rsidR="00682461" w:rsidRPr="005E5202" w:rsidRDefault="00682461" w:rsidP="005E5202">
            <w:pPr>
              <w:pStyle w:val="a7"/>
              <w:rPr>
                <w:color w:val="000000" w:themeColor="text1"/>
                <w:sz w:val="22"/>
                <w:szCs w:val="22"/>
              </w:rPr>
            </w:pPr>
          </w:p>
          <w:p w14:paraId="79257AB5" w14:textId="353E5B2A" w:rsidR="00B351FC" w:rsidRPr="005E5202" w:rsidRDefault="00682461" w:rsidP="00DC3DE0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</w:tcBorders>
          </w:tcPr>
          <w:p w14:paraId="63CC4AC1" w14:textId="77777777" w:rsidR="005E5202" w:rsidRDefault="005E5202" w:rsidP="000C3D71">
            <w:pPr>
              <w:pStyle w:val="a7"/>
              <w:rPr>
                <w:color w:val="000000" w:themeColor="text1"/>
                <w:sz w:val="22"/>
                <w:szCs w:val="22"/>
              </w:rPr>
            </w:pPr>
          </w:p>
          <w:p w14:paraId="0109DE67" w14:textId="77777777" w:rsidR="00682461" w:rsidRPr="005E5202" w:rsidRDefault="00682461" w:rsidP="000C3D71">
            <w:pPr>
              <w:pStyle w:val="a7"/>
              <w:rPr>
                <w:color w:val="000000" w:themeColor="text1"/>
                <w:sz w:val="22"/>
                <w:szCs w:val="22"/>
              </w:rPr>
            </w:pPr>
          </w:p>
          <w:p w14:paraId="4099D23E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DE161EC" w14:textId="6C36FACD" w:rsidR="00B351FC" w:rsidRPr="005E5202" w:rsidRDefault="00F05DC2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шт</w:t>
            </w:r>
            <w:r w:rsidR="00B351FC" w:rsidRPr="005E5202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682461" w:rsidRPr="005E5202" w14:paraId="7B55541E" w14:textId="77777777" w:rsidTr="0068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748" w:type="pct"/>
            <w:vMerge/>
            <w:vAlign w:val="center"/>
          </w:tcPr>
          <w:p w14:paraId="2E4033A0" w14:textId="77777777" w:rsidR="00B351FC" w:rsidRPr="005E5202" w:rsidRDefault="00B351FC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70093AE4" w14:textId="08CCC168" w:rsidR="00B351FC" w:rsidRPr="005E5202" w:rsidRDefault="00EE629E" w:rsidP="00AF28D3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sz w:val="22"/>
                <w:szCs w:val="22"/>
              </w:rPr>
              <w:t>Элемент</w:t>
            </w:r>
          </w:p>
        </w:tc>
        <w:tc>
          <w:tcPr>
            <w:tcW w:w="1372" w:type="pct"/>
            <w:vAlign w:val="center"/>
          </w:tcPr>
          <w:p w14:paraId="2D253EC1" w14:textId="323C8E79" w:rsidR="00B351FC" w:rsidRPr="005E5202" w:rsidRDefault="00A66C24" w:rsidP="00AF28D3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м</w:t>
            </w:r>
            <w:r w:rsidR="00EE629E" w:rsidRPr="005E5202">
              <w:rPr>
                <w:color w:val="000000" w:themeColor="text1"/>
                <w:sz w:val="22"/>
                <w:szCs w:val="22"/>
              </w:rPr>
              <w:t>арганцево-литиевый</w:t>
            </w:r>
          </w:p>
        </w:tc>
        <w:tc>
          <w:tcPr>
            <w:tcW w:w="849" w:type="pct"/>
          </w:tcPr>
          <w:p w14:paraId="08E54AC2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6" w:type="pct"/>
            <w:vMerge/>
          </w:tcPr>
          <w:p w14:paraId="5F71A361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5" w:type="pct"/>
            <w:vMerge/>
          </w:tcPr>
          <w:p w14:paraId="2595B534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82461" w:rsidRPr="005E5202" w14:paraId="20652DC7" w14:textId="77777777" w:rsidTr="0068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748" w:type="pct"/>
            <w:vMerge/>
            <w:vAlign w:val="center"/>
          </w:tcPr>
          <w:p w14:paraId="1BA30A78" w14:textId="77777777" w:rsidR="00B351FC" w:rsidRPr="005E5202" w:rsidRDefault="00B351FC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58D570EA" w14:textId="50C93593" w:rsidR="00B351FC" w:rsidRPr="005E5202" w:rsidRDefault="00EE629E" w:rsidP="00AF28D3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Напряжение</w:t>
            </w:r>
          </w:p>
        </w:tc>
        <w:tc>
          <w:tcPr>
            <w:tcW w:w="1372" w:type="pct"/>
            <w:vAlign w:val="center"/>
          </w:tcPr>
          <w:p w14:paraId="0F599A40" w14:textId="27778AE4" w:rsidR="00B351FC" w:rsidRPr="005E5202" w:rsidRDefault="00EE629E" w:rsidP="00AF28D3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sz w:val="22"/>
                <w:szCs w:val="22"/>
              </w:rPr>
              <w:t>3</w:t>
            </w:r>
          </w:p>
        </w:tc>
        <w:tc>
          <w:tcPr>
            <w:tcW w:w="849" w:type="pct"/>
          </w:tcPr>
          <w:p w14:paraId="7B7F4989" w14:textId="24D3365F" w:rsidR="00B351FC" w:rsidRPr="005E5202" w:rsidRDefault="00EE629E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456" w:type="pct"/>
            <w:vMerge/>
          </w:tcPr>
          <w:p w14:paraId="5D350720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5" w:type="pct"/>
            <w:vMerge/>
          </w:tcPr>
          <w:p w14:paraId="565F484A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82461" w:rsidRPr="005E5202" w14:paraId="31C890AB" w14:textId="77777777" w:rsidTr="0068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748" w:type="pct"/>
            <w:vMerge/>
            <w:vAlign w:val="center"/>
          </w:tcPr>
          <w:p w14:paraId="0AC34F81" w14:textId="77777777" w:rsidR="00B351FC" w:rsidRPr="005E5202" w:rsidRDefault="00B351FC" w:rsidP="00AF28D3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01CDB9FF" w14:textId="2901E72B" w:rsidR="00B351FC" w:rsidRPr="005E5202" w:rsidRDefault="00EE629E" w:rsidP="00AF28D3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Форма</w:t>
            </w:r>
          </w:p>
        </w:tc>
        <w:tc>
          <w:tcPr>
            <w:tcW w:w="1372" w:type="pct"/>
            <w:vAlign w:val="center"/>
          </w:tcPr>
          <w:p w14:paraId="4C650C9B" w14:textId="2829C41C" w:rsidR="00B351FC" w:rsidRPr="005E5202" w:rsidRDefault="00A66C24" w:rsidP="00AF28D3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к</w:t>
            </w:r>
            <w:r w:rsidR="00EE629E" w:rsidRPr="005E5202">
              <w:rPr>
                <w:color w:val="000000" w:themeColor="text1"/>
                <w:sz w:val="22"/>
                <w:szCs w:val="22"/>
              </w:rPr>
              <w:t>руглая</w:t>
            </w:r>
          </w:p>
        </w:tc>
        <w:tc>
          <w:tcPr>
            <w:tcW w:w="849" w:type="pct"/>
          </w:tcPr>
          <w:p w14:paraId="5BA16D27" w14:textId="0B0A137A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6" w:type="pct"/>
            <w:vMerge/>
          </w:tcPr>
          <w:p w14:paraId="5AE54FA7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5" w:type="pct"/>
            <w:vMerge/>
          </w:tcPr>
          <w:p w14:paraId="2A2D9562" w14:textId="77777777" w:rsidR="00B351FC" w:rsidRPr="005E5202" w:rsidRDefault="00B351FC" w:rsidP="00AF28D3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82461" w:rsidRPr="005E5202" w14:paraId="47FF92BC" w14:textId="77777777" w:rsidTr="0068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48" w:type="pct"/>
            <w:vMerge w:val="restart"/>
            <w:tcBorders>
              <w:top w:val="single" w:sz="4" w:space="0" w:color="auto"/>
            </w:tcBorders>
            <w:vAlign w:val="center"/>
          </w:tcPr>
          <w:p w14:paraId="78983B8D" w14:textId="680CC0C4" w:rsidR="00CC7454" w:rsidRPr="005E5202" w:rsidRDefault="00CC7454" w:rsidP="00A771AC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5202">
              <w:rPr>
                <w:b/>
                <w:sz w:val="22"/>
                <w:szCs w:val="22"/>
              </w:rPr>
              <w:t>2. Щелочная батарейка</w:t>
            </w:r>
          </w:p>
        </w:tc>
        <w:tc>
          <w:tcPr>
            <w:tcW w:w="920" w:type="pct"/>
            <w:vAlign w:val="center"/>
          </w:tcPr>
          <w:p w14:paraId="03318377" w14:textId="77777777" w:rsidR="00CC7454" w:rsidRPr="005E5202" w:rsidRDefault="00CC7454" w:rsidP="00A771AC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sz w:val="22"/>
                <w:szCs w:val="22"/>
              </w:rPr>
              <w:t>Типоразмер</w:t>
            </w:r>
          </w:p>
        </w:tc>
        <w:tc>
          <w:tcPr>
            <w:tcW w:w="1372" w:type="pct"/>
            <w:vAlign w:val="center"/>
          </w:tcPr>
          <w:p w14:paraId="1D8D2DCC" w14:textId="740178FB" w:rsidR="00CC7454" w:rsidRPr="005E5202" w:rsidRDefault="00CC7454" w:rsidP="00CC7454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ААА</w:t>
            </w:r>
          </w:p>
        </w:tc>
        <w:tc>
          <w:tcPr>
            <w:tcW w:w="849" w:type="pct"/>
          </w:tcPr>
          <w:p w14:paraId="4C229C1D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</w:tcBorders>
          </w:tcPr>
          <w:p w14:paraId="66CBED6F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D5AE009" w14:textId="77777777" w:rsidR="000C3D71" w:rsidRPr="005E5202" w:rsidRDefault="000C3D71" w:rsidP="00037AA7">
            <w:pPr>
              <w:pStyle w:val="a7"/>
              <w:rPr>
                <w:color w:val="000000" w:themeColor="text1"/>
                <w:sz w:val="22"/>
                <w:szCs w:val="22"/>
              </w:rPr>
            </w:pPr>
          </w:p>
          <w:p w14:paraId="1CF4BC06" w14:textId="2DDD24E5" w:rsidR="00CC7454" w:rsidRPr="005E5202" w:rsidRDefault="00682461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</w:tcBorders>
          </w:tcPr>
          <w:p w14:paraId="73DDE86D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C68EF66" w14:textId="77777777" w:rsidR="00CC7454" w:rsidRPr="005E5202" w:rsidRDefault="00CC7454" w:rsidP="000C3D71">
            <w:pPr>
              <w:pStyle w:val="a7"/>
              <w:rPr>
                <w:color w:val="000000" w:themeColor="text1"/>
                <w:sz w:val="22"/>
                <w:szCs w:val="22"/>
              </w:rPr>
            </w:pPr>
          </w:p>
          <w:p w14:paraId="50B4ED47" w14:textId="7337A820" w:rsidR="00CC7454" w:rsidRPr="005E5202" w:rsidRDefault="00F05DC2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шт</w:t>
            </w:r>
            <w:r w:rsidR="00CC7454" w:rsidRPr="005E5202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682461" w:rsidRPr="005E5202" w14:paraId="137AD096" w14:textId="77777777" w:rsidTr="0068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748" w:type="pct"/>
            <w:vMerge/>
            <w:vAlign w:val="center"/>
          </w:tcPr>
          <w:p w14:paraId="32AD1D40" w14:textId="77777777" w:rsidR="00CC7454" w:rsidRPr="005E5202" w:rsidRDefault="00CC7454" w:rsidP="00A771AC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3647E9C1" w14:textId="77777777" w:rsidR="00CC7454" w:rsidRPr="005E5202" w:rsidRDefault="00CC7454" w:rsidP="00A771AC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sz w:val="22"/>
                <w:szCs w:val="22"/>
              </w:rPr>
              <w:t>Элемент</w:t>
            </w:r>
          </w:p>
        </w:tc>
        <w:tc>
          <w:tcPr>
            <w:tcW w:w="1372" w:type="pct"/>
            <w:vAlign w:val="center"/>
          </w:tcPr>
          <w:p w14:paraId="7FDF7237" w14:textId="52432D45" w:rsidR="00CC7454" w:rsidRPr="005E5202" w:rsidRDefault="00CC7454" w:rsidP="00A771AC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Щелочной/алкалиновый(LR)</w:t>
            </w:r>
          </w:p>
        </w:tc>
        <w:tc>
          <w:tcPr>
            <w:tcW w:w="849" w:type="pct"/>
          </w:tcPr>
          <w:p w14:paraId="3A2DB7C5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6" w:type="pct"/>
            <w:vMerge/>
          </w:tcPr>
          <w:p w14:paraId="06EFC9ED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5" w:type="pct"/>
            <w:vMerge/>
          </w:tcPr>
          <w:p w14:paraId="382235E8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82461" w:rsidRPr="005E5202" w14:paraId="027E00DF" w14:textId="77777777" w:rsidTr="006824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748" w:type="pct"/>
            <w:vMerge/>
            <w:vAlign w:val="center"/>
          </w:tcPr>
          <w:p w14:paraId="69A0D305" w14:textId="77777777" w:rsidR="00CC7454" w:rsidRPr="005E5202" w:rsidRDefault="00CC7454" w:rsidP="00A771AC">
            <w:pPr>
              <w:pStyle w:val="a7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59CC606C" w14:textId="77777777" w:rsidR="00CC7454" w:rsidRPr="005E5202" w:rsidRDefault="00CC7454" w:rsidP="00A771AC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Напряжение</w:t>
            </w:r>
          </w:p>
        </w:tc>
        <w:tc>
          <w:tcPr>
            <w:tcW w:w="1372" w:type="pct"/>
            <w:vAlign w:val="center"/>
          </w:tcPr>
          <w:p w14:paraId="109C07DF" w14:textId="752B1D94" w:rsidR="00CC7454" w:rsidRPr="005E5202" w:rsidRDefault="00CC7454" w:rsidP="00A771AC">
            <w:pPr>
              <w:pStyle w:val="a7"/>
              <w:jc w:val="left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849" w:type="pct"/>
          </w:tcPr>
          <w:p w14:paraId="4CE6BA6C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  <w:r w:rsidRPr="005E5202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456" w:type="pct"/>
            <w:vMerge/>
          </w:tcPr>
          <w:p w14:paraId="4A8A94DB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5" w:type="pct"/>
            <w:vMerge/>
          </w:tcPr>
          <w:p w14:paraId="417D644F" w14:textId="77777777" w:rsidR="00CC7454" w:rsidRPr="005E5202" w:rsidRDefault="00CC7454" w:rsidP="00A771AC">
            <w:pPr>
              <w:pStyle w:val="a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70B8EC7" w14:textId="77777777" w:rsidR="00E519E7" w:rsidRPr="005E5202" w:rsidRDefault="00E519E7" w:rsidP="0043612D">
      <w:pPr>
        <w:jc w:val="left"/>
        <w:rPr>
          <w:color w:val="FF0000"/>
          <w:sz w:val="22"/>
          <w:szCs w:val="22"/>
        </w:rPr>
      </w:pPr>
    </w:p>
    <w:sectPr w:rsidR="00E519E7" w:rsidRPr="005E5202" w:rsidSect="000C3D71">
      <w:footerReference w:type="default" r:id="rId9"/>
      <w:pgSz w:w="11906" w:h="16838"/>
      <w:pgMar w:top="0" w:right="426" w:bottom="1134" w:left="709" w:header="708" w:footer="3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5BF43" w14:textId="77777777" w:rsidR="000F4BB3" w:rsidRDefault="000F4BB3" w:rsidP="007552E6">
      <w:r>
        <w:separator/>
      </w:r>
    </w:p>
  </w:endnote>
  <w:endnote w:type="continuationSeparator" w:id="0">
    <w:p w14:paraId="64F6EB31" w14:textId="77777777" w:rsidR="000F4BB3" w:rsidRDefault="000F4BB3" w:rsidP="0075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14621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8E7943F" w14:textId="1995DF36" w:rsidR="007509FE" w:rsidRPr="00F76850" w:rsidRDefault="007509FE">
        <w:pPr>
          <w:pStyle w:val="aa"/>
          <w:jc w:val="right"/>
          <w:rPr>
            <w:sz w:val="24"/>
            <w:szCs w:val="24"/>
          </w:rPr>
        </w:pPr>
        <w:r w:rsidRPr="00F76850">
          <w:rPr>
            <w:sz w:val="24"/>
            <w:szCs w:val="24"/>
          </w:rPr>
          <w:fldChar w:fldCharType="begin"/>
        </w:r>
        <w:r w:rsidRPr="00F76850">
          <w:rPr>
            <w:sz w:val="24"/>
            <w:szCs w:val="24"/>
          </w:rPr>
          <w:instrText>PAGE   \* MERGEFORMAT</w:instrText>
        </w:r>
        <w:r w:rsidRPr="00F76850">
          <w:rPr>
            <w:sz w:val="24"/>
            <w:szCs w:val="24"/>
          </w:rPr>
          <w:fldChar w:fldCharType="separate"/>
        </w:r>
        <w:r w:rsidR="00EA060F">
          <w:rPr>
            <w:noProof/>
            <w:sz w:val="24"/>
            <w:szCs w:val="24"/>
          </w:rPr>
          <w:t>1</w:t>
        </w:r>
        <w:r w:rsidRPr="00F76850">
          <w:rPr>
            <w:sz w:val="24"/>
            <w:szCs w:val="24"/>
          </w:rPr>
          <w:fldChar w:fldCharType="end"/>
        </w:r>
      </w:p>
    </w:sdtContent>
  </w:sdt>
  <w:p w14:paraId="5392E158" w14:textId="77777777" w:rsidR="007509FE" w:rsidRDefault="007509F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60557" w14:textId="77777777" w:rsidR="000F4BB3" w:rsidRDefault="000F4BB3" w:rsidP="007552E6">
      <w:r>
        <w:separator/>
      </w:r>
    </w:p>
  </w:footnote>
  <w:footnote w:type="continuationSeparator" w:id="0">
    <w:p w14:paraId="2A7943E7" w14:textId="77777777" w:rsidR="000F4BB3" w:rsidRDefault="000F4BB3" w:rsidP="00755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C0ACA"/>
    <w:multiLevelType w:val="hybridMultilevel"/>
    <w:tmpl w:val="9D8A49AC"/>
    <w:lvl w:ilvl="0" w:tplc="25024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6F3187"/>
    <w:multiLevelType w:val="hybridMultilevel"/>
    <w:tmpl w:val="F0E8B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F1F85"/>
    <w:multiLevelType w:val="hybridMultilevel"/>
    <w:tmpl w:val="107A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DA"/>
    <w:rsid w:val="00000703"/>
    <w:rsid w:val="000140BF"/>
    <w:rsid w:val="00025EE9"/>
    <w:rsid w:val="000335C6"/>
    <w:rsid w:val="00037AA7"/>
    <w:rsid w:val="00040782"/>
    <w:rsid w:val="000416A8"/>
    <w:rsid w:val="00044147"/>
    <w:rsid w:val="00050221"/>
    <w:rsid w:val="00052A27"/>
    <w:rsid w:val="00054A6C"/>
    <w:rsid w:val="00070FA2"/>
    <w:rsid w:val="00071402"/>
    <w:rsid w:val="000717D5"/>
    <w:rsid w:val="000745BF"/>
    <w:rsid w:val="0008288D"/>
    <w:rsid w:val="00087433"/>
    <w:rsid w:val="00087B8D"/>
    <w:rsid w:val="00087D85"/>
    <w:rsid w:val="00096594"/>
    <w:rsid w:val="000B2A29"/>
    <w:rsid w:val="000C3D71"/>
    <w:rsid w:val="000C78FB"/>
    <w:rsid w:val="000D3273"/>
    <w:rsid w:val="000D514B"/>
    <w:rsid w:val="000D7A79"/>
    <w:rsid w:val="000E24B0"/>
    <w:rsid w:val="000E407E"/>
    <w:rsid w:val="000F19F0"/>
    <w:rsid w:val="000F4BB3"/>
    <w:rsid w:val="001045A0"/>
    <w:rsid w:val="00121AA3"/>
    <w:rsid w:val="00122558"/>
    <w:rsid w:val="00122D48"/>
    <w:rsid w:val="001272A0"/>
    <w:rsid w:val="001315CD"/>
    <w:rsid w:val="00131963"/>
    <w:rsid w:val="00134091"/>
    <w:rsid w:val="00134374"/>
    <w:rsid w:val="001403DF"/>
    <w:rsid w:val="00154AEB"/>
    <w:rsid w:val="00163AC3"/>
    <w:rsid w:val="00164539"/>
    <w:rsid w:val="00172609"/>
    <w:rsid w:val="00185BCC"/>
    <w:rsid w:val="00186331"/>
    <w:rsid w:val="00194519"/>
    <w:rsid w:val="001B7333"/>
    <w:rsid w:val="001C49FB"/>
    <w:rsid w:val="001E39C1"/>
    <w:rsid w:val="00202F01"/>
    <w:rsid w:val="00204ED5"/>
    <w:rsid w:val="00206446"/>
    <w:rsid w:val="00212437"/>
    <w:rsid w:val="00217E2E"/>
    <w:rsid w:val="002451C2"/>
    <w:rsid w:val="00246592"/>
    <w:rsid w:val="00263BD9"/>
    <w:rsid w:val="002713DB"/>
    <w:rsid w:val="002806BB"/>
    <w:rsid w:val="00286BEB"/>
    <w:rsid w:val="00297899"/>
    <w:rsid w:val="002979B1"/>
    <w:rsid w:val="002B0CD2"/>
    <w:rsid w:val="002B0DAA"/>
    <w:rsid w:val="002B3EF0"/>
    <w:rsid w:val="002B6A04"/>
    <w:rsid w:val="002D146E"/>
    <w:rsid w:val="002E12E1"/>
    <w:rsid w:val="002E619C"/>
    <w:rsid w:val="002E6E2B"/>
    <w:rsid w:val="00304D5F"/>
    <w:rsid w:val="003158BC"/>
    <w:rsid w:val="003261F2"/>
    <w:rsid w:val="00331D82"/>
    <w:rsid w:val="003536E4"/>
    <w:rsid w:val="00353798"/>
    <w:rsid w:val="003777A4"/>
    <w:rsid w:val="00380A30"/>
    <w:rsid w:val="0039157A"/>
    <w:rsid w:val="00395E12"/>
    <w:rsid w:val="003963DC"/>
    <w:rsid w:val="003D6750"/>
    <w:rsid w:val="003E0DF1"/>
    <w:rsid w:val="003E4F8E"/>
    <w:rsid w:val="003F406C"/>
    <w:rsid w:val="004032B5"/>
    <w:rsid w:val="00414CDE"/>
    <w:rsid w:val="0041699B"/>
    <w:rsid w:val="004212A8"/>
    <w:rsid w:val="004305BA"/>
    <w:rsid w:val="0043612D"/>
    <w:rsid w:val="00442A75"/>
    <w:rsid w:val="00450F1D"/>
    <w:rsid w:val="00454635"/>
    <w:rsid w:val="00463A01"/>
    <w:rsid w:val="00480212"/>
    <w:rsid w:val="00480292"/>
    <w:rsid w:val="00481E85"/>
    <w:rsid w:val="00490325"/>
    <w:rsid w:val="00493CB6"/>
    <w:rsid w:val="00494831"/>
    <w:rsid w:val="004977BE"/>
    <w:rsid w:val="004B5C65"/>
    <w:rsid w:val="004E1059"/>
    <w:rsid w:val="004E113D"/>
    <w:rsid w:val="004E2522"/>
    <w:rsid w:val="004E4A47"/>
    <w:rsid w:val="004F3E51"/>
    <w:rsid w:val="004F3E6A"/>
    <w:rsid w:val="004F4991"/>
    <w:rsid w:val="00505A82"/>
    <w:rsid w:val="0052553A"/>
    <w:rsid w:val="005307C7"/>
    <w:rsid w:val="0053320E"/>
    <w:rsid w:val="005332E4"/>
    <w:rsid w:val="00552A08"/>
    <w:rsid w:val="005604FF"/>
    <w:rsid w:val="00573727"/>
    <w:rsid w:val="00576841"/>
    <w:rsid w:val="00583BA8"/>
    <w:rsid w:val="00587032"/>
    <w:rsid w:val="0058764D"/>
    <w:rsid w:val="00587D2F"/>
    <w:rsid w:val="005915F8"/>
    <w:rsid w:val="005A687D"/>
    <w:rsid w:val="005C133F"/>
    <w:rsid w:val="005C2EC1"/>
    <w:rsid w:val="005C529C"/>
    <w:rsid w:val="005D0A54"/>
    <w:rsid w:val="005E5202"/>
    <w:rsid w:val="005E5457"/>
    <w:rsid w:val="005E56DF"/>
    <w:rsid w:val="005E7817"/>
    <w:rsid w:val="005F11C5"/>
    <w:rsid w:val="005F5E1A"/>
    <w:rsid w:val="005F67D8"/>
    <w:rsid w:val="005F7C2D"/>
    <w:rsid w:val="00602A69"/>
    <w:rsid w:val="00611E94"/>
    <w:rsid w:val="0061286B"/>
    <w:rsid w:val="006130A1"/>
    <w:rsid w:val="0063130C"/>
    <w:rsid w:val="0064133A"/>
    <w:rsid w:val="00664EC0"/>
    <w:rsid w:val="006745A1"/>
    <w:rsid w:val="00677CFF"/>
    <w:rsid w:val="00682461"/>
    <w:rsid w:val="006A4EE1"/>
    <w:rsid w:val="006B75F4"/>
    <w:rsid w:val="006C0B43"/>
    <w:rsid w:val="006C0C3F"/>
    <w:rsid w:val="006C2799"/>
    <w:rsid w:val="006C79E2"/>
    <w:rsid w:val="006E13B5"/>
    <w:rsid w:val="006E18E2"/>
    <w:rsid w:val="00703D4F"/>
    <w:rsid w:val="00713409"/>
    <w:rsid w:val="00727136"/>
    <w:rsid w:val="007434C7"/>
    <w:rsid w:val="007509FE"/>
    <w:rsid w:val="007552E6"/>
    <w:rsid w:val="0076604C"/>
    <w:rsid w:val="00770949"/>
    <w:rsid w:val="00791D26"/>
    <w:rsid w:val="00792952"/>
    <w:rsid w:val="007B5DF0"/>
    <w:rsid w:val="007D1045"/>
    <w:rsid w:val="007D2206"/>
    <w:rsid w:val="007D4425"/>
    <w:rsid w:val="007D4C51"/>
    <w:rsid w:val="007D6C20"/>
    <w:rsid w:val="007D7F35"/>
    <w:rsid w:val="007E0DEB"/>
    <w:rsid w:val="00801150"/>
    <w:rsid w:val="00812946"/>
    <w:rsid w:val="00814443"/>
    <w:rsid w:val="0082551D"/>
    <w:rsid w:val="008316CB"/>
    <w:rsid w:val="0084371A"/>
    <w:rsid w:val="0085190C"/>
    <w:rsid w:val="00860F1C"/>
    <w:rsid w:val="008643BA"/>
    <w:rsid w:val="008646B1"/>
    <w:rsid w:val="00867E5C"/>
    <w:rsid w:val="00880914"/>
    <w:rsid w:val="00884168"/>
    <w:rsid w:val="00885B12"/>
    <w:rsid w:val="008870BE"/>
    <w:rsid w:val="00893FA1"/>
    <w:rsid w:val="00896B77"/>
    <w:rsid w:val="008975C0"/>
    <w:rsid w:val="008A587C"/>
    <w:rsid w:val="008B4CD8"/>
    <w:rsid w:val="008C0F06"/>
    <w:rsid w:val="008C3A3F"/>
    <w:rsid w:val="008D3EAA"/>
    <w:rsid w:val="008E3BCC"/>
    <w:rsid w:val="008F4D62"/>
    <w:rsid w:val="00902E1D"/>
    <w:rsid w:val="00904422"/>
    <w:rsid w:val="0090749E"/>
    <w:rsid w:val="00924BF3"/>
    <w:rsid w:val="00956FD7"/>
    <w:rsid w:val="009741D5"/>
    <w:rsid w:val="009808BE"/>
    <w:rsid w:val="00985867"/>
    <w:rsid w:val="0099503D"/>
    <w:rsid w:val="00997C9C"/>
    <w:rsid w:val="009A002D"/>
    <w:rsid w:val="009C25C7"/>
    <w:rsid w:val="009C3584"/>
    <w:rsid w:val="009D10F8"/>
    <w:rsid w:val="009D128B"/>
    <w:rsid w:val="009D3636"/>
    <w:rsid w:val="009E2465"/>
    <w:rsid w:val="009F128B"/>
    <w:rsid w:val="009F727B"/>
    <w:rsid w:val="009F74EA"/>
    <w:rsid w:val="00A06A88"/>
    <w:rsid w:val="00A072C2"/>
    <w:rsid w:val="00A12034"/>
    <w:rsid w:val="00A16298"/>
    <w:rsid w:val="00A17E2A"/>
    <w:rsid w:val="00A32AE2"/>
    <w:rsid w:val="00A365E1"/>
    <w:rsid w:val="00A4233E"/>
    <w:rsid w:val="00A47E7D"/>
    <w:rsid w:val="00A62EC8"/>
    <w:rsid w:val="00A66C24"/>
    <w:rsid w:val="00A82A37"/>
    <w:rsid w:val="00A8392E"/>
    <w:rsid w:val="00A909EC"/>
    <w:rsid w:val="00AC26DA"/>
    <w:rsid w:val="00AC3B13"/>
    <w:rsid w:val="00AC4089"/>
    <w:rsid w:val="00AE5089"/>
    <w:rsid w:val="00AF28D3"/>
    <w:rsid w:val="00B01D6C"/>
    <w:rsid w:val="00B13864"/>
    <w:rsid w:val="00B16378"/>
    <w:rsid w:val="00B173A4"/>
    <w:rsid w:val="00B20615"/>
    <w:rsid w:val="00B21D0D"/>
    <w:rsid w:val="00B26B73"/>
    <w:rsid w:val="00B26CF7"/>
    <w:rsid w:val="00B351FC"/>
    <w:rsid w:val="00B47EA2"/>
    <w:rsid w:val="00B62218"/>
    <w:rsid w:val="00B63DC8"/>
    <w:rsid w:val="00B749C5"/>
    <w:rsid w:val="00B77315"/>
    <w:rsid w:val="00B779FC"/>
    <w:rsid w:val="00B808D7"/>
    <w:rsid w:val="00B85280"/>
    <w:rsid w:val="00B9132E"/>
    <w:rsid w:val="00B91E22"/>
    <w:rsid w:val="00BA37A0"/>
    <w:rsid w:val="00BA421E"/>
    <w:rsid w:val="00BB54C5"/>
    <w:rsid w:val="00BD5490"/>
    <w:rsid w:val="00BD682A"/>
    <w:rsid w:val="00BE4BEA"/>
    <w:rsid w:val="00BE7144"/>
    <w:rsid w:val="00BF102B"/>
    <w:rsid w:val="00BF2A17"/>
    <w:rsid w:val="00C03E78"/>
    <w:rsid w:val="00C0760C"/>
    <w:rsid w:val="00C14D7B"/>
    <w:rsid w:val="00C3059E"/>
    <w:rsid w:val="00C30D49"/>
    <w:rsid w:val="00C3310E"/>
    <w:rsid w:val="00C34C8E"/>
    <w:rsid w:val="00C41B5F"/>
    <w:rsid w:val="00C52373"/>
    <w:rsid w:val="00C53B00"/>
    <w:rsid w:val="00C55915"/>
    <w:rsid w:val="00C6132C"/>
    <w:rsid w:val="00C63F97"/>
    <w:rsid w:val="00C6416A"/>
    <w:rsid w:val="00C756D1"/>
    <w:rsid w:val="00C82FF0"/>
    <w:rsid w:val="00C85E87"/>
    <w:rsid w:val="00C8707B"/>
    <w:rsid w:val="00C9187C"/>
    <w:rsid w:val="00C94B2C"/>
    <w:rsid w:val="00CA33E1"/>
    <w:rsid w:val="00CA3849"/>
    <w:rsid w:val="00CA3C3A"/>
    <w:rsid w:val="00CB00E8"/>
    <w:rsid w:val="00CC7454"/>
    <w:rsid w:val="00CE12A3"/>
    <w:rsid w:val="00CE207F"/>
    <w:rsid w:val="00CE2D9E"/>
    <w:rsid w:val="00CE5355"/>
    <w:rsid w:val="00D02FC3"/>
    <w:rsid w:val="00D11044"/>
    <w:rsid w:val="00D148F2"/>
    <w:rsid w:val="00D20382"/>
    <w:rsid w:val="00D23D94"/>
    <w:rsid w:val="00D440F2"/>
    <w:rsid w:val="00D561C4"/>
    <w:rsid w:val="00D571F8"/>
    <w:rsid w:val="00D810EF"/>
    <w:rsid w:val="00D86C41"/>
    <w:rsid w:val="00D91C18"/>
    <w:rsid w:val="00D92ACA"/>
    <w:rsid w:val="00D93F36"/>
    <w:rsid w:val="00DA6CAC"/>
    <w:rsid w:val="00DB30ED"/>
    <w:rsid w:val="00DB6E09"/>
    <w:rsid w:val="00DC3DE0"/>
    <w:rsid w:val="00DD2B47"/>
    <w:rsid w:val="00DF6DE2"/>
    <w:rsid w:val="00E00DB5"/>
    <w:rsid w:val="00E0357C"/>
    <w:rsid w:val="00E06C90"/>
    <w:rsid w:val="00E10EE8"/>
    <w:rsid w:val="00E11437"/>
    <w:rsid w:val="00E1359B"/>
    <w:rsid w:val="00E17536"/>
    <w:rsid w:val="00E24286"/>
    <w:rsid w:val="00E267E6"/>
    <w:rsid w:val="00E32196"/>
    <w:rsid w:val="00E33B94"/>
    <w:rsid w:val="00E41133"/>
    <w:rsid w:val="00E4142E"/>
    <w:rsid w:val="00E446DA"/>
    <w:rsid w:val="00E519E7"/>
    <w:rsid w:val="00E64581"/>
    <w:rsid w:val="00E860F3"/>
    <w:rsid w:val="00E87D29"/>
    <w:rsid w:val="00E97E61"/>
    <w:rsid w:val="00EA060F"/>
    <w:rsid w:val="00EB4D28"/>
    <w:rsid w:val="00EB57EF"/>
    <w:rsid w:val="00EB5B7F"/>
    <w:rsid w:val="00EC4CF4"/>
    <w:rsid w:val="00ED09DD"/>
    <w:rsid w:val="00ED2534"/>
    <w:rsid w:val="00EE629E"/>
    <w:rsid w:val="00EF3116"/>
    <w:rsid w:val="00EF5F11"/>
    <w:rsid w:val="00EF6B2A"/>
    <w:rsid w:val="00F05DC2"/>
    <w:rsid w:val="00F15DBB"/>
    <w:rsid w:val="00F21EB8"/>
    <w:rsid w:val="00F346E4"/>
    <w:rsid w:val="00F36605"/>
    <w:rsid w:val="00F45205"/>
    <w:rsid w:val="00F5239B"/>
    <w:rsid w:val="00F608B5"/>
    <w:rsid w:val="00F71684"/>
    <w:rsid w:val="00F76850"/>
    <w:rsid w:val="00F773E1"/>
    <w:rsid w:val="00F81D49"/>
    <w:rsid w:val="00F85C61"/>
    <w:rsid w:val="00F91513"/>
    <w:rsid w:val="00F92B58"/>
    <w:rsid w:val="00F94E68"/>
    <w:rsid w:val="00FB038D"/>
    <w:rsid w:val="00FC361C"/>
    <w:rsid w:val="00FC53D6"/>
    <w:rsid w:val="00FD3554"/>
    <w:rsid w:val="00FE24E2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D9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C79E2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54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4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E0D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552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52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552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52E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C79E2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54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4C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E0D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552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52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552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52E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terin\Downloads\&#1055;&#1077;&#1095;&#1072;&#1090;&#1085;&#1072;&#1103;_&#1092;&#1086;&#1088;&#1084;&#1072;_&#1050;&#1058;&#1056;&#105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63FF6-2CDF-46F0-9021-AD21D639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Печатная_форма_КТРУ</Template>
  <TotalTime>149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Кузминова Мария Сергеевна</cp:lastModifiedBy>
  <cp:revision>46</cp:revision>
  <cp:lastPrinted>2026-08-17T09:15:00Z</cp:lastPrinted>
  <dcterms:created xsi:type="dcterms:W3CDTF">2026-07-24T06:53:00Z</dcterms:created>
  <dcterms:modified xsi:type="dcterms:W3CDTF">2026-08-17T09:16:00Z</dcterms:modified>
</cp:coreProperties>
</file>