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599C3" w14:textId="77777777" w:rsidR="00BF060C" w:rsidRPr="004C667D" w:rsidRDefault="00BF060C" w:rsidP="00BF060C">
      <w:pPr>
        <w:shd w:val="clear" w:color="auto" w:fill="FFFFFF"/>
        <w:tabs>
          <w:tab w:val="left" w:pos="8467"/>
        </w:tabs>
        <w:ind w:firstLine="426"/>
        <w:jc w:val="center"/>
        <w:rPr>
          <w:b/>
          <w:bCs/>
          <w:color w:val="000000"/>
          <w:spacing w:val="-3"/>
          <w:sz w:val="24"/>
          <w:szCs w:val="24"/>
        </w:rPr>
      </w:pPr>
      <w:bookmarkStart w:id="0" w:name="bookmark6"/>
      <w:r w:rsidRPr="004C667D">
        <w:rPr>
          <w:b/>
          <w:bCs/>
          <w:color w:val="000000"/>
          <w:spacing w:val="-3"/>
          <w:sz w:val="24"/>
          <w:szCs w:val="24"/>
        </w:rPr>
        <w:t>ТЕХНИЧЕСКОЕ ЗАДАНИЕ</w:t>
      </w:r>
      <w:bookmarkEnd w:id="0"/>
    </w:p>
    <w:p w14:paraId="7A78794C" w14:textId="77777777" w:rsidR="00BF060C" w:rsidRPr="004C667D" w:rsidRDefault="00BF060C" w:rsidP="00BF060C">
      <w:pPr>
        <w:pStyle w:val="321"/>
        <w:shd w:val="clear" w:color="auto" w:fill="auto"/>
        <w:spacing w:line="240" w:lineRule="auto"/>
        <w:rPr>
          <w:b/>
          <w:color w:val="000000"/>
          <w:sz w:val="24"/>
          <w:szCs w:val="24"/>
        </w:rPr>
      </w:pPr>
      <w:r w:rsidRPr="004C667D">
        <w:rPr>
          <w:b/>
          <w:color w:val="000000"/>
          <w:sz w:val="24"/>
          <w:szCs w:val="24"/>
        </w:rPr>
        <w:t xml:space="preserve">на оказания услуг по обязательному страхованию гражданской ответственности </w:t>
      </w:r>
    </w:p>
    <w:p w14:paraId="7AD23FEF" w14:textId="30A7FD53" w:rsidR="00BF060C" w:rsidRPr="004C667D" w:rsidRDefault="00BF060C" w:rsidP="00BF060C">
      <w:pPr>
        <w:pStyle w:val="321"/>
        <w:shd w:val="clear" w:color="auto" w:fill="auto"/>
        <w:spacing w:line="240" w:lineRule="auto"/>
        <w:rPr>
          <w:b/>
          <w:color w:val="000000"/>
          <w:sz w:val="24"/>
          <w:szCs w:val="24"/>
        </w:rPr>
      </w:pPr>
      <w:r w:rsidRPr="004C667D">
        <w:rPr>
          <w:b/>
          <w:color w:val="000000"/>
          <w:sz w:val="24"/>
          <w:szCs w:val="24"/>
        </w:rPr>
        <w:t xml:space="preserve">владельцев транспортных средств (ОСАГО) </w:t>
      </w:r>
      <w:r w:rsidR="003B382E">
        <w:rPr>
          <w:b/>
          <w:color w:val="000000"/>
          <w:sz w:val="24"/>
          <w:szCs w:val="24"/>
        </w:rPr>
        <w:t>и</w:t>
      </w:r>
      <w:r w:rsidR="003B382E" w:rsidRPr="003B382E">
        <w:rPr>
          <w:b/>
          <w:bCs/>
          <w:sz w:val="24"/>
          <w:szCs w:val="24"/>
        </w:rPr>
        <w:t xml:space="preserve"> </w:t>
      </w:r>
      <w:r w:rsidR="003B382E">
        <w:rPr>
          <w:b/>
          <w:bCs/>
          <w:sz w:val="24"/>
          <w:szCs w:val="24"/>
        </w:rPr>
        <w:t>страхованию гражданской ответственности владельцев опасных производственных объектов</w:t>
      </w:r>
      <w:r w:rsidR="003B382E">
        <w:rPr>
          <w:b/>
          <w:color w:val="000000"/>
          <w:sz w:val="24"/>
          <w:szCs w:val="24"/>
        </w:rPr>
        <w:t xml:space="preserve"> </w:t>
      </w:r>
      <w:r w:rsidRPr="004C667D">
        <w:rPr>
          <w:b/>
          <w:color w:val="000000"/>
          <w:sz w:val="24"/>
          <w:szCs w:val="24"/>
        </w:rPr>
        <w:t>в 202</w:t>
      </w:r>
      <w:r w:rsidR="00AB3197" w:rsidRPr="004C667D">
        <w:rPr>
          <w:b/>
          <w:color w:val="000000"/>
          <w:sz w:val="24"/>
          <w:szCs w:val="24"/>
        </w:rPr>
        <w:t>6</w:t>
      </w:r>
      <w:r w:rsidR="00A821B6">
        <w:rPr>
          <w:b/>
          <w:color w:val="000000"/>
          <w:sz w:val="24"/>
          <w:szCs w:val="24"/>
        </w:rPr>
        <w:t>-2027</w:t>
      </w:r>
      <w:r w:rsidRPr="004C667D">
        <w:rPr>
          <w:b/>
          <w:color w:val="000000"/>
          <w:sz w:val="24"/>
          <w:szCs w:val="24"/>
        </w:rPr>
        <w:t> г</w:t>
      </w:r>
      <w:r w:rsidR="00A821B6">
        <w:rPr>
          <w:b/>
          <w:color w:val="000000"/>
          <w:sz w:val="24"/>
          <w:szCs w:val="24"/>
        </w:rPr>
        <w:t>.</w:t>
      </w:r>
    </w:p>
    <w:p w14:paraId="6EEBB72C" w14:textId="67984D93" w:rsidR="00BF060C" w:rsidRPr="004C667D" w:rsidRDefault="00BF060C" w:rsidP="00BF060C">
      <w:pPr>
        <w:ind w:firstLine="567"/>
        <w:jc w:val="both"/>
        <w:outlineLvl w:val="0"/>
        <w:rPr>
          <w:sz w:val="24"/>
          <w:szCs w:val="24"/>
        </w:rPr>
      </w:pPr>
      <w:r w:rsidRPr="004C667D">
        <w:rPr>
          <w:b/>
          <w:bCs/>
          <w:sz w:val="24"/>
          <w:szCs w:val="24"/>
        </w:rPr>
        <w:t xml:space="preserve">1. </w:t>
      </w:r>
      <w:r w:rsidRPr="004C667D">
        <w:rPr>
          <w:b/>
          <w:sz w:val="24"/>
          <w:szCs w:val="24"/>
        </w:rPr>
        <w:t xml:space="preserve">Заказчик: </w:t>
      </w:r>
      <w:r w:rsidR="00101C68" w:rsidRPr="004C667D">
        <w:rPr>
          <w:sz w:val="24"/>
          <w:szCs w:val="24"/>
        </w:rPr>
        <w:t>ФГБУ «Управление «Рязаньмелиоводхоз»</w:t>
      </w:r>
    </w:p>
    <w:p w14:paraId="13124ACD" w14:textId="3EF0FFD6" w:rsidR="00101C68" w:rsidRPr="004C667D" w:rsidRDefault="00BF060C" w:rsidP="00101C68">
      <w:pPr>
        <w:ind w:firstLine="567"/>
        <w:jc w:val="both"/>
        <w:outlineLvl w:val="0"/>
        <w:rPr>
          <w:sz w:val="24"/>
          <w:szCs w:val="24"/>
        </w:rPr>
      </w:pPr>
      <w:r w:rsidRPr="004C667D">
        <w:rPr>
          <w:b/>
          <w:bCs/>
          <w:sz w:val="24"/>
          <w:szCs w:val="24"/>
        </w:rPr>
        <w:t>2. Наименование объекта закупки:</w:t>
      </w:r>
      <w:r w:rsidRPr="004C667D">
        <w:rPr>
          <w:sz w:val="24"/>
          <w:szCs w:val="24"/>
        </w:rPr>
        <w:t xml:space="preserve"> оказание услуг по обязательному страхованию гражданской ответственности владельцев транспортных средств (далее - ОСАГО) в 202</w:t>
      </w:r>
      <w:r w:rsidR="00AB3197" w:rsidRPr="004C667D">
        <w:rPr>
          <w:sz w:val="24"/>
          <w:szCs w:val="24"/>
        </w:rPr>
        <w:t>6</w:t>
      </w:r>
      <w:r w:rsidR="00A821B6">
        <w:rPr>
          <w:sz w:val="24"/>
          <w:szCs w:val="24"/>
        </w:rPr>
        <w:t>-2027гг</w:t>
      </w:r>
      <w:r w:rsidRPr="004C667D">
        <w:rPr>
          <w:sz w:val="24"/>
          <w:szCs w:val="24"/>
        </w:rPr>
        <w:t xml:space="preserve"> для нужд </w:t>
      </w:r>
      <w:r w:rsidR="00101C68" w:rsidRPr="004C667D">
        <w:rPr>
          <w:sz w:val="24"/>
          <w:szCs w:val="24"/>
        </w:rPr>
        <w:t>ФГБУ «Управление «Рязаньмелиоводхоз»</w:t>
      </w:r>
    </w:p>
    <w:p w14:paraId="7C9750B8" w14:textId="3FCC4CAD" w:rsidR="00BF060C" w:rsidRDefault="00BF060C" w:rsidP="00BF06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 w:rsidRPr="004C667D">
        <w:rPr>
          <w:sz w:val="24"/>
          <w:szCs w:val="24"/>
        </w:rPr>
        <w:t>ОКПД2: 65.12.21.000 - Услуги по страхованию гражданской ответственности владельцев автотранспортных средств.</w:t>
      </w:r>
    </w:p>
    <w:p w14:paraId="45B52B6D" w14:textId="31E30500" w:rsidR="0044486C" w:rsidRPr="004C667D" w:rsidRDefault="0044486C" w:rsidP="00BF06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ОКПД2: 65.12.50.000 - </w:t>
      </w:r>
      <w:r>
        <w:rPr>
          <w:color w:val="333333"/>
          <w:sz w:val="24"/>
          <w:szCs w:val="24"/>
          <w:shd w:val="clear" w:color="auto" w:fill="FFFFFF"/>
        </w:rPr>
        <w:t>О</w:t>
      </w:r>
      <w:r w:rsidRPr="0044486C">
        <w:rPr>
          <w:color w:val="333333"/>
          <w:sz w:val="24"/>
          <w:szCs w:val="24"/>
          <w:shd w:val="clear" w:color="auto" w:fill="FFFFFF"/>
        </w:rPr>
        <w:t>казание услуг по обязательному страхованию гражданской ответственности владельцев опасного объекта</w:t>
      </w:r>
    </w:p>
    <w:p w14:paraId="5400AA03" w14:textId="77777777" w:rsidR="00BF060C" w:rsidRPr="004C667D" w:rsidRDefault="00BF060C" w:rsidP="00BF06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 w:rsidRPr="004C667D">
        <w:rPr>
          <w:b/>
          <w:bCs/>
          <w:sz w:val="24"/>
          <w:szCs w:val="24"/>
        </w:rPr>
        <w:t>3. Объект страхования:</w:t>
      </w:r>
      <w:r w:rsidRPr="004C667D">
        <w:rPr>
          <w:sz w:val="24"/>
          <w:szCs w:val="24"/>
        </w:rPr>
        <w:t xml:space="preserve"> имущественные интересы, связанные с риском гражданской ответственности владельца транспортного средства по обязательствам, возникающим вследствие причинения вреда жизни, здоровья или имуществу потерпевших при использовании транспортного средства на территории РФ.</w:t>
      </w:r>
    </w:p>
    <w:p w14:paraId="38872901" w14:textId="77777777" w:rsidR="00BF060C" w:rsidRPr="004C667D" w:rsidRDefault="00BF060C" w:rsidP="00BF06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 w:rsidRPr="004C667D">
        <w:rPr>
          <w:b/>
          <w:sz w:val="24"/>
          <w:szCs w:val="24"/>
        </w:rPr>
        <w:t>4.</w:t>
      </w:r>
      <w:r w:rsidRPr="004C667D">
        <w:rPr>
          <w:sz w:val="24"/>
          <w:szCs w:val="24"/>
        </w:rPr>
        <w:t> </w:t>
      </w:r>
      <w:r w:rsidRPr="004C667D">
        <w:rPr>
          <w:b/>
          <w:sz w:val="24"/>
          <w:szCs w:val="24"/>
        </w:rPr>
        <w:t>Период действия каждого страхового полиса</w:t>
      </w:r>
      <w:r w:rsidRPr="004C667D">
        <w:rPr>
          <w:sz w:val="24"/>
          <w:szCs w:val="24"/>
        </w:rPr>
        <w:t>: 1 (Один) календарный год, требуемый период страхования для каждого транспортного средства, с момента окончания действующих полисов либо с момента заключения государственного контракта.</w:t>
      </w:r>
    </w:p>
    <w:p w14:paraId="343CE521" w14:textId="2DAF4588" w:rsidR="00BF060C" w:rsidRPr="004C667D" w:rsidRDefault="00BF060C" w:rsidP="00BF06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 w:rsidRPr="004C667D">
        <w:rPr>
          <w:b/>
          <w:bCs/>
          <w:sz w:val="24"/>
          <w:szCs w:val="24"/>
        </w:rPr>
        <w:t xml:space="preserve">5. Требования к объему оказываемых услуг: </w:t>
      </w:r>
      <w:r w:rsidRPr="004C667D">
        <w:rPr>
          <w:sz w:val="24"/>
          <w:szCs w:val="24"/>
        </w:rPr>
        <w:t xml:space="preserve">страхованию подлежат транспортные средства в количестве </w:t>
      </w:r>
      <w:r w:rsidR="00124243">
        <w:rPr>
          <w:sz w:val="24"/>
          <w:szCs w:val="24"/>
        </w:rPr>
        <w:t>2</w:t>
      </w:r>
      <w:r w:rsidR="00101C68" w:rsidRPr="004C667D">
        <w:rPr>
          <w:sz w:val="24"/>
          <w:szCs w:val="24"/>
        </w:rPr>
        <w:t xml:space="preserve"> </w:t>
      </w:r>
      <w:r w:rsidRPr="004C667D">
        <w:rPr>
          <w:sz w:val="24"/>
          <w:szCs w:val="24"/>
        </w:rPr>
        <w:t>единиц согласно перечню из пункта 10 настоящего Технического задания.</w:t>
      </w:r>
    </w:p>
    <w:p w14:paraId="1F2EEDB2" w14:textId="77777777" w:rsidR="00BF060C" w:rsidRPr="004C667D" w:rsidRDefault="00BF060C" w:rsidP="00BF06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 w:rsidRPr="004C667D">
        <w:rPr>
          <w:b/>
          <w:bCs/>
          <w:sz w:val="24"/>
          <w:szCs w:val="24"/>
        </w:rPr>
        <w:t>6. Условия оказания услуг:</w:t>
      </w:r>
    </w:p>
    <w:p w14:paraId="66617CCF" w14:textId="77777777" w:rsidR="00BF060C" w:rsidRPr="004C667D" w:rsidRDefault="00BF060C" w:rsidP="00BF06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 w:rsidRPr="004C667D">
        <w:rPr>
          <w:sz w:val="24"/>
          <w:szCs w:val="24"/>
        </w:rPr>
        <w:t>Страховая организация должна иметь лицензию на право осуществлять обязательное страхование гражданской ответственности владельцев транспортных средств.</w:t>
      </w:r>
    </w:p>
    <w:p w14:paraId="44FE056A" w14:textId="77777777" w:rsidR="00BF060C" w:rsidRPr="004C667D" w:rsidRDefault="00BF060C" w:rsidP="00BF06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 w:rsidRPr="004C667D">
        <w:rPr>
          <w:sz w:val="24"/>
          <w:szCs w:val="24"/>
        </w:rPr>
        <w:t>Услуги по обязательному страхованию гражданской ответственности владельцев транспортных средств оказываются в соответствии с требованиями действующего законодательства Российской Федерации:</w:t>
      </w:r>
    </w:p>
    <w:p w14:paraId="602282C8" w14:textId="77777777" w:rsidR="00BF060C" w:rsidRPr="004C667D" w:rsidRDefault="00BF060C" w:rsidP="00BF06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 w:rsidRPr="004C667D">
        <w:rPr>
          <w:sz w:val="24"/>
          <w:szCs w:val="24"/>
        </w:rPr>
        <w:t>– Федерального закона от 25.04.2002 № 40-ФЗ «Об обязательном страховании гражданской ответственности владельцев транспортных средств»;</w:t>
      </w:r>
    </w:p>
    <w:p w14:paraId="2700133E" w14:textId="77777777" w:rsidR="00BF060C" w:rsidRPr="004C667D" w:rsidRDefault="00BF060C" w:rsidP="00BF06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 w:rsidRPr="004C667D">
        <w:rPr>
          <w:sz w:val="24"/>
          <w:szCs w:val="24"/>
        </w:rPr>
        <w:t>– Положения Банка России от 19.09.2014 № 431-П «О правилах обязательного страхования гражданской ответственности владельцев транспортных средств»;</w:t>
      </w:r>
    </w:p>
    <w:p w14:paraId="48EEEA2B" w14:textId="77777777" w:rsidR="00BF060C" w:rsidRPr="004C667D" w:rsidRDefault="00BF060C" w:rsidP="00BF06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 w:rsidRPr="004C667D">
        <w:rPr>
          <w:sz w:val="24"/>
          <w:szCs w:val="24"/>
        </w:rPr>
        <w:t>– Указания Банка России от 08.12.2021 № 6007-У «О страховых тарифах по обязательному страхованию гражданской ответственности владельцев транспортных средств»;</w:t>
      </w:r>
    </w:p>
    <w:p w14:paraId="109A59C0" w14:textId="77777777" w:rsidR="00BF060C" w:rsidRPr="004C667D" w:rsidRDefault="00BF060C" w:rsidP="00BF06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 w:rsidRPr="004C667D">
        <w:rPr>
          <w:sz w:val="24"/>
          <w:szCs w:val="24"/>
        </w:rPr>
        <w:t>- иных нормативных правовых актов Российской Федерации в сфере страхования и гражданско-правовой ответственности.</w:t>
      </w:r>
    </w:p>
    <w:p w14:paraId="0C71E455" w14:textId="77777777" w:rsidR="00BF060C" w:rsidRPr="004C667D" w:rsidRDefault="00BF060C" w:rsidP="00BF06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 w:rsidRPr="004C667D">
        <w:rPr>
          <w:b/>
          <w:bCs/>
          <w:sz w:val="24"/>
          <w:szCs w:val="24"/>
        </w:rPr>
        <w:t>Лица, допущенные к управлению транспортным средством</w:t>
      </w:r>
      <w:r w:rsidRPr="004C667D">
        <w:rPr>
          <w:sz w:val="24"/>
          <w:szCs w:val="24"/>
        </w:rPr>
        <w:t xml:space="preserve"> – без ограничений (для юридических лиц).</w:t>
      </w:r>
    </w:p>
    <w:p w14:paraId="32DA5029" w14:textId="77777777" w:rsidR="00BF060C" w:rsidRPr="004C667D" w:rsidRDefault="00BF060C" w:rsidP="00BF06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 w:rsidRPr="004C667D">
        <w:rPr>
          <w:b/>
          <w:bCs/>
          <w:sz w:val="24"/>
          <w:szCs w:val="24"/>
        </w:rPr>
        <w:t>Территория страхового покрытия</w:t>
      </w:r>
      <w:r w:rsidRPr="004C667D">
        <w:rPr>
          <w:sz w:val="24"/>
          <w:szCs w:val="24"/>
        </w:rPr>
        <w:t xml:space="preserve"> – Российская Федерация.</w:t>
      </w:r>
    </w:p>
    <w:p w14:paraId="7C41FE8C" w14:textId="77777777" w:rsidR="00BF060C" w:rsidRPr="004C667D" w:rsidRDefault="00BF060C" w:rsidP="00BF06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4"/>
          <w:szCs w:val="24"/>
        </w:rPr>
      </w:pPr>
      <w:r w:rsidRPr="004C667D">
        <w:rPr>
          <w:bCs/>
          <w:sz w:val="24"/>
          <w:szCs w:val="24"/>
        </w:rPr>
        <w:t>Автотранспортные средства Управления, используются</w:t>
      </w:r>
      <w:r w:rsidRPr="004C667D">
        <w:rPr>
          <w:b/>
          <w:bCs/>
          <w:sz w:val="24"/>
          <w:szCs w:val="24"/>
        </w:rPr>
        <w:t xml:space="preserve"> без сезонных ограничений.</w:t>
      </w:r>
    </w:p>
    <w:p w14:paraId="0ACF2FE8" w14:textId="77777777" w:rsidR="00BF060C" w:rsidRPr="004C667D" w:rsidRDefault="00BF060C" w:rsidP="00BF06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 w:rsidRPr="004C667D">
        <w:rPr>
          <w:b/>
          <w:bCs/>
          <w:sz w:val="24"/>
          <w:szCs w:val="24"/>
        </w:rPr>
        <w:t>7. Время действия страховки</w:t>
      </w:r>
      <w:r w:rsidRPr="004C667D">
        <w:rPr>
          <w:sz w:val="24"/>
          <w:szCs w:val="24"/>
        </w:rPr>
        <w:t>: круглосуточно.</w:t>
      </w:r>
    </w:p>
    <w:p w14:paraId="496D9240" w14:textId="2908358D" w:rsidR="00BF060C" w:rsidRPr="004C667D" w:rsidRDefault="00BF060C" w:rsidP="00BF06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 w:rsidRPr="004C667D">
        <w:rPr>
          <w:b/>
          <w:bCs/>
          <w:sz w:val="24"/>
          <w:szCs w:val="24"/>
        </w:rPr>
        <w:t xml:space="preserve">8. </w:t>
      </w:r>
      <w:r w:rsidRPr="004C667D">
        <w:rPr>
          <w:rStyle w:val="27"/>
          <w:sz w:val="24"/>
          <w:szCs w:val="24"/>
        </w:rPr>
        <w:t xml:space="preserve">Сроки (периоды) оказания услуг: </w:t>
      </w:r>
      <w:r w:rsidRPr="00A821B6">
        <w:rPr>
          <w:sz w:val="24"/>
          <w:szCs w:val="24"/>
        </w:rPr>
        <w:t xml:space="preserve">Начало выполнения услуг </w:t>
      </w:r>
      <w:r w:rsidR="00A821B6">
        <w:rPr>
          <w:sz w:val="24"/>
          <w:szCs w:val="24"/>
        </w:rPr>
        <w:t>(таблица)</w:t>
      </w:r>
      <w:r w:rsidRPr="004C667D">
        <w:rPr>
          <w:sz w:val="24"/>
          <w:szCs w:val="24"/>
        </w:rPr>
        <w:t xml:space="preserve"> Страховые полисы выдаются на каждую единицу автотранспорта в отдельности (п. 10 настоящего Технического задания).</w:t>
      </w:r>
    </w:p>
    <w:p w14:paraId="0B907938" w14:textId="77777777" w:rsidR="00BF060C" w:rsidRPr="004C667D" w:rsidRDefault="00BF060C" w:rsidP="00BF06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 w:rsidRPr="004C667D">
        <w:rPr>
          <w:b/>
          <w:bCs/>
          <w:sz w:val="24"/>
          <w:szCs w:val="24"/>
        </w:rPr>
        <w:t>9. Требования к сроку и объему предоставления гарантий качества услуг:</w:t>
      </w:r>
    </w:p>
    <w:p w14:paraId="40871643" w14:textId="77777777" w:rsidR="00BF060C" w:rsidRPr="004C667D" w:rsidRDefault="00BF060C" w:rsidP="00BF06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4"/>
          <w:szCs w:val="24"/>
        </w:rPr>
      </w:pPr>
      <w:r w:rsidRPr="004C667D">
        <w:rPr>
          <w:sz w:val="24"/>
          <w:szCs w:val="24"/>
        </w:rPr>
        <w:t>При наступлении страхового случая Страховщик обязан возместить Страхователю страховую сумму в размере в установленном законодательством порядке или по согласованию со Страхователем и на условиях, предусмотренных контрактом, организовать ремонт транспортного средства Страхователя, пострадавшего в дорожно-транспортном происшествии, и оплатить его завершенный ремонт в счет страховой выплаты.</w:t>
      </w:r>
    </w:p>
    <w:p w14:paraId="196DD5AB" w14:textId="77777777" w:rsidR="00BF060C" w:rsidRDefault="00BF060C" w:rsidP="00BF060C">
      <w:pPr>
        <w:ind w:firstLine="567"/>
        <w:rPr>
          <w:b/>
          <w:sz w:val="24"/>
          <w:szCs w:val="24"/>
        </w:rPr>
      </w:pPr>
      <w:r w:rsidRPr="004C667D">
        <w:rPr>
          <w:b/>
          <w:sz w:val="24"/>
          <w:szCs w:val="24"/>
        </w:rPr>
        <w:t>10. </w:t>
      </w:r>
      <w:bookmarkStart w:id="1" w:name="bookmark8"/>
      <w:r w:rsidRPr="004C667D">
        <w:rPr>
          <w:b/>
          <w:sz w:val="24"/>
          <w:szCs w:val="24"/>
        </w:rPr>
        <w:t>Перечень транспортных средств Заказчика подлежащих страхованию:</w:t>
      </w:r>
      <w:bookmarkEnd w:id="1"/>
    </w:p>
    <w:p w14:paraId="7FC5DE53" w14:textId="77777777" w:rsidR="0044486C" w:rsidRDefault="0044486C" w:rsidP="00BF060C">
      <w:pPr>
        <w:ind w:firstLine="567"/>
        <w:rPr>
          <w:b/>
          <w:sz w:val="24"/>
          <w:szCs w:val="24"/>
        </w:rPr>
      </w:pPr>
    </w:p>
    <w:p w14:paraId="42399E64" w14:textId="77777777" w:rsidR="0044486C" w:rsidRDefault="0044486C" w:rsidP="00BF060C">
      <w:pPr>
        <w:ind w:firstLine="567"/>
        <w:rPr>
          <w:b/>
          <w:sz w:val="24"/>
          <w:szCs w:val="24"/>
        </w:rPr>
      </w:pPr>
    </w:p>
    <w:p w14:paraId="0055B51E" w14:textId="77777777" w:rsidR="0044486C" w:rsidRDefault="0044486C" w:rsidP="00BF060C">
      <w:pPr>
        <w:ind w:firstLine="567"/>
        <w:rPr>
          <w:b/>
          <w:sz w:val="24"/>
          <w:szCs w:val="24"/>
        </w:rPr>
      </w:pPr>
    </w:p>
    <w:p w14:paraId="11ACE752" w14:textId="77777777" w:rsidR="0044486C" w:rsidRDefault="0044486C" w:rsidP="00BF060C">
      <w:pPr>
        <w:ind w:firstLine="567"/>
        <w:rPr>
          <w:b/>
          <w:sz w:val="24"/>
          <w:szCs w:val="24"/>
        </w:rPr>
      </w:pPr>
    </w:p>
    <w:p w14:paraId="09D44111" w14:textId="77777777" w:rsidR="0044486C" w:rsidRDefault="0044486C" w:rsidP="00BF060C">
      <w:pPr>
        <w:ind w:firstLine="567"/>
        <w:rPr>
          <w:b/>
          <w:sz w:val="24"/>
          <w:szCs w:val="24"/>
        </w:rPr>
      </w:pPr>
    </w:p>
    <w:p w14:paraId="1F237388" w14:textId="77777777" w:rsidR="0044486C" w:rsidRDefault="0044486C" w:rsidP="00BF060C">
      <w:pPr>
        <w:ind w:firstLine="567"/>
        <w:rPr>
          <w:b/>
          <w:sz w:val="24"/>
          <w:szCs w:val="24"/>
        </w:rPr>
      </w:pPr>
    </w:p>
    <w:p w14:paraId="4B09BD39" w14:textId="77777777" w:rsidR="0044486C" w:rsidRDefault="0044486C" w:rsidP="00BF060C">
      <w:pPr>
        <w:ind w:firstLine="567"/>
        <w:rPr>
          <w:b/>
          <w:sz w:val="24"/>
          <w:szCs w:val="24"/>
        </w:rPr>
      </w:pPr>
    </w:p>
    <w:p w14:paraId="3B32D973" w14:textId="77777777" w:rsidR="0044486C" w:rsidRPr="004C667D" w:rsidRDefault="0044486C" w:rsidP="00BF060C">
      <w:pPr>
        <w:ind w:firstLine="567"/>
        <w:rPr>
          <w:b/>
          <w:sz w:val="24"/>
          <w:szCs w:val="24"/>
        </w:rPr>
      </w:pPr>
    </w:p>
    <w:p w14:paraId="25AAC5FB" w14:textId="77777777" w:rsidR="00BF060C" w:rsidRPr="004C667D" w:rsidRDefault="00BF060C" w:rsidP="00BF060C">
      <w:pPr>
        <w:ind w:firstLine="567"/>
        <w:rPr>
          <w:b/>
          <w:sz w:val="24"/>
          <w:szCs w:val="24"/>
        </w:rPr>
      </w:pPr>
    </w:p>
    <w:tbl>
      <w:tblPr>
        <w:tblW w:w="920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3104"/>
        <w:gridCol w:w="1701"/>
        <w:gridCol w:w="1843"/>
        <w:gridCol w:w="1985"/>
      </w:tblGrid>
      <w:tr w:rsidR="0044533F" w:rsidRPr="004C667D" w14:paraId="1D872A3A" w14:textId="77777777" w:rsidTr="0044533F">
        <w:trPr>
          <w:trHeight w:val="284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7A0541" w14:textId="77777777" w:rsidR="0044533F" w:rsidRPr="004C667D" w:rsidRDefault="0044533F" w:rsidP="00277B9B">
            <w:pPr>
              <w:pStyle w:val="24"/>
              <w:shd w:val="clear" w:color="auto" w:fill="auto"/>
              <w:tabs>
                <w:tab w:val="left" w:pos="274"/>
              </w:tabs>
              <w:spacing w:line="240" w:lineRule="auto"/>
              <w:jc w:val="center"/>
              <w:rPr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C667D">
              <w:rPr>
                <w:rStyle w:val="295pt"/>
                <w:rFonts w:eastAsiaTheme="minorHAnsi"/>
                <w:sz w:val="24"/>
                <w:szCs w:val="24"/>
              </w:rPr>
              <w:t>№</w:t>
            </w:r>
          </w:p>
          <w:p w14:paraId="1B2844A4" w14:textId="77777777" w:rsidR="0044533F" w:rsidRPr="004C667D" w:rsidRDefault="0044533F" w:rsidP="00277B9B">
            <w:pPr>
              <w:pStyle w:val="24"/>
              <w:shd w:val="clear" w:color="auto" w:fill="auto"/>
              <w:tabs>
                <w:tab w:val="left" w:pos="274"/>
              </w:tabs>
              <w:spacing w:line="240" w:lineRule="auto"/>
              <w:jc w:val="center"/>
              <w:rPr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C667D">
              <w:rPr>
                <w:rStyle w:val="210pt"/>
                <w:sz w:val="24"/>
                <w:szCs w:val="24"/>
              </w:rPr>
              <w:t>п/п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DDF9A1" w14:textId="77777777" w:rsidR="0044533F" w:rsidRPr="004C667D" w:rsidRDefault="0044533F" w:rsidP="00277B9B">
            <w:pPr>
              <w:pStyle w:val="24"/>
              <w:shd w:val="clear" w:color="auto" w:fill="auto"/>
              <w:spacing w:line="240" w:lineRule="auto"/>
              <w:jc w:val="center"/>
              <w:rPr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4C667D">
              <w:rPr>
                <w:rStyle w:val="295pt"/>
                <w:rFonts w:eastAsiaTheme="minorHAnsi"/>
                <w:sz w:val="24"/>
                <w:szCs w:val="24"/>
              </w:rPr>
              <w:t>Марка, модель ТС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BE7C37" w14:textId="77777777" w:rsidR="0044533F" w:rsidRPr="004C667D" w:rsidRDefault="0044533F" w:rsidP="00277B9B">
            <w:pPr>
              <w:pStyle w:val="24"/>
              <w:shd w:val="clear" w:color="auto" w:fill="auto"/>
              <w:spacing w:line="240" w:lineRule="auto"/>
              <w:jc w:val="center"/>
              <w:rPr>
                <w:rStyle w:val="295pt"/>
                <w:rFonts w:eastAsiaTheme="minorHAnsi"/>
                <w:sz w:val="24"/>
                <w:szCs w:val="24"/>
              </w:rPr>
            </w:pPr>
            <w:r w:rsidRPr="004C667D">
              <w:rPr>
                <w:rStyle w:val="295pt"/>
                <w:rFonts w:eastAsiaTheme="minorHAnsi"/>
                <w:sz w:val="24"/>
                <w:szCs w:val="24"/>
              </w:rPr>
              <w:t>Гос. peг. номер ТС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B02505" w14:textId="382C0202" w:rsidR="0044533F" w:rsidRPr="004C667D" w:rsidRDefault="0044533F" w:rsidP="00277B9B">
            <w:pPr>
              <w:pStyle w:val="24"/>
              <w:shd w:val="clear" w:color="auto" w:fill="auto"/>
              <w:spacing w:line="240" w:lineRule="auto"/>
              <w:jc w:val="center"/>
              <w:rPr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Style w:val="295pt"/>
                <w:rFonts w:eastAsiaTheme="minorHAnsi"/>
                <w:sz w:val="24"/>
                <w:szCs w:val="24"/>
              </w:rPr>
              <w:t>Сроки страхования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88FEE4" w14:textId="77777777" w:rsidR="0044533F" w:rsidRPr="004C667D" w:rsidRDefault="0044533F" w:rsidP="00277B9B">
            <w:pPr>
              <w:pStyle w:val="24"/>
              <w:shd w:val="clear" w:color="auto" w:fill="auto"/>
              <w:spacing w:line="240" w:lineRule="auto"/>
              <w:jc w:val="center"/>
              <w:rPr>
                <w:rStyle w:val="295pt"/>
                <w:rFonts w:eastAsiaTheme="minorHAnsi"/>
                <w:bCs w:val="0"/>
                <w:sz w:val="24"/>
                <w:szCs w:val="24"/>
              </w:rPr>
            </w:pPr>
            <w:r w:rsidRPr="004C667D">
              <w:rPr>
                <w:rStyle w:val="295pt"/>
                <w:rFonts w:eastAsiaTheme="minorHAnsi"/>
                <w:sz w:val="24"/>
                <w:szCs w:val="24"/>
              </w:rPr>
              <w:t>Идентификационный номер (VIN)</w:t>
            </w:r>
          </w:p>
        </w:tc>
      </w:tr>
      <w:tr w:rsidR="0044533F" w:rsidRPr="004C667D" w14:paraId="7045F153" w14:textId="77777777" w:rsidTr="0044533F">
        <w:trPr>
          <w:trHeight w:val="284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6BBA66" w14:textId="77777777" w:rsidR="0044533F" w:rsidRPr="00124243" w:rsidRDefault="0044533F" w:rsidP="00A821B6">
            <w:pPr>
              <w:pStyle w:val="24"/>
              <w:widowControl w:val="0"/>
              <w:numPr>
                <w:ilvl w:val="0"/>
                <w:numId w:val="30"/>
              </w:numPr>
              <w:shd w:val="clear" w:color="auto" w:fill="auto"/>
              <w:tabs>
                <w:tab w:val="left" w:pos="274"/>
              </w:tabs>
              <w:spacing w:line="240" w:lineRule="auto"/>
              <w:ind w:left="0" w:firstLine="0"/>
              <w:jc w:val="center"/>
              <w:rPr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AD842" w14:textId="70B7092D" w:rsidR="0044533F" w:rsidRPr="00124243" w:rsidRDefault="00124243" w:rsidP="00A821B6">
            <w:pPr>
              <w:pStyle w:val="24"/>
              <w:spacing w:line="240" w:lineRule="auto"/>
              <w:rPr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124243">
              <w:rPr>
                <w:sz w:val="28"/>
                <w:szCs w:val="28"/>
              </w:rPr>
              <w:t>Шевроле нива ВАЗ-2123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749D3" w14:textId="2485FEBD" w:rsidR="0044533F" w:rsidRPr="00124243" w:rsidRDefault="00124243" w:rsidP="00A821B6">
            <w:pPr>
              <w:pStyle w:val="24"/>
              <w:shd w:val="clear" w:color="auto" w:fill="auto"/>
              <w:spacing w:line="240" w:lineRule="auto"/>
              <w:jc w:val="center"/>
              <w:rPr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124243">
              <w:rPr>
                <w:rFonts w:eastAsia="Arial Unicode MS"/>
                <w:sz w:val="28"/>
                <w:szCs w:val="28"/>
              </w:rPr>
              <w:t>У501ЕР62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C7E238" w14:textId="63EAEFE2" w:rsidR="0044533F" w:rsidRPr="00124243" w:rsidRDefault="00124243" w:rsidP="00A821B6">
            <w:pPr>
              <w:pStyle w:val="24"/>
              <w:shd w:val="clear" w:color="auto" w:fill="auto"/>
              <w:spacing w:line="240" w:lineRule="auto"/>
              <w:jc w:val="center"/>
              <w:rPr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124243">
              <w:rPr>
                <w:rFonts w:eastAsia="Arial Unicode MS"/>
                <w:sz w:val="28"/>
                <w:szCs w:val="28"/>
              </w:rPr>
              <w:t>08.08.22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E4B85" w14:textId="70C4D246" w:rsidR="0044533F" w:rsidRPr="00124243" w:rsidRDefault="00124243" w:rsidP="00A821B6">
            <w:pPr>
              <w:pStyle w:val="24"/>
              <w:shd w:val="clear" w:color="auto" w:fill="auto"/>
              <w:spacing w:line="240" w:lineRule="auto"/>
              <w:ind w:left="132"/>
              <w:rPr>
                <w:rStyle w:val="295pt"/>
                <w:rFonts w:eastAsiaTheme="minorHAnsi"/>
                <w:b w:val="0"/>
                <w:bCs w:val="0"/>
                <w:sz w:val="28"/>
                <w:szCs w:val="28"/>
                <w:lang w:val="en-US"/>
              </w:rPr>
            </w:pPr>
            <w:r w:rsidRPr="00124243">
              <w:rPr>
                <w:sz w:val="28"/>
                <w:szCs w:val="28"/>
                <w:lang w:val="en-US"/>
              </w:rPr>
              <w:t>X9L21230040048166</w:t>
            </w:r>
          </w:p>
        </w:tc>
      </w:tr>
      <w:tr w:rsidR="0044533F" w:rsidRPr="004C667D" w14:paraId="041B6DAD" w14:textId="77777777" w:rsidTr="0044533F">
        <w:trPr>
          <w:trHeight w:val="284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47FABB" w14:textId="77777777" w:rsidR="0044533F" w:rsidRPr="00124243" w:rsidRDefault="0044533F" w:rsidP="00A821B6">
            <w:pPr>
              <w:pStyle w:val="24"/>
              <w:widowControl w:val="0"/>
              <w:numPr>
                <w:ilvl w:val="0"/>
                <w:numId w:val="30"/>
              </w:numPr>
              <w:shd w:val="clear" w:color="auto" w:fill="auto"/>
              <w:tabs>
                <w:tab w:val="left" w:pos="416"/>
              </w:tabs>
              <w:spacing w:line="240" w:lineRule="auto"/>
              <w:ind w:left="0" w:firstLine="0"/>
              <w:jc w:val="center"/>
              <w:rPr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AC242" w14:textId="581F58C4" w:rsidR="0044533F" w:rsidRPr="00124243" w:rsidRDefault="00124243" w:rsidP="00A821B6">
            <w:pPr>
              <w:pStyle w:val="24"/>
              <w:spacing w:line="240" w:lineRule="auto"/>
              <w:rPr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124243">
              <w:rPr>
                <w:sz w:val="28"/>
                <w:szCs w:val="28"/>
              </w:rPr>
              <w:t>МТЗ-82.1 Плуг</w:t>
            </w:r>
            <w:r w:rsidRPr="00124243">
              <w:rPr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B2E26" w14:textId="33331A79" w:rsidR="0044533F" w:rsidRPr="00124243" w:rsidRDefault="00124243" w:rsidP="00A821B6">
            <w:pPr>
              <w:pStyle w:val="24"/>
              <w:shd w:val="clear" w:color="auto" w:fill="auto"/>
              <w:spacing w:line="240" w:lineRule="auto"/>
              <w:jc w:val="center"/>
              <w:rPr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124243">
              <w:rPr>
                <w:rFonts w:eastAsia="Arial Unicode MS"/>
                <w:sz w:val="28"/>
                <w:szCs w:val="28"/>
              </w:rPr>
              <w:t>РМ628362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164F49" w14:textId="2464798F" w:rsidR="0044533F" w:rsidRPr="00124243" w:rsidRDefault="00124243" w:rsidP="00A821B6">
            <w:pPr>
              <w:jc w:val="center"/>
              <w:rPr>
                <w:sz w:val="28"/>
                <w:szCs w:val="28"/>
              </w:rPr>
            </w:pPr>
            <w:r w:rsidRPr="00124243">
              <w:rPr>
                <w:rFonts w:eastAsia="Arial Unicode MS"/>
                <w:sz w:val="28"/>
                <w:szCs w:val="28"/>
              </w:rPr>
              <w:t>19.09.22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C5113" w14:textId="67621024" w:rsidR="0044533F" w:rsidRPr="00124243" w:rsidRDefault="00124243" w:rsidP="00A821B6">
            <w:pPr>
              <w:pStyle w:val="24"/>
              <w:shd w:val="clear" w:color="auto" w:fill="auto"/>
              <w:spacing w:line="240" w:lineRule="auto"/>
              <w:ind w:left="132"/>
              <w:rPr>
                <w:rStyle w:val="295pt"/>
                <w:rFonts w:eastAsiaTheme="minorHAnsi"/>
                <w:b w:val="0"/>
                <w:bCs w:val="0"/>
                <w:sz w:val="28"/>
                <w:szCs w:val="28"/>
                <w:lang w:val="en-US"/>
              </w:rPr>
            </w:pPr>
            <w:r w:rsidRPr="00124243">
              <w:rPr>
                <w:sz w:val="28"/>
                <w:szCs w:val="28"/>
              </w:rPr>
              <w:t>808212659</w:t>
            </w:r>
          </w:p>
        </w:tc>
      </w:tr>
    </w:tbl>
    <w:p w14:paraId="12B06EBC" w14:textId="77777777" w:rsidR="0044533F" w:rsidRDefault="0044533F" w:rsidP="0044533F">
      <w:pPr>
        <w:pStyle w:val="24"/>
        <w:spacing w:line="240" w:lineRule="auto"/>
        <w:rPr>
          <w:sz w:val="16"/>
          <w:szCs w:val="24"/>
        </w:rPr>
      </w:pPr>
    </w:p>
    <w:p w14:paraId="0DD650B2" w14:textId="77777777" w:rsidR="0044533F" w:rsidRDefault="0044533F" w:rsidP="0044533F">
      <w:pPr>
        <w:pStyle w:val="24"/>
        <w:spacing w:line="240" w:lineRule="auto"/>
        <w:rPr>
          <w:sz w:val="16"/>
          <w:szCs w:val="24"/>
        </w:rPr>
      </w:pPr>
    </w:p>
    <w:p w14:paraId="44311086" w14:textId="77777777" w:rsidR="0044486C" w:rsidRDefault="0044486C" w:rsidP="0044533F">
      <w:pPr>
        <w:pStyle w:val="24"/>
        <w:spacing w:line="240" w:lineRule="auto"/>
        <w:rPr>
          <w:b/>
          <w:bCs/>
          <w:sz w:val="24"/>
          <w:szCs w:val="24"/>
        </w:rPr>
      </w:pPr>
    </w:p>
    <w:p w14:paraId="747BC17A" w14:textId="77777777" w:rsidR="0044486C" w:rsidRPr="0044486C" w:rsidRDefault="0044486C" w:rsidP="0044533F">
      <w:pPr>
        <w:pStyle w:val="24"/>
        <w:spacing w:line="240" w:lineRule="auto"/>
        <w:rPr>
          <w:b/>
          <w:bCs/>
          <w:sz w:val="24"/>
          <w:szCs w:val="24"/>
        </w:rPr>
      </w:pPr>
    </w:p>
    <w:p w14:paraId="306D3F5A" w14:textId="77777777" w:rsidR="00B37AE8" w:rsidRPr="00101C68" w:rsidRDefault="00B37AE8" w:rsidP="00F176B6">
      <w:pPr>
        <w:shd w:val="clear" w:color="auto" w:fill="FFFFFF"/>
        <w:tabs>
          <w:tab w:val="left" w:pos="8467"/>
        </w:tabs>
        <w:spacing w:line="276" w:lineRule="auto"/>
        <w:ind w:firstLine="426"/>
        <w:jc w:val="center"/>
        <w:rPr>
          <w:sz w:val="28"/>
          <w:szCs w:val="28"/>
        </w:rPr>
      </w:pPr>
    </w:p>
    <w:sectPr w:rsidR="00B37AE8" w:rsidRPr="00101C68" w:rsidSect="00F176B6">
      <w:headerReference w:type="even" r:id="rId8"/>
      <w:headerReference w:type="default" r:id="rId9"/>
      <w:pgSz w:w="11907" w:h="16840" w:code="9"/>
      <w:pgMar w:top="567" w:right="567" w:bottom="1134" w:left="1418" w:header="510" w:footer="1021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E1674" w14:textId="77777777" w:rsidR="00D028E3" w:rsidRDefault="00D028E3">
      <w:r>
        <w:separator/>
      </w:r>
    </w:p>
  </w:endnote>
  <w:endnote w:type="continuationSeparator" w:id="0">
    <w:p w14:paraId="515C6729" w14:textId="77777777" w:rsidR="00D028E3" w:rsidRDefault="00D02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Helvetica/Cyrillic">
    <w:altName w:val="Times New Roman"/>
    <w:charset w:val="00"/>
    <w:family w:val="auto"/>
    <w:pitch w:val="variable"/>
  </w:font>
  <w:font w:name="Baltica">
    <w:altName w:val="Times New Roman"/>
    <w:charset w:val="00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9BAFC" w14:textId="77777777" w:rsidR="00D028E3" w:rsidRDefault="00D028E3">
      <w:r>
        <w:separator/>
      </w:r>
    </w:p>
  </w:footnote>
  <w:footnote w:type="continuationSeparator" w:id="0">
    <w:p w14:paraId="575B4274" w14:textId="77777777" w:rsidR="00D028E3" w:rsidRDefault="00D028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F9E20" w14:textId="77777777" w:rsidR="0099691B" w:rsidRDefault="002D747A" w:rsidP="009A17C2">
    <w:pPr>
      <w:pStyle w:val="a6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99691B"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32E2065C" w14:textId="77777777" w:rsidR="0099691B" w:rsidRDefault="0099691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1668E" w14:textId="77777777" w:rsidR="0099691B" w:rsidRPr="001D656A" w:rsidRDefault="002D747A" w:rsidP="009A17C2">
    <w:pPr>
      <w:pStyle w:val="a6"/>
      <w:framePr w:wrap="around" w:vAnchor="text" w:hAnchor="margin" w:xAlign="center" w:y="1"/>
      <w:rPr>
        <w:rStyle w:val="af2"/>
        <w:sz w:val="16"/>
      </w:rPr>
    </w:pPr>
    <w:r w:rsidRPr="001D656A">
      <w:rPr>
        <w:rStyle w:val="af2"/>
        <w:sz w:val="16"/>
      </w:rPr>
      <w:fldChar w:fldCharType="begin"/>
    </w:r>
    <w:r w:rsidR="0099691B" w:rsidRPr="001D656A">
      <w:rPr>
        <w:rStyle w:val="af2"/>
        <w:sz w:val="16"/>
      </w:rPr>
      <w:instrText xml:space="preserve">PAGE  </w:instrText>
    </w:r>
    <w:r w:rsidRPr="001D656A">
      <w:rPr>
        <w:rStyle w:val="af2"/>
        <w:sz w:val="16"/>
      </w:rPr>
      <w:fldChar w:fldCharType="separate"/>
    </w:r>
    <w:r w:rsidR="000002DA">
      <w:rPr>
        <w:rStyle w:val="af2"/>
        <w:noProof/>
        <w:sz w:val="16"/>
      </w:rPr>
      <w:t>2</w:t>
    </w:r>
    <w:r w:rsidRPr="001D656A">
      <w:rPr>
        <w:rStyle w:val="af2"/>
        <w:sz w:val="16"/>
      </w:rPr>
      <w:fldChar w:fldCharType="end"/>
    </w:r>
  </w:p>
  <w:p w14:paraId="1A982D68" w14:textId="77777777" w:rsidR="0099691B" w:rsidRPr="00986CEA" w:rsidRDefault="0099691B">
    <w:pPr>
      <w:pStyle w:val="a6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;visibility:visible" o:bullet="t">
        <v:imagedata r:id="rId1" o:title=""/>
      </v:shape>
    </w:pict>
  </w:numPicBullet>
  <w:abstractNum w:abstractNumId="0" w15:restartNumberingAfterBreak="0">
    <w:nsid w:val="FFFFFF83"/>
    <w:multiLevelType w:val="singleLevel"/>
    <w:tmpl w:val="D768408C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2" w15:restartNumberingAfterBreak="0">
    <w:nsid w:val="04100214"/>
    <w:multiLevelType w:val="hybridMultilevel"/>
    <w:tmpl w:val="B144FCF0"/>
    <w:lvl w:ilvl="0" w:tplc="14648B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16059"/>
    <w:multiLevelType w:val="hybridMultilevel"/>
    <w:tmpl w:val="294A4296"/>
    <w:lvl w:ilvl="0" w:tplc="344834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1965FC3"/>
    <w:multiLevelType w:val="hybridMultilevel"/>
    <w:tmpl w:val="E90E80EA"/>
    <w:lvl w:ilvl="0" w:tplc="32344E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9338D"/>
    <w:multiLevelType w:val="hybridMultilevel"/>
    <w:tmpl w:val="AFDAADE2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6B84CB1"/>
    <w:multiLevelType w:val="multilevel"/>
    <w:tmpl w:val="C9D6A3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BDD2C9A"/>
    <w:multiLevelType w:val="multilevel"/>
    <w:tmpl w:val="A35445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1E2F2BA4"/>
    <w:multiLevelType w:val="hybridMultilevel"/>
    <w:tmpl w:val="71B009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664A2E"/>
    <w:multiLevelType w:val="hybridMultilevel"/>
    <w:tmpl w:val="CD9EA1DA"/>
    <w:lvl w:ilvl="0" w:tplc="B82CF52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 w15:restartNumberingAfterBreak="0">
    <w:nsid w:val="26152D9E"/>
    <w:multiLevelType w:val="hybridMultilevel"/>
    <w:tmpl w:val="EF5AF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943749"/>
    <w:multiLevelType w:val="hybridMultilevel"/>
    <w:tmpl w:val="4F829F88"/>
    <w:lvl w:ilvl="0" w:tplc="B6A08D5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8E5E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1488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0625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545B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09E61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07416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98B8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3F63F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2AF36690"/>
    <w:multiLevelType w:val="multilevel"/>
    <w:tmpl w:val="CC8250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347E7581"/>
    <w:multiLevelType w:val="multilevel"/>
    <w:tmpl w:val="6C9E4B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38165AE5"/>
    <w:multiLevelType w:val="singleLevel"/>
    <w:tmpl w:val="7B62DF9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15" w15:restartNumberingAfterBreak="0">
    <w:nsid w:val="39B34555"/>
    <w:multiLevelType w:val="multilevel"/>
    <w:tmpl w:val="FE187D84"/>
    <w:lvl w:ilvl="0">
      <w:start w:val="1"/>
      <w:numFmt w:val="decimal"/>
      <w:lvlText w:val="%1."/>
      <w:lvlJc w:val="left"/>
      <w:pPr>
        <w:tabs>
          <w:tab w:val="num" w:pos="421"/>
        </w:tabs>
        <w:ind w:left="421" w:hanging="421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3DE11018"/>
    <w:multiLevelType w:val="hybridMultilevel"/>
    <w:tmpl w:val="11E4A382"/>
    <w:lvl w:ilvl="0" w:tplc="229627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53556C"/>
    <w:multiLevelType w:val="hybridMultilevel"/>
    <w:tmpl w:val="7F02F5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3D6A44"/>
    <w:multiLevelType w:val="hybridMultilevel"/>
    <w:tmpl w:val="1D360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694E00"/>
    <w:multiLevelType w:val="hybridMultilevel"/>
    <w:tmpl w:val="5ABC439C"/>
    <w:lvl w:ilvl="0" w:tplc="9014D91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0C7118"/>
    <w:multiLevelType w:val="hybridMultilevel"/>
    <w:tmpl w:val="F30CCB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4E6F2E"/>
    <w:multiLevelType w:val="hybridMultilevel"/>
    <w:tmpl w:val="F36047C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594F69DF"/>
    <w:multiLevelType w:val="hybridMultilevel"/>
    <w:tmpl w:val="DBF4E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125700"/>
    <w:multiLevelType w:val="multilevel"/>
    <w:tmpl w:val="DD0A4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 w15:restartNumberingAfterBreak="0">
    <w:nsid w:val="608063EB"/>
    <w:multiLevelType w:val="hybridMultilevel"/>
    <w:tmpl w:val="E10643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39D54DF"/>
    <w:multiLevelType w:val="multilevel"/>
    <w:tmpl w:val="86ECAE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 w15:restartNumberingAfterBreak="0">
    <w:nsid w:val="65483EEB"/>
    <w:multiLevelType w:val="multilevel"/>
    <w:tmpl w:val="FFC4A2E0"/>
    <w:lvl w:ilvl="0">
      <w:start w:val="1"/>
      <w:numFmt w:val="decimal"/>
      <w:lvlText w:val="%1."/>
      <w:lvlJc w:val="left"/>
      <w:pPr>
        <w:tabs>
          <w:tab w:val="num" w:pos="421"/>
        </w:tabs>
        <w:ind w:left="421" w:hanging="421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D89715E"/>
    <w:multiLevelType w:val="hybridMultilevel"/>
    <w:tmpl w:val="08D89A1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53442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7E3633FF"/>
    <w:multiLevelType w:val="hybridMultilevel"/>
    <w:tmpl w:val="12605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08786">
    <w:abstractNumId w:val="7"/>
  </w:num>
  <w:num w:numId="2" w16cid:durableId="1026251475">
    <w:abstractNumId w:val="28"/>
  </w:num>
  <w:num w:numId="3" w16cid:durableId="1892304285">
    <w:abstractNumId w:val="14"/>
  </w:num>
  <w:num w:numId="4" w16cid:durableId="823010324">
    <w:abstractNumId w:val="15"/>
  </w:num>
  <w:num w:numId="5" w16cid:durableId="1212039214">
    <w:abstractNumId w:val="26"/>
  </w:num>
  <w:num w:numId="6" w16cid:durableId="1524368890">
    <w:abstractNumId w:val="12"/>
  </w:num>
  <w:num w:numId="7" w16cid:durableId="955138310">
    <w:abstractNumId w:val="13"/>
  </w:num>
  <w:num w:numId="8" w16cid:durableId="1467434128">
    <w:abstractNumId w:val="25"/>
  </w:num>
  <w:num w:numId="9" w16cid:durableId="232467244">
    <w:abstractNumId w:val="23"/>
  </w:num>
  <w:num w:numId="10" w16cid:durableId="1880900655">
    <w:abstractNumId w:val="9"/>
  </w:num>
  <w:num w:numId="11" w16cid:durableId="1685858758">
    <w:abstractNumId w:val="8"/>
  </w:num>
  <w:num w:numId="12" w16cid:durableId="1487211050">
    <w:abstractNumId w:val="24"/>
  </w:num>
  <w:num w:numId="13" w16cid:durableId="1970620498">
    <w:abstractNumId w:val="3"/>
  </w:num>
  <w:num w:numId="14" w16cid:durableId="1889754325">
    <w:abstractNumId w:val="0"/>
  </w:num>
  <w:num w:numId="15" w16cid:durableId="132791006">
    <w:abstractNumId w:val="10"/>
  </w:num>
  <w:num w:numId="16" w16cid:durableId="628442656">
    <w:abstractNumId w:val="27"/>
  </w:num>
  <w:num w:numId="17" w16cid:durableId="1455443127">
    <w:abstractNumId w:val="5"/>
  </w:num>
  <w:num w:numId="18" w16cid:durableId="805009115">
    <w:abstractNumId w:val="11"/>
  </w:num>
  <w:num w:numId="19" w16cid:durableId="1591742081">
    <w:abstractNumId w:val="21"/>
  </w:num>
  <w:num w:numId="20" w16cid:durableId="1326738724">
    <w:abstractNumId w:val="20"/>
  </w:num>
  <w:num w:numId="21" w16cid:durableId="1123382636">
    <w:abstractNumId w:val="22"/>
  </w:num>
  <w:num w:numId="22" w16cid:durableId="1518305158">
    <w:abstractNumId w:val="29"/>
  </w:num>
  <w:num w:numId="23" w16cid:durableId="1422680935">
    <w:abstractNumId w:val="19"/>
  </w:num>
  <w:num w:numId="24" w16cid:durableId="1340038294">
    <w:abstractNumId w:val="17"/>
  </w:num>
  <w:num w:numId="25" w16cid:durableId="575748767">
    <w:abstractNumId w:val="16"/>
  </w:num>
  <w:num w:numId="26" w16cid:durableId="1131485052">
    <w:abstractNumId w:val="2"/>
  </w:num>
  <w:num w:numId="27" w16cid:durableId="694307334">
    <w:abstractNumId w:val="6"/>
  </w:num>
  <w:num w:numId="28" w16cid:durableId="1910965081">
    <w:abstractNumId w:val="18"/>
  </w:num>
  <w:num w:numId="29" w16cid:durableId="819150764">
    <w:abstractNumId w:val="1"/>
  </w:num>
  <w:num w:numId="30" w16cid:durableId="9046858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1D1"/>
    <w:rsid w:val="000002DA"/>
    <w:rsid w:val="000015C3"/>
    <w:rsid w:val="00004F54"/>
    <w:rsid w:val="000069C1"/>
    <w:rsid w:val="000118A4"/>
    <w:rsid w:val="000120D4"/>
    <w:rsid w:val="00017B8D"/>
    <w:rsid w:val="00022112"/>
    <w:rsid w:val="000225B3"/>
    <w:rsid w:val="0002386D"/>
    <w:rsid w:val="0002514D"/>
    <w:rsid w:val="00027B03"/>
    <w:rsid w:val="00030AF4"/>
    <w:rsid w:val="0003112E"/>
    <w:rsid w:val="00037299"/>
    <w:rsid w:val="000416ED"/>
    <w:rsid w:val="000439DB"/>
    <w:rsid w:val="0005058C"/>
    <w:rsid w:val="00054ED5"/>
    <w:rsid w:val="000644F0"/>
    <w:rsid w:val="000712E8"/>
    <w:rsid w:val="00076E72"/>
    <w:rsid w:val="000823E9"/>
    <w:rsid w:val="00082906"/>
    <w:rsid w:val="0009046B"/>
    <w:rsid w:val="00090D32"/>
    <w:rsid w:val="00090EAA"/>
    <w:rsid w:val="00092661"/>
    <w:rsid w:val="00094580"/>
    <w:rsid w:val="00094657"/>
    <w:rsid w:val="000A092D"/>
    <w:rsid w:val="000A4B11"/>
    <w:rsid w:val="000A7221"/>
    <w:rsid w:val="000B120B"/>
    <w:rsid w:val="000B496C"/>
    <w:rsid w:val="000B4AD7"/>
    <w:rsid w:val="000C0DEA"/>
    <w:rsid w:val="000C1867"/>
    <w:rsid w:val="000D108E"/>
    <w:rsid w:val="000D4559"/>
    <w:rsid w:val="000D48D0"/>
    <w:rsid w:val="000E5AB0"/>
    <w:rsid w:val="000F31A3"/>
    <w:rsid w:val="00100F54"/>
    <w:rsid w:val="00101A28"/>
    <w:rsid w:val="00101C68"/>
    <w:rsid w:val="001022A4"/>
    <w:rsid w:val="001027D3"/>
    <w:rsid w:val="001042C1"/>
    <w:rsid w:val="00115294"/>
    <w:rsid w:val="00120BF3"/>
    <w:rsid w:val="00124243"/>
    <w:rsid w:val="001255BE"/>
    <w:rsid w:val="00143F22"/>
    <w:rsid w:val="00145C52"/>
    <w:rsid w:val="0015202B"/>
    <w:rsid w:val="00153304"/>
    <w:rsid w:val="0015536F"/>
    <w:rsid w:val="00155494"/>
    <w:rsid w:val="00157E7A"/>
    <w:rsid w:val="0016232E"/>
    <w:rsid w:val="00166B6D"/>
    <w:rsid w:val="001675A9"/>
    <w:rsid w:val="0017352E"/>
    <w:rsid w:val="00173858"/>
    <w:rsid w:val="001770C0"/>
    <w:rsid w:val="00183D9A"/>
    <w:rsid w:val="001858E9"/>
    <w:rsid w:val="00186855"/>
    <w:rsid w:val="00190EB7"/>
    <w:rsid w:val="001A15E4"/>
    <w:rsid w:val="001A25BC"/>
    <w:rsid w:val="001A27F4"/>
    <w:rsid w:val="001A4278"/>
    <w:rsid w:val="001A49DF"/>
    <w:rsid w:val="001B181C"/>
    <w:rsid w:val="001B21EC"/>
    <w:rsid w:val="001B3BDA"/>
    <w:rsid w:val="001B4486"/>
    <w:rsid w:val="001B524D"/>
    <w:rsid w:val="001B61CF"/>
    <w:rsid w:val="001C030F"/>
    <w:rsid w:val="001C1043"/>
    <w:rsid w:val="001C53F6"/>
    <w:rsid w:val="001C57B7"/>
    <w:rsid w:val="001D09C2"/>
    <w:rsid w:val="001D19A3"/>
    <w:rsid w:val="001D1E8A"/>
    <w:rsid w:val="001D58E0"/>
    <w:rsid w:val="001D656A"/>
    <w:rsid w:val="001D676C"/>
    <w:rsid w:val="002054B1"/>
    <w:rsid w:val="00207616"/>
    <w:rsid w:val="00212A9A"/>
    <w:rsid w:val="00223655"/>
    <w:rsid w:val="002244F7"/>
    <w:rsid w:val="00224FB7"/>
    <w:rsid w:val="002251B0"/>
    <w:rsid w:val="00226042"/>
    <w:rsid w:val="002339FC"/>
    <w:rsid w:val="00247026"/>
    <w:rsid w:val="00251102"/>
    <w:rsid w:val="002533B8"/>
    <w:rsid w:val="002579CA"/>
    <w:rsid w:val="002579D6"/>
    <w:rsid w:val="0026792D"/>
    <w:rsid w:val="00267B76"/>
    <w:rsid w:val="002707B1"/>
    <w:rsid w:val="00270C9F"/>
    <w:rsid w:val="00272E1E"/>
    <w:rsid w:val="00287E4D"/>
    <w:rsid w:val="00296DC6"/>
    <w:rsid w:val="002B44C8"/>
    <w:rsid w:val="002B7654"/>
    <w:rsid w:val="002C1E37"/>
    <w:rsid w:val="002C6709"/>
    <w:rsid w:val="002D444B"/>
    <w:rsid w:val="002D4C78"/>
    <w:rsid w:val="002D6E04"/>
    <w:rsid w:val="002D747A"/>
    <w:rsid w:val="002D7F5A"/>
    <w:rsid w:val="002E5A2F"/>
    <w:rsid w:val="002F0EA6"/>
    <w:rsid w:val="002F3E53"/>
    <w:rsid w:val="002F4B21"/>
    <w:rsid w:val="00300FD3"/>
    <w:rsid w:val="00301E21"/>
    <w:rsid w:val="0031004A"/>
    <w:rsid w:val="00323EB1"/>
    <w:rsid w:val="00325534"/>
    <w:rsid w:val="0033429B"/>
    <w:rsid w:val="00336C13"/>
    <w:rsid w:val="00340C85"/>
    <w:rsid w:val="00340D68"/>
    <w:rsid w:val="00350B02"/>
    <w:rsid w:val="00370668"/>
    <w:rsid w:val="00371E1E"/>
    <w:rsid w:val="003745C7"/>
    <w:rsid w:val="0038198E"/>
    <w:rsid w:val="00382A63"/>
    <w:rsid w:val="00384ED4"/>
    <w:rsid w:val="00386AED"/>
    <w:rsid w:val="00391673"/>
    <w:rsid w:val="00395561"/>
    <w:rsid w:val="003A0224"/>
    <w:rsid w:val="003A25D7"/>
    <w:rsid w:val="003A2E89"/>
    <w:rsid w:val="003A392C"/>
    <w:rsid w:val="003A57B7"/>
    <w:rsid w:val="003B2ABA"/>
    <w:rsid w:val="003B382E"/>
    <w:rsid w:val="003B4F5A"/>
    <w:rsid w:val="003C040A"/>
    <w:rsid w:val="003C0D51"/>
    <w:rsid w:val="003C0E47"/>
    <w:rsid w:val="003D142B"/>
    <w:rsid w:val="003D798F"/>
    <w:rsid w:val="003E14E9"/>
    <w:rsid w:val="003E5A07"/>
    <w:rsid w:val="003E7858"/>
    <w:rsid w:val="003E7AF1"/>
    <w:rsid w:val="003F0E17"/>
    <w:rsid w:val="00402995"/>
    <w:rsid w:val="004031BF"/>
    <w:rsid w:val="00404796"/>
    <w:rsid w:val="004056CC"/>
    <w:rsid w:val="004317FB"/>
    <w:rsid w:val="00432DEF"/>
    <w:rsid w:val="004373CB"/>
    <w:rsid w:val="0044486C"/>
    <w:rsid w:val="0044533F"/>
    <w:rsid w:val="004500CF"/>
    <w:rsid w:val="00450BB5"/>
    <w:rsid w:val="00451608"/>
    <w:rsid w:val="00455CBF"/>
    <w:rsid w:val="00460A70"/>
    <w:rsid w:val="00463D87"/>
    <w:rsid w:val="004658B3"/>
    <w:rsid w:val="00466D54"/>
    <w:rsid w:val="00471A67"/>
    <w:rsid w:val="00475541"/>
    <w:rsid w:val="00476260"/>
    <w:rsid w:val="0047757C"/>
    <w:rsid w:val="00482D33"/>
    <w:rsid w:val="0048461A"/>
    <w:rsid w:val="004846B2"/>
    <w:rsid w:val="00484CEA"/>
    <w:rsid w:val="00485438"/>
    <w:rsid w:val="00494394"/>
    <w:rsid w:val="00494914"/>
    <w:rsid w:val="00495756"/>
    <w:rsid w:val="004A1363"/>
    <w:rsid w:val="004A25F6"/>
    <w:rsid w:val="004A67F2"/>
    <w:rsid w:val="004B1341"/>
    <w:rsid w:val="004B3C85"/>
    <w:rsid w:val="004B4CED"/>
    <w:rsid w:val="004C2819"/>
    <w:rsid w:val="004C5568"/>
    <w:rsid w:val="004C667D"/>
    <w:rsid w:val="004D218B"/>
    <w:rsid w:val="004D55A3"/>
    <w:rsid w:val="004E1E10"/>
    <w:rsid w:val="004E61C8"/>
    <w:rsid w:val="004F37AC"/>
    <w:rsid w:val="00502086"/>
    <w:rsid w:val="00510683"/>
    <w:rsid w:val="00510C49"/>
    <w:rsid w:val="00514FC7"/>
    <w:rsid w:val="00515D99"/>
    <w:rsid w:val="0052762F"/>
    <w:rsid w:val="00531E95"/>
    <w:rsid w:val="00535F44"/>
    <w:rsid w:val="0054142B"/>
    <w:rsid w:val="00541CA7"/>
    <w:rsid w:val="00543BE4"/>
    <w:rsid w:val="00545535"/>
    <w:rsid w:val="005609A0"/>
    <w:rsid w:val="00567FA5"/>
    <w:rsid w:val="005714C3"/>
    <w:rsid w:val="005730D5"/>
    <w:rsid w:val="00577169"/>
    <w:rsid w:val="005775D0"/>
    <w:rsid w:val="00582169"/>
    <w:rsid w:val="005839FE"/>
    <w:rsid w:val="005872BB"/>
    <w:rsid w:val="00590B76"/>
    <w:rsid w:val="00597D49"/>
    <w:rsid w:val="005A49CE"/>
    <w:rsid w:val="005A58DC"/>
    <w:rsid w:val="005A606F"/>
    <w:rsid w:val="005B3C34"/>
    <w:rsid w:val="005B574C"/>
    <w:rsid w:val="005B7A26"/>
    <w:rsid w:val="005C41DD"/>
    <w:rsid w:val="005C6D0C"/>
    <w:rsid w:val="005D0155"/>
    <w:rsid w:val="005D2A93"/>
    <w:rsid w:val="005D3234"/>
    <w:rsid w:val="005E5CDE"/>
    <w:rsid w:val="005E6A30"/>
    <w:rsid w:val="005E772C"/>
    <w:rsid w:val="005F10C2"/>
    <w:rsid w:val="005F5F72"/>
    <w:rsid w:val="00600767"/>
    <w:rsid w:val="00603970"/>
    <w:rsid w:val="00604D13"/>
    <w:rsid w:val="00605273"/>
    <w:rsid w:val="00607F25"/>
    <w:rsid w:val="00613305"/>
    <w:rsid w:val="00614E77"/>
    <w:rsid w:val="006156BB"/>
    <w:rsid w:val="0062551E"/>
    <w:rsid w:val="00625DA4"/>
    <w:rsid w:val="00631E71"/>
    <w:rsid w:val="00632116"/>
    <w:rsid w:val="00636C3E"/>
    <w:rsid w:val="00641407"/>
    <w:rsid w:val="0064485A"/>
    <w:rsid w:val="00652D87"/>
    <w:rsid w:val="006539EE"/>
    <w:rsid w:val="00655B1C"/>
    <w:rsid w:val="00663914"/>
    <w:rsid w:val="00663C90"/>
    <w:rsid w:val="00665CA0"/>
    <w:rsid w:val="00666CCB"/>
    <w:rsid w:val="00672C10"/>
    <w:rsid w:val="00675DE4"/>
    <w:rsid w:val="00680421"/>
    <w:rsid w:val="00686EE0"/>
    <w:rsid w:val="00694A66"/>
    <w:rsid w:val="006A3033"/>
    <w:rsid w:val="006A4709"/>
    <w:rsid w:val="006A704E"/>
    <w:rsid w:val="006B10A3"/>
    <w:rsid w:val="006B16E3"/>
    <w:rsid w:val="006B2944"/>
    <w:rsid w:val="006B7A7D"/>
    <w:rsid w:val="006C0AB4"/>
    <w:rsid w:val="006C1AA9"/>
    <w:rsid w:val="006C2816"/>
    <w:rsid w:val="006C4241"/>
    <w:rsid w:val="006D25F1"/>
    <w:rsid w:val="006E0AA6"/>
    <w:rsid w:val="006F1DA4"/>
    <w:rsid w:val="006F4FF6"/>
    <w:rsid w:val="006F75F8"/>
    <w:rsid w:val="0070134C"/>
    <w:rsid w:val="00704D53"/>
    <w:rsid w:val="00714952"/>
    <w:rsid w:val="0072077D"/>
    <w:rsid w:val="007208EF"/>
    <w:rsid w:val="007241D9"/>
    <w:rsid w:val="0072543C"/>
    <w:rsid w:val="00725730"/>
    <w:rsid w:val="007318AF"/>
    <w:rsid w:val="007370FF"/>
    <w:rsid w:val="00741080"/>
    <w:rsid w:val="00751534"/>
    <w:rsid w:val="0075292A"/>
    <w:rsid w:val="00752DEB"/>
    <w:rsid w:val="007540CD"/>
    <w:rsid w:val="00754D0A"/>
    <w:rsid w:val="00756E3C"/>
    <w:rsid w:val="00761337"/>
    <w:rsid w:val="00763C02"/>
    <w:rsid w:val="00765D75"/>
    <w:rsid w:val="007700BD"/>
    <w:rsid w:val="00776585"/>
    <w:rsid w:val="00783296"/>
    <w:rsid w:val="00786EF0"/>
    <w:rsid w:val="00787817"/>
    <w:rsid w:val="0079081E"/>
    <w:rsid w:val="00793F63"/>
    <w:rsid w:val="00795AD6"/>
    <w:rsid w:val="007A437E"/>
    <w:rsid w:val="007A5103"/>
    <w:rsid w:val="007B2BEE"/>
    <w:rsid w:val="007B502C"/>
    <w:rsid w:val="007B523B"/>
    <w:rsid w:val="007B6C6D"/>
    <w:rsid w:val="007B7F03"/>
    <w:rsid w:val="007C0D22"/>
    <w:rsid w:val="007C3B6B"/>
    <w:rsid w:val="007D031A"/>
    <w:rsid w:val="007D2FFC"/>
    <w:rsid w:val="007D4044"/>
    <w:rsid w:val="007D672A"/>
    <w:rsid w:val="007E04E2"/>
    <w:rsid w:val="007E205E"/>
    <w:rsid w:val="007E3E7B"/>
    <w:rsid w:val="007E66A9"/>
    <w:rsid w:val="007E7A09"/>
    <w:rsid w:val="007F5E7F"/>
    <w:rsid w:val="007F7103"/>
    <w:rsid w:val="008000C6"/>
    <w:rsid w:val="00810CB6"/>
    <w:rsid w:val="00810D2F"/>
    <w:rsid w:val="00811F35"/>
    <w:rsid w:val="00813915"/>
    <w:rsid w:val="00815797"/>
    <w:rsid w:val="00815D5E"/>
    <w:rsid w:val="008208E8"/>
    <w:rsid w:val="00823775"/>
    <w:rsid w:val="008240D5"/>
    <w:rsid w:val="00824D64"/>
    <w:rsid w:val="00840DAA"/>
    <w:rsid w:val="0084302B"/>
    <w:rsid w:val="0084343D"/>
    <w:rsid w:val="00843A28"/>
    <w:rsid w:val="008472A8"/>
    <w:rsid w:val="008530F5"/>
    <w:rsid w:val="0085616D"/>
    <w:rsid w:val="0087398F"/>
    <w:rsid w:val="00875C32"/>
    <w:rsid w:val="0087715A"/>
    <w:rsid w:val="00877578"/>
    <w:rsid w:val="00884726"/>
    <w:rsid w:val="00885ACC"/>
    <w:rsid w:val="00890F3D"/>
    <w:rsid w:val="00891E90"/>
    <w:rsid w:val="00894EE7"/>
    <w:rsid w:val="008961C2"/>
    <w:rsid w:val="008A4EF7"/>
    <w:rsid w:val="008B0FAA"/>
    <w:rsid w:val="008B2F60"/>
    <w:rsid w:val="008B43CA"/>
    <w:rsid w:val="008B5775"/>
    <w:rsid w:val="008C16A1"/>
    <w:rsid w:val="008C1C85"/>
    <w:rsid w:val="008C20FF"/>
    <w:rsid w:val="008E2CDE"/>
    <w:rsid w:val="008E4FE8"/>
    <w:rsid w:val="008F230A"/>
    <w:rsid w:val="008F2FA3"/>
    <w:rsid w:val="008F4003"/>
    <w:rsid w:val="008F4C97"/>
    <w:rsid w:val="008F4F10"/>
    <w:rsid w:val="008F7627"/>
    <w:rsid w:val="00901B10"/>
    <w:rsid w:val="0090560E"/>
    <w:rsid w:val="009062A8"/>
    <w:rsid w:val="009063C9"/>
    <w:rsid w:val="00914618"/>
    <w:rsid w:val="00921AC3"/>
    <w:rsid w:val="00924D78"/>
    <w:rsid w:val="00926CE2"/>
    <w:rsid w:val="00926DAB"/>
    <w:rsid w:val="009271CF"/>
    <w:rsid w:val="0093714D"/>
    <w:rsid w:val="0094103B"/>
    <w:rsid w:val="00953362"/>
    <w:rsid w:val="00957BE8"/>
    <w:rsid w:val="009612A2"/>
    <w:rsid w:val="009617E7"/>
    <w:rsid w:val="00963B18"/>
    <w:rsid w:val="0097119F"/>
    <w:rsid w:val="0098613A"/>
    <w:rsid w:val="00986CAE"/>
    <w:rsid w:val="00986CEA"/>
    <w:rsid w:val="009871B1"/>
    <w:rsid w:val="0099114B"/>
    <w:rsid w:val="0099691B"/>
    <w:rsid w:val="009A17C2"/>
    <w:rsid w:val="009A19BD"/>
    <w:rsid w:val="009A2856"/>
    <w:rsid w:val="009A4550"/>
    <w:rsid w:val="009A62A3"/>
    <w:rsid w:val="009A6E15"/>
    <w:rsid w:val="009B0910"/>
    <w:rsid w:val="009B6F5D"/>
    <w:rsid w:val="009C414E"/>
    <w:rsid w:val="009D65B2"/>
    <w:rsid w:val="009D67BF"/>
    <w:rsid w:val="009E34E5"/>
    <w:rsid w:val="009F4F11"/>
    <w:rsid w:val="009F6AA7"/>
    <w:rsid w:val="009F7154"/>
    <w:rsid w:val="00A03D94"/>
    <w:rsid w:val="00A04708"/>
    <w:rsid w:val="00A0494A"/>
    <w:rsid w:val="00A04B57"/>
    <w:rsid w:val="00A11AD3"/>
    <w:rsid w:val="00A16A6E"/>
    <w:rsid w:val="00A17EDE"/>
    <w:rsid w:val="00A22800"/>
    <w:rsid w:val="00A2414C"/>
    <w:rsid w:val="00A25B7D"/>
    <w:rsid w:val="00A271A5"/>
    <w:rsid w:val="00A3398A"/>
    <w:rsid w:val="00A46F7E"/>
    <w:rsid w:val="00A47A52"/>
    <w:rsid w:val="00A52AE2"/>
    <w:rsid w:val="00A648CA"/>
    <w:rsid w:val="00A66953"/>
    <w:rsid w:val="00A71E86"/>
    <w:rsid w:val="00A75D87"/>
    <w:rsid w:val="00A76BEB"/>
    <w:rsid w:val="00A821B6"/>
    <w:rsid w:val="00A86FE5"/>
    <w:rsid w:val="00A8701F"/>
    <w:rsid w:val="00A963C6"/>
    <w:rsid w:val="00A970EC"/>
    <w:rsid w:val="00A97EC2"/>
    <w:rsid w:val="00AA2334"/>
    <w:rsid w:val="00AA303A"/>
    <w:rsid w:val="00AA6FF3"/>
    <w:rsid w:val="00AB14B0"/>
    <w:rsid w:val="00AB3197"/>
    <w:rsid w:val="00AB7E74"/>
    <w:rsid w:val="00AC020D"/>
    <w:rsid w:val="00AC096E"/>
    <w:rsid w:val="00AC41EE"/>
    <w:rsid w:val="00AD530C"/>
    <w:rsid w:val="00AD666E"/>
    <w:rsid w:val="00AE55C6"/>
    <w:rsid w:val="00AE61A0"/>
    <w:rsid w:val="00AE6E88"/>
    <w:rsid w:val="00AF1F5B"/>
    <w:rsid w:val="00AF4AF8"/>
    <w:rsid w:val="00B06F22"/>
    <w:rsid w:val="00B0785D"/>
    <w:rsid w:val="00B1316A"/>
    <w:rsid w:val="00B15883"/>
    <w:rsid w:val="00B2558C"/>
    <w:rsid w:val="00B25D21"/>
    <w:rsid w:val="00B26EF8"/>
    <w:rsid w:val="00B34E78"/>
    <w:rsid w:val="00B3512C"/>
    <w:rsid w:val="00B37AE8"/>
    <w:rsid w:val="00B41D5D"/>
    <w:rsid w:val="00B423D1"/>
    <w:rsid w:val="00B4566A"/>
    <w:rsid w:val="00B465E7"/>
    <w:rsid w:val="00B4680C"/>
    <w:rsid w:val="00B51C48"/>
    <w:rsid w:val="00B555B9"/>
    <w:rsid w:val="00B55FFF"/>
    <w:rsid w:val="00B65306"/>
    <w:rsid w:val="00B726AD"/>
    <w:rsid w:val="00B75EB1"/>
    <w:rsid w:val="00B76DED"/>
    <w:rsid w:val="00B85B78"/>
    <w:rsid w:val="00B9348B"/>
    <w:rsid w:val="00B935EB"/>
    <w:rsid w:val="00BA6A30"/>
    <w:rsid w:val="00BA7C3E"/>
    <w:rsid w:val="00BB086F"/>
    <w:rsid w:val="00BB4080"/>
    <w:rsid w:val="00BB555A"/>
    <w:rsid w:val="00BC38B8"/>
    <w:rsid w:val="00BC5E0C"/>
    <w:rsid w:val="00BD05C9"/>
    <w:rsid w:val="00BD5E8B"/>
    <w:rsid w:val="00BE2A7D"/>
    <w:rsid w:val="00BE3B82"/>
    <w:rsid w:val="00BF025D"/>
    <w:rsid w:val="00BF028F"/>
    <w:rsid w:val="00BF060C"/>
    <w:rsid w:val="00BF2E7D"/>
    <w:rsid w:val="00BF342F"/>
    <w:rsid w:val="00BF660D"/>
    <w:rsid w:val="00C00477"/>
    <w:rsid w:val="00C12A3A"/>
    <w:rsid w:val="00C12B6F"/>
    <w:rsid w:val="00C15B83"/>
    <w:rsid w:val="00C176E4"/>
    <w:rsid w:val="00C2328C"/>
    <w:rsid w:val="00C311D1"/>
    <w:rsid w:val="00C40F61"/>
    <w:rsid w:val="00C41DC3"/>
    <w:rsid w:val="00C432B6"/>
    <w:rsid w:val="00C461C8"/>
    <w:rsid w:val="00C475FE"/>
    <w:rsid w:val="00C52469"/>
    <w:rsid w:val="00C54894"/>
    <w:rsid w:val="00C54FB5"/>
    <w:rsid w:val="00C575A5"/>
    <w:rsid w:val="00C6220F"/>
    <w:rsid w:val="00C655C8"/>
    <w:rsid w:val="00C745DA"/>
    <w:rsid w:val="00C81BC6"/>
    <w:rsid w:val="00C8597D"/>
    <w:rsid w:val="00C90656"/>
    <w:rsid w:val="00C95338"/>
    <w:rsid w:val="00C958B1"/>
    <w:rsid w:val="00C95E18"/>
    <w:rsid w:val="00C972A0"/>
    <w:rsid w:val="00CA07D2"/>
    <w:rsid w:val="00CA3690"/>
    <w:rsid w:val="00CA6168"/>
    <w:rsid w:val="00CB22C3"/>
    <w:rsid w:val="00CB23F3"/>
    <w:rsid w:val="00CB25E0"/>
    <w:rsid w:val="00CB28BB"/>
    <w:rsid w:val="00CC4C76"/>
    <w:rsid w:val="00CE0D39"/>
    <w:rsid w:val="00CE3189"/>
    <w:rsid w:val="00CE4D84"/>
    <w:rsid w:val="00CE4E29"/>
    <w:rsid w:val="00CE5C27"/>
    <w:rsid w:val="00CF288C"/>
    <w:rsid w:val="00CF36DC"/>
    <w:rsid w:val="00D028E3"/>
    <w:rsid w:val="00D03425"/>
    <w:rsid w:val="00D05FB5"/>
    <w:rsid w:val="00D06F77"/>
    <w:rsid w:val="00D07A7C"/>
    <w:rsid w:val="00D2398D"/>
    <w:rsid w:val="00D23A16"/>
    <w:rsid w:val="00D261CA"/>
    <w:rsid w:val="00D27B5D"/>
    <w:rsid w:val="00D302E2"/>
    <w:rsid w:val="00D33ACE"/>
    <w:rsid w:val="00D33F00"/>
    <w:rsid w:val="00D34665"/>
    <w:rsid w:val="00D53A76"/>
    <w:rsid w:val="00D60E10"/>
    <w:rsid w:val="00D6148C"/>
    <w:rsid w:val="00D61898"/>
    <w:rsid w:val="00D62218"/>
    <w:rsid w:val="00D7382F"/>
    <w:rsid w:val="00D82BEA"/>
    <w:rsid w:val="00D83BBA"/>
    <w:rsid w:val="00D90232"/>
    <w:rsid w:val="00D92459"/>
    <w:rsid w:val="00D94B74"/>
    <w:rsid w:val="00D95BEA"/>
    <w:rsid w:val="00DA06FD"/>
    <w:rsid w:val="00DA2107"/>
    <w:rsid w:val="00DA31EE"/>
    <w:rsid w:val="00DA3E1C"/>
    <w:rsid w:val="00DA7BB6"/>
    <w:rsid w:val="00DB1FBD"/>
    <w:rsid w:val="00DB3B6D"/>
    <w:rsid w:val="00DB6408"/>
    <w:rsid w:val="00DC0476"/>
    <w:rsid w:val="00DC458B"/>
    <w:rsid w:val="00DC4756"/>
    <w:rsid w:val="00DC7B47"/>
    <w:rsid w:val="00DD2974"/>
    <w:rsid w:val="00DD731D"/>
    <w:rsid w:val="00DD782A"/>
    <w:rsid w:val="00DE1F8F"/>
    <w:rsid w:val="00DE31A6"/>
    <w:rsid w:val="00DE5251"/>
    <w:rsid w:val="00E07BA8"/>
    <w:rsid w:val="00E1303B"/>
    <w:rsid w:val="00E16683"/>
    <w:rsid w:val="00E23C0B"/>
    <w:rsid w:val="00E258EE"/>
    <w:rsid w:val="00E32EFA"/>
    <w:rsid w:val="00E41B24"/>
    <w:rsid w:val="00E47354"/>
    <w:rsid w:val="00E53777"/>
    <w:rsid w:val="00E5593F"/>
    <w:rsid w:val="00E55FE3"/>
    <w:rsid w:val="00E6122F"/>
    <w:rsid w:val="00E664E3"/>
    <w:rsid w:val="00E66E45"/>
    <w:rsid w:val="00E67A76"/>
    <w:rsid w:val="00E72469"/>
    <w:rsid w:val="00E73459"/>
    <w:rsid w:val="00E753E1"/>
    <w:rsid w:val="00E83C8A"/>
    <w:rsid w:val="00E83F06"/>
    <w:rsid w:val="00E90F38"/>
    <w:rsid w:val="00E94F33"/>
    <w:rsid w:val="00E960A2"/>
    <w:rsid w:val="00EA0E81"/>
    <w:rsid w:val="00EA5607"/>
    <w:rsid w:val="00EA72F7"/>
    <w:rsid w:val="00EA76D5"/>
    <w:rsid w:val="00EB002C"/>
    <w:rsid w:val="00EB77D5"/>
    <w:rsid w:val="00EB7A08"/>
    <w:rsid w:val="00EC5339"/>
    <w:rsid w:val="00EC5915"/>
    <w:rsid w:val="00ED46C4"/>
    <w:rsid w:val="00ED46CF"/>
    <w:rsid w:val="00EE5F7F"/>
    <w:rsid w:val="00EE6D91"/>
    <w:rsid w:val="00EE7A34"/>
    <w:rsid w:val="00EF425D"/>
    <w:rsid w:val="00EF4D3C"/>
    <w:rsid w:val="00F0094B"/>
    <w:rsid w:val="00F0400D"/>
    <w:rsid w:val="00F04812"/>
    <w:rsid w:val="00F05D12"/>
    <w:rsid w:val="00F11A14"/>
    <w:rsid w:val="00F13EBD"/>
    <w:rsid w:val="00F1656A"/>
    <w:rsid w:val="00F172A9"/>
    <w:rsid w:val="00F176B6"/>
    <w:rsid w:val="00F17CDF"/>
    <w:rsid w:val="00F214AD"/>
    <w:rsid w:val="00F25A45"/>
    <w:rsid w:val="00F26DB5"/>
    <w:rsid w:val="00F27BDB"/>
    <w:rsid w:val="00F42529"/>
    <w:rsid w:val="00F52606"/>
    <w:rsid w:val="00F73BBE"/>
    <w:rsid w:val="00F73DD2"/>
    <w:rsid w:val="00F74CC4"/>
    <w:rsid w:val="00F751FE"/>
    <w:rsid w:val="00F76683"/>
    <w:rsid w:val="00F773B8"/>
    <w:rsid w:val="00F80A3F"/>
    <w:rsid w:val="00F81AEF"/>
    <w:rsid w:val="00F83587"/>
    <w:rsid w:val="00F91966"/>
    <w:rsid w:val="00F95D09"/>
    <w:rsid w:val="00FA5DB6"/>
    <w:rsid w:val="00FB5EE7"/>
    <w:rsid w:val="00FC4D9B"/>
    <w:rsid w:val="00FD40F7"/>
    <w:rsid w:val="00FE47A1"/>
    <w:rsid w:val="00FE5B0A"/>
    <w:rsid w:val="00FF2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2"/>
    </o:shapelayout>
  </w:shapeDefaults>
  <w:decimalSymbol w:val=","/>
  <w:listSeparator w:val=";"/>
  <w14:docId w14:val="3AD12ACC"/>
  <w15:docId w15:val="{6548FB43-1D9A-4E50-9870-65A307663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page number" w:uiPriority="99"/>
    <w:lsdException w:name="List Bullet 2" w:uiPriority="99"/>
    <w:lsdException w:name="Title" w:qFormat="1"/>
    <w:lsdException w:name="Subtitle" w:qFormat="1"/>
    <w:lsdException w:name="Body Text First Indent 2" w:uiPriority="99"/>
    <w:lsdException w:name="Strong" w:uiPriority="22" w:qFormat="1"/>
    <w:lsdException w:name="Emphasis" w:qFormat="1"/>
    <w:lsdException w:name="Normal (Web)" w:uiPriority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C4241"/>
  </w:style>
  <w:style w:type="paragraph" w:styleId="1">
    <w:name w:val="heading 1"/>
    <w:basedOn w:val="a"/>
    <w:next w:val="a"/>
    <w:qFormat/>
    <w:rsid w:val="006C4241"/>
    <w:pPr>
      <w:keepNext/>
      <w:jc w:val="center"/>
      <w:outlineLvl w:val="0"/>
    </w:pPr>
    <w:rPr>
      <w:sz w:val="28"/>
    </w:rPr>
  </w:style>
  <w:style w:type="paragraph" w:styleId="20">
    <w:name w:val="heading 2"/>
    <w:basedOn w:val="a"/>
    <w:next w:val="a"/>
    <w:qFormat/>
    <w:rsid w:val="006C4241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6C4241"/>
    <w:pPr>
      <w:keepNext/>
      <w:jc w:val="center"/>
      <w:outlineLvl w:val="2"/>
    </w:pPr>
    <w:rPr>
      <w:b/>
      <w:i/>
      <w:sz w:val="28"/>
    </w:rPr>
  </w:style>
  <w:style w:type="paragraph" w:styleId="4">
    <w:name w:val="heading 4"/>
    <w:basedOn w:val="a"/>
    <w:next w:val="a"/>
    <w:qFormat/>
    <w:rsid w:val="006C4241"/>
    <w:pPr>
      <w:keepNext/>
      <w:jc w:val="center"/>
      <w:outlineLvl w:val="3"/>
    </w:pPr>
    <w:rPr>
      <w:sz w:val="36"/>
    </w:rPr>
  </w:style>
  <w:style w:type="paragraph" w:styleId="5">
    <w:name w:val="heading 5"/>
    <w:basedOn w:val="a"/>
    <w:next w:val="a"/>
    <w:link w:val="50"/>
    <w:qFormat/>
    <w:rsid w:val="0066391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66391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663914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6C4241"/>
    <w:pPr>
      <w:tabs>
        <w:tab w:val="center" w:pos="4153"/>
        <w:tab w:val="right" w:pos="8306"/>
      </w:tabs>
    </w:pPr>
  </w:style>
  <w:style w:type="paragraph" w:styleId="a4">
    <w:name w:val="Body Text"/>
    <w:basedOn w:val="a"/>
    <w:link w:val="a5"/>
    <w:rsid w:val="006C4241"/>
    <w:rPr>
      <w:sz w:val="28"/>
    </w:rPr>
  </w:style>
  <w:style w:type="paragraph" w:styleId="a6">
    <w:name w:val="header"/>
    <w:basedOn w:val="a"/>
    <w:link w:val="a7"/>
    <w:uiPriority w:val="99"/>
    <w:rsid w:val="006C4241"/>
    <w:pPr>
      <w:tabs>
        <w:tab w:val="center" w:pos="4153"/>
        <w:tab w:val="right" w:pos="8306"/>
      </w:tabs>
    </w:pPr>
  </w:style>
  <w:style w:type="paragraph" w:styleId="21">
    <w:name w:val="Body Text 2"/>
    <w:basedOn w:val="a"/>
    <w:rsid w:val="006C4241"/>
    <w:pPr>
      <w:jc w:val="center"/>
    </w:pPr>
    <w:rPr>
      <w:sz w:val="28"/>
    </w:rPr>
  </w:style>
  <w:style w:type="paragraph" w:styleId="30">
    <w:name w:val="Body Text 3"/>
    <w:basedOn w:val="a"/>
    <w:rsid w:val="006C4241"/>
    <w:pPr>
      <w:spacing w:before="80" w:after="80"/>
      <w:jc w:val="center"/>
    </w:pPr>
    <w:rPr>
      <w:bCs/>
    </w:rPr>
  </w:style>
  <w:style w:type="paragraph" w:styleId="a8">
    <w:name w:val="Block Text"/>
    <w:basedOn w:val="a"/>
    <w:rsid w:val="006C4241"/>
    <w:pPr>
      <w:ind w:left="567" w:right="567"/>
      <w:jc w:val="both"/>
    </w:pPr>
    <w:rPr>
      <w:sz w:val="28"/>
    </w:rPr>
  </w:style>
  <w:style w:type="paragraph" w:styleId="a9">
    <w:name w:val="Body Text Indent"/>
    <w:basedOn w:val="a"/>
    <w:link w:val="aa"/>
    <w:rsid w:val="006C4241"/>
    <w:pPr>
      <w:ind w:firstLine="709"/>
      <w:jc w:val="both"/>
    </w:pPr>
    <w:rPr>
      <w:sz w:val="24"/>
    </w:rPr>
  </w:style>
  <w:style w:type="paragraph" w:styleId="22">
    <w:name w:val="Body Text Indent 2"/>
    <w:basedOn w:val="a"/>
    <w:rsid w:val="006C4241"/>
    <w:pPr>
      <w:ind w:firstLine="5954"/>
    </w:pPr>
  </w:style>
  <w:style w:type="table" w:styleId="ab">
    <w:name w:val="Table Grid"/>
    <w:basedOn w:val="a1"/>
    <w:uiPriority w:val="59"/>
    <w:rsid w:val="00894E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semiHidden/>
    <w:rsid w:val="001C1043"/>
    <w:rPr>
      <w:rFonts w:ascii="Tahoma" w:hAnsi="Tahoma" w:cs="Tahoma"/>
      <w:sz w:val="16"/>
      <w:szCs w:val="16"/>
    </w:rPr>
  </w:style>
  <w:style w:type="character" w:customStyle="1" w:styleId="postbody">
    <w:name w:val="postbody"/>
    <w:basedOn w:val="a0"/>
    <w:rsid w:val="004A67F2"/>
  </w:style>
  <w:style w:type="paragraph" w:customStyle="1" w:styleId="ad">
    <w:name w:val="Знак Знак Знак Знак"/>
    <w:basedOn w:val="a"/>
    <w:rsid w:val="004A67F2"/>
    <w:pPr>
      <w:spacing w:after="160" w:line="240" w:lineRule="exact"/>
    </w:pPr>
    <w:rPr>
      <w:rFonts w:ascii="Verdana" w:hAnsi="Verdana"/>
      <w:lang w:val="en-US" w:eastAsia="en-US"/>
    </w:rPr>
  </w:style>
  <w:style w:type="character" w:styleId="ae">
    <w:name w:val="Strong"/>
    <w:basedOn w:val="a0"/>
    <w:uiPriority w:val="22"/>
    <w:qFormat/>
    <w:rsid w:val="004A67F2"/>
    <w:rPr>
      <w:b/>
      <w:bCs/>
    </w:rPr>
  </w:style>
  <w:style w:type="character" w:styleId="af">
    <w:name w:val="Hyperlink"/>
    <w:basedOn w:val="a0"/>
    <w:rsid w:val="001C030F"/>
    <w:rPr>
      <w:color w:val="0000FF"/>
      <w:u w:val="single"/>
    </w:rPr>
  </w:style>
  <w:style w:type="paragraph" w:styleId="31">
    <w:name w:val="Body Text Indent 3"/>
    <w:basedOn w:val="a"/>
    <w:link w:val="32"/>
    <w:rsid w:val="00DD782A"/>
    <w:pPr>
      <w:spacing w:after="120"/>
      <w:ind w:left="283"/>
    </w:pPr>
    <w:rPr>
      <w:sz w:val="16"/>
      <w:szCs w:val="16"/>
    </w:rPr>
  </w:style>
  <w:style w:type="paragraph" w:customStyle="1" w:styleId="ConsNormal">
    <w:name w:val="ConsNormal"/>
    <w:rsid w:val="00DD782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link w:val="ConsPlusNonformat0"/>
    <w:rsid w:val="00DD78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DD782A"/>
    <w:rPr>
      <w:rFonts w:ascii="Courier New" w:hAnsi="Courier New" w:cs="Courier New"/>
      <w:lang w:val="ru-RU" w:eastAsia="ru-RU" w:bidi="ar-SA"/>
    </w:rPr>
  </w:style>
  <w:style w:type="paragraph" w:styleId="af0">
    <w:name w:val="Normal (Web)"/>
    <w:aliases w:val="Обычный (Web),Обычный (веб) Знак Знак,Обычный (Web) Знак Знак Знак"/>
    <w:basedOn w:val="a"/>
    <w:link w:val="af1"/>
    <w:uiPriority w:val="1"/>
    <w:unhideWhenUsed/>
    <w:qFormat/>
    <w:rsid w:val="00DD782A"/>
    <w:pPr>
      <w:spacing w:before="100" w:beforeAutospacing="1" w:after="100" w:afterAutospacing="1"/>
    </w:pPr>
    <w:rPr>
      <w:sz w:val="24"/>
      <w:szCs w:val="24"/>
    </w:rPr>
  </w:style>
  <w:style w:type="character" w:customStyle="1" w:styleId="b-message-heademail">
    <w:name w:val="b-message-head__email"/>
    <w:basedOn w:val="a0"/>
    <w:rsid w:val="0072077D"/>
  </w:style>
  <w:style w:type="character" w:customStyle="1" w:styleId="32">
    <w:name w:val="Основной текст с отступом 3 Знак"/>
    <w:basedOn w:val="a0"/>
    <w:link w:val="31"/>
    <w:rsid w:val="00761337"/>
    <w:rPr>
      <w:sz w:val="16"/>
      <w:szCs w:val="16"/>
    </w:rPr>
  </w:style>
  <w:style w:type="paragraph" w:customStyle="1" w:styleId="10">
    <w:name w:val="Основной текст1"/>
    <w:basedOn w:val="a"/>
    <w:rsid w:val="00186855"/>
    <w:pPr>
      <w:suppressAutoHyphens/>
      <w:spacing w:after="180"/>
      <w:ind w:firstLine="720"/>
      <w:jc w:val="both"/>
    </w:pPr>
    <w:rPr>
      <w:rFonts w:ascii="NTHelvetica/Cyrillic" w:hAnsi="NTHelvetica/Cyrillic" w:cs="NTHelvetica/Cyrillic"/>
      <w:sz w:val="24"/>
      <w:szCs w:val="24"/>
      <w:lang w:eastAsia="ar-SA"/>
    </w:rPr>
  </w:style>
  <w:style w:type="character" w:customStyle="1" w:styleId="23">
    <w:name w:val="Основной текст (2)_"/>
    <w:basedOn w:val="a0"/>
    <w:link w:val="24"/>
    <w:rsid w:val="00186855"/>
    <w:rPr>
      <w:shd w:val="clear" w:color="auto" w:fill="FFFFFF"/>
    </w:rPr>
  </w:style>
  <w:style w:type="paragraph" w:customStyle="1" w:styleId="24">
    <w:name w:val="Основной текст (2)"/>
    <w:basedOn w:val="a"/>
    <w:link w:val="23"/>
    <w:qFormat/>
    <w:rsid w:val="00186855"/>
    <w:pPr>
      <w:shd w:val="clear" w:color="auto" w:fill="FFFFFF"/>
      <w:spacing w:line="0" w:lineRule="atLeast"/>
    </w:pPr>
  </w:style>
  <w:style w:type="character" w:customStyle="1" w:styleId="70">
    <w:name w:val="Заголовок 7 Знак"/>
    <w:basedOn w:val="a0"/>
    <w:link w:val="7"/>
    <w:rsid w:val="00663914"/>
    <w:rPr>
      <w:sz w:val="24"/>
      <w:szCs w:val="24"/>
    </w:rPr>
  </w:style>
  <w:style w:type="paragraph" w:styleId="2">
    <w:name w:val="List Bullet 2"/>
    <w:basedOn w:val="a"/>
    <w:uiPriority w:val="99"/>
    <w:unhideWhenUsed/>
    <w:rsid w:val="00663914"/>
    <w:pPr>
      <w:numPr>
        <w:numId w:val="14"/>
      </w:numPr>
      <w:contextualSpacing/>
    </w:pPr>
  </w:style>
  <w:style w:type="paragraph" w:styleId="25">
    <w:name w:val="Body Text First Indent 2"/>
    <w:basedOn w:val="a9"/>
    <w:link w:val="26"/>
    <w:uiPriority w:val="99"/>
    <w:unhideWhenUsed/>
    <w:rsid w:val="00663914"/>
    <w:pPr>
      <w:spacing w:after="120"/>
      <w:ind w:left="283" w:firstLine="210"/>
      <w:jc w:val="left"/>
    </w:pPr>
    <w:rPr>
      <w:sz w:val="20"/>
    </w:rPr>
  </w:style>
  <w:style w:type="character" w:customStyle="1" w:styleId="aa">
    <w:name w:val="Основной текст с отступом Знак"/>
    <w:basedOn w:val="a0"/>
    <w:link w:val="a9"/>
    <w:rsid w:val="00663914"/>
    <w:rPr>
      <w:sz w:val="24"/>
    </w:rPr>
  </w:style>
  <w:style w:type="character" w:customStyle="1" w:styleId="26">
    <w:name w:val="Красная строка 2 Знак"/>
    <w:basedOn w:val="aa"/>
    <w:link w:val="25"/>
    <w:uiPriority w:val="99"/>
    <w:rsid w:val="00663914"/>
    <w:rPr>
      <w:sz w:val="24"/>
    </w:rPr>
  </w:style>
  <w:style w:type="character" w:customStyle="1" w:styleId="50">
    <w:name w:val="Заголовок 5 Знак"/>
    <w:basedOn w:val="a0"/>
    <w:link w:val="5"/>
    <w:rsid w:val="00663914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663914"/>
    <w:rPr>
      <w:b/>
      <w:bCs/>
      <w:sz w:val="22"/>
      <w:szCs w:val="22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510683"/>
  </w:style>
  <w:style w:type="paragraph" w:customStyle="1" w:styleId="ConsPlusNormal">
    <w:name w:val="ConsPlusNormal"/>
    <w:link w:val="ConsPlusNormal0"/>
    <w:uiPriority w:val="99"/>
    <w:rsid w:val="00510683"/>
    <w:pPr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510683"/>
    <w:rPr>
      <w:rFonts w:ascii="Arial" w:hAnsi="Arial"/>
      <w:sz w:val="22"/>
      <w:szCs w:val="22"/>
      <w:lang w:bidi="ar-SA"/>
    </w:rPr>
  </w:style>
  <w:style w:type="character" w:styleId="af2">
    <w:name w:val="page number"/>
    <w:basedOn w:val="a0"/>
    <w:uiPriority w:val="99"/>
    <w:rsid w:val="00510683"/>
    <w:rPr>
      <w:rFonts w:cs="Times New Roman"/>
      <w:sz w:val="24"/>
      <w:lang w:val="en-US" w:eastAsia="en-US"/>
    </w:rPr>
  </w:style>
  <w:style w:type="character" w:customStyle="1" w:styleId="dropdown-user-namefirst-letter">
    <w:name w:val="dropdown-user-name__first-letter"/>
    <w:basedOn w:val="a0"/>
    <w:rsid w:val="004B4CED"/>
  </w:style>
  <w:style w:type="character" w:customStyle="1" w:styleId="af1">
    <w:name w:val="Обычный (Интернет) Знак"/>
    <w:aliases w:val="Обычный (Web) Знак,Обычный (веб) Знак Знак Знак,Обычный (Web) Знак Знак Знак Знак"/>
    <w:link w:val="af0"/>
    <w:uiPriority w:val="1"/>
    <w:locked/>
    <w:rsid w:val="00BE2A7D"/>
    <w:rPr>
      <w:sz w:val="24"/>
      <w:szCs w:val="24"/>
    </w:rPr>
  </w:style>
  <w:style w:type="paragraph" w:styleId="af3">
    <w:name w:val="List Paragraph"/>
    <w:aliases w:val="Bullet List,FooterText,numbered,Содержание. 2 уровень,Список с булитами,LSTBUL,ТЗ список,Абзац списка литеральный,Заговок Марина,Ненумерованный список,Use Case List Paragraph,Paragraphe de liste1,lp1,Bullet Number,Нумерованый список,Маркер"/>
    <w:basedOn w:val="a"/>
    <w:link w:val="af4"/>
    <w:uiPriority w:val="99"/>
    <w:qFormat/>
    <w:rsid w:val="00F25A45"/>
    <w:pPr>
      <w:ind w:left="720" w:firstLine="709"/>
      <w:contextualSpacing/>
      <w:jc w:val="both"/>
    </w:pPr>
    <w:rPr>
      <w:rFonts w:ascii="Baltica" w:hAnsi="Baltica"/>
      <w:sz w:val="24"/>
    </w:rPr>
  </w:style>
  <w:style w:type="character" w:customStyle="1" w:styleId="af4">
    <w:name w:val="Абзац списка Знак"/>
    <w:aliases w:val="Bullet List Знак,FooterText Знак,numbered Знак,Содержание. 2 уровень Знак,Список с булитами Знак,LSTBUL Знак,ТЗ список Знак,Абзац списка литеральный Знак,Заговок Марина Знак,Ненумерованный список Знак,Use Case List Paragraph Знак"/>
    <w:link w:val="af3"/>
    <w:uiPriority w:val="99"/>
    <w:rsid w:val="00F25A45"/>
    <w:rPr>
      <w:rFonts w:ascii="Baltica" w:hAnsi="Baltica"/>
      <w:sz w:val="24"/>
    </w:rPr>
  </w:style>
  <w:style w:type="character" w:customStyle="1" w:styleId="cardmaininfocontent1">
    <w:name w:val="cardmaininfo__content1"/>
    <w:basedOn w:val="a0"/>
    <w:rsid w:val="00A52AE2"/>
    <w:rPr>
      <w:vanish w:val="0"/>
      <w:webHidden w:val="0"/>
      <w:specVanish w:val="0"/>
    </w:rPr>
  </w:style>
  <w:style w:type="character" w:customStyle="1" w:styleId="33">
    <w:name w:val="Заголовок №3_"/>
    <w:basedOn w:val="a0"/>
    <w:link w:val="34"/>
    <w:rsid w:val="00A970EC"/>
    <w:rPr>
      <w:b/>
      <w:bCs/>
      <w:sz w:val="22"/>
      <w:szCs w:val="22"/>
      <w:shd w:val="clear" w:color="auto" w:fill="FFFFFF"/>
    </w:rPr>
  </w:style>
  <w:style w:type="character" w:customStyle="1" w:styleId="320">
    <w:name w:val="Заголовок №3 (2)_"/>
    <w:basedOn w:val="a0"/>
    <w:link w:val="321"/>
    <w:rsid w:val="00A970EC"/>
    <w:rPr>
      <w:sz w:val="22"/>
      <w:szCs w:val="22"/>
      <w:shd w:val="clear" w:color="auto" w:fill="FFFFFF"/>
    </w:rPr>
  </w:style>
  <w:style w:type="character" w:customStyle="1" w:styleId="295pt">
    <w:name w:val="Основной текст (2) + 9;5 pt;Полужирный"/>
    <w:basedOn w:val="23"/>
    <w:rsid w:val="00A970EC"/>
    <w:rPr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3"/>
    <w:rsid w:val="00A970EC"/>
    <w:rPr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34">
    <w:name w:val="Заголовок №3"/>
    <w:basedOn w:val="a"/>
    <w:link w:val="33"/>
    <w:rsid w:val="00A970EC"/>
    <w:pPr>
      <w:widowControl w:val="0"/>
      <w:shd w:val="clear" w:color="auto" w:fill="FFFFFF"/>
      <w:spacing w:before="300" w:line="326" w:lineRule="exact"/>
      <w:jc w:val="right"/>
      <w:outlineLvl w:val="2"/>
    </w:pPr>
    <w:rPr>
      <w:b/>
      <w:bCs/>
      <w:sz w:val="22"/>
      <w:szCs w:val="22"/>
    </w:rPr>
  </w:style>
  <w:style w:type="paragraph" w:customStyle="1" w:styleId="321">
    <w:name w:val="Заголовок №3 (2)"/>
    <w:basedOn w:val="a"/>
    <w:link w:val="320"/>
    <w:rsid w:val="00A970EC"/>
    <w:pPr>
      <w:widowControl w:val="0"/>
      <w:shd w:val="clear" w:color="auto" w:fill="FFFFFF"/>
      <w:spacing w:line="523" w:lineRule="exact"/>
      <w:jc w:val="center"/>
      <w:outlineLvl w:val="2"/>
    </w:pPr>
    <w:rPr>
      <w:sz w:val="22"/>
      <w:szCs w:val="22"/>
    </w:rPr>
  </w:style>
  <w:style w:type="character" w:customStyle="1" w:styleId="27">
    <w:name w:val="Основной текст (2) + Полужирный"/>
    <w:basedOn w:val="23"/>
    <w:rsid w:val="00A970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61">
    <w:name w:val="Основной текст (6)_"/>
    <w:basedOn w:val="a0"/>
    <w:link w:val="62"/>
    <w:rsid w:val="00A970EC"/>
    <w:rPr>
      <w:b/>
      <w:bCs/>
      <w:sz w:val="22"/>
      <w:szCs w:val="22"/>
      <w:shd w:val="clear" w:color="auto" w:fill="FFFFFF"/>
    </w:rPr>
  </w:style>
  <w:style w:type="character" w:customStyle="1" w:styleId="63">
    <w:name w:val="Основной текст (6) + Не полужирный"/>
    <w:basedOn w:val="61"/>
    <w:rsid w:val="00A970EC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62">
    <w:name w:val="Основной текст (6)"/>
    <w:basedOn w:val="a"/>
    <w:link w:val="61"/>
    <w:rsid w:val="00A970EC"/>
    <w:pPr>
      <w:widowControl w:val="0"/>
      <w:shd w:val="clear" w:color="auto" w:fill="FFFFFF"/>
      <w:spacing w:line="283" w:lineRule="exact"/>
      <w:jc w:val="both"/>
    </w:pPr>
    <w:rPr>
      <w:b/>
      <w:bCs/>
      <w:sz w:val="22"/>
      <w:szCs w:val="22"/>
    </w:rPr>
  </w:style>
  <w:style w:type="paragraph" w:styleId="af5">
    <w:name w:val="footnote text"/>
    <w:basedOn w:val="a"/>
    <w:link w:val="af6"/>
    <w:rsid w:val="00A648CA"/>
  </w:style>
  <w:style w:type="character" w:customStyle="1" w:styleId="af6">
    <w:name w:val="Текст сноски Знак"/>
    <w:basedOn w:val="a0"/>
    <w:link w:val="af5"/>
    <w:rsid w:val="00A648CA"/>
  </w:style>
  <w:style w:type="character" w:styleId="af7">
    <w:name w:val="footnote reference"/>
    <w:basedOn w:val="a0"/>
    <w:rsid w:val="00A648CA"/>
    <w:rPr>
      <w:vertAlign w:val="superscript"/>
    </w:rPr>
  </w:style>
  <w:style w:type="paragraph" w:customStyle="1" w:styleId="Default">
    <w:name w:val="Default"/>
    <w:rsid w:val="00BF060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5">
    <w:name w:val="Основной текст Знак"/>
    <w:basedOn w:val="a0"/>
    <w:link w:val="a4"/>
    <w:rsid w:val="007E04E2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80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27547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97\&#1064;&#1072;&#1073;&#1083;&#1086;&#1085;&#1099;\f_blank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9E995-7C58-466B-830D-E15B2C17A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f_blank.dot</Template>
  <TotalTime>67</TotalTime>
  <Pages>2</Pages>
  <Words>396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DZ</Company>
  <LinksUpToDate>false</LinksUpToDate>
  <CharactersWithSpaces>3531</CharactersWithSpaces>
  <SharedDoc>false</SharedDoc>
  <HLinks>
    <vt:vector size="42" baseType="variant">
      <vt:variant>
        <vt:i4>5963878</vt:i4>
      </vt:variant>
      <vt:variant>
        <vt:i4>21</vt:i4>
      </vt:variant>
      <vt:variant>
        <vt:i4>0</vt:i4>
      </vt:variant>
      <vt:variant>
        <vt:i4>5</vt:i4>
      </vt:variant>
      <vt:variant>
        <vt:lpwstr>mailto:buh.bryansk@32.rospotrebnadzor.ru</vt:lpwstr>
      </vt:variant>
      <vt:variant>
        <vt:lpwstr/>
      </vt:variant>
      <vt:variant>
        <vt:i4>6488133</vt:i4>
      </vt:variant>
      <vt:variant>
        <vt:i4>18</vt:i4>
      </vt:variant>
      <vt:variant>
        <vt:i4>0</vt:i4>
      </vt:variant>
      <vt:variant>
        <vt:i4>5</vt:i4>
      </vt:variant>
      <vt:variant>
        <vt:lpwstr>mailto:vashenco-vv@ttc-auto.ru</vt:lpwstr>
      </vt:variant>
      <vt:variant>
        <vt:lpwstr/>
      </vt:variant>
      <vt:variant>
        <vt:i4>5767226</vt:i4>
      </vt:variant>
      <vt:variant>
        <vt:i4>15</vt:i4>
      </vt:variant>
      <vt:variant>
        <vt:i4>0</vt:i4>
      </vt:variant>
      <vt:variant>
        <vt:i4>5</vt:i4>
      </vt:variant>
      <vt:variant>
        <vt:lpwstr>mailto:avtoritet.atc@mail.ru</vt:lpwstr>
      </vt:variant>
      <vt:variant>
        <vt:lpwstr/>
      </vt:variant>
      <vt:variant>
        <vt:i4>4915257</vt:i4>
      </vt:variant>
      <vt:variant>
        <vt:i4>12</vt:i4>
      </vt:variant>
      <vt:variant>
        <vt:i4>0</vt:i4>
      </vt:variant>
      <vt:variant>
        <vt:i4>5</vt:i4>
      </vt:variant>
      <vt:variant>
        <vt:lpwstr>mailto:fedorov@gross-avto.com</vt:lpwstr>
      </vt:variant>
      <vt:variant>
        <vt:lpwstr/>
      </vt:variant>
      <vt:variant>
        <vt:i4>2555906</vt:i4>
      </vt:variant>
      <vt:variant>
        <vt:i4>9</vt:i4>
      </vt:variant>
      <vt:variant>
        <vt:i4>0</vt:i4>
      </vt:variant>
      <vt:variant>
        <vt:i4>5</vt:i4>
      </vt:variant>
      <vt:variant>
        <vt:lpwstr>mailto:brigada-s.rf@yandex.ru</vt:lpwstr>
      </vt:variant>
      <vt:variant>
        <vt:lpwstr/>
      </vt:variant>
      <vt:variant>
        <vt:i4>4915257</vt:i4>
      </vt:variant>
      <vt:variant>
        <vt:i4>6</vt:i4>
      </vt:variant>
      <vt:variant>
        <vt:i4>0</vt:i4>
      </vt:variant>
      <vt:variant>
        <vt:i4>5</vt:i4>
      </vt:variant>
      <vt:variant>
        <vt:lpwstr>mailto:fedorov@gross-avto.com</vt:lpwstr>
      </vt:variant>
      <vt:variant>
        <vt:lpwstr/>
      </vt:variant>
      <vt:variant>
        <vt:i4>7405571</vt:i4>
      </vt:variant>
      <vt:variant>
        <vt:i4>3</vt:i4>
      </vt:variant>
      <vt:variant>
        <vt:i4>0</vt:i4>
      </vt:variant>
      <vt:variant>
        <vt:i4>5</vt:i4>
      </vt:variant>
      <vt:variant>
        <vt:lpwstr>http://где-пройти-техосмотр.рф/32/713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station</dc:creator>
  <cp:lastModifiedBy>user</cp:lastModifiedBy>
  <cp:revision>9</cp:revision>
  <cp:lastPrinted>2023-08-11T07:34:00Z</cp:lastPrinted>
  <dcterms:created xsi:type="dcterms:W3CDTF">2025-09-04T08:33:00Z</dcterms:created>
  <dcterms:modified xsi:type="dcterms:W3CDTF">2026-08-12T07:23:00Z</dcterms:modified>
</cp:coreProperties>
</file>