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617C6" w14:textId="68326D5B" w:rsidR="00682465" w:rsidRPr="003A1E94" w:rsidRDefault="003E57A7" w:rsidP="00D96BCB">
      <w:pPr>
        <w:pStyle w:val="1"/>
        <w:spacing w:line="288" w:lineRule="auto"/>
        <w:jc w:val="center"/>
        <w:rPr>
          <w:rFonts w:ascii="Times New Roman" w:hAnsi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/>
          <w:color w:val="auto"/>
          <w:sz w:val="20"/>
          <w:szCs w:val="20"/>
          <w:lang w:val="ru-RU"/>
        </w:rPr>
        <w:t>Сублицензионный</w:t>
      </w:r>
      <w:proofErr w:type="spellEnd"/>
      <w:r>
        <w:rPr>
          <w:rFonts w:ascii="Times New Roman" w:hAnsi="Times New Roman"/>
          <w:color w:val="auto"/>
          <w:sz w:val="20"/>
          <w:szCs w:val="20"/>
          <w:lang w:val="ru-RU"/>
        </w:rPr>
        <w:t xml:space="preserve"> </w:t>
      </w:r>
      <w:r w:rsidR="00AF01EC" w:rsidRPr="00D20828">
        <w:rPr>
          <w:rFonts w:ascii="Times New Roman" w:hAnsi="Times New Roman"/>
          <w:color w:val="auto"/>
          <w:sz w:val="20"/>
          <w:szCs w:val="20"/>
          <w:lang w:val="ru-RU"/>
        </w:rPr>
        <w:t>Контракт</w:t>
      </w:r>
      <w:r w:rsidR="00D97C5D" w:rsidRPr="003A1E94">
        <w:rPr>
          <w:rFonts w:ascii="Times New Roman" w:hAnsi="Times New Roman"/>
          <w:color w:val="auto"/>
          <w:sz w:val="20"/>
          <w:szCs w:val="20"/>
          <w:lang w:val="ru-RU"/>
        </w:rPr>
        <w:t xml:space="preserve"> </w:t>
      </w:r>
      <w:r w:rsidR="00682465" w:rsidRPr="003A1E94">
        <w:rPr>
          <w:rFonts w:ascii="Times New Roman" w:hAnsi="Times New Roman"/>
          <w:color w:val="auto"/>
          <w:sz w:val="20"/>
          <w:szCs w:val="20"/>
        </w:rPr>
        <w:t xml:space="preserve">№ </w:t>
      </w:r>
    </w:p>
    <w:p w14:paraId="7C1ACA49" w14:textId="77777777" w:rsidR="00682465" w:rsidRPr="003A1E94" w:rsidRDefault="00682465" w:rsidP="00682465">
      <w:pPr>
        <w:spacing w:line="288" w:lineRule="auto"/>
        <w:jc w:val="center"/>
        <w:rPr>
          <w:b/>
          <w:sz w:val="20"/>
          <w:szCs w:val="20"/>
        </w:rPr>
      </w:pPr>
      <w:r w:rsidRPr="003A1E94">
        <w:rPr>
          <w:b/>
          <w:sz w:val="20"/>
          <w:szCs w:val="20"/>
        </w:rPr>
        <w:t xml:space="preserve">на передачу неисключительных прав использования базы данных </w:t>
      </w:r>
    </w:p>
    <w:p w14:paraId="2ACF5E0A" w14:textId="77777777" w:rsidR="00EB2190" w:rsidRPr="003A1E94" w:rsidRDefault="00EB2190" w:rsidP="00EB2190">
      <w:pPr>
        <w:tabs>
          <w:tab w:val="right" w:pos="10602"/>
        </w:tabs>
        <w:jc w:val="both"/>
        <w:rPr>
          <w:sz w:val="20"/>
          <w:szCs w:val="20"/>
        </w:rPr>
      </w:pPr>
      <w:bookmarkStart w:id="0" w:name="CITY"/>
    </w:p>
    <w:bookmarkEnd w:id="0"/>
    <w:p w14:paraId="7057617F" w14:textId="59DC0180" w:rsidR="00682465" w:rsidRPr="004D131B" w:rsidRDefault="00B76A60" w:rsidP="00EB2190">
      <w:pPr>
        <w:tabs>
          <w:tab w:val="right" w:pos="10602"/>
        </w:tabs>
        <w:jc w:val="both"/>
        <w:rPr>
          <w:sz w:val="20"/>
          <w:szCs w:val="20"/>
        </w:rPr>
      </w:pPr>
      <w:r w:rsidRPr="003A1E94">
        <w:rPr>
          <w:sz w:val="20"/>
          <w:szCs w:val="20"/>
        </w:rPr>
        <w:t>г. Ростов-на-Дону</w:t>
      </w:r>
      <w:r w:rsidR="00682465" w:rsidRPr="003A1E94">
        <w:rPr>
          <w:sz w:val="20"/>
          <w:szCs w:val="20"/>
        </w:rPr>
        <w:tab/>
      </w:r>
      <w:r w:rsidR="004D131B" w:rsidRPr="004D131B">
        <w:rPr>
          <w:sz w:val="20"/>
          <w:szCs w:val="20"/>
        </w:rPr>
        <w:t xml:space="preserve">.2026 </w:t>
      </w:r>
      <w:r w:rsidR="004D131B">
        <w:rPr>
          <w:sz w:val="20"/>
          <w:szCs w:val="20"/>
        </w:rPr>
        <w:t>г.</w:t>
      </w:r>
    </w:p>
    <w:p w14:paraId="63444A5B" w14:textId="77777777" w:rsidR="00EB2190" w:rsidRPr="003A1E94" w:rsidRDefault="00897984" w:rsidP="00897984">
      <w:pPr>
        <w:tabs>
          <w:tab w:val="left" w:pos="957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7467612" w14:textId="7DC37A54" w:rsidR="00B10728" w:rsidRDefault="004D131B" w:rsidP="0027034E">
      <w:pPr>
        <w:shd w:val="clear" w:color="auto" w:fill="FFFFFF"/>
        <w:ind w:firstLine="360"/>
        <w:jc w:val="both"/>
        <w:rPr>
          <w:color w:val="000000"/>
          <w:sz w:val="20"/>
          <w:szCs w:val="20"/>
        </w:rPr>
      </w:pPr>
      <w:bookmarkStart w:id="1" w:name="_Hlk57977230"/>
      <w:r w:rsidRPr="004D131B">
        <w:rPr>
          <w:sz w:val="20"/>
          <w:szCs w:val="20"/>
        </w:rPr>
        <w:t xml:space="preserve">ФЕДЕРАЛЬНОЕ ГОСУДАРСТВЕННОЕ БЮДЖЕТНОЕ ОБРАЗОВАТЕЛЬНОЕ УЧРЕЖДЕНИЕ ВЫСШЕГО ОБРАЗОВАНИЯ "СТАВРОПОЛЬСКИЙ ГОСУДАРСТВЕННЫЙ АГРАРНЫЙ УНИВЕРСИТЕТ" </w:t>
      </w:r>
      <w:r w:rsidR="001117CF" w:rsidRPr="004D131B">
        <w:rPr>
          <w:color w:val="000000"/>
          <w:sz w:val="20"/>
          <w:szCs w:val="20"/>
        </w:rPr>
        <w:t>(</w:t>
      </w:r>
      <w:r w:rsidRPr="004D131B">
        <w:rPr>
          <w:color w:val="000000"/>
          <w:sz w:val="20"/>
          <w:szCs w:val="20"/>
        </w:rPr>
        <w:t>ФГБОУ ВО СТАВРОПОЛЬСКИЙ ГАУ, ФГБОУ ВО СТГАУ, СТГАУ</w:t>
      </w:r>
      <w:r w:rsidR="001117CF" w:rsidRPr="004D131B">
        <w:rPr>
          <w:color w:val="000000"/>
          <w:sz w:val="20"/>
          <w:szCs w:val="20"/>
        </w:rPr>
        <w:t>)</w:t>
      </w:r>
      <w:r w:rsidR="00720F82" w:rsidRPr="004D131B">
        <w:rPr>
          <w:color w:val="000000"/>
          <w:sz w:val="20"/>
          <w:szCs w:val="20"/>
        </w:rPr>
        <w:t>, именуемое в дальнейшем</w:t>
      </w:r>
      <w:r w:rsidR="00197190" w:rsidRPr="004D131B">
        <w:rPr>
          <w:color w:val="000000"/>
          <w:sz w:val="20"/>
          <w:szCs w:val="20"/>
        </w:rPr>
        <w:t xml:space="preserve"> </w:t>
      </w:r>
      <w:proofErr w:type="spellStart"/>
      <w:r w:rsidR="00720F82" w:rsidRPr="004D131B">
        <w:rPr>
          <w:color w:val="000000"/>
          <w:sz w:val="20"/>
          <w:szCs w:val="20"/>
        </w:rPr>
        <w:t>Суб</w:t>
      </w:r>
      <w:r w:rsidR="00B871C6" w:rsidRPr="004D131B">
        <w:rPr>
          <w:color w:val="000000"/>
          <w:sz w:val="20"/>
          <w:szCs w:val="20"/>
        </w:rPr>
        <w:t>суб</w:t>
      </w:r>
      <w:r w:rsidR="00720F82" w:rsidRPr="004D131B">
        <w:rPr>
          <w:color w:val="000000"/>
          <w:sz w:val="20"/>
          <w:szCs w:val="20"/>
        </w:rPr>
        <w:t>лицензиат</w:t>
      </w:r>
      <w:proofErr w:type="spellEnd"/>
      <w:r w:rsidR="00720F82" w:rsidRPr="004D131B">
        <w:rPr>
          <w:color w:val="000000"/>
          <w:sz w:val="20"/>
          <w:szCs w:val="20"/>
        </w:rPr>
        <w:t xml:space="preserve">, в лице </w:t>
      </w:r>
      <w:bookmarkEnd w:id="1"/>
      <w:r w:rsidR="006430A2" w:rsidRPr="006430A2">
        <w:rPr>
          <w:color w:val="000000"/>
          <w:sz w:val="20"/>
          <w:szCs w:val="20"/>
        </w:rPr>
        <w:t>Полномочн</w:t>
      </w:r>
      <w:r w:rsidR="006430A2">
        <w:rPr>
          <w:color w:val="000000"/>
          <w:sz w:val="20"/>
          <w:szCs w:val="20"/>
        </w:rPr>
        <w:t>ого</w:t>
      </w:r>
      <w:r w:rsidR="006430A2" w:rsidRPr="006430A2">
        <w:rPr>
          <w:color w:val="000000"/>
          <w:sz w:val="20"/>
          <w:szCs w:val="20"/>
        </w:rPr>
        <w:t xml:space="preserve"> представител</w:t>
      </w:r>
      <w:r w:rsidR="006430A2">
        <w:rPr>
          <w:color w:val="000000"/>
          <w:sz w:val="20"/>
          <w:szCs w:val="20"/>
        </w:rPr>
        <w:t xml:space="preserve">я </w:t>
      </w:r>
      <w:r w:rsidR="001A7895" w:rsidRPr="001A7895">
        <w:rPr>
          <w:color w:val="000000"/>
          <w:sz w:val="20"/>
          <w:szCs w:val="20"/>
        </w:rPr>
        <w:t>Бобрышева Алексея Николаевича</w:t>
      </w:r>
      <w:r w:rsidR="00897984" w:rsidRPr="004D131B">
        <w:rPr>
          <w:color w:val="000000"/>
          <w:sz w:val="20"/>
          <w:szCs w:val="20"/>
        </w:rPr>
        <w:t xml:space="preserve">, действующего на основании </w:t>
      </w:r>
      <w:r w:rsidR="001A7895">
        <w:rPr>
          <w:color w:val="000000"/>
          <w:sz w:val="20"/>
          <w:szCs w:val="20"/>
        </w:rPr>
        <w:t xml:space="preserve">Доверенности № </w:t>
      </w:r>
      <w:r w:rsidR="00B10728" w:rsidRPr="00B10728">
        <w:rPr>
          <w:color w:val="000000"/>
          <w:sz w:val="20"/>
          <w:szCs w:val="20"/>
        </w:rPr>
        <w:t>15-20/02-44 от 05.08.2026</w:t>
      </w:r>
      <w:r w:rsidR="00B10728">
        <w:rPr>
          <w:color w:val="000000"/>
          <w:sz w:val="20"/>
          <w:szCs w:val="20"/>
        </w:rPr>
        <w:t xml:space="preserve"> </w:t>
      </w:r>
      <w:r w:rsidR="001A7895">
        <w:rPr>
          <w:color w:val="000000"/>
          <w:sz w:val="20"/>
          <w:szCs w:val="20"/>
        </w:rPr>
        <w:t>г.</w:t>
      </w:r>
      <w:r w:rsidR="00720F82" w:rsidRPr="004D131B">
        <w:rPr>
          <w:color w:val="000000"/>
          <w:sz w:val="20"/>
          <w:szCs w:val="20"/>
        </w:rPr>
        <w:t>, с одной стороны и</w:t>
      </w:r>
    </w:p>
    <w:p w14:paraId="436A2360" w14:textId="77777777" w:rsidR="00B10728" w:rsidRDefault="00B10728" w:rsidP="0027034E">
      <w:pPr>
        <w:shd w:val="clear" w:color="auto" w:fill="FFFFFF"/>
        <w:ind w:firstLine="360"/>
        <w:jc w:val="both"/>
        <w:rPr>
          <w:color w:val="000000"/>
          <w:sz w:val="20"/>
          <w:szCs w:val="20"/>
        </w:rPr>
      </w:pPr>
    </w:p>
    <w:p w14:paraId="4DE583C3" w14:textId="752C66A1" w:rsidR="00720F82" w:rsidRPr="00720F82" w:rsidRDefault="00DF42D4" w:rsidP="0027034E">
      <w:pPr>
        <w:shd w:val="clear" w:color="auto" w:fill="FFFFFF"/>
        <w:ind w:firstLine="360"/>
        <w:jc w:val="both"/>
        <w:rPr>
          <w:color w:val="000000"/>
          <w:sz w:val="20"/>
          <w:szCs w:val="20"/>
        </w:rPr>
      </w:pPr>
      <w:r>
        <w:rPr>
          <w:sz w:val="20"/>
        </w:rPr>
        <w:t>,</w:t>
      </w:r>
      <w:r w:rsidR="00387A07">
        <w:rPr>
          <w:sz w:val="20"/>
        </w:rPr>
        <w:t xml:space="preserve"> </w:t>
      </w:r>
      <w:r w:rsidR="008B0130" w:rsidRPr="008B0130">
        <w:rPr>
          <w:sz w:val="20"/>
        </w:rPr>
        <w:t>действующ</w:t>
      </w:r>
      <w:r w:rsidR="007667DC">
        <w:rPr>
          <w:sz w:val="20"/>
        </w:rPr>
        <w:t>его</w:t>
      </w:r>
      <w:r w:rsidR="008B0130" w:rsidRPr="008B0130">
        <w:rPr>
          <w:sz w:val="20"/>
        </w:rPr>
        <w:t xml:space="preserve"> на основании </w:t>
      </w:r>
      <w:r>
        <w:rPr>
          <w:sz w:val="20"/>
        </w:rPr>
        <w:t>У</w:t>
      </w:r>
      <w:r w:rsidR="008B0130" w:rsidRPr="008B0130">
        <w:rPr>
          <w:sz w:val="20"/>
        </w:rPr>
        <w:t xml:space="preserve">става, с другой стороны, вместе именуемые Стороны, заключили настоящий </w:t>
      </w:r>
      <w:proofErr w:type="spellStart"/>
      <w:r w:rsidR="003E57A7">
        <w:rPr>
          <w:sz w:val="20"/>
        </w:rPr>
        <w:t>Сублицензионный</w:t>
      </w:r>
      <w:proofErr w:type="spellEnd"/>
      <w:r w:rsidR="003E57A7">
        <w:rPr>
          <w:sz w:val="20"/>
        </w:rPr>
        <w:t xml:space="preserve"> </w:t>
      </w:r>
      <w:r w:rsidR="00AF01EC" w:rsidRPr="00D20828">
        <w:rPr>
          <w:sz w:val="20"/>
          <w:szCs w:val="20"/>
        </w:rPr>
        <w:t>Контракт</w:t>
      </w:r>
      <w:r w:rsidR="003E57A7">
        <w:rPr>
          <w:sz w:val="20"/>
        </w:rPr>
        <w:t xml:space="preserve"> (далее - </w:t>
      </w:r>
      <w:r w:rsidR="00AF01EC" w:rsidRPr="00D20828">
        <w:rPr>
          <w:sz w:val="20"/>
          <w:szCs w:val="20"/>
        </w:rPr>
        <w:t>Контракт</w:t>
      </w:r>
      <w:r w:rsidR="003E57A7">
        <w:rPr>
          <w:sz w:val="20"/>
        </w:rPr>
        <w:t>)</w:t>
      </w:r>
      <w:r w:rsidR="008B0130" w:rsidRPr="008B0130">
        <w:rPr>
          <w:sz w:val="20"/>
        </w:rPr>
        <w:t xml:space="preserve"> о нижеследующем:</w:t>
      </w:r>
    </w:p>
    <w:p w14:paraId="48FFC8E7" w14:textId="27431CD2" w:rsidR="00EB2190" w:rsidRPr="003A1E94" w:rsidRDefault="00EB2190" w:rsidP="00CF6946">
      <w:pPr>
        <w:pStyle w:val="ParagraphStyle"/>
        <w:numPr>
          <w:ilvl w:val="0"/>
          <w:numId w:val="2"/>
        </w:numPr>
        <w:spacing w:after="60" w:line="276" w:lineRule="auto"/>
        <w:ind w:left="357" w:hanging="357"/>
        <w:jc w:val="center"/>
        <w:outlineLvl w:val="2"/>
        <w:rPr>
          <w:rStyle w:val="Normaltext"/>
          <w:szCs w:val="20"/>
        </w:rPr>
      </w:pPr>
      <w:r w:rsidRPr="003A1E94">
        <w:rPr>
          <w:rStyle w:val="Heading"/>
          <w:bCs/>
          <w:szCs w:val="20"/>
        </w:rPr>
        <w:t xml:space="preserve">ПРЕДМЕТ </w:t>
      </w:r>
      <w:r w:rsidR="00AF01EC">
        <w:rPr>
          <w:rStyle w:val="Heading"/>
          <w:bCs/>
          <w:szCs w:val="20"/>
        </w:rPr>
        <w:t>КОНТРАКТ</w:t>
      </w:r>
      <w:r w:rsidRPr="003A1E94">
        <w:rPr>
          <w:rStyle w:val="Heading"/>
          <w:bCs/>
          <w:szCs w:val="20"/>
        </w:rPr>
        <w:t>А</w:t>
      </w:r>
    </w:p>
    <w:p w14:paraId="7B7370CE" w14:textId="7DE86AB0" w:rsidR="00CF6946" w:rsidRDefault="004A0601" w:rsidP="00CF6946">
      <w:pPr>
        <w:pStyle w:val="ParagraphStyle"/>
        <w:numPr>
          <w:ilvl w:val="1"/>
          <w:numId w:val="2"/>
        </w:numPr>
        <w:spacing w:after="60"/>
        <w:ind w:left="709" w:hanging="425"/>
        <w:jc w:val="both"/>
        <w:outlineLvl w:val="2"/>
        <w:rPr>
          <w:rStyle w:val="Normaltext"/>
          <w:szCs w:val="20"/>
        </w:rPr>
      </w:pPr>
      <w:bookmarkStart w:id="2" w:name="_Toc510612354"/>
      <w:bookmarkEnd w:id="2"/>
      <w:r w:rsidRPr="004A0601">
        <w:rPr>
          <w:rStyle w:val="Normaltext"/>
          <w:szCs w:val="20"/>
        </w:rPr>
        <w:t xml:space="preserve">Сублицензиат обязуется предоставить </w:t>
      </w:r>
      <w:proofErr w:type="spellStart"/>
      <w:r w:rsidRPr="004A0601">
        <w:rPr>
          <w:rStyle w:val="Normaltext"/>
          <w:szCs w:val="20"/>
        </w:rPr>
        <w:t>Субсублицензиату</w:t>
      </w:r>
      <w:proofErr w:type="spellEnd"/>
      <w:r w:rsidRPr="004A0601">
        <w:rPr>
          <w:rStyle w:val="Normaltext"/>
          <w:szCs w:val="20"/>
        </w:rPr>
        <w:t xml:space="preserve"> за вознаграждение неисключительные права (простая неисключительная лицензия) использования Базы данных - справочная система «Система Главбух плюс. Для всех сотрудников. 10 пользователей. 12 мес</w:t>
      </w:r>
      <w:r w:rsidR="006430A2">
        <w:rPr>
          <w:rStyle w:val="Normaltext"/>
          <w:szCs w:val="20"/>
        </w:rPr>
        <w:t>яцев</w:t>
      </w:r>
      <w:r w:rsidRPr="004A0601">
        <w:rPr>
          <w:rStyle w:val="Normaltext"/>
          <w:szCs w:val="20"/>
        </w:rPr>
        <w:t>.</w:t>
      </w:r>
      <w:r>
        <w:rPr>
          <w:rStyle w:val="Normaltext"/>
          <w:szCs w:val="20"/>
        </w:rPr>
        <w:t xml:space="preserve"> </w:t>
      </w:r>
      <w:r w:rsidRPr="004A0601">
        <w:rPr>
          <w:rStyle w:val="Normaltext"/>
          <w:szCs w:val="20"/>
        </w:rPr>
        <w:t xml:space="preserve">Номер реестровой записи в реестре отечественного программного обеспечения № 3934», расположенной по адресу https://www.1gl.ru/ в объеме, указанном в «Спецификации на CС» (Приложение № 1 к </w:t>
      </w:r>
      <w:r w:rsidR="00AF01EC">
        <w:rPr>
          <w:rStyle w:val="Normaltext"/>
          <w:szCs w:val="20"/>
        </w:rPr>
        <w:t>Контракт</w:t>
      </w:r>
      <w:r w:rsidRPr="004A0601">
        <w:rPr>
          <w:rStyle w:val="Normaltext"/>
          <w:szCs w:val="20"/>
        </w:rPr>
        <w:t xml:space="preserve">у), на условиях, предусмотренных в настоящем </w:t>
      </w:r>
      <w:r w:rsidR="00AF01EC">
        <w:rPr>
          <w:rStyle w:val="Normaltext"/>
          <w:szCs w:val="20"/>
        </w:rPr>
        <w:t>Контракт</w:t>
      </w:r>
      <w:r w:rsidRPr="004A0601">
        <w:rPr>
          <w:rStyle w:val="Normaltext"/>
          <w:szCs w:val="20"/>
        </w:rPr>
        <w:t>е.</w:t>
      </w:r>
    </w:p>
    <w:p w14:paraId="404D2993" w14:textId="6C0E5F5A" w:rsidR="00CF6946" w:rsidRDefault="004A0601" w:rsidP="00CF6946">
      <w:pPr>
        <w:pStyle w:val="ParagraphStyle"/>
        <w:numPr>
          <w:ilvl w:val="1"/>
          <w:numId w:val="2"/>
        </w:numPr>
        <w:spacing w:after="60"/>
        <w:ind w:left="709" w:hanging="425"/>
        <w:jc w:val="both"/>
        <w:outlineLvl w:val="2"/>
        <w:rPr>
          <w:rStyle w:val="Normaltext"/>
          <w:szCs w:val="20"/>
        </w:rPr>
      </w:pPr>
      <w:r w:rsidRPr="00CF6946">
        <w:rPr>
          <w:rStyle w:val="Normaltext"/>
          <w:szCs w:val="20"/>
        </w:rPr>
        <w:t>Под справочной системой (далее</w:t>
      </w:r>
      <w:r w:rsidR="003E57A7" w:rsidRPr="00CF6946">
        <w:rPr>
          <w:rStyle w:val="Normaltext"/>
          <w:szCs w:val="20"/>
        </w:rPr>
        <w:t xml:space="preserve"> </w:t>
      </w:r>
      <w:r w:rsidRPr="00CF6946">
        <w:rPr>
          <w:rStyle w:val="Normaltext"/>
          <w:szCs w:val="20"/>
        </w:rPr>
        <w:t>-</w:t>
      </w:r>
      <w:r w:rsidR="003E57A7" w:rsidRPr="00CF6946">
        <w:rPr>
          <w:rStyle w:val="Normaltext"/>
          <w:szCs w:val="20"/>
        </w:rPr>
        <w:t xml:space="preserve"> </w:t>
      </w:r>
      <w:r w:rsidRPr="00CF6946">
        <w:rPr>
          <w:rStyle w:val="Normaltext"/>
          <w:szCs w:val="20"/>
        </w:rPr>
        <w:t xml:space="preserve">CС) в настоящем </w:t>
      </w:r>
      <w:r w:rsidR="00AF01EC">
        <w:rPr>
          <w:rStyle w:val="Normaltext"/>
          <w:szCs w:val="20"/>
        </w:rPr>
        <w:t>Контракт</w:t>
      </w:r>
      <w:r w:rsidRPr="00CF6946">
        <w:rPr>
          <w:rStyle w:val="Normaltext"/>
          <w:szCs w:val="20"/>
        </w:rPr>
        <w:t xml:space="preserve">е понимается многофункциональная справочно-экспертная система, предназначенная для предоставления подробной информации в сфере отдельной отрасли права, указанной в «Спецификации на CС», доступ к которой осуществляется через телекоммуникационную сеть общего пользования -Интернет. </w:t>
      </w:r>
    </w:p>
    <w:p w14:paraId="5CDE0EB2" w14:textId="77777777" w:rsidR="00CF6946" w:rsidRDefault="00C937E3" w:rsidP="00CF6946">
      <w:pPr>
        <w:pStyle w:val="ParagraphStyle"/>
        <w:numPr>
          <w:ilvl w:val="1"/>
          <w:numId w:val="2"/>
        </w:numPr>
        <w:spacing w:after="60"/>
        <w:ind w:left="709" w:hanging="425"/>
        <w:jc w:val="both"/>
        <w:outlineLvl w:val="2"/>
        <w:rPr>
          <w:rStyle w:val="Normaltext"/>
          <w:szCs w:val="20"/>
        </w:rPr>
      </w:pPr>
      <w:proofErr w:type="spellStart"/>
      <w:r w:rsidRPr="00CF6946">
        <w:rPr>
          <w:rStyle w:val="Normaltext"/>
          <w:szCs w:val="20"/>
        </w:rPr>
        <w:t>Субсублицензиат</w:t>
      </w:r>
      <w:proofErr w:type="spellEnd"/>
      <w:r w:rsidRPr="00CF6946">
        <w:rPr>
          <w:rStyle w:val="Normaltext"/>
          <w:szCs w:val="20"/>
        </w:rPr>
        <w:t xml:space="preserve"> приобретает неисключительные права использования СС в соответствии с его функциональными возможностями, а именно, </w:t>
      </w:r>
      <w:proofErr w:type="spellStart"/>
      <w:r w:rsidRPr="00CF6946">
        <w:rPr>
          <w:rStyle w:val="Normaltext"/>
          <w:szCs w:val="20"/>
        </w:rPr>
        <w:t>Субсублицензиат</w:t>
      </w:r>
      <w:proofErr w:type="spellEnd"/>
      <w:r w:rsidRPr="00CF6946">
        <w:rPr>
          <w:rStyle w:val="Normaltext"/>
          <w:szCs w:val="20"/>
        </w:rPr>
        <w:t xml:space="preserve"> имеет право использовать СС исключительно для своей внутренней деятельности, включая следующие способы:</w:t>
      </w:r>
    </w:p>
    <w:p w14:paraId="2F7D63B6" w14:textId="5089DCF5" w:rsidR="00CF6946" w:rsidRDefault="00C937E3" w:rsidP="00CF6946">
      <w:pPr>
        <w:pStyle w:val="ParagraphStyle"/>
        <w:numPr>
          <w:ilvl w:val="2"/>
          <w:numId w:val="2"/>
        </w:numPr>
        <w:spacing w:after="60"/>
        <w:ind w:hanging="578"/>
        <w:jc w:val="both"/>
        <w:outlineLvl w:val="2"/>
        <w:rPr>
          <w:sz w:val="20"/>
          <w:szCs w:val="20"/>
        </w:rPr>
      </w:pPr>
      <w:r w:rsidRPr="00CF6946">
        <w:rPr>
          <w:rStyle w:val="Normaltext"/>
          <w:szCs w:val="20"/>
        </w:rPr>
        <w:t xml:space="preserve">Подключаться к СС через сеть Интернет, </w:t>
      </w:r>
      <w:r w:rsidRPr="00CF6946">
        <w:rPr>
          <w:sz w:val="20"/>
          <w:szCs w:val="20"/>
        </w:rPr>
        <w:t>количество пользователей, не должно превышать количества лицензий, указанных в Спецификации на СС, при этом пользователю запрещено передавать кому бы то ни было свою учетную информацию (</w:t>
      </w:r>
      <w:r w:rsidR="006858DB">
        <w:rPr>
          <w:sz w:val="20"/>
          <w:szCs w:val="20"/>
        </w:rPr>
        <w:t>уникальный код доступа</w:t>
      </w:r>
      <w:r w:rsidRPr="00CF6946">
        <w:rPr>
          <w:sz w:val="20"/>
          <w:szCs w:val="20"/>
        </w:rPr>
        <w:t xml:space="preserve"> в СС).</w:t>
      </w:r>
    </w:p>
    <w:p w14:paraId="1193A32D" w14:textId="77777777" w:rsidR="00CF6946" w:rsidRDefault="00C937E3" w:rsidP="00CF6946">
      <w:pPr>
        <w:pStyle w:val="ParagraphStyle"/>
        <w:numPr>
          <w:ilvl w:val="2"/>
          <w:numId w:val="2"/>
        </w:numPr>
        <w:spacing w:after="60"/>
        <w:ind w:hanging="578"/>
        <w:jc w:val="both"/>
        <w:outlineLvl w:val="2"/>
        <w:rPr>
          <w:rStyle w:val="Normaltext"/>
          <w:szCs w:val="20"/>
        </w:rPr>
      </w:pPr>
      <w:r w:rsidRPr="00CF6946">
        <w:rPr>
          <w:rStyle w:val="Normaltext"/>
          <w:szCs w:val="20"/>
        </w:rPr>
        <w:t xml:space="preserve">Использовать для собственных нужд материалы и информацию, содержащуюся в СС без получения дополнительного согласия Сублицензиата либо третьих лиц. Право доступа к СС предоставляется </w:t>
      </w:r>
      <w:proofErr w:type="spellStart"/>
      <w:r w:rsidRPr="00CF6946">
        <w:rPr>
          <w:rStyle w:val="Normaltext"/>
          <w:szCs w:val="20"/>
        </w:rPr>
        <w:t>Субсублицензиату</w:t>
      </w:r>
      <w:proofErr w:type="spellEnd"/>
      <w:r w:rsidRPr="00CF6946">
        <w:rPr>
          <w:rStyle w:val="Normaltext"/>
          <w:szCs w:val="20"/>
        </w:rPr>
        <w:t xml:space="preserve"> круглосуточно на все время действия лицензии.</w:t>
      </w:r>
    </w:p>
    <w:p w14:paraId="79393736" w14:textId="3382D041" w:rsidR="00CF6946" w:rsidRDefault="00C937E3" w:rsidP="00CF6946">
      <w:pPr>
        <w:pStyle w:val="ParagraphStyle"/>
        <w:numPr>
          <w:ilvl w:val="1"/>
          <w:numId w:val="2"/>
        </w:numPr>
        <w:tabs>
          <w:tab w:val="clear" w:pos="1070"/>
        </w:tabs>
        <w:spacing w:after="60"/>
        <w:ind w:left="709" w:hanging="425"/>
        <w:jc w:val="both"/>
        <w:outlineLvl w:val="2"/>
        <w:rPr>
          <w:rStyle w:val="Normaltext"/>
          <w:szCs w:val="20"/>
        </w:rPr>
      </w:pPr>
      <w:r w:rsidRPr="00CF6946">
        <w:rPr>
          <w:rStyle w:val="Normaltext"/>
          <w:szCs w:val="20"/>
        </w:rPr>
        <w:t xml:space="preserve">Неисключительные права использования СС предоставляются </w:t>
      </w:r>
      <w:proofErr w:type="spellStart"/>
      <w:r w:rsidRPr="00CF6946">
        <w:rPr>
          <w:rStyle w:val="Normaltext"/>
          <w:szCs w:val="20"/>
        </w:rPr>
        <w:t>Субсублицензиату</w:t>
      </w:r>
      <w:proofErr w:type="spellEnd"/>
      <w:r w:rsidRPr="00CF6946">
        <w:rPr>
          <w:rStyle w:val="Normaltext"/>
          <w:szCs w:val="20"/>
        </w:rPr>
        <w:t xml:space="preserve"> с момента направления последнему по электронной почте кода доступа к СС и на срок, указанный в «Спецификации на СС» (Приложение №1 к </w:t>
      </w:r>
      <w:r w:rsidR="00AF01EC">
        <w:rPr>
          <w:rStyle w:val="Normaltext"/>
          <w:szCs w:val="20"/>
        </w:rPr>
        <w:t>Контракт</w:t>
      </w:r>
      <w:r w:rsidRPr="00CF6946">
        <w:rPr>
          <w:rStyle w:val="Normaltext"/>
          <w:szCs w:val="20"/>
        </w:rPr>
        <w:t>у).</w:t>
      </w:r>
    </w:p>
    <w:p w14:paraId="7E3AD3E0" w14:textId="02361C7D" w:rsidR="00CF6946" w:rsidRDefault="00C937E3" w:rsidP="00CF6946">
      <w:pPr>
        <w:pStyle w:val="ParagraphStyle"/>
        <w:numPr>
          <w:ilvl w:val="1"/>
          <w:numId w:val="2"/>
        </w:numPr>
        <w:tabs>
          <w:tab w:val="clear" w:pos="1070"/>
        </w:tabs>
        <w:spacing w:after="60"/>
        <w:ind w:left="709" w:hanging="425"/>
        <w:jc w:val="both"/>
        <w:outlineLvl w:val="2"/>
        <w:rPr>
          <w:rStyle w:val="Normaltext"/>
          <w:szCs w:val="20"/>
        </w:rPr>
      </w:pPr>
      <w:proofErr w:type="spellStart"/>
      <w:r w:rsidRPr="00CF6946">
        <w:rPr>
          <w:rStyle w:val="Normaltext"/>
          <w:szCs w:val="20"/>
        </w:rPr>
        <w:t>Субсублицензиат</w:t>
      </w:r>
      <w:proofErr w:type="spellEnd"/>
      <w:r w:rsidRPr="00CF6946">
        <w:rPr>
          <w:rStyle w:val="Normaltext"/>
          <w:szCs w:val="20"/>
        </w:rPr>
        <w:t xml:space="preserve"> не приобретает каких-либо прав на СС, за исключением оговоренных в настоящем </w:t>
      </w:r>
      <w:r w:rsidR="00AF01EC">
        <w:rPr>
          <w:rStyle w:val="Normaltext"/>
          <w:szCs w:val="20"/>
        </w:rPr>
        <w:t>Контракт</w:t>
      </w:r>
      <w:r w:rsidRPr="00CF6946">
        <w:rPr>
          <w:rStyle w:val="Normaltext"/>
          <w:szCs w:val="20"/>
        </w:rPr>
        <w:t xml:space="preserve">е, а также не имеет право: </w:t>
      </w:r>
    </w:p>
    <w:p w14:paraId="12FE6122" w14:textId="77777777" w:rsidR="005534CD" w:rsidRDefault="00C937E3" w:rsidP="005534CD">
      <w:pPr>
        <w:pStyle w:val="ParagraphStyle"/>
        <w:numPr>
          <w:ilvl w:val="0"/>
          <w:numId w:val="18"/>
        </w:numPr>
        <w:spacing w:after="60"/>
        <w:ind w:left="709" w:hanging="283"/>
        <w:jc w:val="both"/>
        <w:outlineLvl w:val="2"/>
        <w:rPr>
          <w:rStyle w:val="Normaltext"/>
          <w:szCs w:val="20"/>
        </w:rPr>
      </w:pPr>
      <w:r w:rsidRPr="00CF6946">
        <w:rPr>
          <w:rStyle w:val="Normaltext"/>
          <w:szCs w:val="20"/>
        </w:rPr>
        <w:t>использовать СС без предварительного письменного разрешения Сублицензиата для создания и публикации электронных справочно-энциклопедических изданий, баз данных, программ для ЭВМ аналогичных СС;</w:t>
      </w:r>
    </w:p>
    <w:p w14:paraId="0A73DBE5" w14:textId="77777777" w:rsidR="005534CD" w:rsidRDefault="00C937E3" w:rsidP="005534CD">
      <w:pPr>
        <w:pStyle w:val="ParagraphStyle"/>
        <w:numPr>
          <w:ilvl w:val="0"/>
          <w:numId w:val="18"/>
        </w:numPr>
        <w:spacing w:after="60"/>
        <w:ind w:left="709" w:hanging="283"/>
        <w:jc w:val="both"/>
        <w:outlineLvl w:val="2"/>
        <w:rPr>
          <w:rStyle w:val="Normaltext"/>
          <w:szCs w:val="20"/>
        </w:rPr>
      </w:pPr>
      <w:r w:rsidRPr="005534CD">
        <w:rPr>
          <w:rStyle w:val="Normaltext"/>
          <w:szCs w:val="20"/>
        </w:rPr>
        <w:t>включать СС</w:t>
      </w:r>
      <w:r w:rsidR="0034277A" w:rsidRPr="005534CD">
        <w:rPr>
          <w:rStyle w:val="Normaltext"/>
          <w:szCs w:val="20"/>
        </w:rPr>
        <w:t xml:space="preserve"> </w:t>
      </w:r>
      <w:r w:rsidRPr="005534CD">
        <w:rPr>
          <w:rStyle w:val="Normaltext"/>
          <w:szCs w:val="20"/>
        </w:rPr>
        <w:t xml:space="preserve">в какие бы то ни было базы данных и/или программы для ЭВМ; </w:t>
      </w:r>
    </w:p>
    <w:p w14:paraId="1C8AB283" w14:textId="77777777" w:rsidR="005534CD" w:rsidRDefault="00C937E3" w:rsidP="005534CD">
      <w:pPr>
        <w:pStyle w:val="ParagraphStyle"/>
        <w:numPr>
          <w:ilvl w:val="0"/>
          <w:numId w:val="18"/>
        </w:numPr>
        <w:spacing w:after="60"/>
        <w:ind w:left="709" w:hanging="283"/>
        <w:jc w:val="both"/>
        <w:outlineLvl w:val="2"/>
        <w:rPr>
          <w:rStyle w:val="Normaltext"/>
          <w:szCs w:val="20"/>
        </w:rPr>
      </w:pPr>
      <w:r w:rsidRPr="005534CD">
        <w:rPr>
          <w:rStyle w:val="Normaltext"/>
          <w:szCs w:val="20"/>
        </w:rPr>
        <w:t>распространять СС на возмездной или безвозмездной основе;</w:t>
      </w:r>
    </w:p>
    <w:p w14:paraId="7F4C1BBF" w14:textId="77777777" w:rsidR="005534CD" w:rsidRDefault="00C937E3" w:rsidP="005534CD">
      <w:pPr>
        <w:pStyle w:val="ParagraphStyle"/>
        <w:numPr>
          <w:ilvl w:val="0"/>
          <w:numId w:val="18"/>
        </w:numPr>
        <w:spacing w:after="60"/>
        <w:ind w:left="709" w:hanging="283"/>
        <w:jc w:val="both"/>
        <w:outlineLvl w:val="2"/>
        <w:rPr>
          <w:rStyle w:val="Normaltext"/>
          <w:szCs w:val="20"/>
        </w:rPr>
      </w:pPr>
      <w:r w:rsidRPr="005534CD">
        <w:rPr>
          <w:rStyle w:val="Normaltext"/>
          <w:szCs w:val="20"/>
        </w:rPr>
        <w:t>доводить до всеобщего сведения материалы и информацию, включая авторские произведения, содержащиеся в СС;</w:t>
      </w:r>
    </w:p>
    <w:p w14:paraId="70633527" w14:textId="7E4384D7" w:rsidR="00CF6946" w:rsidRPr="005534CD" w:rsidRDefault="00C937E3" w:rsidP="005534CD">
      <w:pPr>
        <w:pStyle w:val="ParagraphStyle"/>
        <w:numPr>
          <w:ilvl w:val="0"/>
          <w:numId w:val="18"/>
        </w:numPr>
        <w:spacing w:after="60"/>
        <w:ind w:left="709" w:hanging="283"/>
        <w:jc w:val="both"/>
        <w:outlineLvl w:val="2"/>
        <w:rPr>
          <w:rStyle w:val="Normaltext"/>
          <w:szCs w:val="20"/>
        </w:rPr>
      </w:pPr>
      <w:r w:rsidRPr="005534CD">
        <w:rPr>
          <w:rStyle w:val="Normaltext"/>
          <w:szCs w:val="20"/>
        </w:rPr>
        <w:t>использовать материалы, включая авторские произведения, а также информацию, полученную в результате использования СС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</w:t>
      </w:r>
      <w:r w:rsidR="00CF6946" w:rsidRPr="005534CD">
        <w:rPr>
          <w:rStyle w:val="Normaltext"/>
          <w:szCs w:val="20"/>
        </w:rPr>
        <w:t>.</w:t>
      </w:r>
    </w:p>
    <w:p w14:paraId="54CA37BF" w14:textId="33664485" w:rsidR="00CF6946" w:rsidRDefault="00C937E3" w:rsidP="00CF6946">
      <w:pPr>
        <w:pStyle w:val="ParagraphStyle"/>
        <w:numPr>
          <w:ilvl w:val="1"/>
          <w:numId w:val="2"/>
        </w:numPr>
        <w:tabs>
          <w:tab w:val="clear" w:pos="1070"/>
        </w:tabs>
        <w:spacing w:after="60"/>
        <w:ind w:left="709" w:hanging="425"/>
        <w:jc w:val="both"/>
        <w:outlineLvl w:val="2"/>
        <w:rPr>
          <w:rStyle w:val="Normaltext"/>
          <w:szCs w:val="20"/>
        </w:rPr>
      </w:pPr>
      <w:proofErr w:type="spellStart"/>
      <w:r w:rsidRPr="00CF6946">
        <w:rPr>
          <w:rStyle w:val="Normaltext"/>
          <w:szCs w:val="20"/>
        </w:rPr>
        <w:t>Субсублицензиат</w:t>
      </w:r>
      <w:proofErr w:type="spellEnd"/>
      <w:r w:rsidRPr="00CF6946">
        <w:rPr>
          <w:rStyle w:val="Normaltext"/>
          <w:szCs w:val="20"/>
        </w:rPr>
        <w:t xml:space="preserve"> обязуется принять и оплатить права использования СС в соответствии с условиями настоящего </w:t>
      </w:r>
      <w:r w:rsidR="00AF01EC">
        <w:rPr>
          <w:rStyle w:val="Normaltext"/>
          <w:szCs w:val="20"/>
        </w:rPr>
        <w:t>Контракт</w:t>
      </w:r>
      <w:r w:rsidRPr="00CF6946">
        <w:rPr>
          <w:rStyle w:val="Normaltext"/>
          <w:szCs w:val="20"/>
        </w:rPr>
        <w:t>а.</w:t>
      </w:r>
    </w:p>
    <w:p w14:paraId="7FA22FDC" w14:textId="2FBBDAEB" w:rsidR="00C937E3" w:rsidRPr="00CF6946" w:rsidRDefault="00C937E3" w:rsidP="00CF6946">
      <w:pPr>
        <w:pStyle w:val="ParagraphStyle"/>
        <w:numPr>
          <w:ilvl w:val="1"/>
          <w:numId w:val="2"/>
        </w:numPr>
        <w:tabs>
          <w:tab w:val="clear" w:pos="1070"/>
        </w:tabs>
        <w:spacing w:after="60"/>
        <w:ind w:left="709" w:hanging="425"/>
        <w:jc w:val="both"/>
        <w:outlineLvl w:val="2"/>
        <w:rPr>
          <w:rStyle w:val="Normaltext"/>
          <w:szCs w:val="20"/>
        </w:rPr>
      </w:pPr>
      <w:r w:rsidRPr="00CF6946">
        <w:rPr>
          <w:rStyle w:val="Normaltext"/>
          <w:szCs w:val="20"/>
        </w:rPr>
        <w:t xml:space="preserve">Сублицензиат гарантирует возможность использования СС в течение срока действия лицензии, указанного в «Спецификации на СС» при условии соблюдения </w:t>
      </w:r>
      <w:proofErr w:type="spellStart"/>
      <w:r w:rsidRPr="00CF6946">
        <w:rPr>
          <w:rStyle w:val="Normaltext"/>
          <w:szCs w:val="20"/>
        </w:rPr>
        <w:t>Суб</w:t>
      </w:r>
      <w:r w:rsidR="005E027D" w:rsidRPr="00CF6946">
        <w:rPr>
          <w:rStyle w:val="Normaltext"/>
          <w:szCs w:val="20"/>
        </w:rPr>
        <w:t>суб</w:t>
      </w:r>
      <w:r w:rsidRPr="00CF6946">
        <w:rPr>
          <w:rStyle w:val="Normaltext"/>
          <w:szCs w:val="20"/>
        </w:rPr>
        <w:t>лицензиатом</w:t>
      </w:r>
      <w:proofErr w:type="spellEnd"/>
      <w:r w:rsidRPr="00CF6946">
        <w:rPr>
          <w:rStyle w:val="Normaltext"/>
          <w:szCs w:val="20"/>
        </w:rPr>
        <w:t>:</w:t>
      </w:r>
    </w:p>
    <w:p w14:paraId="6FDB79AD" w14:textId="62249D2D" w:rsidR="00CF6946" w:rsidRDefault="00C937E3" w:rsidP="005534CD">
      <w:pPr>
        <w:pStyle w:val="ad"/>
        <w:numPr>
          <w:ilvl w:val="0"/>
          <w:numId w:val="17"/>
        </w:numPr>
        <w:tabs>
          <w:tab w:val="num" w:pos="1070"/>
        </w:tabs>
        <w:ind w:left="709" w:hanging="283"/>
        <w:jc w:val="both"/>
        <w:rPr>
          <w:rStyle w:val="Normaltext"/>
          <w:szCs w:val="20"/>
        </w:rPr>
      </w:pPr>
      <w:r w:rsidRPr="00C937E3">
        <w:rPr>
          <w:rStyle w:val="Normaltext"/>
          <w:szCs w:val="20"/>
        </w:rPr>
        <w:t>технических требований к характеристикам оборудования и программному обеспечению, размещенных на сайте СС в соответствующем разделе</w:t>
      </w:r>
      <w:r w:rsidR="00CF6946">
        <w:rPr>
          <w:rStyle w:val="Normaltext"/>
          <w:szCs w:val="20"/>
        </w:rPr>
        <w:t>;</w:t>
      </w:r>
    </w:p>
    <w:p w14:paraId="7CE34B7D" w14:textId="133192DA" w:rsidR="004A0601" w:rsidRPr="00CF6946" w:rsidRDefault="00C937E3" w:rsidP="005534CD">
      <w:pPr>
        <w:pStyle w:val="ad"/>
        <w:numPr>
          <w:ilvl w:val="0"/>
          <w:numId w:val="17"/>
        </w:numPr>
        <w:tabs>
          <w:tab w:val="num" w:pos="1070"/>
        </w:tabs>
        <w:ind w:left="709" w:hanging="283"/>
        <w:jc w:val="both"/>
        <w:rPr>
          <w:rStyle w:val="Normaltext"/>
          <w:szCs w:val="20"/>
        </w:rPr>
      </w:pPr>
      <w:r w:rsidRPr="00CF6946">
        <w:rPr>
          <w:rStyle w:val="Normaltext"/>
          <w:szCs w:val="20"/>
        </w:rPr>
        <w:t>требований и условий/правил использования как всех, так и отдельных разделов СС, размещенных на сайте СС.</w:t>
      </w:r>
    </w:p>
    <w:p w14:paraId="3EADAE4C" w14:textId="4B3E45F9" w:rsidR="00EB2190" w:rsidRPr="003A1E94" w:rsidRDefault="00EB2190" w:rsidP="00EB2190">
      <w:pPr>
        <w:pStyle w:val="ParagraphStyle"/>
        <w:numPr>
          <w:ilvl w:val="0"/>
          <w:numId w:val="2"/>
        </w:numPr>
        <w:spacing w:after="60" w:line="276" w:lineRule="auto"/>
        <w:jc w:val="center"/>
        <w:outlineLvl w:val="2"/>
        <w:rPr>
          <w:rStyle w:val="Heading"/>
          <w:bCs/>
          <w:szCs w:val="20"/>
        </w:rPr>
      </w:pPr>
      <w:r w:rsidRPr="003A1E94">
        <w:rPr>
          <w:rStyle w:val="Heading"/>
          <w:bCs/>
        </w:rPr>
        <w:t xml:space="preserve">ПОРЯДОК ПЕРЕДАЧИ ПРАВА ДОСТУПА И ИСПОЛЬЗОВАНИЯ </w:t>
      </w:r>
      <w:r w:rsidR="005E027D">
        <w:rPr>
          <w:rStyle w:val="Heading"/>
          <w:bCs/>
        </w:rPr>
        <w:t>СС</w:t>
      </w:r>
    </w:p>
    <w:p w14:paraId="2687BAE9" w14:textId="68C3B7E0" w:rsidR="005534CD" w:rsidRPr="00B27976" w:rsidRDefault="00B34399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  <w:szCs w:val="20"/>
        </w:rPr>
      </w:pPr>
      <w:r w:rsidRPr="00B27976">
        <w:rPr>
          <w:rStyle w:val="Normaltext"/>
          <w:szCs w:val="20"/>
        </w:rPr>
        <w:t xml:space="preserve">Сублицензиат в течение 5 (пяти) рабочих дней после получения подписанного </w:t>
      </w:r>
      <w:proofErr w:type="spellStart"/>
      <w:r w:rsidRPr="00B27976">
        <w:rPr>
          <w:rStyle w:val="Normaltext"/>
          <w:szCs w:val="20"/>
        </w:rPr>
        <w:t>Субсублицензиатом</w:t>
      </w:r>
      <w:proofErr w:type="spellEnd"/>
      <w:r w:rsidRPr="00B27976">
        <w:rPr>
          <w:rStyle w:val="Normaltext"/>
          <w:szCs w:val="20"/>
        </w:rPr>
        <w:t xml:space="preserve"> </w:t>
      </w:r>
      <w:r w:rsidR="00AF01EC">
        <w:rPr>
          <w:rStyle w:val="Normaltext"/>
          <w:szCs w:val="20"/>
        </w:rPr>
        <w:t>Контракт</w:t>
      </w:r>
      <w:r w:rsidRPr="00B27976">
        <w:rPr>
          <w:rStyle w:val="Normaltext"/>
          <w:szCs w:val="20"/>
        </w:rPr>
        <w:t xml:space="preserve">а, направляет </w:t>
      </w:r>
      <w:proofErr w:type="spellStart"/>
      <w:r w:rsidRPr="00B27976">
        <w:rPr>
          <w:rStyle w:val="Normaltext"/>
          <w:szCs w:val="20"/>
        </w:rPr>
        <w:t>Субсублицензиату</w:t>
      </w:r>
      <w:proofErr w:type="spellEnd"/>
      <w:r w:rsidRPr="00B27976">
        <w:rPr>
          <w:rStyle w:val="Normaltext"/>
          <w:szCs w:val="20"/>
        </w:rPr>
        <w:t xml:space="preserve"> по адресу электронной почты, указанному п. 8 уникальный код доступа к лицензии для предоставления права доступа для использования СС</w:t>
      </w:r>
      <w:r w:rsidR="005E027D" w:rsidRPr="00B27976">
        <w:rPr>
          <w:rStyle w:val="Normaltext"/>
          <w:szCs w:val="20"/>
        </w:rPr>
        <w:t>.</w:t>
      </w:r>
    </w:p>
    <w:p w14:paraId="43A144F3" w14:textId="48CD5852" w:rsidR="005534CD" w:rsidRPr="00B27976" w:rsidRDefault="00866E6A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  <w:szCs w:val="20"/>
        </w:rPr>
      </w:pPr>
      <w:r w:rsidRPr="00A272AE">
        <w:rPr>
          <w:rStyle w:val="Normaltext"/>
          <w:szCs w:val="20"/>
        </w:rPr>
        <w:lastRenderedPageBreak/>
        <w:t xml:space="preserve">Сублицензиат в течение 5 (Пяти) рабочих дней после отправки электронного письма с кодом доступа направляет </w:t>
      </w:r>
      <w:proofErr w:type="spellStart"/>
      <w:r w:rsidRPr="00A272AE">
        <w:rPr>
          <w:rStyle w:val="Normaltext"/>
          <w:szCs w:val="20"/>
        </w:rPr>
        <w:t>Субсублицензиату</w:t>
      </w:r>
      <w:proofErr w:type="spellEnd"/>
      <w:r w:rsidRPr="00A272AE">
        <w:rPr>
          <w:rStyle w:val="Normaltext"/>
          <w:szCs w:val="20"/>
        </w:rPr>
        <w:t xml:space="preserve"> дополнительно по почте</w:t>
      </w:r>
      <w:r>
        <w:rPr>
          <w:rStyle w:val="Normaltext"/>
          <w:szCs w:val="20"/>
        </w:rPr>
        <w:t xml:space="preserve"> </w:t>
      </w:r>
      <w:r w:rsidRPr="00A272AE">
        <w:rPr>
          <w:rStyle w:val="Normaltext"/>
          <w:szCs w:val="20"/>
        </w:rPr>
        <w:t xml:space="preserve">по адресу </w:t>
      </w:r>
      <w:proofErr w:type="spellStart"/>
      <w:r w:rsidRPr="00A272AE">
        <w:rPr>
          <w:rStyle w:val="Normaltext"/>
          <w:szCs w:val="20"/>
        </w:rPr>
        <w:t>Суб</w:t>
      </w:r>
      <w:r w:rsidR="00807745">
        <w:rPr>
          <w:rStyle w:val="Normaltext"/>
          <w:szCs w:val="20"/>
        </w:rPr>
        <w:t>суб</w:t>
      </w:r>
      <w:r w:rsidRPr="00A272AE">
        <w:rPr>
          <w:rStyle w:val="Normaltext"/>
          <w:szCs w:val="20"/>
        </w:rPr>
        <w:t>лицензиата</w:t>
      </w:r>
      <w:proofErr w:type="spellEnd"/>
      <w:r w:rsidRPr="00A272AE">
        <w:rPr>
          <w:rStyle w:val="Normaltext"/>
          <w:szCs w:val="20"/>
        </w:rPr>
        <w:t xml:space="preserve">, указанному в </w:t>
      </w:r>
      <w:r w:rsidR="00807745">
        <w:rPr>
          <w:rStyle w:val="Normaltext"/>
          <w:szCs w:val="20"/>
        </w:rPr>
        <w:t>п.</w:t>
      </w:r>
      <w:r w:rsidRPr="00A272AE">
        <w:rPr>
          <w:rStyle w:val="Normaltext"/>
          <w:szCs w:val="20"/>
        </w:rPr>
        <w:t xml:space="preserve"> 8 </w:t>
      </w:r>
      <w:r>
        <w:rPr>
          <w:rStyle w:val="Normaltext"/>
          <w:szCs w:val="20"/>
        </w:rPr>
        <w:t>Контракта, либо одним из способов указанных в п. 7.5.</w:t>
      </w:r>
      <w:r w:rsidRPr="00A272AE">
        <w:rPr>
          <w:rStyle w:val="Normaltext"/>
          <w:szCs w:val="20"/>
        </w:rPr>
        <w:t>, подписанный Сублицензиатом Универсальный передаточный документ (далее – УПД), оформленный в соответствии с утвержденным приказом ФНС</w:t>
      </w:r>
      <w:r w:rsidR="005E027D" w:rsidRPr="00B27976">
        <w:rPr>
          <w:rStyle w:val="Normaltext"/>
          <w:szCs w:val="20"/>
        </w:rPr>
        <w:t>.</w:t>
      </w:r>
    </w:p>
    <w:p w14:paraId="7AC173A4" w14:textId="72C00E86" w:rsidR="00EB2190" w:rsidRPr="00B27976" w:rsidRDefault="00866E6A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  <w:szCs w:val="20"/>
        </w:rPr>
      </w:pPr>
      <w:proofErr w:type="spellStart"/>
      <w:r w:rsidRPr="00A272AE">
        <w:rPr>
          <w:rStyle w:val="Normaltext"/>
          <w:szCs w:val="20"/>
        </w:rPr>
        <w:t>Субсублицензиат</w:t>
      </w:r>
      <w:proofErr w:type="spellEnd"/>
      <w:r w:rsidRPr="00A272AE">
        <w:rPr>
          <w:rStyle w:val="Normaltext"/>
          <w:szCs w:val="20"/>
        </w:rPr>
        <w:t xml:space="preserve"> в течение 5 (Пяти) рабочих дней после получения УПД обязан подписать его со своей стороны и передать его Сублицензиату. В случае, если в указанный срок </w:t>
      </w:r>
      <w:proofErr w:type="spellStart"/>
      <w:r w:rsidRPr="00A272AE">
        <w:rPr>
          <w:rStyle w:val="Normaltext"/>
          <w:szCs w:val="20"/>
        </w:rPr>
        <w:t>Субсублицензиат</w:t>
      </w:r>
      <w:proofErr w:type="spellEnd"/>
      <w:r w:rsidRPr="00A272AE">
        <w:rPr>
          <w:rStyle w:val="Normaltext"/>
          <w:szCs w:val="20"/>
        </w:rPr>
        <w:t xml:space="preserve"> не направит Сублицензиату подписанный со своей стороны УПД или мотивированный отказ от его подписания, права считаются переданными, а УПД – подписанным </w:t>
      </w:r>
      <w:proofErr w:type="spellStart"/>
      <w:r w:rsidRPr="00A272AE">
        <w:rPr>
          <w:rStyle w:val="Normaltext"/>
          <w:szCs w:val="20"/>
        </w:rPr>
        <w:t>Субсублицензиатом</w:t>
      </w:r>
      <w:proofErr w:type="spellEnd"/>
      <w:r w:rsidR="005E027D" w:rsidRPr="00B27976">
        <w:rPr>
          <w:rStyle w:val="Normaltext"/>
          <w:szCs w:val="20"/>
        </w:rPr>
        <w:t>.</w:t>
      </w:r>
    </w:p>
    <w:p w14:paraId="6A7E46D9" w14:textId="2BA3580F" w:rsidR="00EB2190" w:rsidRPr="00B27976" w:rsidRDefault="00652AF5" w:rsidP="00EB2190">
      <w:pPr>
        <w:pStyle w:val="ParagraphStyle"/>
        <w:numPr>
          <w:ilvl w:val="0"/>
          <w:numId w:val="2"/>
        </w:numPr>
        <w:spacing w:after="60" w:line="276" w:lineRule="auto"/>
        <w:jc w:val="center"/>
        <w:outlineLvl w:val="2"/>
        <w:rPr>
          <w:rStyle w:val="Heading"/>
          <w:bCs/>
        </w:rPr>
      </w:pPr>
      <w:r w:rsidRPr="00B27976">
        <w:rPr>
          <w:rStyle w:val="Heading"/>
          <w:bCs/>
        </w:rPr>
        <w:t xml:space="preserve">ЦЕНА </w:t>
      </w:r>
      <w:r w:rsidR="00AF01EC">
        <w:rPr>
          <w:rStyle w:val="Heading"/>
          <w:bCs/>
        </w:rPr>
        <w:t>КОНТРАКТ</w:t>
      </w:r>
      <w:r w:rsidRPr="00B27976">
        <w:rPr>
          <w:rStyle w:val="Heading"/>
          <w:bCs/>
        </w:rPr>
        <w:t>А И ПОРЯДОК ОПЛАТЫ</w:t>
      </w:r>
    </w:p>
    <w:p w14:paraId="09B57AF5" w14:textId="27DAA197" w:rsidR="00652AF5" w:rsidRPr="00B27976" w:rsidRDefault="00652AF5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B27976">
        <w:rPr>
          <w:rStyle w:val="Normaltext"/>
        </w:rPr>
        <w:t xml:space="preserve">Цена </w:t>
      </w:r>
      <w:r w:rsidR="00AF01EC">
        <w:rPr>
          <w:rStyle w:val="Normaltext"/>
        </w:rPr>
        <w:t>Контракт</w:t>
      </w:r>
      <w:r w:rsidRPr="00B27976">
        <w:rPr>
          <w:rStyle w:val="Normaltext"/>
        </w:rPr>
        <w:t xml:space="preserve">а (вознаграждение за право использования CС) указана в «Спецификации на CС» (Приложение 1) и </w:t>
      </w:r>
      <w:r w:rsidRPr="00431CEC">
        <w:rPr>
          <w:rStyle w:val="Normaltext"/>
          <w:highlight w:val="yellow"/>
        </w:rPr>
        <w:t>составляет</w:t>
      </w:r>
      <w:r w:rsidRPr="00B27976">
        <w:rPr>
          <w:rStyle w:val="Normaltext"/>
        </w:rPr>
        <w:t xml:space="preserve"> Указанная сумма НДС не облагается на основании подпункта 26 пункта 2 статьи 149 НК РФ.</w:t>
      </w:r>
    </w:p>
    <w:p w14:paraId="123AB717" w14:textId="3754C33D" w:rsidR="00652AF5" w:rsidRPr="00B27976" w:rsidRDefault="00652AF5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B27976">
        <w:rPr>
          <w:rStyle w:val="Normaltext"/>
        </w:rPr>
        <w:t xml:space="preserve">Цена </w:t>
      </w:r>
      <w:r w:rsidR="00AF01EC">
        <w:rPr>
          <w:rStyle w:val="Normaltext"/>
        </w:rPr>
        <w:t>Контракт</w:t>
      </w:r>
      <w:r w:rsidRPr="00B27976">
        <w:rPr>
          <w:rStyle w:val="Normaltext"/>
        </w:rPr>
        <w:t xml:space="preserve">а является твердой и определена на весь срок исполнения </w:t>
      </w:r>
      <w:r w:rsidR="00AF01EC">
        <w:rPr>
          <w:rStyle w:val="Normaltext"/>
        </w:rPr>
        <w:t>Контракт</w:t>
      </w:r>
      <w:r w:rsidRPr="00B27976">
        <w:rPr>
          <w:rStyle w:val="Normaltext"/>
        </w:rPr>
        <w:t xml:space="preserve">а. </w:t>
      </w:r>
    </w:p>
    <w:p w14:paraId="718E95AA" w14:textId="0530B7D9" w:rsidR="00652AF5" w:rsidRPr="00B27976" w:rsidRDefault="00866E6A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A272AE">
        <w:rPr>
          <w:rStyle w:val="Normaltext"/>
        </w:rPr>
        <w:t xml:space="preserve">Оплата производится на основании счета и УПД, выставляемого Сублицензиатом, путем перечисления </w:t>
      </w:r>
      <w:proofErr w:type="spellStart"/>
      <w:r w:rsidRPr="00A272AE">
        <w:rPr>
          <w:rStyle w:val="Normaltext"/>
        </w:rPr>
        <w:t>Субсублицензиатом</w:t>
      </w:r>
      <w:proofErr w:type="spellEnd"/>
      <w:r w:rsidRPr="00A272AE">
        <w:rPr>
          <w:rStyle w:val="Normaltext"/>
        </w:rPr>
        <w:t xml:space="preserve"> на счет Сублицензиата 100% от суммы, указанной в Приложении №1 к настоящему </w:t>
      </w:r>
      <w:r>
        <w:rPr>
          <w:rStyle w:val="Normaltext"/>
        </w:rPr>
        <w:t>Контракту</w:t>
      </w:r>
      <w:r w:rsidRPr="00A272AE">
        <w:rPr>
          <w:rStyle w:val="Normaltext"/>
        </w:rPr>
        <w:t xml:space="preserve">, в течение </w:t>
      </w:r>
      <w:r w:rsidR="007D6827">
        <w:rPr>
          <w:rStyle w:val="Normaltext"/>
        </w:rPr>
        <w:t>7</w:t>
      </w:r>
      <w:r w:rsidRPr="00A272AE">
        <w:rPr>
          <w:rStyle w:val="Normaltext"/>
        </w:rPr>
        <w:t xml:space="preserve"> (</w:t>
      </w:r>
      <w:r w:rsidR="007D6827">
        <w:rPr>
          <w:rStyle w:val="Normaltext"/>
        </w:rPr>
        <w:t>семи</w:t>
      </w:r>
      <w:r w:rsidRPr="00A272AE">
        <w:rPr>
          <w:rStyle w:val="Normaltext"/>
        </w:rPr>
        <w:t>) рабочих дней после подписания УПД обеими сторонами</w:t>
      </w:r>
      <w:r w:rsidR="00B34399" w:rsidRPr="00B27976">
        <w:rPr>
          <w:rStyle w:val="Normaltext"/>
        </w:rPr>
        <w:t>, не позднее 20.07.2026 г</w:t>
      </w:r>
      <w:r w:rsidR="00652AF5" w:rsidRPr="00B27976">
        <w:rPr>
          <w:rStyle w:val="Normaltext"/>
        </w:rPr>
        <w:t>.</w:t>
      </w:r>
    </w:p>
    <w:p w14:paraId="55645576" w14:textId="54376C23" w:rsidR="009C0DD3" w:rsidRPr="003A1E94" w:rsidRDefault="0092241C" w:rsidP="00B215A2">
      <w:pPr>
        <w:pStyle w:val="ParagraphStyle"/>
        <w:numPr>
          <w:ilvl w:val="0"/>
          <w:numId w:val="2"/>
        </w:numPr>
        <w:spacing w:after="60" w:line="276" w:lineRule="auto"/>
        <w:jc w:val="center"/>
        <w:outlineLvl w:val="2"/>
        <w:rPr>
          <w:rStyle w:val="Heading"/>
          <w:bCs/>
        </w:rPr>
      </w:pPr>
      <w:r>
        <w:rPr>
          <w:rStyle w:val="Heading"/>
          <w:bCs/>
        </w:rPr>
        <w:t>ЗАЩИТА В СЛУЧАЕ НАРУШЕНИЯ ПРАВ ИНТЕЛЛЕКТУАЛЬНЫХ ТРЕТЬИХ ЛИЦ</w:t>
      </w:r>
    </w:p>
    <w:p w14:paraId="57FB05DA" w14:textId="7F52BDEF" w:rsidR="0092241C" w:rsidRPr="0092241C" w:rsidRDefault="0092241C" w:rsidP="005534CD">
      <w:pPr>
        <w:pStyle w:val="ParagraphStyle"/>
        <w:numPr>
          <w:ilvl w:val="1"/>
          <w:numId w:val="2"/>
        </w:numPr>
        <w:tabs>
          <w:tab w:val="clear" w:pos="1070"/>
          <w:tab w:val="left" w:pos="709"/>
          <w:tab w:val="left" w:pos="993"/>
        </w:tabs>
        <w:spacing w:after="60"/>
        <w:ind w:left="709" w:hanging="425"/>
        <w:jc w:val="both"/>
        <w:outlineLvl w:val="2"/>
        <w:rPr>
          <w:rStyle w:val="Normaltext"/>
        </w:rPr>
      </w:pPr>
      <w:r>
        <w:rPr>
          <w:rStyle w:val="Normaltext"/>
        </w:rPr>
        <w:t>Субл</w:t>
      </w:r>
      <w:r w:rsidRPr="0092241C">
        <w:rPr>
          <w:rStyle w:val="Normaltext"/>
        </w:rPr>
        <w:t xml:space="preserve">ицензиат будет защищать интересы </w:t>
      </w:r>
      <w:proofErr w:type="spellStart"/>
      <w:r w:rsidRPr="0092241C">
        <w:rPr>
          <w:rStyle w:val="Normaltext"/>
        </w:rPr>
        <w:t>Суб</w:t>
      </w:r>
      <w:r>
        <w:rPr>
          <w:rStyle w:val="Normaltext"/>
        </w:rPr>
        <w:t>суб</w:t>
      </w:r>
      <w:r w:rsidRPr="0092241C">
        <w:rPr>
          <w:rStyle w:val="Normaltext"/>
        </w:rPr>
        <w:t>лицензиата</w:t>
      </w:r>
      <w:proofErr w:type="spellEnd"/>
      <w:r w:rsidRPr="0092241C">
        <w:rPr>
          <w:rStyle w:val="Normaltext"/>
        </w:rPr>
        <w:t xml:space="preserve"> в случае предъявления к нему третьим лицом претензии о том, что использование им СС нарушает интеллектуальные права данных лиц.</w:t>
      </w:r>
    </w:p>
    <w:p w14:paraId="541C69AA" w14:textId="75429C4E" w:rsidR="0092241C" w:rsidRPr="0092241C" w:rsidRDefault="0092241C" w:rsidP="005534CD">
      <w:pPr>
        <w:pStyle w:val="ParagraphStyle"/>
        <w:numPr>
          <w:ilvl w:val="1"/>
          <w:numId w:val="2"/>
        </w:numPr>
        <w:tabs>
          <w:tab w:val="clear" w:pos="1070"/>
          <w:tab w:val="left" w:pos="709"/>
          <w:tab w:val="left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92241C">
        <w:rPr>
          <w:rStyle w:val="Normaltext"/>
        </w:rPr>
        <w:t xml:space="preserve">В случае предъявления претензии </w:t>
      </w:r>
      <w:proofErr w:type="spellStart"/>
      <w:r w:rsidRPr="0092241C">
        <w:rPr>
          <w:rStyle w:val="Normaltext"/>
        </w:rPr>
        <w:t>Суб</w:t>
      </w:r>
      <w:r>
        <w:rPr>
          <w:rStyle w:val="Normaltext"/>
        </w:rPr>
        <w:t>суб</w:t>
      </w:r>
      <w:r w:rsidRPr="0092241C">
        <w:rPr>
          <w:rStyle w:val="Normaltext"/>
        </w:rPr>
        <w:t>лицензиат</w:t>
      </w:r>
      <w:proofErr w:type="spellEnd"/>
      <w:r w:rsidRPr="0092241C">
        <w:rPr>
          <w:rStyle w:val="Normaltext"/>
        </w:rPr>
        <w:t xml:space="preserve"> должен незамедлительно письменно уведомить об этом </w:t>
      </w:r>
      <w:r>
        <w:rPr>
          <w:rStyle w:val="Normaltext"/>
        </w:rPr>
        <w:t>Субл</w:t>
      </w:r>
      <w:r w:rsidRPr="0092241C">
        <w:rPr>
          <w:rStyle w:val="Normaltext"/>
        </w:rPr>
        <w:t>ицензиата.</w:t>
      </w:r>
    </w:p>
    <w:p w14:paraId="0750326C" w14:textId="08F21528" w:rsidR="00DB7E97" w:rsidRPr="003A1E94" w:rsidRDefault="0092241C" w:rsidP="005534CD">
      <w:pPr>
        <w:pStyle w:val="ParagraphStyle"/>
        <w:numPr>
          <w:ilvl w:val="1"/>
          <w:numId w:val="2"/>
        </w:numPr>
        <w:tabs>
          <w:tab w:val="clear" w:pos="1070"/>
          <w:tab w:val="left" w:pos="709"/>
          <w:tab w:val="left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92241C">
        <w:rPr>
          <w:rStyle w:val="Normaltext"/>
        </w:rPr>
        <w:t xml:space="preserve">Обязательства </w:t>
      </w:r>
      <w:r>
        <w:rPr>
          <w:rStyle w:val="Normaltext"/>
        </w:rPr>
        <w:t>Субл</w:t>
      </w:r>
      <w:r w:rsidRPr="0092241C">
        <w:rPr>
          <w:rStyle w:val="Normaltext"/>
        </w:rPr>
        <w:t xml:space="preserve">ицензиата не распространяются на случаи нарушения </w:t>
      </w:r>
      <w:proofErr w:type="spellStart"/>
      <w:r w:rsidRPr="0092241C">
        <w:rPr>
          <w:rStyle w:val="Normaltext"/>
        </w:rPr>
        <w:t>Суб</w:t>
      </w:r>
      <w:r>
        <w:rPr>
          <w:rStyle w:val="Normaltext"/>
        </w:rPr>
        <w:t>суб</w:t>
      </w:r>
      <w:r w:rsidRPr="0092241C">
        <w:rPr>
          <w:rStyle w:val="Normaltext"/>
        </w:rPr>
        <w:t>лицензиатом</w:t>
      </w:r>
      <w:proofErr w:type="spellEnd"/>
      <w:r w:rsidRPr="0092241C">
        <w:rPr>
          <w:rStyle w:val="Normaltext"/>
        </w:rPr>
        <w:t xml:space="preserve"> условий использования СС, предусмотренных настоящим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>ом и действующим законодательством.</w:t>
      </w:r>
    </w:p>
    <w:p w14:paraId="41E96F73" w14:textId="77777777" w:rsidR="00BA51BE" w:rsidRPr="003A1E94" w:rsidRDefault="00BA51BE" w:rsidP="00D26802">
      <w:pPr>
        <w:pStyle w:val="ParagraphStyle"/>
        <w:numPr>
          <w:ilvl w:val="0"/>
          <w:numId w:val="2"/>
        </w:numPr>
        <w:spacing w:after="60" w:line="276" w:lineRule="auto"/>
        <w:jc w:val="center"/>
        <w:outlineLvl w:val="2"/>
        <w:rPr>
          <w:rStyle w:val="Heading"/>
        </w:rPr>
      </w:pPr>
      <w:bookmarkStart w:id="3" w:name="_Toc510612359"/>
      <w:r w:rsidRPr="003A1E94">
        <w:rPr>
          <w:rStyle w:val="Heading"/>
        </w:rPr>
        <w:t xml:space="preserve">ОТВЕТСТВЕННОСТЬ СТОРОН </w:t>
      </w:r>
      <w:bookmarkEnd w:id="3"/>
      <w:r w:rsidRPr="003A1E94">
        <w:rPr>
          <w:rStyle w:val="Heading"/>
        </w:rPr>
        <w:t>И ПОРЯДОК РАССМОТРЕНИЯ СПОРОВ</w:t>
      </w:r>
    </w:p>
    <w:p w14:paraId="2D14CE4C" w14:textId="2B00C50B" w:rsidR="0092241C" w:rsidRPr="0092241C" w:rsidRDefault="0092241C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92241C">
        <w:rPr>
          <w:rStyle w:val="Normaltext"/>
        </w:rPr>
        <w:t xml:space="preserve">За неисполнение или ненадлежащее исполнение обязательств по настоящему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 xml:space="preserve">у Стороны несут ответственность в соответствии с условиями настоящего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 xml:space="preserve">а и действующим законодательством РФ.  В случае нарушения </w:t>
      </w:r>
      <w:proofErr w:type="spellStart"/>
      <w:r w:rsidRPr="0092241C">
        <w:rPr>
          <w:rStyle w:val="Normaltext"/>
        </w:rPr>
        <w:t>Суб</w:t>
      </w:r>
      <w:r>
        <w:rPr>
          <w:rStyle w:val="Normaltext"/>
        </w:rPr>
        <w:t>суб</w:t>
      </w:r>
      <w:r w:rsidRPr="0092241C">
        <w:rPr>
          <w:rStyle w:val="Normaltext"/>
        </w:rPr>
        <w:t>лицензиатом</w:t>
      </w:r>
      <w:proofErr w:type="spellEnd"/>
      <w:r w:rsidRPr="0092241C">
        <w:rPr>
          <w:rStyle w:val="Normaltext"/>
        </w:rPr>
        <w:t xml:space="preserve"> условий настоящего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 xml:space="preserve">а, в том числе, но не ограничиваясь, нарушением условий п.п.1.5. и 1.7. настоящего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 xml:space="preserve">а, </w:t>
      </w:r>
      <w:r>
        <w:rPr>
          <w:rStyle w:val="Normaltext"/>
        </w:rPr>
        <w:t>Субл</w:t>
      </w:r>
      <w:r w:rsidRPr="0092241C">
        <w:rPr>
          <w:rStyle w:val="Normaltext"/>
        </w:rPr>
        <w:t xml:space="preserve">ицензиат вправе применять способы защиты и меры ответственности, предусмотренные действующим законодательством РФ, в том числе </w:t>
      </w:r>
      <w:r>
        <w:rPr>
          <w:rStyle w:val="Normaltext"/>
        </w:rPr>
        <w:t>Субл</w:t>
      </w:r>
      <w:r w:rsidRPr="0092241C">
        <w:rPr>
          <w:rStyle w:val="Normaltext"/>
        </w:rPr>
        <w:t xml:space="preserve">ицензиат оставляет за собой по своему собственному усмотрению, а также при получении информации от третьих лиц о нарушении </w:t>
      </w:r>
      <w:proofErr w:type="spellStart"/>
      <w:r w:rsidRPr="0092241C">
        <w:rPr>
          <w:rStyle w:val="Normaltext"/>
        </w:rPr>
        <w:t>Суб</w:t>
      </w:r>
      <w:r>
        <w:rPr>
          <w:rStyle w:val="Normaltext"/>
        </w:rPr>
        <w:t>суб</w:t>
      </w:r>
      <w:r w:rsidRPr="0092241C">
        <w:rPr>
          <w:rStyle w:val="Normaltext"/>
        </w:rPr>
        <w:t>лицензиатом</w:t>
      </w:r>
      <w:proofErr w:type="spellEnd"/>
      <w:r w:rsidRPr="0092241C">
        <w:rPr>
          <w:rStyle w:val="Normaltext"/>
        </w:rPr>
        <w:t xml:space="preserve"> условий настоящего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 xml:space="preserve">а приостанавливать, ограничивать или прекращать доступ </w:t>
      </w:r>
      <w:proofErr w:type="spellStart"/>
      <w:r w:rsidRPr="0092241C">
        <w:rPr>
          <w:rStyle w:val="Normaltext"/>
        </w:rPr>
        <w:t>Суб</w:t>
      </w:r>
      <w:r>
        <w:rPr>
          <w:rStyle w:val="Normaltext"/>
        </w:rPr>
        <w:t>суб</w:t>
      </w:r>
      <w:r w:rsidRPr="0092241C">
        <w:rPr>
          <w:rStyle w:val="Normaltext"/>
        </w:rPr>
        <w:t>лицензиата</w:t>
      </w:r>
      <w:proofErr w:type="spellEnd"/>
      <w:r w:rsidRPr="0092241C">
        <w:rPr>
          <w:rStyle w:val="Normaltext"/>
        </w:rPr>
        <w:t xml:space="preserve">  ко всем или к любому из разделов СС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</w:t>
      </w:r>
      <w:proofErr w:type="spellStart"/>
      <w:r w:rsidRPr="0092241C">
        <w:rPr>
          <w:rStyle w:val="Normaltext"/>
        </w:rPr>
        <w:t>Суб</w:t>
      </w:r>
      <w:r>
        <w:rPr>
          <w:rStyle w:val="Normaltext"/>
        </w:rPr>
        <w:t>суб</w:t>
      </w:r>
      <w:r w:rsidRPr="0092241C">
        <w:rPr>
          <w:rStyle w:val="Normaltext"/>
        </w:rPr>
        <w:t>лицензиат</w:t>
      </w:r>
      <w:proofErr w:type="spellEnd"/>
      <w:r w:rsidRPr="0092241C">
        <w:rPr>
          <w:rStyle w:val="Normaltext"/>
        </w:rPr>
        <w:t xml:space="preserve"> не устранит нарушения в течение одного дня в случае направления ему уведомления о нарушении или повторно нарушит условия настоящего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 xml:space="preserve">а, </w:t>
      </w:r>
      <w:r>
        <w:rPr>
          <w:rStyle w:val="Normaltext"/>
        </w:rPr>
        <w:t>Субл</w:t>
      </w:r>
      <w:r w:rsidRPr="0092241C">
        <w:rPr>
          <w:rStyle w:val="Normaltext"/>
        </w:rPr>
        <w:t xml:space="preserve">ицензиат имеет право заблокировать доступ </w:t>
      </w:r>
      <w:proofErr w:type="spellStart"/>
      <w:r w:rsidRPr="0092241C">
        <w:rPr>
          <w:rStyle w:val="Normaltext"/>
        </w:rPr>
        <w:t>Суб</w:t>
      </w:r>
      <w:r>
        <w:rPr>
          <w:rStyle w:val="Normaltext"/>
        </w:rPr>
        <w:t>суб</w:t>
      </w:r>
      <w:r w:rsidRPr="0092241C">
        <w:rPr>
          <w:rStyle w:val="Normaltext"/>
        </w:rPr>
        <w:t>лицензиата</w:t>
      </w:r>
      <w:proofErr w:type="spellEnd"/>
      <w:r w:rsidRPr="0092241C">
        <w:rPr>
          <w:rStyle w:val="Normaltext"/>
        </w:rPr>
        <w:t xml:space="preserve"> к СС.</w:t>
      </w:r>
    </w:p>
    <w:p w14:paraId="123AF63B" w14:textId="593713FB" w:rsidR="0092241C" w:rsidRPr="0092241C" w:rsidRDefault="0092241C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92241C">
        <w:rPr>
          <w:rStyle w:val="Normaltext"/>
        </w:rPr>
        <w:t xml:space="preserve">В случае просрочки исполнения Сторонами своих обязательств, предусмотренных настоящим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 xml:space="preserve">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>а за каждый день просрочки.</w:t>
      </w:r>
    </w:p>
    <w:p w14:paraId="7B04E6E2" w14:textId="5EF83F54" w:rsidR="0092241C" w:rsidRPr="0092241C" w:rsidRDefault="0092241C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92241C">
        <w:rPr>
          <w:rStyle w:val="Normaltext"/>
        </w:rPr>
        <w:t xml:space="preserve">Уплата Стороной неустойки (штрафа, пеней) не освобождает её от исполнения обязательств по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>у.</w:t>
      </w:r>
    </w:p>
    <w:p w14:paraId="061A67D0" w14:textId="160DB193" w:rsidR="0092241C" w:rsidRPr="0092241C" w:rsidRDefault="0092241C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92241C">
        <w:rPr>
          <w:rStyle w:val="Normaltext"/>
        </w:rPr>
        <w:t xml:space="preserve">При возникновении споров по настоящему </w:t>
      </w:r>
      <w:r w:rsidR="00AF01EC">
        <w:rPr>
          <w:rStyle w:val="Normaltext"/>
        </w:rPr>
        <w:t>Контракт</w:t>
      </w:r>
      <w:r w:rsidRPr="0092241C">
        <w:rPr>
          <w:rStyle w:val="Normaltext"/>
        </w:rPr>
        <w:t>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14:paraId="3E0D45D8" w14:textId="77777777" w:rsidR="0092241C" w:rsidRPr="0092241C" w:rsidRDefault="0092241C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92241C">
        <w:rPr>
          <w:rStyle w:val="Normaltext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14:paraId="1E3D3A8D" w14:textId="5C96509A" w:rsidR="0092241C" w:rsidRPr="0092241C" w:rsidRDefault="0092241C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92241C">
        <w:rPr>
          <w:rStyle w:val="Normaltext"/>
        </w:rPr>
        <w:t xml:space="preserve">В случае невозможности урегулирования споров и разногласий в претензионном порядке, Стороны вправе передать их на рассмотрение </w:t>
      </w:r>
      <w:r w:rsidR="00F921A0">
        <w:rPr>
          <w:rStyle w:val="Normaltext"/>
        </w:rPr>
        <w:t xml:space="preserve">в Арбитражный суд </w:t>
      </w:r>
      <w:r w:rsidRPr="0092241C">
        <w:rPr>
          <w:rStyle w:val="Normaltext"/>
        </w:rPr>
        <w:t xml:space="preserve">по месту нахождения </w:t>
      </w:r>
      <w:r>
        <w:rPr>
          <w:rStyle w:val="Normaltext"/>
        </w:rPr>
        <w:t>Субл</w:t>
      </w:r>
      <w:r w:rsidRPr="0092241C">
        <w:rPr>
          <w:rStyle w:val="Normaltext"/>
        </w:rPr>
        <w:t>ицензиата.</w:t>
      </w:r>
    </w:p>
    <w:p w14:paraId="29F1C555" w14:textId="77777777" w:rsidR="00BA51BE" w:rsidRPr="003A1E94" w:rsidRDefault="00BA51BE" w:rsidP="00D26802">
      <w:pPr>
        <w:pStyle w:val="ParagraphStyle"/>
        <w:numPr>
          <w:ilvl w:val="0"/>
          <w:numId w:val="2"/>
        </w:numPr>
        <w:spacing w:after="60" w:line="276" w:lineRule="auto"/>
        <w:jc w:val="center"/>
        <w:outlineLvl w:val="2"/>
        <w:rPr>
          <w:rStyle w:val="Heading"/>
        </w:rPr>
      </w:pPr>
      <w:r w:rsidRPr="003A1E94">
        <w:rPr>
          <w:rStyle w:val="Heading"/>
        </w:rPr>
        <w:t>КОНФИДЕНЦИАЛЬНОСТЬ</w:t>
      </w:r>
    </w:p>
    <w:p w14:paraId="3DE67AC8" w14:textId="19A7167B" w:rsidR="00550C6E" w:rsidRPr="00550C6E" w:rsidRDefault="00550C6E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550C6E">
        <w:rPr>
          <w:rStyle w:val="Normaltext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AF01EC">
        <w:rPr>
          <w:rStyle w:val="Normaltext"/>
        </w:rPr>
        <w:t>Контракт</w:t>
      </w:r>
      <w:r w:rsidRPr="00550C6E">
        <w:rPr>
          <w:rStyle w:val="Normaltext"/>
        </w:rPr>
        <w:t>у.</w:t>
      </w:r>
    </w:p>
    <w:p w14:paraId="4E012C10" w14:textId="59704DCE" w:rsidR="00550C6E" w:rsidRPr="00550C6E" w:rsidRDefault="00550C6E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550C6E">
        <w:rPr>
          <w:rStyle w:val="Normaltext"/>
        </w:rPr>
        <w:t xml:space="preserve">Конфиденциальной считается информация, полученная в рамках выполнения настоящего </w:t>
      </w:r>
      <w:r w:rsidR="00AF01EC">
        <w:rPr>
          <w:rStyle w:val="Normaltext"/>
        </w:rPr>
        <w:t>Контракт</w:t>
      </w:r>
      <w:r w:rsidRPr="00550C6E">
        <w:rPr>
          <w:rStyle w:val="Normaltext"/>
        </w:rPr>
        <w:t xml:space="preserve">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 w:rsidR="00AF01EC">
        <w:rPr>
          <w:rStyle w:val="Normaltext"/>
        </w:rPr>
        <w:t>Контракт</w:t>
      </w:r>
      <w:r w:rsidRPr="00550C6E">
        <w:rPr>
          <w:rStyle w:val="Normaltext"/>
        </w:rPr>
        <w:t>а, должны иметь пометку «Конфиденциально».</w:t>
      </w:r>
    </w:p>
    <w:p w14:paraId="1E0440C0" w14:textId="77777777" w:rsidR="00550C6E" w:rsidRPr="00550C6E" w:rsidRDefault="00550C6E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550C6E">
        <w:rPr>
          <w:rStyle w:val="Normaltext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14:paraId="2434BE8C" w14:textId="77777777" w:rsidR="00550C6E" w:rsidRPr="00550C6E" w:rsidRDefault="00550C6E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550C6E">
        <w:rPr>
          <w:rStyle w:val="Normaltext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14:paraId="50ABD7DC" w14:textId="167ECE90" w:rsidR="00BA51BE" w:rsidRPr="003A1E94" w:rsidRDefault="00550C6E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550C6E">
        <w:rPr>
          <w:rStyle w:val="Normaltext"/>
        </w:rPr>
        <w:lastRenderedPageBreak/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14:paraId="6B85063C" w14:textId="77777777" w:rsidR="009C0DD3" w:rsidRPr="003A1E94" w:rsidRDefault="00BA51BE" w:rsidP="00B215A2">
      <w:pPr>
        <w:pStyle w:val="ParagraphStyle"/>
        <w:numPr>
          <w:ilvl w:val="0"/>
          <w:numId w:val="2"/>
        </w:numPr>
        <w:spacing w:after="60" w:line="276" w:lineRule="auto"/>
        <w:jc w:val="center"/>
        <w:outlineLvl w:val="2"/>
        <w:rPr>
          <w:rStyle w:val="Heading"/>
        </w:rPr>
      </w:pPr>
      <w:r w:rsidRPr="003A1E94">
        <w:rPr>
          <w:rStyle w:val="Heading"/>
        </w:rPr>
        <w:t>ПРОЧИЕ УСЛОВИЯ</w:t>
      </w:r>
    </w:p>
    <w:p w14:paraId="03A48B65" w14:textId="0C60BD63" w:rsidR="003E57A7" w:rsidRPr="003E57A7" w:rsidRDefault="003E57A7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bookmarkStart w:id="4" w:name="_Ref26774448"/>
      <w:r w:rsidRPr="003E57A7">
        <w:rPr>
          <w:rStyle w:val="Normaltext"/>
        </w:rPr>
        <w:t xml:space="preserve">Настоящий </w:t>
      </w:r>
      <w:r w:rsidR="00AF01EC">
        <w:rPr>
          <w:rStyle w:val="Normaltext"/>
        </w:rPr>
        <w:t>Контракт</w:t>
      </w:r>
      <w:r w:rsidRPr="003E57A7">
        <w:rPr>
          <w:rStyle w:val="Normaltext"/>
        </w:rPr>
        <w:t xml:space="preserve"> вступает в силу с даты его подписания и действует до исполнения Сторонами всех взятых на себя обязательств.</w:t>
      </w:r>
    </w:p>
    <w:p w14:paraId="5A844F9F" w14:textId="32FA3351" w:rsidR="003E57A7" w:rsidRPr="003E57A7" w:rsidRDefault="003E57A7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3E57A7">
        <w:rPr>
          <w:rStyle w:val="Normaltext"/>
        </w:rPr>
        <w:t xml:space="preserve">Настоящий </w:t>
      </w:r>
      <w:r w:rsidR="00AF01EC">
        <w:rPr>
          <w:rStyle w:val="Normaltext"/>
        </w:rPr>
        <w:t>Контракт</w:t>
      </w:r>
      <w:r w:rsidRPr="003E57A7">
        <w:rPr>
          <w:rStyle w:val="Normaltext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14:paraId="20EF6DDE" w14:textId="4A2D1F8E" w:rsidR="003E57A7" w:rsidRPr="003E57A7" w:rsidRDefault="003E57A7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3E57A7">
        <w:rPr>
          <w:rStyle w:val="Normaltext"/>
        </w:rPr>
        <w:t xml:space="preserve">Настоящий </w:t>
      </w:r>
      <w:r w:rsidR="00AF01EC">
        <w:rPr>
          <w:rStyle w:val="Normaltext"/>
        </w:rPr>
        <w:t>Контракт</w:t>
      </w:r>
      <w:r w:rsidRPr="003E57A7">
        <w:rPr>
          <w:rStyle w:val="Normaltext"/>
        </w:rPr>
        <w:t xml:space="preserve"> расторгается по соглашению Сторон или по решению суда в случае одностороннего отказа Стороны </w:t>
      </w:r>
      <w:r w:rsidR="00AF01EC">
        <w:rPr>
          <w:rStyle w:val="Normaltext"/>
        </w:rPr>
        <w:t>Контракт</w:t>
      </w:r>
      <w:r w:rsidRPr="003E57A7">
        <w:rPr>
          <w:rStyle w:val="Normaltext"/>
        </w:rPr>
        <w:t xml:space="preserve">а от исполнения </w:t>
      </w:r>
      <w:r w:rsidR="00AF01EC">
        <w:rPr>
          <w:rStyle w:val="Normaltext"/>
        </w:rPr>
        <w:t>Контракт</w:t>
      </w:r>
      <w:r w:rsidRPr="003E57A7">
        <w:rPr>
          <w:rStyle w:val="Normaltext"/>
        </w:rPr>
        <w:t>а в соответствии с гражданским законодательством.</w:t>
      </w:r>
    </w:p>
    <w:p w14:paraId="79BA4686" w14:textId="77777777" w:rsidR="00AF7688" w:rsidRDefault="003E57A7" w:rsidP="00AF7688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3E57A7">
        <w:rPr>
          <w:rStyle w:val="Normaltext"/>
        </w:rPr>
        <w:t xml:space="preserve">В настоящем </w:t>
      </w:r>
      <w:r w:rsidR="00AF01EC">
        <w:rPr>
          <w:rStyle w:val="Normaltext"/>
        </w:rPr>
        <w:t>Контракт</w:t>
      </w:r>
      <w:r w:rsidRPr="003E57A7">
        <w:rPr>
          <w:rStyle w:val="Normaltext"/>
        </w:rPr>
        <w:t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</w:t>
      </w:r>
    </w:p>
    <w:p w14:paraId="0ECA5A35" w14:textId="55326E1D" w:rsidR="00AF7688" w:rsidRDefault="00866E6A" w:rsidP="00AF7688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A272AE">
        <w:rPr>
          <w:rStyle w:val="Normaltext"/>
        </w:rPr>
        <w:t xml:space="preserve">Стороны признают надлежащим подписание </w:t>
      </w:r>
      <w:r>
        <w:rPr>
          <w:rStyle w:val="Normaltext"/>
        </w:rPr>
        <w:t>Контракта</w:t>
      </w:r>
      <w:r w:rsidRPr="00A272AE">
        <w:rPr>
          <w:rStyle w:val="Normaltext"/>
        </w:rPr>
        <w:t xml:space="preserve">, УПД, дополнительных соглашений к нему и иных документов, связанных с исполнением настоящего </w:t>
      </w:r>
      <w:r>
        <w:rPr>
          <w:rStyle w:val="Normaltext"/>
        </w:rPr>
        <w:t>Контракта</w:t>
      </w:r>
      <w:r w:rsidRPr="00A272AE">
        <w:rPr>
          <w:rStyle w:val="Normaltext"/>
        </w:rPr>
        <w:t>, следующими способами</w:t>
      </w:r>
      <w:r w:rsidR="00AF7688">
        <w:rPr>
          <w:rStyle w:val="Normaltext"/>
        </w:rPr>
        <w:t>:</w:t>
      </w:r>
    </w:p>
    <w:p w14:paraId="03F3662B" w14:textId="77777777" w:rsidR="00AF7688" w:rsidRDefault="00AF7688" w:rsidP="00AF7688">
      <w:pPr>
        <w:pStyle w:val="ParagraphStyle"/>
        <w:numPr>
          <w:ilvl w:val="0"/>
          <w:numId w:val="20"/>
        </w:numPr>
        <w:spacing w:after="60"/>
        <w:ind w:left="993" w:hanging="284"/>
        <w:jc w:val="both"/>
        <w:outlineLvl w:val="2"/>
        <w:rPr>
          <w:rStyle w:val="Normaltext"/>
        </w:rPr>
      </w:pPr>
      <w:r>
        <w:rPr>
          <w:rStyle w:val="Normaltext"/>
        </w:rPr>
        <w:t>Путем обмена их отсканированными копиями (электронными образами) по электронной почте. Такие документы считаются подписанными простой электронной подписью (простая ЭП) и приравниваются к документам на бумажном носителе.</w:t>
      </w:r>
    </w:p>
    <w:p w14:paraId="63558DD3" w14:textId="2BCA013E" w:rsidR="00AF7688" w:rsidRPr="003E57A7" w:rsidRDefault="00AF7688" w:rsidP="00AF7688">
      <w:pPr>
        <w:pStyle w:val="ParagraphStyle"/>
        <w:numPr>
          <w:ilvl w:val="0"/>
          <w:numId w:val="20"/>
        </w:numPr>
        <w:spacing w:after="60"/>
        <w:ind w:left="993" w:hanging="284"/>
        <w:jc w:val="both"/>
        <w:outlineLvl w:val="2"/>
        <w:rPr>
          <w:rStyle w:val="Normaltext"/>
        </w:rPr>
      </w:pPr>
      <w:r>
        <w:rPr>
          <w:rStyle w:val="Normaltext"/>
        </w:rPr>
        <w:t>Путем обмена электронными документами через систему электронного документооборота (далее — ЭДО), подключенную к оператору в соответствии с законодательством Российской Федерации. В этом случае документы считаются подписанными усиленной квалифицированной электронной подписью (УКЭП) каждого лица, имеющего право подписи, и имеют равную юридическую силу с документами на бумажном носителе, подписанными собственноручной подписью.</w:t>
      </w:r>
    </w:p>
    <w:p w14:paraId="3FAE4E70" w14:textId="6389BBBC" w:rsidR="003E57A7" w:rsidRPr="003E57A7" w:rsidRDefault="003E57A7" w:rsidP="005534CD">
      <w:pPr>
        <w:pStyle w:val="ParagraphStyle"/>
        <w:numPr>
          <w:ilvl w:val="1"/>
          <w:numId w:val="2"/>
        </w:numPr>
        <w:tabs>
          <w:tab w:val="clear" w:pos="1070"/>
          <w:tab w:val="num" w:pos="993"/>
        </w:tabs>
        <w:spacing w:after="60"/>
        <w:ind w:left="709" w:hanging="425"/>
        <w:jc w:val="both"/>
        <w:outlineLvl w:val="2"/>
        <w:rPr>
          <w:rStyle w:val="Normaltext"/>
        </w:rPr>
      </w:pPr>
      <w:r w:rsidRPr="003E57A7">
        <w:rPr>
          <w:rStyle w:val="Normaltext"/>
        </w:rPr>
        <w:t xml:space="preserve">Приложения к настоящему </w:t>
      </w:r>
      <w:r w:rsidR="00AF01EC">
        <w:rPr>
          <w:rStyle w:val="Normaltext"/>
        </w:rPr>
        <w:t>Контракт</w:t>
      </w:r>
      <w:r w:rsidRPr="003E57A7">
        <w:rPr>
          <w:rStyle w:val="Normaltext"/>
        </w:rPr>
        <w:t>у:</w:t>
      </w:r>
    </w:p>
    <w:bookmarkEnd w:id="4"/>
    <w:p w14:paraId="00E67AE6" w14:textId="0BAD2C15" w:rsidR="00BA51BE" w:rsidRPr="00866E6A" w:rsidRDefault="00BA51BE" w:rsidP="00866E6A">
      <w:pPr>
        <w:numPr>
          <w:ilvl w:val="0"/>
          <w:numId w:val="11"/>
        </w:numPr>
        <w:ind w:left="709" w:hanging="283"/>
        <w:rPr>
          <w:sz w:val="20"/>
          <w:szCs w:val="20"/>
        </w:rPr>
      </w:pPr>
      <w:r w:rsidRPr="003A1E94">
        <w:rPr>
          <w:sz w:val="20"/>
          <w:szCs w:val="20"/>
        </w:rPr>
        <w:t xml:space="preserve">Приложение № 1 – «Спецификация на </w:t>
      </w:r>
      <w:r w:rsidR="003E57A7">
        <w:rPr>
          <w:sz w:val="20"/>
          <w:szCs w:val="20"/>
        </w:rPr>
        <w:t>СС</w:t>
      </w:r>
      <w:r w:rsidRPr="003A1E94">
        <w:rPr>
          <w:sz w:val="20"/>
          <w:szCs w:val="20"/>
        </w:rPr>
        <w:t>».</w:t>
      </w:r>
    </w:p>
    <w:p w14:paraId="6C6B4700" w14:textId="77777777" w:rsidR="00956C08" w:rsidRPr="003A1E94" w:rsidRDefault="00956C08" w:rsidP="00956C08">
      <w:pPr>
        <w:rPr>
          <w:sz w:val="20"/>
          <w:szCs w:val="20"/>
        </w:rPr>
      </w:pPr>
    </w:p>
    <w:p w14:paraId="3FD26129" w14:textId="6D621411" w:rsidR="00AC74EA" w:rsidRPr="00866E6A" w:rsidRDefault="00BA51BE" w:rsidP="00140A99">
      <w:pPr>
        <w:pStyle w:val="ParagraphStyle"/>
        <w:numPr>
          <w:ilvl w:val="0"/>
          <w:numId w:val="2"/>
        </w:numPr>
        <w:spacing w:after="60" w:line="276" w:lineRule="auto"/>
        <w:jc w:val="center"/>
        <w:outlineLvl w:val="2"/>
        <w:rPr>
          <w:b/>
          <w:sz w:val="20"/>
        </w:rPr>
        <w:sectPr w:rsidR="00AC74EA" w:rsidRPr="00866E6A" w:rsidSect="00D268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510" w:bottom="568" w:left="794" w:header="709" w:footer="709" w:gutter="0"/>
          <w:cols w:space="708"/>
          <w:docGrid w:linePitch="360"/>
        </w:sectPr>
      </w:pPr>
      <w:r w:rsidRPr="003A1E94">
        <w:rPr>
          <w:rStyle w:val="Heading"/>
        </w:rPr>
        <w:t>ЮРИДИЧЕСКИЕ АДРЕСА И БАНКОВСКИЕ РЕКВИЗИТЫ СТОРОН</w:t>
      </w:r>
    </w:p>
    <w:p w14:paraId="2CD7173E" w14:textId="6B28EA55" w:rsidR="002F3CB0" w:rsidRDefault="002F3CB0" w:rsidP="00866E6A">
      <w:pPr>
        <w:rPr>
          <w:b/>
          <w:sz w:val="20"/>
          <w:szCs w:val="20"/>
        </w:rPr>
      </w:pPr>
    </w:p>
    <w:tbl>
      <w:tblPr>
        <w:tblStyle w:val="ae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2"/>
        <w:gridCol w:w="5046"/>
      </w:tblGrid>
      <w:tr w:rsidR="00CE58EE" w:rsidRPr="007D6827" w14:paraId="32CD854B" w14:textId="77777777" w:rsidTr="00CE58EE">
        <w:tc>
          <w:tcPr>
            <w:tcW w:w="5296" w:type="dxa"/>
          </w:tcPr>
          <w:p w14:paraId="4ADF3874" w14:textId="77777777" w:rsidR="00CE58EE" w:rsidRDefault="00CE58EE" w:rsidP="00CE58EE">
            <w:pPr>
              <w:ind w:left="284"/>
              <w:rPr>
                <w:b/>
                <w:sz w:val="20"/>
                <w:szCs w:val="20"/>
              </w:rPr>
            </w:pPr>
            <w:proofErr w:type="spellStart"/>
            <w:r w:rsidRPr="005D7998">
              <w:rPr>
                <w:b/>
                <w:color w:val="000000"/>
                <w:sz w:val="20"/>
                <w:szCs w:val="20"/>
              </w:rPr>
              <w:t>Субс</w:t>
            </w:r>
            <w:r w:rsidRPr="003A1E94">
              <w:rPr>
                <w:b/>
                <w:sz w:val="20"/>
                <w:szCs w:val="20"/>
              </w:rPr>
              <w:t>ублицензиат</w:t>
            </w:r>
            <w:proofErr w:type="spellEnd"/>
            <w:r w:rsidRPr="003A1E94">
              <w:rPr>
                <w:b/>
                <w:sz w:val="20"/>
                <w:szCs w:val="20"/>
              </w:rPr>
              <w:t>:</w:t>
            </w:r>
          </w:p>
          <w:p w14:paraId="6E4F0A0F" w14:textId="77777777" w:rsidR="007D6827" w:rsidRDefault="00CE58EE" w:rsidP="00CE58EE">
            <w:pPr>
              <w:ind w:left="284"/>
              <w:rPr>
                <w:color w:val="000000"/>
                <w:sz w:val="20"/>
                <w:szCs w:val="20"/>
              </w:rPr>
            </w:pPr>
            <w:r w:rsidRPr="004D131B">
              <w:rPr>
                <w:color w:val="000000"/>
                <w:sz w:val="20"/>
                <w:szCs w:val="20"/>
              </w:rPr>
              <w:t xml:space="preserve">ФГБОУ ВО СТАВРОПОЛЬСКИЙ ГАУ, </w:t>
            </w:r>
          </w:p>
          <w:p w14:paraId="708598D9" w14:textId="4C27C082" w:rsidR="00CE58EE" w:rsidRPr="006D784B" w:rsidRDefault="00CE58EE" w:rsidP="00CE58EE">
            <w:pPr>
              <w:ind w:left="284"/>
              <w:rPr>
                <w:color w:val="000000"/>
                <w:sz w:val="20"/>
                <w:szCs w:val="20"/>
              </w:rPr>
            </w:pPr>
            <w:r w:rsidRPr="004D131B">
              <w:rPr>
                <w:color w:val="000000"/>
                <w:sz w:val="20"/>
                <w:szCs w:val="20"/>
              </w:rPr>
              <w:t>ФГБОУ ВО СТГАУ, СТГАУ</w:t>
            </w:r>
            <w:r w:rsidR="007D6827">
              <w:rPr>
                <w:color w:val="000000"/>
                <w:sz w:val="20"/>
                <w:szCs w:val="20"/>
              </w:rPr>
              <w:t xml:space="preserve"> </w:t>
            </w:r>
          </w:p>
          <w:p w14:paraId="1C69D8CC" w14:textId="77777777" w:rsidR="007D6827" w:rsidRDefault="00CE58EE" w:rsidP="00CE58EE">
            <w:pPr>
              <w:ind w:left="284"/>
              <w:rPr>
                <w:color w:val="000000"/>
                <w:sz w:val="20"/>
                <w:szCs w:val="20"/>
              </w:rPr>
            </w:pPr>
            <w:r w:rsidRPr="006D784B">
              <w:rPr>
                <w:color w:val="000000"/>
                <w:sz w:val="20"/>
                <w:szCs w:val="20"/>
              </w:rPr>
              <w:t xml:space="preserve">Юридический адрес: 355017, Россия, </w:t>
            </w:r>
          </w:p>
          <w:p w14:paraId="0591684B" w14:textId="77777777" w:rsidR="007D6827" w:rsidRDefault="00CE58EE" w:rsidP="00CE58EE">
            <w:pPr>
              <w:ind w:left="284"/>
              <w:rPr>
                <w:color w:val="000000"/>
                <w:sz w:val="20"/>
                <w:szCs w:val="20"/>
              </w:rPr>
            </w:pPr>
            <w:r w:rsidRPr="006D784B">
              <w:rPr>
                <w:color w:val="000000"/>
                <w:sz w:val="20"/>
                <w:szCs w:val="20"/>
              </w:rPr>
              <w:t xml:space="preserve">Ставропольский край, г. Ставрополь, </w:t>
            </w:r>
          </w:p>
          <w:p w14:paraId="5045AD73" w14:textId="23AED796" w:rsidR="00CE58EE" w:rsidRPr="006D784B" w:rsidRDefault="00CE58EE" w:rsidP="00CE58EE">
            <w:pPr>
              <w:ind w:left="284"/>
              <w:rPr>
                <w:color w:val="000000"/>
                <w:sz w:val="20"/>
                <w:szCs w:val="20"/>
              </w:rPr>
            </w:pPr>
            <w:r w:rsidRPr="006D784B">
              <w:rPr>
                <w:color w:val="000000"/>
                <w:sz w:val="20"/>
                <w:szCs w:val="20"/>
              </w:rPr>
              <w:t>пер. Зоотехнический, д. 12</w:t>
            </w:r>
          </w:p>
          <w:p w14:paraId="1C1BEEEB" w14:textId="77777777" w:rsidR="00CE58EE" w:rsidRPr="006D784B" w:rsidRDefault="00CE58EE" w:rsidP="00CE58EE">
            <w:pPr>
              <w:ind w:left="284"/>
              <w:rPr>
                <w:color w:val="000000"/>
                <w:sz w:val="20"/>
                <w:szCs w:val="20"/>
              </w:rPr>
            </w:pPr>
            <w:r w:rsidRPr="006D784B">
              <w:rPr>
                <w:color w:val="000000"/>
                <w:sz w:val="20"/>
                <w:szCs w:val="20"/>
              </w:rPr>
              <w:t>ИНН: 2634003069</w:t>
            </w:r>
          </w:p>
          <w:p w14:paraId="76A9748D" w14:textId="77777777" w:rsidR="00CE58EE" w:rsidRPr="006D784B" w:rsidRDefault="00CE58EE" w:rsidP="00CE58EE">
            <w:pPr>
              <w:ind w:left="284"/>
              <w:rPr>
                <w:sz w:val="20"/>
                <w:szCs w:val="20"/>
              </w:rPr>
            </w:pPr>
            <w:r w:rsidRPr="006D784B">
              <w:rPr>
                <w:color w:val="000000"/>
                <w:sz w:val="20"/>
                <w:szCs w:val="20"/>
              </w:rPr>
              <w:t>КПП: 263401001</w:t>
            </w:r>
          </w:p>
          <w:p w14:paraId="5DE9347D" w14:textId="77777777" w:rsidR="00CE58EE" w:rsidRPr="006D784B" w:rsidRDefault="00CE58EE" w:rsidP="00CE58EE">
            <w:pPr>
              <w:ind w:left="284"/>
              <w:rPr>
                <w:sz w:val="20"/>
                <w:szCs w:val="20"/>
              </w:rPr>
            </w:pPr>
            <w:r w:rsidRPr="006D784B">
              <w:rPr>
                <w:sz w:val="20"/>
                <w:szCs w:val="20"/>
              </w:rPr>
              <w:t>Р/с 03214643000000012100</w:t>
            </w:r>
          </w:p>
          <w:p w14:paraId="67F80BAE" w14:textId="77777777" w:rsidR="007D6827" w:rsidRDefault="00CE58EE" w:rsidP="007D6827">
            <w:pPr>
              <w:ind w:left="284"/>
              <w:rPr>
                <w:sz w:val="20"/>
                <w:szCs w:val="20"/>
              </w:rPr>
            </w:pPr>
            <w:r w:rsidRPr="006D784B">
              <w:rPr>
                <w:sz w:val="20"/>
                <w:szCs w:val="20"/>
              </w:rPr>
              <w:t xml:space="preserve">в ОКЦ №2 Южного ГУ Банка России // </w:t>
            </w:r>
          </w:p>
          <w:p w14:paraId="4F2A343F" w14:textId="77777777" w:rsidR="007D6827" w:rsidRDefault="00CE58EE" w:rsidP="007D6827">
            <w:pPr>
              <w:ind w:left="284"/>
              <w:rPr>
                <w:sz w:val="20"/>
                <w:szCs w:val="20"/>
              </w:rPr>
            </w:pPr>
            <w:r w:rsidRPr="006D784B">
              <w:rPr>
                <w:sz w:val="20"/>
                <w:szCs w:val="20"/>
              </w:rPr>
              <w:t>УФК по Ставропольскому краю</w:t>
            </w:r>
            <w:r w:rsidR="007D6827">
              <w:rPr>
                <w:sz w:val="20"/>
                <w:szCs w:val="20"/>
              </w:rPr>
              <w:t xml:space="preserve"> </w:t>
            </w:r>
            <w:r w:rsidRPr="006D784B">
              <w:rPr>
                <w:sz w:val="20"/>
                <w:szCs w:val="20"/>
              </w:rPr>
              <w:t xml:space="preserve">г. Ставрополь </w:t>
            </w:r>
          </w:p>
          <w:p w14:paraId="591A0AB9" w14:textId="77777777" w:rsidR="007D6827" w:rsidRDefault="00CE58EE" w:rsidP="007D6827">
            <w:pPr>
              <w:ind w:left="284"/>
              <w:rPr>
                <w:sz w:val="20"/>
                <w:szCs w:val="20"/>
              </w:rPr>
            </w:pPr>
            <w:r w:rsidRPr="006D784B">
              <w:rPr>
                <w:sz w:val="20"/>
                <w:szCs w:val="20"/>
              </w:rPr>
              <w:t xml:space="preserve">УФК по Ставропольскому краю </w:t>
            </w:r>
          </w:p>
          <w:p w14:paraId="568F9592" w14:textId="1E4BB2E0" w:rsidR="00CE58EE" w:rsidRPr="006D784B" w:rsidRDefault="00CE58EE" w:rsidP="007D6827">
            <w:pPr>
              <w:ind w:left="284"/>
              <w:rPr>
                <w:sz w:val="20"/>
                <w:szCs w:val="20"/>
              </w:rPr>
            </w:pPr>
            <w:r w:rsidRPr="006D784B">
              <w:rPr>
                <w:sz w:val="20"/>
                <w:szCs w:val="20"/>
              </w:rPr>
              <w:t>(2133 ФГБОУ ВО Ставропольский ГАУ)</w:t>
            </w:r>
          </w:p>
          <w:p w14:paraId="5D69ED09" w14:textId="77777777" w:rsidR="00CE58EE" w:rsidRPr="006D784B" w:rsidRDefault="00CE58EE" w:rsidP="00CE58EE">
            <w:pPr>
              <w:ind w:left="284"/>
              <w:rPr>
                <w:sz w:val="20"/>
                <w:szCs w:val="20"/>
              </w:rPr>
            </w:pPr>
            <w:r w:rsidRPr="006D784B">
              <w:rPr>
                <w:sz w:val="20"/>
                <w:szCs w:val="20"/>
              </w:rPr>
              <w:t>БИК: 010702101</w:t>
            </w:r>
          </w:p>
          <w:p w14:paraId="43B75ACB" w14:textId="77777777" w:rsidR="00CE58EE" w:rsidRPr="006D784B" w:rsidRDefault="00CE58EE" w:rsidP="00CE58EE">
            <w:pPr>
              <w:ind w:left="284"/>
              <w:rPr>
                <w:sz w:val="20"/>
                <w:szCs w:val="20"/>
              </w:rPr>
            </w:pPr>
            <w:r w:rsidRPr="006D784B">
              <w:rPr>
                <w:sz w:val="20"/>
                <w:szCs w:val="20"/>
              </w:rPr>
              <w:t>к/с: 40102810345370000013</w:t>
            </w:r>
          </w:p>
          <w:p w14:paraId="6C23067E" w14:textId="6B038A7F" w:rsidR="00CE58EE" w:rsidRDefault="00CE58EE" w:rsidP="00CE58EE">
            <w:pPr>
              <w:ind w:left="284"/>
              <w:rPr>
                <w:sz w:val="20"/>
                <w:szCs w:val="20"/>
              </w:rPr>
            </w:pPr>
            <w:r w:rsidRPr="006D784B">
              <w:rPr>
                <w:sz w:val="20"/>
                <w:szCs w:val="20"/>
              </w:rPr>
              <w:t>Тел: +7 865 231-59-16</w:t>
            </w:r>
          </w:p>
          <w:p w14:paraId="01E50B3F" w14:textId="6821621B" w:rsidR="00DF42D4" w:rsidRPr="00DF42D4" w:rsidRDefault="00DF42D4" w:rsidP="00CE58E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Email</w:t>
            </w:r>
            <w:r w:rsidRPr="007D6827">
              <w:rPr>
                <w:sz w:val="20"/>
                <w:szCs w:val="20"/>
              </w:rPr>
              <w:t xml:space="preserve">: </w:t>
            </w:r>
            <w:proofErr w:type="spellStart"/>
            <w:r w:rsidRPr="00065700">
              <w:rPr>
                <w:sz w:val="20"/>
                <w:szCs w:val="20"/>
                <w:lang w:val="en-US"/>
              </w:rPr>
              <w:t>glbuh</w:t>
            </w:r>
            <w:proofErr w:type="spellEnd"/>
            <w:r w:rsidRPr="007D6827">
              <w:rPr>
                <w:sz w:val="20"/>
                <w:szCs w:val="20"/>
              </w:rPr>
              <w:t>@</w:t>
            </w:r>
            <w:proofErr w:type="spellStart"/>
            <w:r w:rsidRPr="00065700">
              <w:rPr>
                <w:sz w:val="20"/>
                <w:szCs w:val="20"/>
                <w:lang w:val="en-US"/>
              </w:rPr>
              <w:t>stgau</w:t>
            </w:r>
            <w:proofErr w:type="spellEnd"/>
            <w:r w:rsidRPr="007D6827">
              <w:rPr>
                <w:sz w:val="20"/>
                <w:szCs w:val="20"/>
              </w:rPr>
              <w:t>.</w:t>
            </w:r>
            <w:proofErr w:type="spellStart"/>
            <w:r w:rsidRPr="00065700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14:paraId="1C2130C1" w14:textId="77777777" w:rsidR="000F2B16" w:rsidRDefault="000F2B16" w:rsidP="006E50AB">
            <w:pPr>
              <w:jc w:val="center"/>
              <w:rPr>
                <w:b/>
                <w:sz w:val="20"/>
                <w:szCs w:val="20"/>
              </w:rPr>
            </w:pPr>
          </w:p>
          <w:p w14:paraId="65BCD97B" w14:textId="77777777" w:rsidR="000F2B16" w:rsidRDefault="000F2B16" w:rsidP="001647CD">
            <w:pPr>
              <w:rPr>
                <w:b/>
                <w:sz w:val="20"/>
                <w:szCs w:val="20"/>
              </w:rPr>
            </w:pPr>
          </w:p>
          <w:p w14:paraId="657150C2" w14:textId="1A987493" w:rsidR="000F2B16" w:rsidRDefault="000F2B16" w:rsidP="006E50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96" w:type="dxa"/>
          </w:tcPr>
          <w:p w14:paraId="47340C6D" w14:textId="719A1E70" w:rsidR="00DF42D4" w:rsidRPr="007D6827" w:rsidRDefault="00DF42D4" w:rsidP="008B0130">
            <w:pPr>
              <w:ind w:left="567"/>
              <w:rPr>
                <w:bCs/>
                <w:sz w:val="20"/>
                <w:szCs w:val="20"/>
                <w:lang w:val="en-US"/>
              </w:rPr>
            </w:pPr>
          </w:p>
        </w:tc>
      </w:tr>
      <w:tr w:rsidR="00CE58EE" w14:paraId="07FEC42A" w14:textId="77777777" w:rsidTr="00CE58EE">
        <w:tc>
          <w:tcPr>
            <w:tcW w:w="5296" w:type="dxa"/>
          </w:tcPr>
          <w:p w14:paraId="031E61E3" w14:textId="77777777" w:rsidR="00CE58EE" w:rsidRPr="007D6827" w:rsidRDefault="00CE58EE" w:rsidP="00CE58EE">
            <w:pPr>
              <w:ind w:left="284"/>
              <w:jc w:val="center"/>
              <w:rPr>
                <w:b/>
                <w:sz w:val="20"/>
                <w:szCs w:val="20"/>
              </w:rPr>
            </w:pPr>
            <w:r w:rsidRPr="003A1E94">
              <w:rPr>
                <w:b/>
                <w:sz w:val="20"/>
                <w:szCs w:val="20"/>
              </w:rPr>
              <w:t>ОТ</w:t>
            </w:r>
            <w:r w:rsidRPr="007D682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СУБ</w:t>
            </w:r>
            <w:r w:rsidRPr="003A1E94">
              <w:rPr>
                <w:b/>
                <w:sz w:val="20"/>
                <w:szCs w:val="20"/>
              </w:rPr>
              <w:t>СУБЛИЦЕНЗИАТА</w:t>
            </w:r>
          </w:p>
          <w:p w14:paraId="3F9DEA27" w14:textId="77777777" w:rsidR="00CE58EE" w:rsidRPr="007D6827" w:rsidRDefault="00CE58EE" w:rsidP="00CE58EE">
            <w:pPr>
              <w:ind w:left="284"/>
              <w:jc w:val="center"/>
              <w:rPr>
                <w:b/>
                <w:sz w:val="20"/>
                <w:szCs w:val="20"/>
              </w:rPr>
            </w:pPr>
          </w:p>
          <w:p w14:paraId="11313AEC" w14:textId="0E9D4FE3" w:rsidR="006430A2" w:rsidRDefault="006430A2" w:rsidP="00CE58EE">
            <w:pPr>
              <w:ind w:left="284"/>
              <w:jc w:val="center"/>
              <w:rPr>
                <w:b/>
                <w:sz w:val="20"/>
                <w:szCs w:val="20"/>
              </w:rPr>
            </w:pPr>
            <w:r w:rsidRPr="006430A2">
              <w:rPr>
                <w:b/>
                <w:sz w:val="20"/>
                <w:szCs w:val="20"/>
              </w:rPr>
              <w:t>Полномочн</w:t>
            </w:r>
            <w:r>
              <w:rPr>
                <w:b/>
                <w:sz w:val="20"/>
                <w:szCs w:val="20"/>
              </w:rPr>
              <w:t>ый</w:t>
            </w:r>
            <w:r w:rsidRPr="006430A2">
              <w:rPr>
                <w:b/>
                <w:sz w:val="20"/>
                <w:szCs w:val="20"/>
              </w:rPr>
              <w:t xml:space="preserve"> представител</w:t>
            </w:r>
            <w:r>
              <w:rPr>
                <w:b/>
                <w:sz w:val="20"/>
                <w:szCs w:val="20"/>
              </w:rPr>
              <w:t>ь</w:t>
            </w:r>
            <w:r w:rsidRPr="006430A2">
              <w:rPr>
                <w:b/>
                <w:sz w:val="20"/>
                <w:szCs w:val="20"/>
              </w:rPr>
              <w:t xml:space="preserve"> </w:t>
            </w:r>
          </w:p>
          <w:p w14:paraId="52C7A768" w14:textId="006B2CE9" w:rsidR="00CE58EE" w:rsidRPr="007D6827" w:rsidRDefault="006430A2" w:rsidP="00CE58EE">
            <w:pPr>
              <w:ind w:left="284"/>
              <w:jc w:val="center"/>
              <w:rPr>
                <w:b/>
                <w:sz w:val="20"/>
                <w:szCs w:val="20"/>
              </w:rPr>
            </w:pPr>
            <w:r w:rsidRPr="006430A2">
              <w:rPr>
                <w:b/>
                <w:sz w:val="20"/>
                <w:szCs w:val="20"/>
              </w:rPr>
              <w:t>Бобрышев Алексе</w:t>
            </w:r>
            <w:r>
              <w:rPr>
                <w:b/>
                <w:sz w:val="20"/>
                <w:szCs w:val="20"/>
              </w:rPr>
              <w:t>й</w:t>
            </w:r>
            <w:r w:rsidRPr="006430A2">
              <w:rPr>
                <w:b/>
                <w:sz w:val="20"/>
                <w:szCs w:val="20"/>
              </w:rPr>
              <w:t xml:space="preserve"> Николаевич</w:t>
            </w:r>
          </w:p>
          <w:p w14:paraId="506E15C0" w14:textId="28AE3B7D" w:rsidR="00CE58EE" w:rsidRDefault="00CE58EE" w:rsidP="00CE58EE">
            <w:pPr>
              <w:ind w:left="284"/>
              <w:jc w:val="center"/>
              <w:rPr>
                <w:b/>
                <w:sz w:val="20"/>
                <w:szCs w:val="20"/>
              </w:rPr>
            </w:pPr>
          </w:p>
          <w:p w14:paraId="3F2CF663" w14:textId="77777777" w:rsidR="006430A2" w:rsidRPr="007D6827" w:rsidRDefault="006430A2" w:rsidP="00CE58EE">
            <w:pPr>
              <w:ind w:left="284"/>
              <w:jc w:val="center"/>
              <w:rPr>
                <w:b/>
                <w:sz w:val="20"/>
                <w:szCs w:val="20"/>
              </w:rPr>
            </w:pPr>
          </w:p>
          <w:p w14:paraId="2A453FD7" w14:textId="77777777" w:rsidR="00CE58EE" w:rsidRPr="006430A2" w:rsidRDefault="00CE58EE" w:rsidP="00CE58EE">
            <w:pPr>
              <w:ind w:left="284"/>
              <w:rPr>
                <w:b/>
                <w:sz w:val="20"/>
                <w:szCs w:val="20"/>
              </w:rPr>
            </w:pPr>
            <w:r w:rsidRPr="006430A2">
              <w:rPr>
                <w:sz w:val="20"/>
                <w:szCs w:val="20"/>
              </w:rPr>
              <w:t>___________________________________________</w:t>
            </w:r>
          </w:p>
          <w:p w14:paraId="3DAEF3D2" w14:textId="77777777" w:rsidR="00CE58EE" w:rsidRPr="006430A2" w:rsidRDefault="00CE58EE" w:rsidP="00CE58EE">
            <w:pPr>
              <w:ind w:left="284"/>
              <w:jc w:val="center"/>
              <w:rPr>
                <w:sz w:val="20"/>
                <w:szCs w:val="20"/>
              </w:rPr>
            </w:pPr>
            <w:r w:rsidRPr="003A1E94">
              <w:rPr>
                <w:sz w:val="20"/>
                <w:szCs w:val="20"/>
              </w:rPr>
              <w:t>М</w:t>
            </w:r>
            <w:r w:rsidRPr="006430A2">
              <w:rPr>
                <w:sz w:val="20"/>
                <w:szCs w:val="20"/>
              </w:rPr>
              <w:t>.</w:t>
            </w:r>
            <w:r w:rsidRPr="003A1E94">
              <w:rPr>
                <w:sz w:val="20"/>
                <w:szCs w:val="20"/>
              </w:rPr>
              <w:t>П</w:t>
            </w:r>
            <w:r w:rsidRPr="006430A2">
              <w:rPr>
                <w:sz w:val="20"/>
                <w:szCs w:val="20"/>
              </w:rPr>
              <w:t>.</w:t>
            </w:r>
          </w:p>
          <w:p w14:paraId="117F63F8" w14:textId="77777777" w:rsidR="00CE58EE" w:rsidRDefault="00CE58EE" w:rsidP="006E50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96" w:type="dxa"/>
          </w:tcPr>
          <w:p w14:paraId="5F2ACCC6" w14:textId="77777777" w:rsidR="00CE58EE" w:rsidRDefault="00CE58EE" w:rsidP="006E50A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C940C04" w14:textId="488BD086" w:rsidR="00CE58EE" w:rsidRDefault="00CE58EE" w:rsidP="00CE58EE">
      <w:pPr>
        <w:rPr>
          <w:sz w:val="20"/>
          <w:szCs w:val="20"/>
        </w:rPr>
      </w:pPr>
    </w:p>
    <w:p w14:paraId="36CB7321" w14:textId="77777777" w:rsidR="00CE58EE" w:rsidRDefault="00CE58E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2427E18" w14:textId="77777777" w:rsidR="00D26802" w:rsidRPr="003A1E94" w:rsidRDefault="00D26802" w:rsidP="006E50AB">
      <w:pPr>
        <w:jc w:val="right"/>
        <w:rPr>
          <w:b/>
          <w:bCs/>
          <w:sz w:val="20"/>
          <w:szCs w:val="20"/>
        </w:rPr>
      </w:pPr>
      <w:r w:rsidRPr="003A1E94">
        <w:rPr>
          <w:rStyle w:val="Heading"/>
          <w:bCs/>
          <w:szCs w:val="20"/>
        </w:rPr>
        <w:lastRenderedPageBreak/>
        <w:t>ПРИЛОЖЕНИЕ</w:t>
      </w:r>
      <w:r w:rsidRPr="003A1E94">
        <w:rPr>
          <w:b/>
          <w:bCs/>
          <w:sz w:val="20"/>
          <w:szCs w:val="20"/>
        </w:rPr>
        <w:t xml:space="preserve"> № 1</w:t>
      </w:r>
    </w:p>
    <w:p w14:paraId="2BEC417A" w14:textId="77777777" w:rsidR="00D26802" w:rsidRPr="003A1E94" w:rsidRDefault="00D26802" w:rsidP="00D26802">
      <w:pPr>
        <w:tabs>
          <w:tab w:val="left" w:pos="4820"/>
          <w:tab w:val="left" w:pos="5812"/>
          <w:tab w:val="left" w:pos="6804"/>
        </w:tabs>
        <w:jc w:val="right"/>
        <w:rPr>
          <w:sz w:val="20"/>
          <w:szCs w:val="20"/>
        </w:rPr>
      </w:pPr>
    </w:p>
    <w:p w14:paraId="787AC123" w14:textId="4BC33DA1" w:rsidR="00D26802" w:rsidRPr="003A1E94" w:rsidRDefault="00D26802" w:rsidP="004D131B">
      <w:pPr>
        <w:tabs>
          <w:tab w:val="left" w:pos="993"/>
        </w:tabs>
        <w:jc w:val="right"/>
        <w:outlineLvl w:val="0"/>
        <w:rPr>
          <w:rStyle w:val="Heading"/>
          <w:bCs/>
          <w:szCs w:val="20"/>
        </w:rPr>
      </w:pPr>
      <w:r w:rsidRPr="003A1E94">
        <w:rPr>
          <w:sz w:val="20"/>
          <w:szCs w:val="20"/>
        </w:rPr>
        <w:t xml:space="preserve">к </w:t>
      </w:r>
      <w:proofErr w:type="spellStart"/>
      <w:r w:rsidRPr="003A1E94">
        <w:rPr>
          <w:sz w:val="20"/>
          <w:szCs w:val="20"/>
        </w:rPr>
        <w:t>Сублицензионному</w:t>
      </w:r>
      <w:proofErr w:type="spellEnd"/>
      <w:r w:rsidRPr="003A1E94">
        <w:rPr>
          <w:sz w:val="20"/>
          <w:szCs w:val="20"/>
        </w:rPr>
        <w:t xml:space="preserve"> </w:t>
      </w:r>
      <w:r w:rsidR="00AF01EC">
        <w:rPr>
          <w:sz w:val="20"/>
          <w:szCs w:val="20"/>
        </w:rPr>
        <w:t>Контракт</w:t>
      </w:r>
      <w:r w:rsidRPr="003A1E94">
        <w:rPr>
          <w:sz w:val="20"/>
          <w:szCs w:val="20"/>
        </w:rPr>
        <w:t xml:space="preserve">у № </w:t>
      </w:r>
      <w:bookmarkStart w:id="5" w:name="_Hlk57976991"/>
      <w:r w:rsidR="00B10728">
        <w:rPr>
          <w:sz w:val="20"/>
          <w:szCs w:val="20"/>
        </w:rPr>
        <w:t xml:space="preserve">                 </w:t>
      </w:r>
      <w:r w:rsidR="004D131B" w:rsidRPr="004D131B">
        <w:rPr>
          <w:sz w:val="20"/>
          <w:szCs w:val="20"/>
        </w:rPr>
        <w:t>2026 г.</w:t>
      </w:r>
      <w:bookmarkEnd w:id="5"/>
    </w:p>
    <w:p w14:paraId="18505686" w14:textId="77777777" w:rsidR="00D26802" w:rsidRPr="003A1E94" w:rsidRDefault="00D26802" w:rsidP="00D26802">
      <w:pPr>
        <w:spacing w:after="60"/>
        <w:jc w:val="center"/>
        <w:rPr>
          <w:b/>
          <w:bCs/>
          <w:sz w:val="20"/>
          <w:szCs w:val="20"/>
        </w:rPr>
      </w:pPr>
    </w:p>
    <w:p w14:paraId="5D14216E" w14:textId="3EED9D26" w:rsidR="00BA51BE" w:rsidRPr="00E37063" w:rsidRDefault="00D26802" w:rsidP="00D26802">
      <w:pPr>
        <w:jc w:val="center"/>
        <w:rPr>
          <w:sz w:val="20"/>
          <w:szCs w:val="20"/>
        </w:rPr>
      </w:pPr>
      <w:r w:rsidRPr="003A1E94">
        <w:rPr>
          <w:b/>
          <w:bCs/>
          <w:sz w:val="20"/>
          <w:szCs w:val="20"/>
          <w:lang w:val="en-US"/>
        </w:rPr>
        <w:t>C</w:t>
      </w:r>
      <w:r w:rsidRPr="003A1E94">
        <w:rPr>
          <w:b/>
          <w:bCs/>
          <w:sz w:val="20"/>
          <w:szCs w:val="20"/>
        </w:rPr>
        <w:t xml:space="preserve">ПЕЦИФИКАЦИЯ НА </w:t>
      </w:r>
      <w:r w:rsidR="003E57A7">
        <w:rPr>
          <w:b/>
          <w:bCs/>
          <w:sz w:val="20"/>
          <w:szCs w:val="20"/>
        </w:rPr>
        <w:t>СС</w:t>
      </w:r>
    </w:p>
    <w:tbl>
      <w:tblPr>
        <w:tblpPr w:leftFromText="180" w:rightFromText="180" w:vertAnchor="text" w:horzAnchor="margin" w:tblpY="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3839"/>
        <w:gridCol w:w="1474"/>
        <w:gridCol w:w="1771"/>
        <w:gridCol w:w="1477"/>
        <w:gridCol w:w="1328"/>
      </w:tblGrid>
      <w:tr w:rsidR="00E37063" w:rsidRPr="003A1E94" w14:paraId="08DFCD33" w14:textId="77777777" w:rsidTr="00F85AC6">
        <w:trPr>
          <w:cantSplit/>
          <w:trHeight w:val="610"/>
        </w:trPr>
        <w:tc>
          <w:tcPr>
            <w:tcW w:w="332" w:type="pct"/>
            <w:shd w:val="clear" w:color="auto" w:fill="auto"/>
            <w:vAlign w:val="center"/>
          </w:tcPr>
          <w:p w14:paraId="1873C453" w14:textId="77777777" w:rsidR="00E37063" w:rsidRPr="003A1E94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3A1E94">
              <w:rPr>
                <w:sz w:val="16"/>
                <w:szCs w:val="16"/>
              </w:rPr>
              <w:t>№</w:t>
            </w:r>
          </w:p>
        </w:tc>
        <w:tc>
          <w:tcPr>
            <w:tcW w:w="1812" w:type="pct"/>
            <w:vAlign w:val="center"/>
          </w:tcPr>
          <w:p w14:paraId="2C3F6A23" w14:textId="77777777" w:rsidR="00E37063" w:rsidRPr="003A1E94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3A1E94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7D78D38" w14:textId="77777777" w:rsidR="00E37063" w:rsidRPr="003A1E94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Pr="003A1E94">
              <w:rPr>
                <w:sz w:val="16"/>
                <w:szCs w:val="16"/>
              </w:rPr>
              <w:t xml:space="preserve"> начала использования</w:t>
            </w:r>
          </w:p>
        </w:tc>
        <w:tc>
          <w:tcPr>
            <w:tcW w:w="836" w:type="pct"/>
            <w:vAlign w:val="center"/>
          </w:tcPr>
          <w:p w14:paraId="43516247" w14:textId="77777777" w:rsidR="00E37063" w:rsidRPr="003A1E94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3A1E94"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4341BD4" w14:textId="77777777" w:rsidR="00E37063" w:rsidRPr="003A1E94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3A1E94">
              <w:rPr>
                <w:sz w:val="16"/>
                <w:szCs w:val="16"/>
              </w:rPr>
              <w:t>Кол-во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7E1C6C47" w14:textId="77777777" w:rsidR="00E37063" w:rsidRPr="003A1E94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3A1E94">
              <w:rPr>
                <w:sz w:val="16"/>
                <w:szCs w:val="16"/>
              </w:rPr>
              <w:t xml:space="preserve">Стоимость </w:t>
            </w:r>
          </w:p>
          <w:p w14:paraId="2372DEF3" w14:textId="77777777" w:rsidR="00E37063" w:rsidRPr="003A1E94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руб.</w:t>
            </w:r>
          </w:p>
        </w:tc>
      </w:tr>
      <w:tr w:rsidR="00E37063" w:rsidRPr="003A1E94" w14:paraId="5CEAE78C" w14:textId="77777777" w:rsidTr="00F85AC6">
        <w:trPr>
          <w:cantSplit/>
          <w:trHeight w:val="646"/>
        </w:trPr>
        <w:tc>
          <w:tcPr>
            <w:tcW w:w="332" w:type="pct"/>
            <w:shd w:val="clear" w:color="auto" w:fill="auto"/>
            <w:vAlign w:val="center"/>
          </w:tcPr>
          <w:p w14:paraId="0CCFC47E" w14:textId="77777777" w:rsidR="00E37063" w:rsidRPr="00044886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44886">
              <w:rPr>
                <w:sz w:val="16"/>
                <w:szCs w:val="16"/>
              </w:rPr>
              <w:t>1</w:t>
            </w:r>
          </w:p>
        </w:tc>
        <w:tc>
          <w:tcPr>
            <w:tcW w:w="1812" w:type="pct"/>
            <w:vAlign w:val="center"/>
          </w:tcPr>
          <w:p w14:paraId="0CF16933" w14:textId="77777777" w:rsidR="00BF28CB" w:rsidRDefault="00E37063" w:rsidP="007D6827">
            <w:pPr>
              <w:spacing w:line="228" w:lineRule="auto"/>
              <w:jc w:val="center"/>
              <w:rPr>
                <w:sz w:val="16"/>
                <w:szCs w:val="16"/>
              </w:rPr>
            </w:pPr>
            <w:bookmarkStart w:id="6" w:name="_Hlk217924891"/>
            <w:r w:rsidRPr="00044886">
              <w:rPr>
                <w:sz w:val="16"/>
                <w:szCs w:val="16"/>
              </w:rPr>
              <w:t xml:space="preserve">Система Главбух плюс. Для всех сотрудников. </w:t>
            </w:r>
          </w:p>
          <w:p w14:paraId="0AE3B3B8" w14:textId="3BAD931C" w:rsidR="00E37063" w:rsidRDefault="00E37063" w:rsidP="007D682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44886">
              <w:rPr>
                <w:sz w:val="16"/>
                <w:szCs w:val="16"/>
              </w:rPr>
              <w:t>10 пользователей.</w:t>
            </w:r>
          </w:p>
          <w:p w14:paraId="19B1DAA3" w14:textId="5F47D05D" w:rsidR="003869CE" w:rsidRPr="00044886" w:rsidRDefault="003869CE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реестровой записи в реестре отечественного программного обеспечения № 3934</w:t>
            </w:r>
            <w:bookmarkEnd w:id="6"/>
          </w:p>
        </w:tc>
        <w:tc>
          <w:tcPr>
            <w:tcW w:w="696" w:type="pct"/>
            <w:shd w:val="clear" w:color="auto" w:fill="auto"/>
            <w:vAlign w:val="center"/>
          </w:tcPr>
          <w:p w14:paraId="571D4FEB" w14:textId="0B3D7A18" w:rsidR="00E37063" w:rsidRPr="00052126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52126">
              <w:rPr>
                <w:sz w:val="16"/>
                <w:szCs w:val="16"/>
              </w:rPr>
              <w:t>06.</w:t>
            </w:r>
            <w:r w:rsidR="007D6827">
              <w:rPr>
                <w:sz w:val="16"/>
                <w:szCs w:val="16"/>
              </w:rPr>
              <w:t>10</w:t>
            </w:r>
            <w:r w:rsidRPr="00052126">
              <w:rPr>
                <w:sz w:val="16"/>
                <w:szCs w:val="16"/>
              </w:rPr>
              <w:t>.2026</w:t>
            </w:r>
          </w:p>
        </w:tc>
        <w:tc>
          <w:tcPr>
            <w:tcW w:w="836" w:type="pct"/>
            <w:vAlign w:val="center"/>
          </w:tcPr>
          <w:p w14:paraId="1A8FC6C3" w14:textId="77777777" w:rsidR="00E37063" w:rsidRPr="00052126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52126">
              <w:rPr>
                <w:sz w:val="16"/>
                <w:szCs w:val="16"/>
              </w:rPr>
              <w:t>12 месяцев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8C8D8E5" w14:textId="77777777" w:rsidR="00E37063" w:rsidRPr="00044886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44886">
              <w:rPr>
                <w:sz w:val="16"/>
                <w:szCs w:val="16"/>
              </w:rPr>
              <w:t>1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6C35898D" w14:textId="0975E2F1" w:rsidR="00E37063" w:rsidRPr="00044886" w:rsidRDefault="00E37063" w:rsidP="00F85AC6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16D58BA9" w14:textId="77777777" w:rsidR="002504AF" w:rsidRPr="003A1E94" w:rsidRDefault="002504AF" w:rsidP="00BA51BE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1"/>
        <w:gridCol w:w="2811"/>
      </w:tblGrid>
      <w:tr w:rsidR="002504AF" w:rsidRPr="003A1E94" w14:paraId="129BF829" w14:textId="77777777" w:rsidTr="002504AF"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8DF7" w14:textId="77777777" w:rsidR="002504AF" w:rsidRPr="00C878CC" w:rsidRDefault="002504AF" w:rsidP="00B215A2">
            <w:pPr>
              <w:spacing w:before="60" w:after="60"/>
              <w:ind w:right="72"/>
              <w:jc w:val="right"/>
              <w:rPr>
                <w:b/>
                <w:bCs/>
                <w:sz w:val="20"/>
                <w:szCs w:val="20"/>
              </w:rPr>
            </w:pPr>
            <w:r w:rsidRPr="003A1E94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FFB7" w14:textId="0A8FFD2A" w:rsidR="002504AF" w:rsidRPr="00C87966" w:rsidRDefault="002504AF" w:rsidP="00D60660">
            <w:pPr>
              <w:spacing w:before="60" w:after="60"/>
              <w:ind w:right="72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504AF" w:rsidRPr="003A1E94" w14:paraId="06242E9D" w14:textId="77777777" w:rsidTr="00B215A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E6DC" w14:textId="1D2159EA" w:rsidR="002504AF" w:rsidRPr="003A1E94" w:rsidRDefault="003373F3" w:rsidP="00431CEC">
            <w:pPr>
              <w:tabs>
                <w:tab w:val="left" w:pos="7439"/>
              </w:tabs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3373F3">
              <w:rPr>
                <w:b/>
                <w:sz w:val="20"/>
                <w:szCs w:val="20"/>
              </w:rPr>
              <w:t xml:space="preserve">НДС </w:t>
            </w:r>
            <w:bookmarkStart w:id="7" w:name="_GoBack"/>
            <w:bookmarkEnd w:id="7"/>
          </w:p>
        </w:tc>
      </w:tr>
    </w:tbl>
    <w:p w14:paraId="351CE25A" w14:textId="77777777" w:rsidR="002504AF" w:rsidRPr="003A1E94" w:rsidRDefault="002504AF" w:rsidP="00BA51BE">
      <w:pPr>
        <w:rPr>
          <w:sz w:val="20"/>
          <w:szCs w:val="20"/>
        </w:rPr>
      </w:pPr>
    </w:p>
    <w:p w14:paraId="30245BB5" w14:textId="77777777" w:rsidR="00992B95" w:rsidRPr="003A1E94" w:rsidRDefault="00992B95" w:rsidP="00992B95">
      <w:pPr>
        <w:rPr>
          <w:sz w:val="20"/>
          <w:szCs w:val="20"/>
        </w:rPr>
      </w:pPr>
    </w:p>
    <w:p w14:paraId="7DDEED64" w14:textId="77777777" w:rsidR="00992B95" w:rsidRPr="003A1E94" w:rsidRDefault="00992B95" w:rsidP="00992B95">
      <w:pPr>
        <w:rPr>
          <w:sz w:val="20"/>
          <w:szCs w:val="20"/>
        </w:rPr>
        <w:sectPr w:rsidR="00992B95" w:rsidRPr="003A1E94" w:rsidSect="00992B95">
          <w:type w:val="continuous"/>
          <w:pgSz w:w="11906" w:h="16838"/>
          <w:pgMar w:top="426" w:right="510" w:bottom="568" w:left="794" w:header="709" w:footer="709" w:gutter="0"/>
          <w:cols w:space="708"/>
          <w:docGrid w:linePitch="360"/>
        </w:sectPr>
      </w:pPr>
    </w:p>
    <w:p w14:paraId="6C460FD5" w14:textId="77777777" w:rsidR="00B76A60" w:rsidRDefault="00B76A60" w:rsidP="00B76A60">
      <w:pPr>
        <w:jc w:val="center"/>
        <w:rPr>
          <w:b/>
          <w:sz w:val="20"/>
          <w:szCs w:val="20"/>
        </w:rPr>
      </w:pPr>
    </w:p>
    <w:p w14:paraId="56DA5DFB" w14:textId="77777777" w:rsidR="00B76A60" w:rsidRPr="003A1E94" w:rsidRDefault="00B76A60" w:rsidP="00B76A60">
      <w:pPr>
        <w:jc w:val="center"/>
        <w:rPr>
          <w:b/>
          <w:sz w:val="20"/>
          <w:szCs w:val="20"/>
        </w:rPr>
      </w:pPr>
    </w:p>
    <w:p w14:paraId="12544CEA" w14:textId="77777777" w:rsidR="009E1435" w:rsidRPr="007D6827" w:rsidRDefault="009E1435" w:rsidP="009E1435">
      <w:pPr>
        <w:ind w:left="284"/>
        <w:jc w:val="center"/>
        <w:rPr>
          <w:b/>
          <w:sz w:val="20"/>
          <w:szCs w:val="20"/>
        </w:rPr>
      </w:pPr>
      <w:r w:rsidRPr="003A1E94">
        <w:rPr>
          <w:b/>
          <w:sz w:val="20"/>
          <w:szCs w:val="20"/>
        </w:rPr>
        <w:t>ОТ</w:t>
      </w:r>
      <w:r w:rsidRPr="007D6827">
        <w:rPr>
          <w:b/>
          <w:sz w:val="20"/>
          <w:szCs w:val="20"/>
        </w:rPr>
        <w:t xml:space="preserve"> </w:t>
      </w:r>
      <w:r w:rsidR="005D7998">
        <w:rPr>
          <w:b/>
          <w:sz w:val="20"/>
          <w:szCs w:val="20"/>
        </w:rPr>
        <w:t>СУБ</w:t>
      </w:r>
      <w:r w:rsidRPr="003A1E94">
        <w:rPr>
          <w:b/>
          <w:sz w:val="20"/>
          <w:szCs w:val="20"/>
        </w:rPr>
        <w:t>СУБЛИЦЕНЗИАТА</w:t>
      </w:r>
    </w:p>
    <w:p w14:paraId="4717619B" w14:textId="77777777" w:rsidR="009E1435" w:rsidRPr="007D6827" w:rsidRDefault="009E1435" w:rsidP="009E1435">
      <w:pPr>
        <w:ind w:left="284"/>
        <w:jc w:val="center"/>
        <w:rPr>
          <w:b/>
          <w:sz w:val="20"/>
          <w:szCs w:val="20"/>
        </w:rPr>
      </w:pPr>
    </w:p>
    <w:p w14:paraId="670864C7" w14:textId="77777777" w:rsidR="009E1435" w:rsidRPr="007D6827" w:rsidRDefault="009E1435" w:rsidP="009E1435">
      <w:pPr>
        <w:ind w:left="284"/>
        <w:jc w:val="center"/>
        <w:rPr>
          <w:b/>
          <w:sz w:val="20"/>
          <w:szCs w:val="20"/>
        </w:rPr>
      </w:pPr>
    </w:p>
    <w:p w14:paraId="2AB015CA" w14:textId="77777777" w:rsidR="006430A2" w:rsidRDefault="006430A2" w:rsidP="006430A2">
      <w:pPr>
        <w:ind w:left="284"/>
        <w:jc w:val="center"/>
        <w:rPr>
          <w:b/>
          <w:sz w:val="20"/>
          <w:szCs w:val="20"/>
        </w:rPr>
      </w:pPr>
      <w:r w:rsidRPr="006430A2">
        <w:rPr>
          <w:b/>
          <w:sz w:val="20"/>
          <w:szCs w:val="20"/>
        </w:rPr>
        <w:t>Полномочн</w:t>
      </w:r>
      <w:r>
        <w:rPr>
          <w:b/>
          <w:sz w:val="20"/>
          <w:szCs w:val="20"/>
        </w:rPr>
        <w:t>ый</w:t>
      </w:r>
      <w:r w:rsidRPr="006430A2">
        <w:rPr>
          <w:b/>
          <w:sz w:val="20"/>
          <w:szCs w:val="20"/>
        </w:rPr>
        <w:t xml:space="preserve"> представител</w:t>
      </w:r>
      <w:r>
        <w:rPr>
          <w:b/>
          <w:sz w:val="20"/>
          <w:szCs w:val="20"/>
        </w:rPr>
        <w:t>ь</w:t>
      </w:r>
      <w:r w:rsidRPr="006430A2">
        <w:rPr>
          <w:b/>
          <w:sz w:val="20"/>
          <w:szCs w:val="20"/>
        </w:rPr>
        <w:t xml:space="preserve"> </w:t>
      </w:r>
    </w:p>
    <w:p w14:paraId="4040BFD9" w14:textId="77777777" w:rsidR="006430A2" w:rsidRPr="007D6827" w:rsidRDefault="006430A2" w:rsidP="006430A2">
      <w:pPr>
        <w:ind w:left="284"/>
        <w:jc w:val="center"/>
        <w:rPr>
          <w:b/>
          <w:sz w:val="20"/>
          <w:szCs w:val="20"/>
        </w:rPr>
      </w:pPr>
      <w:r w:rsidRPr="006430A2">
        <w:rPr>
          <w:b/>
          <w:sz w:val="20"/>
          <w:szCs w:val="20"/>
        </w:rPr>
        <w:t>Бобрышев Алексе</w:t>
      </w:r>
      <w:r>
        <w:rPr>
          <w:b/>
          <w:sz w:val="20"/>
          <w:szCs w:val="20"/>
        </w:rPr>
        <w:t>й</w:t>
      </w:r>
      <w:r w:rsidRPr="006430A2">
        <w:rPr>
          <w:b/>
          <w:sz w:val="20"/>
          <w:szCs w:val="20"/>
        </w:rPr>
        <w:t xml:space="preserve"> Николаевич</w:t>
      </w:r>
    </w:p>
    <w:p w14:paraId="63289677" w14:textId="7534A557" w:rsidR="009E1435" w:rsidRPr="007D6827" w:rsidRDefault="009E1435" w:rsidP="009E1435">
      <w:pPr>
        <w:ind w:left="284"/>
        <w:jc w:val="center"/>
        <w:rPr>
          <w:sz w:val="20"/>
          <w:szCs w:val="20"/>
        </w:rPr>
      </w:pPr>
    </w:p>
    <w:p w14:paraId="7FB7FA34" w14:textId="77777777" w:rsidR="00190659" w:rsidRPr="007D6827" w:rsidRDefault="00190659" w:rsidP="009E1435">
      <w:pPr>
        <w:ind w:left="284"/>
        <w:jc w:val="center"/>
        <w:rPr>
          <w:sz w:val="20"/>
          <w:szCs w:val="20"/>
        </w:rPr>
      </w:pPr>
    </w:p>
    <w:p w14:paraId="30546B9D" w14:textId="77777777" w:rsidR="00190659" w:rsidRDefault="00190659" w:rsidP="00190659">
      <w:pPr>
        <w:ind w:left="284"/>
        <w:rPr>
          <w:b/>
          <w:sz w:val="20"/>
          <w:szCs w:val="20"/>
        </w:rPr>
      </w:pPr>
      <w:r w:rsidRPr="003A1E94">
        <w:rPr>
          <w:sz w:val="20"/>
          <w:szCs w:val="20"/>
        </w:rPr>
        <w:t>___________________________________________</w:t>
      </w:r>
    </w:p>
    <w:p w14:paraId="31B12DBE" w14:textId="77777777" w:rsidR="00190659" w:rsidRPr="003A1E94" w:rsidRDefault="00190659" w:rsidP="00190659">
      <w:pPr>
        <w:ind w:left="284"/>
        <w:jc w:val="center"/>
        <w:rPr>
          <w:sz w:val="20"/>
          <w:szCs w:val="20"/>
        </w:rPr>
      </w:pPr>
      <w:r w:rsidRPr="003A1E94">
        <w:rPr>
          <w:sz w:val="20"/>
          <w:szCs w:val="20"/>
        </w:rPr>
        <w:t>М.П.</w:t>
      </w:r>
    </w:p>
    <w:p w14:paraId="658C7D6C" w14:textId="77777777" w:rsidR="006E50AB" w:rsidRPr="003A1E94" w:rsidRDefault="006E50AB" w:rsidP="006E50AB">
      <w:pPr>
        <w:jc w:val="center"/>
        <w:rPr>
          <w:sz w:val="20"/>
          <w:szCs w:val="20"/>
        </w:rPr>
      </w:pPr>
    </w:p>
    <w:p w14:paraId="59B48960" w14:textId="77777777" w:rsidR="006E50AB" w:rsidRPr="003A1E94" w:rsidRDefault="006E50AB" w:rsidP="006E50AB">
      <w:pPr>
        <w:jc w:val="center"/>
        <w:rPr>
          <w:sz w:val="20"/>
          <w:szCs w:val="20"/>
        </w:rPr>
      </w:pPr>
    </w:p>
    <w:p w14:paraId="35B35C03" w14:textId="77777777" w:rsidR="002C546F" w:rsidRDefault="006E50AB" w:rsidP="002C546F">
      <w:pPr>
        <w:jc w:val="center"/>
        <w:rPr>
          <w:sz w:val="20"/>
          <w:szCs w:val="20"/>
        </w:rPr>
      </w:pPr>
      <w:r w:rsidRPr="003A1E94">
        <w:rPr>
          <w:sz w:val="20"/>
          <w:szCs w:val="20"/>
        </w:rPr>
        <w:br w:type="column"/>
      </w:r>
    </w:p>
    <w:p w14:paraId="3CDDA5BF" w14:textId="77777777" w:rsidR="002C546F" w:rsidRDefault="002C546F" w:rsidP="002C546F">
      <w:pPr>
        <w:jc w:val="center"/>
        <w:rPr>
          <w:sz w:val="20"/>
          <w:szCs w:val="20"/>
        </w:rPr>
      </w:pPr>
    </w:p>
    <w:p w14:paraId="1E2C753E" w14:textId="77777777" w:rsidR="002C546F" w:rsidRPr="003A1E94" w:rsidRDefault="002C546F" w:rsidP="002C546F">
      <w:pPr>
        <w:jc w:val="center"/>
        <w:rPr>
          <w:b/>
          <w:sz w:val="20"/>
          <w:szCs w:val="20"/>
        </w:rPr>
      </w:pPr>
      <w:r w:rsidRPr="003A1E94">
        <w:rPr>
          <w:b/>
          <w:sz w:val="20"/>
          <w:szCs w:val="20"/>
        </w:rPr>
        <w:t xml:space="preserve">ОТ </w:t>
      </w:r>
      <w:r>
        <w:rPr>
          <w:b/>
          <w:sz w:val="20"/>
          <w:szCs w:val="20"/>
        </w:rPr>
        <w:t>СУБ</w:t>
      </w:r>
      <w:r w:rsidRPr="003A1E94">
        <w:rPr>
          <w:b/>
          <w:sz w:val="20"/>
          <w:szCs w:val="20"/>
        </w:rPr>
        <w:t>ЛИЦЕНЗИАТА</w:t>
      </w:r>
    </w:p>
    <w:p w14:paraId="2A9A91BC" w14:textId="77777777" w:rsidR="002C546F" w:rsidRDefault="002C546F" w:rsidP="002C546F">
      <w:pPr>
        <w:jc w:val="center"/>
        <w:rPr>
          <w:b/>
          <w:sz w:val="20"/>
          <w:szCs w:val="20"/>
        </w:rPr>
      </w:pPr>
    </w:p>
    <w:p w14:paraId="25469603" w14:textId="77777777" w:rsidR="008B0130" w:rsidRDefault="008B0130" w:rsidP="008B0130">
      <w:pPr>
        <w:rPr>
          <w:b/>
          <w:sz w:val="20"/>
          <w:szCs w:val="20"/>
        </w:rPr>
      </w:pPr>
    </w:p>
    <w:p w14:paraId="6AA14FF2" w14:textId="6142BE4D" w:rsidR="002C546F" w:rsidRDefault="002C546F" w:rsidP="002C546F">
      <w:pPr>
        <w:jc w:val="center"/>
        <w:rPr>
          <w:b/>
          <w:sz w:val="20"/>
          <w:szCs w:val="20"/>
        </w:rPr>
      </w:pPr>
    </w:p>
    <w:p w14:paraId="4984DE9D" w14:textId="3BA1D344" w:rsidR="002C546F" w:rsidRPr="003A1E94" w:rsidRDefault="002C546F" w:rsidP="002C546F">
      <w:pPr>
        <w:jc w:val="center"/>
        <w:rPr>
          <w:b/>
          <w:sz w:val="20"/>
          <w:szCs w:val="20"/>
        </w:rPr>
      </w:pPr>
    </w:p>
    <w:p w14:paraId="095D15DD" w14:textId="5B848AA6" w:rsidR="002C546F" w:rsidRPr="003A1E94" w:rsidRDefault="002C546F" w:rsidP="002C546F">
      <w:pPr>
        <w:jc w:val="center"/>
        <w:rPr>
          <w:sz w:val="20"/>
          <w:szCs w:val="20"/>
        </w:rPr>
      </w:pPr>
      <w:r w:rsidRPr="003A1E94">
        <w:rPr>
          <w:sz w:val="20"/>
          <w:szCs w:val="20"/>
        </w:rPr>
        <w:t>_____________________________________</w:t>
      </w:r>
    </w:p>
    <w:p w14:paraId="531C772E" w14:textId="4041AE0D" w:rsidR="002C546F" w:rsidRPr="003A1E94" w:rsidRDefault="002C546F" w:rsidP="002C546F">
      <w:pPr>
        <w:jc w:val="center"/>
        <w:rPr>
          <w:sz w:val="20"/>
          <w:szCs w:val="20"/>
        </w:rPr>
      </w:pPr>
      <w:r w:rsidRPr="003A1E94">
        <w:rPr>
          <w:sz w:val="20"/>
          <w:szCs w:val="20"/>
        </w:rPr>
        <w:t>М.П.</w:t>
      </w:r>
    </w:p>
    <w:p w14:paraId="0E6B7FD9" w14:textId="3B5136E2" w:rsidR="006E50AB" w:rsidRPr="003A1E94" w:rsidRDefault="006E50AB" w:rsidP="002C546F">
      <w:pPr>
        <w:jc w:val="center"/>
        <w:rPr>
          <w:sz w:val="20"/>
          <w:szCs w:val="20"/>
        </w:rPr>
      </w:pPr>
    </w:p>
    <w:p w14:paraId="4D146593" w14:textId="77777777" w:rsidR="006E50AB" w:rsidRPr="003A1E94" w:rsidRDefault="006E50AB" w:rsidP="006E50AB">
      <w:pPr>
        <w:jc w:val="center"/>
        <w:rPr>
          <w:sz w:val="20"/>
          <w:szCs w:val="20"/>
        </w:rPr>
        <w:sectPr w:rsidR="006E50AB" w:rsidRPr="003A1E94" w:rsidSect="00AC74EA">
          <w:type w:val="continuous"/>
          <w:pgSz w:w="11906" w:h="16838"/>
          <w:pgMar w:top="426" w:right="510" w:bottom="568" w:left="794" w:header="709" w:footer="709" w:gutter="0"/>
          <w:cols w:num="2" w:space="708"/>
          <w:docGrid w:linePitch="360"/>
        </w:sectPr>
      </w:pPr>
    </w:p>
    <w:p w14:paraId="228985A8" w14:textId="77777777" w:rsidR="006E50AB" w:rsidRPr="0086761C" w:rsidRDefault="006E50AB" w:rsidP="006E50AB">
      <w:pPr>
        <w:tabs>
          <w:tab w:val="left" w:pos="993"/>
        </w:tabs>
        <w:jc w:val="both"/>
        <w:outlineLvl w:val="0"/>
        <w:rPr>
          <w:sz w:val="20"/>
          <w:szCs w:val="20"/>
        </w:rPr>
      </w:pPr>
    </w:p>
    <w:p w14:paraId="10D93BED" w14:textId="77777777" w:rsidR="00992B95" w:rsidRPr="003A1E94" w:rsidRDefault="00992B95" w:rsidP="00992B95">
      <w:pPr>
        <w:rPr>
          <w:sz w:val="20"/>
          <w:szCs w:val="20"/>
        </w:rPr>
        <w:sectPr w:rsidR="00992B95" w:rsidRPr="003A1E94" w:rsidSect="00AC74EA">
          <w:type w:val="continuous"/>
          <w:pgSz w:w="11906" w:h="16838"/>
          <w:pgMar w:top="426" w:right="510" w:bottom="568" w:left="794" w:header="709" w:footer="709" w:gutter="0"/>
          <w:cols w:num="2" w:space="708"/>
          <w:docGrid w:linePitch="360"/>
        </w:sectPr>
      </w:pPr>
    </w:p>
    <w:p w14:paraId="78DCA7EB" w14:textId="77777777" w:rsidR="00992B95" w:rsidRPr="003A1E94" w:rsidRDefault="00992B95" w:rsidP="00BA51BE">
      <w:pPr>
        <w:rPr>
          <w:sz w:val="20"/>
          <w:szCs w:val="20"/>
        </w:rPr>
      </w:pPr>
    </w:p>
    <w:p w14:paraId="4422E4BF" w14:textId="77777777" w:rsidR="00992B95" w:rsidRPr="003A1E94" w:rsidRDefault="00992B95" w:rsidP="00BA51BE">
      <w:pPr>
        <w:rPr>
          <w:sz w:val="20"/>
          <w:szCs w:val="20"/>
        </w:rPr>
      </w:pPr>
    </w:p>
    <w:p w14:paraId="09AE4F54" w14:textId="77777777" w:rsidR="00992B95" w:rsidRPr="003A1E94" w:rsidRDefault="00992B95" w:rsidP="00BA51BE">
      <w:pPr>
        <w:rPr>
          <w:sz w:val="20"/>
          <w:szCs w:val="20"/>
        </w:rPr>
      </w:pPr>
    </w:p>
    <w:p w14:paraId="7F25F81E" w14:textId="77777777" w:rsidR="00BA51BE" w:rsidRPr="003A1E94" w:rsidRDefault="00BA51BE" w:rsidP="00BA51BE">
      <w:pPr>
        <w:pStyle w:val="ParagraphStyle"/>
        <w:tabs>
          <w:tab w:val="left" w:pos="990"/>
        </w:tabs>
        <w:jc w:val="right"/>
        <w:outlineLvl w:val="0"/>
        <w:rPr>
          <w:rStyle w:val="Heading"/>
          <w:bCs/>
          <w:szCs w:val="20"/>
        </w:rPr>
      </w:pPr>
    </w:p>
    <w:p w14:paraId="53F475D9" w14:textId="30434FF2" w:rsidR="00BA51BE" w:rsidRPr="00352D98" w:rsidRDefault="00EC074B" w:rsidP="00EC074B">
      <w:pPr>
        <w:rPr>
          <w:rStyle w:val="Heading"/>
          <w:bCs/>
          <w:szCs w:val="20"/>
        </w:rPr>
      </w:pPr>
      <w:r w:rsidRPr="00352D98">
        <w:rPr>
          <w:rStyle w:val="Heading"/>
          <w:bCs/>
          <w:szCs w:val="20"/>
        </w:rPr>
        <w:t xml:space="preserve"> </w:t>
      </w:r>
    </w:p>
    <w:p w14:paraId="6459F2DA" w14:textId="77777777" w:rsidR="00992B95" w:rsidRPr="00352D98" w:rsidRDefault="00992B95" w:rsidP="00BA51BE">
      <w:pPr>
        <w:pStyle w:val="ParagraphStyle"/>
        <w:tabs>
          <w:tab w:val="left" w:pos="990"/>
        </w:tabs>
        <w:jc w:val="right"/>
        <w:outlineLvl w:val="0"/>
        <w:rPr>
          <w:rStyle w:val="Heading"/>
          <w:bCs/>
          <w:szCs w:val="20"/>
        </w:rPr>
      </w:pPr>
    </w:p>
    <w:p w14:paraId="69C67A0C" w14:textId="77777777" w:rsidR="00FF4858" w:rsidRPr="00352D98" w:rsidRDefault="00FF4858" w:rsidP="00713894">
      <w:pPr>
        <w:jc w:val="right"/>
        <w:rPr>
          <w:rStyle w:val="Heading"/>
          <w:bCs/>
          <w:szCs w:val="20"/>
        </w:rPr>
      </w:pPr>
    </w:p>
    <w:p w14:paraId="611BD37B" w14:textId="1FB568C3" w:rsidR="00D26802" w:rsidRPr="000F4AC8" w:rsidRDefault="003E57A7" w:rsidP="003E57A7">
      <w:pPr>
        <w:rPr>
          <w:sz w:val="20"/>
          <w:szCs w:val="20"/>
        </w:rPr>
      </w:pPr>
      <w:r w:rsidRPr="000F4AC8">
        <w:rPr>
          <w:sz w:val="20"/>
          <w:szCs w:val="20"/>
        </w:rPr>
        <w:t xml:space="preserve"> </w:t>
      </w:r>
    </w:p>
    <w:p w14:paraId="038D11FE" w14:textId="49F2D4F5" w:rsidR="00FA09F2" w:rsidRPr="000F4AC8" w:rsidRDefault="00FA09F2">
      <w:pPr>
        <w:rPr>
          <w:sz w:val="20"/>
          <w:szCs w:val="20"/>
        </w:rPr>
      </w:pPr>
    </w:p>
    <w:sectPr w:rsidR="00FA09F2" w:rsidRPr="000F4AC8" w:rsidSect="00AC74EA">
      <w:type w:val="continuous"/>
      <w:pgSz w:w="11906" w:h="16838"/>
      <w:pgMar w:top="426" w:right="510" w:bottom="568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87211" w14:textId="77777777" w:rsidR="000E2CB6" w:rsidRDefault="000E2CB6" w:rsidP="006B7F14">
      <w:r>
        <w:separator/>
      </w:r>
    </w:p>
  </w:endnote>
  <w:endnote w:type="continuationSeparator" w:id="0">
    <w:p w14:paraId="1570A00B" w14:textId="77777777" w:rsidR="000E2CB6" w:rsidRDefault="000E2CB6" w:rsidP="006B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AFDE3" w14:textId="77777777" w:rsidR="00D62E92" w:rsidRDefault="00D62E9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3F77D" w14:textId="77777777" w:rsidR="00D62E92" w:rsidRDefault="00D62E9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C94F2" w14:textId="77777777" w:rsidR="00D62E92" w:rsidRDefault="00D62E9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D9222" w14:textId="77777777" w:rsidR="000E2CB6" w:rsidRDefault="000E2CB6" w:rsidP="006B7F14">
      <w:r>
        <w:separator/>
      </w:r>
    </w:p>
  </w:footnote>
  <w:footnote w:type="continuationSeparator" w:id="0">
    <w:p w14:paraId="3F3B31BD" w14:textId="77777777" w:rsidR="000E2CB6" w:rsidRDefault="000E2CB6" w:rsidP="006B7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C43CB" w14:textId="77777777" w:rsidR="00D62E92" w:rsidRDefault="00D62E9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521A9" w14:textId="77777777" w:rsidR="00D62E92" w:rsidRDefault="00D62E9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CAFB2" w14:textId="77777777" w:rsidR="00D62E92" w:rsidRDefault="00D62E9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0E07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E01C3"/>
    <w:multiLevelType w:val="multilevel"/>
    <w:tmpl w:val="4FBAE1D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09F57AE"/>
    <w:multiLevelType w:val="multilevel"/>
    <w:tmpl w:val="28CAE0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70"/>
        </w:tabs>
        <w:ind w:left="57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4B5B6BB"/>
    <w:multiLevelType w:val="multilevel"/>
    <w:tmpl w:val="1EF62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74C06F0"/>
    <w:multiLevelType w:val="hybridMultilevel"/>
    <w:tmpl w:val="55C02B02"/>
    <w:lvl w:ilvl="0" w:tplc="B4E2C8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8037E"/>
    <w:multiLevelType w:val="multilevel"/>
    <w:tmpl w:val="2B8614B0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E8C1048"/>
    <w:multiLevelType w:val="hybridMultilevel"/>
    <w:tmpl w:val="A4EC9974"/>
    <w:lvl w:ilvl="0" w:tplc="BCA45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EC19B9"/>
    <w:multiLevelType w:val="hybridMultilevel"/>
    <w:tmpl w:val="18F0312C"/>
    <w:lvl w:ilvl="0" w:tplc="BCA45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7DD689B"/>
    <w:multiLevelType w:val="hybridMultilevel"/>
    <w:tmpl w:val="C796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24C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7367A7"/>
    <w:multiLevelType w:val="multilevel"/>
    <w:tmpl w:val="B32C4CA6"/>
    <w:lvl w:ilvl="0">
      <w:start w:val="1"/>
      <w:numFmt w:val="decimal"/>
      <w:lvlText w:val="%1."/>
      <w:lvlJc w:val="left"/>
      <w:pPr>
        <w:tabs>
          <w:tab w:val="num" w:pos="284"/>
        </w:tabs>
        <w:ind w:left="57" w:hanging="57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firstLine="567"/>
      </w:pPr>
      <w:rPr>
        <w:rFonts w:cs="Times New Roman" w:hint="default"/>
        <w:i w:val="0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firstLine="851"/>
      </w:pPr>
      <w:rPr>
        <w:rFonts w:ascii="Symbol" w:hAnsi="Symbol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i w:val="0"/>
      </w:rPr>
    </w:lvl>
  </w:abstractNum>
  <w:abstractNum w:abstractNumId="11" w15:restartNumberingAfterBreak="0">
    <w:nsid w:val="3F60006A"/>
    <w:multiLevelType w:val="hybridMultilevel"/>
    <w:tmpl w:val="2D0A4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F4723"/>
    <w:multiLevelType w:val="hybridMultilevel"/>
    <w:tmpl w:val="BF001B42"/>
    <w:lvl w:ilvl="0" w:tplc="BCA45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D3B0D06"/>
    <w:multiLevelType w:val="multilevel"/>
    <w:tmpl w:val="1FD44C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5F8C5A0"/>
    <w:multiLevelType w:val="multilevel"/>
    <w:tmpl w:val="75C0EB44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5875593B"/>
    <w:multiLevelType w:val="hybridMultilevel"/>
    <w:tmpl w:val="76144058"/>
    <w:lvl w:ilvl="0" w:tplc="F136439E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8902A1F"/>
    <w:multiLevelType w:val="multilevel"/>
    <w:tmpl w:val="2B8614B0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6131989"/>
    <w:multiLevelType w:val="hybridMultilevel"/>
    <w:tmpl w:val="875A24A8"/>
    <w:lvl w:ilvl="0" w:tplc="04190011">
      <w:start w:val="1"/>
      <w:numFmt w:val="decimal"/>
      <w:lvlText w:val="%1)"/>
      <w:lvlJc w:val="left"/>
      <w:pPr>
        <w:ind w:left="1790" w:hanging="360"/>
      </w:pPr>
    </w:lvl>
    <w:lvl w:ilvl="1" w:tplc="04190019">
      <w:start w:val="1"/>
      <w:numFmt w:val="lowerLetter"/>
      <w:lvlText w:val="%2."/>
      <w:lvlJc w:val="left"/>
      <w:pPr>
        <w:ind w:left="2510" w:hanging="360"/>
      </w:pPr>
    </w:lvl>
    <w:lvl w:ilvl="2" w:tplc="0419001B">
      <w:start w:val="1"/>
      <w:numFmt w:val="lowerRoman"/>
      <w:lvlText w:val="%3."/>
      <w:lvlJc w:val="right"/>
      <w:pPr>
        <w:ind w:left="3230" w:hanging="180"/>
      </w:pPr>
    </w:lvl>
    <w:lvl w:ilvl="3" w:tplc="0419000F">
      <w:start w:val="1"/>
      <w:numFmt w:val="decimal"/>
      <w:lvlText w:val="%4."/>
      <w:lvlJc w:val="left"/>
      <w:pPr>
        <w:ind w:left="3950" w:hanging="360"/>
      </w:pPr>
    </w:lvl>
    <w:lvl w:ilvl="4" w:tplc="04190019">
      <w:start w:val="1"/>
      <w:numFmt w:val="lowerLetter"/>
      <w:lvlText w:val="%5."/>
      <w:lvlJc w:val="left"/>
      <w:pPr>
        <w:ind w:left="4670" w:hanging="360"/>
      </w:pPr>
    </w:lvl>
    <w:lvl w:ilvl="5" w:tplc="0419001B">
      <w:start w:val="1"/>
      <w:numFmt w:val="lowerRoman"/>
      <w:lvlText w:val="%6."/>
      <w:lvlJc w:val="right"/>
      <w:pPr>
        <w:ind w:left="5390" w:hanging="180"/>
      </w:pPr>
    </w:lvl>
    <w:lvl w:ilvl="6" w:tplc="0419000F">
      <w:start w:val="1"/>
      <w:numFmt w:val="decimal"/>
      <w:lvlText w:val="%7."/>
      <w:lvlJc w:val="left"/>
      <w:pPr>
        <w:ind w:left="6110" w:hanging="360"/>
      </w:pPr>
    </w:lvl>
    <w:lvl w:ilvl="7" w:tplc="04190019">
      <w:start w:val="1"/>
      <w:numFmt w:val="lowerLetter"/>
      <w:lvlText w:val="%8."/>
      <w:lvlJc w:val="left"/>
      <w:pPr>
        <w:ind w:left="6830" w:hanging="360"/>
      </w:pPr>
    </w:lvl>
    <w:lvl w:ilvl="8" w:tplc="0419001B">
      <w:start w:val="1"/>
      <w:numFmt w:val="lowerRoman"/>
      <w:lvlText w:val="%9."/>
      <w:lvlJc w:val="right"/>
      <w:pPr>
        <w:ind w:left="7550" w:hanging="180"/>
      </w:p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15"/>
  </w:num>
  <w:num w:numId="7">
    <w:abstractNumId w:val="10"/>
  </w:num>
  <w:num w:numId="8">
    <w:abstractNumId w:val="2"/>
  </w:num>
  <w:num w:numId="9">
    <w:abstractNumId w:val="16"/>
  </w:num>
  <w:num w:numId="10">
    <w:abstractNumId w:val="5"/>
  </w:num>
  <w:num w:numId="11">
    <w:abstractNumId w:val="11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3"/>
  </w:num>
  <w:num w:numId="16">
    <w:abstractNumId w:val="12"/>
  </w:num>
  <w:num w:numId="17">
    <w:abstractNumId w:val="7"/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90"/>
    <w:rsid w:val="00004D47"/>
    <w:rsid w:val="000050D5"/>
    <w:rsid w:val="00021CBD"/>
    <w:rsid w:val="00023BCE"/>
    <w:rsid w:val="000249A1"/>
    <w:rsid w:val="000259D5"/>
    <w:rsid w:val="00027F96"/>
    <w:rsid w:val="00032712"/>
    <w:rsid w:val="0003574E"/>
    <w:rsid w:val="000357FA"/>
    <w:rsid w:val="00065046"/>
    <w:rsid w:val="00065700"/>
    <w:rsid w:val="000667CB"/>
    <w:rsid w:val="000670AC"/>
    <w:rsid w:val="00077A3B"/>
    <w:rsid w:val="000805C5"/>
    <w:rsid w:val="00092D91"/>
    <w:rsid w:val="0009560E"/>
    <w:rsid w:val="000B298D"/>
    <w:rsid w:val="000B54B0"/>
    <w:rsid w:val="000B65BC"/>
    <w:rsid w:val="000D1A37"/>
    <w:rsid w:val="000E096A"/>
    <w:rsid w:val="000E2CB6"/>
    <w:rsid w:val="000E7D94"/>
    <w:rsid w:val="000F2B16"/>
    <w:rsid w:val="000F4AC8"/>
    <w:rsid w:val="00100D2C"/>
    <w:rsid w:val="00105767"/>
    <w:rsid w:val="00111373"/>
    <w:rsid w:val="001117CF"/>
    <w:rsid w:val="00120C75"/>
    <w:rsid w:val="00132D02"/>
    <w:rsid w:val="00140A99"/>
    <w:rsid w:val="00142601"/>
    <w:rsid w:val="00153846"/>
    <w:rsid w:val="00154906"/>
    <w:rsid w:val="00156664"/>
    <w:rsid w:val="001647CD"/>
    <w:rsid w:val="001662E3"/>
    <w:rsid w:val="0017519D"/>
    <w:rsid w:val="00175F8F"/>
    <w:rsid w:val="00184EC2"/>
    <w:rsid w:val="00186BAF"/>
    <w:rsid w:val="00190659"/>
    <w:rsid w:val="00192BC8"/>
    <w:rsid w:val="00194145"/>
    <w:rsid w:val="00197190"/>
    <w:rsid w:val="001A2264"/>
    <w:rsid w:val="001A7895"/>
    <w:rsid w:val="001B525B"/>
    <w:rsid w:val="001C1A3E"/>
    <w:rsid w:val="001C429C"/>
    <w:rsid w:val="001C491A"/>
    <w:rsid w:val="001C4E48"/>
    <w:rsid w:val="001D6C5A"/>
    <w:rsid w:val="001D7162"/>
    <w:rsid w:val="001E09B9"/>
    <w:rsid w:val="001E188E"/>
    <w:rsid w:val="00203A31"/>
    <w:rsid w:val="00207894"/>
    <w:rsid w:val="00216862"/>
    <w:rsid w:val="0023036A"/>
    <w:rsid w:val="00231C4F"/>
    <w:rsid w:val="00231D7B"/>
    <w:rsid w:val="0024307F"/>
    <w:rsid w:val="002504AF"/>
    <w:rsid w:val="0027034E"/>
    <w:rsid w:val="0027619A"/>
    <w:rsid w:val="00276DA9"/>
    <w:rsid w:val="002908C1"/>
    <w:rsid w:val="0029462C"/>
    <w:rsid w:val="002963A8"/>
    <w:rsid w:val="002978DB"/>
    <w:rsid w:val="00297B54"/>
    <w:rsid w:val="002B4B61"/>
    <w:rsid w:val="002B52FA"/>
    <w:rsid w:val="002C120D"/>
    <w:rsid w:val="002C546F"/>
    <w:rsid w:val="002C718C"/>
    <w:rsid w:val="002D1A30"/>
    <w:rsid w:val="002D5154"/>
    <w:rsid w:val="002D6449"/>
    <w:rsid w:val="002D66A5"/>
    <w:rsid w:val="002E48E6"/>
    <w:rsid w:val="002E5900"/>
    <w:rsid w:val="002E7CFF"/>
    <w:rsid w:val="002F34DA"/>
    <w:rsid w:val="002F3CB0"/>
    <w:rsid w:val="00306419"/>
    <w:rsid w:val="00315232"/>
    <w:rsid w:val="00316D7E"/>
    <w:rsid w:val="0033179B"/>
    <w:rsid w:val="00333541"/>
    <w:rsid w:val="003336B6"/>
    <w:rsid w:val="00336851"/>
    <w:rsid w:val="003373F3"/>
    <w:rsid w:val="0034277A"/>
    <w:rsid w:val="00343141"/>
    <w:rsid w:val="00344E36"/>
    <w:rsid w:val="00345B31"/>
    <w:rsid w:val="00352D98"/>
    <w:rsid w:val="0035428E"/>
    <w:rsid w:val="003570C8"/>
    <w:rsid w:val="00357CFA"/>
    <w:rsid w:val="00362A95"/>
    <w:rsid w:val="00363120"/>
    <w:rsid w:val="00371FCA"/>
    <w:rsid w:val="00374B30"/>
    <w:rsid w:val="00374B6A"/>
    <w:rsid w:val="00377203"/>
    <w:rsid w:val="003806D3"/>
    <w:rsid w:val="00380E8D"/>
    <w:rsid w:val="00381C9C"/>
    <w:rsid w:val="00382808"/>
    <w:rsid w:val="003863D5"/>
    <w:rsid w:val="003869CE"/>
    <w:rsid w:val="00387A07"/>
    <w:rsid w:val="003910AD"/>
    <w:rsid w:val="00394D18"/>
    <w:rsid w:val="003A1E94"/>
    <w:rsid w:val="003A5D62"/>
    <w:rsid w:val="003B2E74"/>
    <w:rsid w:val="003D0068"/>
    <w:rsid w:val="003D0349"/>
    <w:rsid w:val="003D3D07"/>
    <w:rsid w:val="003E128E"/>
    <w:rsid w:val="003E57A7"/>
    <w:rsid w:val="003F3047"/>
    <w:rsid w:val="00404D85"/>
    <w:rsid w:val="004169EC"/>
    <w:rsid w:val="00431CEC"/>
    <w:rsid w:val="004351FC"/>
    <w:rsid w:val="00455766"/>
    <w:rsid w:val="0048262E"/>
    <w:rsid w:val="00491E96"/>
    <w:rsid w:val="004929A3"/>
    <w:rsid w:val="00495013"/>
    <w:rsid w:val="00495D33"/>
    <w:rsid w:val="00495F74"/>
    <w:rsid w:val="004A0601"/>
    <w:rsid w:val="004A4632"/>
    <w:rsid w:val="004B1D20"/>
    <w:rsid w:val="004B6823"/>
    <w:rsid w:val="004C1FFA"/>
    <w:rsid w:val="004D131B"/>
    <w:rsid w:val="004D6C91"/>
    <w:rsid w:val="004D781A"/>
    <w:rsid w:val="004E197C"/>
    <w:rsid w:val="004E7EEE"/>
    <w:rsid w:val="004F67BB"/>
    <w:rsid w:val="004F70AA"/>
    <w:rsid w:val="00501F0D"/>
    <w:rsid w:val="00516DEC"/>
    <w:rsid w:val="00521F79"/>
    <w:rsid w:val="005227FB"/>
    <w:rsid w:val="00522EEA"/>
    <w:rsid w:val="00530887"/>
    <w:rsid w:val="00545566"/>
    <w:rsid w:val="00546DC0"/>
    <w:rsid w:val="00550C6E"/>
    <w:rsid w:val="005534CD"/>
    <w:rsid w:val="005658A1"/>
    <w:rsid w:val="0057234F"/>
    <w:rsid w:val="005724C3"/>
    <w:rsid w:val="005811C9"/>
    <w:rsid w:val="00586DFB"/>
    <w:rsid w:val="00592ED9"/>
    <w:rsid w:val="005A1D56"/>
    <w:rsid w:val="005A4D11"/>
    <w:rsid w:val="005B0D2F"/>
    <w:rsid w:val="005B54A2"/>
    <w:rsid w:val="005B6617"/>
    <w:rsid w:val="005C433B"/>
    <w:rsid w:val="005C5E56"/>
    <w:rsid w:val="005C658B"/>
    <w:rsid w:val="005D7998"/>
    <w:rsid w:val="005E027D"/>
    <w:rsid w:val="005E18B4"/>
    <w:rsid w:val="0060612D"/>
    <w:rsid w:val="006073C5"/>
    <w:rsid w:val="006175F4"/>
    <w:rsid w:val="006430A2"/>
    <w:rsid w:val="00651231"/>
    <w:rsid w:val="00652AF5"/>
    <w:rsid w:val="006579B1"/>
    <w:rsid w:val="00671284"/>
    <w:rsid w:val="00675332"/>
    <w:rsid w:val="00682465"/>
    <w:rsid w:val="006842B5"/>
    <w:rsid w:val="006858DB"/>
    <w:rsid w:val="00687FD2"/>
    <w:rsid w:val="00690864"/>
    <w:rsid w:val="00690FEB"/>
    <w:rsid w:val="006A1F2F"/>
    <w:rsid w:val="006A4072"/>
    <w:rsid w:val="006B27AB"/>
    <w:rsid w:val="006B7F14"/>
    <w:rsid w:val="006C0546"/>
    <w:rsid w:val="006C699A"/>
    <w:rsid w:val="006D784B"/>
    <w:rsid w:val="006E2ED2"/>
    <w:rsid w:val="006E50AB"/>
    <w:rsid w:val="006F4682"/>
    <w:rsid w:val="0070378E"/>
    <w:rsid w:val="007037EC"/>
    <w:rsid w:val="00704489"/>
    <w:rsid w:val="00713894"/>
    <w:rsid w:val="00715CE1"/>
    <w:rsid w:val="00716961"/>
    <w:rsid w:val="00720F82"/>
    <w:rsid w:val="007306DF"/>
    <w:rsid w:val="00733E36"/>
    <w:rsid w:val="007363B4"/>
    <w:rsid w:val="00745A4F"/>
    <w:rsid w:val="00753DE1"/>
    <w:rsid w:val="0075720F"/>
    <w:rsid w:val="00757A9E"/>
    <w:rsid w:val="00765ACD"/>
    <w:rsid w:val="007667DC"/>
    <w:rsid w:val="00770C22"/>
    <w:rsid w:val="0077474D"/>
    <w:rsid w:val="007A091F"/>
    <w:rsid w:val="007B62FF"/>
    <w:rsid w:val="007B66B9"/>
    <w:rsid w:val="007C5963"/>
    <w:rsid w:val="007D2E0B"/>
    <w:rsid w:val="007D6827"/>
    <w:rsid w:val="007E1431"/>
    <w:rsid w:val="007E6F2B"/>
    <w:rsid w:val="007F1F53"/>
    <w:rsid w:val="0080397B"/>
    <w:rsid w:val="00805AC2"/>
    <w:rsid w:val="00807745"/>
    <w:rsid w:val="00811FDF"/>
    <w:rsid w:val="00812204"/>
    <w:rsid w:val="00813281"/>
    <w:rsid w:val="008228FC"/>
    <w:rsid w:val="00823ADA"/>
    <w:rsid w:val="0082405E"/>
    <w:rsid w:val="0083328A"/>
    <w:rsid w:val="00843FFE"/>
    <w:rsid w:val="0085011E"/>
    <w:rsid w:val="00850413"/>
    <w:rsid w:val="008546CD"/>
    <w:rsid w:val="0085485F"/>
    <w:rsid w:val="00866E6A"/>
    <w:rsid w:val="0086761C"/>
    <w:rsid w:val="00871503"/>
    <w:rsid w:val="00897984"/>
    <w:rsid w:val="008A0051"/>
    <w:rsid w:val="008A4F39"/>
    <w:rsid w:val="008A71B0"/>
    <w:rsid w:val="008B0130"/>
    <w:rsid w:val="008B55FD"/>
    <w:rsid w:val="008B79C7"/>
    <w:rsid w:val="008C6920"/>
    <w:rsid w:val="008D0607"/>
    <w:rsid w:val="008E2C77"/>
    <w:rsid w:val="008E6067"/>
    <w:rsid w:val="008F096A"/>
    <w:rsid w:val="00901C0B"/>
    <w:rsid w:val="009032BB"/>
    <w:rsid w:val="00910A16"/>
    <w:rsid w:val="009155B0"/>
    <w:rsid w:val="0092241C"/>
    <w:rsid w:val="00925E1F"/>
    <w:rsid w:val="00925E3D"/>
    <w:rsid w:val="009353F7"/>
    <w:rsid w:val="009358D4"/>
    <w:rsid w:val="009509FF"/>
    <w:rsid w:val="00956C08"/>
    <w:rsid w:val="00957853"/>
    <w:rsid w:val="009645A5"/>
    <w:rsid w:val="00964C9E"/>
    <w:rsid w:val="00964E20"/>
    <w:rsid w:val="00966F58"/>
    <w:rsid w:val="009678F7"/>
    <w:rsid w:val="009679C2"/>
    <w:rsid w:val="0097318E"/>
    <w:rsid w:val="00980B44"/>
    <w:rsid w:val="00981B2D"/>
    <w:rsid w:val="00983A0F"/>
    <w:rsid w:val="00984855"/>
    <w:rsid w:val="00991CE2"/>
    <w:rsid w:val="00992B95"/>
    <w:rsid w:val="00993830"/>
    <w:rsid w:val="00996EE0"/>
    <w:rsid w:val="009A0865"/>
    <w:rsid w:val="009A3FDF"/>
    <w:rsid w:val="009A7012"/>
    <w:rsid w:val="009B4EBE"/>
    <w:rsid w:val="009C0DD3"/>
    <w:rsid w:val="009C4727"/>
    <w:rsid w:val="009C5AB3"/>
    <w:rsid w:val="009D53C8"/>
    <w:rsid w:val="009E1435"/>
    <w:rsid w:val="009E3145"/>
    <w:rsid w:val="009E4B70"/>
    <w:rsid w:val="009F5D60"/>
    <w:rsid w:val="009F7661"/>
    <w:rsid w:val="009F7B7C"/>
    <w:rsid w:val="00A13CA1"/>
    <w:rsid w:val="00A22202"/>
    <w:rsid w:val="00A35500"/>
    <w:rsid w:val="00A41D71"/>
    <w:rsid w:val="00A573E1"/>
    <w:rsid w:val="00A6166A"/>
    <w:rsid w:val="00A63350"/>
    <w:rsid w:val="00A65745"/>
    <w:rsid w:val="00A66196"/>
    <w:rsid w:val="00A820CB"/>
    <w:rsid w:val="00A836B1"/>
    <w:rsid w:val="00AB193E"/>
    <w:rsid w:val="00AC1E24"/>
    <w:rsid w:val="00AC3AE1"/>
    <w:rsid w:val="00AC648B"/>
    <w:rsid w:val="00AC6981"/>
    <w:rsid w:val="00AC74EA"/>
    <w:rsid w:val="00AF01EC"/>
    <w:rsid w:val="00AF2D35"/>
    <w:rsid w:val="00AF5147"/>
    <w:rsid w:val="00AF7688"/>
    <w:rsid w:val="00B05F97"/>
    <w:rsid w:val="00B1041C"/>
    <w:rsid w:val="00B10728"/>
    <w:rsid w:val="00B110EB"/>
    <w:rsid w:val="00B215A2"/>
    <w:rsid w:val="00B226D6"/>
    <w:rsid w:val="00B2769D"/>
    <w:rsid w:val="00B27976"/>
    <w:rsid w:val="00B27E59"/>
    <w:rsid w:val="00B33EFC"/>
    <w:rsid w:val="00B34399"/>
    <w:rsid w:val="00B42343"/>
    <w:rsid w:val="00B44738"/>
    <w:rsid w:val="00B55798"/>
    <w:rsid w:val="00B7458F"/>
    <w:rsid w:val="00B76A60"/>
    <w:rsid w:val="00B815AD"/>
    <w:rsid w:val="00B85DE2"/>
    <w:rsid w:val="00B871C6"/>
    <w:rsid w:val="00B91C65"/>
    <w:rsid w:val="00BA0215"/>
    <w:rsid w:val="00BA51BE"/>
    <w:rsid w:val="00BB7315"/>
    <w:rsid w:val="00BC50AD"/>
    <w:rsid w:val="00BD216F"/>
    <w:rsid w:val="00BF13E0"/>
    <w:rsid w:val="00BF28CB"/>
    <w:rsid w:val="00BF5055"/>
    <w:rsid w:val="00BF692E"/>
    <w:rsid w:val="00C03E81"/>
    <w:rsid w:val="00C22325"/>
    <w:rsid w:val="00C23C5E"/>
    <w:rsid w:val="00C2763C"/>
    <w:rsid w:val="00C33239"/>
    <w:rsid w:val="00C341B4"/>
    <w:rsid w:val="00C414CE"/>
    <w:rsid w:val="00C44015"/>
    <w:rsid w:val="00C47700"/>
    <w:rsid w:val="00C52692"/>
    <w:rsid w:val="00C5575C"/>
    <w:rsid w:val="00C64107"/>
    <w:rsid w:val="00C67881"/>
    <w:rsid w:val="00C878CC"/>
    <w:rsid w:val="00C87966"/>
    <w:rsid w:val="00C937E3"/>
    <w:rsid w:val="00CA229C"/>
    <w:rsid w:val="00CA5862"/>
    <w:rsid w:val="00CA5F1D"/>
    <w:rsid w:val="00CC0778"/>
    <w:rsid w:val="00CC4425"/>
    <w:rsid w:val="00CC580E"/>
    <w:rsid w:val="00CD483D"/>
    <w:rsid w:val="00CD65C5"/>
    <w:rsid w:val="00CE58EE"/>
    <w:rsid w:val="00CE67A9"/>
    <w:rsid w:val="00CF6946"/>
    <w:rsid w:val="00D14E5F"/>
    <w:rsid w:val="00D157FF"/>
    <w:rsid w:val="00D16116"/>
    <w:rsid w:val="00D20597"/>
    <w:rsid w:val="00D2364A"/>
    <w:rsid w:val="00D254D9"/>
    <w:rsid w:val="00D26802"/>
    <w:rsid w:val="00D2683A"/>
    <w:rsid w:val="00D601F2"/>
    <w:rsid w:val="00D60660"/>
    <w:rsid w:val="00D62E92"/>
    <w:rsid w:val="00D63801"/>
    <w:rsid w:val="00D679E9"/>
    <w:rsid w:val="00D70BDF"/>
    <w:rsid w:val="00D720A1"/>
    <w:rsid w:val="00D7265B"/>
    <w:rsid w:val="00D77997"/>
    <w:rsid w:val="00D86C5B"/>
    <w:rsid w:val="00D87A5E"/>
    <w:rsid w:val="00D91A6C"/>
    <w:rsid w:val="00D96BCB"/>
    <w:rsid w:val="00D96E79"/>
    <w:rsid w:val="00D97C5D"/>
    <w:rsid w:val="00DB7E97"/>
    <w:rsid w:val="00DC7C23"/>
    <w:rsid w:val="00DE2CDD"/>
    <w:rsid w:val="00DF42D4"/>
    <w:rsid w:val="00DF6CA9"/>
    <w:rsid w:val="00DF76F8"/>
    <w:rsid w:val="00E070F9"/>
    <w:rsid w:val="00E072BA"/>
    <w:rsid w:val="00E106E3"/>
    <w:rsid w:val="00E2702C"/>
    <w:rsid w:val="00E3120C"/>
    <w:rsid w:val="00E3128F"/>
    <w:rsid w:val="00E3485B"/>
    <w:rsid w:val="00E3589D"/>
    <w:rsid w:val="00E37063"/>
    <w:rsid w:val="00E412F8"/>
    <w:rsid w:val="00E47BF9"/>
    <w:rsid w:val="00E53648"/>
    <w:rsid w:val="00E55970"/>
    <w:rsid w:val="00E559E4"/>
    <w:rsid w:val="00E7145F"/>
    <w:rsid w:val="00E77AE1"/>
    <w:rsid w:val="00E97744"/>
    <w:rsid w:val="00EB2190"/>
    <w:rsid w:val="00EB3B1A"/>
    <w:rsid w:val="00EC074B"/>
    <w:rsid w:val="00EC1C8A"/>
    <w:rsid w:val="00ED4DD4"/>
    <w:rsid w:val="00ED524D"/>
    <w:rsid w:val="00ED7BCA"/>
    <w:rsid w:val="00EE5B72"/>
    <w:rsid w:val="00EF7578"/>
    <w:rsid w:val="00F02BE3"/>
    <w:rsid w:val="00F04246"/>
    <w:rsid w:val="00F076E4"/>
    <w:rsid w:val="00F166E4"/>
    <w:rsid w:val="00F250EF"/>
    <w:rsid w:val="00F34ABE"/>
    <w:rsid w:val="00F3647B"/>
    <w:rsid w:val="00F376FC"/>
    <w:rsid w:val="00F46C27"/>
    <w:rsid w:val="00F53980"/>
    <w:rsid w:val="00F5421D"/>
    <w:rsid w:val="00F54758"/>
    <w:rsid w:val="00F615F7"/>
    <w:rsid w:val="00F62E89"/>
    <w:rsid w:val="00F678DA"/>
    <w:rsid w:val="00F67EF1"/>
    <w:rsid w:val="00F76123"/>
    <w:rsid w:val="00F827C9"/>
    <w:rsid w:val="00F91923"/>
    <w:rsid w:val="00F921A0"/>
    <w:rsid w:val="00F9657D"/>
    <w:rsid w:val="00F97AB6"/>
    <w:rsid w:val="00FA09F2"/>
    <w:rsid w:val="00FA664A"/>
    <w:rsid w:val="00FA7C6F"/>
    <w:rsid w:val="00FD7135"/>
    <w:rsid w:val="00FE0B22"/>
    <w:rsid w:val="00FE265C"/>
    <w:rsid w:val="00FF335F"/>
    <w:rsid w:val="00F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A44232"/>
  <w15:docId w15:val="{83FC16B7-2162-4777-84DB-DB87DC37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BE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246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BA51BE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C0D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82465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locked/>
    <w:rsid w:val="00BA51BE"/>
    <w:rPr>
      <w:rFonts w:ascii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9C0DD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aragraphStyle">
    <w:name w:val="Paragraph Style"/>
    <w:rsid w:val="00BA51B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Normaltext">
    <w:name w:val="Normal text"/>
    <w:rsid w:val="00BA51BE"/>
    <w:rPr>
      <w:sz w:val="20"/>
    </w:rPr>
  </w:style>
  <w:style w:type="character" w:customStyle="1" w:styleId="Heading">
    <w:name w:val="Heading"/>
    <w:uiPriority w:val="99"/>
    <w:rsid w:val="00BA51BE"/>
    <w:rPr>
      <w:b/>
      <w:sz w:val="20"/>
    </w:rPr>
  </w:style>
  <w:style w:type="character" w:customStyle="1" w:styleId="Keywords">
    <w:name w:val="Keywords"/>
    <w:uiPriority w:val="99"/>
    <w:rsid w:val="00BA51BE"/>
    <w:rPr>
      <w:i/>
      <w:color w:val="800000"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BA51BE"/>
    <w:pPr>
      <w:spacing w:after="100" w:afterAutospacing="1"/>
      <w:jc w:val="both"/>
    </w:pPr>
    <w:rPr>
      <w:sz w:val="20"/>
      <w:szCs w:val="20"/>
      <w:lang w:val="x-none" w:eastAsia="x-none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locked/>
    <w:rsid w:val="00BA51BE"/>
    <w:rPr>
      <w:rFonts w:ascii="Times New Roman" w:hAnsi="Times New Roman" w:cs="Times New Roman"/>
      <w:sz w:val="20"/>
      <w:szCs w:val="20"/>
    </w:rPr>
  </w:style>
  <w:style w:type="character" w:styleId="a5">
    <w:name w:val="Hyperlink"/>
    <w:uiPriority w:val="99"/>
    <w:rsid w:val="00BA51BE"/>
    <w:rPr>
      <w:rFonts w:cs="Times New Roman"/>
      <w:color w:val="0000FF"/>
      <w:u w:val="single"/>
    </w:rPr>
  </w:style>
  <w:style w:type="paragraph" w:customStyle="1" w:styleId="13">
    <w:name w:val="заголовок 13"/>
    <w:basedOn w:val="a"/>
    <w:next w:val="a"/>
    <w:rsid w:val="00BA51BE"/>
    <w:pPr>
      <w:keepNext/>
      <w:autoSpaceDE w:val="0"/>
      <w:autoSpaceDN w:val="0"/>
      <w:spacing w:before="240" w:after="60"/>
      <w:jc w:val="center"/>
    </w:pPr>
    <w:rPr>
      <w:b/>
      <w:caps/>
      <w:kern w:val="28"/>
      <w:szCs w:val="20"/>
    </w:rPr>
  </w:style>
  <w:style w:type="paragraph" w:customStyle="1" w:styleId="a6">
    <w:name w:val="Инструкция"/>
    <w:basedOn w:val="a"/>
    <w:rsid w:val="00682465"/>
    <w:pPr>
      <w:autoSpaceDE w:val="0"/>
      <w:autoSpaceDN w:val="0"/>
      <w:ind w:firstLine="720"/>
      <w:jc w:val="both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B7F1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sid w:val="006B7F14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7F1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6B7F14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3323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locked/>
    <w:rsid w:val="00C3323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B2190"/>
    <w:pPr>
      <w:ind w:left="708"/>
    </w:pPr>
  </w:style>
  <w:style w:type="table" w:styleId="ae">
    <w:name w:val="Table Grid"/>
    <w:basedOn w:val="a1"/>
    <w:uiPriority w:val="59"/>
    <w:rsid w:val="00D26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7D6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4;&#1086;&#1075;&#1086;&#1074;&#1086;&#1088;%20&#1085;&#1072;%20&#1069;&#1055;%20&#1082;&#1072;&#1082;%20&#1083;&#1080;&#1094;&#1077;&#1085;&#1079;&#1080;&#1103;_30%25-70%2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CA910-1988-4713-AE9F-7DCCA831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на ЭП как лицензия_30%-70%</Template>
  <TotalTime>0</TotalTime>
  <Pages>4</Pages>
  <Words>1542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Georgy V. Dovgal</dc:creator>
  <cp:keywords/>
  <cp:lastModifiedBy>Admin</cp:lastModifiedBy>
  <cp:revision>2</cp:revision>
  <cp:lastPrinted>2026-08-24T11:08:00Z</cp:lastPrinted>
  <dcterms:created xsi:type="dcterms:W3CDTF">2026-09-01T09:11:00Z</dcterms:created>
  <dcterms:modified xsi:type="dcterms:W3CDTF">2026-09-01T09:11:00Z</dcterms:modified>
</cp:coreProperties>
</file>