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5848" w14:textId="77777777" w:rsidR="00CF6123" w:rsidRPr="00F805EF" w:rsidRDefault="00CF6123" w:rsidP="008673ED">
      <w:pPr>
        <w:ind w:right="-427"/>
        <w:rPr>
          <w:b/>
          <w:sz w:val="22"/>
          <w:szCs w:val="22"/>
        </w:rPr>
      </w:pPr>
    </w:p>
    <w:p w14:paraId="65DDBF22" w14:textId="77777777" w:rsidR="00781E99" w:rsidRDefault="00A95DDD" w:rsidP="008F056F">
      <w:pPr>
        <w:ind w:left="-284" w:right="-427"/>
        <w:jc w:val="center"/>
        <w:rPr>
          <w:b/>
          <w:sz w:val="22"/>
          <w:szCs w:val="22"/>
        </w:rPr>
      </w:pPr>
      <w:r w:rsidRPr="00F805EF">
        <w:rPr>
          <w:b/>
          <w:sz w:val="22"/>
          <w:szCs w:val="22"/>
        </w:rPr>
        <w:t>Договор</w:t>
      </w:r>
      <w:r w:rsidR="002B3BFF" w:rsidRPr="00F805EF">
        <w:rPr>
          <w:b/>
          <w:sz w:val="22"/>
          <w:szCs w:val="22"/>
        </w:rPr>
        <w:t xml:space="preserve"> </w:t>
      </w:r>
      <w:r w:rsidR="001E2BA4" w:rsidRPr="00F805EF">
        <w:rPr>
          <w:b/>
          <w:sz w:val="22"/>
          <w:szCs w:val="22"/>
        </w:rPr>
        <w:t xml:space="preserve">№ </w:t>
      </w:r>
    </w:p>
    <w:p w14:paraId="06FA7AA9" w14:textId="77777777" w:rsidR="00286C3B" w:rsidRPr="009325BB" w:rsidRDefault="00286C3B" w:rsidP="00286C3B">
      <w:pPr>
        <w:ind w:left="-284" w:right="-427"/>
        <w:jc w:val="center"/>
        <w:rPr>
          <w:b/>
        </w:rPr>
      </w:pPr>
      <w:r>
        <w:rPr>
          <w:b/>
        </w:rPr>
        <w:t xml:space="preserve">ИКЗ: </w:t>
      </w:r>
      <w:r w:rsidR="00FA2417" w:rsidRPr="00FA2417">
        <w:rPr>
          <w:b/>
          <w:color w:val="000000"/>
          <w:sz w:val="28"/>
          <w:szCs w:val="28"/>
          <w:shd w:val="clear" w:color="auto" w:fill="FFFFFF"/>
        </w:rPr>
        <w:t>261681500380868150100100090000000000</w:t>
      </w:r>
    </w:p>
    <w:p w14:paraId="524049CF" w14:textId="77777777" w:rsidR="00736E10" w:rsidRPr="00F805EF" w:rsidRDefault="00736E10" w:rsidP="00286C3B">
      <w:pPr>
        <w:ind w:right="-427"/>
        <w:rPr>
          <w:b/>
          <w:sz w:val="22"/>
          <w:szCs w:val="22"/>
        </w:rPr>
      </w:pPr>
    </w:p>
    <w:p w14:paraId="075C6EAF" w14:textId="77777777" w:rsidR="00781E99" w:rsidRDefault="00CF6123" w:rsidP="007A3A7E">
      <w:pPr>
        <w:ind w:right="-427"/>
        <w:rPr>
          <w:sz w:val="22"/>
          <w:szCs w:val="22"/>
        </w:rPr>
      </w:pPr>
      <w:r w:rsidRPr="00F805EF">
        <w:rPr>
          <w:sz w:val="22"/>
          <w:szCs w:val="22"/>
        </w:rPr>
        <w:t xml:space="preserve">   </w:t>
      </w:r>
      <w:r w:rsidR="00CE44D0" w:rsidRPr="00F805EF">
        <w:rPr>
          <w:sz w:val="22"/>
          <w:szCs w:val="22"/>
        </w:rPr>
        <w:t>п.Зеленый</w:t>
      </w:r>
      <w:r w:rsidR="00234CD7" w:rsidRPr="00F805EF">
        <w:rPr>
          <w:sz w:val="22"/>
          <w:szCs w:val="22"/>
        </w:rPr>
        <w:tab/>
      </w:r>
      <w:r w:rsidR="007A3A7E" w:rsidRPr="00F805EF">
        <w:rPr>
          <w:sz w:val="22"/>
          <w:szCs w:val="22"/>
        </w:rPr>
        <w:t xml:space="preserve">                   </w:t>
      </w:r>
      <w:r w:rsidR="00234CD7" w:rsidRPr="00F805EF">
        <w:rPr>
          <w:sz w:val="22"/>
          <w:szCs w:val="22"/>
        </w:rPr>
        <w:tab/>
      </w:r>
      <w:r w:rsidR="00234CD7" w:rsidRPr="00F805EF">
        <w:rPr>
          <w:sz w:val="22"/>
          <w:szCs w:val="22"/>
        </w:rPr>
        <w:tab/>
      </w:r>
      <w:r w:rsidR="00234CD7" w:rsidRPr="00F805EF">
        <w:rPr>
          <w:sz w:val="22"/>
          <w:szCs w:val="22"/>
        </w:rPr>
        <w:tab/>
      </w:r>
      <w:r w:rsidR="007A3A7E" w:rsidRPr="00F805EF">
        <w:rPr>
          <w:sz w:val="22"/>
          <w:szCs w:val="22"/>
        </w:rPr>
        <w:t xml:space="preserve">                           </w:t>
      </w:r>
      <w:r w:rsidR="0000370C">
        <w:rPr>
          <w:sz w:val="22"/>
          <w:szCs w:val="22"/>
        </w:rPr>
        <w:tab/>
        <w:t xml:space="preserve">                 </w:t>
      </w:r>
      <w:r w:rsidR="008A0802" w:rsidRPr="00F805EF">
        <w:rPr>
          <w:sz w:val="22"/>
          <w:szCs w:val="22"/>
        </w:rPr>
        <w:t xml:space="preserve">     </w:t>
      </w:r>
      <w:r w:rsidR="00033D33" w:rsidRPr="00F805EF">
        <w:rPr>
          <w:sz w:val="22"/>
          <w:szCs w:val="22"/>
        </w:rPr>
        <w:t xml:space="preserve"> </w:t>
      </w:r>
      <w:r w:rsidR="00446786" w:rsidRPr="00F805EF">
        <w:rPr>
          <w:sz w:val="22"/>
          <w:szCs w:val="22"/>
        </w:rPr>
        <w:t>«</w:t>
      </w:r>
      <w:r w:rsidR="00682391" w:rsidRPr="00F805EF">
        <w:rPr>
          <w:sz w:val="22"/>
          <w:szCs w:val="22"/>
        </w:rPr>
        <w:t xml:space="preserve"> </w:t>
      </w:r>
      <w:r w:rsidR="005610AA" w:rsidRPr="00F805EF">
        <w:rPr>
          <w:sz w:val="22"/>
          <w:szCs w:val="22"/>
        </w:rPr>
        <w:t xml:space="preserve">    </w:t>
      </w:r>
      <w:r w:rsidR="00682391" w:rsidRPr="00F805EF">
        <w:rPr>
          <w:sz w:val="22"/>
          <w:szCs w:val="22"/>
        </w:rPr>
        <w:t xml:space="preserve">  </w:t>
      </w:r>
      <w:r w:rsidR="00446786" w:rsidRPr="00F805EF">
        <w:rPr>
          <w:sz w:val="22"/>
          <w:szCs w:val="22"/>
        </w:rPr>
        <w:t>»</w:t>
      </w:r>
      <w:r w:rsidR="00AC248B" w:rsidRPr="00F805EF">
        <w:rPr>
          <w:sz w:val="22"/>
          <w:szCs w:val="22"/>
        </w:rPr>
        <w:t xml:space="preserve">     </w:t>
      </w:r>
      <w:r w:rsidR="005D7F88" w:rsidRPr="00F805EF">
        <w:rPr>
          <w:sz w:val="22"/>
          <w:szCs w:val="22"/>
        </w:rPr>
        <w:t xml:space="preserve">      </w:t>
      </w:r>
      <w:r w:rsidR="008A0802" w:rsidRPr="00F805EF">
        <w:rPr>
          <w:sz w:val="22"/>
          <w:szCs w:val="22"/>
        </w:rPr>
        <w:t xml:space="preserve">        </w:t>
      </w:r>
      <w:r w:rsidR="007C4A1F" w:rsidRPr="00F805EF">
        <w:rPr>
          <w:sz w:val="22"/>
          <w:szCs w:val="22"/>
        </w:rPr>
        <w:t>20</w:t>
      </w:r>
      <w:r w:rsidR="005D7F88" w:rsidRPr="00F805EF">
        <w:rPr>
          <w:sz w:val="22"/>
          <w:szCs w:val="22"/>
        </w:rPr>
        <w:t>2</w:t>
      </w:r>
      <w:r w:rsidR="00FA2417">
        <w:rPr>
          <w:sz w:val="22"/>
          <w:szCs w:val="22"/>
        </w:rPr>
        <w:t>6</w:t>
      </w:r>
      <w:r w:rsidR="00B66A2A" w:rsidRPr="00F805EF">
        <w:rPr>
          <w:sz w:val="22"/>
          <w:szCs w:val="22"/>
        </w:rPr>
        <w:t xml:space="preserve"> </w:t>
      </w:r>
      <w:r w:rsidR="00781E99" w:rsidRPr="00F805EF">
        <w:rPr>
          <w:sz w:val="22"/>
          <w:szCs w:val="22"/>
        </w:rPr>
        <w:t>г.</w:t>
      </w:r>
    </w:p>
    <w:p w14:paraId="000ED2F2" w14:textId="77777777" w:rsidR="0000370C" w:rsidRPr="00F805EF" w:rsidRDefault="0000370C" w:rsidP="007A3A7E">
      <w:pPr>
        <w:ind w:right="-427"/>
        <w:rPr>
          <w:sz w:val="22"/>
          <w:szCs w:val="22"/>
        </w:rPr>
      </w:pPr>
    </w:p>
    <w:p w14:paraId="53BF3733" w14:textId="77777777" w:rsidR="009E7690" w:rsidRDefault="007A3A7E" w:rsidP="009E7690">
      <w:pPr>
        <w:jc w:val="both"/>
        <w:rPr>
          <w:sz w:val="22"/>
          <w:szCs w:val="22"/>
        </w:rPr>
      </w:pPr>
      <w:r w:rsidRPr="00F805EF">
        <w:rPr>
          <w:b/>
          <w:sz w:val="22"/>
          <w:szCs w:val="22"/>
        </w:rPr>
        <w:t xml:space="preserve">  </w:t>
      </w:r>
      <w:r w:rsidR="00C63332" w:rsidRPr="00F805EF">
        <w:rPr>
          <w:b/>
          <w:sz w:val="22"/>
          <w:szCs w:val="22"/>
        </w:rPr>
        <w:t xml:space="preserve">       </w:t>
      </w:r>
      <w:r w:rsidRPr="00F805EF">
        <w:rPr>
          <w:b/>
          <w:sz w:val="22"/>
          <w:szCs w:val="22"/>
        </w:rPr>
        <w:t>Федеральное казенное учреждение «Исправительная колония № 3 Управления Федеральной службы исполнения наказаний по Тамбовской области»</w:t>
      </w:r>
      <w:r w:rsidRPr="00F805EF">
        <w:rPr>
          <w:sz w:val="22"/>
          <w:szCs w:val="22"/>
        </w:rPr>
        <w:t xml:space="preserve"> (ФКУ ИК-3 УФСИН России по Тамбовской области), именуемое в дальнейшем «</w:t>
      </w:r>
      <w:r w:rsidR="004D257C" w:rsidRPr="00F805EF">
        <w:rPr>
          <w:sz w:val="22"/>
          <w:szCs w:val="22"/>
        </w:rPr>
        <w:t>Покупатель</w:t>
      </w:r>
      <w:r w:rsidRPr="00F805EF">
        <w:rPr>
          <w:sz w:val="22"/>
          <w:szCs w:val="22"/>
        </w:rPr>
        <w:t>», в лице</w:t>
      </w:r>
      <w:r w:rsidR="008673ED" w:rsidRPr="00F805EF">
        <w:rPr>
          <w:sz w:val="22"/>
          <w:szCs w:val="22"/>
        </w:rPr>
        <w:t xml:space="preserve"> </w:t>
      </w:r>
      <w:r w:rsidR="00FA2417">
        <w:rPr>
          <w:sz w:val="22"/>
          <w:szCs w:val="22"/>
        </w:rPr>
        <w:t>Врио н</w:t>
      </w:r>
      <w:r w:rsidR="00B034BE" w:rsidRPr="00F805EF">
        <w:rPr>
          <w:sz w:val="22"/>
          <w:szCs w:val="22"/>
        </w:rPr>
        <w:t xml:space="preserve">ачальника учреждения  </w:t>
      </w:r>
      <w:r w:rsidR="00FA2417">
        <w:rPr>
          <w:sz w:val="22"/>
          <w:szCs w:val="22"/>
        </w:rPr>
        <w:t>Борисова Сергея Алексеевича</w:t>
      </w:r>
      <w:r w:rsidR="00AA4C5C">
        <w:rPr>
          <w:sz w:val="22"/>
          <w:szCs w:val="22"/>
        </w:rPr>
        <w:t xml:space="preserve"> </w:t>
      </w:r>
      <w:r w:rsidR="00F948EC">
        <w:rPr>
          <w:sz w:val="22"/>
          <w:szCs w:val="22"/>
        </w:rPr>
        <w:t xml:space="preserve">действующего </w:t>
      </w:r>
      <w:r w:rsidR="00B034BE" w:rsidRPr="00F805EF">
        <w:rPr>
          <w:sz w:val="22"/>
          <w:szCs w:val="22"/>
        </w:rPr>
        <w:t>на основании Устава</w:t>
      </w:r>
      <w:r w:rsidR="00AA4C5C">
        <w:rPr>
          <w:sz w:val="22"/>
          <w:szCs w:val="22"/>
        </w:rPr>
        <w:t xml:space="preserve"> </w:t>
      </w:r>
      <w:r w:rsidRPr="00F805EF">
        <w:rPr>
          <w:sz w:val="22"/>
          <w:szCs w:val="22"/>
        </w:rPr>
        <w:t>с одной стороны и</w:t>
      </w:r>
      <w:r w:rsidR="009E7690" w:rsidRPr="009E7690">
        <w:rPr>
          <w:b/>
          <w:sz w:val="22"/>
          <w:szCs w:val="22"/>
        </w:rPr>
        <w:t xml:space="preserve"> </w:t>
      </w:r>
      <w:r w:rsidR="00FA2417">
        <w:rPr>
          <w:b/>
          <w:sz w:val="22"/>
          <w:szCs w:val="22"/>
        </w:rPr>
        <w:t>__________________________________</w:t>
      </w:r>
      <w:r w:rsidR="00D01A3F">
        <w:rPr>
          <w:b/>
          <w:sz w:val="22"/>
          <w:szCs w:val="22"/>
        </w:rPr>
        <w:t xml:space="preserve"> </w:t>
      </w:r>
      <w:r w:rsidR="00D01A3F" w:rsidRPr="00F805EF">
        <w:rPr>
          <w:sz w:val="22"/>
          <w:szCs w:val="22"/>
        </w:rPr>
        <w:t xml:space="preserve"> </w:t>
      </w:r>
      <w:r w:rsidR="009E7690" w:rsidRPr="00F805EF">
        <w:rPr>
          <w:sz w:val="22"/>
          <w:szCs w:val="22"/>
        </w:rPr>
        <w:t xml:space="preserve">именуемый в дальнейшем «Поставщик»,  действующий на основании </w:t>
      </w:r>
      <w:r w:rsidR="00FA2417">
        <w:rPr>
          <w:sz w:val="22"/>
          <w:szCs w:val="22"/>
        </w:rPr>
        <w:t>________________________________</w:t>
      </w:r>
      <w:r w:rsidR="009E7690" w:rsidRPr="00F805EF">
        <w:rPr>
          <w:sz w:val="22"/>
          <w:szCs w:val="22"/>
        </w:rPr>
        <w:t xml:space="preserve">, с другой стороны, </w:t>
      </w:r>
      <w:r w:rsidR="009E7690" w:rsidRPr="007A51C1">
        <w:t xml:space="preserve"> </w:t>
      </w:r>
      <w:r w:rsidR="009E7690" w:rsidRPr="00286C3B">
        <w:rPr>
          <w:sz w:val="22"/>
          <w:szCs w:val="22"/>
        </w:rPr>
        <w:t>на основании п.4 ч.1 статьи 93 Федерального закона от 05.04.2013г. №44-ФЗ  заключили</w:t>
      </w:r>
      <w:r w:rsidR="009E7690" w:rsidRPr="00F805EF">
        <w:rPr>
          <w:sz w:val="22"/>
          <w:szCs w:val="22"/>
        </w:rPr>
        <w:t xml:space="preserve"> настоящий договор о нижеследующем:</w:t>
      </w:r>
    </w:p>
    <w:p w14:paraId="69B57C96" w14:textId="77777777" w:rsidR="00FA2417" w:rsidRPr="00F805EF" w:rsidRDefault="00FA2417" w:rsidP="009E7690">
      <w:pPr>
        <w:jc w:val="both"/>
        <w:rPr>
          <w:b/>
          <w:sz w:val="22"/>
          <w:szCs w:val="22"/>
        </w:rPr>
      </w:pPr>
    </w:p>
    <w:p w14:paraId="727984E5" w14:textId="77777777" w:rsidR="00781E99" w:rsidRPr="00F805EF" w:rsidRDefault="00781E99" w:rsidP="009E7690">
      <w:pPr>
        <w:numPr>
          <w:ilvl w:val="0"/>
          <w:numId w:val="15"/>
        </w:numPr>
        <w:jc w:val="center"/>
        <w:rPr>
          <w:b/>
          <w:sz w:val="22"/>
          <w:szCs w:val="22"/>
        </w:rPr>
      </w:pPr>
      <w:r w:rsidRPr="00F805EF">
        <w:rPr>
          <w:b/>
          <w:sz w:val="22"/>
          <w:szCs w:val="22"/>
        </w:rPr>
        <w:t xml:space="preserve">Предмет </w:t>
      </w:r>
      <w:r w:rsidR="00A95DDD" w:rsidRPr="00F805EF">
        <w:rPr>
          <w:b/>
          <w:sz w:val="22"/>
          <w:szCs w:val="22"/>
        </w:rPr>
        <w:t>договор</w:t>
      </w:r>
      <w:r w:rsidR="002B3BFF" w:rsidRPr="00F805EF">
        <w:rPr>
          <w:b/>
          <w:sz w:val="22"/>
          <w:szCs w:val="22"/>
        </w:rPr>
        <w:t>а</w:t>
      </w:r>
    </w:p>
    <w:p w14:paraId="3AEC2F71" w14:textId="77777777" w:rsidR="008A0802" w:rsidRPr="00877B60" w:rsidRDefault="007A3A7E" w:rsidP="00877B60">
      <w:pPr>
        <w:numPr>
          <w:ilvl w:val="1"/>
          <w:numId w:val="15"/>
        </w:numPr>
        <w:jc w:val="both"/>
        <w:rPr>
          <w:color w:val="000000"/>
          <w:sz w:val="22"/>
          <w:szCs w:val="22"/>
        </w:rPr>
      </w:pPr>
      <w:r w:rsidRPr="00F805EF">
        <w:rPr>
          <w:color w:val="000000"/>
          <w:sz w:val="22"/>
          <w:szCs w:val="22"/>
        </w:rPr>
        <w:t>Поставщик</w:t>
      </w:r>
      <w:r w:rsidR="00247BBC" w:rsidRPr="00F805EF">
        <w:rPr>
          <w:color w:val="000000"/>
          <w:sz w:val="22"/>
          <w:szCs w:val="22"/>
        </w:rPr>
        <w:t xml:space="preserve"> обязуется  передать</w:t>
      </w:r>
      <w:r w:rsidR="002773B7" w:rsidRPr="00F805EF">
        <w:rPr>
          <w:color w:val="000000"/>
          <w:sz w:val="22"/>
          <w:szCs w:val="22"/>
        </w:rPr>
        <w:t>:</w:t>
      </w:r>
      <w:r w:rsidR="005C3111" w:rsidRPr="00F805EF">
        <w:rPr>
          <w:color w:val="000000"/>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9"/>
        <w:gridCol w:w="1275"/>
        <w:gridCol w:w="1418"/>
        <w:gridCol w:w="1843"/>
        <w:gridCol w:w="1892"/>
      </w:tblGrid>
      <w:tr w:rsidR="00780EA5" w:rsidRPr="005536A0" w14:paraId="20CD77AB" w14:textId="77777777" w:rsidTr="00010262">
        <w:trPr>
          <w:trHeight w:val="1042"/>
          <w:jc w:val="center"/>
        </w:trPr>
        <w:tc>
          <w:tcPr>
            <w:tcW w:w="4019" w:type="dxa"/>
            <w:tcBorders>
              <w:right w:val="single" w:sz="4" w:space="0" w:color="auto"/>
            </w:tcBorders>
          </w:tcPr>
          <w:p w14:paraId="11E4CB69" w14:textId="77777777" w:rsidR="00780EA5" w:rsidRPr="00010262" w:rsidRDefault="00780EA5" w:rsidP="00780EA5">
            <w:pPr>
              <w:jc w:val="center"/>
              <w:rPr>
                <w:sz w:val="22"/>
                <w:szCs w:val="22"/>
              </w:rPr>
            </w:pPr>
            <w:r w:rsidRPr="00010262">
              <w:rPr>
                <w:sz w:val="22"/>
                <w:szCs w:val="22"/>
              </w:rPr>
              <w:t>Наименование товара</w:t>
            </w:r>
          </w:p>
        </w:tc>
        <w:tc>
          <w:tcPr>
            <w:tcW w:w="1275" w:type="dxa"/>
          </w:tcPr>
          <w:p w14:paraId="115C27F4" w14:textId="77777777" w:rsidR="00780EA5" w:rsidRPr="00010262" w:rsidRDefault="00780EA5" w:rsidP="00780EA5">
            <w:pPr>
              <w:jc w:val="center"/>
              <w:rPr>
                <w:sz w:val="22"/>
                <w:szCs w:val="22"/>
              </w:rPr>
            </w:pPr>
            <w:r w:rsidRPr="00010262">
              <w:rPr>
                <w:sz w:val="22"/>
                <w:szCs w:val="22"/>
              </w:rPr>
              <w:t>Единица измерения</w:t>
            </w:r>
          </w:p>
        </w:tc>
        <w:tc>
          <w:tcPr>
            <w:tcW w:w="1418" w:type="dxa"/>
          </w:tcPr>
          <w:p w14:paraId="177586F2" w14:textId="77777777" w:rsidR="00780EA5" w:rsidRPr="00010262" w:rsidRDefault="00780EA5" w:rsidP="00A577E5">
            <w:pPr>
              <w:jc w:val="both"/>
              <w:rPr>
                <w:sz w:val="22"/>
                <w:szCs w:val="22"/>
              </w:rPr>
            </w:pPr>
            <w:r w:rsidRPr="00010262">
              <w:rPr>
                <w:sz w:val="22"/>
                <w:szCs w:val="22"/>
              </w:rPr>
              <w:t>Кол</w:t>
            </w:r>
            <w:r w:rsidR="00A577E5" w:rsidRPr="00010262">
              <w:rPr>
                <w:sz w:val="22"/>
                <w:szCs w:val="22"/>
              </w:rPr>
              <w:t>ичество</w:t>
            </w:r>
          </w:p>
        </w:tc>
        <w:tc>
          <w:tcPr>
            <w:tcW w:w="1843" w:type="dxa"/>
            <w:tcBorders>
              <w:bottom w:val="single" w:sz="4" w:space="0" w:color="auto"/>
              <w:right w:val="single" w:sz="4" w:space="0" w:color="auto"/>
            </w:tcBorders>
          </w:tcPr>
          <w:p w14:paraId="12C6BA73" w14:textId="77777777" w:rsidR="00780EA5" w:rsidRPr="00010262" w:rsidRDefault="00780EA5" w:rsidP="003F18AE">
            <w:pPr>
              <w:jc w:val="center"/>
              <w:rPr>
                <w:sz w:val="22"/>
                <w:szCs w:val="22"/>
              </w:rPr>
            </w:pPr>
            <w:r w:rsidRPr="00010262">
              <w:rPr>
                <w:sz w:val="22"/>
                <w:szCs w:val="22"/>
              </w:rPr>
              <w:t xml:space="preserve">Цена за ед. измерения </w:t>
            </w:r>
            <w:r w:rsidR="003F18AE">
              <w:rPr>
                <w:sz w:val="22"/>
                <w:szCs w:val="22"/>
              </w:rPr>
              <w:t>с</w:t>
            </w:r>
            <w:r w:rsidR="00BF5410">
              <w:rPr>
                <w:sz w:val="22"/>
                <w:szCs w:val="22"/>
              </w:rPr>
              <w:t xml:space="preserve"> </w:t>
            </w:r>
            <w:r w:rsidR="00010262">
              <w:rPr>
                <w:sz w:val="22"/>
                <w:szCs w:val="22"/>
              </w:rPr>
              <w:t>НДС</w:t>
            </w:r>
          </w:p>
        </w:tc>
        <w:tc>
          <w:tcPr>
            <w:tcW w:w="1892" w:type="dxa"/>
            <w:tcBorders>
              <w:left w:val="single" w:sz="4" w:space="0" w:color="auto"/>
              <w:bottom w:val="single" w:sz="4" w:space="0" w:color="auto"/>
            </w:tcBorders>
          </w:tcPr>
          <w:p w14:paraId="6CEB7AA8" w14:textId="77777777" w:rsidR="00780EA5" w:rsidRPr="00010262" w:rsidRDefault="009831F7" w:rsidP="00010262">
            <w:pPr>
              <w:jc w:val="center"/>
              <w:rPr>
                <w:sz w:val="22"/>
                <w:szCs w:val="22"/>
              </w:rPr>
            </w:pPr>
            <w:r w:rsidRPr="00010262">
              <w:rPr>
                <w:sz w:val="22"/>
                <w:szCs w:val="22"/>
              </w:rPr>
              <w:t>Стоимость товаров всего</w:t>
            </w:r>
            <w:r w:rsidR="00780EA5" w:rsidRPr="00010262">
              <w:rPr>
                <w:sz w:val="22"/>
                <w:szCs w:val="22"/>
              </w:rPr>
              <w:t>, руб.</w:t>
            </w:r>
          </w:p>
        </w:tc>
      </w:tr>
      <w:tr w:rsidR="00780EA5" w:rsidRPr="005536A0" w14:paraId="430DEB51" w14:textId="77777777" w:rsidTr="00E019E8">
        <w:trPr>
          <w:trHeight w:val="240"/>
          <w:jc w:val="center"/>
        </w:trPr>
        <w:tc>
          <w:tcPr>
            <w:tcW w:w="4019" w:type="dxa"/>
            <w:tcBorders>
              <w:top w:val="single" w:sz="4" w:space="0" w:color="auto"/>
              <w:bottom w:val="single" w:sz="4" w:space="0" w:color="auto"/>
              <w:right w:val="single" w:sz="4" w:space="0" w:color="auto"/>
            </w:tcBorders>
            <w:vAlign w:val="center"/>
          </w:tcPr>
          <w:p w14:paraId="05749FAF" w14:textId="77777777" w:rsidR="00BF5410" w:rsidRPr="00CA4352" w:rsidRDefault="00FA2417" w:rsidP="00E019E8">
            <w:pPr>
              <w:jc w:val="center"/>
              <w:rPr>
                <w:sz w:val="22"/>
                <w:szCs w:val="22"/>
              </w:rPr>
            </w:pPr>
            <w:r>
              <w:rPr>
                <w:sz w:val="22"/>
                <w:szCs w:val="22"/>
              </w:rPr>
              <w:t>Сетка сварная карты 50х50х3 (1,0х2,0)</w:t>
            </w:r>
          </w:p>
        </w:tc>
        <w:tc>
          <w:tcPr>
            <w:tcW w:w="1275" w:type="dxa"/>
            <w:tcBorders>
              <w:top w:val="single" w:sz="4" w:space="0" w:color="auto"/>
              <w:bottom w:val="single" w:sz="4" w:space="0" w:color="auto"/>
            </w:tcBorders>
            <w:vAlign w:val="center"/>
          </w:tcPr>
          <w:p w14:paraId="661EB7C4" w14:textId="77777777" w:rsidR="00780EA5" w:rsidRPr="00CA4352" w:rsidRDefault="003F18AE" w:rsidP="00E019E8">
            <w:pPr>
              <w:jc w:val="center"/>
              <w:rPr>
                <w:sz w:val="22"/>
                <w:szCs w:val="22"/>
              </w:rPr>
            </w:pPr>
            <w:r w:rsidRPr="00CA4352">
              <w:rPr>
                <w:sz w:val="22"/>
                <w:szCs w:val="22"/>
              </w:rPr>
              <w:t>шт</w:t>
            </w:r>
          </w:p>
        </w:tc>
        <w:tc>
          <w:tcPr>
            <w:tcW w:w="1418" w:type="dxa"/>
            <w:tcBorders>
              <w:top w:val="single" w:sz="4" w:space="0" w:color="auto"/>
              <w:bottom w:val="single" w:sz="4" w:space="0" w:color="auto"/>
            </w:tcBorders>
            <w:vAlign w:val="center"/>
          </w:tcPr>
          <w:p w14:paraId="437CC713" w14:textId="77777777" w:rsidR="00780EA5" w:rsidRPr="00CA4352" w:rsidRDefault="00FA2417" w:rsidP="00E019E8">
            <w:pPr>
              <w:jc w:val="center"/>
              <w:rPr>
                <w:sz w:val="22"/>
                <w:szCs w:val="22"/>
              </w:rPr>
            </w:pPr>
            <w:r>
              <w:rPr>
                <w:sz w:val="22"/>
                <w:szCs w:val="22"/>
              </w:rPr>
              <w:t>80</w:t>
            </w:r>
          </w:p>
        </w:tc>
        <w:tc>
          <w:tcPr>
            <w:tcW w:w="1843" w:type="dxa"/>
            <w:tcBorders>
              <w:top w:val="single" w:sz="4" w:space="0" w:color="auto"/>
              <w:bottom w:val="single" w:sz="4" w:space="0" w:color="auto"/>
              <w:right w:val="single" w:sz="4" w:space="0" w:color="auto"/>
            </w:tcBorders>
            <w:vAlign w:val="center"/>
          </w:tcPr>
          <w:p w14:paraId="24EDFAD2" w14:textId="77777777" w:rsidR="00780EA5" w:rsidRPr="00CA4352" w:rsidRDefault="00780EA5" w:rsidP="00E019E8">
            <w:pPr>
              <w:jc w:val="center"/>
              <w:rPr>
                <w:sz w:val="22"/>
                <w:szCs w:val="22"/>
              </w:rPr>
            </w:pPr>
          </w:p>
        </w:tc>
        <w:tc>
          <w:tcPr>
            <w:tcW w:w="1892" w:type="dxa"/>
            <w:tcBorders>
              <w:top w:val="single" w:sz="4" w:space="0" w:color="auto"/>
              <w:left w:val="single" w:sz="4" w:space="0" w:color="auto"/>
              <w:bottom w:val="single" w:sz="4" w:space="0" w:color="auto"/>
            </w:tcBorders>
            <w:vAlign w:val="center"/>
          </w:tcPr>
          <w:p w14:paraId="58BC18BD" w14:textId="77777777" w:rsidR="00780EA5" w:rsidRPr="00CA4352" w:rsidRDefault="00780EA5" w:rsidP="00E019E8">
            <w:pPr>
              <w:jc w:val="center"/>
              <w:rPr>
                <w:sz w:val="22"/>
                <w:szCs w:val="22"/>
              </w:rPr>
            </w:pPr>
          </w:p>
        </w:tc>
      </w:tr>
      <w:tr w:rsidR="00894371" w:rsidRPr="00894371" w14:paraId="66FD1C31" w14:textId="77777777" w:rsidTr="00E019E8">
        <w:trPr>
          <w:trHeight w:val="240"/>
          <w:jc w:val="center"/>
        </w:trPr>
        <w:tc>
          <w:tcPr>
            <w:tcW w:w="4019" w:type="dxa"/>
            <w:tcBorders>
              <w:top w:val="single" w:sz="4" w:space="0" w:color="auto"/>
              <w:bottom w:val="single" w:sz="4" w:space="0" w:color="auto"/>
              <w:right w:val="single" w:sz="4" w:space="0" w:color="auto"/>
            </w:tcBorders>
          </w:tcPr>
          <w:p w14:paraId="08096868" w14:textId="77777777" w:rsidR="00894371" w:rsidRPr="00CA4352" w:rsidRDefault="00894371" w:rsidP="00F57284">
            <w:pPr>
              <w:tabs>
                <w:tab w:val="left" w:pos="3000"/>
              </w:tabs>
              <w:rPr>
                <w:b/>
                <w:sz w:val="22"/>
                <w:szCs w:val="22"/>
              </w:rPr>
            </w:pPr>
            <w:r w:rsidRPr="00CA4352">
              <w:rPr>
                <w:b/>
                <w:sz w:val="22"/>
                <w:szCs w:val="22"/>
              </w:rPr>
              <w:t>Сумма НДС 20%</w:t>
            </w:r>
          </w:p>
        </w:tc>
        <w:tc>
          <w:tcPr>
            <w:tcW w:w="1275" w:type="dxa"/>
            <w:tcBorders>
              <w:top w:val="single" w:sz="4" w:space="0" w:color="auto"/>
              <w:bottom w:val="single" w:sz="4" w:space="0" w:color="auto"/>
            </w:tcBorders>
          </w:tcPr>
          <w:p w14:paraId="6BF7196C" w14:textId="77777777" w:rsidR="00894371" w:rsidRPr="00CA4352" w:rsidRDefault="00894371" w:rsidP="00780EA5">
            <w:pPr>
              <w:jc w:val="center"/>
              <w:rPr>
                <w:sz w:val="22"/>
                <w:szCs w:val="22"/>
              </w:rPr>
            </w:pPr>
          </w:p>
        </w:tc>
        <w:tc>
          <w:tcPr>
            <w:tcW w:w="1418" w:type="dxa"/>
            <w:tcBorders>
              <w:top w:val="single" w:sz="4" w:space="0" w:color="auto"/>
              <w:bottom w:val="single" w:sz="4" w:space="0" w:color="auto"/>
            </w:tcBorders>
          </w:tcPr>
          <w:p w14:paraId="0197348E" w14:textId="77777777" w:rsidR="00894371" w:rsidRPr="00CA4352" w:rsidRDefault="00894371" w:rsidP="00780EA5">
            <w:pPr>
              <w:jc w:val="center"/>
              <w:rPr>
                <w:sz w:val="22"/>
                <w:szCs w:val="22"/>
              </w:rPr>
            </w:pPr>
          </w:p>
        </w:tc>
        <w:tc>
          <w:tcPr>
            <w:tcW w:w="1843" w:type="dxa"/>
            <w:tcBorders>
              <w:top w:val="single" w:sz="4" w:space="0" w:color="auto"/>
              <w:bottom w:val="single" w:sz="4" w:space="0" w:color="auto"/>
              <w:right w:val="single" w:sz="4" w:space="0" w:color="auto"/>
            </w:tcBorders>
          </w:tcPr>
          <w:p w14:paraId="20C7E9DB" w14:textId="77777777" w:rsidR="00894371" w:rsidRPr="00CA4352" w:rsidRDefault="00894371" w:rsidP="00BF5410">
            <w:pPr>
              <w:jc w:val="center"/>
              <w:rPr>
                <w:sz w:val="22"/>
                <w:szCs w:val="22"/>
              </w:rPr>
            </w:pPr>
          </w:p>
        </w:tc>
        <w:tc>
          <w:tcPr>
            <w:tcW w:w="1892" w:type="dxa"/>
            <w:tcBorders>
              <w:top w:val="single" w:sz="4" w:space="0" w:color="auto"/>
              <w:left w:val="single" w:sz="4" w:space="0" w:color="auto"/>
              <w:bottom w:val="single" w:sz="4" w:space="0" w:color="auto"/>
            </w:tcBorders>
            <w:vAlign w:val="center"/>
          </w:tcPr>
          <w:p w14:paraId="306327DD" w14:textId="77777777" w:rsidR="00894371" w:rsidRPr="00CA4352" w:rsidRDefault="00894371" w:rsidP="00E019E8">
            <w:pPr>
              <w:jc w:val="center"/>
              <w:rPr>
                <w:b/>
                <w:sz w:val="22"/>
                <w:szCs w:val="22"/>
              </w:rPr>
            </w:pPr>
          </w:p>
        </w:tc>
      </w:tr>
      <w:tr w:rsidR="00B34729" w:rsidRPr="005536A0" w14:paraId="2A659C67" w14:textId="77777777" w:rsidTr="00E019E8">
        <w:trPr>
          <w:trHeight w:val="220"/>
          <w:jc w:val="center"/>
        </w:trPr>
        <w:tc>
          <w:tcPr>
            <w:tcW w:w="4019" w:type="dxa"/>
            <w:tcBorders>
              <w:top w:val="single" w:sz="4" w:space="0" w:color="auto"/>
              <w:bottom w:val="single" w:sz="4" w:space="0" w:color="auto"/>
              <w:right w:val="single" w:sz="4" w:space="0" w:color="auto"/>
            </w:tcBorders>
          </w:tcPr>
          <w:p w14:paraId="172F7043" w14:textId="77777777" w:rsidR="00B34729" w:rsidRPr="00CA4352" w:rsidRDefault="00B34729" w:rsidP="00BF5410">
            <w:pPr>
              <w:rPr>
                <w:b/>
                <w:sz w:val="22"/>
                <w:szCs w:val="22"/>
              </w:rPr>
            </w:pPr>
            <w:r w:rsidRPr="00CA4352">
              <w:rPr>
                <w:b/>
                <w:sz w:val="22"/>
                <w:szCs w:val="22"/>
              </w:rPr>
              <w:t>Итого</w:t>
            </w:r>
            <w:r w:rsidR="00F33E02" w:rsidRPr="00CA4352">
              <w:rPr>
                <w:b/>
                <w:sz w:val="22"/>
                <w:szCs w:val="22"/>
              </w:rPr>
              <w:t xml:space="preserve"> </w:t>
            </w:r>
          </w:p>
        </w:tc>
        <w:tc>
          <w:tcPr>
            <w:tcW w:w="1275" w:type="dxa"/>
            <w:tcBorders>
              <w:top w:val="single" w:sz="4" w:space="0" w:color="auto"/>
              <w:bottom w:val="single" w:sz="4" w:space="0" w:color="auto"/>
            </w:tcBorders>
          </w:tcPr>
          <w:p w14:paraId="11F27E14" w14:textId="77777777" w:rsidR="00B34729" w:rsidRPr="00CA4352" w:rsidRDefault="00B34729" w:rsidP="00780EA5">
            <w:pPr>
              <w:jc w:val="center"/>
              <w:rPr>
                <w:b/>
                <w:sz w:val="22"/>
                <w:szCs w:val="22"/>
              </w:rPr>
            </w:pPr>
          </w:p>
        </w:tc>
        <w:tc>
          <w:tcPr>
            <w:tcW w:w="1418" w:type="dxa"/>
            <w:tcBorders>
              <w:top w:val="single" w:sz="4" w:space="0" w:color="auto"/>
              <w:bottom w:val="single" w:sz="4" w:space="0" w:color="auto"/>
            </w:tcBorders>
          </w:tcPr>
          <w:p w14:paraId="1EDB8089" w14:textId="77777777" w:rsidR="00B34729" w:rsidRPr="00CA4352" w:rsidRDefault="00B34729" w:rsidP="00780EA5">
            <w:pPr>
              <w:jc w:val="center"/>
              <w:rPr>
                <w:b/>
                <w:sz w:val="22"/>
                <w:szCs w:val="22"/>
              </w:rPr>
            </w:pPr>
          </w:p>
        </w:tc>
        <w:tc>
          <w:tcPr>
            <w:tcW w:w="1843" w:type="dxa"/>
            <w:tcBorders>
              <w:top w:val="single" w:sz="4" w:space="0" w:color="auto"/>
              <w:bottom w:val="single" w:sz="4" w:space="0" w:color="auto"/>
              <w:right w:val="single" w:sz="4" w:space="0" w:color="auto"/>
            </w:tcBorders>
          </w:tcPr>
          <w:p w14:paraId="65DED53E" w14:textId="77777777" w:rsidR="00B34729" w:rsidRPr="00CA4352" w:rsidRDefault="00B34729" w:rsidP="00780EA5">
            <w:pPr>
              <w:jc w:val="right"/>
              <w:rPr>
                <w:b/>
                <w:sz w:val="22"/>
                <w:szCs w:val="22"/>
              </w:rPr>
            </w:pPr>
          </w:p>
        </w:tc>
        <w:tc>
          <w:tcPr>
            <w:tcW w:w="1892" w:type="dxa"/>
            <w:tcBorders>
              <w:top w:val="single" w:sz="4" w:space="0" w:color="auto"/>
              <w:left w:val="single" w:sz="4" w:space="0" w:color="auto"/>
              <w:bottom w:val="single" w:sz="4" w:space="0" w:color="auto"/>
            </w:tcBorders>
            <w:vAlign w:val="center"/>
          </w:tcPr>
          <w:p w14:paraId="30A7A4AF" w14:textId="77777777" w:rsidR="00B34729" w:rsidRPr="00CA4352" w:rsidRDefault="00B34729" w:rsidP="00E019E8">
            <w:pPr>
              <w:jc w:val="center"/>
              <w:rPr>
                <w:b/>
                <w:sz w:val="22"/>
                <w:szCs w:val="22"/>
              </w:rPr>
            </w:pPr>
          </w:p>
        </w:tc>
      </w:tr>
    </w:tbl>
    <w:p w14:paraId="172DD232" w14:textId="77777777" w:rsidR="008A0802" w:rsidRDefault="00845322" w:rsidP="002E6DD8">
      <w:pPr>
        <w:jc w:val="both"/>
        <w:rPr>
          <w:sz w:val="22"/>
          <w:szCs w:val="22"/>
        </w:rPr>
      </w:pPr>
      <w:r w:rsidRPr="00F805EF">
        <w:rPr>
          <w:sz w:val="22"/>
          <w:szCs w:val="22"/>
        </w:rPr>
        <w:t>а Покупатель обязуется принять и оплатить указанную продукцию на условиях настоящего договора.</w:t>
      </w:r>
    </w:p>
    <w:p w14:paraId="53E5732C" w14:textId="77777777" w:rsidR="00406D99" w:rsidRPr="00F805EF" w:rsidRDefault="00406D99" w:rsidP="002E6DD8">
      <w:pPr>
        <w:jc w:val="both"/>
        <w:rPr>
          <w:sz w:val="22"/>
          <w:szCs w:val="22"/>
        </w:rPr>
      </w:pPr>
    </w:p>
    <w:p w14:paraId="248042DE" w14:textId="77777777" w:rsidR="00781E99" w:rsidRPr="00F805EF" w:rsidRDefault="00CF6123" w:rsidP="00CF6123">
      <w:pPr>
        <w:ind w:left="360" w:right="-427"/>
        <w:jc w:val="center"/>
        <w:rPr>
          <w:b/>
          <w:sz w:val="22"/>
          <w:szCs w:val="22"/>
        </w:rPr>
      </w:pPr>
      <w:r w:rsidRPr="00F805EF">
        <w:rPr>
          <w:b/>
          <w:sz w:val="22"/>
          <w:szCs w:val="22"/>
        </w:rPr>
        <w:t xml:space="preserve">2. </w:t>
      </w:r>
      <w:r w:rsidR="00781E99" w:rsidRPr="00F805EF">
        <w:rPr>
          <w:b/>
          <w:sz w:val="22"/>
          <w:szCs w:val="22"/>
        </w:rPr>
        <w:t>Качество товара</w:t>
      </w:r>
    </w:p>
    <w:p w14:paraId="6791F6FE" w14:textId="77777777" w:rsidR="00375E01" w:rsidRPr="00F805EF" w:rsidRDefault="008139E1" w:rsidP="008139E1">
      <w:pPr>
        <w:ind w:left="-284"/>
        <w:jc w:val="both"/>
        <w:rPr>
          <w:sz w:val="22"/>
          <w:szCs w:val="22"/>
        </w:rPr>
      </w:pPr>
      <w:r w:rsidRPr="00F805EF">
        <w:rPr>
          <w:sz w:val="22"/>
          <w:szCs w:val="22"/>
        </w:rPr>
        <w:t>2.1.</w:t>
      </w:r>
      <w:r w:rsidR="00375E01" w:rsidRPr="00F805EF">
        <w:rPr>
          <w:sz w:val="22"/>
          <w:szCs w:val="22"/>
        </w:rPr>
        <w:t xml:space="preserve"> </w:t>
      </w:r>
      <w:r w:rsidR="00781E99" w:rsidRPr="00F805EF">
        <w:rPr>
          <w:sz w:val="22"/>
          <w:szCs w:val="22"/>
        </w:rPr>
        <w:t>Продаваемый товар, указанный в п. 1.1.  по своим техническим характ</w:t>
      </w:r>
      <w:r w:rsidR="002E30CA" w:rsidRPr="00F805EF">
        <w:rPr>
          <w:sz w:val="22"/>
          <w:szCs w:val="22"/>
        </w:rPr>
        <w:t xml:space="preserve">еристикам и комплектности должен  </w:t>
      </w:r>
      <w:r w:rsidR="00781E99" w:rsidRPr="00F805EF">
        <w:rPr>
          <w:sz w:val="22"/>
          <w:szCs w:val="22"/>
        </w:rPr>
        <w:t xml:space="preserve"> соответствов</w:t>
      </w:r>
      <w:r w:rsidR="00A553AD" w:rsidRPr="00F805EF">
        <w:rPr>
          <w:sz w:val="22"/>
          <w:szCs w:val="22"/>
        </w:rPr>
        <w:t>ать ГОСТу или ТУ.</w:t>
      </w:r>
    </w:p>
    <w:p w14:paraId="65BD5EE4" w14:textId="77777777" w:rsidR="00781E99" w:rsidRPr="00F805EF" w:rsidRDefault="008139E1" w:rsidP="008139E1">
      <w:pPr>
        <w:ind w:left="-284"/>
        <w:jc w:val="both"/>
        <w:rPr>
          <w:sz w:val="22"/>
          <w:szCs w:val="22"/>
        </w:rPr>
      </w:pPr>
      <w:r w:rsidRPr="00F805EF">
        <w:rPr>
          <w:sz w:val="22"/>
          <w:szCs w:val="22"/>
        </w:rPr>
        <w:t>2.2.</w:t>
      </w:r>
      <w:r w:rsidR="00375E01" w:rsidRPr="00F805EF">
        <w:rPr>
          <w:sz w:val="22"/>
          <w:szCs w:val="22"/>
        </w:rPr>
        <w:t xml:space="preserve"> </w:t>
      </w:r>
      <w:r w:rsidR="007A3A7E" w:rsidRPr="00F805EF">
        <w:rPr>
          <w:sz w:val="22"/>
          <w:szCs w:val="22"/>
        </w:rPr>
        <w:t>Поставщик</w:t>
      </w:r>
      <w:r w:rsidR="00781E99" w:rsidRPr="00F805EF">
        <w:rPr>
          <w:sz w:val="22"/>
          <w:szCs w:val="22"/>
        </w:rPr>
        <w:t xml:space="preserve"> гарантирует качество продаваемой продукции в период действия гарантийного срока согласно соответствую</w:t>
      </w:r>
      <w:r w:rsidR="00A553AD" w:rsidRPr="00F805EF">
        <w:rPr>
          <w:sz w:val="22"/>
          <w:szCs w:val="22"/>
        </w:rPr>
        <w:t>щему ГОСТ или ТУ</w:t>
      </w:r>
      <w:r w:rsidR="00781E99" w:rsidRPr="00F805EF">
        <w:rPr>
          <w:sz w:val="22"/>
          <w:szCs w:val="22"/>
        </w:rPr>
        <w:t>.</w:t>
      </w:r>
    </w:p>
    <w:p w14:paraId="2CEE2AE5" w14:textId="77777777" w:rsidR="00781E99" w:rsidRPr="00F805EF" w:rsidRDefault="008139E1" w:rsidP="008139E1">
      <w:pPr>
        <w:ind w:left="-284"/>
        <w:jc w:val="both"/>
        <w:rPr>
          <w:sz w:val="22"/>
          <w:szCs w:val="22"/>
        </w:rPr>
      </w:pPr>
      <w:r w:rsidRPr="00F805EF">
        <w:rPr>
          <w:sz w:val="22"/>
          <w:szCs w:val="22"/>
        </w:rPr>
        <w:t>2.3.</w:t>
      </w:r>
      <w:r w:rsidR="009668CF">
        <w:rPr>
          <w:sz w:val="22"/>
          <w:szCs w:val="22"/>
        </w:rPr>
        <w:t xml:space="preserve"> </w:t>
      </w:r>
      <w:r w:rsidR="007A3A7E" w:rsidRPr="00F805EF">
        <w:rPr>
          <w:sz w:val="22"/>
          <w:szCs w:val="22"/>
        </w:rPr>
        <w:t>Поставщик</w:t>
      </w:r>
      <w:r w:rsidR="00781E99" w:rsidRPr="00F805EF">
        <w:rPr>
          <w:sz w:val="22"/>
          <w:szCs w:val="22"/>
        </w:rPr>
        <w:t xml:space="preserve"> обязан за свой счет устранить дефекты, выявленные Покупателем в течение гарантийного срока, или заменить продукцию, если не докажет, что дефекты возникли в результате нарушения Покупателем правил эксплуатации продукции или ее хранения.</w:t>
      </w:r>
    </w:p>
    <w:p w14:paraId="47F05368" w14:textId="77777777" w:rsidR="00781E99" w:rsidRPr="00F805EF" w:rsidRDefault="008139E1" w:rsidP="008139E1">
      <w:pPr>
        <w:ind w:left="-284"/>
        <w:jc w:val="both"/>
        <w:rPr>
          <w:sz w:val="22"/>
          <w:szCs w:val="22"/>
        </w:rPr>
      </w:pPr>
      <w:r w:rsidRPr="00F805EF">
        <w:rPr>
          <w:sz w:val="22"/>
          <w:szCs w:val="22"/>
        </w:rPr>
        <w:t>2.4.</w:t>
      </w:r>
      <w:r w:rsidR="009668CF">
        <w:rPr>
          <w:sz w:val="22"/>
          <w:szCs w:val="22"/>
        </w:rPr>
        <w:t xml:space="preserve"> </w:t>
      </w:r>
      <w:r w:rsidR="00781E99" w:rsidRPr="00F805EF">
        <w:rPr>
          <w:sz w:val="22"/>
          <w:szCs w:val="22"/>
        </w:rPr>
        <w:t>Устранение дефектов, замена продукции производится в течение 7 дней после извещения Покупателем в письменной форме (почтой или факсом) о вы</w:t>
      </w:r>
      <w:r w:rsidR="00B158D9" w:rsidRPr="00F805EF">
        <w:rPr>
          <w:sz w:val="22"/>
          <w:szCs w:val="22"/>
        </w:rPr>
        <w:t>явленных дефектах</w:t>
      </w:r>
      <w:r w:rsidR="00781E99" w:rsidRPr="00F805EF">
        <w:rPr>
          <w:sz w:val="22"/>
          <w:szCs w:val="22"/>
        </w:rPr>
        <w:t>.</w:t>
      </w:r>
    </w:p>
    <w:p w14:paraId="69BC89CE" w14:textId="77777777" w:rsidR="00406D99" w:rsidRPr="00F805EF" w:rsidRDefault="008139E1" w:rsidP="00BF5410">
      <w:pPr>
        <w:ind w:left="-284"/>
        <w:jc w:val="both"/>
        <w:rPr>
          <w:sz w:val="22"/>
          <w:szCs w:val="22"/>
        </w:rPr>
      </w:pPr>
      <w:r w:rsidRPr="00F805EF">
        <w:rPr>
          <w:sz w:val="22"/>
          <w:szCs w:val="22"/>
        </w:rPr>
        <w:t>2.5.</w:t>
      </w:r>
      <w:r w:rsidR="00375E01" w:rsidRPr="00F805EF">
        <w:rPr>
          <w:sz w:val="22"/>
          <w:szCs w:val="22"/>
        </w:rPr>
        <w:t xml:space="preserve"> </w:t>
      </w:r>
      <w:r w:rsidR="00781E99" w:rsidRPr="00F805EF">
        <w:rPr>
          <w:sz w:val="22"/>
          <w:szCs w:val="22"/>
        </w:rPr>
        <w:t>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14:paraId="00FF998D" w14:textId="77777777" w:rsidR="00781E99" w:rsidRPr="00F805EF" w:rsidRDefault="00CF6123" w:rsidP="00CF6123">
      <w:pPr>
        <w:ind w:left="360"/>
        <w:jc w:val="center"/>
        <w:rPr>
          <w:b/>
          <w:sz w:val="22"/>
          <w:szCs w:val="22"/>
        </w:rPr>
      </w:pPr>
      <w:r w:rsidRPr="00F805EF">
        <w:rPr>
          <w:b/>
          <w:sz w:val="22"/>
          <w:szCs w:val="22"/>
        </w:rPr>
        <w:t xml:space="preserve">3. </w:t>
      </w:r>
      <w:r w:rsidR="00781E99" w:rsidRPr="00F805EF">
        <w:rPr>
          <w:b/>
          <w:sz w:val="22"/>
          <w:szCs w:val="22"/>
        </w:rPr>
        <w:t>Права и обязанности сторон</w:t>
      </w:r>
    </w:p>
    <w:p w14:paraId="68B27768" w14:textId="77777777" w:rsidR="00781E99" w:rsidRPr="00F805EF" w:rsidRDefault="008139E1" w:rsidP="00B66A2A">
      <w:pPr>
        <w:ind w:left="-284"/>
        <w:jc w:val="both"/>
        <w:rPr>
          <w:sz w:val="22"/>
          <w:szCs w:val="22"/>
        </w:rPr>
      </w:pPr>
      <w:r w:rsidRPr="00F805EF">
        <w:rPr>
          <w:sz w:val="22"/>
          <w:szCs w:val="22"/>
        </w:rPr>
        <w:t>3</w:t>
      </w:r>
      <w:r w:rsidR="00110425" w:rsidRPr="00F805EF">
        <w:rPr>
          <w:sz w:val="22"/>
          <w:szCs w:val="22"/>
        </w:rPr>
        <w:t xml:space="preserve">.1.  </w:t>
      </w:r>
      <w:r w:rsidR="007A3A7E" w:rsidRPr="00F805EF">
        <w:rPr>
          <w:sz w:val="22"/>
          <w:szCs w:val="22"/>
        </w:rPr>
        <w:t>Поставщик</w:t>
      </w:r>
      <w:r w:rsidR="00781E99" w:rsidRPr="00F805EF">
        <w:rPr>
          <w:sz w:val="22"/>
          <w:szCs w:val="22"/>
        </w:rPr>
        <w:t xml:space="preserve"> обязуется:</w:t>
      </w:r>
    </w:p>
    <w:p w14:paraId="219BD209" w14:textId="77777777" w:rsidR="00594F37" w:rsidRPr="00594F37" w:rsidRDefault="00594F37" w:rsidP="00594F37">
      <w:pPr>
        <w:ind w:left="-284" w:right="-1"/>
        <w:jc w:val="both"/>
        <w:rPr>
          <w:sz w:val="22"/>
          <w:szCs w:val="22"/>
        </w:rPr>
      </w:pPr>
      <w:r w:rsidRPr="00594F37">
        <w:rPr>
          <w:sz w:val="22"/>
          <w:szCs w:val="22"/>
        </w:rPr>
        <w:t xml:space="preserve">Передать Покупателю товар, указанный в пункте 1.1. настоящего договора, </w:t>
      </w:r>
      <w:r w:rsidR="009831F7" w:rsidRPr="00915B67">
        <w:rPr>
          <w:sz w:val="21"/>
          <w:szCs w:val="21"/>
        </w:rPr>
        <w:t>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w:t>
      </w:r>
      <w:r w:rsidR="009831F7">
        <w:rPr>
          <w:sz w:val="21"/>
          <w:szCs w:val="21"/>
        </w:rPr>
        <w:t xml:space="preserve">бремененный правами третьих лиц в течение </w:t>
      </w:r>
      <w:r w:rsidR="00010262">
        <w:rPr>
          <w:sz w:val="21"/>
          <w:szCs w:val="21"/>
        </w:rPr>
        <w:t>10 рабочих</w:t>
      </w:r>
      <w:r w:rsidR="009831F7">
        <w:rPr>
          <w:sz w:val="21"/>
          <w:szCs w:val="21"/>
        </w:rPr>
        <w:t xml:space="preserve"> дней с момента подписания Договора по адресу: Тамбовская обл., Рассказовский р-н, п. Зеленый ул. Центральная. д. 6.</w:t>
      </w:r>
    </w:p>
    <w:p w14:paraId="71D56EDF" w14:textId="77777777" w:rsidR="00263951" w:rsidRPr="00F805EF" w:rsidRDefault="008139E1" w:rsidP="00B66A2A">
      <w:pPr>
        <w:ind w:left="-284"/>
        <w:jc w:val="both"/>
        <w:rPr>
          <w:sz w:val="22"/>
          <w:szCs w:val="22"/>
        </w:rPr>
      </w:pPr>
      <w:r w:rsidRPr="00F805EF">
        <w:rPr>
          <w:sz w:val="22"/>
          <w:szCs w:val="22"/>
        </w:rPr>
        <w:t>3</w:t>
      </w:r>
      <w:r w:rsidR="00263951" w:rsidRPr="00F805EF">
        <w:rPr>
          <w:sz w:val="22"/>
          <w:szCs w:val="22"/>
        </w:rPr>
        <w:t>.2</w:t>
      </w:r>
      <w:r w:rsidR="009668CF">
        <w:rPr>
          <w:sz w:val="22"/>
          <w:szCs w:val="22"/>
        </w:rPr>
        <w:t xml:space="preserve">. </w:t>
      </w:r>
      <w:r w:rsidR="00380685" w:rsidRPr="00F805EF">
        <w:rPr>
          <w:sz w:val="22"/>
          <w:szCs w:val="22"/>
        </w:rPr>
        <w:t xml:space="preserve"> </w:t>
      </w:r>
      <w:r w:rsidR="00781E99" w:rsidRPr="00F805EF">
        <w:rPr>
          <w:sz w:val="22"/>
          <w:szCs w:val="22"/>
        </w:rPr>
        <w:t>Покупатель обязуется:</w:t>
      </w:r>
    </w:p>
    <w:p w14:paraId="240B456B" w14:textId="77777777" w:rsidR="00263951" w:rsidRPr="00F805EF" w:rsidRDefault="008139E1" w:rsidP="00AA4A5A">
      <w:pPr>
        <w:ind w:left="-284"/>
        <w:jc w:val="both"/>
        <w:rPr>
          <w:sz w:val="22"/>
          <w:szCs w:val="22"/>
        </w:rPr>
      </w:pPr>
      <w:r w:rsidRPr="00F805EF">
        <w:rPr>
          <w:sz w:val="22"/>
          <w:szCs w:val="22"/>
        </w:rPr>
        <w:t>3</w:t>
      </w:r>
      <w:r w:rsidR="00263951" w:rsidRPr="00F805EF">
        <w:rPr>
          <w:sz w:val="22"/>
          <w:szCs w:val="22"/>
        </w:rPr>
        <w:t>.2.1</w:t>
      </w:r>
      <w:r w:rsidR="009668CF">
        <w:rPr>
          <w:sz w:val="22"/>
          <w:szCs w:val="22"/>
        </w:rPr>
        <w:t xml:space="preserve">. </w:t>
      </w:r>
      <w:r w:rsidR="00380685" w:rsidRPr="00F805EF">
        <w:rPr>
          <w:sz w:val="22"/>
          <w:szCs w:val="22"/>
        </w:rPr>
        <w:t xml:space="preserve"> </w:t>
      </w:r>
      <w:r w:rsidR="00781E99" w:rsidRPr="00F805EF">
        <w:rPr>
          <w:sz w:val="22"/>
          <w:szCs w:val="22"/>
        </w:rPr>
        <w:t xml:space="preserve">Принять товар, указанный в пункте 1.1. настоящего </w:t>
      </w:r>
      <w:r w:rsidR="00A95DDD" w:rsidRPr="00F805EF">
        <w:rPr>
          <w:sz w:val="22"/>
          <w:szCs w:val="22"/>
        </w:rPr>
        <w:t>договор</w:t>
      </w:r>
      <w:r w:rsidR="002B3BFF" w:rsidRPr="00F805EF">
        <w:rPr>
          <w:sz w:val="22"/>
          <w:szCs w:val="22"/>
        </w:rPr>
        <w:t>а</w:t>
      </w:r>
      <w:r w:rsidR="00781E99" w:rsidRPr="00F805EF">
        <w:rPr>
          <w:sz w:val="22"/>
          <w:szCs w:val="22"/>
        </w:rPr>
        <w:t xml:space="preserve"> в порядке и сроки, установленными настоящим </w:t>
      </w:r>
      <w:r w:rsidR="00A95DDD" w:rsidRPr="00F805EF">
        <w:rPr>
          <w:sz w:val="22"/>
          <w:szCs w:val="22"/>
        </w:rPr>
        <w:t>договор</w:t>
      </w:r>
      <w:r w:rsidR="002B3BFF" w:rsidRPr="00F805EF">
        <w:rPr>
          <w:sz w:val="22"/>
          <w:szCs w:val="22"/>
        </w:rPr>
        <w:t>ом</w:t>
      </w:r>
      <w:r w:rsidR="00781E99" w:rsidRPr="00F805EF">
        <w:rPr>
          <w:sz w:val="22"/>
          <w:szCs w:val="22"/>
        </w:rPr>
        <w:t xml:space="preserve"> и действующим законодательством.</w:t>
      </w:r>
    </w:p>
    <w:p w14:paraId="5F72DCA1" w14:textId="77777777" w:rsidR="00781E99" w:rsidRPr="00F805EF" w:rsidRDefault="008139E1" w:rsidP="00B66A2A">
      <w:pPr>
        <w:ind w:left="-284"/>
        <w:rPr>
          <w:sz w:val="22"/>
          <w:szCs w:val="22"/>
        </w:rPr>
      </w:pPr>
      <w:r w:rsidRPr="00F805EF">
        <w:rPr>
          <w:sz w:val="22"/>
          <w:szCs w:val="22"/>
        </w:rPr>
        <w:t>3</w:t>
      </w:r>
      <w:r w:rsidR="00263951" w:rsidRPr="00F805EF">
        <w:rPr>
          <w:sz w:val="22"/>
          <w:szCs w:val="22"/>
        </w:rPr>
        <w:t>.2.2</w:t>
      </w:r>
      <w:r w:rsidR="009668CF">
        <w:rPr>
          <w:sz w:val="22"/>
          <w:szCs w:val="22"/>
        </w:rPr>
        <w:t xml:space="preserve">. </w:t>
      </w:r>
      <w:r w:rsidR="00380685" w:rsidRPr="00F805EF">
        <w:rPr>
          <w:sz w:val="22"/>
          <w:szCs w:val="22"/>
        </w:rPr>
        <w:t xml:space="preserve"> </w:t>
      </w:r>
      <w:r w:rsidR="00781E99" w:rsidRPr="00F805EF">
        <w:rPr>
          <w:sz w:val="22"/>
          <w:szCs w:val="22"/>
        </w:rPr>
        <w:t xml:space="preserve">Оплатить имущество в соответствии с условиями настоящего </w:t>
      </w:r>
      <w:r w:rsidR="00A95DDD" w:rsidRPr="00F805EF">
        <w:rPr>
          <w:sz w:val="22"/>
          <w:szCs w:val="22"/>
        </w:rPr>
        <w:t>договор</w:t>
      </w:r>
      <w:r w:rsidR="002B3BFF" w:rsidRPr="00F805EF">
        <w:rPr>
          <w:sz w:val="22"/>
          <w:szCs w:val="22"/>
        </w:rPr>
        <w:t>а</w:t>
      </w:r>
      <w:r w:rsidR="00781E99" w:rsidRPr="00F805EF">
        <w:rPr>
          <w:sz w:val="22"/>
          <w:szCs w:val="22"/>
        </w:rPr>
        <w:t>.</w:t>
      </w:r>
    </w:p>
    <w:p w14:paraId="5487069F" w14:textId="77777777" w:rsidR="00781E99" w:rsidRPr="00F805EF" w:rsidRDefault="008139E1" w:rsidP="00B66A2A">
      <w:pPr>
        <w:ind w:left="-284"/>
        <w:jc w:val="both"/>
        <w:rPr>
          <w:sz w:val="22"/>
          <w:szCs w:val="22"/>
        </w:rPr>
      </w:pPr>
      <w:r w:rsidRPr="00F805EF">
        <w:rPr>
          <w:sz w:val="22"/>
          <w:szCs w:val="22"/>
        </w:rPr>
        <w:t>3</w:t>
      </w:r>
      <w:r w:rsidR="00781E99" w:rsidRPr="00F805EF">
        <w:rPr>
          <w:sz w:val="22"/>
          <w:szCs w:val="22"/>
        </w:rPr>
        <w:t>.3. Покупатель вправе:</w:t>
      </w:r>
    </w:p>
    <w:p w14:paraId="5B15DE72" w14:textId="77777777" w:rsidR="00781E99" w:rsidRPr="00F805EF" w:rsidRDefault="008139E1" w:rsidP="00B66A2A">
      <w:pPr>
        <w:ind w:left="-284"/>
        <w:jc w:val="both"/>
        <w:rPr>
          <w:sz w:val="22"/>
          <w:szCs w:val="22"/>
        </w:rPr>
      </w:pPr>
      <w:r w:rsidRPr="00F805EF">
        <w:rPr>
          <w:sz w:val="22"/>
          <w:szCs w:val="22"/>
        </w:rPr>
        <w:t>3</w:t>
      </w:r>
      <w:r w:rsidR="00781E99" w:rsidRPr="00F805EF">
        <w:rPr>
          <w:sz w:val="22"/>
          <w:szCs w:val="22"/>
        </w:rPr>
        <w:t xml:space="preserve">.3.1. Предъявить требования к Продавцу, связанные с недостатками товара, при обнаружении </w:t>
      </w:r>
      <w:r w:rsidR="00A553AD" w:rsidRPr="00F805EF">
        <w:rPr>
          <w:sz w:val="22"/>
          <w:szCs w:val="22"/>
        </w:rPr>
        <w:t xml:space="preserve">скрытых </w:t>
      </w:r>
      <w:r w:rsidR="00781E99" w:rsidRPr="00F805EF">
        <w:rPr>
          <w:sz w:val="22"/>
          <w:szCs w:val="22"/>
        </w:rPr>
        <w:t>недостатков в течение гарантийного срока.</w:t>
      </w:r>
    </w:p>
    <w:p w14:paraId="7103AFB3" w14:textId="77777777" w:rsidR="00406D99" w:rsidRPr="00F805EF" w:rsidRDefault="008139E1" w:rsidP="00167E08">
      <w:pPr>
        <w:ind w:left="-284"/>
        <w:jc w:val="both"/>
        <w:rPr>
          <w:sz w:val="22"/>
          <w:szCs w:val="22"/>
        </w:rPr>
      </w:pPr>
      <w:r w:rsidRPr="00F805EF">
        <w:rPr>
          <w:sz w:val="22"/>
          <w:szCs w:val="22"/>
        </w:rPr>
        <w:t>3</w:t>
      </w:r>
      <w:r w:rsidR="00781E99" w:rsidRPr="00F805EF">
        <w:rPr>
          <w:sz w:val="22"/>
          <w:szCs w:val="22"/>
        </w:rPr>
        <w:t xml:space="preserve">.3.2. Предъявить требования, связанные  с недостатками товара, при обнаружении </w:t>
      </w:r>
      <w:r w:rsidR="00A553AD" w:rsidRPr="00F805EF">
        <w:rPr>
          <w:sz w:val="22"/>
          <w:szCs w:val="22"/>
        </w:rPr>
        <w:t xml:space="preserve">видимых </w:t>
      </w:r>
      <w:r w:rsidR="00781E99" w:rsidRPr="00F805EF">
        <w:rPr>
          <w:sz w:val="22"/>
          <w:szCs w:val="22"/>
        </w:rPr>
        <w:t xml:space="preserve">недостатков в момент передачи товара </w:t>
      </w:r>
      <w:r w:rsidR="000459C8" w:rsidRPr="00F805EF">
        <w:rPr>
          <w:sz w:val="22"/>
          <w:szCs w:val="22"/>
        </w:rPr>
        <w:t>Поставщиком</w:t>
      </w:r>
      <w:r w:rsidR="00781E99" w:rsidRPr="00F805EF">
        <w:rPr>
          <w:sz w:val="22"/>
          <w:szCs w:val="22"/>
        </w:rPr>
        <w:t>.</w:t>
      </w:r>
    </w:p>
    <w:p w14:paraId="357862A2" w14:textId="77777777" w:rsidR="00263951" w:rsidRPr="00F805EF" w:rsidRDefault="00CF67C7" w:rsidP="00B66A2A">
      <w:pPr>
        <w:ind w:left="-284"/>
        <w:jc w:val="center"/>
        <w:rPr>
          <w:b/>
          <w:sz w:val="22"/>
          <w:szCs w:val="22"/>
        </w:rPr>
      </w:pPr>
      <w:r w:rsidRPr="00F805EF">
        <w:rPr>
          <w:b/>
          <w:sz w:val="22"/>
          <w:szCs w:val="22"/>
        </w:rPr>
        <w:t xml:space="preserve">4. </w:t>
      </w:r>
      <w:r w:rsidR="00781E99" w:rsidRPr="00F805EF">
        <w:rPr>
          <w:b/>
          <w:sz w:val="22"/>
          <w:szCs w:val="22"/>
        </w:rPr>
        <w:t xml:space="preserve">Цена </w:t>
      </w:r>
      <w:r w:rsidR="00923E5F" w:rsidRPr="00F805EF">
        <w:rPr>
          <w:b/>
          <w:sz w:val="22"/>
          <w:szCs w:val="22"/>
        </w:rPr>
        <w:t>договора</w:t>
      </w:r>
      <w:r w:rsidR="00781E99" w:rsidRPr="00F805EF">
        <w:rPr>
          <w:b/>
          <w:sz w:val="22"/>
          <w:szCs w:val="22"/>
        </w:rPr>
        <w:t xml:space="preserve"> и порядок расчета</w:t>
      </w:r>
    </w:p>
    <w:p w14:paraId="666CBD63" w14:textId="77777777" w:rsidR="00263951" w:rsidRPr="00F805EF" w:rsidRDefault="00263951" w:rsidP="00B66A2A">
      <w:pPr>
        <w:ind w:left="-284"/>
        <w:jc w:val="both"/>
        <w:rPr>
          <w:b/>
          <w:sz w:val="22"/>
          <w:szCs w:val="22"/>
        </w:rPr>
      </w:pPr>
      <w:r w:rsidRPr="00F805EF">
        <w:rPr>
          <w:sz w:val="22"/>
          <w:szCs w:val="22"/>
        </w:rPr>
        <w:t>4.1</w:t>
      </w:r>
      <w:r w:rsidR="009668CF">
        <w:rPr>
          <w:sz w:val="22"/>
          <w:szCs w:val="22"/>
        </w:rPr>
        <w:t>.</w:t>
      </w:r>
      <w:r w:rsidRPr="00F805EF">
        <w:rPr>
          <w:sz w:val="22"/>
          <w:szCs w:val="22"/>
        </w:rPr>
        <w:t xml:space="preserve"> </w:t>
      </w:r>
      <w:r w:rsidR="006B70D9" w:rsidRPr="00F805EF">
        <w:rPr>
          <w:sz w:val="22"/>
          <w:szCs w:val="22"/>
        </w:rPr>
        <w:t xml:space="preserve">Изменение цены на товар должно быть оформлено дополнительным соглашением к настоящему </w:t>
      </w:r>
      <w:r w:rsidR="00A95DDD" w:rsidRPr="00F805EF">
        <w:rPr>
          <w:sz w:val="22"/>
          <w:szCs w:val="22"/>
        </w:rPr>
        <w:t>договор</w:t>
      </w:r>
      <w:r w:rsidR="002B3BFF" w:rsidRPr="00F805EF">
        <w:rPr>
          <w:sz w:val="22"/>
          <w:szCs w:val="22"/>
        </w:rPr>
        <w:t>у</w:t>
      </w:r>
      <w:r w:rsidR="006B70D9" w:rsidRPr="00F805EF">
        <w:rPr>
          <w:sz w:val="22"/>
          <w:szCs w:val="22"/>
        </w:rPr>
        <w:t xml:space="preserve"> и подписано обеими сторонами. </w:t>
      </w:r>
    </w:p>
    <w:p w14:paraId="74AA6550" w14:textId="77777777" w:rsidR="00F35047" w:rsidRDefault="00263951" w:rsidP="00F35047">
      <w:pPr>
        <w:ind w:left="-284"/>
        <w:jc w:val="both"/>
        <w:rPr>
          <w:b/>
          <w:sz w:val="22"/>
          <w:szCs w:val="22"/>
        </w:rPr>
      </w:pPr>
      <w:r w:rsidRPr="00F805EF">
        <w:rPr>
          <w:sz w:val="22"/>
          <w:szCs w:val="22"/>
        </w:rPr>
        <w:lastRenderedPageBreak/>
        <w:t>4.2</w:t>
      </w:r>
      <w:r w:rsidR="009668CF">
        <w:rPr>
          <w:sz w:val="22"/>
          <w:szCs w:val="22"/>
        </w:rPr>
        <w:t>.</w:t>
      </w:r>
      <w:r w:rsidRPr="00F805EF">
        <w:rPr>
          <w:sz w:val="22"/>
          <w:szCs w:val="22"/>
        </w:rPr>
        <w:t xml:space="preserve"> </w:t>
      </w:r>
      <w:r w:rsidR="00781E99" w:rsidRPr="00F805EF">
        <w:rPr>
          <w:sz w:val="22"/>
          <w:szCs w:val="22"/>
        </w:rPr>
        <w:t xml:space="preserve">Общая сумма настоящего </w:t>
      </w:r>
      <w:r w:rsidR="00A95DDD" w:rsidRPr="00F805EF">
        <w:rPr>
          <w:sz w:val="22"/>
          <w:szCs w:val="22"/>
        </w:rPr>
        <w:t>договор</w:t>
      </w:r>
      <w:r w:rsidR="002B3BFF" w:rsidRPr="00F805EF">
        <w:rPr>
          <w:sz w:val="22"/>
          <w:szCs w:val="22"/>
        </w:rPr>
        <w:t>а</w:t>
      </w:r>
      <w:r w:rsidR="00781E99" w:rsidRPr="00F805EF">
        <w:rPr>
          <w:sz w:val="22"/>
          <w:szCs w:val="22"/>
        </w:rPr>
        <w:t xml:space="preserve"> </w:t>
      </w:r>
      <w:r w:rsidR="00FA2417">
        <w:rPr>
          <w:b/>
          <w:sz w:val="22"/>
          <w:szCs w:val="22"/>
        </w:rPr>
        <w:t>_____________________________с НДС(Без НДС).</w:t>
      </w:r>
      <w:r w:rsidR="009831F7" w:rsidRPr="009831F7">
        <w:rPr>
          <w:sz w:val="22"/>
          <w:szCs w:val="22"/>
        </w:rPr>
        <w:t>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14:paraId="47FDB2E9" w14:textId="77777777" w:rsidR="00F35047" w:rsidRDefault="00263951" w:rsidP="00F35047">
      <w:pPr>
        <w:ind w:left="-284"/>
        <w:jc w:val="both"/>
        <w:rPr>
          <w:b/>
          <w:sz w:val="22"/>
          <w:szCs w:val="22"/>
        </w:rPr>
      </w:pPr>
      <w:r w:rsidRPr="00F805EF">
        <w:rPr>
          <w:sz w:val="22"/>
          <w:szCs w:val="22"/>
        </w:rPr>
        <w:t>4.3</w:t>
      </w:r>
      <w:r w:rsidR="009668CF">
        <w:rPr>
          <w:sz w:val="22"/>
          <w:szCs w:val="22"/>
        </w:rPr>
        <w:t>.</w:t>
      </w:r>
      <w:r w:rsidRPr="00F805EF">
        <w:rPr>
          <w:sz w:val="22"/>
          <w:szCs w:val="22"/>
        </w:rPr>
        <w:t xml:space="preserve"> </w:t>
      </w:r>
      <w:r w:rsidR="003F0A33" w:rsidRPr="00F805EF">
        <w:rPr>
          <w:sz w:val="22"/>
          <w:szCs w:val="22"/>
        </w:rPr>
        <w:t>Оплата по договору за поставляемый товар  производится Покупателем путем перечисления денежных средств на расчетный счет Поставщика после подписания Акта приемки товара и товарной</w:t>
      </w:r>
      <w:r w:rsidR="005007F8">
        <w:rPr>
          <w:sz w:val="22"/>
          <w:szCs w:val="22"/>
        </w:rPr>
        <w:t xml:space="preserve"> накладной или УПД, в течение</w:t>
      </w:r>
      <w:r w:rsidR="00F948EC">
        <w:rPr>
          <w:sz w:val="22"/>
          <w:szCs w:val="22"/>
        </w:rPr>
        <w:t xml:space="preserve"> 7 (семи</w:t>
      </w:r>
      <w:r w:rsidR="003F0A33" w:rsidRPr="00F805EF">
        <w:rPr>
          <w:sz w:val="22"/>
          <w:szCs w:val="22"/>
        </w:rPr>
        <w:t>) рабочих дней</w:t>
      </w:r>
      <w:r w:rsidR="00311CE9">
        <w:rPr>
          <w:sz w:val="22"/>
          <w:szCs w:val="22"/>
        </w:rPr>
        <w:t xml:space="preserve"> </w:t>
      </w:r>
      <w:r w:rsidR="00311CE9" w:rsidRPr="00E17882">
        <w:rPr>
          <w:color w:val="000000"/>
          <w:sz w:val="21"/>
          <w:szCs w:val="21"/>
        </w:rPr>
        <w:t>за счет средств дополнительного источника бюджетного финансирования</w:t>
      </w:r>
      <w:r w:rsidR="009831F7">
        <w:rPr>
          <w:color w:val="000000"/>
          <w:sz w:val="21"/>
          <w:szCs w:val="21"/>
        </w:rPr>
        <w:t>.</w:t>
      </w:r>
    </w:p>
    <w:p w14:paraId="6AC5706E" w14:textId="77777777" w:rsidR="00F35047" w:rsidRPr="00F35047" w:rsidRDefault="00F35047" w:rsidP="00F35047">
      <w:pPr>
        <w:ind w:left="-284"/>
        <w:jc w:val="both"/>
        <w:rPr>
          <w:b/>
          <w:sz w:val="22"/>
          <w:szCs w:val="22"/>
        </w:rPr>
      </w:pPr>
      <w:r w:rsidRPr="00F272EC">
        <w:rPr>
          <w:rFonts w:ascii="PT Astra Serif" w:hAnsi="PT Astra Serif"/>
          <w:sz w:val="21"/>
          <w:szCs w:val="21"/>
        </w:rPr>
        <w:t>4.4. По обоюдному согласию стороны могут использовать возможность формирования и подписания документов о приемке товара в электронной форме, подписанных ЭЦП.</w:t>
      </w:r>
      <w:r w:rsidRPr="00F272EC">
        <w:rPr>
          <w:rFonts w:ascii="PT Astra Serif" w:hAnsi="PT Astra Serif"/>
          <w:b/>
          <w:sz w:val="21"/>
          <w:szCs w:val="21"/>
        </w:rPr>
        <w:t xml:space="preserve">                                                                </w:t>
      </w:r>
    </w:p>
    <w:p w14:paraId="3377195B" w14:textId="77777777" w:rsidR="00311CE9" w:rsidRPr="009831F7" w:rsidRDefault="00311CE9" w:rsidP="0079620F">
      <w:pPr>
        <w:ind w:left="-284" w:right="-1"/>
        <w:jc w:val="both"/>
        <w:rPr>
          <w:sz w:val="22"/>
          <w:szCs w:val="22"/>
        </w:rPr>
      </w:pPr>
    </w:p>
    <w:p w14:paraId="7B149963" w14:textId="77777777" w:rsidR="000D4876" w:rsidRPr="009831F7" w:rsidRDefault="000D4876" w:rsidP="000D4876">
      <w:pPr>
        <w:ind w:left="-284" w:right="-1"/>
        <w:jc w:val="both"/>
        <w:rPr>
          <w:b/>
          <w:sz w:val="22"/>
          <w:szCs w:val="22"/>
        </w:rPr>
      </w:pPr>
      <w:r w:rsidRPr="009831F7">
        <w:rPr>
          <w:b/>
          <w:sz w:val="22"/>
          <w:szCs w:val="22"/>
        </w:rPr>
        <w:t xml:space="preserve">                                                               5.Условия передачи и приемки товара</w:t>
      </w:r>
    </w:p>
    <w:p w14:paraId="604D694B" w14:textId="77777777" w:rsidR="000D4876" w:rsidRPr="00D22C95" w:rsidRDefault="000D4876" w:rsidP="000D4876">
      <w:pPr>
        <w:ind w:left="-284" w:right="-1"/>
        <w:jc w:val="both"/>
        <w:rPr>
          <w:sz w:val="22"/>
          <w:szCs w:val="24"/>
        </w:rPr>
      </w:pPr>
      <w:r w:rsidRPr="00D22C95">
        <w:rPr>
          <w:sz w:val="22"/>
          <w:szCs w:val="24"/>
        </w:rPr>
        <w:t>5.1. Приемка товара по количеству  осуществляется в порядке, определяемом действующим законодательством и договором.</w:t>
      </w:r>
    </w:p>
    <w:p w14:paraId="14CD45AE" w14:textId="77777777" w:rsidR="000D4876" w:rsidRPr="00D22C95" w:rsidRDefault="000D4876" w:rsidP="000D4876">
      <w:pPr>
        <w:ind w:left="-284" w:right="-1"/>
        <w:jc w:val="both"/>
        <w:rPr>
          <w:sz w:val="22"/>
          <w:szCs w:val="24"/>
        </w:rPr>
      </w:pPr>
      <w:r w:rsidRPr="00D22C95">
        <w:rPr>
          <w:sz w:val="22"/>
          <w:szCs w:val="24"/>
        </w:rPr>
        <w:t>5.2. Обязанность Поставщика передать товар Покупателю считается исполненной в момент получения товара на складе П</w:t>
      </w:r>
      <w:r w:rsidR="006C4E0E">
        <w:rPr>
          <w:sz w:val="22"/>
          <w:szCs w:val="24"/>
        </w:rPr>
        <w:t>окупателя</w:t>
      </w:r>
      <w:r w:rsidRPr="00D22C95">
        <w:rPr>
          <w:sz w:val="22"/>
          <w:szCs w:val="24"/>
        </w:rPr>
        <w:t xml:space="preserve">.  </w:t>
      </w:r>
    </w:p>
    <w:p w14:paraId="21F6D91D" w14:textId="77777777" w:rsidR="000D4876" w:rsidRDefault="000D4876" w:rsidP="00BF5410">
      <w:pPr>
        <w:ind w:left="-284" w:right="-1"/>
        <w:jc w:val="both"/>
        <w:rPr>
          <w:sz w:val="22"/>
          <w:szCs w:val="24"/>
        </w:rPr>
      </w:pPr>
      <w:r w:rsidRPr="00D22C95">
        <w:rPr>
          <w:sz w:val="22"/>
          <w:szCs w:val="24"/>
        </w:rPr>
        <w:t>5.3 Принятые Покупателем товары должны быть им осмотрены в месте их передачи и проверены на соответствие их количеству, и ассортименту. О выявленных недостатках или несоответствиях товаров Покупатель должен незамедлительно письменно уведомить об этом Поставщика.</w:t>
      </w:r>
    </w:p>
    <w:p w14:paraId="15F3EA28" w14:textId="77777777" w:rsidR="00FA2417" w:rsidRPr="00D22C95" w:rsidRDefault="00FA2417" w:rsidP="00BF5410">
      <w:pPr>
        <w:ind w:left="-284" w:right="-1"/>
        <w:jc w:val="both"/>
        <w:rPr>
          <w:sz w:val="22"/>
          <w:szCs w:val="24"/>
        </w:rPr>
      </w:pPr>
    </w:p>
    <w:p w14:paraId="496AB1FC" w14:textId="77777777" w:rsidR="000D4876" w:rsidRPr="00D22C95" w:rsidRDefault="000D4876" w:rsidP="000D4876">
      <w:pPr>
        <w:ind w:left="-284" w:right="-1"/>
        <w:jc w:val="center"/>
        <w:rPr>
          <w:sz w:val="22"/>
          <w:szCs w:val="24"/>
        </w:rPr>
      </w:pPr>
      <w:r w:rsidRPr="00D22C95">
        <w:rPr>
          <w:b/>
          <w:sz w:val="22"/>
          <w:szCs w:val="24"/>
        </w:rPr>
        <w:t>6. Ответственность сторон</w:t>
      </w:r>
    </w:p>
    <w:p w14:paraId="1D3AE5E5" w14:textId="77777777" w:rsidR="000D4876" w:rsidRPr="00D22C95" w:rsidRDefault="000D4876" w:rsidP="000D4876">
      <w:pPr>
        <w:ind w:left="-284" w:right="-1"/>
        <w:jc w:val="both"/>
        <w:rPr>
          <w:sz w:val="22"/>
          <w:szCs w:val="24"/>
        </w:rPr>
      </w:pPr>
      <w:r w:rsidRPr="00D22C95">
        <w:rPr>
          <w:sz w:val="22"/>
          <w:szCs w:val="24"/>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p>
    <w:p w14:paraId="77923165" w14:textId="77777777" w:rsidR="000D4876" w:rsidRPr="00D22C95" w:rsidRDefault="000D4876" w:rsidP="000D4876">
      <w:pPr>
        <w:ind w:left="-284" w:right="-1"/>
        <w:jc w:val="both"/>
        <w:rPr>
          <w:sz w:val="22"/>
          <w:szCs w:val="24"/>
        </w:rPr>
      </w:pPr>
      <w:r w:rsidRPr="00D22C95">
        <w:rPr>
          <w:sz w:val="22"/>
          <w:szCs w:val="24"/>
        </w:rPr>
        <w:t xml:space="preserve"> 6.2.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7DDA2A" w14:textId="77777777" w:rsidR="000D4876" w:rsidRPr="00D22C95" w:rsidRDefault="000D4876" w:rsidP="000D4876">
      <w:pPr>
        <w:ind w:left="-284" w:right="-1"/>
        <w:jc w:val="both"/>
        <w:rPr>
          <w:rFonts w:eastAsia="Calibri"/>
          <w:sz w:val="22"/>
          <w:szCs w:val="24"/>
          <w:lang w:eastAsia="en-US"/>
        </w:rPr>
      </w:pPr>
      <w:r w:rsidRPr="00D22C95">
        <w:rPr>
          <w:sz w:val="22"/>
          <w:szCs w:val="24"/>
        </w:rPr>
        <w:t>6.3</w:t>
      </w:r>
      <w:r w:rsidRPr="00D22C95">
        <w:rPr>
          <w:rFonts w:eastAsia="Calibri"/>
          <w:sz w:val="22"/>
          <w:szCs w:val="24"/>
          <w:lang w:eastAsia="en-US"/>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275B70" w14:textId="77777777" w:rsidR="000D4876" w:rsidRPr="00D22C95" w:rsidRDefault="000D4876" w:rsidP="000D4876">
      <w:pPr>
        <w:ind w:left="-284" w:right="-1"/>
        <w:jc w:val="both"/>
        <w:rPr>
          <w:sz w:val="22"/>
          <w:szCs w:val="24"/>
        </w:rPr>
      </w:pPr>
      <w:r w:rsidRPr="00D22C95">
        <w:rPr>
          <w:rFonts w:eastAsia="Calibri"/>
          <w:sz w:val="22"/>
          <w:szCs w:val="24"/>
          <w:lang w:eastAsia="en-US"/>
        </w:rPr>
        <w:t xml:space="preserve"> </w:t>
      </w:r>
      <w:r w:rsidRPr="00D22C95">
        <w:rPr>
          <w:sz w:val="22"/>
          <w:szCs w:val="24"/>
        </w:rPr>
        <w:t>6.</w:t>
      </w:r>
      <w:r w:rsidR="00167E08">
        <w:rPr>
          <w:sz w:val="22"/>
          <w:szCs w:val="24"/>
        </w:rPr>
        <w:t>4. Общая сумма начисленных штрафов</w:t>
      </w:r>
      <w:r w:rsidRPr="00D22C95">
        <w:rPr>
          <w:sz w:val="22"/>
          <w:szCs w:val="24"/>
        </w:rPr>
        <w:t xml:space="preserve"> за неисполнение или ненадлежащее исполнение Поставщиком обязательств, предусмотренных Договором, не может превышать цену Договора.</w:t>
      </w:r>
    </w:p>
    <w:p w14:paraId="69EBE440" w14:textId="77777777" w:rsidR="000D4876" w:rsidRPr="00D22C95" w:rsidRDefault="000D4876" w:rsidP="000D4876">
      <w:pPr>
        <w:ind w:left="-284" w:right="-1"/>
        <w:jc w:val="both"/>
        <w:rPr>
          <w:sz w:val="22"/>
          <w:szCs w:val="24"/>
        </w:rPr>
      </w:pPr>
      <w:r w:rsidRPr="00D22C95">
        <w:rPr>
          <w:sz w:val="22"/>
          <w:szCs w:val="24"/>
        </w:rPr>
        <w:t>6.5. О</w:t>
      </w:r>
      <w:r w:rsidR="00167E08">
        <w:rPr>
          <w:sz w:val="22"/>
          <w:szCs w:val="24"/>
        </w:rPr>
        <w:t>бщая сумма начисленных штрафов</w:t>
      </w:r>
      <w:r w:rsidRPr="00D22C95">
        <w:rPr>
          <w:sz w:val="22"/>
          <w:szCs w:val="24"/>
        </w:rPr>
        <w:t xml:space="preserve"> за ненадлежащее исполнение Покупателем обязательств, предусмотренных Договором, не может превышать цену Договора.</w:t>
      </w:r>
    </w:p>
    <w:p w14:paraId="19A0622A" w14:textId="77777777" w:rsidR="000D4876" w:rsidRPr="00D22C95" w:rsidRDefault="000D4876" w:rsidP="000D4876">
      <w:pPr>
        <w:ind w:left="-284" w:right="-1"/>
        <w:jc w:val="both"/>
        <w:rPr>
          <w:sz w:val="22"/>
          <w:szCs w:val="24"/>
        </w:rPr>
      </w:pPr>
      <w:r w:rsidRPr="00D22C95">
        <w:rPr>
          <w:sz w:val="22"/>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8E2A2DA" w14:textId="77777777" w:rsidR="00B231E5" w:rsidRDefault="000D4876" w:rsidP="00BF5410">
      <w:pPr>
        <w:ind w:left="-284" w:right="-1"/>
        <w:jc w:val="both"/>
        <w:rPr>
          <w:sz w:val="22"/>
          <w:szCs w:val="24"/>
        </w:rPr>
      </w:pPr>
      <w:r w:rsidRPr="00D22C95">
        <w:rPr>
          <w:sz w:val="22"/>
          <w:szCs w:val="24"/>
        </w:rPr>
        <w:t>6.7.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698E4482" w14:textId="77777777" w:rsidR="00FA2417" w:rsidRPr="00D22C95" w:rsidRDefault="00FA2417" w:rsidP="00BF5410">
      <w:pPr>
        <w:ind w:left="-284" w:right="-1"/>
        <w:jc w:val="both"/>
        <w:rPr>
          <w:sz w:val="22"/>
          <w:szCs w:val="24"/>
        </w:rPr>
      </w:pPr>
    </w:p>
    <w:p w14:paraId="11E71BBA" w14:textId="77777777" w:rsidR="000D4876" w:rsidRPr="00D22C95" w:rsidRDefault="000D4876" w:rsidP="00A106CB">
      <w:pPr>
        <w:tabs>
          <w:tab w:val="left" w:pos="125"/>
        </w:tabs>
        <w:ind w:right="-1"/>
        <w:rPr>
          <w:b/>
          <w:sz w:val="22"/>
          <w:szCs w:val="24"/>
        </w:rPr>
      </w:pPr>
      <w:r w:rsidRPr="00D22C95">
        <w:rPr>
          <w:b/>
          <w:sz w:val="22"/>
          <w:szCs w:val="24"/>
        </w:rPr>
        <w:t xml:space="preserve">                                                                         7. Форс-мажор</w:t>
      </w:r>
    </w:p>
    <w:p w14:paraId="6A1F62A5" w14:textId="77777777" w:rsidR="000D4876" w:rsidRPr="00D22C95" w:rsidRDefault="000D4876" w:rsidP="000D4876">
      <w:pPr>
        <w:ind w:left="-284" w:right="-1"/>
        <w:jc w:val="both"/>
        <w:rPr>
          <w:sz w:val="22"/>
          <w:szCs w:val="24"/>
        </w:rPr>
      </w:pPr>
      <w:r w:rsidRPr="00D22C95">
        <w:rPr>
          <w:sz w:val="22"/>
          <w:szCs w:val="24"/>
        </w:rPr>
        <w:t>7.1. 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договору,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форс-мажора.</w:t>
      </w:r>
    </w:p>
    <w:p w14:paraId="511836FF" w14:textId="77777777" w:rsidR="000D4876" w:rsidRPr="00D22C95" w:rsidRDefault="000D4876" w:rsidP="000D4876">
      <w:pPr>
        <w:ind w:left="-284" w:right="-1"/>
        <w:jc w:val="both"/>
        <w:rPr>
          <w:sz w:val="22"/>
          <w:szCs w:val="24"/>
        </w:rPr>
      </w:pPr>
      <w:r w:rsidRPr="00D22C95">
        <w:rPr>
          <w:sz w:val="22"/>
          <w:szCs w:val="24"/>
        </w:rPr>
        <w:t>7.2.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2902B36C" w14:textId="77777777" w:rsidR="00355E42" w:rsidRDefault="000D4876" w:rsidP="00BF5410">
      <w:pPr>
        <w:ind w:left="-284" w:right="-1"/>
        <w:jc w:val="both"/>
        <w:rPr>
          <w:sz w:val="22"/>
          <w:szCs w:val="24"/>
        </w:rPr>
      </w:pPr>
      <w:r w:rsidRPr="00D22C95">
        <w:rPr>
          <w:sz w:val="22"/>
          <w:szCs w:val="24"/>
        </w:rPr>
        <w:lastRenderedPageBreak/>
        <w:t>7.3.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67AA0774" w14:textId="77777777" w:rsidR="000D4876" w:rsidRPr="00D22C95" w:rsidRDefault="000D4876" w:rsidP="000D4876">
      <w:pPr>
        <w:ind w:left="-284" w:right="-1"/>
        <w:jc w:val="center"/>
        <w:rPr>
          <w:b/>
          <w:sz w:val="22"/>
          <w:szCs w:val="24"/>
        </w:rPr>
      </w:pPr>
      <w:r w:rsidRPr="00D22C95">
        <w:rPr>
          <w:b/>
          <w:sz w:val="22"/>
          <w:szCs w:val="24"/>
        </w:rPr>
        <w:t>8. Порядок разрешения споров</w:t>
      </w:r>
    </w:p>
    <w:p w14:paraId="00ECE973" w14:textId="77777777" w:rsidR="000D4876" w:rsidRPr="00D22C95" w:rsidRDefault="000D4876" w:rsidP="000D4876">
      <w:pPr>
        <w:ind w:left="-284" w:right="-1"/>
        <w:jc w:val="both"/>
        <w:rPr>
          <w:sz w:val="22"/>
          <w:szCs w:val="24"/>
        </w:rPr>
      </w:pPr>
      <w:r w:rsidRPr="00D22C95">
        <w:rPr>
          <w:sz w:val="22"/>
          <w:szCs w:val="24"/>
        </w:rPr>
        <w:t>8.1. Все споры и разногласия, возникающие между сторонами по настоящему договору, разрешаются путем переговоров.</w:t>
      </w:r>
    </w:p>
    <w:p w14:paraId="1BC4A15E" w14:textId="77777777" w:rsidR="000D4876" w:rsidRPr="00D22C95" w:rsidRDefault="000D4876" w:rsidP="000D4876">
      <w:pPr>
        <w:ind w:left="-284" w:right="-1"/>
        <w:jc w:val="both"/>
        <w:rPr>
          <w:sz w:val="22"/>
          <w:szCs w:val="24"/>
        </w:rPr>
      </w:pPr>
      <w:r w:rsidRPr="00D22C95">
        <w:rPr>
          <w:sz w:val="22"/>
          <w:szCs w:val="24"/>
        </w:rPr>
        <w:t>8.2. Претензионный порядок урегулирования спора обязателен. Срок рассмотрения претензии сторонами 10 рабочих дней с момента ее получения.</w:t>
      </w:r>
    </w:p>
    <w:p w14:paraId="616F5CA7" w14:textId="77777777" w:rsidR="000D4876" w:rsidRPr="00D22C95" w:rsidRDefault="000D4876" w:rsidP="000D4876">
      <w:pPr>
        <w:ind w:left="-284" w:right="-1"/>
        <w:jc w:val="both"/>
        <w:rPr>
          <w:sz w:val="22"/>
          <w:szCs w:val="24"/>
        </w:rPr>
      </w:pPr>
      <w:r w:rsidRPr="00D22C95">
        <w:rPr>
          <w:sz w:val="22"/>
          <w:szCs w:val="24"/>
        </w:rPr>
        <w:t>8.3 В случае невозможности разрешения разногласий путем переговоров они подлежат рассмотрению в арбитражном суде Тамбовской области в соответствии с действующим законодательством.</w:t>
      </w:r>
    </w:p>
    <w:p w14:paraId="08425F48" w14:textId="77777777" w:rsidR="000D4876" w:rsidRPr="00D22C95" w:rsidRDefault="000D4876" w:rsidP="000D4876">
      <w:pPr>
        <w:ind w:left="-284" w:right="-1"/>
        <w:jc w:val="center"/>
        <w:rPr>
          <w:b/>
          <w:sz w:val="22"/>
          <w:szCs w:val="24"/>
        </w:rPr>
      </w:pPr>
      <w:r w:rsidRPr="00D22C95">
        <w:rPr>
          <w:b/>
          <w:sz w:val="22"/>
          <w:szCs w:val="24"/>
        </w:rPr>
        <w:t>9. Прочие условия</w:t>
      </w:r>
    </w:p>
    <w:p w14:paraId="754DF876" w14:textId="77777777" w:rsidR="000D4876" w:rsidRPr="00D22C95" w:rsidRDefault="000D4876" w:rsidP="000D4876">
      <w:pPr>
        <w:ind w:left="-284" w:right="-1"/>
        <w:jc w:val="both"/>
        <w:rPr>
          <w:sz w:val="22"/>
          <w:szCs w:val="24"/>
        </w:rPr>
      </w:pPr>
      <w:r w:rsidRPr="00D22C95">
        <w:rPr>
          <w:sz w:val="22"/>
          <w:szCs w:val="24"/>
        </w:rPr>
        <w:t>9.1. Любые изменения и дополнения к настоящему договору имеют силу только в том случае, если они оформлены в письменном виде и подписаны сторонами.</w:t>
      </w:r>
    </w:p>
    <w:p w14:paraId="4B41C69F" w14:textId="77777777" w:rsidR="000D4876" w:rsidRPr="00D22C95" w:rsidRDefault="000D4876" w:rsidP="000D4876">
      <w:pPr>
        <w:ind w:left="-284" w:right="-1"/>
        <w:jc w:val="both"/>
        <w:rPr>
          <w:sz w:val="22"/>
          <w:szCs w:val="24"/>
        </w:rPr>
      </w:pPr>
      <w:r w:rsidRPr="00D22C95">
        <w:rPr>
          <w:sz w:val="22"/>
          <w:szCs w:val="24"/>
        </w:rPr>
        <w:t>9.2. Ни одна из сторон не вправе передавать права и обязанности по настоящему договору третьему лицу без письменного согласия другой стороны.</w:t>
      </w:r>
    </w:p>
    <w:p w14:paraId="356D9010" w14:textId="77777777" w:rsidR="000D4876" w:rsidRPr="00D22C95" w:rsidRDefault="000D4876" w:rsidP="000D4876">
      <w:pPr>
        <w:ind w:left="-284" w:right="-1"/>
        <w:jc w:val="both"/>
        <w:rPr>
          <w:sz w:val="22"/>
          <w:szCs w:val="24"/>
        </w:rPr>
      </w:pPr>
      <w:r w:rsidRPr="00D22C95">
        <w:rPr>
          <w:sz w:val="22"/>
          <w:szCs w:val="24"/>
        </w:rPr>
        <w:t>9.3.  Все иные вопросы, не урегулированные настоящим договором, регулируются действующим законодательством.</w:t>
      </w:r>
    </w:p>
    <w:p w14:paraId="473C8889" w14:textId="77777777" w:rsidR="000D4876" w:rsidRPr="00D22C95" w:rsidRDefault="000D4876" w:rsidP="000D4876">
      <w:pPr>
        <w:ind w:left="-284" w:right="-1"/>
        <w:jc w:val="both"/>
        <w:rPr>
          <w:sz w:val="22"/>
          <w:szCs w:val="24"/>
        </w:rPr>
      </w:pPr>
      <w:r w:rsidRPr="00D22C95">
        <w:rPr>
          <w:sz w:val="22"/>
          <w:szCs w:val="24"/>
        </w:rPr>
        <w:t>9.4. Настоящий договор составлен в двух экземплярах, имеющих одинаковую юридическую силу, по одному экземпляру для каждой стороны.</w:t>
      </w:r>
    </w:p>
    <w:p w14:paraId="784EB79F" w14:textId="77777777" w:rsidR="000D4876" w:rsidRPr="00D22C95" w:rsidRDefault="000D4876" w:rsidP="000D4876">
      <w:pPr>
        <w:ind w:left="-284" w:right="-1"/>
        <w:jc w:val="both"/>
        <w:rPr>
          <w:sz w:val="22"/>
          <w:szCs w:val="24"/>
        </w:rPr>
      </w:pPr>
      <w:r w:rsidRPr="00D22C95">
        <w:rPr>
          <w:sz w:val="22"/>
          <w:szCs w:val="24"/>
        </w:rPr>
        <w:t xml:space="preserve">9.5.  Настоящий договор вступает в силу с момента </w:t>
      </w:r>
      <w:r w:rsidR="00AA4C5C">
        <w:rPr>
          <w:sz w:val="22"/>
          <w:szCs w:val="24"/>
        </w:rPr>
        <w:t>подписания и действует  до 25.</w:t>
      </w:r>
      <w:r w:rsidR="00167E08">
        <w:rPr>
          <w:sz w:val="22"/>
          <w:szCs w:val="24"/>
        </w:rPr>
        <w:t>12</w:t>
      </w:r>
      <w:r w:rsidR="00F33E02">
        <w:rPr>
          <w:sz w:val="22"/>
          <w:szCs w:val="24"/>
        </w:rPr>
        <w:t>.202</w:t>
      </w:r>
      <w:r w:rsidR="00FA2417">
        <w:rPr>
          <w:sz w:val="22"/>
          <w:szCs w:val="24"/>
        </w:rPr>
        <w:t>6</w:t>
      </w:r>
      <w:r w:rsidRPr="00D22C95">
        <w:rPr>
          <w:sz w:val="22"/>
          <w:szCs w:val="24"/>
        </w:rPr>
        <w:t xml:space="preserve"> г., а в части осуществления оплаты и гарантийных обязательств-до полного их исполнения.</w:t>
      </w:r>
    </w:p>
    <w:p w14:paraId="7EE75661" w14:textId="77777777" w:rsidR="00F4622C" w:rsidRPr="00F805EF" w:rsidRDefault="00F05C49" w:rsidP="00E61C8A">
      <w:pPr>
        <w:ind w:left="-284" w:right="-427"/>
        <w:jc w:val="center"/>
        <w:rPr>
          <w:b/>
          <w:sz w:val="22"/>
          <w:szCs w:val="22"/>
        </w:rPr>
      </w:pPr>
      <w:r w:rsidRPr="00F805EF">
        <w:rPr>
          <w:b/>
          <w:sz w:val="22"/>
          <w:szCs w:val="22"/>
        </w:rPr>
        <w:t>1</w:t>
      </w:r>
      <w:r w:rsidR="00406036" w:rsidRPr="00F805EF">
        <w:rPr>
          <w:b/>
          <w:sz w:val="22"/>
          <w:szCs w:val="22"/>
        </w:rPr>
        <w:t>0</w:t>
      </w:r>
      <w:r w:rsidR="002A62F2" w:rsidRPr="00F805EF">
        <w:rPr>
          <w:b/>
          <w:sz w:val="22"/>
          <w:szCs w:val="22"/>
        </w:rPr>
        <w:t xml:space="preserve">. </w:t>
      </w:r>
      <w:r w:rsidR="00781E99" w:rsidRPr="00F805EF">
        <w:rPr>
          <w:b/>
          <w:sz w:val="22"/>
          <w:szCs w:val="22"/>
        </w:rPr>
        <w:t>Юридические адреса, банковские реквизиты и подписи сторон</w:t>
      </w:r>
      <w:r w:rsidR="0010454C" w:rsidRPr="00F805EF">
        <w:rPr>
          <w:b/>
          <w:sz w:val="22"/>
          <w:szCs w:val="22"/>
        </w:rPr>
        <w:t>.</w:t>
      </w:r>
    </w:p>
    <w:p w14:paraId="0BE9BEC1" w14:textId="77777777" w:rsidR="00147E66" w:rsidRPr="00F805EF" w:rsidRDefault="00147E66" w:rsidP="00CE44D0">
      <w:pPr>
        <w:pStyle w:val="1"/>
        <w:ind w:left="0"/>
        <w:jc w:val="center"/>
        <w:rPr>
          <w:sz w:val="22"/>
          <w:szCs w:val="22"/>
        </w:rPr>
      </w:pPr>
      <w:r w:rsidRPr="00F805EF">
        <w:rPr>
          <w:sz w:val="22"/>
          <w:szCs w:val="22"/>
        </w:rPr>
        <w:t>Покупатель</w:t>
      </w:r>
      <w:r w:rsidRPr="00F805EF">
        <w:rPr>
          <w:sz w:val="22"/>
          <w:szCs w:val="22"/>
        </w:rPr>
        <w:tab/>
      </w:r>
      <w:r w:rsidRPr="00F805EF">
        <w:rPr>
          <w:sz w:val="22"/>
          <w:szCs w:val="22"/>
        </w:rPr>
        <w:tab/>
      </w:r>
      <w:r w:rsidRPr="00F805EF">
        <w:rPr>
          <w:sz w:val="22"/>
          <w:szCs w:val="22"/>
        </w:rPr>
        <w:tab/>
      </w:r>
      <w:r w:rsidRPr="00F805EF">
        <w:rPr>
          <w:sz w:val="22"/>
          <w:szCs w:val="22"/>
        </w:rPr>
        <w:tab/>
      </w:r>
      <w:r w:rsidRPr="00F805EF">
        <w:rPr>
          <w:sz w:val="22"/>
          <w:szCs w:val="22"/>
        </w:rPr>
        <w:tab/>
      </w:r>
      <w:r w:rsidRPr="00F805EF">
        <w:rPr>
          <w:sz w:val="22"/>
          <w:szCs w:val="22"/>
        </w:rPr>
        <w:tab/>
      </w:r>
      <w:r w:rsidR="009F2A93" w:rsidRPr="00F805EF">
        <w:rPr>
          <w:sz w:val="22"/>
          <w:szCs w:val="22"/>
        </w:rPr>
        <w:t xml:space="preserve"> </w:t>
      </w:r>
      <w:r w:rsidR="007A3A7E" w:rsidRPr="00F805EF">
        <w:rPr>
          <w:sz w:val="22"/>
          <w:szCs w:val="22"/>
        </w:rPr>
        <w:t>Поставщик</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5103"/>
      </w:tblGrid>
      <w:tr w:rsidR="00147E66" w:rsidRPr="00F805EF" w14:paraId="1F6FB368" w14:textId="77777777" w:rsidTr="00FA2417">
        <w:tc>
          <w:tcPr>
            <w:tcW w:w="5246" w:type="dxa"/>
          </w:tcPr>
          <w:p w14:paraId="21479ACD" w14:textId="77777777" w:rsidR="00FA2417" w:rsidRPr="00FA2417" w:rsidRDefault="00FA2417" w:rsidP="00FA2417">
            <w:pPr>
              <w:pStyle w:val="a4"/>
              <w:spacing w:after="0"/>
              <w:ind w:left="0"/>
              <w:contextualSpacing/>
              <w:jc w:val="both"/>
              <w:rPr>
                <w:sz w:val="22"/>
                <w:szCs w:val="22"/>
              </w:rPr>
            </w:pPr>
            <w:r w:rsidRPr="00FA2417">
              <w:rPr>
                <w:sz w:val="22"/>
                <w:szCs w:val="22"/>
              </w:rPr>
              <w:t>ФКУ ИК-3 УФСИН России по Тамбовской области</w:t>
            </w:r>
          </w:p>
          <w:p w14:paraId="530A7626" w14:textId="77777777" w:rsidR="00FA2417" w:rsidRPr="00FA2417" w:rsidRDefault="00FA2417" w:rsidP="00FA2417">
            <w:pPr>
              <w:pStyle w:val="a4"/>
              <w:spacing w:after="0"/>
              <w:ind w:left="30"/>
              <w:contextualSpacing/>
              <w:jc w:val="both"/>
              <w:rPr>
                <w:sz w:val="22"/>
                <w:szCs w:val="22"/>
              </w:rPr>
            </w:pPr>
            <w:r w:rsidRPr="00FA2417">
              <w:rPr>
                <w:sz w:val="22"/>
                <w:szCs w:val="22"/>
              </w:rPr>
              <w:t>Адрес: 393265, Тамбовская область,</w:t>
            </w:r>
          </w:p>
          <w:p w14:paraId="53637B2D" w14:textId="77777777" w:rsidR="00FA2417" w:rsidRPr="00FA2417" w:rsidRDefault="00FA2417" w:rsidP="00FA2417">
            <w:pPr>
              <w:pStyle w:val="a4"/>
              <w:spacing w:after="0"/>
              <w:ind w:left="30"/>
              <w:contextualSpacing/>
              <w:jc w:val="both"/>
              <w:rPr>
                <w:sz w:val="22"/>
                <w:szCs w:val="22"/>
              </w:rPr>
            </w:pPr>
            <w:r w:rsidRPr="00FA2417">
              <w:rPr>
                <w:sz w:val="22"/>
                <w:szCs w:val="22"/>
              </w:rPr>
              <w:t xml:space="preserve">м.о.Рассказовский, п. Зеленый, </w:t>
            </w:r>
          </w:p>
          <w:p w14:paraId="2A79525A" w14:textId="77777777" w:rsidR="00FA2417" w:rsidRPr="00FA2417" w:rsidRDefault="00FA2417" w:rsidP="00FA2417">
            <w:pPr>
              <w:pStyle w:val="a4"/>
              <w:spacing w:after="0"/>
              <w:ind w:left="30"/>
              <w:contextualSpacing/>
              <w:jc w:val="both"/>
              <w:rPr>
                <w:sz w:val="22"/>
                <w:szCs w:val="22"/>
              </w:rPr>
            </w:pPr>
            <w:r w:rsidRPr="00FA2417">
              <w:rPr>
                <w:sz w:val="22"/>
                <w:szCs w:val="22"/>
              </w:rPr>
              <w:t>ул. Центральная, д. 6</w:t>
            </w:r>
          </w:p>
          <w:p w14:paraId="0B591AD8" w14:textId="77777777" w:rsidR="00FA2417" w:rsidRPr="00FA2417" w:rsidRDefault="00FA2417" w:rsidP="00FA2417">
            <w:pPr>
              <w:pStyle w:val="a4"/>
              <w:spacing w:after="0"/>
              <w:ind w:left="30"/>
              <w:contextualSpacing/>
              <w:jc w:val="both"/>
              <w:rPr>
                <w:sz w:val="22"/>
                <w:szCs w:val="22"/>
              </w:rPr>
            </w:pPr>
            <w:r w:rsidRPr="00FA2417">
              <w:rPr>
                <w:sz w:val="22"/>
                <w:szCs w:val="22"/>
              </w:rPr>
              <w:t xml:space="preserve">УФК по Нижегородской области (ФКУ ИК-3 УФСИН России по Тамбовской области, </w:t>
            </w:r>
          </w:p>
          <w:p w14:paraId="74678344" w14:textId="77777777" w:rsidR="00FA2417" w:rsidRPr="00FA2417" w:rsidRDefault="00FA2417" w:rsidP="00FA2417">
            <w:pPr>
              <w:pStyle w:val="a4"/>
              <w:spacing w:after="0"/>
              <w:ind w:left="30"/>
              <w:contextualSpacing/>
              <w:jc w:val="both"/>
              <w:rPr>
                <w:sz w:val="22"/>
                <w:szCs w:val="22"/>
              </w:rPr>
            </w:pPr>
            <w:r w:rsidRPr="00FA2417">
              <w:rPr>
                <w:sz w:val="22"/>
                <w:szCs w:val="22"/>
              </w:rPr>
              <w:t>л/с 03641418330)</w:t>
            </w:r>
          </w:p>
          <w:p w14:paraId="4223CDC0" w14:textId="77777777" w:rsidR="00FA2417" w:rsidRPr="00FA2417" w:rsidRDefault="00FA2417" w:rsidP="00FA2417">
            <w:pPr>
              <w:pStyle w:val="a4"/>
              <w:spacing w:after="0"/>
              <w:ind w:left="30"/>
              <w:contextualSpacing/>
              <w:jc w:val="both"/>
              <w:rPr>
                <w:sz w:val="22"/>
                <w:szCs w:val="22"/>
              </w:rPr>
            </w:pPr>
            <w:r w:rsidRPr="00FA2417">
              <w:rPr>
                <w:sz w:val="22"/>
                <w:szCs w:val="22"/>
              </w:rPr>
              <w:t>р/сч 03211643000000013222</w:t>
            </w:r>
          </w:p>
          <w:p w14:paraId="729916F0" w14:textId="77777777" w:rsidR="00FA2417" w:rsidRPr="00FA2417" w:rsidRDefault="00FA2417" w:rsidP="00FA2417">
            <w:pPr>
              <w:pStyle w:val="a4"/>
              <w:spacing w:after="0"/>
              <w:ind w:left="30"/>
              <w:contextualSpacing/>
              <w:jc w:val="both"/>
              <w:rPr>
                <w:sz w:val="22"/>
                <w:szCs w:val="22"/>
              </w:rPr>
            </w:pPr>
            <w:r w:rsidRPr="00FA2417">
              <w:rPr>
                <w:sz w:val="22"/>
                <w:szCs w:val="22"/>
              </w:rPr>
              <w:t>к/с 40102810745370000024</w:t>
            </w:r>
          </w:p>
          <w:p w14:paraId="7611ED5F" w14:textId="77777777" w:rsidR="00FA2417" w:rsidRPr="00FA2417" w:rsidRDefault="00FA2417" w:rsidP="00FA2417">
            <w:pPr>
              <w:pStyle w:val="a4"/>
              <w:spacing w:after="0"/>
              <w:ind w:left="30"/>
              <w:contextualSpacing/>
              <w:jc w:val="both"/>
              <w:rPr>
                <w:sz w:val="22"/>
                <w:szCs w:val="22"/>
              </w:rPr>
            </w:pPr>
            <w:r w:rsidRPr="00FA2417">
              <w:rPr>
                <w:sz w:val="22"/>
                <w:szCs w:val="22"/>
              </w:rPr>
              <w:t>ОКЦ №1 ВВГУ Банка России//УФК по Нижегородской области, г. Нижний Новгород</w:t>
            </w:r>
          </w:p>
          <w:p w14:paraId="28CC3CD7" w14:textId="77777777" w:rsidR="00FA2417" w:rsidRPr="00FA2417" w:rsidRDefault="00FA2417" w:rsidP="00FA2417">
            <w:pPr>
              <w:pStyle w:val="a4"/>
              <w:spacing w:after="0"/>
              <w:ind w:left="30"/>
              <w:contextualSpacing/>
              <w:jc w:val="both"/>
              <w:rPr>
                <w:sz w:val="22"/>
                <w:szCs w:val="22"/>
              </w:rPr>
            </w:pPr>
            <w:r w:rsidRPr="00FA2417">
              <w:rPr>
                <w:sz w:val="22"/>
                <w:szCs w:val="22"/>
              </w:rPr>
              <w:t>ИНН 6815003808</w:t>
            </w:r>
          </w:p>
          <w:p w14:paraId="3E46CA2A" w14:textId="77777777" w:rsidR="00FA2417" w:rsidRPr="00FA2417" w:rsidRDefault="00FA2417" w:rsidP="00FA2417">
            <w:pPr>
              <w:pStyle w:val="a4"/>
              <w:spacing w:after="0"/>
              <w:ind w:left="30"/>
              <w:contextualSpacing/>
              <w:jc w:val="both"/>
              <w:rPr>
                <w:sz w:val="22"/>
                <w:szCs w:val="22"/>
              </w:rPr>
            </w:pPr>
            <w:r w:rsidRPr="00FA2417">
              <w:rPr>
                <w:sz w:val="22"/>
                <w:szCs w:val="22"/>
              </w:rPr>
              <w:t>КПП 681501001</w:t>
            </w:r>
          </w:p>
          <w:p w14:paraId="3CC680BA" w14:textId="77777777" w:rsidR="00FA2417" w:rsidRPr="00FA2417" w:rsidRDefault="00FA2417" w:rsidP="00FA2417">
            <w:pPr>
              <w:pStyle w:val="a4"/>
              <w:spacing w:after="0"/>
              <w:ind w:left="30"/>
              <w:contextualSpacing/>
              <w:jc w:val="both"/>
              <w:rPr>
                <w:sz w:val="22"/>
                <w:szCs w:val="22"/>
              </w:rPr>
            </w:pPr>
            <w:r w:rsidRPr="00FA2417">
              <w:rPr>
                <w:sz w:val="22"/>
                <w:szCs w:val="22"/>
              </w:rPr>
              <w:t>БИК 012202102</w:t>
            </w:r>
          </w:p>
          <w:p w14:paraId="264546C0" w14:textId="77777777" w:rsidR="00FA2417" w:rsidRPr="00FA2417" w:rsidRDefault="00FA2417" w:rsidP="00FA2417">
            <w:pPr>
              <w:pStyle w:val="a4"/>
              <w:spacing w:after="0"/>
              <w:ind w:left="30"/>
              <w:contextualSpacing/>
              <w:jc w:val="both"/>
              <w:rPr>
                <w:sz w:val="22"/>
                <w:szCs w:val="22"/>
              </w:rPr>
            </w:pPr>
            <w:r w:rsidRPr="00FA2417">
              <w:rPr>
                <w:sz w:val="22"/>
                <w:szCs w:val="22"/>
              </w:rPr>
              <w:t>ОКПО 50071882</w:t>
            </w:r>
          </w:p>
          <w:p w14:paraId="4AB7EBCC" w14:textId="77777777" w:rsidR="00FA2417" w:rsidRPr="00FA2417" w:rsidRDefault="00FA2417" w:rsidP="00FA2417">
            <w:pPr>
              <w:pStyle w:val="a4"/>
              <w:spacing w:after="0"/>
              <w:ind w:left="30"/>
              <w:contextualSpacing/>
              <w:jc w:val="both"/>
              <w:rPr>
                <w:sz w:val="22"/>
                <w:szCs w:val="22"/>
              </w:rPr>
            </w:pPr>
            <w:r w:rsidRPr="00FA2417">
              <w:rPr>
                <w:sz w:val="22"/>
                <w:szCs w:val="22"/>
              </w:rPr>
              <w:t>ОКТМО 68528000</w:t>
            </w:r>
          </w:p>
          <w:p w14:paraId="0CDDC5DB" w14:textId="77777777" w:rsidR="00FA2417" w:rsidRPr="00FA2417" w:rsidRDefault="00FA2417" w:rsidP="00FA2417">
            <w:pPr>
              <w:pStyle w:val="a4"/>
              <w:spacing w:after="0"/>
              <w:ind w:left="30"/>
              <w:contextualSpacing/>
              <w:jc w:val="both"/>
              <w:rPr>
                <w:sz w:val="22"/>
                <w:szCs w:val="22"/>
              </w:rPr>
            </w:pPr>
            <w:r w:rsidRPr="00FA2417">
              <w:rPr>
                <w:sz w:val="22"/>
                <w:szCs w:val="22"/>
              </w:rPr>
              <w:t>Тел.: 8 (47531) 65-4-08</w:t>
            </w:r>
          </w:p>
          <w:p w14:paraId="32FC26BF" w14:textId="77777777" w:rsidR="00167E08" w:rsidRDefault="00167E08" w:rsidP="00167E08">
            <w:pPr>
              <w:jc w:val="both"/>
              <w:rPr>
                <w:sz w:val="22"/>
                <w:szCs w:val="22"/>
              </w:rPr>
            </w:pPr>
          </w:p>
          <w:p w14:paraId="0E672C1B" w14:textId="77777777" w:rsidR="00FA2417" w:rsidRDefault="00FA2417" w:rsidP="00167E08">
            <w:pPr>
              <w:jc w:val="both"/>
              <w:rPr>
                <w:sz w:val="22"/>
                <w:szCs w:val="22"/>
              </w:rPr>
            </w:pPr>
          </w:p>
          <w:p w14:paraId="2713BC8F" w14:textId="77777777" w:rsidR="00FA2417" w:rsidRPr="00167E08" w:rsidRDefault="00FA2417" w:rsidP="00167E08">
            <w:pPr>
              <w:jc w:val="both"/>
              <w:rPr>
                <w:sz w:val="22"/>
                <w:szCs w:val="22"/>
              </w:rPr>
            </w:pPr>
          </w:p>
          <w:p w14:paraId="3B358EFE" w14:textId="77777777" w:rsidR="00167E08" w:rsidRPr="00167E08" w:rsidRDefault="00FA2417" w:rsidP="00167E08">
            <w:pPr>
              <w:jc w:val="both"/>
              <w:rPr>
                <w:sz w:val="22"/>
                <w:szCs w:val="22"/>
              </w:rPr>
            </w:pPr>
            <w:r>
              <w:rPr>
                <w:sz w:val="22"/>
                <w:szCs w:val="22"/>
              </w:rPr>
              <w:t>Врио н</w:t>
            </w:r>
            <w:r w:rsidR="00167E08" w:rsidRPr="00167E08">
              <w:rPr>
                <w:sz w:val="22"/>
                <w:szCs w:val="22"/>
              </w:rPr>
              <w:t>ачальник</w:t>
            </w:r>
            <w:r>
              <w:rPr>
                <w:sz w:val="22"/>
                <w:szCs w:val="22"/>
              </w:rPr>
              <w:t>а</w:t>
            </w:r>
            <w:r w:rsidR="00167E08" w:rsidRPr="00167E08">
              <w:rPr>
                <w:sz w:val="22"/>
                <w:szCs w:val="22"/>
              </w:rPr>
              <w:t xml:space="preserve"> учреждения</w:t>
            </w:r>
          </w:p>
          <w:p w14:paraId="10BB8656" w14:textId="77777777" w:rsidR="00167E08" w:rsidRDefault="00167E08" w:rsidP="00167E08">
            <w:pPr>
              <w:jc w:val="both"/>
              <w:rPr>
                <w:sz w:val="22"/>
                <w:szCs w:val="22"/>
              </w:rPr>
            </w:pPr>
          </w:p>
          <w:p w14:paraId="051D3F7A" w14:textId="77777777" w:rsidR="00167E08" w:rsidRPr="00167E08" w:rsidRDefault="00167E08" w:rsidP="00167E08">
            <w:pPr>
              <w:jc w:val="both"/>
              <w:rPr>
                <w:sz w:val="22"/>
                <w:szCs w:val="22"/>
              </w:rPr>
            </w:pPr>
          </w:p>
          <w:p w14:paraId="4E18E191" w14:textId="77777777" w:rsidR="00167E08" w:rsidRDefault="00167E08" w:rsidP="00167E08">
            <w:pPr>
              <w:jc w:val="both"/>
              <w:rPr>
                <w:sz w:val="22"/>
                <w:szCs w:val="22"/>
              </w:rPr>
            </w:pPr>
            <w:r w:rsidRPr="00167E08">
              <w:rPr>
                <w:sz w:val="22"/>
                <w:szCs w:val="22"/>
              </w:rPr>
              <w:t>__________________________</w:t>
            </w:r>
            <w:r>
              <w:rPr>
                <w:sz w:val="22"/>
                <w:szCs w:val="22"/>
              </w:rPr>
              <w:t>_____</w:t>
            </w:r>
            <w:r w:rsidRPr="00167E08">
              <w:rPr>
                <w:sz w:val="22"/>
                <w:szCs w:val="22"/>
              </w:rPr>
              <w:t xml:space="preserve">_С. </w:t>
            </w:r>
            <w:r w:rsidR="00FA2417">
              <w:rPr>
                <w:sz w:val="22"/>
                <w:szCs w:val="22"/>
              </w:rPr>
              <w:t>А. Борисов</w:t>
            </w:r>
          </w:p>
          <w:p w14:paraId="2B9264FF" w14:textId="77777777" w:rsidR="00167E08" w:rsidRPr="00167E08" w:rsidRDefault="00167E08" w:rsidP="00167E08">
            <w:pPr>
              <w:jc w:val="both"/>
              <w:rPr>
                <w:sz w:val="22"/>
                <w:szCs w:val="22"/>
              </w:rPr>
            </w:pPr>
          </w:p>
          <w:p w14:paraId="2A396500" w14:textId="77777777" w:rsidR="00167E08" w:rsidRPr="00167E08" w:rsidRDefault="00167E08" w:rsidP="00167E08">
            <w:pPr>
              <w:jc w:val="both"/>
              <w:rPr>
                <w:sz w:val="22"/>
                <w:szCs w:val="22"/>
              </w:rPr>
            </w:pPr>
            <w:r w:rsidRPr="00167E08">
              <w:rPr>
                <w:sz w:val="22"/>
                <w:szCs w:val="22"/>
              </w:rPr>
              <w:t>«____»_____________</w:t>
            </w:r>
            <w:r>
              <w:rPr>
                <w:sz w:val="22"/>
                <w:szCs w:val="22"/>
              </w:rPr>
              <w:t>________________</w:t>
            </w:r>
            <w:r w:rsidRPr="00167E08">
              <w:rPr>
                <w:sz w:val="22"/>
                <w:szCs w:val="22"/>
              </w:rPr>
              <w:t>__202</w:t>
            </w:r>
            <w:r w:rsidR="00FA2417">
              <w:rPr>
                <w:sz w:val="22"/>
                <w:szCs w:val="22"/>
              </w:rPr>
              <w:t>6</w:t>
            </w:r>
            <w:r w:rsidRPr="00167E08">
              <w:rPr>
                <w:sz w:val="22"/>
                <w:szCs w:val="22"/>
              </w:rPr>
              <w:t xml:space="preserve"> г.</w:t>
            </w:r>
          </w:p>
          <w:p w14:paraId="76E48D15" w14:textId="77777777" w:rsidR="00147E66" w:rsidRPr="00F805EF" w:rsidRDefault="00147E66" w:rsidP="00BD208B">
            <w:pPr>
              <w:jc w:val="both"/>
              <w:rPr>
                <w:sz w:val="22"/>
                <w:szCs w:val="22"/>
              </w:rPr>
            </w:pPr>
          </w:p>
        </w:tc>
        <w:tc>
          <w:tcPr>
            <w:tcW w:w="5103" w:type="dxa"/>
          </w:tcPr>
          <w:p w14:paraId="390567E6" w14:textId="77777777" w:rsidR="00661FD9" w:rsidRPr="00F805EF" w:rsidRDefault="00661FD9" w:rsidP="00E947C1">
            <w:pPr>
              <w:jc w:val="both"/>
              <w:rPr>
                <w:sz w:val="22"/>
                <w:szCs w:val="22"/>
              </w:rPr>
            </w:pPr>
          </w:p>
        </w:tc>
      </w:tr>
    </w:tbl>
    <w:p w14:paraId="1B424FE3" w14:textId="77777777" w:rsidR="00781E99" w:rsidRPr="00F805EF" w:rsidRDefault="00781E99" w:rsidP="00845322">
      <w:pPr>
        <w:ind w:left="-284" w:right="-427" w:firstLine="284"/>
        <w:rPr>
          <w:sz w:val="22"/>
          <w:szCs w:val="22"/>
        </w:rPr>
      </w:pPr>
    </w:p>
    <w:sectPr w:rsidR="00781E99" w:rsidRPr="00F805EF" w:rsidSect="008A0802">
      <w:pgSz w:w="11906" w:h="16838"/>
      <w:pgMar w:top="851" w:right="707" w:bottom="993"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5C"/>
    <w:multiLevelType w:val="multilevel"/>
    <w:tmpl w:val="B2342854"/>
    <w:lvl w:ilvl="0">
      <w:start w:val="2"/>
      <w:numFmt w:val="decimal"/>
      <w:lvlText w:val="%1"/>
      <w:lvlJc w:val="left"/>
      <w:pPr>
        <w:ind w:left="1257" w:hanging="405"/>
      </w:pPr>
      <w:rPr>
        <w:rFonts w:hint="default"/>
      </w:rPr>
    </w:lvl>
    <w:lvl w:ilvl="1">
      <w:start w:val="1"/>
      <w:numFmt w:val="decimal"/>
      <w:lvlText w:val="%1.%2"/>
      <w:lvlJc w:val="left"/>
      <w:pPr>
        <w:ind w:left="1115"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156" w:hanging="1440"/>
      </w:pPr>
      <w:rPr>
        <w:rFonts w:hint="default"/>
      </w:rPr>
    </w:lvl>
  </w:abstractNum>
  <w:abstractNum w:abstractNumId="1" w15:restartNumberingAfterBreak="0">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3A16B6"/>
    <w:multiLevelType w:val="multilevel"/>
    <w:tmpl w:val="8C46F5F4"/>
    <w:lvl w:ilvl="0">
      <w:start w:val="1"/>
      <w:numFmt w:val="decimal"/>
      <w:lvlText w:val="%1."/>
      <w:lvlJc w:val="left"/>
      <w:pPr>
        <w:ind w:left="76" w:hanging="360"/>
      </w:pPr>
      <w:rPr>
        <w:rFonts w:hint="default"/>
      </w:rPr>
    </w:lvl>
    <w:lvl w:ilvl="1">
      <w:start w:val="1"/>
      <w:numFmt w:val="decimal"/>
      <w:isLgl/>
      <w:lvlText w:val="%1.%2"/>
      <w:lvlJc w:val="left"/>
      <w:pPr>
        <w:ind w:left="396" w:hanging="396"/>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288" w:hanging="720"/>
      </w:pPr>
      <w:rPr>
        <w:rFonts w:hint="default"/>
        <w:color w:val="auto"/>
      </w:rPr>
    </w:lvl>
    <w:lvl w:ilvl="4">
      <w:start w:val="1"/>
      <w:numFmt w:val="decimal"/>
      <w:isLgl/>
      <w:lvlText w:val="%1.%2.%3.%4.%5"/>
      <w:lvlJc w:val="left"/>
      <w:pPr>
        <w:ind w:left="1932" w:hanging="1080"/>
      </w:pPr>
      <w:rPr>
        <w:rFonts w:hint="default"/>
        <w:color w:val="auto"/>
      </w:rPr>
    </w:lvl>
    <w:lvl w:ilvl="5">
      <w:start w:val="1"/>
      <w:numFmt w:val="decimal"/>
      <w:isLgl/>
      <w:lvlText w:val="%1.%2.%3.%4.%5.%6"/>
      <w:lvlJc w:val="left"/>
      <w:pPr>
        <w:ind w:left="2216" w:hanging="1080"/>
      </w:pPr>
      <w:rPr>
        <w:rFonts w:hint="default"/>
        <w:color w:val="auto"/>
      </w:rPr>
    </w:lvl>
    <w:lvl w:ilvl="6">
      <w:start w:val="1"/>
      <w:numFmt w:val="decimal"/>
      <w:isLgl/>
      <w:lvlText w:val="%1.%2.%3.%4.%5.%6.%7"/>
      <w:lvlJc w:val="left"/>
      <w:pPr>
        <w:ind w:left="2500" w:hanging="1080"/>
      </w:pPr>
      <w:rPr>
        <w:rFonts w:hint="default"/>
        <w:color w:val="auto"/>
      </w:rPr>
    </w:lvl>
    <w:lvl w:ilvl="7">
      <w:start w:val="1"/>
      <w:numFmt w:val="decimal"/>
      <w:isLgl/>
      <w:lvlText w:val="%1.%2.%3.%4.%5.%6.%7.%8"/>
      <w:lvlJc w:val="left"/>
      <w:pPr>
        <w:ind w:left="3144" w:hanging="1440"/>
      </w:pPr>
      <w:rPr>
        <w:rFonts w:hint="default"/>
        <w:color w:val="auto"/>
      </w:rPr>
    </w:lvl>
    <w:lvl w:ilvl="8">
      <w:start w:val="1"/>
      <w:numFmt w:val="decimal"/>
      <w:isLgl/>
      <w:lvlText w:val="%1.%2.%3.%4.%5.%6.%7.%8.%9"/>
      <w:lvlJc w:val="left"/>
      <w:pPr>
        <w:ind w:left="3428" w:hanging="1440"/>
      </w:pPr>
      <w:rPr>
        <w:rFonts w:hint="default"/>
        <w:color w:val="auto"/>
      </w:rPr>
    </w:lvl>
  </w:abstractNum>
  <w:abstractNum w:abstractNumId="5" w15:restartNumberingAfterBreak="0">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 w15:restartNumberingAfterBreak="0">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0" w15:restartNumberingAfterBreak="0">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7" w15:restartNumberingAfterBreak="0">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7F0DEF"/>
    <w:multiLevelType w:val="multilevel"/>
    <w:tmpl w:val="1A5C7DC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899902449">
    <w:abstractNumId w:val="25"/>
  </w:num>
  <w:num w:numId="2" w16cid:durableId="970941128">
    <w:abstractNumId w:val="12"/>
  </w:num>
  <w:num w:numId="3" w16cid:durableId="1680084330">
    <w:abstractNumId w:val="14"/>
  </w:num>
  <w:num w:numId="4" w16cid:durableId="1022047652">
    <w:abstractNumId w:val="24"/>
  </w:num>
  <w:num w:numId="5" w16cid:durableId="544413552">
    <w:abstractNumId w:val="10"/>
  </w:num>
  <w:num w:numId="6" w16cid:durableId="17161262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6246356">
    <w:abstractNumId w:val="16"/>
  </w:num>
  <w:num w:numId="8" w16cid:durableId="1981956520">
    <w:abstractNumId w:val="5"/>
  </w:num>
  <w:num w:numId="9" w16cid:durableId="484901370">
    <w:abstractNumId w:val="21"/>
  </w:num>
  <w:num w:numId="10" w16cid:durableId="249776857">
    <w:abstractNumId w:val="9"/>
  </w:num>
  <w:num w:numId="11" w16cid:durableId="768769340">
    <w:abstractNumId w:val="11"/>
  </w:num>
  <w:num w:numId="12" w16cid:durableId="663171219">
    <w:abstractNumId w:val="19"/>
  </w:num>
  <w:num w:numId="13" w16cid:durableId="567569984">
    <w:abstractNumId w:val="3"/>
  </w:num>
  <w:num w:numId="14" w16cid:durableId="1285619910">
    <w:abstractNumId w:val="23"/>
  </w:num>
  <w:num w:numId="15" w16cid:durableId="1432967441">
    <w:abstractNumId w:val="4"/>
  </w:num>
  <w:num w:numId="16" w16cid:durableId="858354794">
    <w:abstractNumId w:val="2"/>
  </w:num>
  <w:num w:numId="17" w16cid:durableId="1621573042">
    <w:abstractNumId w:val="13"/>
  </w:num>
  <w:num w:numId="18" w16cid:durableId="476146626">
    <w:abstractNumId w:val="7"/>
  </w:num>
  <w:num w:numId="19" w16cid:durableId="1385445795">
    <w:abstractNumId w:val="0"/>
  </w:num>
  <w:num w:numId="20" w16cid:durableId="1650286197">
    <w:abstractNumId w:val="17"/>
  </w:num>
  <w:num w:numId="21" w16cid:durableId="2114278521">
    <w:abstractNumId w:val="15"/>
  </w:num>
  <w:num w:numId="22" w16cid:durableId="1941984783">
    <w:abstractNumId w:val="22"/>
  </w:num>
  <w:num w:numId="23" w16cid:durableId="1281377977">
    <w:abstractNumId w:val="6"/>
  </w:num>
  <w:num w:numId="24" w16cid:durableId="1999378911">
    <w:abstractNumId w:val="1"/>
  </w:num>
  <w:num w:numId="25" w16cid:durableId="1134908411">
    <w:abstractNumId w:val="20"/>
  </w:num>
  <w:num w:numId="26" w16cid:durableId="60636269">
    <w:abstractNumId w:val="8"/>
  </w:num>
  <w:num w:numId="27" w16cid:durableId="13509839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F9"/>
    <w:rsid w:val="00002B9F"/>
    <w:rsid w:val="0000370C"/>
    <w:rsid w:val="00010262"/>
    <w:rsid w:val="00033D33"/>
    <w:rsid w:val="00043C5F"/>
    <w:rsid w:val="000459C8"/>
    <w:rsid w:val="00050568"/>
    <w:rsid w:val="00066627"/>
    <w:rsid w:val="0006685E"/>
    <w:rsid w:val="0007383D"/>
    <w:rsid w:val="00074E12"/>
    <w:rsid w:val="00082E87"/>
    <w:rsid w:val="000A3266"/>
    <w:rsid w:val="000B7950"/>
    <w:rsid w:val="000C3188"/>
    <w:rsid w:val="000C3E48"/>
    <w:rsid w:val="000C54C6"/>
    <w:rsid w:val="000D1796"/>
    <w:rsid w:val="000D4876"/>
    <w:rsid w:val="000D7AC6"/>
    <w:rsid w:val="000E2E4C"/>
    <w:rsid w:val="000E7F69"/>
    <w:rsid w:val="000F2C6E"/>
    <w:rsid w:val="000F353F"/>
    <w:rsid w:val="000F4C57"/>
    <w:rsid w:val="001007B1"/>
    <w:rsid w:val="0010454C"/>
    <w:rsid w:val="0010528C"/>
    <w:rsid w:val="00110425"/>
    <w:rsid w:val="001157ED"/>
    <w:rsid w:val="001257FE"/>
    <w:rsid w:val="001276FD"/>
    <w:rsid w:val="0014028A"/>
    <w:rsid w:val="00140B30"/>
    <w:rsid w:val="00147CC3"/>
    <w:rsid w:val="00147E66"/>
    <w:rsid w:val="00153147"/>
    <w:rsid w:val="00165594"/>
    <w:rsid w:val="00167E08"/>
    <w:rsid w:val="00173690"/>
    <w:rsid w:val="00174D1E"/>
    <w:rsid w:val="00186250"/>
    <w:rsid w:val="00195B6E"/>
    <w:rsid w:val="0019782F"/>
    <w:rsid w:val="001A41CA"/>
    <w:rsid w:val="001A730F"/>
    <w:rsid w:val="001C4903"/>
    <w:rsid w:val="001C7CF9"/>
    <w:rsid w:val="001E2BA4"/>
    <w:rsid w:val="001E4B3B"/>
    <w:rsid w:val="001E64E5"/>
    <w:rsid w:val="001F36B4"/>
    <w:rsid w:val="002015C4"/>
    <w:rsid w:val="00212111"/>
    <w:rsid w:val="00216A95"/>
    <w:rsid w:val="00224015"/>
    <w:rsid w:val="00234CD7"/>
    <w:rsid w:val="00247BBC"/>
    <w:rsid w:val="00250FE7"/>
    <w:rsid w:val="002552A7"/>
    <w:rsid w:val="00263951"/>
    <w:rsid w:val="00264E38"/>
    <w:rsid w:val="00266C1B"/>
    <w:rsid w:val="002671B5"/>
    <w:rsid w:val="002773B7"/>
    <w:rsid w:val="00286C3B"/>
    <w:rsid w:val="002908C8"/>
    <w:rsid w:val="00290EBC"/>
    <w:rsid w:val="0029155A"/>
    <w:rsid w:val="002A62F2"/>
    <w:rsid w:val="002B3BFF"/>
    <w:rsid w:val="002B4633"/>
    <w:rsid w:val="002B4C63"/>
    <w:rsid w:val="002C2DC8"/>
    <w:rsid w:val="002E14CF"/>
    <w:rsid w:val="002E2F94"/>
    <w:rsid w:val="002E30CA"/>
    <w:rsid w:val="002E3DDF"/>
    <w:rsid w:val="002E6DD8"/>
    <w:rsid w:val="00311CE9"/>
    <w:rsid w:val="00315C94"/>
    <w:rsid w:val="003371DA"/>
    <w:rsid w:val="00354CB1"/>
    <w:rsid w:val="00355E42"/>
    <w:rsid w:val="00360310"/>
    <w:rsid w:val="00375E01"/>
    <w:rsid w:val="00375E9C"/>
    <w:rsid w:val="00380685"/>
    <w:rsid w:val="00387DE3"/>
    <w:rsid w:val="00391BD3"/>
    <w:rsid w:val="003A505D"/>
    <w:rsid w:val="003B2B5D"/>
    <w:rsid w:val="003C6214"/>
    <w:rsid w:val="003D4267"/>
    <w:rsid w:val="003D7333"/>
    <w:rsid w:val="003E2A58"/>
    <w:rsid w:val="003F0A33"/>
    <w:rsid w:val="003F18AE"/>
    <w:rsid w:val="00402060"/>
    <w:rsid w:val="0040322C"/>
    <w:rsid w:val="00406036"/>
    <w:rsid w:val="00406D99"/>
    <w:rsid w:val="0042606F"/>
    <w:rsid w:val="004327CF"/>
    <w:rsid w:val="00434C49"/>
    <w:rsid w:val="004410C5"/>
    <w:rsid w:val="00444227"/>
    <w:rsid w:val="00446786"/>
    <w:rsid w:val="00452201"/>
    <w:rsid w:val="00461D64"/>
    <w:rsid w:val="004626F8"/>
    <w:rsid w:val="004671D1"/>
    <w:rsid w:val="00467EE3"/>
    <w:rsid w:val="00470A81"/>
    <w:rsid w:val="00471D1A"/>
    <w:rsid w:val="004770D0"/>
    <w:rsid w:val="004835A2"/>
    <w:rsid w:val="004877A4"/>
    <w:rsid w:val="00491844"/>
    <w:rsid w:val="0049226E"/>
    <w:rsid w:val="004A4C51"/>
    <w:rsid w:val="004A59E2"/>
    <w:rsid w:val="004B18BD"/>
    <w:rsid w:val="004B1FFE"/>
    <w:rsid w:val="004B486F"/>
    <w:rsid w:val="004C016D"/>
    <w:rsid w:val="004C1B94"/>
    <w:rsid w:val="004C40AC"/>
    <w:rsid w:val="004C7020"/>
    <w:rsid w:val="004C71EA"/>
    <w:rsid w:val="004C7C4D"/>
    <w:rsid w:val="004C7E63"/>
    <w:rsid w:val="004D257C"/>
    <w:rsid w:val="004E3443"/>
    <w:rsid w:val="004F579E"/>
    <w:rsid w:val="005007F8"/>
    <w:rsid w:val="00505AAF"/>
    <w:rsid w:val="00505EF9"/>
    <w:rsid w:val="00510193"/>
    <w:rsid w:val="0051069C"/>
    <w:rsid w:val="00514461"/>
    <w:rsid w:val="00520A69"/>
    <w:rsid w:val="005214C2"/>
    <w:rsid w:val="00523159"/>
    <w:rsid w:val="00523B49"/>
    <w:rsid w:val="00531886"/>
    <w:rsid w:val="00533DEC"/>
    <w:rsid w:val="00542828"/>
    <w:rsid w:val="005610AA"/>
    <w:rsid w:val="00561964"/>
    <w:rsid w:val="00594396"/>
    <w:rsid w:val="00594F37"/>
    <w:rsid w:val="00596D6D"/>
    <w:rsid w:val="005B3762"/>
    <w:rsid w:val="005C3111"/>
    <w:rsid w:val="005C3854"/>
    <w:rsid w:val="005C792A"/>
    <w:rsid w:val="005D6D1C"/>
    <w:rsid w:val="005D7F88"/>
    <w:rsid w:val="005E5729"/>
    <w:rsid w:val="005E6F11"/>
    <w:rsid w:val="005E7930"/>
    <w:rsid w:val="00600040"/>
    <w:rsid w:val="00611BCB"/>
    <w:rsid w:val="00616053"/>
    <w:rsid w:val="00617B26"/>
    <w:rsid w:val="00617CBB"/>
    <w:rsid w:val="006453E7"/>
    <w:rsid w:val="006501B6"/>
    <w:rsid w:val="006539F3"/>
    <w:rsid w:val="00661FD9"/>
    <w:rsid w:val="00664E4A"/>
    <w:rsid w:val="006716AC"/>
    <w:rsid w:val="00682391"/>
    <w:rsid w:val="00686CCC"/>
    <w:rsid w:val="006A0516"/>
    <w:rsid w:val="006B5DE5"/>
    <w:rsid w:val="006B70D9"/>
    <w:rsid w:val="006C40C5"/>
    <w:rsid w:val="006C4E0E"/>
    <w:rsid w:val="006D01A1"/>
    <w:rsid w:val="006E66A5"/>
    <w:rsid w:val="006F13DE"/>
    <w:rsid w:val="006F627A"/>
    <w:rsid w:val="006F7E01"/>
    <w:rsid w:val="00701888"/>
    <w:rsid w:val="00736E10"/>
    <w:rsid w:val="00744B00"/>
    <w:rsid w:val="00745D97"/>
    <w:rsid w:val="007574C5"/>
    <w:rsid w:val="00762A2C"/>
    <w:rsid w:val="00766B24"/>
    <w:rsid w:val="00770492"/>
    <w:rsid w:val="00774F31"/>
    <w:rsid w:val="00780EA5"/>
    <w:rsid w:val="007818EA"/>
    <w:rsid w:val="00781E99"/>
    <w:rsid w:val="00786786"/>
    <w:rsid w:val="00787AFE"/>
    <w:rsid w:val="007954CD"/>
    <w:rsid w:val="0079620F"/>
    <w:rsid w:val="00796C8F"/>
    <w:rsid w:val="00796EA4"/>
    <w:rsid w:val="007A0F65"/>
    <w:rsid w:val="007A3A7E"/>
    <w:rsid w:val="007A3ABD"/>
    <w:rsid w:val="007C4A1F"/>
    <w:rsid w:val="007C56E9"/>
    <w:rsid w:val="007D0629"/>
    <w:rsid w:val="007D26F4"/>
    <w:rsid w:val="007D2D5D"/>
    <w:rsid w:val="007D3F32"/>
    <w:rsid w:val="007F0216"/>
    <w:rsid w:val="007F498D"/>
    <w:rsid w:val="008014FE"/>
    <w:rsid w:val="00803E3E"/>
    <w:rsid w:val="008076DF"/>
    <w:rsid w:val="008139E1"/>
    <w:rsid w:val="00834563"/>
    <w:rsid w:val="008357E4"/>
    <w:rsid w:val="00845322"/>
    <w:rsid w:val="00865AC3"/>
    <w:rsid w:val="008673ED"/>
    <w:rsid w:val="008734AF"/>
    <w:rsid w:val="00874817"/>
    <w:rsid w:val="00876524"/>
    <w:rsid w:val="0087653B"/>
    <w:rsid w:val="00877B60"/>
    <w:rsid w:val="00883097"/>
    <w:rsid w:val="00883283"/>
    <w:rsid w:val="00890751"/>
    <w:rsid w:val="008933EA"/>
    <w:rsid w:val="00894371"/>
    <w:rsid w:val="008A0802"/>
    <w:rsid w:val="008A20D7"/>
    <w:rsid w:val="008A34DB"/>
    <w:rsid w:val="008B0100"/>
    <w:rsid w:val="008B1908"/>
    <w:rsid w:val="008B1EB2"/>
    <w:rsid w:val="008B3F7C"/>
    <w:rsid w:val="008D4160"/>
    <w:rsid w:val="008E2993"/>
    <w:rsid w:val="008F056F"/>
    <w:rsid w:val="008F0957"/>
    <w:rsid w:val="008F2823"/>
    <w:rsid w:val="008F2A3A"/>
    <w:rsid w:val="008F4E62"/>
    <w:rsid w:val="008F5BF9"/>
    <w:rsid w:val="008F6305"/>
    <w:rsid w:val="009049C3"/>
    <w:rsid w:val="0090543C"/>
    <w:rsid w:val="0090545C"/>
    <w:rsid w:val="00907B73"/>
    <w:rsid w:val="00922229"/>
    <w:rsid w:val="00923E5F"/>
    <w:rsid w:val="00936F80"/>
    <w:rsid w:val="00946690"/>
    <w:rsid w:val="00952488"/>
    <w:rsid w:val="00956B8C"/>
    <w:rsid w:val="00963935"/>
    <w:rsid w:val="009668CF"/>
    <w:rsid w:val="009722DB"/>
    <w:rsid w:val="009831F7"/>
    <w:rsid w:val="00990F00"/>
    <w:rsid w:val="00992837"/>
    <w:rsid w:val="00994B6D"/>
    <w:rsid w:val="009957E1"/>
    <w:rsid w:val="00996ED6"/>
    <w:rsid w:val="009B6ECE"/>
    <w:rsid w:val="009C3C1B"/>
    <w:rsid w:val="009C3CCA"/>
    <w:rsid w:val="009C607D"/>
    <w:rsid w:val="009E00B1"/>
    <w:rsid w:val="009E7690"/>
    <w:rsid w:val="009F2A93"/>
    <w:rsid w:val="009F6579"/>
    <w:rsid w:val="00A01187"/>
    <w:rsid w:val="00A04277"/>
    <w:rsid w:val="00A106CB"/>
    <w:rsid w:val="00A113BC"/>
    <w:rsid w:val="00A25564"/>
    <w:rsid w:val="00A31D9E"/>
    <w:rsid w:val="00A37626"/>
    <w:rsid w:val="00A44415"/>
    <w:rsid w:val="00A477A7"/>
    <w:rsid w:val="00A54E16"/>
    <w:rsid w:val="00A553AD"/>
    <w:rsid w:val="00A57574"/>
    <w:rsid w:val="00A577E5"/>
    <w:rsid w:val="00A625CB"/>
    <w:rsid w:val="00A6435E"/>
    <w:rsid w:val="00A65776"/>
    <w:rsid w:val="00A65801"/>
    <w:rsid w:val="00A736B8"/>
    <w:rsid w:val="00A8541C"/>
    <w:rsid w:val="00A90C4E"/>
    <w:rsid w:val="00A93580"/>
    <w:rsid w:val="00A950B0"/>
    <w:rsid w:val="00A95196"/>
    <w:rsid w:val="00A95DDD"/>
    <w:rsid w:val="00AA2845"/>
    <w:rsid w:val="00AA3C3E"/>
    <w:rsid w:val="00AA4A5A"/>
    <w:rsid w:val="00AA4C5C"/>
    <w:rsid w:val="00AA4E00"/>
    <w:rsid w:val="00AA4F4D"/>
    <w:rsid w:val="00AB514D"/>
    <w:rsid w:val="00AB592E"/>
    <w:rsid w:val="00AC248B"/>
    <w:rsid w:val="00AC78E3"/>
    <w:rsid w:val="00AD0C02"/>
    <w:rsid w:val="00AD72AF"/>
    <w:rsid w:val="00AF2984"/>
    <w:rsid w:val="00AF3B80"/>
    <w:rsid w:val="00B02E0B"/>
    <w:rsid w:val="00B034BE"/>
    <w:rsid w:val="00B0722E"/>
    <w:rsid w:val="00B11B08"/>
    <w:rsid w:val="00B158D9"/>
    <w:rsid w:val="00B17474"/>
    <w:rsid w:val="00B214DE"/>
    <w:rsid w:val="00B231E5"/>
    <w:rsid w:val="00B34729"/>
    <w:rsid w:val="00B36F3E"/>
    <w:rsid w:val="00B3742C"/>
    <w:rsid w:val="00B41F03"/>
    <w:rsid w:val="00B51FDF"/>
    <w:rsid w:val="00B53B8D"/>
    <w:rsid w:val="00B665CF"/>
    <w:rsid w:val="00B66A2A"/>
    <w:rsid w:val="00B70A7D"/>
    <w:rsid w:val="00B71276"/>
    <w:rsid w:val="00B7384C"/>
    <w:rsid w:val="00B747F7"/>
    <w:rsid w:val="00B74F92"/>
    <w:rsid w:val="00BA63C4"/>
    <w:rsid w:val="00BB2F6B"/>
    <w:rsid w:val="00BC0A00"/>
    <w:rsid w:val="00BC43A5"/>
    <w:rsid w:val="00BC5518"/>
    <w:rsid w:val="00BD208B"/>
    <w:rsid w:val="00BD27D6"/>
    <w:rsid w:val="00BE1CFB"/>
    <w:rsid w:val="00BE3974"/>
    <w:rsid w:val="00BF057A"/>
    <w:rsid w:val="00BF5410"/>
    <w:rsid w:val="00BF7718"/>
    <w:rsid w:val="00C00EC3"/>
    <w:rsid w:val="00C16223"/>
    <w:rsid w:val="00C35313"/>
    <w:rsid w:val="00C4307D"/>
    <w:rsid w:val="00C44364"/>
    <w:rsid w:val="00C52A93"/>
    <w:rsid w:val="00C564A8"/>
    <w:rsid w:val="00C60ED6"/>
    <w:rsid w:val="00C615B4"/>
    <w:rsid w:val="00C63332"/>
    <w:rsid w:val="00C63CE7"/>
    <w:rsid w:val="00C64238"/>
    <w:rsid w:val="00C646C0"/>
    <w:rsid w:val="00C66A5B"/>
    <w:rsid w:val="00C67E21"/>
    <w:rsid w:val="00C72422"/>
    <w:rsid w:val="00C81B4E"/>
    <w:rsid w:val="00C8216F"/>
    <w:rsid w:val="00C84CE4"/>
    <w:rsid w:val="00C926C8"/>
    <w:rsid w:val="00CA4352"/>
    <w:rsid w:val="00CB0C10"/>
    <w:rsid w:val="00CB247D"/>
    <w:rsid w:val="00CB45E0"/>
    <w:rsid w:val="00CC1CC4"/>
    <w:rsid w:val="00CC6B83"/>
    <w:rsid w:val="00CD1BA2"/>
    <w:rsid w:val="00CD3E79"/>
    <w:rsid w:val="00CE44D0"/>
    <w:rsid w:val="00CE47C8"/>
    <w:rsid w:val="00CE6F66"/>
    <w:rsid w:val="00CF2832"/>
    <w:rsid w:val="00CF303C"/>
    <w:rsid w:val="00CF6123"/>
    <w:rsid w:val="00CF67C7"/>
    <w:rsid w:val="00D01A3F"/>
    <w:rsid w:val="00D039DA"/>
    <w:rsid w:val="00D1090B"/>
    <w:rsid w:val="00D10D40"/>
    <w:rsid w:val="00D1136E"/>
    <w:rsid w:val="00D144C7"/>
    <w:rsid w:val="00D1631E"/>
    <w:rsid w:val="00D21B9D"/>
    <w:rsid w:val="00D22811"/>
    <w:rsid w:val="00D22C95"/>
    <w:rsid w:val="00D351B1"/>
    <w:rsid w:val="00D44140"/>
    <w:rsid w:val="00D5416D"/>
    <w:rsid w:val="00D574AA"/>
    <w:rsid w:val="00D65780"/>
    <w:rsid w:val="00D6656F"/>
    <w:rsid w:val="00D7301D"/>
    <w:rsid w:val="00D74289"/>
    <w:rsid w:val="00D779EF"/>
    <w:rsid w:val="00D841A0"/>
    <w:rsid w:val="00D86573"/>
    <w:rsid w:val="00DB6248"/>
    <w:rsid w:val="00DC11F9"/>
    <w:rsid w:val="00DE148C"/>
    <w:rsid w:val="00DF78F8"/>
    <w:rsid w:val="00E0068C"/>
    <w:rsid w:val="00E019E8"/>
    <w:rsid w:val="00E02D7F"/>
    <w:rsid w:val="00E04537"/>
    <w:rsid w:val="00E169F3"/>
    <w:rsid w:val="00E24DC7"/>
    <w:rsid w:val="00E3580C"/>
    <w:rsid w:val="00E4175A"/>
    <w:rsid w:val="00E502EB"/>
    <w:rsid w:val="00E56086"/>
    <w:rsid w:val="00E614A8"/>
    <w:rsid w:val="00E61C8A"/>
    <w:rsid w:val="00E7107D"/>
    <w:rsid w:val="00E93C8A"/>
    <w:rsid w:val="00E947C1"/>
    <w:rsid w:val="00EA5444"/>
    <w:rsid w:val="00EA56E4"/>
    <w:rsid w:val="00EB774E"/>
    <w:rsid w:val="00ED2874"/>
    <w:rsid w:val="00EE55BB"/>
    <w:rsid w:val="00EE6A13"/>
    <w:rsid w:val="00EF21C8"/>
    <w:rsid w:val="00F035BE"/>
    <w:rsid w:val="00F045D4"/>
    <w:rsid w:val="00F05C49"/>
    <w:rsid w:val="00F0700F"/>
    <w:rsid w:val="00F12778"/>
    <w:rsid w:val="00F14AC5"/>
    <w:rsid w:val="00F14B72"/>
    <w:rsid w:val="00F1603A"/>
    <w:rsid w:val="00F17DA5"/>
    <w:rsid w:val="00F33E02"/>
    <w:rsid w:val="00F35047"/>
    <w:rsid w:val="00F4622C"/>
    <w:rsid w:val="00F511DB"/>
    <w:rsid w:val="00F57284"/>
    <w:rsid w:val="00F654B9"/>
    <w:rsid w:val="00F677CC"/>
    <w:rsid w:val="00F7269F"/>
    <w:rsid w:val="00F73C90"/>
    <w:rsid w:val="00F7587C"/>
    <w:rsid w:val="00F805EF"/>
    <w:rsid w:val="00F91D89"/>
    <w:rsid w:val="00F948EC"/>
    <w:rsid w:val="00FA2417"/>
    <w:rsid w:val="00FB42A4"/>
    <w:rsid w:val="00FB5065"/>
    <w:rsid w:val="00FB7DD1"/>
    <w:rsid w:val="00FC3512"/>
    <w:rsid w:val="00FC5369"/>
    <w:rsid w:val="00FC5882"/>
    <w:rsid w:val="00FD6881"/>
    <w:rsid w:val="00FE377A"/>
    <w:rsid w:val="00FE3DAE"/>
    <w:rsid w:val="00FE66B2"/>
    <w:rsid w:val="00FF5028"/>
    <w:rsid w:val="00FF6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4CBE0"/>
  <w15:chartTrackingRefBased/>
  <w15:docId w15:val="{04694D69-E827-4A2A-8145-E49173CA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ind w:left="360"/>
      <w:jc w:val="both"/>
      <w:outlineLvl w:val="0"/>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rsid w:val="00845322"/>
    <w:rPr>
      <w:color w:val="0000FF"/>
      <w:u w:val="single"/>
    </w:rPr>
  </w:style>
  <w:style w:type="character" w:customStyle="1" w:styleId="10">
    <w:name w:val="Заголовок 1 Знак"/>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a5">
    <w:name w:val="Основной текст с отступом Знак"/>
    <w:basedOn w:val="a0"/>
    <w:link w:val="a4"/>
    <w:rsid w:val="00596D6D"/>
  </w:style>
  <w:style w:type="character" w:customStyle="1" w:styleId="removesideeffectswmxqs47">
    <w:name w:val="_removesideeffects_wmxqs_47"/>
    <w:basedOn w:val="a0"/>
    <w:rsid w:val="00D01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106">
      <w:bodyDiv w:val="1"/>
      <w:marLeft w:val="0"/>
      <w:marRight w:val="0"/>
      <w:marTop w:val="0"/>
      <w:marBottom w:val="0"/>
      <w:divBdr>
        <w:top w:val="none" w:sz="0" w:space="0" w:color="auto"/>
        <w:left w:val="none" w:sz="0" w:space="0" w:color="auto"/>
        <w:bottom w:val="none" w:sz="0" w:space="0" w:color="auto"/>
        <w:right w:val="none" w:sz="0" w:space="0" w:color="auto"/>
      </w:divBdr>
    </w:div>
    <w:div w:id="298458080">
      <w:bodyDiv w:val="1"/>
      <w:marLeft w:val="0"/>
      <w:marRight w:val="0"/>
      <w:marTop w:val="0"/>
      <w:marBottom w:val="0"/>
      <w:divBdr>
        <w:top w:val="none" w:sz="0" w:space="0" w:color="auto"/>
        <w:left w:val="none" w:sz="0" w:space="0" w:color="auto"/>
        <w:bottom w:val="none" w:sz="0" w:space="0" w:color="auto"/>
        <w:right w:val="none" w:sz="0" w:space="0" w:color="auto"/>
      </w:divBdr>
    </w:div>
    <w:div w:id="463892238">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 w:id="195101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52;&#1040;&#1056;&#1050;&#1045;&#1058;&#1048;&#1053;&#1043;\3_&#1044;&#1054;&#1043;&#1054;&#1042;&#1054;&#1056;&#1067;\&#1044;&#1054;&#1043;&#1054;&#1042;&#1054;&#1056;&#1067;\&#1044;&#1054;&#1043;&#1054;&#1042;&#1054;&#1056;&#1067;%202026%20&#1043;&#1054;&#1044;\&#1087;&#1088;&#1086;&#1077;&#1082;&#1090;%20&#1085;&#1072;%20&#1089;&#1077;&#1090;&#1082;&#109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28F38-5CB6-43E7-A123-91775905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на сетку</Template>
  <TotalTime>0</TotalTime>
  <Pages>3</Pages>
  <Words>1496</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subject/>
  <dc:creator>Рыкова</dc:creator>
  <cp:keywords/>
  <cp:lastModifiedBy>Наталья Рыкова</cp:lastModifiedBy>
  <cp:revision>1</cp:revision>
  <cp:lastPrinted>2025-07-24T06:03:00Z</cp:lastPrinted>
  <dcterms:created xsi:type="dcterms:W3CDTF">2026-08-25T06:40:00Z</dcterms:created>
  <dcterms:modified xsi:type="dcterms:W3CDTF">2026-08-25T06:40:00Z</dcterms:modified>
</cp:coreProperties>
</file>