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633F3" w14:textId="200D281E" w:rsidR="000F40F2" w:rsidRPr="00CA57F7" w:rsidRDefault="000F40F2" w:rsidP="000F40F2">
      <w:pPr>
        <w:tabs>
          <w:tab w:val="left" w:pos="3686"/>
        </w:tabs>
        <w:jc w:val="center"/>
        <w:rPr>
          <w:rFonts w:ascii="Arial" w:hAnsi="Arial" w:cs="Arial"/>
          <w:b/>
        </w:rPr>
      </w:pPr>
      <w:r w:rsidRPr="00CA57F7">
        <w:rPr>
          <w:rFonts w:ascii="Arial" w:hAnsi="Arial" w:cs="Arial"/>
        </w:rPr>
        <w:t xml:space="preserve">Обоснование цены: </w:t>
      </w:r>
      <w:r w:rsidRPr="00CA57F7">
        <w:rPr>
          <w:rFonts w:ascii="Arial" w:hAnsi="Arial" w:cs="Arial"/>
          <w:b/>
        </w:rPr>
        <w:t xml:space="preserve">на </w:t>
      </w:r>
      <w:bookmarkStart w:id="0" w:name="_Hlk210046307"/>
      <w:r w:rsidRPr="00CA57F7">
        <w:rPr>
          <w:rFonts w:ascii="Arial" w:hAnsi="Arial" w:cs="Arial"/>
          <w:b/>
        </w:rPr>
        <w:t xml:space="preserve">поставку </w:t>
      </w:r>
      <w:r w:rsidR="00F1616D" w:rsidRPr="00CA57F7">
        <w:rPr>
          <w:rFonts w:ascii="Arial" w:hAnsi="Arial" w:cs="Arial"/>
          <w:b/>
        </w:rPr>
        <w:t>струн для арф</w:t>
      </w:r>
    </w:p>
    <w:p w14:paraId="553BFF31" w14:textId="48376451" w:rsidR="000F40F2" w:rsidRPr="00CA57F7" w:rsidRDefault="000F40F2" w:rsidP="000F40F2">
      <w:pPr>
        <w:tabs>
          <w:tab w:val="left" w:pos="3686"/>
        </w:tabs>
        <w:jc w:val="center"/>
        <w:rPr>
          <w:rFonts w:ascii="Arial" w:hAnsi="Arial" w:cs="Arial"/>
          <w:b/>
        </w:rPr>
      </w:pPr>
      <w:r w:rsidRPr="00CA57F7">
        <w:rPr>
          <w:rFonts w:ascii="Arial" w:hAnsi="Arial" w:cs="Arial"/>
          <w:b/>
        </w:rPr>
        <w:t xml:space="preserve"> для филиала </w:t>
      </w:r>
      <w:bookmarkEnd w:id="0"/>
      <w:r w:rsidRPr="00CA57F7">
        <w:rPr>
          <w:rFonts w:ascii="Arial" w:hAnsi="Arial" w:cs="Arial"/>
          <w:b/>
        </w:rPr>
        <w:t>ЦМШ-АИИ «Балтийский»</w:t>
      </w:r>
    </w:p>
    <w:p w14:paraId="41E2C50B" w14:textId="77777777" w:rsidR="00C82719" w:rsidRDefault="00C82719" w:rsidP="00C82719">
      <w:pPr>
        <w:ind w:firstLine="142"/>
        <w:jc w:val="center"/>
        <w:rPr>
          <w:rFonts w:ascii="Arial" w:hAnsi="Arial" w:cs="Arial"/>
          <w:b/>
          <w:sz w:val="24"/>
        </w:rPr>
      </w:pPr>
    </w:p>
    <w:tbl>
      <w:tblPr>
        <w:tblpPr w:leftFromText="180" w:rightFromText="180" w:vertAnchor="text" w:tblpX="-254" w:tblpY="1"/>
        <w:tblOverlap w:val="never"/>
        <w:tblW w:w="10222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"/>
        <w:gridCol w:w="5812"/>
        <w:gridCol w:w="567"/>
        <w:gridCol w:w="694"/>
        <w:gridCol w:w="1559"/>
        <w:gridCol w:w="1276"/>
      </w:tblGrid>
      <w:tr w:rsidR="000F40F2" w:rsidRPr="000B7B0A" w14:paraId="73F73550" w14:textId="77777777" w:rsidTr="000B7B0A">
        <w:trPr>
          <w:trHeight w:val="50"/>
        </w:trPr>
        <w:tc>
          <w:tcPr>
            <w:tcW w:w="31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3AE0A78" w14:textId="77777777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>№ п/п</w:t>
            </w:r>
          </w:p>
          <w:p w14:paraId="36D45E68" w14:textId="77777777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</w:tcBorders>
            <w:vAlign w:val="center"/>
            <w:hideMark/>
          </w:tcPr>
          <w:p w14:paraId="25C61E8C" w14:textId="69B79EC2" w:rsidR="000F40F2" w:rsidRPr="000B7B0A" w:rsidRDefault="00B13461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</w:tcBorders>
            <w:vAlign w:val="center"/>
            <w:hideMark/>
          </w:tcPr>
          <w:p w14:paraId="7A459E31" w14:textId="77777777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694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BD2B8C2" w14:textId="77777777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>Ед.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14:paraId="3E06C72A" w14:textId="77777777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>Цена за ед. изм., руб. с НДС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14:paraId="5BA6627E" w14:textId="77777777" w:rsidR="00B13461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 xml:space="preserve">Сумма, руб. </w:t>
            </w:r>
          </w:p>
          <w:p w14:paraId="2513642F" w14:textId="77A04C92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>с НДС</w:t>
            </w:r>
          </w:p>
        </w:tc>
      </w:tr>
      <w:tr w:rsidR="000F40F2" w:rsidRPr="000B7B0A" w14:paraId="632BC10C" w14:textId="77777777" w:rsidTr="000B7B0A">
        <w:trPr>
          <w:trHeight w:val="50"/>
        </w:trPr>
        <w:tc>
          <w:tcPr>
            <w:tcW w:w="1022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26A4D7F" w14:textId="13281754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>Коммерческое предложение № 1</w:t>
            </w:r>
          </w:p>
        </w:tc>
      </w:tr>
      <w:tr w:rsidR="000E75ED" w:rsidRPr="000B7B0A" w14:paraId="4149407E" w14:textId="77777777" w:rsidTr="009D59D5">
        <w:trPr>
          <w:trHeight w:val="70"/>
        </w:trPr>
        <w:tc>
          <w:tcPr>
            <w:tcW w:w="314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C540E3" w14:textId="7777777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010CDE42" w14:textId="487EB453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1С (до)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1BA16" w14:textId="37206CE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CCBB1" w14:textId="48C9980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EF5C8" w14:textId="2DE82AA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C7C124" w14:textId="0A8FB31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980,00</w:t>
            </w:r>
          </w:p>
        </w:tc>
      </w:tr>
      <w:tr w:rsidR="000E75ED" w:rsidRPr="000B7B0A" w14:paraId="45604E7E" w14:textId="77777777" w:rsidTr="009D59D5">
        <w:trPr>
          <w:trHeight w:val="176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48F31" w14:textId="47762D6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449C5F" w14:textId="3FD8BFF9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1B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19415" w14:textId="71FFC9F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AAC64" w14:textId="78D9D95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44C19" w14:textId="3EB86DE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5837C5" w14:textId="45D7659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980,00</w:t>
            </w:r>
          </w:p>
        </w:tc>
      </w:tr>
      <w:tr w:rsidR="000E75ED" w:rsidRPr="000B7B0A" w14:paraId="6EE98FAB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00E05" w14:textId="6B7070B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026F64" w14:textId="79499BE7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1А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6DBD" w14:textId="7CF3EAF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D995F" w14:textId="5874FE6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17D58" w14:textId="445E1E9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327CC7" w14:textId="7360DD3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980,00</w:t>
            </w:r>
          </w:p>
        </w:tc>
      </w:tr>
      <w:tr w:rsidR="000E75ED" w:rsidRPr="000B7B0A" w14:paraId="1F4865F8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987DD" w14:textId="070484A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AAF682" w14:textId="17EEF511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ADEC5" w14:textId="3489BE4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0F36C" w14:textId="1B4FCC9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7577E" w14:textId="69C7C27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A44DC6" w14:textId="661484B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980,00</w:t>
            </w:r>
          </w:p>
        </w:tc>
      </w:tr>
      <w:tr w:rsidR="000E75ED" w:rsidRPr="000B7B0A" w14:paraId="70E90AF9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CA80C" w14:textId="0998D20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54EA56" w14:textId="453C424D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C066F" w14:textId="23566F3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FA8E4" w14:textId="5F68B8A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F0121" w14:textId="2F7B6F7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1B21B6" w14:textId="3C35322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980,00</w:t>
            </w:r>
          </w:p>
        </w:tc>
      </w:tr>
      <w:tr w:rsidR="000E75ED" w:rsidRPr="000B7B0A" w14:paraId="7FF3DE97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6D3B7" w14:textId="17FFE83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C3C376" w14:textId="33C8557F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2Е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755B7" w14:textId="45F518E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01389" w14:textId="4F8021C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6F6C" w14:textId="2D70498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31576F" w14:textId="5FD301A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</w:tr>
      <w:tr w:rsidR="000E75ED" w:rsidRPr="000B7B0A" w14:paraId="627026F3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F3992" w14:textId="1D14368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C2BD5F" w14:textId="2784B497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D14F2" w14:textId="66C9F95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0CA3B" w14:textId="019BA91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B312C" w14:textId="47C282D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DA22A8" w14:textId="3CF32F9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</w:tr>
      <w:tr w:rsidR="000E75ED" w:rsidRPr="000B7B0A" w14:paraId="5A2DF689" w14:textId="77777777" w:rsidTr="009D59D5">
        <w:trPr>
          <w:trHeight w:val="170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320A8" w14:textId="6DAA4E7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6C2B37" w14:textId="2910DB53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476A0" w14:textId="6D6E5B4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8F706" w14:textId="4BB328E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97DF1" w14:textId="0C2212B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515B71" w14:textId="5874CDF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</w:tr>
      <w:tr w:rsidR="000E75ED" w:rsidRPr="000B7B0A" w14:paraId="6427DE11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7C29B" w14:textId="74803DF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94B5FC" w14:textId="06BACA29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15CAF" w14:textId="3DAFF41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70E20" w14:textId="33360E2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CD73" w14:textId="1234376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C776DE" w14:textId="140DE24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</w:tr>
      <w:tr w:rsidR="000E75ED" w:rsidRPr="000B7B0A" w14:paraId="344A08A3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F0D96" w14:textId="53EF53E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369FB8" w14:textId="46EA338D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555AC" w14:textId="22337BE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BF782" w14:textId="3BCA9FE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31CCF" w14:textId="783DD36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34D7DE" w14:textId="73AEB96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</w:tr>
      <w:tr w:rsidR="000E75ED" w:rsidRPr="000B7B0A" w14:paraId="404A045F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A1668" w14:textId="1C9C6F3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34BED7" w14:textId="21C88BF4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FD0E6" w14:textId="2C25488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2F3A2" w14:textId="676431C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97926" w14:textId="76E46C6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5984D6" w14:textId="110C593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</w:tr>
      <w:tr w:rsidR="000E75ED" w:rsidRPr="000B7B0A" w14:paraId="17771746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68973" w14:textId="1F3DDBA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04A900" w14:textId="25ADE06A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D9FDB" w14:textId="2D5D17D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BB786" w14:textId="09D7BF7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C71C3" w14:textId="341FEF5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F516C4" w14:textId="21C6C1D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</w:tr>
      <w:tr w:rsidR="000E75ED" w:rsidRPr="000B7B0A" w14:paraId="28A911CA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4A980" w14:textId="48EEF5D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2E10D7" w14:textId="1A871502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916D4" w14:textId="6767C1E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EEFEF" w14:textId="34D84BC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77D5E" w14:textId="482E4F9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9134F2" w14:textId="6106ED1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1700,00</w:t>
            </w:r>
          </w:p>
        </w:tc>
      </w:tr>
      <w:tr w:rsidR="000E75ED" w:rsidRPr="000B7B0A" w14:paraId="337DF88B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C3F1B" w14:textId="6E8ABB4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1A4D1A" w14:textId="4B3DA0AD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34626" w14:textId="1285D8D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75CF" w14:textId="68E1246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34A3D" w14:textId="33B07CB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B3B6F1" w14:textId="61C21D4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1700,00</w:t>
            </w:r>
          </w:p>
        </w:tc>
      </w:tr>
      <w:tr w:rsidR="000E75ED" w:rsidRPr="000B7B0A" w14:paraId="7D10EB0B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4C0CB" w14:textId="0857637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01287E" w14:textId="1649FA78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5FFB" w14:textId="33DC6C8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34670" w14:textId="203E8C5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1DFBF" w14:textId="14AE6EE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B190E7" w14:textId="6EE97CF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1700,00</w:t>
            </w:r>
          </w:p>
        </w:tc>
      </w:tr>
      <w:tr w:rsidR="000E75ED" w:rsidRPr="000B7B0A" w14:paraId="4AA473B7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61264" w14:textId="3AB2BC8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6DF58C" w14:textId="2F1A9D78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9101F" w14:textId="2A3B2D6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4FA5D" w14:textId="1A99AD6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57A95" w14:textId="02E13A4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6C73D5" w14:textId="0E6CD41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1700,00</w:t>
            </w:r>
          </w:p>
        </w:tc>
      </w:tr>
      <w:tr w:rsidR="000E75ED" w:rsidRPr="000B7B0A" w14:paraId="66D320B2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81C4F" w14:textId="0C227F1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9D4663" w14:textId="2B17D033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8C734" w14:textId="3B49F6D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4ABC1" w14:textId="149F430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DC90" w14:textId="1585B60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E344CC" w14:textId="0011830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1700,00</w:t>
            </w:r>
          </w:p>
        </w:tc>
      </w:tr>
      <w:tr w:rsidR="000E75ED" w:rsidRPr="000B7B0A" w14:paraId="7EFBF7A4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A3DA8" w14:textId="7D6B125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86D560" w14:textId="4B9AF291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51885" w14:textId="1F8FDDA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2DE3A" w14:textId="3CDB5D3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3316" w14:textId="45A3C95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D88891" w14:textId="3ADB482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1700,00</w:t>
            </w:r>
          </w:p>
        </w:tc>
      </w:tr>
      <w:tr w:rsidR="000E75ED" w:rsidRPr="000B7B0A" w14:paraId="09438507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84E09" w14:textId="1611218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CECCDF" w14:textId="12588DCE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9FE76" w14:textId="6D36AB4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65ABB" w14:textId="4694534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3C327" w14:textId="376ECC1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627587" w14:textId="096BE00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1700,00</w:t>
            </w:r>
          </w:p>
        </w:tc>
      </w:tr>
      <w:tr w:rsidR="000E75ED" w:rsidRPr="000B7B0A" w14:paraId="0DCEAD8A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30DDE" w14:textId="05F1B21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CB3B65" w14:textId="6A44C53D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168A3" w14:textId="6554ABC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528F0" w14:textId="434CE45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04D44" w14:textId="309879E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50E784" w14:textId="0A7D53B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2600,00</w:t>
            </w:r>
          </w:p>
        </w:tc>
      </w:tr>
      <w:tr w:rsidR="000E75ED" w:rsidRPr="000B7B0A" w14:paraId="6400033E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44C71" w14:textId="0EE8826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262F57" w14:textId="6B4FB835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1736F" w14:textId="7C50244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22647" w14:textId="77E124B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34E42" w14:textId="6488795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1DF2FF" w14:textId="0500722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2600,00</w:t>
            </w:r>
          </w:p>
        </w:tc>
      </w:tr>
      <w:tr w:rsidR="000E75ED" w:rsidRPr="000B7B0A" w14:paraId="23AB680F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93CDC" w14:textId="252F28B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4B17DB" w14:textId="6C5ABD8A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55A65" w14:textId="298B955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6EEF4" w14:textId="1349658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0052" w14:textId="62A2E45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2B4963" w14:textId="7D2865F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2600,00</w:t>
            </w:r>
          </w:p>
        </w:tc>
      </w:tr>
      <w:tr w:rsidR="000E75ED" w:rsidRPr="000B7B0A" w14:paraId="2D5D264C" w14:textId="77777777" w:rsidTr="009D59D5">
        <w:trPr>
          <w:trHeight w:val="122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3BC21" w14:textId="50AA6EC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BCE836" w14:textId="702653BC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1395A" w14:textId="6AED58F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ABAE5" w14:textId="01C8D3F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0E498" w14:textId="1E1E446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3E695F" w14:textId="11DC6AC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2600,00</w:t>
            </w:r>
          </w:p>
        </w:tc>
      </w:tr>
      <w:tr w:rsidR="000E75ED" w:rsidRPr="000B7B0A" w14:paraId="1F6C3631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301B5" w14:textId="07B48DD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C7AB62" w14:textId="09675633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208B5" w14:textId="4D8D8DE5" w:rsidR="000E75ED" w:rsidRPr="000B7B0A" w:rsidRDefault="00D047BC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934BA" w14:textId="1078A87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9E3B" w14:textId="0A34089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EB3566" w14:textId="4FF8469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2600,00</w:t>
            </w:r>
          </w:p>
        </w:tc>
      </w:tr>
      <w:tr w:rsidR="000E75ED" w:rsidRPr="000B7B0A" w14:paraId="3A96AEEA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7A8C1" w14:textId="67F4779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3DFB62" w14:textId="5C62A297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9FB63" w14:textId="3785C93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03EC6" w14:textId="7FE388C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4D97E" w14:textId="093AD13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888D04" w14:textId="02B96FA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2600,00</w:t>
            </w:r>
          </w:p>
        </w:tc>
      </w:tr>
      <w:tr w:rsidR="000E75ED" w:rsidRPr="000B7B0A" w14:paraId="1F03C993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12664" w14:textId="73ECE63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F9282A" w14:textId="4F04604F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410F9" w14:textId="2284864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2D298" w14:textId="5702A62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5D1CE" w14:textId="3078F99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CEBBB5" w14:textId="1EFCBD6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2600,00</w:t>
            </w:r>
          </w:p>
        </w:tc>
      </w:tr>
      <w:tr w:rsidR="000E75ED" w:rsidRPr="000B7B0A" w14:paraId="7FB1B859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8D66E" w14:textId="386FE46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D5D2B2" w14:textId="75EF8E4A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B8F2A" w14:textId="512099C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4D8CA" w14:textId="1BAC6BF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DA30F" w14:textId="2C0B915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2130,00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0562F3" w14:textId="60FB9FB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4260,00</w:t>
            </w:r>
          </w:p>
        </w:tc>
      </w:tr>
      <w:tr w:rsidR="000E75ED" w:rsidRPr="000B7B0A" w14:paraId="6227C8CF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A37C0" w14:textId="24FC5D3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AFDBBC" w14:textId="023293B0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77A11" w14:textId="6AB8396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3DB7F" w14:textId="40B61DF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86390" w14:textId="52D4542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2130,00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E06FA4" w14:textId="302B2B4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4260,00</w:t>
            </w:r>
          </w:p>
        </w:tc>
      </w:tr>
      <w:tr w:rsidR="000E75ED" w:rsidRPr="000B7B0A" w14:paraId="449CFD2A" w14:textId="77777777" w:rsidTr="009D59D5">
        <w:trPr>
          <w:trHeight w:val="51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F8C0F" w14:textId="2229E9B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DBAC66" w14:textId="69588281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6D425" w14:textId="387F745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96CDC" w14:textId="25A7B07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1E693" w14:textId="36AD654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D76726" w14:textId="032785E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4400,00</w:t>
            </w:r>
          </w:p>
        </w:tc>
      </w:tr>
      <w:tr w:rsidR="000E75ED" w:rsidRPr="000B7B0A" w14:paraId="033E4B43" w14:textId="77777777" w:rsidTr="009D59D5">
        <w:trPr>
          <w:trHeight w:val="222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8FE5C" w14:textId="2C3E848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DD3676" w14:textId="03937838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93B89" w14:textId="0C9F2FD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4D304" w14:textId="2D2ABAF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FE757" w14:textId="35138AC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5AD8DC" w14:textId="1E47C8B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4400,00</w:t>
            </w:r>
          </w:p>
        </w:tc>
      </w:tr>
      <w:tr w:rsidR="000E75ED" w:rsidRPr="000B7B0A" w14:paraId="74010A05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A0CEE" w14:textId="707BCDF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B45F75" w14:textId="4B77AF4B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4EBE4" w14:textId="51FACC6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9C72B" w14:textId="5B53BD3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98DC" w14:textId="49C06F7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46FA67" w14:textId="42EC660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4400,00</w:t>
            </w:r>
          </w:p>
        </w:tc>
      </w:tr>
      <w:tr w:rsidR="000E75ED" w:rsidRPr="000B7B0A" w14:paraId="060F64D0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A6264" w14:textId="596E6E5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544542" w14:textId="498CBDDE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9AE2B" w14:textId="15F73FC0" w:rsidR="000E75ED" w:rsidRPr="000B7B0A" w:rsidRDefault="00D047BC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8236E" w14:textId="368DFFB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8B27A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41EA3" w14:textId="7680899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08075E" w14:textId="021419C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4400,00</w:t>
            </w:r>
          </w:p>
        </w:tc>
      </w:tr>
      <w:tr w:rsidR="000E75ED" w:rsidRPr="000B7B0A" w14:paraId="0838F9E7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B33DE" w14:textId="0BA6989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DA8E85" w14:textId="375CBD86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94D1C" w14:textId="6CD696AF" w:rsidR="000E75ED" w:rsidRPr="000B7B0A" w:rsidRDefault="00D047BC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9F154" w14:textId="5319949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BD8A4" w14:textId="3C2B0E2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92DD19" w14:textId="582EAAD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4400,00</w:t>
            </w:r>
          </w:p>
        </w:tc>
      </w:tr>
      <w:tr w:rsidR="000E75ED" w:rsidRPr="000B7B0A" w14:paraId="0D66E410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7C306" w14:textId="28D2C36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B24618" w14:textId="7BDF8947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00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D09B7" w14:textId="360DB4A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3927" w14:textId="1766B08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5D0A" w14:textId="5ACB56F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BA3A9A" w14:textId="115C93A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1760,00</w:t>
            </w:r>
          </w:p>
        </w:tc>
      </w:tr>
      <w:tr w:rsidR="000E75ED" w:rsidRPr="000B7B0A" w14:paraId="49AB6B39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25BFC" w14:textId="2077EF3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7FC9C2" w14:textId="49A2738F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0 Октава 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BF105" w14:textId="46D8701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A029D" w14:textId="598E5FE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32AE9" w14:textId="45D44FA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61F973" w14:textId="2799828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1760,00</w:t>
            </w:r>
          </w:p>
        </w:tc>
      </w:tr>
      <w:tr w:rsidR="000E75ED" w:rsidRPr="000B7B0A" w14:paraId="2382E848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E76D8" w14:textId="71A197C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522705" w14:textId="78381E12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1 Октава Е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FA988" w14:textId="7851F5A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7A185" w14:textId="4601808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C405D" w14:textId="7D0047D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CDE97C" w14:textId="473231F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1760,00</w:t>
            </w:r>
          </w:p>
        </w:tc>
      </w:tr>
      <w:tr w:rsidR="000E75ED" w:rsidRPr="000B7B0A" w14:paraId="0B8A0EA8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38AB4" w14:textId="0D4265D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0CDAC8" w14:textId="1BE692AD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1F7C2" w14:textId="7B490D4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AA3CB" w14:textId="42AD691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862D" w14:textId="0ED0768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AA479C" w14:textId="6BB49DC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1760,00</w:t>
            </w:r>
          </w:p>
        </w:tc>
      </w:tr>
      <w:tr w:rsidR="000E75ED" w:rsidRPr="000B7B0A" w14:paraId="2E726828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3759F" w14:textId="2393549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544228" w14:textId="7795AD51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AD9DD" w14:textId="3C90783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4CB40" w14:textId="11A5058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3987" w14:textId="6E5F925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09E3BB" w14:textId="0B1610E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1760,00</w:t>
            </w:r>
          </w:p>
        </w:tc>
      </w:tr>
      <w:tr w:rsidR="000E75ED" w:rsidRPr="000B7B0A" w14:paraId="5302F56D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705A4" w14:textId="374B41E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802120" w14:textId="4426FEA7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3731B" w14:textId="0D610B8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3D2A3" w14:textId="02D1B6A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8C8E" w14:textId="637F405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611F85" w14:textId="6893EC9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1760,00</w:t>
            </w:r>
          </w:p>
        </w:tc>
      </w:tr>
      <w:tr w:rsidR="000E75ED" w:rsidRPr="000B7B0A" w14:paraId="26DA70D2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DE9B3" w14:textId="7DA594F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4B3E4F" w14:textId="27041AD2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1 Октава A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24514" w14:textId="5F043EA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0C4B6" w14:textId="4259F24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78004" w14:textId="23D4574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986E3B5" w14:textId="0DE892A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1760,00</w:t>
            </w:r>
          </w:p>
        </w:tc>
      </w:tr>
      <w:tr w:rsidR="000E75ED" w:rsidRPr="000B7B0A" w14:paraId="62A8704E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A26C6" w14:textId="2611B6E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2E1D5F" w14:textId="6385AF12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99C22" w14:textId="40E4ECE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776ED" w14:textId="0FAF4E3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A533E" w14:textId="2425C49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D82FA3" w14:textId="2E4E1DA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1760,00</w:t>
            </w:r>
          </w:p>
        </w:tc>
      </w:tr>
      <w:tr w:rsidR="000E75ED" w:rsidRPr="000B7B0A" w14:paraId="4FE8F794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C95A7" w14:textId="6BBD452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15CD49" w14:textId="1A9A3C01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1 Октава 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1240B" w14:textId="296232E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7686" w14:textId="5358004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FA503" w14:textId="57F3C7B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7A53AD" w14:textId="05D4707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1760,00</w:t>
            </w:r>
          </w:p>
        </w:tc>
      </w:tr>
      <w:tr w:rsidR="000E75ED" w:rsidRPr="000B7B0A" w14:paraId="56078372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2A497" w14:textId="3D5AB3E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D13669" w14:textId="29FCAC82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10FDE" w14:textId="374712C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A9A8D" w14:textId="720F600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80A6F" w14:textId="3E41C92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751DDE" w14:textId="41EBC5D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5610,00</w:t>
            </w:r>
          </w:p>
        </w:tc>
      </w:tr>
      <w:tr w:rsidR="000E75ED" w:rsidRPr="000B7B0A" w14:paraId="7B023E30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2B035" w14:textId="1C1C178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EEC908" w14:textId="5D72CF44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016A" w14:textId="3CA8D7E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9FA41" w14:textId="52E4149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252AD" w14:textId="7CCE481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AA8020" w14:textId="0D12D5C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3740,00</w:t>
            </w:r>
          </w:p>
        </w:tc>
      </w:tr>
      <w:tr w:rsidR="000E75ED" w:rsidRPr="000B7B0A" w14:paraId="3F86303D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39F94" w14:textId="446A8DE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DDF8C3" w14:textId="18864DF4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D1E65" w14:textId="346F90C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3BC18" w14:textId="12F7685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3AF6B" w14:textId="10B158C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1D9FBF" w14:textId="269FFE0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5610,00</w:t>
            </w:r>
          </w:p>
        </w:tc>
      </w:tr>
      <w:tr w:rsidR="000E75ED" w:rsidRPr="000B7B0A" w14:paraId="5FB8E74B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1A771" w14:textId="29A182C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C1594B" w14:textId="736952D8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2 Октава В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B516A" w14:textId="3713318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F07B4" w14:textId="386A5F8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76712" w14:textId="7EA8896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59FFD8" w14:textId="62DFFD2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5610,00</w:t>
            </w:r>
          </w:p>
        </w:tc>
      </w:tr>
      <w:tr w:rsidR="000E75ED" w:rsidRPr="000B7B0A" w14:paraId="62D18195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56735" w14:textId="4E93F50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E51760" w14:textId="2A9C1411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2 Октава A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E7D6A" w14:textId="765F400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E268C" w14:textId="63E0291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996F0" w14:textId="22AC724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A03300" w14:textId="45FF68A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5610,00</w:t>
            </w:r>
          </w:p>
        </w:tc>
      </w:tr>
      <w:tr w:rsidR="000E75ED" w:rsidRPr="000B7B0A" w14:paraId="0ADCADA8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73A9E" w14:textId="1C62A03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20877A" w14:textId="40BAA3B9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>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A497C" w14:textId="3F28841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1DEAF" w14:textId="2995502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8A1BC" w14:textId="4CA93F2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D1920C" w14:textId="725EC44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5610,00</w:t>
            </w:r>
          </w:p>
        </w:tc>
      </w:tr>
      <w:tr w:rsidR="000E75ED" w:rsidRPr="000B7B0A" w14:paraId="482ED8AB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6F5A4" w14:textId="607C847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4A7517" w14:textId="5327B7FD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AA508" w14:textId="10614DA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A0E28" w14:textId="6030476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DDDE2" w14:textId="13E86C7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5620A4" w14:textId="389DC4E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5610,00</w:t>
            </w:r>
          </w:p>
        </w:tc>
      </w:tr>
      <w:tr w:rsidR="000E75ED" w:rsidRPr="000B7B0A" w14:paraId="2C79EDE1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81923" w14:textId="224A2B9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B95543" w14:textId="35CA3F33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3 Октава E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8EDB7" w14:textId="7FEC3EC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4616B" w14:textId="3730EBF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A1AD7" w14:textId="5696255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948333" w14:textId="17984A7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7140,00</w:t>
            </w:r>
          </w:p>
        </w:tc>
      </w:tr>
      <w:tr w:rsidR="000E75ED" w:rsidRPr="000B7B0A" w14:paraId="3944C9C6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FB5EC" w14:textId="1AECF8C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031438" w14:textId="2AE75CA6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BA15B" w14:textId="25314CF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9E105" w14:textId="6AD9A55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A692B" w14:textId="59243E9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C13CC3" w14:textId="486D313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7140,00</w:t>
            </w:r>
          </w:p>
        </w:tc>
      </w:tr>
      <w:tr w:rsidR="000E75ED" w:rsidRPr="000B7B0A" w14:paraId="0182233A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C6E46" w14:textId="2CF5C98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3F2A3E" w14:textId="08DA0CF9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3 Октава С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44E32" w14:textId="6F6225C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8C933" w14:textId="3AA809E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B9F18" w14:textId="5E8236F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A30EF8" w14:textId="2006B69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4760,00</w:t>
            </w:r>
          </w:p>
        </w:tc>
      </w:tr>
      <w:tr w:rsidR="000E75ED" w:rsidRPr="000B7B0A" w14:paraId="2408478A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25756" w14:textId="5BEE478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lastRenderedPageBreak/>
              <w:t>53.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ED3E62" w14:textId="30305691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EFBA9" w14:textId="2350F84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955DE" w14:textId="5B9128A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FE675" w14:textId="4482A0B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291B46" w14:textId="3C98B3D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7140,00</w:t>
            </w:r>
          </w:p>
        </w:tc>
      </w:tr>
      <w:tr w:rsidR="000E75ED" w:rsidRPr="000B7B0A" w14:paraId="4FBAA257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A70D7" w14:textId="5D16945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A7CA6A" w14:textId="4975D5A9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D03F9" w14:textId="745258B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E3B86" w14:textId="6AD175E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34D0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E7C3E" w14:textId="625BFB7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91140A" w14:textId="49386D9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4760,00</w:t>
            </w:r>
          </w:p>
        </w:tc>
      </w:tr>
      <w:tr w:rsidR="000E75ED" w:rsidRPr="000B7B0A" w14:paraId="5AF5CD67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C6F45" w14:textId="589FC96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E594D8" w14:textId="48929E31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BCFB9" w14:textId="162368C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CE151" w14:textId="60CA0C6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DD08" w14:textId="7DCB21E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C85872" w14:textId="14D1FB7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5950,00</w:t>
            </w:r>
          </w:p>
        </w:tc>
      </w:tr>
      <w:tr w:rsidR="000E75ED" w:rsidRPr="000B7B0A" w14:paraId="20221FE1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41DA7" w14:textId="56F8FF9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02617E" w14:textId="3BCBA9EC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2DFBD" w14:textId="6776BE8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E1BA6" w14:textId="424A443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76C71" w14:textId="74DF952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3833A5" w14:textId="56A8355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5950,00</w:t>
            </w:r>
          </w:p>
        </w:tc>
      </w:tr>
      <w:tr w:rsidR="000E75ED" w:rsidRPr="000B7B0A" w14:paraId="613F0827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8EC26" w14:textId="079AEE9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28319D" w14:textId="0F42A0B3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43CA2" w14:textId="5177478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0292" w14:textId="36282E2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A6E48" w14:textId="406A8A2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75B8CB" w14:textId="0E12CD7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11100,00</w:t>
            </w:r>
          </w:p>
        </w:tc>
      </w:tr>
      <w:tr w:rsidR="000E75ED" w:rsidRPr="000B7B0A" w14:paraId="731275F1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B16F0" w14:textId="35D724E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FBEAC0" w14:textId="0A1B9DF7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9A15D" w14:textId="67FF2E9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04FEA" w14:textId="3E7E5F4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6A9C2" w14:textId="5242096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0B6AF2" w14:textId="0260B13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7400,00</w:t>
            </w:r>
          </w:p>
        </w:tc>
      </w:tr>
      <w:tr w:rsidR="000E75ED" w:rsidRPr="000B7B0A" w14:paraId="587328A5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1F161" w14:textId="0F5977C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25CCA4" w14:textId="6087C347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85E1D" w14:textId="43ABA4C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A4A" w14:textId="111A4F4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65C15" w14:textId="4A6F801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376D91" w14:textId="527C195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7400,00</w:t>
            </w:r>
          </w:p>
        </w:tc>
      </w:tr>
      <w:tr w:rsidR="000E75ED" w:rsidRPr="000B7B0A" w14:paraId="6CA6B63A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3B156" w14:textId="0C6ADB4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76DD46" w14:textId="535B5D9F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3A6A3" w14:textId="2ADC860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C9DBE" w14:textId="396150B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C7CD4" w14:textId="3292041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FDC621" w14:textId="7DE4466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11100,00</w:t>
            </w:r>
          </w:p>
        </w:tc>
      </w:tr>
      <w:tr w:rsidR="000E75ED" w:rsidRPr="000B7B0A" w14:paraId="0212CCB4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93857" w14:textId="563FD1E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B32E55" w14:textId="73238D00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54CB7" w14:textId="690DEB4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D0085" w14:textId="6562F74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9A17E" w14:textId="26B3CB5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E53AEF" w14:textId="396E495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9250,00</w:t>
            </w:r>
          </w:p>
        </w:tc>
      </w:tr>
      <w:tr w:rsidR="000E75ED" w:rsidRPr="000B7B0A" w14:paraId="125998F8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7B807" w14:textId="7C16C50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2BA654" w14:textId="35E53CF3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8D0CA" w14:textId="5607892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E9AFF" w14:textId="20B4C3A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D24D" w14:textId="5A8D5C9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67C8727" w14:textId="5701748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9250,00</w:t>
            </w:r>
          </w:p>
        </w:tc>
      </w:tr>
      <w:tr w:rsidR="000E75ED" w:rsidRPr="000B7B0A" w14:paraId="2657EDD5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2FEB0" w14:textId="299AB9B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A16747" w14:textId="36600B2C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3D141" w14:textId="7A25D49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88E0" w14:textId="51C35A6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2C030" w14:textId="7C24FFD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839780" w14:textId="6DE0A05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7400,00</w:t>
            </w:r>
          </w:p>
        </w:tc>
      </w:tr>
      <w:tr w:rsidR="000E75ED" w:rsidRPr="000B7B0A" w14:paraId="4F38670B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07630" w14:textId="1BA3784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F2E83B" w14:textId="1D99691C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3DC47" w14:textId="185997E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65628" w14:textId="4E6FEEB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3DF26" w14:textId="3277BAC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148B80" w14:textId="5D74B52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14750,00</w:t>
            </w:r>
          </w:p>
        </w:tc>
      </w:tr>
      <w:tr w:rsidR="000E75ED" w:rsidRPr="000B7B0A" w14:paraId="6AE00CD4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61512" w14:textId="475F243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A34F3E" w14:textId="21620DA6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3F987" w14:textId="402418F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8A17B" w14:textId="3726DA3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EC09" w14:textId="3645AF9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B6F4F4" w14:textId="61574B6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11800,00</w:t>
            </w:r>
          </w:p>
        </w:tc>
      </w:tr>
      <w:tr w:rsidR="000E75ED" w:rsidRPr="000B7B0A" w14:paraId="35107D8D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1B998" w14:textId="193CDF1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F9B1A5" w14:textId="49B24ECE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0CDFA" w14:textId="43DE4BC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AAACB" w14:textId="688F79F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6DF5A" w14:textId="2A6D6C3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734AFB" w14:textId="6CF46FE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11800,00</w:t>
            </w:r>
          </w:p>
        </w:tc>
      </w:tr>
      <w:tr w:rsidR="000E75ED" w:rsidRPr="000B7B0A" w14:paraId="7F835E1E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19921" w14:textId="788482B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2C84A4" w14:textId="588602D6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978F2" w14:textId="420D731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1AF03" w14:textId="6346620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3CA6D" w14:textId="42DDAE0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E98440" w14:textId="7875E7A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14750,00</w:t>
            </w:r>
          </w:p>
        </w:tc>
      </w:tr>
      <w:tr w:rsidR="000E75ED" w:rsidRPr="000B7B0A" w14:paraId="0DF9572D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EFAD7" w14:textId="7567253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59CD3E" w14:textId="2827A8F4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393C5" w14:textId="1905583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8DB03" w14:textId="1E2B7EF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6D20A" w14:textId="4D6A554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549C35" w14:textId="5E45D44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15800,00</w:t>
            </w:r>
          </w:p>
        </w:tc>
      </w:tr>
      <w:tr w:rsidR="000E75ED" w:rsidRPr="000B7B0A" w14:paraId="13ED52BA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BD4CD" w14:textId="096BBDC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9F71BF" w14:textId="148970FC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B8BD9" w14:textId="7D159FB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C70C" w14:textId="05B263B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0C837" w14:textId="03556B1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7DA9F0" w14:textId="37EE82F0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5000,00</w:t>
            </w:r>
          </w:p>
        </w:tc>
      </w:tr>
      <w:tr w:rsidR="000E75ED" w:rsidRPr="000B7B0A" w14:paraId="26851494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BB4B4" w14:textId="6EBDB3E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103596" w14:textId="77C02CF0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466F3" w14:textId="419D7E6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E5F9B" w14:textId="27A8D7E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835D" w14:textId="7EFB22D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DA809F" w14:textId="5421F96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5000,00</w:t>
            </w:r>
          </w:p>
        </w:tc>
      </w:tr>
      <w:tr w:rsidR="000E75ED" w:rsidRPr="000B7B0A" w14:paraId="38B98B00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E7452" w14:textId="0531A37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81253D" w14:textId="2288F8A3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E5886" w14:textId="5208367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6CB79" w14:textId="136F59A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89CAD" w14:textId="0374236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EF69C5" w14:textId="366A5B9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5600,00</w:t>
            </w:r>
          </w:p>
        </w:tc>
      </w:tr>
      <w:tr w:rsidR="000E75ED" w:rsidRPr="000B7B0A" w14:paraId="3BCD5F7D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3D116" w14:textId="6AAF83FE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78FDC7" w14:textId="7BB74C05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C8B64" w14:textId="201EAB1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C5BD6" w14:textId="31CF90B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BF8C9" w14:textId="197F88C7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53FAE9" w14:textId="29492C1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5600,00</w:t>
            </w:r>
          </w:p>
        </w:tc>
      </w:tr>
      <w:tr w:rsidR="000E75ED" w:rsidRPr="000B7B0A" w14:paraId="73980150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3A95C" w14:textId="0158054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04F0CF" w14:textId="41EC4E9B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0C7D" w14:textId="5396FAE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708B4" w14:textId="02EED08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92620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5AD71" w14:textId="4CAF0A0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FBAFE7" w14:textId="772C4B1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5600,00</w:t>
            </w:r>
          </w:p>
        </w:tc>
      </w:tr>
      <w:tr w:rsidR="000E75ED" w:rsidRPr="000B7B0A" w14:paraId="73C06205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FA746" w14:textId="28FAD0CF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1122DE" w14:textId="219074A4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34AA2" w14:textId="622476C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2F43B" w14:textId="2BBD801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5E48F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892" w14:textId="72201F7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32AA6A" w14:textId="79496CB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5600,00</w:t>
            </w:r>
          </w:p>
        </w:tc>
      </w:tr>
      <w:tr w:rsidR="000E75ED" w:rsidRPr="000B7B0A" w14:paraId="7DAEB367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0B7C5" w14:textId="7502110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06CCB1" w14:textId="3DD7735F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7911F" w14:textId="2BEDFB6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71E8A" w14:textId="1FE7528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5E48F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B6A86" w14:textId="55649E5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D28114" w14:textId="10DBE37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5600,00</w:t>
            </w:r>
          </w:p>
        </w:tc>
      </w:tr>
      <w:tr w:rsidR="000E75ED" w:rsidRPr="000B7B0A" w14:paraId="3F955F5E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0E304" w14:textId="4C4A728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81DBD4" w14:textId="0D71DB68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B49E1" w14:textId="63D3487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0BDC" w14:textId="08553DDD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5E48F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9EFEE" w14:textId="101AE50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4664C9" w14:textId="5EB267B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5600,00</w:t>
            </w:r>
          </w:p>
        </w:tc>
      </w:tr>
      <w:tr w:rsidR="000E75ED" w:rsidRPr="000B7B0A" w14:paraId="12AFBDCC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BDC42" w14:textId="17FAF108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BDB2BC" w14:textId="63FADABA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E9935" w14:textId="3B90864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867F7" w14:textId="49330BB2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5E48F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933D0" w14:textId="72D1996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559E88" w14:textId="7D4160EB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5600,00</w:t>
            </w:r>
          </w:p>
        </w:tc>
      </w:tr>
      <w:tr w:rsidR="000E75ED" w:rsidRPr="000B7B0A" w14:paraId="2275B783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A2C69" w14:textId="03DDCF1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1681CD" w14:textId="29A60962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7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E5E28" w14:textId="327B30D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EDF5A" w14:textId="46547F49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5E48F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B49B9" w14:textId="6DF61BE4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4829BB" w14:textId="5030133A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6700,00</w:t>
            </w:r>
          </w:p>
        </w:tc>
      </w:tr>
      <w:tr w:rsidR="000E75ED" w:rsidRPr="000B7B0A" w14:paraId="3BA780AA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EB8F8" w14:textId="4ED5C14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DAE6F3" w14:textId="61C2B916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7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ABE7C" w14:textId="3B0DC86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7C75" w14:textId="32A3E24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5E48F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4D12" w14:textId="1598EB3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93AB10F" w14:textId="5F5E7BA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6700,00</w:t>
            </w:r>
          </w:p>
        </w:tc>
      </w:tr>
      <w:tr w:rsidR="000E75ED" w:rsidRPr="000B7B0A" w14:paraId="7D11E75A" w14:textId="77777777" w:rsidTr="009D59D5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B2E3F" w14:textId="56F2B145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80.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EA0BD0" w14:textId="06435B96" w:rsidR="000E75ED" w:rsidRPr="000B7B0A" w:rsidRDefault="000E75ED" w:rsidP="000E75E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7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41E1B" w14:textId="1ACCF906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3A8BC" w14:textId="542C473C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 w:rsidRPr="005E48F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CED3E" w14:textId="2683B043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E63F29" w14:textId="46BA7881" w:rsidR="000E75ED" w:rsidRPr="000B7B0A" w:rsidRDefault="000E75ED" w:rsidP="000E75E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6700,00</w:t>
            </w:r>
          </w:p>
        </w:tc>
      </w:tr>
      <w:tr w:rsidR="000F40F2" w:rsidRPr="000B7B0A" w14:paraId="7DC643A2" w14:textId="77777777" w:rsidTr="000B7B0A">
        <w:trPr>
          <w:trHeight w:val="189"/>
        </w:trPr>
        <w:tc>
          <w:tcPr>
            <w:tcW w:w="8946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CD487" w14:textId="44770A33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 xml:space="preserve"> Итого: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A22DDD" w14:textId="4432D2A5" w:rsidR="000F40F2" w:rsidRPr="000B7B0A" w:rsidRDefault="00D047BC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371</w:t>
            </w:r>
            <w:r w:rsidR="000E75ED">
              <w:rPr>
                <w:b/>
                <w:bCs/>
                <w:sz w:val="18"/>
                <w:szCs w:val="18"/>
              </w:rPr>
              <w:t>800,00</w:t>
            </w:r>
          </w:p>
        </w:tc>
      </w:tr>
      <w:tr w:rsidR="000F40F2" w:rsidRPr="000B7B0A" w14:paraId="53419FAE" w14:textId="77777777" w:rsidTr="000B7B0A">
        <w:trPr>
          <w:trHeight w:val="65"/>
        </w:trPr>
        <w:tc>
          <w:tcPr>
            <w:tcW w:w="10222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33E2C99" w14:textId="706DBFB6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>Коммерческое предложение № 2</w:t>
            </w:r>
          </w:p>
        </w:tc>
      </w:tr>
      <w:tr w:rsidR="000B7B0A" w:rsidRPr="000B7B0A" w14:paraId="08D89969" w14:textId="77777777" w:rsidTr="00F55858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0377C" w14:textId="418DF7E8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3D53DC" w14:textId="58E6D119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1С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6E129" w14:textId="07E3B23B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8AB3F" w14:textId="77DDC05B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E896C" w14:textId="44A33909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3ABFB0" w14:textId="061896B1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1000,00</w:t>
            </w:r>
          </w:p>
        </w:tc>
      </w:tr>
      <w:tr w:rsidR="00E50EBD" w:rsidRPr="000B7B0A" w14:paraId="3D7A1F7E" w14:textId="77777777" w:rsidTr="00F55858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DED38" w14:textId="7E6C5D8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422B0C" w14:textId="29F08852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1B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A63EB" w14:textId="45392BC5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8122C" w14:textId="11294D29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E2018" w14:textId="404319D8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DE1E0CE" w14:textId="694354B9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1000,00</w:t>
            </w:r>
          </w:p>
        </w:tc>
      </w:tr>
      <w:tr w:rsidR="000B7B0A" w:rsidRPr="000B7B0A" w14:paraId="137FF014" w14:textId="77777777" w:rsidTr="00F55858">
        <w:trPr>
          <w:trHeight w:val="316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85506" w14:textId="1E4D644E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F2970F" w14:textId="0BAA7C45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1А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9BFB1" w14:textId="3D50F018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BA757" w14:textId="7881D929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F9DBB" w14:textId="59471453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4C2E2B5" w14:textId="0E5FB33F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980,00</w:t>
            </w:r>
          </w:p>
        </w:tc>
      </w:tr>
      <w:tr w:rsidR="00E50EBD" w:rsidRPr="000B7B0A" w14:paraId="1F5FD7E2" w14:textId="77777777" w:rsidTr="00F55858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669CA" w14:textId="1A0DD0D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B54FE9" w14:textId="266E2BAC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77C35" w14:textId="6517A62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4B9B9" w14:textId="2874EDB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5B816" w14:textId="1EE7458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F41895" w14:textId="29631CD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980,00</w:t>
            </w:r>
          </w:p>
        </w:tc>
      </w:tr>
      <w:tr w:rsidR="00E50EBD" w:rsidRPr="000B7B0A" w14:paraId="6D7C7D19" w14:textId="77777777" w:rsidTr="00F55858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9DA60" w14:textId="1F118D0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7B8F02" w14:textId="6B8E3FB2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1C69" w14:textId="574E136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0DC6F" w14:textId="28D1183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56492" w14:textId="0E76B9A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2CFEB23" w14:textId="7BBE0EB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980,00</w:t>
            </w:r>
          </w:p>
        </w:tc>
      </w:tr>
      <w:tr w:rsidR="000B7B0A" w:rsidRPr="000B7B0A" w14:paraId="196CA4C2" w14:textId="77777777" w:rsidTr="0090214C">
        <w:trPr>
          <w:trHeight w:val="98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BD3E1" w14:textId="7F5C96AA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9C38F3" w14:textId="4B2E842D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2Е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1B6CB" w14:textId="694B9CE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E4E9B" w14:textId="789BDF48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A6761" w14:textId="3EE643AA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28CAA42" w14:textId="49225746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E50EBD" w:rsidRPr="000B7B0A" w14:paraId="67D46010" w14:textId="77777777" w:rsidTr="0090214C">
        <w:trPr>
          <w:trHeight w:val="134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7ED22" w14:textId="1E0CF664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B12A84" w14:textId="52919D92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B27D" w14:textId="14CF2A2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44985" w14:textId="0ED1C86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53136" w14:textId="59C2C0B5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E5D9970" w14:textId="1F67C88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E50EBD" w:rsidRPr="000B7B0A" w14:paraId="291DDF4C" w14:textId="77777777" w:rsidTr="0090214C">
        <w:trPr>
          <w:trHeight w:val="12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CEBB8" w14:textId="72550CE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ABB1D5" w14:textId="3756C11B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216DC" w14:textId="6A8FF02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3F7FF" w14:textId="21025CB5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DD810" w14:textId="30B6567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B26C344" w14:textId="5E1FE55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E50EBD" w:rsidRPr="000B7B0A" w14:paraId="74007BCB" w14:textId="77777777" w:rsidTr="0090214C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B0A73" w14:textId="43DCEB0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AC8CC2" w14:textId="163B0533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0C40C" w14:textId="2EFD02E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C477" w14:textId="72AB493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70DB4" w14:textId="4E653EC8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B9591A0" w14:textId="1D264C6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E50EBD" w:rsidRPr="000B7B0A" w14:paraId="54B305F7" w14:textId="77777777" w:rsidTr="0090214C">
        <w:trPr>
          <w:trHeight w:val="147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6495D" w14:textId="0D328315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C92A82" w14:textId="71432794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0A022" w14:textId="3B651FA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C0932" w14:textId="3023DAE8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9C2FE" w14:textId="0EAA5CF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F7A5F9E" w14:textId="38BD9DC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E50EBD" w:rsidRPr="000B7B0A" w14:paraId="6AD27605" w14:textId="77777777" w:rsidTr="0090214C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9886B" w14:textId="65DB6DE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932A7F" w14:textId="38523F7E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F166" w14:textId="317B107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6CDC9" w14:textId="6A91C4B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14667" w14:textId="63C199C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0E6A19A" w14:textId="15349E9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E50EBD" w:rsidRPr="000B7B0A" w14:paraId="6B94CC54" w14:textId="77777777" w:rsidTr="0090214C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DF65A" w14:textId="2E15313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30942B" w14:textId="465A9FD0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0F550" w14:textId="5932BEA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FC0AC" w14:textId="75351A9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F72AD" w14:textId="7FD3561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5EF6224" w14:textId="699B284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0B7B0A" w:rsidRPr="000B7B0A" w14:paraId="4698959D" w14:textId="77777777" w:rsidTr="0090214C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C55F7" w14:textId="7E0E823E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2A9955" w14:textId="1DB1BCA4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918FC" w14:textId="0AC8F35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063D8" w14:textId="1149F8D6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34FAC" w14:textId="22705AB1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1E48394" w14:textId="04E82453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E50EBD" w:rsidRPr="000B7B0A" w14:paraId="63E8D3BA" w14:textId="77777777" w:rsidTr="0090214C">
        <w:trPr>
          <w:trHeight w:val="322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5585B" w14:textId="0DA76E4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2B610B" w14:textId="469E9D65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6AF7F" w14:textId="5A2B64C8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866F" w14:textId="5DDBE575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D2E5C" w14:textId="11E5C5F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F1857AF" w14:textId="36E8F95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E50EBD" w:rsidRPr="000B7B0A" w14:paraId="34D21DD4" w14:textId="77777777" w:rsidTr="0090214C">
        <w:trPr>
          <w:trHeight w:val="330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2CA5C" w14:textId="6B3D4C1D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6A31C5" w14:textId="4E08FFE9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42044" w14:textId="4DC63E3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6B868" w14:textId="57FEB0C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D303E" w14:textId="24A87753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6098C9" w14:textId="6DF66FB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E50EBD" w:rsidRPr="000B7B0A" w14:paraId="3C35D1E1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5729B" w14:textId="299DDD9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FA7503" w14:textId="4A4E6DC7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79942" w14:textId="494EDED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F300D" w14:textId="60D115D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3351B" w14:textId="46A9E93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6692ED0" w14:textId="7F658C84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E50EBD" w:rsidRPr="000B7B0A" w14:paraId="676F0196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D57DB" w14:textId="284A907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102D73" w14:textId="3DD646DB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C53CA" w14:textId="71C6A8ED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7635F" w14:textId="503EC3F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BF812" w14:textId="3FE7D1D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378AC19" w14:textId="3B6AA6E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E50EBD" w:rsidRPr="000B7B0A" w14:paraId="115AB6B3" w14:textId="77777777" w:rsidTr="000B7B0A">
        <w:trPr>
          <w:trHeight w:val="268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9ABBF" w14:textId="4F942DC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8E64FA" w14:textId="6069180C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49334" w14:textId="6D4B845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FF732" w14:textId="12F1FC0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B3A0B" w14:textId="3577888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A7E7BA7" w14:textId="45BDDF9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E50EBD" w:rsidRPr="000B7B0A" w14:paraId="3C2EFB70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858AF" w14:textId="02ADB06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2F0591" w14:textId="3ACC720E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57D45" w14:textId="0521856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381A1" w14:textId="685DA18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0D4DB" w14:textId="561AF8A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392A774" w14:textId="63C10B6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0B7B0A" w:rsidRPr="000B7B0A" w14:paraId="6E003B21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609E9" w14:textId="5C55D362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A70FA0" w14:textId="504059ED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F611E" w14:textId="720895DD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D7645" w14:textId="6B0BB3B4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EFBA6" w14:textId="486D4CBD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688ED31" w14:textId="65827E43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E50EBD" w:rsidRPr="000B7B0A" w14:paraId="6107DA15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0106A" w14:textId="639B40A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427E30" w14:textId="4FC6C6F1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FBC72" w14:textId="4E6A355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D466B" w14:textId="3AF9E88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34B04" w14:textId="43921B7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901B19E" w14:textId="5735199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E50EBD" w:rsidRPr="000B7B0A" w14:paraId="6E50FB8F" w14:textId="77777777" w:rsidTr="000B7B0A">
        <w:trPr>
          <w:trHeight w:val="146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A2130" w14:textId="560B2BC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77E7C3" w14:textId="17CAF055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2D598" w14:textId="5B8E618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90171" w14:textId="205AE28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94236" w14:textId="26D83CC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A7DFC9E" w14:textId="50A1275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E50EBD" w:rsidRPr="000B7B0A" w14:paraId="63D93812" w14:textId="77777777" w:rsidTr="000B7B0A">
        <w:trPr>
          <w:trHeight w:val="164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6999F" w14:textId="059BD348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C04E37" w14:textId="5F72AC1E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56B93" w14:textId="0040D7C8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CA6D7" w14:textId="59B2350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9680A" w14:textId="476D4A1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B90A9E" w14:textId="46C0080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E50EBD" w:rsidRPr="000B7B0A" w14:paraId="30790F7A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1E32C" w14:textId="46051E0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14FF99" w14:textId="4D41E06D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E9116" w14:textId="16259E86" w:rsidR="00E50EBD" w:rsidRPr="000B7B0A" w:rsidRDefault="00D047BC" w:rsidP="00E50EB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0C040" w14:textId="24AA4144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C271F" w14:textId="44427CB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285C23B" w14:textId="45B6591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E50EBD" w:rsidRPr="000B7B0A" w14:paraId="7D141318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CDBCF" w14:textId="4D5E37E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E95157" w14:textId="734B9428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258D6" w14:textId="4BEBDBE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E89A" w14:textId="329685C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63424" w14:textId="6F39A14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8CAF489" w14:textId="10ED78F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E50EBD" w:rsidRPr="000B7B0A" w14:paraId="3F01E011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AC340" w14:textId="329383B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612AA4" w14:textId="357FA536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DBED9" w14:textId="32614DB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F92E7" w14:textId="5395EB7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37C5E" w14:textId="314339A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636CA76" w14:textId="7B0827D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0B7B0A" w:rsidRPr="000B7B0A" w14:paraId="75CB1A3B" w14:textId="77777777" w:rsidTr="000B7B0A">
        <w:trPr>
          <w:trHeight w:val="126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45E3F" w14:textId="602FF0EB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B080D6" w14:textId="7CF1EAFF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B6571" w14:textId="59F05DC5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F4F69" w14:textId="39782B52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61AD3" w14:textId="3A51ED64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F100CE3" w14:textId="6BAAE46F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4260,00</w:t>
            </w:r>
          </w:p>
        </w:tc>
      </w:tr>
      <w:tr w:rsidR="00E50EBD" w:rsidRPr="000B7B0A" w14:paraId="62FBA6EC" w14:textId="77777777" w:rsidTr="000B7B0A">
        <w:trPr>
          <w:trHeight w:val="28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C2E77" w14:textId="2A3A5C7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FF70D5" w14:textId="67D1256E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880E8" w14:textId="754A300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622D7" w14:textId="5222CDD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852B4C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374C9" w14:textId="6A60D72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E642566" w14:textId="202B8E8D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4260,00</w:t>
            </w:r>
          </w:p>
        </w:tc>
      </w:tr>
      <w:tr w:rsidR="000B7B0A" w:rsidRPr="000B7B0A" w14:paraId="3B3D6640" w14:textId="77777777" w:rsidTr="000B7B0A">
        <w:trPr>
          <w:trHeight w:val="292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608EF" w14:textId="1BFAD738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lastRenderedPageBreak/>
              <w:t>29.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418375" w14:textId="5D95E345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CCFAF" w14:textId="3A22224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83E8B" w14:textId="25F95579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44FC3" w14:textId="60E060F2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D94A9A8" w14:textId="7739A990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E50EBD" w:rsidRPr="000B7B0A" w14:paraId="2D4B6D0E" w14:textId="77777777" w:rsidTr="000B7B0A">
        <w:trPr>
          <w:trHeight w:val="141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7198B" w14:textId="011F2E7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7BDB51" w14:textId="5A3CC700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9629B" w14:textId="4A893F6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8A648" w14:textId="6950D813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FE70F" w14:textId="2E2DC03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00FE830" w14:textId="2C34726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E50EBD" w:rsidRPr="000B7B0A" w14:paraId="66FF1D7A" w14:textId="77777777" w:rsidTr="000B7B0A">
        <w:trPr>
          <w:trHeight w:val="130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CF70E" w14:textId="2446BB7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0EB1FA" w14:textId="68AB2B48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E67CA" w14:textId="0E513A5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06B0D" w14:textId="5D7E37ED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7CB2D" w14:textId="1D51F9C4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BCA327A" w14:textId="6CE7998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E50EBD" w:rsidRPr="000B7B0A" w14:paraId="709BE254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90E5B" w14:textId="48928019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F8828F" w14:textId="09A852A9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5AF6B" w14:textId="631ED50F" w:rsidR="00E50EBD" w:rsidRPr="000B7B0A" w:rsidRDefault="00D047BC" w:rsidP="00E50EB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7854B" w14:textId="4E3475E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17DE3" w14:textId="0D772463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B276008" w14:textId="2EBB9E6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E50EBD" w:rsidRPr="000B7B0A" w14:paraId="03684FCC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2EBA4" w14:textId="3749297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96E8AA" w14:textId="1977C748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8A5CA" w14:textId="2FB76F6F" w:rsidR="00E50EBD" w:rsidRPr="000B7B0A" w:rsidRDefault="00D047BC" w:rsidP="00E50EBD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CFCAA" w14:textId="4D9D2EC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5EE23" w14:textId="136F65D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F6D692A" w14:textId="33A35043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0B7B0A" w:rsidRPr="000B7B0A" w14:paraId="1948F884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84F3B" w14:textId="0CC7BADB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244793" w14:textId="2324DD3D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00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AB4A3" w14:textId="49320A28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089B5" w14:textId="2219A500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FE34E" w14:textId="57B6552F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7801F99" w14:textId="3483CD51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E50EBD" w:rsidRPr="000B7B0A" w14:paraId="17A6B55D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158FF" w14:textId="65581F2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B0004F" w14:textId="58483CF5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0 Октава 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8B018" w14:textId="1FBC7C19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83095" w14:textId="4CDBB6C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C8FE1" w14:textId="42CACC1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B38A88C" w14:textId="7903AB6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E50EBD" w:rsidRPr="000B7B0A" w14:paraId="74ACB276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3C169" w14:textId="00AEF7F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2FD466" w14:textId="66576E00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1 Октава Е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44589" w14:textId="1CF17D3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C9BF8" w14:textId="23FF0E7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85507" w14:textId="3B56F0A5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202E8DF" w14:textId="115AC189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E50EBD" w:rsidRPr="000B7B0A" w14:paraId="6A7C91ED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5E475" w14:textId="536BF42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EA5538" w14:textId="4323DE86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3EA5C" w14:textId="775D47F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29AEB" w14:textId="0AD9AFFD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E1EDC" w14:textId="61C93F08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542B092" w14:textId="0083F81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E50EBD" w:rsidRPr="000B7B0A" w14:paraId="28EB35FB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71BBF" w14:textId="6F818CA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80551D" w14:textId="521CA36E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E1494" w14:textId="509E0C1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8197B" w14:textId="5C413375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64181" w14:textId="4F5D1239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BB9FB8" w14:textId="4090F53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E50EBD" w:rsidRPr="000B7B0A" w14:paraId="3BD2E880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878B3" w14:textId="57FEA35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9B21A6" w14:textId="2FB68A41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6C71B" w14:textId="5A43C8D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11C91" w14:textId="4C5FF255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1C4A4" w14:textId="74B7F86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A417282" w14:textId="50C23F5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E50EBD" w:rsidRPr="000B7B0A" w14:paraId="009BED48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8F37B" w14:textId="5ECDEA7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0183B0" w14:textId="08E2AA8C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1 Октава A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5ADCA" w14:textId="757BE5A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8D05D" w14:textId="17E0972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E502F" w14:textId="05BBDF8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446F118" w14:textId="137C1059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E50EBD" w:rsidRPr="000B7B0A" w14:paraId="68E52DFA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7ADE1" w14:textId="1CA7F214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764198" w14:textId="7AB5628C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F282D" w14:textId="2D26D8F8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3CE2" w14:textId="1E125DD9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D91BA" w14:textId="7280B04F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5BC6E6D" w14:textId="4DF8B811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E50EBD" w:rsidRPr="000B7B0A" w14:paraId="50BEE9F5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B3AB8" w14:textId="71FEBAD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587505" w14:textId="1B927CB6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1 Октава 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E01EF" w14:textId="465E61B5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CDB61" w14:textId="41A722A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902DC" w14:textId="3CBCC95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FDF9E0B" w14:textId="3184F01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0B7B0A" w:rsidRPr="000B7B0A" w14:paraId="68D0A254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C888C" w14:textId="545382B5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BF5C3F" w14:textId="5DC722AA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29A40" w14:textId="2DD73EC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48062" w14:textId="43E92BD2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E2877" w14:textId="00B5BEEB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543102F" w14:textId="296939DD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0B7B0A" w:rsidRPr="000B7B0A" w14:paraId="35B57756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3B5AD" w14:textId="22CA2C1A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4D5DBB" w14:textId="3B89B7B6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18509" w14:textId="358F88CC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9634B" w14:textId="6342F83F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C12001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2F07E" w14:textId="20D46AF3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260C6BF" w14:textId="2C1FDB04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3740,00</w:t>
            </w:r>
          </w:p>
        </w:tc>
      </w:tr>
      <w:tr w:rsidR="00E50EBD" w:rsidRPr="000B7B0A" w14:paraId="331C87C6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9A594" w14:textId="410AACD3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B1E833" w14:textId="2D59A6CC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5A04D" w14:textId="5E7FB84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39784" w14:textId="2FEFB2B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89260" w14:textId="1D42622D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AF4242B" w14:textId="16BD2AB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E50EBD" w:rsidRPr="000B7B0A" w14:paraId="27633A05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5B428" w14:textId="5194EA2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6D3D1E" w14:textId="6360A63E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2 Октава В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E98E4" w14:textId="64CE32A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95F" w14:textId="19A87219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1C37C" w14:textId="7092EC8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7753AF2" w14:textId="4F87E66E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E50EBD" w:rsidRPr="000B7B0A" w14:paraId="4AC893E6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331B4" w14:textId="58E7A94B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869F1B" w14:textId="0DD672F7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2 Октава A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2AB0B" w14:textId="557ABC03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8B5D6" w14:textId="6E2DEB77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4C1B6" w14:textId="1A07849A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8283D68" w14:textId="2D76CE14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E50EBD" w:rsidRPr="000B7B0A" w14:paraId="76EECD71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274BE" w14:textId="4A5674E4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0563AE" w14:textId="77052A6B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>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DEF10" w14:textId="608B9C8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2562" w14:textId="72AF31E2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C0216" w14:textId="0FD4F0B0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2E8C588" w14:textId="7722411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E50EBD" w:rsidRPr="000B7B0A" w14:paraId="5F9212CF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4EF64" w14:textId="71CF3614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5082BB" w14:textId="1C395005" w:rsidR="00E50EBD" w:rsidRPr="000B7B0A" w:rsidRDefault="00E50EBD" w:rsidP="00E50EB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40AA3" w14:textId="6700ADEC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8ECB9" w14:textId="46199C78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E696D" w14:textId="78E339A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2CF2383" w14:textId="402783E6" w:rsidR="00E50EBD" w:rsidRPr="000B7B0A" w:rsidRDefault="00E50EBD" w:rsidP="00E50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0B7B0A" w:rsidRPr="000B7B0A" w14:paraId="53FE9634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D9F68" w14:textId="355A82A5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69329F" w14:textId="5DBFA11D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3 Октава E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7CF6F" w14:textId="201D307F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DAEB7" w14:textId="5F947AB0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470B4" w14:textId="7FF1B215" w:rsidR="000B7B0A" w:rsidRPr="000B7B0A" w:rsidRDefault="00E50EB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5F49B82" w14:textId="035BEAC8" w:rsidR="000B7B0A" w:rsidRPr="000B7B0A" w:rsidRDefault="00B2342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7140,00</w:t>
            </w:r>
          </w:p>
        </w:tc>
      </w:tr>
      <w:tr w:rsidR="00B2342D" w:rsidRPr="000B7B0A" w14:paraId="24E88059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7189A" w14:textId="6C52C4A3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A7A8C8" w14:textId="1B94B273" w:rsidR="00B2342D" w:rsidRPr="000B7B0A" w:rsidRDefault="00B2342D" w:rsidP="00B2342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2DC85" w14:textId="1ADA31FC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2A852" w14:textId="5E339CA2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008A3" w14:textId="524A3530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EA82D8E" w14:textId="03E75679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7140,00</w:t>
            </w:r>
          </w:p>
        </w:tc>
      </w:tr>
      <w:tr w:rsidR="000B7B0A" w:rsidRPr="000B7B0A" w14:paraId="016F2CC1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B4F24" w14:textId="3E4E931B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37C32A" w14:textId="328EA23F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3 Октава С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6E6BD" w14:textId="3FBC4CB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EED13" w14:textId="7D0CE5DD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9DB07" w14:textId="6F4735C5" w:rsidR="000B7B0A" w:rsidRPr="000B7B0A" w:rsidRDefault="00B2342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9446F50" w14:textId="1F57A935" w:rsidR="000B7B0A" w:rsidRPr="000B7B0A" w:rsidRDefault="00B2342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4760,00</w:t>
            </w:r>
          </w:p>
        </w:tc>
      </w:tr>
      <w:tr w:rsidR="00B2342D" w:rsidRPr="000B7B0A" w14:paraId="77CFA9FA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86962" w14:textId="676E503E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FFA959" w14:textId="24F314C5" w:rsidR="00B2342D" w:rsidRPr="000B7B0A" w:rsidRDefault="00B2342D" w:rsidP="00B2342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07F84" w14:textId="35D7DCDA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8D008" w14:textId="72DB4884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19E06" w14:textId="19197900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B27FADC" w14:textId="0143BFC8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7140,00</w:t>
            </w:r>
          </w:p>
        </w:tc>
      </w:tr>
      <w:tr w:rsidR="00B2342D" w:rsidRPr="000B7B0A" w14:paraId="03E38B61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1EDD1" w14:textId="0E0947C6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DD49A2" w14:textId="1C7080CB" w:rsidR="00B2342D" w:rsidRPr="000B7B0A" w:rsidRDefault="00B2342D" w:rsidP="00B2342D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EBC78" w14:textId="35405EE7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121A9" w14:textId="6179EC42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5109C" w14:textId="7C0CA36B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CFAFDB3" w14:textId="0BE640AD" w:rsidR="00B2342D" w:rsidRPr="000B7B0A" w:rsidRDefault="00B2342D" w:rsidP="00B234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4760,00</w:t>
            </w:r>
          </w:p>
        </w:tc>
      </w:tr>
      <w:tr w:rsidR="000B7B0A" w:rsidRPr="000B7B0A" w14:paraId="4361DA37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9BB18" w14:textId="151323F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AB9171" w14:textId="23099A34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74A23" w14:textId="0185973E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3C906" w14:textId="1D698701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3E0BE" w14:textId="49AB7381" w:rsidR="000B7B0A" w:rsidRPr="000B7B0A" w:rsidRDefault="00B2342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F1B2B7" w14:textId="222C1303" w:rsidR="000B7B0A" w:rsidRPr="000B7B0A" w:rsidRDefault="00B2342D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5950,00</w:t>
            </w:r>
          </w:p>
        </w:tc>
      </w:tr>
      <w:tr w:rsidR="005C2BE8" w:rsidRPr="000B7B0A" w14:paraId="3B0BCB56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437E6" w14:textId="33AA3BA9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515E27" w14:textId="426D880B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5D1B7" w14:textId="7D07D865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2143" w14:textId="746D01D5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7E1A1" w14:textId="4B5D9A57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077B29B" w14:textId="60F6CEA0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5950,00</w:t>
            </w:r>
          </w:p>
        </w:tc>
      </w:tr>
      <w:tr w:rsidR="000B7B0A" w:rsidRPr="000B7B0A" w14:paraId="61CB02FC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63A5F" w14:textId="57BAF16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CA1266" w14:textId="7F08EEF3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09C43" w14:textId="3105A7B5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79294" w14:textId="14EC4BBB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F023E" w14:textId="570964B2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535F37E" w14:textId="08E5BCAF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11100,00</w:t>
            </w:r>
          </w:p>
        </w:tc>
      </w:tr>
      <w:tr w:rsidR="000B7B0A" w:rsidRPr="000B7B0A" w14:paraId="002A5CA8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F4EAB" w14:textId="33E92E99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49F6C7" w14:textId="14C3E222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CDF1F" w14:textId="40FFAA4A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89642" w14:textId="48220872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92E54" w14:textId="38DA00CB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EC329E0" w14:textId="47510A99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7400,00</w:t>
            </w:r>
          </w:p>
        </w:tc>
      </w:tr>
      <w:tr w:rsidR="005C2BE8" w:rsidRPr="000B7B0A" w14:paraId="6E0D2DC5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46C2A" w14:textId="1C05738C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163AF5" w14:textId="39C6DD96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0AF95" w14:textId="2B34A310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CB428" w14:textId="5CAACA24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831E1" w14:textId="683F4256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57E6C4A" w14:textId="5DE0D739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7400,00</w:t>
            </w:r>
          </w:p>
        </w:tc>
      </w:tr>
      <w:tr w:rsidR="005C2BE8" w:rsidRPr="000B7B0A" w14:paraId="36244224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FB0A8" w14:textId="670386E2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890256" w14:textId="1D2F95EA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B66E6" w14:textId="1D606FE9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74E3D" w14:textId="1F19A0EB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134FB" w14:textId="5EF9FB6C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DFA4B36" w14:textId="372F4975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11100,00</w:t>
            </w:r>
          </w:p>
        </w:tc>
      </w:tr>
      <w:tr w:rsidR="005C2BE8" w:rsidRPr="000B7B0A" w14:paraId="664C2B6F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BE435" w14:textId="5DEC8528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4EB712" w14:textId="4597045B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20414" w14:textId="17B201FB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36B9A" w14:textId="353F290B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3C1FF" w14:textId="0EAFD914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E61F51" w14:textId="0B2795E8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11100,00</w:t>
            </w:r>
          </w:p>
        </w:tc>
      </w:tr>
      <w:tr w:rsidR="000B7B0A" w:rsidRPr="000B7B0A" w14:paraId="363CB1A2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E4413" w14:textId="53E4BBAA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5678DF" w14:textId="4D8EE270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7F97A" w14:textId="2302C6D6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A7777" w14:textId="53166462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5E846" w14:textId="2EA49C76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F4C8950" w14:textId="340F9FB2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9250,00</w:t>
            </w:r>
          </w:p>
        </w:tc>
      </w:tr>
      <w:tr w:rsidR="005C2BE8" w:rsidRPr="000B7B0A" w14:paraId="37F511B1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DC764" w14:textId="56D627E6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972EE1" w14:textId="7D91B22F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E48A0" w14:textId="3C92D29D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508A0" w14:textId="1D15F831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8CE8B" w14:textId="723E9563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0E8A454" w14:textId="65F5DB71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7400,00</w:t>
            </w:r>
          </w:p>
        </w:tc>
      </w:tr>
      <w:tr w:rsidR="000B7B0A" w:rsidRPr="000B7B0A" w14:paraId="2425A276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BFA48" w14:textId="5894838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DD7DF1" w14:textId="596DAA90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53B9B" w14:textId="67A6A6D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C4D80" w14:textId="6EDF3B8D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5F714" w14:textId="15508B8B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89480FF" w14:textId="15B7A287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14750,00</w:t>
            </w:r>
          </w:p>
        </w:tc>
      </w:tr>
      <w:tr w:rsidR="000B7B0A" w:rsidRPr="000B7B0A" w14:paraId="023C39B2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DF78A" w14:textId="5BCBB0C9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DE52DC" w14:textId="5F3528F5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D80B6" w14:textId="7F5AEC0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FA832" w14:textId="04FC8291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47D74" w14:textId="60181953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A8D8535" w14:textId="088679A3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11800,00</w:t>
            </w:r>
          </w:p>
        </w:tc>
      </w:tr>
      <w:tr w:rsidR="005C2BE8" w:rsidRPr="000B7B0A" w14:paraId="3C77CBA5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E92FF" w14:textId="0437C44D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6A41F7" w14:textId="15712642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167D7" w14:textId="5E1DC0A7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9650B" w14:textId="6629AF58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F553A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62AD8" w14:textId="65AD4AF3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EF65DC3" w14:textId="44213CF8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11800,00</w:t>
            </w:r>
          </w:p>
        </w:tc>
      </w:tr>
      <w:tr w:rsidR="005C2BE8" w:rsidRPr="000B7B0A" w14:paraId="25D4A238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02326" w14:textId="5F1D3B8D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0113BD" w14:textId="30D570FE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F1691" w14:textId="3674A71A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1C1DE" w14:textId="5589E436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751F8" w14:textId="532FD019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600554A" w14:textId="6C4F1FDA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14750,00</w:t>
            </w:r>
          </w:p>
        </w:tc>
      </w:tr>
      <w:tr w:rsidR="000B7B0A" w:rsidRPr="000B7B0A" w14:paraId="20413F9C" w14:textId="77777777" w:rsidTr="000B7B0A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AC062" w14:textId="65D69C5B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2358BA" w14:textId="075C90E6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FAB57" w14:textId="343B6185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054C" w14:textId="2604D4F8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0DC2B" w14:textId="3A0CE3FA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D7B5A3B" w14:textId="62A9E1A6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15800,00</w:t>
            </w:r>
          </w:p>
        </w:tc>
      </w:tr>
      <w:tr w:rsidR="000B7B0A" w:rsidRPr="000B7B0A" w14:paraId="5AB5CA3A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2D352" w14:textId="22667AB0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019B81" w14:textId="052F8C1E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74581" w14:textId="6518F352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2550F" w14:textId="226AF068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60048" w14:textId="218D9F8B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435B035" w14:textId="7D90FF69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5000,00</w:t>
            </w:r>
          </w:p>
        </w:tc>
      </w:tr>
      <w:tr w:rsidR="005C2BE8" w:rsidRPr="000B7B0A" w14:paraId="06B581FD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28152" w14:textId="4C093A9F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782186" w14:textId="0C1F1618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AD962" w14:textId="093B7FFC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27E49" w14:textId="7B95961A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38FC2" w14:textId="0A993392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8FEEC22" w14:textId="325C12D3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5000,00</w:t>
            </w:r>
          </w:p>
        </w:tc>
      </w:tr>
      <w:tr w:rsidR="000B7B0A" w:rsidRPr="000B7B0A" w14:paraId="46B52179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8BCAB" w14:textId="660D4AA4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1ACA15" w14:textId="1F9F5D3B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758ED" w14:textId="4AA9AF4D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B5901" w14:textId="34AC58DC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2848F" w14:textId="4AE1D027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0242BE7" w14:textId="588396DA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5C2BE8" w:rsidRPr="000B7B0A" w14:paraId="027F6964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52FCB" w14:textId="39F14512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0773DB" w14:textId="3FC850FD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4952B" w14:textId="6AB7051F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B48CB" w14:textId="52D9BBAC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47A1A" w14:textId="33A0DEA4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0FCEF92" w14:textId="3D8A112B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5C2BE8" w:rsidRPr="000B7B0A" w14:paraId="23AB0563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AB441" w14:textId="06C11CFE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D20F4F" w14:textId="02D7C85D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2208A" w14:textId="0A4C6289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73BFA" w14:textId="0601A7D4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4CAC1" w14:textId="2140B85F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F2F4EE" w14:textId="4AEDCEF5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5C2BE8" w:rsidRPr="000B7B0A" w14:paraId="03999CCF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7C86D" w14:textId="32B8D64B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10F122" w14:textId="2B2E5215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FA901" w14:textId="2F6CE74E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34462" w14:textId="08902A8A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34635" w14:textId="2E27CA36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8893A98" w14:textId="47854E49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5C2BE8" w:rsidRPr="000B7B0A" w14:paraId="5AD363E6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6C981" w14:textId="61493E99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6D1043" w14:textId="2B0FAF3F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5AF3C" w14:textId="7FF26463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062EC" w14:textId="1DBC9E4B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FAE35" w14:textId="4F477135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99B031E" w14:textId="02CED71F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5C2BE8" w:rsidRPr="000B7B0A" w14:paraId="64CBAF12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22DED" w14:textId="644F61BD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B8A09C" w14:textId="13C2D689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64D67" w14:textId="11022DFE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41BE5" w14:textId="68115286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EF1DD" w14:textId="73F7EC20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58184AC" w14:textId="092A70D4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5C2BE8" w:rsidRPr="000B7B0A" w14:paraId="477011B5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75FB1" w14:textId="70A954DE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DEE89B" w14:textId="34AD06A9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E844F" w14:textId="1BAB1EDA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AA3B" w14:textId="7B97D01E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D89FA" w14:textId="0D7DBB2D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2530EEB" w14:textId="2B8261A6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0B7B0A" w:rsidRPr="000B7B0A" w14:paraId="25D98510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E748A" w14:textId="68D0B672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59C91F" w14:textId="6CE54068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7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56ED1" w14:textId="0ECB3FCE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94FD8" w14:textId="0A180F41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8FE7C" w14:textId="15AFA9DF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EC7E644" w14:textId="396334FE" w:rsidR="000B7B0A" w:rsidRPr="000B7B0A" w:rsidRDefault="005C2BE8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6700,00</w:t>
            </w:r>
          </w:p>
        </w:tc>
      </w:tr>
      <w:tr w:rsidR="005C2BE8" w:rsidRPr="000B7B0A" w14:paraId="1C53B3F8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360D7" w14:textId="0A27900E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D701AD" w14:textId="31E4CCC5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7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84780" w14:textId="265B7490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BEADE" w14:textId="580DE9EF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AD72F5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E19AC" w14:textId="61E71354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FEB98DA" w14:textId="78DD78FF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6700,00</w:t>
            </w:r>
          </w:p>
        </w:tc>
      </w:tr>
      <w:tr w:rsidR="005C2BE8" w:rsidRPr="000B7B0A" w14:paraId="4FD8F53A" w14:textId="77777777" w:rsidTr="0090214C">
        <w:trPr>
          <w:trHeight w:val="6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F292B" w14:textId="675D2384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lastRenderedPageBreak/>
              <w:t>80.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BB3ACC" w14:textId="31906621" w:rsidR="005C2BE8" w:rsidRPr="000B7B0A" w:rsidRDefault="005C2BE8" w:rsidP="005C2BE8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7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B9EB0" w14:textId="1D939108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3CC6F" w14:textId="28D44DF1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699F6" w14:textId="63D7C90E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01D51D4" w14:textId="684905A2" w:rsidR="005C2BE8" w:rsidRPr="000B7B0A" w:rsidRDefault="005C2BE8" w:rsidP="005C2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6700,00</w:t>
            </w:r>
          </w:p>
        </w:tc>
      </w:tr>
      <w:tr w:rsidR="000F40F2" w:rsidRPr="000B7B0A" w14:paraId="7487860E" w14:textId="77777777" w:rsidTr="000B7B0A">
        <w:trPr>
          <w:trHeight w:val="65"/>
        </w:trPr>
        <w:tc>
          <w:tcPr>
            <w:tcW w:w="8946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88D4D" w14:textId="66913018" w:rsidR="000F40F2" w:rsidRPr="000B7B0A" w:rsidRDefault="000F40F2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1D1B131" w14:textId="01DE4B1E" w:rsidR="000F40F2" w:rsidRPr="000B7B0A" w:rsidRDefault="004960A2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371840,00</w:t>
            </w:r>
          </w:p>
        </w:tc>
      </w:tr>
      <w:tr w:rsidR="000F40F2" w:rsidRPr="000B7B0A" w14:paraId="44D08BF0" w14:textId="77777777" w:rsidTr="000B7B0A">
        <w:trPr>
          <w:trHeight w:val="65"/>
        </w:trPr>
        <w:tc>
          <w:tcPr>
            <w:tcW w:w="10222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8D7AB39" w14:textId="10515AA4" w:rsidR="000F40F2" w:rsidRPr="000B7B0A" w:rsidRDefault="000F40F2" w:rsidP="000B7B0A">
            <w:pPr>
              <w:jc w:val="center"/>
              <w:rPr>
                <w:b/>
                <w:bCs/>
                <w:sz w:val="18"/>
                <w:szCs w:val="18"/>
              </w:rPr>
            </w:pPr>
            <w:r w:rsidRPr="000B7B0A">
              <w:rPr>
                <w:b/>
                <w:bCs/>
                <w:sz w:val="18"/>
                <w:szCs w:val="18"/>
              </w:rPr>
              <w:t>Коммерческое предложение № 3</w:t>
            </w:r>
          </w:p>
        </w:tc>
      </w:tr>
      <w:tr w:rsidR="000B7B0A" w:rsidRPr="000B7B0A" w14:paraId="5FC1FB79" w14:textId="77777777" w:rsidTr="00680003">
        <w:trPr>
          <w:trHeight w:val="81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6495C" w14:textId="1CE9EFF1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49117B" w14:textId="76D900C1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1С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08B54" w14:textId="3251038A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DE1B7" w14:textId="228E026C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91F45" w14:textId="7370A7FA" w:rsidR="000B7B0A" w:rsidRPr="000B7B0A" w:rsidRDefault="007B5A85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421623A" w14:textId="1F4E5FA5" w:rsidR="000B7B0A" w:rsidRPr="000B7B0A" w:rsidRDefault="007B5A85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980,00</w:t>
            </w:r>
          </w:p>
        </w:tc>
      </w:tr>
      <w:tr w:rsidR="007B5A85" w:rsidRPr="000B7B0A" w14:paraId="43B18EB4" w14:textId="77777777" w:rsidTr="00680003">
        <w:trPr>
          <w:trHeight w:val="146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4745E" w14:textId="55A6C3DF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711D21" w14:textId="7DFED948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1B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52CD" w14:textId="690188CA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07E2E" w14:textId="3CFFAB8C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5805B" w14:textId="77DF5018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F79EE23" w14:textId="4D10A061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980,00</w:t>
            </w:r>
          </w:p>
        </w:tc>
      </w:tr>
      <w:tr w:rsidR="007B5A85" w:rsidRPr="000B7B0A" w14:paraId="22085123" w14:textId="77777777" w:rsidTr="00680003">
        <w:trPr>
          <w:trHeight w:val="292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53FD6" w14:textId="79B51B40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2EF7DE" w14:textId="34E29206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1А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D4B2" w14:textId="7AE9AE68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76A5C" w14:textId="3764F802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82004" w14:textId="25881D9C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D911610" w14:textId="71E4A8FC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980,00</w:t>
            </w:r>
          </w:p>
        </w:tc>
      </w:tr>
      <w:tr w:rsidR="007B5A85" w:rsidRPr="000B7B0A" w14:paraId="4F518274" w14:textId="77777777" w:rsidTr="00680003">
        <w:trPr>
          <w:trHeight w:val="173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FC80E" w14:textId="33E34CE7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4AB1B3" w14:textId="7308B530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02074" w14:textId="71D4C3BD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9E8DE" w14:textId="378B344D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7679C" w14:textId="4ADBD008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63EB925" w14:textId="6DC89301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980,00</w:t>
            </w:r>
          </w:p>
        </w:tc>
      </w:tr>
      <w:tr w:rsidR="007B5A85" w:rsidRPr="000B7B0A" w14:paraId="18FA8F95" w14:textId="77777777" w:rsidTr="00680003">
        <w:trPr>
          <w:trHeight w:val="121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EC9DE" w14:textId="320A0E10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F334B9" w14:textId="301BD771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1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A666A" w14:textId="0A662286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7B5BE" w14:textId="72624410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40D92" w14:textId="2E601C89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E0961D3" w14:textId="38338C7C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980,00</w:t>
            </w:r>
          </w:p>
        </w:tc>
      </w:tr>
      <w:tr w:rsidR="000B7B0A" w:rsidRPr="000B7B0A" w14:paraId="289DF7B8" w14:textId="77777777" w:rsidTr="00A71BEB">
        <w:trPr>
          <w:trHeight w:val="217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00DB0" w14:textId="46CA54FA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2A0403" w14:textId="3724DE32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2Е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8B039" w14:textId="0B4721B6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38F9" w14:textId="3EDA0EB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F8020" w14:textId="37BF5A3D" w:rsidR="000B7B0A" w:rsidRPr="000B7B0A" w:rsidRDefault="007B5A85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C231308" w14:textId="7AD17287" w:rsidR="000B7B0A" w:rsidRPr="000B7B0A" w:rsidRDefault="007B5A85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7B5A85" w:rsidRPr="000B7B0A" w14:paraId="4A50DB42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86F7B" w14:textId="5B2ADA81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99935B" w14:textId="1C6CFD55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E372" w14:textId="42E4EAFB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8101" w14:textId="4E72D0A7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1CF1E" w14:textId="289594CA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937DE1" w14:textId="0D79CBC6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7B5A85" w:rsidRPr="000B7B0A" w14:paraId="1149C127" w14:textId="77777777" w:rsidTr="00A71BEB">
        <w:trPr>
          <w:trHeight w:val="114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B5B75" w14:textId="160D5EFB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C060C8" w14:textId="1C3F5F34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DCB39" w14:textId="63176AEF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A1922" w14:textId="25BB7887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2F582" w14:textId="03410A84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A3152FF" w14:textId="713D0F44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7B5A85" w:rsidRPr="000B7B0A" w14:paraId="012C3200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562DC" w14:textId="1A018E0A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4E7881" w14:textId="4633FFA5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1939A" w14:textId="146E452B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5144" w14:textId="240B8F10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25AC5" w14:textId="5B6ADA7C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1B112D5" w14:textId="2D4CB0C6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7B5A85" w:rsidRPr="000B7B0A" w14:paraId="3F6B0C8B" w14:textId="77777777" w:rsidTr="00A71BEB">
        <w:trPr>
          <w:trHeight w:val="250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48AEE" w14:textId="48B2DAB7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92B6DC" w14:textId="53E327CB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DED10" w14:textId="65603D23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C622C" w14:textId="6A7C1F3E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EE010" w14:textId="434C53F4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7F6BADA" w14:textId="623D8305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7B5A85" w:rsidRPr="000B7B0A" w14:paraId="6740F7A2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0C13A" w14:textId="107D8A75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B1B0AE" w14:textId="4C7A8231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3B82F" w14:textId="38166299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DCD05" w14:textId="36C783D6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F32E1" w14:textId="48A289C6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30F912B" w14:textId="1E8C4FB8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7B5A85" w:rsidRPr="000B7B0A" w14:paraId="506111CC" w14:textId="77777777" w:rsidTr="00A71BEB">
        <w:trPr>
          <w:trHeight w:val="116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321C0" w14:textId="3B35542A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D2A56D" w14:textId="12E17DC7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2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14F43" w14:textId="4DD15D39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AC987" w14:textId="1F197B51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23A8C" w14:textId="4A74E5F6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7CD0C63" w14:textId="01A6DF72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</w:tr>
      <w:tr w:rsidR="000B7B0A" w:rsidRPr="000B7B0A" w14:paraId="582E9544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64DC8" w14:textId="07EAA8CD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F2BFBC" w14:textId="6FA2E4F3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24D1C" w14:textId="73F24525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525C1" w14:textId="2F9C8C59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63D3F" w14:textId="0CC03294" w:rsidR="000B7B0A" w:rsidRPr="000B7B0A" w:rsidRDefault="007B5A85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1287574" w14:textId="4A7BCE92" w:rsidR="000B7B0A" w:rsidRPr="000B7B0A" w:rsidRDefault="007B5A85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7B5A85" w:rsidRPr="000B7B0A" w14:paraId="32FC1700" w14:textId="77777777" w:rsidTr="00A71BEB">
        <w:trPr>
          <w:trHeight w:val="143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91A32" w14:textId="505A7645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3EC1D6" w14:textId="57363E2E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F0822" w14:textId="30539CCB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7CE93" w14:textId="23C0F578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CCF85" w14:textId="52411F21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601ED5F" w14:textId="27540863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7B5A85" w:rsidRPr="000B7B0A" w14:paraId="597F567A" w14:textId="77777777" w:rsidTr="00A71BEB">
        <w:trPr>
          <w:trHeight w:val="179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AE8DA" w14:textId="39781EF1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E3D354" w14:textId="56FC46F2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F1914" w14:textId="12B2F76F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1ECC2" w14:textId="3C95CCD8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495D0" w14:textId="6077143D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433FD0C" w14:textId="535063B7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7B5A85" w:rsidRPr="000B7B0A" w14:paraId="595C3D33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96049" w14:textId="5047D047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1FAE42" w14:textId="273AA2C2" w:rsidR="007B5A85" w:rsidRPr="000B7B0A" w:rsidRDefault="007B5A85" w:rsidP="007B5A85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CD65E" w14:textId="76CB0F13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8BD6C" w14:textId="59E0428C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7BA04" w14:textId="58ACD22B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DE806DD" w14:textId="79079741" w:rsidR="007B5A85" w:rsidRPr="000B7B0A" w:rsidRDefault="007B5A85" w:rsidP="007B5A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3235FA" w:rsidRPr="000B7B0A" w14:paraId="7104D0D4" w14:textId="77777777" w:rsidTr="000B7B0A">
        <w:trPr>
          <w:trHeight w:val="67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ED95A" w14:textId="6E0E0DA1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651C53" w14:textId="0F82B516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C72B2" w14:textId="670E3D1E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8E8A3" w14:textId="0B65EB06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1841D" w14:textId="524C154F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28630A5" w14:textId="4BDA527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3235FA" w:rsidRPr="000B7B0A" w14:paraId="1E336CE4" w14:textId="77777777" w:rsidTr="000B7B0A">
        <w:trPr>
          <w:trHeight w:val="24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AE4B0" w14:textId="2C2DD186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543E1B" w14:textId="2469C0D8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F698D" w14:textId="284B936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11499" w14:textId="5FF609D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00B46" w14:textId="6751E341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51D402B" w14:textId="4B882CB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3235FA" w:rsidRPr="000B7B0A" w14:paraId="5DA77A9D" w14:textId="77777777" w:rsidTr="000B7B0A">
        <w:trPr>
          <w:trHeight w:val="151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246EA" w14:textId="74CBDB3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19.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272D63" w14:textId="0817EC9F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3F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51983" w14:textId="766362CF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0B2BF" w14:textId="7CE35916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62267" w14:textId="2D7266CE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F229B2B" w14:textId="18DEB0A6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1700,00</w:t>
            </w:r>
          </w:p>
        </w:tc>
      </w:tr>
      <w:tr w:rsidR="000B7B0A" w:rsidRPr="000B7B0A" w14:paraId="01C75A8E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8841D" w14:textId="4BA5CF81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A0F260" w14:textId="18DD548C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F1C4D" w14:textId="5DD2917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D7E20" w14:textId="38DD89BE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C8EC1" w14:textId="013F12C0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14D6924" w14:textId="16D4AD01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3235FA" w:rsidRPr="000B7B0A" w14:paraId="1726A0B8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B30ED" w14:textId="331671E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90E64A" w14:textId="7E014EF4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F77D3" w14:textId="72235C3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DCC8" w14:textId="25FA157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69356" w14:textId="37FCC39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A9F2A4E" w14:textId="76E92F41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3235FA" w:rsidRPr="000B7B0A" w14:paraId="7A83DDDC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43CB7" w14:textId="7F1BEC2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79FCBE" w14:textId="133EED84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1CAB5" w14:textId="5195AFF4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A58BF" w14:textId="06164F1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B6CCF" w14:textId="5186269F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3A9F760" w14:textId="2284703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3235FA" w:rsidRPr="000B7B0A" w14:paraId="7163552A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02D92" w14:textId="6D3E7F9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C11A66" w14:textId="702A92A1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E8528" w14:textId="768BF4C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74206" w14:textId="20E535E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CA8A2" w14:textId="7C8F13F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A3E417D" w14:textId="17FD99B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3235FA" w:rsidRPr="000B7B0A" w14:paraId="349C0A83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D373D" w14:textId="11B16FFE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ED13D3" w14:textId="2C4814BD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E5860" w14:textId="08BA607D" w:rsidR="003235FA" w:rsidRPr="000B7B0A" w:rsidRDefault="00D047BC" w:rsidP="003235FA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122BC" w14:textId="1451546E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E4132" w14:textId="253604E2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6E7C5CC" w14:textId="2466167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3235FA" w:rsidRPr="000B7B0A" w14:paraId="6B66C435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18F7E" w14:textId="5F22164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2ACDDB" w14:textId="64506003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4G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838C7" w14:textId="51BF6648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70B8C" w14:textId="0F20C952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2F138" w14:textId="0BDDD356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98CD8D2" w14:textId="58014CC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3235FA" w:rsidRPr="000B7B0A" w14:paraId="5CFD2953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15799" w14:textId="39BE563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2A53BD" w14:textId="7A804C9F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4F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B3441" w14:textId="36C3AF4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07D19" w14:textId="77D7FB98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C1FF8" w14:textId="78DEEF2B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9E3388C" w14:textId="1B8A2BF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0B7B0A" w:rsidRPr="000B7B0A" w14:paraId="4BA2A2A7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BBB93" w14:textId="55FDAE4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B7EAC4" w14:textId="2708616E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63E7E" w14:textId="0C28D9F8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20B9" w14:textId="33DBE7E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C0E7C" w14:textId="2211BD9A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A46424" w14:textId="114E8D3E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4260,00</w:t>
            </w:r>
          </w:p>
        </w:tc>
      </w:tr>
      <w:tr w:rsidR="003235FA" w:rsidRPr="000B7B0A" w14:paraId="237BBAC7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E0AFA" w14:textId="0013CC2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17E732" w14:textId="078E8192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D42DB" w14:textId="163EAD0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A8F4C" w14:textId="165BB81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811E1" w14:textId="270A06C1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502B238" w14:textId="46B1E75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2600,00</w:t>
            </w:r>
          </w:p>
        </w:tc>
      </w:tr>
      <w:tr w:rsidR="000B7B0A" w:rsidRPr="000B7B0A" w14:paraId="40CE64FB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4130A" w14:textId="128B153D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29.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8B6543" w14:textId="010D71E5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89447" w14:textId="7D80A64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58F0" w14:textId="57B164C0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9AD75" w14:textId="20B1C35B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FB012CF" w14:textId="45E0E7D0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3235FA" w:rsidRPr="000B7B0A" w14:paraId="63C35C26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792CC" w14:textId="7CBA735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7756A1" w14:textId="7BD705FA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33302" w14:textId="4B77EF9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8A95E" w14:textId="4B730E4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66C96" w14:textId="019C472A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D90B6D8" w14:textId="6362BF2B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3235FA" w:rsidRPr="000B7B0A" w14:paraId="148F5ECB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8DF88" w14:textId="17E6CDBA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04321C" w14:textId="030D32F9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31D82" w14:textId="532F998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FED0D" w14:textId="17F70B7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600FC" w14:textId="16E09C7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E0A7BB" w14:textId="41DF949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3235FA" w:rsidRPr="000B7B0A" w14:paraId="2404FD13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AD970" w14:textId="0C6F1E2F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D4628C" w14:textId="2C692FBC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56BEC" w14:textId="31A1FD78" w:rsidR="003235FA" w:rsidRPr="000B7B0A" w:rsidRDefault="00D047BC" w:rsidP="003235FA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A3F7D" w14:textId="7B808A81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2508A" w14:textId="2592AFA6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9588578" w14:textId="0769301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3235FA" w:rsidRPr="000B7B0A" w14:paraId="7E2289AE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C0DE5" w14:textId="1DE59AB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4DDA5D" w14:textId="5A58F865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леверсной арфы SIPARIO BioCarbon 5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F0942" w14:textId="585B22DD" w:rsidR="003235FA" w:rsidRPr="000B7B0A" w:rsidRDefault="00D047BC" w:rsidP="003235FA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32357" w14:textId="0D4E7DB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F6579" w14:textId="7F7E73AB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AE49486" w14:textId="312851A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4400,00</w:t>
            </w:r>
          </w:p>
        </w:tc>
      </w:tr>
      <w:tr w:rsidR="000B7B0A" w:rsidRPr="000B7B0A" w14:paraId="68EF2C33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8A94C" w14:textId="0C6DF7D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E394F6" w14:textId="223E14E8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00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67EB9" w14:textId="562FDD46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88BD8" w14:textId="173A6D5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309E9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9DB6C" w14:textId="321632F9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953A50A" w14:textId="19503374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3235FA" w:rsidRPr="000B7B0A" w14:paraId="793160E5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92CCC" w14:textId="71C9A8E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F888D7" w14:textId="42B4D66E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0 Октава 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68E2D" w14:textId="0548BC72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927AC" w14:textId="7762669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3A45D" w14:textId="4E31FF6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2A54412" w14:textId="6F204352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3235FA" w:rsidRPr="000B7B0A" w14:paraId="186C21D6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4CAC9" w14:textId="60618FCA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A4711D" w14:textId="2E93251C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1 Октава Е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4352F" w14:textId="5272181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92922" w14:textId="15064FC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BEE1E" w14:textId="79C81BF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52ADCF9" w14:textId="0CE5D38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3235FA" w:rsidRPr="000B7B0A" w14:paraId="1E0E670B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C7A35" w14:textId="19D62B8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091FA4" w14:textId="5E037345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FAEFF" w14:textId="7E13DAEF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92D00" w14:textId="2E2E48B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033F7" w14:textId="05BF3FA8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9D651D7" w14:textId="14F9C17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3235FA" w:rsidRPr="000B7B0A" w14:paraId="3A5E0435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FD7CC" w14:textId="48517AAB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E675F1" w14:textId="4569FE93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7674F" w14:textId="5AC3113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3037C" w14:textId="40A7CD9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99852" w14:textId="43B0F0FB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B154753" w14:textId="7619B3C2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3235FA" w:rsidRPr="000B7B0A" w14:paraId="410A4F0D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1853E" w14:textId="78DBBFAB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39.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81555E" w14:textId="0E582572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4D9AF" w14:textId="08773CC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FBC95" w14:textId="008746DE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267D5" w14:textId="25861EF4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6165010" w14:textId="255E350F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3235FA" w:rsidRPr="000B7B0A" w14:paraId="33A2E846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7B15E" w14:textId="2155034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4C1739" w14:textId="66A14A4C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1 Октава A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3C8C2" w14:textId="616345B4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9BFA0" w14:textId="60B675C8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92E6D" w14:textId="2CD1D1C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596C224" w14:textId="0868FB51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3235FA" w:rsidRPr="000B7B0A" w14:paraId="0366EA69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1DB44" w14:textId="556A791A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A5702E" w14:textId="54AC352D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1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D828E" w14:textId="3875F90F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6665D" w14:textId="52D1704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1E363" w14:textId="52DE4EE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55D327F" w14:textId="358596E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3235FA" w:rsidRPr="000B7B0A" w14:paraId="4AE5482C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D2263" w14:textId="70B4C5E4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1D04A2" w14:textId="6D80EAF1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1 Октава F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79E6F" w14:textId="20E09928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5CB29" w14:textId="47CCDA9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FBEA3" w14:textId="4E1AB7F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561256B" w14:textId="7210BBC6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1760,00</w:t>
            </w:r>
          </w:p>
        </w:tc>
      </w:tr>
      <w:tr w:rsidR="000B7B0A" w:rsidRPr="000B7B0A" w14:paraId="4DF48759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CFA00" w14:textId="6218A7CC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CF8EC4" w14:textId="05C21977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4DAF4" w14:textId="63604BCD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0B61B" w14:textId="18EB80D2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70021" w14:textId="0FCFC9C0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89CAF0F" w14:textId="2CC4EF0C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0B7B0A" w:rsidRPr="000B7B0A" w14:paraId="41A63160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EF7F4" w14:textId="66EA3392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EB01BE" w14:textId="02578BBA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E8F0B" w14:textId="0048E120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27B99" w14:textId="1DB9AC3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C9E49" w14:textId="6262EEF8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8911A2F" w14:textId="2855E3D5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3740,00</w:t>
            </w:r>
          </w:p>
        </w:tc>
      </w:tr>
      <w:tr w:rsidR="003235FA" w:rsidRPr="000B7B0A" w14:paraId="297309CA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14A3D" w14:textId="41C9488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D9D42A" w14:textId="73981976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D061B" w14:textId="06F1407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01226" w14:textId="77108F1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51B91" w14:textId="627CAB3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90F4266" w14:textId="63C1FD61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3235FA" w:rsidRPr="000B7B0A" w14:paraId="5AB4709B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0EA61" w14:textId="61F0FAE6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CC343A" w14:textId="2D15BB3B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2 Октава В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C5642" w14:textId="70423B9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60B3D" w14:textId="514E991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A1C06" w14:textId="2840A744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EC1C522" w14:textId="535DB458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3235FA" w:rsidRPr="000B7B0A" w14:paraId="6D60B857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40C32" w14:textId="74D633CD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74C4CA" w14:textId="35BC9E7A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2 Октава A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E3F24" w14:textId="37F5FB5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9260A" w14:textId="4F5497B8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51EEF" w14:textId="544BEE2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AB06D5F" w14:textId="7FFB202E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3235FA" w:rsidRPr="000B7B0A" w14:paraId="59D3C8A3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AE60B" w14:textId="588E2F0A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B82511" w14:textId="20187235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>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2B465" w14:textId="72B76F1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F81E0" w14:textId="7B4D51CB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63986" w14:textId="70E3FEF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F9D101" w14:textId="75B8294E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3235FA" w:rsidRPr="000B7B0A" w14:paraId="314584F7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5FD11" w14:textId="61AF7E4E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49.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1A693D" w14:textId="64E22475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2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430DD" w14:textId="022E0B0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350C0" w14:textId="6047E4C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D8DA6" w14:textId="1A7E8A58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6FFE01C" w14:textId="038E12DC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5610,00</w:t>
            </w:r>
          </w:p>
        </w:tc>
      </w:tr>
      <w:tr w:rsidR="000B7B0A" w:rsidRPr="000B7B0A" w14:paraId="30226409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48A43" w14:textId="248D50DA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390906" w14:textId="529D881A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3 Октава E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C1F78" w14:textId="3B6978E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014D6" w14:textId="4120DF9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C3234" w14:textId="4BC78AC6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9FED447" w14:textId="462EE8A4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7140,00</w:t>
            </w:r>
          </w:p>
        </w:tc>
      </w:tr>
      <w:tr w:rsidR="003235FA" w:rsidRPr="000B7B0A" w14:paraId="00E9CBFB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86A35" w14:textId="5C637EDB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AF606D" w14:textId="007B20FF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30206" w14:textId="584F6D8A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18483" w14:textId="252E8544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55176" w14:textId="437C5082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992D45D" w14:textId="1329619F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7140,00</w:t>
            </w:r>
          </w:p>
        </w:tc>
      </w:tr>
      <w:tr w:rsidR="000B7B0A" w:rsidRPr="000B7B0A" w14:paraId="2A8D3267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84A0F" w14:textId="70067238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0E1570" w14:textId="0EAD780F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>Струна для педальной арфы Sipario Biocarbon pedal 3 Октава С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94A6B" w14:textId="7A2A262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8D7D2" w14:textId="04BB3A4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C4ACF" w14:textId="7734A456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D5ED7E5" w14:textId="00DEFE2B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4760,00</w:t>
            </w:r>
          </w:p>
        </w:tc>
      </w:tr>
      <w:tr w:rsidR="000B7B0A" w:rsidRPr="000B7B0A" w14:paraId="2E4EC6DA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3AD16" w14:textId="4258C64E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33F17F" w14:textId="2FE38B61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45A12" w14:textId="3E061935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4293" w14:textId="1DB76E9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6D9AB" w14:textId="72E79680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2994DE9" w14:textId="5835B351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7140,00</w:t>
            </w:r>
          </w:p>
        </w:tc>
      </w:tr>
      <w:tr w:rsidR="003235FA" w:rsidRPr="000B7B0A" w14:paraId="068D53A8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F443A" w14:textId="62BC70D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395A7B" w14:textId="4766C27F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112CE" w14:textId="0B01CFE9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B0E74" w14:textId="211A648F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561D0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632A9" w14:textId="6310F48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48251EA" w14:textId="1C817380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4760,00</w:t>
            </w:r>
          </w:p>
        </w:tc>
      </w:tr>
      <w:tr w:rsidR="000B7B0A" w:rsidRPr="000B7B0A" w14:paraId="6497F22E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732CF" w14:textId="724174B1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94E9DE" w14:textId="4C405173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7B0A">
              <w:rPr>
                <w:rFonts w:ascii="Arial" w:hAnsi="Arial" w:cs="Arial"/>
                <w:sz w:val="18"/>
                <w:szCs w:val="18"/>
              </w:rPr>
              <w:lastRenderedPageBreak/>
              <w:t xml:space="preserve">(Соль)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CCC1B" w14:textId="5F91E653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EF536" w14:textId="374586EE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1E472" w14:textId="5F87378E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B85BC5C" w14:textId="30BB8849" w:rsidR="000B7B0A" w:rsidRPr="000B7B0A" w:rsidRDefault="003235FA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5950,00</w:t>
            </w:r>
          </w:p>
        </w:tc>
      </w:tr>
      <w:tr w:rsidR="003235FA" w:rsidRPr="000B7B0A" w14:paraId="49D69BDE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DD1B6" w14:textId="27A330C8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132FF2" w14:textId="5A8179B3" w:rsidR="003235FA" w:rsidRPr="000B7B0A" w:rsidRDefault="003235FA" w:rsidP="003235F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3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3486F" w14:textId="7B3DDF55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E84EC" w14:textId="01561DB3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E06DC" w14:textId="45FBCB47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B39F773" w14:textId="67B24AA4" w:rsidR="003235FA" w:rsidRPr="000B7B0A" w:rsidRDefault="003235FA" w:rsidP="00323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5950,00</w:t>
            </w:r>
          </w:p>
        </w:tc>
      </w:tr>
      <w:tr w:rsidR="000B7B0A" w:rsidRPr="000B7B0A" w14:paraId="5DA1A4E2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2FDD7" w14:textId="500AFDD5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F0FA45" w14:textId="3426A876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E08C0" w14:textId="0FADB046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285DE" w14:textId="5FBE0935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66080" w14:textId="35638F1F" w:rsidR="000B7B0A" w:rsidRPr="000B7B0A" w:rsidRDefault="00CF3697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FA0F9F2" w14:textId="03324238" w:rsidR="000B7B0A" w:rsidRPr="000B7B0A" w:rsidRDefault="00CF3697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11100,00</w:t>
            </w:r>
          </w:p>
        </w:tc>
      </w:tr>
      <w:tr w:rsidR="000B7B0A" w:rsidRPr="000B7B0A" w14:paraId="51A8E15F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4C5CA" w14:textId="2EA6073A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14B159" w14:textId="4A1987F0" w:rsidR="000B7B0A" w:rsidRPr="000B7B0A" w:rsidRDefault="000B7B0A" w:rsidP="000B7B0A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46A70" w14:textId="1550329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432FD" w14:textId="18742467" w:rsidR="000B7B0A" w:rsidRPr="000B7B0A" w:rsidRDefault="000B7B0A" w:rsidP="000B7B0A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4E7C1" w14:textId="6E9A9505" w:rsidR="000B7B0A" w:rsidRPr="000B7B0A" w:rsidRDefault="00CF3697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D2BBAC5" w14:textId="04DE5E4B" w:rsidR="000B7B0A" w:rsidRPr="000B7B0A" w:rsidRDefault="00CF3697" w:rsidP="000B7B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7400,00</w:t>
            </w:r>
          </w:p>
        </w:tc>
      </w:tr>
      <w:tr w:rsidR="00CF3697" w:rsidRPr="000B7B0A" w14:paraId="213C193F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1F289" w14:textId="709ED2A3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59.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D21D86" w14:textId="5080F08E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3A0E1" w14:textId="40B1976F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FB3AE" w14:textId="3AA542CF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CC8D0" w14:textId="52305040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7D0D303" w14:textId="22839685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7400,00</w:t>
            </w:r>
          </w:p>
        </w:tc>
      </w:tr>
      <w:tr w:rsidR="00CF3697" w:rsidRPr="000B7B0A" w14:paraId="467FDB76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5CE09" w14:textId="6D0C59D8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6DD8A2" w14:textId="7D9966C7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C7C84" w14:textId="780B4939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1C09A" w14:textId="7100CC4C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695F6" w14:textId="033E940F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AD3B2D2" w14:textId="12C2ABD7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11100,00</w:t>
            </w:r>
          </w:p>
        </w:tc>
      </w:tr>
      <w:tr w:rsidR="00CF3697" w:rsidRPr="000B7B0A" w14:paraId="2BF3821B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36E13" w14:textId="28BCFD37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C27C88" w14:textId="0108CF6A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05EFF" w14:textId="64050FFB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94490" w14:textId="46AA7C4A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81FAE" w14:textId="74928B37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034281C" w14:textId="4AF7A8B6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9250,00</w:t>
            </w:r>
          </w:p>
        </w:tc>
      </w:tr>
      <w:tr w:rsidR="00CF3697" w:rsidRPr="000B7B0A" w14:paraId="08863813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36883" w14:textId="13F30AE9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9D28FA" w14:textId="4A09D75F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9F248" w14:textId="31430F30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0B0EA" w14:textId="156F0651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FC50B" w14:textId="0E8DD6CC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D170E23" w14:textId="727615DD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9250,00</w:t>
            </w:r>
          </w:p>
        </w:tc>
      </w:tr>
      <w:tr w:rsidR="00CF3697" w:rsidRPr="000B7B0A" w14:paraId="7A85463B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4C168" w14:textId="1063470A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EC92EB" w14:textId="76982463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4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CF691" w14:textId="74AA79B4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C1788" w14:textId="5F520653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F83D0" w14:textId="7AE8271B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E30A060" w14:textId="3731312B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7400,00</w:t>
            </w:r>
          </w:p>
        </w:tc>
      </w:tr>
      <w:tr w:rsidR="00CF3697" w:rsidRPr="000B7B0A" w14:paraId="4F863971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B8E0" w14:textId="00323953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0A26F8" w14:textId="45B8DD34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5B76A" w14:textId="4B0BE35A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A1449" w14:textId="68C98121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8DF87" w14:textId="753C03BC" w:rsidR="00CF3697" w:rsidRPr="000B7B0A" w:rsidRDefault="002B4FEF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EB421EC" w14:textId="075709FC" w:rsidR="00CF3697" w:rsidRPr="000B7B0A" w:rsidRDefault="002B4FEF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14750,00</w:t>
            </w:r>
          </w:p>
        </w:tc>
      </w:tr>
      <w:tr w:rsidR="00CF3697" w:rsidRPr="000B7B0A" w14:paraId="70AB37B7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A706B" w14:textId="0D254FE3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C7A404" w14:textId="600AFBD1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C2410" w14:textId="221DE25E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06855" w14:textId="156BCD2C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F5BB8" w14:textId="3BEC39EA" w:rsidR="00CF3697" w:rsidRPr="000B7B0A" w:rsidRDefault="002B4FEF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30E8FB0" w14:textId="63034F27" w:rsidR="00CF3697" w:rsidRPr="000B7B0A" w:rsidRDefault="002B4FEF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11800,00</w:t>
            </w:r>
          </w:p>
        </w:tc>
      </w:tr>
      <w:tr w:rsidR="002B4FEF" w:rsidRPr="000B7B0A" w14:paraId="072D5B16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9C6F9" w14:textId="7C759B2D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D30BB5" w14:textId="206B584B" w:rsidR="002B4FEF" w:rsidRPr="000B7B0A" w:rsidRDefault="002B4FEF" w:rsidP="002B4FEF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50303" w14:textId="6F81EE7C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13EEB" w14:textId="63AABFF6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77306" w14:textId="23886AA6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56462C1" w14:textId="43703566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11800,00</w:t>
            </w:r>
          </w:p>
        </w:tc>
      </w:tr>
      <w:tr w:rsidR="002B4FEF" w:rsidRPr="000B7B0A" w14:paraId="508A11BF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E1A24" w14:textId="566F759C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1DCAB2" w14:textId="51270724" w:rsidR="002B4FEF" w:rsidRPr="000B7B0A" w:rsidRDefault="002B4FEF" w:rsidP="002B4FEF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5CCA2" w14:textId="66A7100B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81EA5" w14:textId="28933C4D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 w:rsidRPr="002D31A3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C77D6" w14:textId="119366BB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C0E02B1" w14:textId="5ED8DA4A" w:rsidR="002B4FEF" w:rsidRPr="000B7B0A" w:rsidRDefault="002B4FEF" w:rsidP="002B4F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11800,00</w:t>
            </w:r>
          </w:p>
        </w:tc>
      </w:tr>
      <w:tr w:rsidR="00CF3697" w:rsidRPr="000B7B0A" w14:paraId="32E7D3BB" w14:textId="77777777" w:rsidTr="000B7B0A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D600A" w14:textId="32705632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4A2DDB" w14:textId="6149DE5F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E1CAC" w14:textId="321F5FB9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E4E7" w14:textId="52243EFC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03368" w14:textId="703028A3" w:rsidR="00CF3697" w:rsidRPr="000B7B0A" w:rsidRDefault="002B4FEF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090ED2D" w14:textId="274008B8" w:rsidR="00CF3697" w:rsidRPr="000B7B0A" w:rsidRDefault="002B4FEF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15800,00</w:t>
            </w:r>
          </w:p>
        </w:tc>
      </w:tr>
      <w:tr w:rsidR="00CF3697" w:rsidRPr="000B7B0A" w14:paraId="3085C342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CE780" w14:textId="2C50F5F3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69.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19BB4C" w14:textId="69E4CABC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30304" w14:textId="78A7FAFE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77E9E" w14:textId="539120EA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17D0F" w14:textId="2CD54834" w:rsidR="00CF3697" w:rsidRPr="000B7B0A" w:rsidRDefault="002B4FEF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277946C" w14:textId="1F41A2E5" w:rsidR="00CF3697" w:rsidRPr="000B7B0A" w:rsidRDefault="002B4FEF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5000,00</w:t>
            </w:r>
          </w:p>
        </w:tc>
      </w:tr>
      <w:tr w:rsidR="00A27086" w:rsidRPr="000B7B0A" w14:paraId="373EBB3C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01B7D" w14:textId="1542E4DD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AB4933" w14:textId="0942818A" w:rsidR="00A27086" w:rsidRPr="000B7B0A" w:rsidRDefault="00A27086" w:rsidP="00A27086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5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40B9C" w14:textId="5F54EAB7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E30AB" w14:textId="01A882E9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DF785" w14:textId="4AEBB4BD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A0D9CA2" w14:textId="4F81A301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5000,00</w:t>
            </w:r>
          </w:p>
        </w:tc>
      </w:tr>
      <w:tr w:rsidR="00CF3697" w:rsidRPr="000B7B0A" w14:paraId="5737C0D8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7248A" w14:textId="180EC01E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B1AFC0" w14:textId="57704C8B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04F0F" w14:textId="57BD65D7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5EB61" w14:textId="38B2C637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3EF08" w14:textId="07485FEB" w:rsidR="00CF3697" w:rsidRPr="000B7B0A" w:rsidRDefault="00A27086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9E5FD6C" w14:textId="78B3070D" w:rsidR="00CF3697" w:rsidRPr="000B7B0A" w:rsidRDefault="00A27086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CF3697" w:rsidRPr="000B7B0A" w14:paraId="55308840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62746" w14:textId="1B5A6FB3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0DA39D" w14:textId="0A35604B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8930" w14:textId="17F8D082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D765" w14:textId="3D6AEDD8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D192E" w14:textId="26DB846B" w:rsidR="00CF3697" w:rsidRPr="000B7B0A" w:rsidRDefault="00A27086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17BCB3C" w14:textId="4CCB55D3" w:rsidR="00CF3697" w:rsidRPr="000B7B0A" w:rsidRDefault="00A27086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5800,00</w:t>
            </w:r>
          </w:p>
        </w:tc>
      </w:tr>
      <w:tr w:rsidR="00CF3697" w:rsidRPr="000B7B0A" w14:paraId="0D1B86C0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B069B" w14:textId="1E316E64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73.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192C31" w14:textId="3CBBD106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435F" w14:textId="3F63D82E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258C0" w14:textId="4A334FCF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36AEE" w14:textId="7DDD317E" w:rsidR="00CF3697" w:rsidRPr="000B7B0A" w:rsidRDefault="00A27086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13A1A9B" w14:textId="3EA3E812" w:rsidR="00CF3697" w:rsidRPr="000B7B0A" w:rsidRDefault="00A27086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A27086" w:rsidRPr="000B7B0A" w14:paraId="03948D18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665D8" w14:textId="70E82B1D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74.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CDD992" w14:textId="0C4E9A5D" w:rsidR="00A27086" w:rsidRPr="000B7B0A" w:rsidRDefault="00A27086" w:rsidP="00A27086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0A889" w14:textId="74692517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E31DD" w14:textId="2D8997F6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BB792" w14:textId="2221FABF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BDFCB6" w14:textId="0C9D454F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A27086" w:rsidRPr="000B7B0A" w14:paraId="6BABEFB5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FBAED" w14:textId="73E7FB81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75.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0302BF" w14:textId="3E84AAB1" w:rsidR="00A27086" w:rsidRPr="000B7B0A" w:rsidRDefault="00A27086" w:rsidP="00A27086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(Ля)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D1B66" w14:textId="00C0CF08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0F2DE" w14:textId="12977117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20E2F" w14:textId="52B5BBD2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0F6EB42" w14:textId="20F34135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A27086" w:rsidRPr="000B7B0A" w14:paraId="66AA60D5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83928" w14:textId="7B2FE9EE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76.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E57180" w14:textId="02951807" w:rsidR="00A27086" w:rsidRPr="000B7B0A" w:rsidRDefault="00A27086" w:rsidP="00A27086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(Соль)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FF74C" w14:textId="7FD31A21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ED023" w14:textId="56DA4616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3AB06" w14:textId="5D924CBB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944FCFD" w14:textId="50969120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A27086" w:rsidRPr="000B7B0A" w14:paraId="4BF1E35C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383D3" w14:textId="3C29A07E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77.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450AEC" w14:textId="2CC78236" w:rsidR="00A27086" w:rsidRPr="000B7B0A" w:rsidRDefault="00A27086" w:rsidP="00A27086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6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(Фа)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0CE57" w14:textId="609E54FB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88179" w14:textId="0EBFA5D1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BDCB1" w14:textId="0AFB0A1C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5E550E" w14:textId="5BBF89E5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5600,00</w:t>
            </w:r>
          </w:p>
        </w:tc>
      </w:tr>
      <w:tr w:rsidR="00CF3697" w:rsidRPr="000B7B0A" w14:paraId="68CA492A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2E7A0" w14:textId="2A5FD669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78.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ECC82F" w14:textId="7CDB17E6" w:rsidR="00CF3697" w:rsidRPr="000B7B0A" w:rsidRDefault="00CF3697" w:rsidP="00CF3697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7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(Ми)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86B7F" w14:textId="352F0344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0B85D" w14:textId="69490503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D775E" w14:textId="3058CBB8" w:rsidR="00CF3697" w:rsidRPr="000B7B0A" w:rsidRDefault="00A27086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C1911BC" w14:textId="019D014D" w:rsidR="00CF3697" w:rsidRPr="000B7B0A" w:rsidRDefault="00A27086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6700,00</w:t>
            </w:r>
          </w:p>
        </w:tc>
      </w:tr>
      <w:tr w:rsidR="00A27086" w:rsidRPr="000B7B0A" w14:paraId="7C595D5B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7D48F" w14:textId="129F2F03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79.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22347C" w14:textId="7C30D1EE" w:rsidR="00A27086" w:rsidRPr="000B7B0A" w:rsidRDefault="00A27086" w:rsidP="00A27086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7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45E48" w14:textId="679D18A0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1A37B" w14:textId="315225DF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98FC9" w14:textId="2F6C18D6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21DCD49" w14:textId="6101860F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6700,00</w:t>
            </w:r>
          </w:p>
        </w:tc>
      </w:tr>
      <w:tr w:rsidR="00A27086" w:rsidRPr="000B7B0A" w14:paraId="3949F566" w14:textId="77777777" w:rsidTr="00A71BEB">
        <w:trPr>
          <w:trHeight w:val="65"/>
        </w:trPr>
        <w:tc>
          <w:tcPr>
            <w:tcW w:w="3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F6747" w14:textId="625E7A28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80.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29D9CB" w14:textId="77F28F91" w:rsidR="00A27086" w:rsidRPr="000B7B0A" w:rsidRDefault="00A27086" w:rsidP="00A27086">
            <w:pPr>
              <w:rPr>
                <w:sz w:val="18"/>
                <w:szCs w:val="18"/>
              </w:rPr>
            </w:pPr>
            <w:r w:rsidRPr="000B7B0A">
              <w:rPr>
                <w:rFonts w:ascii="Arial" w:hAnsi="Arial" w:cs="Arial"/>
                <w:sz w:val="18"/>
                <w:szCs w:val="18"/>
              </w:rPr>
              <w:t xml:space="preserve">Струна для педальной арфы Sipario Biocarbon pedal 7 Октава </w:t>
            </w:r>
            <w:r w:rsidRPr="000B7B0A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0B7B0A">
              <w:rPr>
                <w:rFonts w:ascii="Arial" w:hAnsi="Arial" w:cs="Arial"/>
                <w:sz w:val="18"/>
                <w:szCs w:val="18"/>
              </w:rPr>
              <w:t xml:space="preserve"> (До)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53A21" w14:textId="10C69290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1A62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3E7B8" w14:textId="3783B76D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 w:rsidRPr="00DF5828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D4EB2" w14:textId="61FFDF11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F00B5C3" w14:textId="301D7FB8" w:rsidR="00A27086" w:rsidRPr="000B7B0A" w:rsidRDefault="00A27086" w:rsidP="00A270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6700,00</w:t>
            </w:r>
          </w:p>
        </w:tc>
      </w:tr>
      <w:tr w:rsidR="00CF3697" w:rsidRPr="000B7B0A" w14:paraId="06B1E95D" w14:textId="77777777" w:rsidTr="000B7B0A">
        <w:trPr>
          <w:trHeight w:val="65"/>
        </w:trPr>
        <w:tc>
          <w:tcPr>
            <w:tcW w:w="8946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2E6CF" w14:textId="3C27501C" w:rsidR="00CF3697" w:rsidRPr="000B7B0A" w:rsidRDefault="00CF3697" w:rsidP="00CF3697">
            <w:pPr>
              <w:jc w:val="center"/>
              <w:rPr>
                <w:sz w:val="18"/>
                <w:szCs w:val="18"/>
              </w:rPr>
            </w:pPr>
            <w:r w:rsidRPr="000B7B0A">
              <w:rPr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D7D9B0B" w14:textId="3E27FFAE" w:rsidR="00CF3697" w:rsidRPr="000B7B0A" w:rsidRDefault="00A27086" w:rsidP="00CF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372000,00</w:t>
            </w:r>
          </w:p>
        </w:tc>
      </w:tr>
    </w:tbl>
    <w:p w14:paraId="3A1EFDDF" w14:textId="77777777" w:rsidR="000F40F2" w:rsidRDefault="000F40F2" w:rsidP="00C82719">
      <w:pPr>
        <w:ind w:firstLine="142"/>
        <w:jc w:val="center"/>
        <w:rPr>
          <w:b/>
          <w:sz w:val="24"/>
        </w:rPr>
      </w:pPr>
    </w:p>
    <w:p w14:paraId="5618EBEE" w14:textId="77777777" w:rsidR="000F40F2" w:rsidRPr="000B7B0A" w:rsidRDefault="000F40F2" w:rsidP="00C82719">
      <w:pPr>
        <w:ind w:firstLine="142"/>
        <w:jc w:val="center"/>
        <w:rPr>
          <w:b/>
          <w:sz w:val="24"/>
        </w:rPr>
      </w:pPr>
    </w:p>
    <w:p w14:paraId="6000ECB0" w14:textId="3FA24A7B" w:rsidR="00B13461" w:rsidRPr="000B7B0A" w:rsidRDefault="000F40F2" w:rsidP="00B13461">
      <w:pPr>
        <w:ind w:firstLine="142"/>
        <w:jc w:val="both"/>
        <w:rPr>
          <w:rFonts w:ascii="Arial" w:hAnsi="Arial" w:cs="Arial"/>
          <w:b/>
        </w:rPr>
      </w:pPr>
      <w:r w:rsidRPr="000B7B0A">
        <w:rPr>
          <w:rFonts w:ascii="Arial" w:hAnsi="Arial" w:cs="Arial"/>
        </w:rPr>
        <w:t>Цена минимального предложения составляет</w:t>
      </w:r>
      <w:r w:rsidR="00A84336" w:rsidRPr="000B7B0A">
        <w:rPr>
          <w:rFonts w:ascii="Arial" w:hAnsi="Arial" w:cs="Arial"/>
        </w:rPr>
        <w:t>:</w:t>
      </w:r>
      <w:r w:rsidRPr="000B7B0A">
        <w:rPr>
          <w:rFonts w:ascii="Arial" w:hAnsi="Arial" w:cs="Arial"/>
        </w:rPr>
        <w:t xml:space="preserve"> </w:t>
      </w:r>
      <w:r w:rsidR="000B7B0A" w:rsidRPr="000B7B0A">
        <w:rPr>
          <w:rFonts w:ascii="Arial" w:hAnsi="Arial" w:cs="Arial"/>
          <w:b/>
          <w:i/>
          <w:iCs/>
        </w:rPr>
        <w:t>371 800,00 рублей (Триста семьдесят одна тысяча восемьсот рублей 00 копеек)</w:t>
      </w:r>
    </w:p>
    <w:p w14:paraId="295FAAB5" w14:textId="1E850537" w:rsidR="00C82719" w:rsidRPr="000B7B0A" w:rsidRDefault="00C82719" w:rsidP="00C82719">
      <w:pPr>
        <w:jc w:val="both"/>
        <w:rPr>
          <w:sz w:val="22"/>
          <w:szCs w:val="22"/>
        </w:rPr>
      </w:pPr>
    </w:p>
    <w:p w14:paraId="562499B9" w14:textId="77777777" w:rsidR="00C82719" w:rsidRPr="000B7B0A" w:rsidRDefault="00C82719" w:rsidP="00C82719">
      <w:pPr>
        <w:ind w:left="720" w:firstLine="720"/>
        <w:jc w:val="both"/>
        <w:rPr>
          <w:sz w:val="22"/>
          <w:szCs w:val="22"/>
        </w:rPr>
      </w:pPr>
    </w:p>
    <w:p w14:paraId="552A4258" w14:textId="77777777" w:rsidR="00D11682" w:rsidRDefault="007476A7">
      <w:pPr>
        <w:ind w:left="720" w:firstLine="720"/>
        <w:jc w:val="both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D68B24C" w14:textId="77777777" w:rsidR="00D11682" w:rsidRDefault="00D11682">
      <w:pPr>
        <w:jc w:val="both"/>
        <w:rPr>
          <w:rFonts w:ascii="Arial" w:hAnsi="Arial" w:cs="Arial"/>
        </w:rPr>
      </w:pPr>
    </w:p>
    <w:p w14:paraId="348D17B4" w14:textId="77777777" w:rsidR="00D11682" w:rsidRDefault="00D11682">
      <w:pPr>
        <w:tabs>
          <w:tab w:val="left" w:pos="1710"/>
        </w:tabs>
        <w:rPr>
          <w:rFonts w:ascii="Arial" w:hAnsi="Arial" w:cs="Arial"/>
          <w:sz w:val="24"/>
        </w:rPr>
      </w:pPr>
    </w:p>
    <w:sectPr w:rsidR="00D11682">
      <w:footerReference w:type="default" r:id="rId8"/>
      <w:pgSz w:w="11906" w:h="16838"/>
      <w:pgMar w:top="709" w:right="851" w:bottom="709" w:left="992" w:header="851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27A57" w14:textId="77777777" w:rsidR="00444965" w:rsidRDefault="00444965">
      <w:r>
        <w:separator/>
      </w:r>
    </w:p>
  </w:endnote>
  <w:endnote w:type="continuationSeparator" w:id="0">
    <w:p w14:paraId="70B36646" w14:textId="77777777" w:rsidR="00444965" w:rsidRDefault="0044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28DA" w14:textId="77777777" w:rsidR="008A7029" w:rsidRDefault="008A7029">
    <w:pPr>
      <w:pStyle w:val="af6"/>
      <w:tabs>
        <w:tab w:val="left" w:pos="2410"/>
      </w:tabs>
      <w:jc w:val="right"/>
      <w:rPr>
        <w:rFonts w:ascii="Arial" w:hAnsi="Arial" w:cs="Arial"/>
        <w:i/>
      </w:rPr>
    </w:pPr>
    <w:r>
      <w:rPr>
        <w:rFonts w:ascii="Arial" w:hAnsi="Arial" w:cs="Arial"/>
        <w:i/>
      </w:rPr>
      <w:t xml:space="preserve">Страница </w:t>
    </w:r>
    <w:r>
      <w:rPr>
        <w:rFonts w:ascii="Arial" w:hAnsi="Arial" w:cs="Arial"/>
        <w:bCs/>
        <w:i/>
        <w:sz w:val="24"/>
        <w:szCs w:val="24"/>
      </w:rPr>
      <w:fldChar w:fldCharType="begin"/>
    </w:r>
    <w:r>
      <w:rPr>
        <w:rFonts w:ascii="Arial" w:hAnsi="Arial" w:cs="Arial"/>
        <w:bCs/>
        <w:i/>
      </w:rPr>
      <w:instrText>PAGE</w:instrText>
    </w:r>
    <w:r>
      <w:rPr>
        <w:rFonts w:ascii="Arial" w:hAnsi="Arial" w:cs="Arial"/>
        <w:bCs/>
        <w:i/>
        <w:sz w:val="24"/>
        <w:szCs w:val="24"/>
      </w:rPr>
      <w:fldChar w:fldCharType="separate"/>
    </w:r>
    <w:r w:rsidR="00D560F0">
      <w:rPr>
        <w:rFonts w:ascii="Arial" w:hAnsi="Arial" w:cs="Arial"/>
        <w:bCs/>
        <w:i/>
        <w:noProof/>
      </w:rPr>
      <w:t>11</w:t>
    </w:r>
    <w:r>
      <w:rPr>
        <w:rFonts w:ascii="Arial" w:hAnsi="Arial" w:cs="Arial"/>
        <w:bCs/>
        <w:i/>
        <w:sz w:val="24"/>
        <w:szCs w:val="24"/>
      </w:rPr>
      <w:fldChar w:fldCharType="end"/>
    </w:r>
    <w:r>
      <w:rPr>
        <w:rFonts w:ascii="Arial" w:hAnsi="Arial" w:cs="Arial"/>
        <w:i/>
      </w:rPr>
      <w:t xml:space="preserve"> из </w:t>
    </w:r>
    <w:r>
      <w:rPr>
        <w:rFonts w:ascii="Arial" w:hAnsi="Arial" w:cs="Arial"/>
        <w:bCs/>
        <w:i/>
        <w:sz w:val="24"/>
        <w:szCs w:val="24"/>
      </w:rPr>
      <w:fldChar w:fldCharType="begin"/>
    </w:r>
    <w:r>
      <w:rPr>
        <w:rFonts w:ascii="Arial" w:hAnsi="Arial" w:cs="Arial"/>
        <w:bCs/>
        <w:i/>
      </w:rPr>
      <w:instrText>NUMPAGES</w:instrText>
    </w:r>
    <w:r>
      <w:rPr>
        <w:rFonts w:ascii="Arial" w:hAnsi="Arial" w:cs="Arial"/>
        <w:bCs/>
        <w:i/>
        <w:sz w:val="24"/>
        <w:szCs w:val="24"/>
      </w:rPr>
      <w:fldChar w:fldCharType="separate"/>
    </w:r>
    <w:r w:rsidR="00D560F0">
      <w:rPr>
        <w:rFonts w:ascii="Arial" w:hAnsi="Arial" w:cs="Arial"/>
        <w:bCs/>
        <w:i/>
        <w:noProof/>
      </w:rPr>
      <w:t>11</w:t>
    </w:r>
    <w:r>
      <w:rPr>
        <w:rFonts w:ascii="Arial" w:hAnsi="Arial" w:cs="Arial"/>
        <w:bCs/>
        <w:i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60872" w14:textId="77777777" w:rsidR="00444965" w:rsidRDefault="00444965">
      <w:r>
        <w:separator/>
      </w:r>
    </w:p>
  </w:footnote>
  <w:footnote w:type="continuationSeparator" w:id="0">
    <w:p w14:paraId="57BD544C" w14:textId="77777777" w:rsidR="00444965" w:rsidRDefault="00444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0CB4"/>
    <w:multiLevelType w:val="multilevel"/>
    <w:tmpl w:val="2C660CB4"/>
    <w:lvl w:ilvl="0">
      <w:start w:val="2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1" w15:restartNumberingAfterBreak="0">
    <w:nsid w:val="60002E69"/>
    <w:multiLevelType w:val="multilevel"/>
    <w:tmpl w:val="60002E69"/>
    <w:lvl w:ilvl="0">
      <w:start w:val="1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1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62FB762C"/>
    <w:multiLevelType w:val="singleLevel"/>
    <w:tmpl w:val="62FB762C"/>
    <w:lvl w:ilvl="0">
      <w:start w:val="4"/>
      <w:numFmt w:val="upperRoman"/>
      <w:pStyle w:val="7"/>
      <w:lvlText w:val="%1."/>
      <w:legacy w:legacy="1" w:legacySpace="0" w:legacyIndent="1117"/>
      <w:lvlJc w:val="left"/>
      <w:pPr>
        <w:ind w:left="1514" w:hanging="1117"/>
      </w:pPr>
    </w:lvl>
  </w:abstractNum>
  <w:abstractNum w:abstractNumId="3" w15:restartNumberingAfterBreak="0">
    <w:nsid w:val="79E75339"/>
    <w:multiLevelType w:val="multilevel"/>
    <w:tmpl w:val="79E75339"/>
    <w:lvl w:ilvl="0">
      <w:start w:val="10"/>
      <w:numFmt w:val="decimal"/>
      <w:suff w:val="space"/>
      <w:lvlText w:val="%1"/>
      <w:lvlJc w:val="left"/>
      <w:pPr>
        <w:ind w:left="386" w:hanging="386"/>
      </w:pPr>
      <w:rPr>
        <w:rFonts w:hint="default"/>
      </w:rPr>
    </w:lvl>
    <w:lvl w:ilvl="1">
      <w:start w:val="2"/>
      <w:numFmt w:val="decimal"/>
      <w:suff w:val="space"/>
      <w:lvlText w:val="%1.%2"/>
      <w:lvlJc w:val="left"/>
      <w:pPr>
        <w:ind w:left="528" w:hanging="38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 w16cid:durableId="1028600647">
    <w:abstractNumId w:val="2"/>
  </w:num>
  <w:num w:numId="2" w16cid:durableId="1788814708">
    <w:abstractNumId w:val="0"/>
  </w:num>
  <w:num w:numId="3" w16cid:durableId="345912534">
    <w:abstractNumId w:val="3"/>
  </w:num>
  <w:num w:numId="4" w16cid:durableId="1275022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9E3"/>
    <w:rsid w:val="00003625"/>
    <w:rsid w:val="00004D4B"/>
    <w:rsid w:val="00005A75"/>
    <w:rsid w:val="00006327"/>
    <w:rsid w:val="00006701"/>
    <w:rsid w:val="00011655"/>
    <w:rsid w:val="0002072A"/>
    <w:rsid w:val="00020D6E"/>
    <w:rsid w:val="00023BD1"/>
    <w:rsid w:val="00024C98"/>
    <w:rsid w:val="000267E3"/>
    <w:rsid w:val="0002696D"/>
    <w:rsid w:val="0003031E"/>
    <w:rsid w:val="00033D9E"/>
    <w:rsid w:val="0003424D"/>
    <w:rsid w:val="0003441F"/>
    <w:rsid w:val="00035C71"/>
    <w:rsid w:val="00035E4F"/>
    <w:rsid w:val="000366F8"/>
    <w:rsid w:val="00036D65"/>
    <w:rsid w:val="00036F07"/>
    <w:rsid w:val="0003711E"/>
    <w:rsid w:val="0004017C"/>
    <w:rsid w:val="000421EA"/>
    <w:rsid w:val="000428FC"/>
    <w:rsid w:val="00043025"/>
    <w:rsid w:val="00043203"/>
    <w:rsid w:val="00043A56"/>
    <w:rsid w:val="00044659"/>
    <w:rsid w:val="00044CD7"/>
    <w:rsid w:val="000510FE"/>
    <w:rsid w:val="00054523"/>
    <w:rsid w:val="00056F73"/>
    <w:rsid w:val="00063D9A"/>
    <w:rsid w:val="00064652"/>
    <w:rsid w:val="0006520C"/>
    <w:rsid w:val="00065756"/>
    <w:rsid w:val="00067DCD"/>
    <w:rsid w:val="000723EE"/>
    <w:rsid w:val="0007357B"/>
    <w:rsid w:val="0007385B"/>
    <w:rsid w:val="0007608F"/>
    <w:rsid w:val="0007610C"/>
    <w:rsid w:val="00080668"/>
    <w:rsid w:val="00080ACA"/>
    <w:rsid w:val="00080AFF"/>
    <w:rsid w:val="00082F78"/>
    <w:rsid w:val="00084B34"/>
    <w:rsid w:val="00085761"/>
    <w:rsid w:val="00085E59"/>
    <w:rsid w:val="0008651B"/>
    <w:rsid w:val="0008752B"/>
    <w:rsid w:val="00095555"/>
    <w:rsid w:val="00095C45"/>
    <w:rsid w:val="00097007"/>
    <w:rsid w:val="00097980"/>
    <w:rsid w:val="000A09E3"/>
    <w:rsid w:val="000A29E7"/>
    <w:rsid w:val="000A3CA3"/>
    <w:rsid w:val="000A7102"/>
    <w:rsid w:val="000A7FC1"/>
    <w:rsid w:val="000B1391"/>
    <w:rsid w:val="000B4331"/>
    <w:rsid w:val="000B64AC"/>
    <w:rsid w:val="000B6767"/>
    <w:rsid w:val="000B7B0A"/>
    <w:rsid w:val="000C3F90"/>
    <w:rsid w:val="000D0EED"/>
    <w:rsid w:val="000D12A4"/>
    <w:rsid w:val="000D1585"/>
    <w:rsid w:val="000D265F"/>
    <w:rsid w:val="000D3E65"/>
    <w:rsid w:val="000D4DB3"/>
    <w:rsid w:val="000E137F"/>
    <w:rsid w:val="000E1ADD"/>
    <w:rsid w:val="000E2D3F"/>
    <w:rsid w:val="000E6985"/>
    <w:rsid w:val="000E6F6A"/>
    <w:rsid w:val="000E75ED"/>
    <w:rsid w:val="000E7F18"/>
    <w:rsid w:val="000F126B"/>
    <w:rsid w:val="000F1F1A"/>
    <w:rsid w:val="000F22F2"/>
    <w:rsid w:val="000F35EF"/>
    <w:rsid w:val="000F38F6"/>
    <w:rsid w:val="000F40F2"/>
    <w:rsid w:val="000F53E1"/>
    <w:rsid w:val="000F5FE6"/>
    <w:rsid w:val="000F6C85"/>
    <w:rsid w:val="000F74B8"/>
    <w:rsid w:val="00100AA8"/>
    <w:rsid w:val="00101FBA"/>
    <w:rsid w:val="00102887"/>
    <w:rsid w:val="00105326"/>
    <w:rsid w:val="0010735B"/>
    <w:rsid w:val="00110877"/>
    <w:rsid w:val="00114FD9"/>
    <w:rsid w:val="00115553"/>
    <w:rsid w:val="001155EA"/>
    <w:rsid w:val="00117384"/>
    <w:rsid w:val="00117B70"/>
    <w:rsid w:val="00120A15"/>
    <w:rsid w:val="00122D04"/>
    <w:rsid w:val="00130216"/>
    <w:rsid w:val="0013556D"/>
    <w:rsid w:val="00140D08"/>
    <w:rsid w:val="001430D6"/>
    <w:rsid w:val="0014545A"/>
    <w:rsid w:val="0014561A"/>
    <w:rsid w:val="00146895"/>
    <w:rsid w:val="00146FF7"/>
    <w:rsid w:val="001476C4"/>
    <w:rsid w:val="0015011F"/>
    <w:rsid w:val="001518C5"/>
    <w:rsid w:val="00151D2A"/>
    <w:rsid w:val="00151F62"/>
    <w:rsid w:val="00152CF6"/>
    <w:rsid w:val="00154416"/>
    <w:rsid w:val="00154B5C"/>
    <w:rsid w:val="00155FE3"/>
    <w:rsid w:val="0015734E"/>
    <w:rsid w:val="001577F1"/>
    <w:rsid w:val="00160848"/>
    <w:rsid w:val="00161098"/>
    <w:rsid w:val="001612B6"/>
    <w:rsid w:val="0016174F"/>
    <w:rsid w:val="00162384"/>
    <w:rsid w:val="00162E9D"/>
    <w:rsid w:val="00165C81"/>
    <w:rsid w:val="00166C1A"/>
    <w:rsid w:val="00167109"/>
    <w:rsid w:val="0017462D"/>
    <w:rsid w:val="0017546A"/>
    <w:rsid w:val="00182CC8"/>
    <w:rsid w:val="00186FD6"/>
    <w:rsid w:val="0019022A"/>
    <w:rsid w:val="00190CB6"/>
    <w:rsid w:val="00191962"/>
    <w:rsid w:val="001923CD"/>
    <w:rsid w:val="00192E3A"/>
    <w:rsid w:val="001942EA"/>
    <w:rsid w:val="001952B9"/>
    <w:rsid w:val="00195EB4"/>
    <w:rsid w:val="0019686E"/>
    <w:rsid w:val="001A1310"/>
    <w:rsid w:val="001A19BC"/>
    <w:rsid w:val="001A283F"/>
    <w:rsid w:val="001A617B"/>
    <w:rsid w:val="001A6B3E"/>
    <w:rsid w:val="001A706C"/>
    <w:rsid w:val="001B0595"/>
    <w:rsid w:val="001B2446"/>
    <w:rsid w:val="001C2DE5"/>
    <w:rsid w:val="001C3E79"/>
    <w:rsid w:val="001C40BB"/>
    <w:rsid w:val="001C4CD4"/>
    <w:rsid w:val="001C5F78"/>
    <w:rsid w:val="001D4A98"/>
    <w:rsid w:val="001D74D8"/>
    <w:rsid w:val="001E0917"/>
    <w:rsid w:val="001E1544"/>
    <w:rsid w:val="001E64E1"/>
    <w:rsid w:val="001F1E08"/>
    <w:rsid w:val="001F1E20"/>
    <w:rsid w:val="001F4D30"/>
    <w:rsid w:val="001F6912"/>
    <w:rsid w:val="00200114"/>
    <w:rsid w:val="002002E6"/>
    <w:rsid w:val="00201957"/>
    <w:rsid w:val="002025CD"/>
    <w:rsid w:val="00206940"/>
    <w:rsid w:val="00207EBF"/>
    <w:rsid w:val="002100B7"/>
    <w:rsid w:val="00210652"/>
    <w:rsid w:val="00212834"/>
    <w:rsid w:val="00212DF2"/>
    <w:rsid w:val="00214C7F"/>
    <w:rsid w:val="00217B01"/>
    <w:rsid w:val="00217F25"/>
    <w:rsid w:val="00221B9F"/>
    <w:rsid w:val="002224D4"/>
    <w:rsid w:val="0022407C"/>
    <w:rsid w:val="0022771B"/>
    <w:rsid w:val="00227C0F"/>
    <w:rsid w:val="00231A38"/>
    <w:rsid w:val="00234991"/>
    <w:rsid w:val="00237619"/>
    <w:rsid w:val="002433D1"/>
    <w:rsid w:val="00246150"/>
    <w:rsid w:val="00247BC7"/>
    <w:rsid w:val="00251290"/>
    <w:rsid w:val="00252788"/>
    <w:rsid w:val="00252CF8"/>
    <w:rsid w:val="002531E6"/>
    <w:rsid w:val="0025399A"/>
    <w:rsid w:val="00253B6D"/>
    <w:rsid w:val="00254031"/>
    <w:rsid w:val="00257602"/>
    <w:rsid w:val="00257C2B"/>
    <w:rsid w:val="00260927"/>
    <w:rsid w:val="0026121A"/>
    <w:rsid w:val="00261A51"/>
    <w:rsid w:val="00264A50"/>
    <w:rsid w:val="002678CE"/>
    <w:rsid w:val="00270B23"/>
    <w:rsid w:val="00274DB3"/>
    <w:rsid w:val="0027536A"/>
    <w:rsid w:val="00275786"/>
    <w:rsid w:val="002767A1"/>
    <w:rsid w:val="00280298"/>
    <w:rsid w:val="00280E8A"/>
    <w:rsid w:val="00282037"/>
    <w:rsid w:val="002830FE"/>
    <w:rsid w:val="00283419"/>
    <w:rsid w:val="00283B85"/>
    <w:rsid w:val="0028600B"/>
    <w:rsid w:val="00286C79"/>
    <w:rsid w:val="0029182B"/>
    <w:rsid w:val="00291AB0"/>
    <w:rsid w:val="002A073E"/>
    <w:rsid w:val="002A23F7"/>
    <w:rsid w:val="002A4389"/>
    <w:rsid w:val="002A4C23"/>
    <w:rsid w:val="002A5A20"/>
    <w:rsid w:val="002A5FD1"/>
    <w:rsid w:val="002A657D"/>
    <w:rsid w:val="002B0171"/>
    <w:rsid w:val="002B4FEF"/>
    <w:rsid w:val="002C070A"/>
    <w:rsid w:val="002C2F43"/>
    <w:rsid w:val="002C30E1"/>
    <w:rsid w:val="002C66EA"/>
    <w:rsid w:val="002D0A26"/>
    <w:rsid w:val="002D0B1E"/>
    <w:rsid w:val="002D127A"/>
    <w:rsid w:val="002D186B"/>
    <w:rsid w:val="002D2024"/>
    <w:rsid w:val="002D2890"/>
    <w:rsid w:val="002D6C57"/>
    <w:rsid w:val="002E3CB6"/>
    <w:rsid w:val="002E429C"/>
    <w:rsid w:val="002E637B"/>
    <w:rsid w:val="002F0F64"/>
    <w:rsid w:val="002F11CB"/>
    <w:rsid w:val="002F1551"/>
    <w:rsid w:val="002F15EF"/>
    <w:rsid w:val="002F28F9"/>
    <w:rsid w:val="002F476D"/>
    <w:rsid w:val="002F4921"/>
    <w:rsid w:val="002F65AF"/>
    <w:rsid w:val="00303A35"/>
    <w:rsid w:val="00306C98"/>
    <w:rsid w:val="00310E02"/>
    <w:rsid w:val="00312305"/>
    <w:rsid w:val="0031371A"/>
    <w:rsid w:val="0031421E"/>
    <w:rsid w:val="00314F12"/>
    <w:rsid w:val="0031714A"/>
    <w:rsid w:val="00320BF5"/>
    <w:rsid w:val="00321319"/>
    <w:rsid w:val="003235FA"/>
    <w:rsid w:val="00323F6A"/>
    <w:rsid w:val="00324675"/>
    <w:rsid w:val="00327734"/>
    <w:rsid w:val="003338FF"/>
    <w:rsid w:val="00333EA2"/>
    <w:rsid w:val="003347F1"/>
    <w:rsid w:val="00336B5E"/>
    <w:rsid w:val="00336E2D"/>
    <w:rsid w:val="003402A4"/>
    <w:rsid w:val="00340BA5"/>
    <w:rsid w:val="00345DD5"/>
    <w:rsid w:val="003475F2"/>
    <w:rsid w:val="00351795"/>
    <w:rsid w:val="0035191B"/>
    <w:rsid w:val="003538FC"/>
    <w:rsid w:val="00353ADE"/>
    <w:rsid w:val="003554DC"/>
    <w:rsid w:val="00360418"/>
    <w:rsid w:val="00361770"/>
    <w:rsid w:val="003619F0"/>
    <w:rsid w:val="0036224B"/>
    <w:rsid w:val="003642DC"/>
    <w:rsid w:val="00365793"/>
    <w:rsid w:val="00366BE0"/>
    <w:rsid w:val="00367939"/>
    <w:rsid w:val="003703AC"/>
    <w:rsid w:val="0037087A"/>
    <w:rsid w:val="00371743"/>
    <w:rsid w:val="0037271D"/>
    <w:rsid w:val="00372DFD"/>
    <w:rsid w:val="00374D5A"/>
    <w:rsid w:val="00375567"/>
    <w:rsid w:val="003766DE"/>
    <w:rsid w:val="00376D6C"/>
    <w:rsid w:val="00377785"/>
    <w:rsid w:val="00377AFA"/>
    <w:rsid w:val="00381375"/>
    <w:rsid w:val="003819D0"/>
    <w:rsid w:val="00381F87"/>
    <w:rsid w:val="00384BFB"/>
    <w:rsid w:val="00384DC5"/>
    <w:rsid w:val="00384F8B"/>
    <w:rsid w:val="00386FB9"/>
    <w:rsid w:val="00390345"/>
    <w:rsid w:val="00390438"/>
    <w:rsid w:val="003907FA"/>
    <w:rsid w:val="00390ADC"/>
    <w:rsid w:val="0039589E"/>
    <w:rsid w:val="00396061"/>
    <w:rsid w:val="00397025"/>
    <w:rsid w:val="003A054E"/>
    <w:rsid w:val="003A6AFD"/>
    <w:rsid w:val="003A71DB"/>
    <w:rsid w:val="003A77F2"/>
    <w:rsid w:val="003B130D"/>
    <w:rsid w:val="003B2979"/>
    <w:rsid w:val="003B3368"/>
    <w:rsid w:val="003B3566"/>
    <w:rsid w:val="003B372C"/>
    <w:rsid w:val="003B49F6"/>
    <w:rsid w:val="003B77BD"/>
    <w:rsid w:val="003C0AEF"/>
    <w:rsid w:val="003C6B22"/>
    <w:rsid w:val="003C7D34"/>
    <w:rsid w:val="003C7F96"/>
    <w:rsid w:val="003D048E"/>
    <w:rsid w:val="003D2124"/>
    <w:rsid w:val="003D666D"/>
    <w:rsid w:val="003D7B55"/>
    <w:rsid w:val="003E01A2"/>
    <w:rsid w:val="003E2948"/>
    <w:rsid w:val="003E2BC1"/>
    <w:rsid w:val="003E3608"/>
    <w:rsid w:val="003E573B"/>
    <w:rsid w:val="003E59F5"/>
    <w:rsid w:val="003E6B00"/>
    <w:rsid w:val="003E6C05"/>
    <w:rsid w:val="003E7969"/>
    <w:rsid w:val="003E7D7F"/>
    <w:rsid w:val="003F0C68"/>
    <w:rsid w:val="003F47FC"/>
    <w:rsid w:val="003F519F"/>
    <w:rsid w:val="003F52CE"/>
    <w:rsid w:val="003F6473"/>
    <w:rsid w:val="00402EC6"/>
    <w:rsid w:val="004044EE"/>
    <w:rsid w:val="0040578B"/>
    <w:rsid w:val="00407F63"/>
    <w:rsid w:val="004101D3"/>
    <w:rsid w:val="00412226"/>
    <w:rsid w:val="00412D9A"/>
    <w:rsid w:val="00412E0A"/>
    <w:rsid w:val="00412F3C"/>
    <w:rsid w:val="004158DE"/>
    <w:rsid w:val="004162B6"/>
    <w:rsid w:val="0042067F"/>
    <w:rsid w:val="0042111F"/>
    <w:rsid w:val="0042112A"/>
    <w:rsid w:val="00423D87"/>
    <w:rsid w:val="00432691"/>
    <w:rsid w:val="004326A9"/>
    <w:rsid w:val="00432725"/>
    <w:rsid w:val="00437749"/>
    <w:rsid w:val="0043790B"/>
    <w:rsid w:val="00440A8C"/>
    <w:rsid w:val="00441200"/>
    <w:rsid w:val="00442C64"/>
    <w:rsid w:val="00442C8E"/>
    <w:rsid w:val="00444965"/>
    <w:rsid w:val="00445B9E"/>
    <w:rsid w:val="0044617C"/>
    <w:rsid w:val="00450DA9"/>
    <w:rsid w:val="00451652"/>
    <w:rsid w:val="004533A7"/>
    <w:rsid w:val="004539E5"/>
    <w:rsid w:val="00453C5C"/>
    <w:rsid w:val="004564D6"/>
    <w:rsid w:val="00464013"/>
    <w:rsid w:val="00470678"/>
    <w:rsid w:val="00471F56"/>
    <w:rsid w:val="00473DF8"/>
    <w:rsid w:val="00473EAC"/>
    <w:rsid w:val="0048414C"/>
    <w:rsid w:val="004859E9"/>
    <w:rsid w:val="00486002"/>
    <w:rsid w:val="00486105"/>
    <w:rsid w:val="004869FF"/>
    <w:rsid w:val="00490CDC"/>
    <w:rsid w:val="00494030"/>
    <w:rsid w:val="004960A2"/>
    <w:rsid w:val="004A3D63"/>
    <w:rsid w:val="004A65B1"/>
    <w:rsid w:val="004A6A22"/>
    <w:rsid w:val="004A7891"/>
    <w:rsid w:val="004B3776"/>
    <w:rsid w:val="004B5245"/>
    <w:rsid w:val="004B5970"/>
    <w:rsid w:val="004B59A0"/>
    <w:rsid w:val="004B62A1"/>
    <w:rsid w:val="004B7068"/>
    <w:rsid w:val="004C1469"/>
    <w:rsid w:val="004C3B9F"/>
    <w:rsid w:val="004C54FF"/>
    <w:rsid w:val="004D0CC6"/>
    <w:rsid w:val="004D4FB7"/>
    <w:rsid w:val="004D544F"/>
    <w:rsid w:val="004D5795"/>
    <w:rsid w:val="004D6FEA"/>
    <w:rsid w:val="004E0C28"/>
    <w:rsid w:val="004E144C"/>
    <w:rsid w:val="004E7A61"/>
    <w:rsid w:val="00500393"/>
    <w:rsid w:val="005021DC"/>
    <w:rsid w:val="00502399"/>
    <w:rsid w:val="005036DF"/>
    <w:rsid w:val="005048B1"/>
    <w:rsid w:val="005054F5"/>
    <w:rsid w:val="005068B6"/>
    <w:rsid w:val="0050755F"/>
    <w:rsid w:val="0051276C"/>
    <w:rsid w:val="00512C78"/>
    <w:rsid w:val="00514869"/>
    <w:rsid w:val="0052158C"/>
    <w:rsid w:val="00521C76"/>
    <w:rsid w:val="00521CBC"/>
    <w:rsid w:val="0052410B"/>
    <w:rsid w:val="005268F7"/>
    <w:rsid w:val="0052780F"/>
    <w:rsid w:val="00530397"/>
    <w:rsid w:val="00531F48"/>
    <w:rsid w:val="0053245B"/>
    <w:rsid w:val="00532EEF"/>
    <w:rsid w:val="00533D01"/>
    <w:rsid w:val="00535BAE"/>
    <w:rsid w:val="00535FD4"/>
    <w:rsid w:val="005364A9"/>
    <w:rsid w:val="005438C7"/>
    <w:rsid w:val="00546C05"/>
    <w:rsid w:val="00546C3F"/>
    <w:rsid w:val="00552FBC"/>
    <w:rsid w:val="0056201D"/>
    <w:rsid w:val="005646EF"/>
    <w:rsid w:val="0056564E"/>
    <w:rsid w:val="00566B7B"/>
    <w:rsid w:val="00567AE8"/>
    <w:rsid w:val="00567BDD"/>
    <w:rsid w:val="00571AE8"/>
    <w:rsid w:val="00572C2B"/>
    <w:rsid w:val="0057314D"/>
    <w:rsid w:val="00574DF5"/>
    <w:rsid w:val="005759EC"/>
    <w:rsid w:val="0057748D"/>
    <w:rsid w:val="00577BCF"/>
    <w:rsid w:val="005820B8"/>
    <w:rsid w:val="00582E48"/>
    <w:rsid w:val="005851F7"/>
    <w:rsid w:val="00585828"/>
    <w:rsid w:val="00594717"/>
    <w:rsid w:val="0059620C"/>
    <w:rsid w:val="005A12A1"/>
    <w:rsid w:val="005A2B25"/>
    <w:rsid w:val="005A4C8F"/>
    <w:rsid w:val="005B20A3"/>
    <w:rsid w:val="005B29A3"/>
    <w:rsid w:val="005B310B"/>
    <w:rsid w:val="005B380A"/>
    <w:rsid w:val="005B420C"/>
    <w:rsid w:val="005B49E0"/>
    <w:rsid w:val="005B5BC9"/>
    <w:rsid w:val="005B626F"/>
    <w:rsid w:val="005C2BE8"/>
    <w:rsid w:val="005C33AD"/>
    <w:rsid w:val="005C3424"/>
    <w:rsid w:val="005C348C"/>
    <w:rsid w:val="005C36FF"/>
    <w:rsid w:val="005C44E6"/>
    <w:rsid w:val="005C5BDB"/>
    <w:rsid w:val="005C65BC"/>
    <w:rsid w:val="005D0DD4"/>
    <w:rsid w:val="005D5E53"/>
    <w:rsid w:val="005D6003"/>
    <w:rsid w:val="005E127D"/>
    <w:rsid w:val="005E19FD"/>
    <w:rsid w:val="005E4222"/>
    <w:rsid w:val="005E55E5"/>
    <w:rsid w:val="005E72CD"/>
    <w:rsid w:val="005F0601"/>
    <w:rsid w:val="005F063F"/>
    <w:rsid w:val="005F0658"/>
    <w:rsid w:val="005F06BA"/>
    <w:rsid w:val="005F0A2C"/>
    <w:rsid w:val="005F2EDA"/>
    <w:rsid w:val="005F32AC"/>
    <w:rsid w:val="005F4824"/>
    <w:rsid w:val="005F5B20"/>
    <w:rsid w:val="005F6EED"/>
    <w:rsid w:val="006010D3"/>
    <w:rsid w:val="0060164F"/>
    <w:rsid w:val="00602013"/>
    <w:rsid w:val="00602826"/>
    <w:rsid w:val="00603DA6"/>
    <w:rsid w:val="00604CFB"/>
    <w:rsid w:val="00607419"/>
    <w:rsid w:val="0061072B"/>
    <w:rsid w:val="00612C0A"/>
    <w:rsid w:val="00613345"/>
    <w:rsid w:val="006172F4"/>
    <w:rsid w:val="00617A20"/>
    <w:rsid w:val="0062008B"/>
    <w:rsid w:val="00621445"/>
    <w:rsid w:val="00622811"/>
    <w:rsid w:val="0062370A"/>
    <w:rsid w:val="006246B9"/>
    <w:rsid w:val="00630068"/>
    <w:rsid w:val="00632E4D"/>
    <w:rsid w:val="00635902"/>
    <w:rsid w:val="00637C58"/>
    <w:rsid w:val="006410ED"/>
    <w:rsid w:val="00642122"/>
    <w:rsid w:val="00644DB5"/>
    <w:rsid w:val="0065387B"/>
    <w:rsid w:val="00655DE6"/>
    <w:rsid w:val="00656E43"/>
    <w:rsid w:val="006575EF"/>
    <w:rsid w:val="00660966"/>
    <w:rsid w:val="00662B07"/>
    <w:rsid w:val="00662E99"/>
    <w:rsid w:val="0066754B"/>
    <w:rsid w:val="00672E3C"/>
    <w:rsid w:val="00673E0C"/>
    <w:rsid w:val="006744E0"/>
    <w:rsid w:val="00675631"/>
    <w:rsid w:val="00675AE1"/>
    <w:rsid w:val="00677FD3"/>
    <w:rsid w:val="00682F41"/>
    <w:rsid w:val="006833FC"/>
    <w:rsid w:val="006834F5"/>
    <w:rsid w:val="00684787"/>
    <w:rsid w:val="0068646C"/>
    <w:rsid w:val="00686747"/>
    <w:rsid w:val="006869EF"/>
    <w:rsid w:val="00690123"/>
    <w:rsid w:val="00691182"/>
    <w:rsid w:val="00691F38"/>
    <w:rsid w:val="00692847"/>
    <w:rsid w:val="00692E2B"/>
    <w:rsid w:val="006965AE"/>
    <w:rsid w:val="00696986"/>
    <w:rsid w:val="006A2326"/>
    <w:rsid w:val="006A53E4"/>
    <w:rsid w:val="006B27E9"/>
    <w:rsid w:val="006C3FA4"/>
    <w:rsid w:val="006C40E1"/>
    <w:rsid w:val="006C59B8"/>
    <w:rsid w:val="006C6A73"/>
    <w:rsid w:val="006C6B09"/>
    <w:rsid w:val="006D107C"/>
    <w:rsid w:val="006D32C0"/>
    <w:rsid w:val="006D4953"/>
    <w:rsid w:val="006D5AED"/>
    <w:rsid w:val="006D6197"/>
    <w:rsid w:val="006D7FC9"/>
    <w:rsid w:val="006E0604"/>
    <w:rsid w:val="006E0ED2"/>
    <w:rsid w:val="006F0F36"/>
    <w:rsid w:val="006F1EF3"/>
    <w:rsid w:val="006F4EF4"/>
    <w:rsid w:val="006F58F6"/>
    <w:rsid w:val="006F5CB6"/>
    <w:rsid w:val="006F6263"/>
    <w:rsid w:val="00700C44"/>
    <w:rsid w:val="00701415"/>
    <w:rsid w:val="00702302"/>
    <w:rsid w:val="00702A4B"/>
    <w:rsid w:val="007050BC"/>
    <w:rsid w:val="007067FF"/>
    <w:rsid w:val="00706B73"/>
    <w:rsid w:val="00710B55"/>
    <w:rsid w:val="00711681"/>
    <w:rsid w:val="0072143E"/>
    <w:rsid w:val="0072148F"/>
    <w:rsid w:val="00721E10"/>
    <w:rsid w:val="00722691"/>
    <w:rsid w:val="00722A61"/>
    <w:rsid w:val="007253A2"/>
    <w:rsid w:val="00725F3F"/>
    <w:rsid w:val="00727B0F"/>
    <w:rsid w:val="0073008A"/>
    <w:rsid w:val="0073071B"/>
    <w:rsid w:val="00734E8B"/>
    <w:rsid w:val="007352FF"/>
    <w:rsid w:val="00735B6F"/>
    <w:rsid w:val="0073689B"/>
    <w:rsid w:val="00737186"/>
    <w:rsid w:val="00740B6C"/>
    <w:rsid w:val="007412CC"/>
    <w:rsid w:val="007426B1"/>
    <w:rsid w:val="007466E8"/>
    <w:rsid w:val="007476A7"/>
    <w:rsid w:val="00750374"/>
    <w:rsid w:val="00750829"/>
    <w:rsid w:val="00750DDA"/>
    <w:rsid w:val="00750EBE"/>
    <w:rsid w:val="007510F3"/>
    <w:rsid w:val="00755D0F"/>
    <w:rsid w:val="00757272"/>
    <w:rsid w:val="0076040B"/>
    <w:rsid w:val="00760C2E"/>
    <w:rsid w:val="00761524"/>
    <w:rsid w:val="00763933"/>
    <w:rsid w:val="00764E3B"/>
    <w:rsid w:val="00765258"/>
    <w:rsid w:val="00767C3D"/>
    <w:rsid w:val="007754E7"/>
    <w:rsid w:val="007775D2"/>
    <w:rsid w:val="00777DF7"/>
    <w:rsid w:val="007845B9"/>
    <w:rsid w:val="007910F0"/>
    <w:rsid w:val="00793A8E"/>
    <w:rsid w:val="00793B46"/>
    <w:rsid w:val="00793D6A"/>
    <w:rsid w:val="00793ED3"/>
    <w:rsid w:val="007A36A0"/>
    <w:rsid w:val="007A3B3F"/>
    <w:rsid w:val="007A4CF0"/>
    <w:rsid w:val="007A5296"/>
    <w:rsid w:val="007B11C1"/>
    <w:rsid w:val="007B307F"/>
    <w:rsid w:val="007B5093"/>
    <w:rsid w:val="007B5A85"/>
    <w:rsid w:val="007C0964"/>
    <w:rsid w:val="007C2047"/>
    <w:rsid w:val="007C28F4"/>
    <w:rsid w:val="007C3346"/>
    <w:rsid w:val="007C482D"/>
    <w:rsid w:val="007C6383"/>
    <w:rsid w:val="007C6B70"/>
    <w:rsid w:val="007C705B"/>
    <w:rsid w:val="007C7EF4"/>
    <w:rsid w:val="007D04A0"/>
    <w:rsid w:val="007D088C"/>
    <w:rsid w:val="007D0966"/>
    <w:rsid w:val="007D284C"/>
    <w:rsid w:val="007D4526"/>
    <w:rsid w:val="007D5D09"/>
    <w:rsid w:val="007D6279"/>
    <w:rsid w:val="007E31C9"/>
    <w:rsid w:val="007F108E"/>
    <w:rsid w:val="007F6C07"/>
    <w:rsid w:val="00800660"/>
    <w:rsid w:val="0080145E"/>
    <w:rsid w:val="00803B4C"/>
    <w:rsid w:val="008040D2"/>
    <w:rsid w:val="00806069"/>
    <w:rsid w:val="00807AD3"/>
    <w:rsid w:val="00814509"/>
    <w:rsid w:val="0081487F"/>
    <w:rsid w:val="008165A9"/>
    <w:rsid w:val="00816B86"/>
    <w:rsid w:val="00816F07"/>
    <w:rsid w:val="00820AD6"/>
    <w:rsid w:val="00820EE2"/>
    <w:rsid w:val="00820F7E"/>
    <w:rsid w:val="008216DB"/>
    <w:rsid w:val="00821902"/>
    <w:rsid w:val="0082231A"/>
    <w:rsid w:val="0082363E"/>
    <w:rsid w:val="00823B78"/>
    <w:rsid w:val="0082426F"/>
    <w:rsid w:val="00824CE1"/>
    <w:rsid w:val="0082693F"/>
    <w:rsid w:val="00832386"/>
    <w:rsid w:val="00833443"/>
    <w:rsid w:val="008349B4"/>
    <w:rsid w:val="00836478"/>
    <w:rsid w:val="008404E8"/>
    <w:rsid w:val="008411A8"/>
    <w:rsid w:val="00842444"/>
    <w:rsid w:val="00846805"/>
    <w:rsid w:val="00846D4A"/>
    <w:rsid w:val="008568EB"/>
    <w:rsid w:val="00860A71"/>
    <w:rsid w:val="00861B4E"/>
    <w:rsid w:val="008623CA"/>
    <w:rsid w:val="00863D84"/>
    <w:rsid w:val="00863D98"/>
    <w:rsid w:val="0086417A"/>
    <w:rsid w:val="00870FBD"/>
    <w:rsid w:val="00873916"/>
    <w:rsid w:val="00874A43"/>
    <w:rsid w:val="008750B4"/>
    <w:rsid w:val="008752DB"/>
    <w:rsid w:val="0087654E"/>
    <w:rsid w:val="00877072"/>
    <w:rsid w:val="0088031D"/>
    <w:rsid w:val="00883E38"/>
    <w:rsid w:val="008843AD"/>
    <w:rsid w:val="008851E4"/>
    <w:rsid w:val="00885E3B"/>
    <w:rsid w:val="00887962"/>
    <w:rsid w:val="00887EF5"/>
    <w:rsid w:val="00890F91"/>
    <w:rsid w:val="00892704"/>
    <w:rsid w:val="00892DC1"/>
    <w:rsid w:val="008949B5"/>
    <w:rsid w:val="008A0744"/>
    <w:rsid w:val="008A24DC"/>
    <w:rsid w:val="008A3994"/>
    <w:rsid w:val="008A68B4"/>
    <w:rsid w:val="008A6971"/>
    <w:rsid w:val="008A6A62"/>
    <w:rsid w:val="008A6C00"/>
    <w:rsid w:val="008A7029"/>
    <w:rsid w:val="008A7112"/>
    <w:rsid w:val="008B11FE"/>
    <w:rsid w:val="008B2A29"/>
    <w:rsid w:val="008B2D16"/>
    <w:rsid w:val="008B674B"/>
    <w:rsid w:val="008B7347"/>
    <w:rsid w:val="008C2CF4"/>
    <w:rsid w:val="008C5540"/>
    <w:rsid w:val="008C7385"/>
    <w:rsid w:val="008C7461"/>
    <w:rsid w:val="008D1A05"/>
    <w:rsid w:val="008D4DB6"/>
    <w:rsid w:val="008D58F3"/>
    <w:rsid w:val="008D6B33"/>
    <w:rsid w:val="008D6ECF"/>
    <w:rsid w:val="008D726E"/>
    <w:rsid w:val="008E1F26"/>
    <w:rsid w:val="008E2B21"/>
    <w:rsid w:val="008E37C3"/>
    <w:rsid w:val="008E48B5"/>
    <w:rsid w:val="008E4EE7"/>
    <w:rsid w:val="008E54AE"/>
    <w:rsid w:val="008E6231"/>
    <w:rsid w:val="008E7FAB"/>
    <w:rsid w:val="008F44BC"/>
    <w:rsid w:val="009007E5"/>
    <w:rsid w:val="009017AE"/>
    <w:rsid w:val="00904E87"/>
    <w:rsid w:val="00905474"/>
    <w:rsid w:val="009073C4"/>
    <w:rsid w:val="009073FF"/>
    <w:rsid w:val="0090782B"/>
    <w:rsid w:val="00911D3A"/>
    <w:rsid w:val="009145BD"/>
    <w:rsid w:val="00915D5D"/>
    <w:rsid w:val="00917DDC"/>
    <w:rsid w:val="009226E5"/>
    <w:rsid w:val="0092517F"/>
    <w:rsid w:val="009264CC"/>
    <w:rsid w:val="009271AF"/>
    <w:rsid w:val="00930F1B"/>
    <w:rsid w:val="0093228C"/>
    <w:rsid w:val="00932C38"/>
    <w:rsid w:val="00933197"/>
    <w:rsid w:val="009332E5"/>
    <w:rsid w:val="009334DC"/>
    <w:rsid w:val="00933668"/>
    <w:rsid w:val="0093406E"/>
    <w:rsid w:val="009400DB"/>
    <w:rsid w:val="00941476"/>
    <w:rsid w:val="0094206F"/>
    <w:rsid w:val="00942B7C"/>
    <w:rsid w:val="00943C27"/>
    <w:rsid w:val="00946248"/>
    <w:rsid w:val="00946EE3"/>
    <w:rsid w:val="009502BF"/>
    <w:rsid w:val="00951C7B"/>
    <w:rsid w:val="00952D4D"/>
    <w:rsid w:val="0095690E"/>
    <w:rsid w:val="00960394"/>
    <w:rsid w:val="00961918"/>
    <w:rsid w:val="00961D7F"/>
    <w:rsid w:val="00962D42"/>
    <w:rsid w:val="00966700"/>
    <w:rsid w:val="00966CD8"/>
    <w:rsid w:val="00972FDA"/>
    <w:rsid w:val="00973D94"/>
    <w:rsid w:val="00974157"/>
    <w:rsid w:val="00975AE7"/>
    <w:rsid w:val="00975D84"/>
    <w:rsid w:val="00977E86"/>
    <w:rsid w:val="009806CC"/>
    <w:rsid w:val="00981B7E"/>
    <w:rsid w:val="009825A3"/>
    <w:rsid w:val="00983F62"/>
    <w:rsid w:val="0098429A"/>
    <w:rsid w:val="00984748"/>
    <w:rsid w:val="009874F1"/>
    <w:rsid w:val="00991DD2"/>
    <w:rsid w:val="00992097"/>
    <w:rsid w:val="00992786"/>
    <w:rsid w:val="0099422E"/>
    <w:rsid w:val="009964B4"/>
    <w:rsid w:val="0099681C"/>
    <w:rsid w:val="009A5CAC"/>
    <w:rsid w:val="009A6931"/>
    <w:rsid w:val="009B2050"/>
    <w:rsid w:val="009B20E6"/>
    <w:rsid w:val="009B7DE7"/>
    <w:rsid w:val="009C0FD6"/>
    <w:rsid w:val="009C2077"/>
    <w:rsid w:val="009C3801"/>
    <w:rsid w:val="009C4049"/>
    <w:rsid w:val="009C6686"/>
    <w:rsid w:val="009C7B80"/>
    <w:rsid w:val="009D3262"/>
    <w:rsid w:val="009D3D54"/>
    <w:rsid w:val="009D58B8"/>
    <w:rsid w:val="009E2853"/>
    <w:rsid w:val="009E2FCB"/>
    <w:rsid w:val="009E61E9"/>
    <w:rsid w:val="009E6514"/>
    <w:rsid w:val="009E6946"/>
    <w:rsid w:val="009F430C"/>
    <w:rsid w:val="009F5EAD"/>
    <w:rsid w:val="00A026CF"/>
    <w:rsid w:val="00A04AA7"/>
    <w:rsid w:val="00A0519F"/>
    <w:rsid w:val="00A05F10"/>
    <w:rsid w:val="00A06412"/>
    <w:rsid w:val="00A13B34"/>
    <w:rsid w:val="00A14403"/>
    <w:rsid w:val="00A15BA9"/>
    <w:rsid w:val="00A16876"/>
    <w:rsid w:val="00A16A1E"/>
    <w:rsid w:val="00A16C0C"/>
    <w:rsid w:val="00A262AC"/>
    <w:rsid w:val="00A2703C"/>
    <w:rsid w:val="00A27086"/>
    <w:rsid w:val="00A27D41"/>
    <w:rsid w:val="00A3000F"/>
    <w:rsid w:val="00A308B1"/>
    <w:rsid w:val="00A31380"/>
    <w:rsid w:val="00A31898"/>
    <w:rsid w:val="00A31AC3"/>
    <w:rsid w:val="00A33D1A"/>
    <w:rsid w:val="00A34BF2"/>
    <w:rsid w:val="00A360AE"/>
    <w:rsid w:val="00A4063D"/>
    <w:rsid w:val="00A445E2"/>
    <w:rsid w:val="00A45C9F"/>
    <w:rsid w:val="00A467BE"/>
    <w:rsid w:val="00A467CF"/>
    <w:rsid w:val="00A46F88"/>
    <w:rsid w:val="00A47A61"/>
    <w:rsid w:val="00A50A7A"/>
    <w:rsid w:val="00A51A66"/>
    <w:rsid w:val="00A5343B"/>
    <w:rsid w:val="00A53681"/>
    <w:rsid w:val="00A53F10"/>
    <w:rsid w:val="00A562E6"/>
    <w:rsid w:val="00A627A0"/>
    <w:rsid w:val="00A62B13"/>
    <w:rsid w:val="00A653BD"/>
    <w:rsid w:val="00A66642"/>
    <w:rsid w:val="00A70648"/>
    <w:rsid w:val="00A7364C"/>
    <w:rsid w:val="00A73F3A"/>
    <w:rsid w:val="00A7644C"/>
    <w:rsid w:val="00A80D98"/>
    <w:rsid w:val="00A8258E"/>
    <w:rsid w:val="00A84336"/>
    <w:rsid w:val="00A8494A"/>
    <w:rsid w:val="00A8519B"/>
    <w:rsid w:val="00A8743B"/>
    <w:rsid w:val="00A925BF"/>
    <w:rsid w:val="00A93E91"/>
    <w:rsid w:val="00A95CBD"/>
    <w:rsid w:val="00A96D6D"/>
    <w:rsid w:val="00A974E9"/>
    <w:rsid w:val="00AA0C9A"/>
    <w:rsid w:val="00AA44E0"/>
    <w:rsid w:val="00AA5A14"/>
    <w:rsid w:val="00AA6A0A"/>
    <w:rsid w:val="00AB33B7"/>
    <w:rsid w:val="00AB3584"/>
    <w:rsid w:val="00AB3643"/>
    <w:rsid w:val="00AB6681"/>
    <w:rsid w:val="00AC5487"/>
    <w:rsid w:val="00AC7E8D"/>
    <w:rsid w:val="00AD040B"/>
    <w:rsid w:val="00AD11D3"/>
    <w:rsid w:val="00AD271E"/>
    <w:rsid w:val="00AD2A5E"/>
    <w:rsid w:val="00AD3B4A"/>
    <w:rsid w:val="00AD4274"/>
    <w:rsid w:val="00AD50A5"/>
    <w:rsid w:val="00AD7002"/>
    <w:rsid w:val="00AE298B"/>
    <w:rsid w:val="00AE38D9"/>
    <w:rsid w:val="00AE413D"/>
    <w:rsid w:val="00AE467C"/>
    <w:rsid w:val="00AE5364"/>
    <w:rsid w:val="00AE5D01"/>
    <w:rsid w:val="00AE7C2B"/>
    <w:rsid w:val="00AF018E"/>
    <w:rsid w:val="00AF1F47"/>
    <w:rsid w:val="00AF275F"/>
    <w:rsid w:val="00AF317F"/>
    <w:rsid w:val="00B009B5"/>
    <w:rsid w:val="00B00B7D"/>
    <w:rsid w:val="00B03941"/>
    <w:rsid w:val="00B04A31"/>
    <w:rsid w:val="00B06AA9"/>
    <w:rsid w:val="00B10FAC"/>
    <w:rsid w:val="00B129CE"/>
    <w:rsid w:val="00B13461"/>
    <w:rsid w:val="00B22020"/>
    <w:rsid w:val="00B22E02"/>
    <w:rsid w:val="00B2342D"/>
    <w:rsid w:val="00B236DF"/>
    <w:rsid w:val="00B30DB2"/>
    <w:rsid w:val="00B31FFB"/>
    <w:rsid w:val="00B334DE"/>
    <w:rsid w:val="00B3402B"/>
    <w:rsid w:val="00B350A7"/>
    <w:rsid w:val="00B4225A"/>
    <w:rsid w:val="00B422F5"/>
    <w:rsid w:val="00B44661"/>
    <w:rsid w:val="00B46C07"/>
    <w:rsid w:val="00B46E3B"/>
    <w:rsid w:val="00B47B9F"/>
    <w:rsid w:val="00B5011F"/>
    <w:rsid w:val="00B57698"/>
    <w:rsid w:val="00B62344"/>
    <w:rsid w:val="00B62576"/>
    <w:rsid w:val="00B65F9F"/>
    <w:rsid w:val="00B66396"/>
    <w:rsid w:val="00B67212"/>
    <w:rsid w:val="00B71E5D"/>
    <w:rsid w:val="00B75F93"/>
    <w:rsid w:val="00B777F8"/>
    <w:rsid w:val="00B80919"/>
    <w:rsid w:val="00B81419"/>
    <w:rsid w:val="00B83559"/>
    <w:rsid w:val="00B83A42"/>
    <w:rsid w:val="00B84301"/>
    <w:rsid w:val="00B857A6"/>
    <w:rsid w:val="00B9262E"/>
    <w:rsid w:val="00B926BB"/>
    <w:rsid w:val="00B97C34"/>
    <w:rsid w:val="00BA0724"/>
    <w:rsid w:val="00BA2251"/>
    <w:rsid w:val="00BA34D1"/>
    <w:rsid w:val="00BA638C"/>
    <w:rsid w:val="00BA6AE5"/>
    <w:rsid w:val="00BB195F"/>
    <w:rsid w:val="00BB1A5E"/>
    <w:rsid w:val="00BB2A9E"/>
    <w:rsid w:val="00BB40C1"/>
    <w:rsid w:val="00BB42ED"/>
    <w:rsid w:val="00BC10A4"/>
    <w:rsid w:val="00BC57EC"/>
    <w:rsid w:val="00BC66FF"/>
    <w:rsid w:val="00BC74D3"/>
    <w:rsid w:val="00BD1473"/>
    <w:rsid w:val="00BD22B7"/>
    <w:rsid w:val="00BD3A32"/>
    <w:rsid w:val="00BD4E6E"/>
    <w:rsid w:val="00BD7A44"/>
    <w:rsid w:val="00BE0747"/>
    <w:rsid w:val="00BE3285"/>
    <w:rsid w:val="00BE65F0"/>
    <w:rsid w:val="00BE7F9A"/>
    <w:rsid w:val="00BF06A2"/>
    <w:rsid w:val="00BF18A3"/>
    <w:rsid w:val="00BF1EA8"/>
    <w:rsid w:val="00BF1F57"/>
    <w:rsid w:val="00BF4367"/>
    <w:rsid w:val="00BF6631"/>
    <w:rsid w:val="00BF66F7"/>
    <w:rsid w:val="00BF68E5"/>
    <w:rsid w:val="00BF692C"/>
    <w:rsid w:val="00BF6A7A"/>
    <w:rsid w:val="00C02856"/>
    <w:rsid w:val="00C02E5C"/>
    <w:rsid w:val="00C035B0"/>
    <w:rsid w:val="00C038A4"/>
    <w:rsid w:val="00C05C0E"/>
    <w:rsid w:val="00C13913"/>
    <w:rsid w:val="00C14B93"/>
    <w:rsid w:val="00C1507E"/>
    <w:rsid w:val="00C23597"/>
    <w:rsid w:val="00C241E7"/>
    <w:rsid w:val="00C267C5"/>
    <w:rsid w:val="00C30D46"/>
    <w:rsid w:val="00C3176D"/>
    <w:rsid w:val="00C35675"/>
    <w:rsid w:val="00C40A42"/>
    <w:rsid w:val="00C43C6B"/>
    <w:rsid w:val="00C44BFF"/>
    <w:rsid w:val="00C46647"/>
    <w:rsid w:val="00C50F12"/>
    <w:rsid w:val="00C53438"/>
    <w:rsid w:val="00C5377D"/>
    <w:rsid w:val="00C55FEF"/>
    <w:rsid w:val="00C56B39"/>
    <w:rsid w:val="00C579B2"/>
    <w:rsid w:val="00C61D34"/>
    <w:rsid w:val="00C6204B"/>
    <w:rsid w:val="00C62E9F"/>
    <w:rsid w:val="00C641AB"/>
    <w:rsid w:val="00C67850"/>
    <w:rsid w:val="00C71AF5"/>
    <w:rsid w:val="00C72945"/>
    <w:rsid w:val="00C7565F"/>
    <w:rsid w:val="00C771B9"/>
    <w:rsid w:val="00C77B03"/>
    <w:rsid w:val="00C77C9F"/>
    <w:rsid w:val="00C80D5B"/>
    <w:rsid w:val="00C82719"/>
    <w:rsid w:val="00C82F1A"/>
    <w:rsid w:val="00C90985"/>
    <w:rsid w:val="00C9171F"/>
    <w:rsid w:val="00C931B3"/>
    <w:rsid w:val="00C9469F"/>
    <w:rsid w:val="00C94789"/>
    <w:rsid w:val="00C947D7"/>
    <w:rsid w:val="00C96CE6"/>
    <w:rsid w:val="00C97A94"/>
    <w:rsid w:val="00CA4B75"/>
    <w:rsid w:val="00CA57F7"/>
    <w:rsid w:val="00CA7919"/>
    <w:rsid w:val="00CA7B9B"/>
    <w:rsid w:val="00CB0C15"/>
    <w:rsid w:val="00CB189C"/>
    <w:rsid w:val="00CB2953"/>
    <w:rsid w:val="00CB29A4"/>
    <w:rsid w:val="00CB309E"/>
    <w:rsid w:val="00CB3C39"/>
    <w:rsid w:val="00CB3E8B"/>
    <w:rsid w:val="00CB6B78"/>
    <w:rsid w:val="00CB74D2"/>
    <w:rsid w:val="00CC11AC"/>
    <w:rsid w:val="00CC16EC"/>
    <w:rsid w:val="00CC2FAB"/>
    <w:rsid w:val="00CC312B"/>
    <w:rsid w:val="00CC4B76"/>
    <w:rsid w:val="00CC63AB"/>
    <w:rsid w:val="00CC7915"/>
    <w:rsid w:val="00CD04BD"/>
    <w:rsid w:val="00CD3826"/>
    <w:rsid w:val="00CD481A"/>
    <w:rsid w:val="00CD5D31"/>
    <w:rsid w:val="00CD5F8B"/>
    <w:rsid w:val="00CD6241"/>
    <w:rsid w:val="00CD7448"/>
    <w:rsid w:val="00CE1398"/>
    <w:rsid w:val="00CE2081"/>
    <w:rsid w:val="00CE35C1"/>
    <w:rsid w:val="00CE3ACF"/>
    <w:rsid w:val="00CE4A6C"/>
    <w:rsid w:val="00CE4FEA"/>
    <w:rsid w:val="00CE6E3F"/>
    <w:rsid w:val="00CF2E18"/>
    <w:rsid w:val="00CF3697"/>
    <w:rsid w:val="00CF46ED"/>
    <w:rsid w:val="00CF5BCC"/>
    <w:rsid w:val="00CF5D42"/>
    <w:rsid w:val="00D03F7D"/>
    <w:rsid w:val="00D04315"/>
    <w:rsid w:val="00D047BC"/>
    <w:rsid w:val="00D05F16"/>
    <w:rsid w:val="00D06859"/>
    <w:rsid w:val="00D079B5"/>
    <w:rsid w:val="00D11682"/>
    <w:rsid w:val="00D12155"/>
    <w:rsid w:val="00D12A10"/>
    <w:rsid w:val="00D13405"/>
    <w:rsid w:val="00D13478"/>
    <w:rsid w:val="00D16A60"/>
    <w:rsid w:val="00D16D83"/>
    <w:rsid w:val="00D16FAD"/>
    <w:rsid w:val="00D204BF"/>
    <w:rsid w:val="00D20BA6"/>
    <w:rsid w:val="00D20FE2"/>
    <w:rsid w:val="00D21A34"/>
    <w:rsid w:val="00D340E2"/>
    <w:rsid w:val="00D3427D"/>
    <w:rsid w:val="00D3473C"/>
    <w:rsid w:val="00D36AB5"/>
    <w:rsid w:val="00D374CE"/>
    <w:rsid w:val="00D43A8C"/>
    <w:rsid w:val="00D43E38"/>
    <w:rsid w:val="00D45A3E"/>
    <w:rsid w:val="00D46210"/>
    <w:rsid w:val="00D529A6"/>
    <w:rsid w:val="00D53CD6"/>
    <w:rsid w:val="00D554D0"/>
    <w:rsid w:val="00D55B2A"/>
    <w:rsid w:val="00D560F0"/>
    <w:rsid w:val="00D57DA4"/>
    <w:rsid w:val="00D670A0"/>
    <w:rsid w:val="00D70054"/>
    <w:rsid w:val="00D7399F"/>
    <w:rsid w:val="00D750AB"/>
    <w:rsid w:val="00D75322"/>
    <w:rsid w:val="00D75A4F"/>
    <w:rsid w:val="00D75F7E"/>
    <w:rsid w:val="00D7756C"/>
    <w:rsid w:val="00D77FA7"/>
    <w:rsid w:val="00D919F1"/>
    <w:rsid w:val="00D95030"/>
    <w:rsid w:val="00D9552D"/>
    <w:rsid w:val="00DA12AF"/>
    <w:rsid w:val="00DA2BD0"/>
    <w:rsid w:val="00DA46DD"/>
    <w:rsid w:val="00DA5902"/>
    <w:rsid w:val="00DB0399"/>
    <w:rsid w:val="00DB0601"/>
    <w:rsid w:val="00DB27F8"/>
    <w:rsid w:val="00DB308F"/>
    <w:rsid w:val="00DB4782"/>
    <w:rsid w:val="00DB4CFD"/>
    <w:rsid w:val="00DB544A"/>
    <w:rsid w:val="00DB5CFE"/>
    <w:rsid w:val="00DC22A7"/>
    <w:rsid w:val="00DC2EE0"/>
    <w:rsid w:val="00DC3113"/>
    <w:rsid w:val="00DC6E38"/>
    <w:rsid w:val="00DD03CE"/>
    <w:rsid w:val="00DD14AF"/>
    <w:rsid w:val="00DD23DD"/>
    <w:rsid w:val="00DD4D5C"/>
    <w:rsid w:val="00DD7259"/>
    <w:rsid w:val="00DD7D25"/>
    <w:rsid w:val="00DE3174"/>
    <w:rsid w:val="00DE5847"/>
    <w:rsid w:val="00DE61EC"/>
    <w:rsid w:val="00DF05BB"/>
    <w:rsid w:val="00DF08D8"/>
    <w:rsid w:val="00DF3951"/>
    <w:rsid w:val="00DF5A62"/>
    <w:rsid w:val="00DF6AAC"/>
    <w:rsid w:val="00DF6E78"/>
    <w:rsid w:val="00E018E5"/>
    <w:rsid w:val="00E02E5B"/>
    <w:rsid w:val="00E03388"/>
    <w:rsid w:val="00E0368F"/>
    <w:rsid w:val="00E03DAE"/>
    <w:rsid w:val="00E04794"/>
    <w:rsid w:val="00E049A4"/>
    <w:rsid w:val="00E07307"/>
    <w:rsid w:val="00E1151A"/>
    <w:rsid w:val="00E1203C"/>
    <w:rsid w:val="00E177A3"/>
    <w:rsid w:val="00E17812"/>
    <w:rsid w:val="00E207EA"/>
    <w:rsid w:val="00E20CFE"/>
    <w:rsid w:val="00E21582"/>
    <w:rsid w:val="00E260A7"/>
    <w:rsid w:val="00E266F9"/>
    <w:rsid w:val="00E2789A"/>
    <w:rsid w:val="00E27EE7"/>
    <w:rsid w:val="00E307F5"/>
    <w:rsid w:val="00E318BD"/>
    <w:rsid w:val="00E34D57"/>
    <w:rsid w:val="00E35205"/>
    <w:rsid w:val="00E3532E"/>
    <w:rsid w:val="00E37402"/>
    <w:rsid w:val="00E40810"/>
    <w:rsid w:val="00E41E7D"/>
    <w:rsid w:val="00E42C98"/>
    <w:rsid w:val="00E43705"/>
    <w:rsid w:val="00E47C84"/>
    <w:rsid w:val="00E47DD4"/>
    <w:rsid w:val="00E50EBD"/>
    <w:rsid w:val="00E50FE6"/>
    <w:rsid w:val="00E51B15"/>
    <w:rsid w:val="00E51FAD"/>
    <w:rsid w:val="00E55E36"/>
    <w:rsid w:val="00E60E47"/>
    <w:rsid w:val="00E60F36"/>
    <w:rsid w:val="00E62A9D"/>
    <w:rsid w:val="00E64B9B"/>
    <w:rsid w:val="00E658BE"/>
    <w:rsid w:val="00E6592D"/>
    <w:rsid w:val="00E71A03"/>
    <w:rsid w:val="00E71D61"/>
    <w:rsid w:val="00E7313E"/>
    <w:rsid w:val="00E73AE6"/>
    <w:rsid w:val="00E73D82"/>
    <w:rsid w:val="00E7711A"/>
    <w:rsid w:val="00E80AF0"/>
    <w:rsid w:val="00E8471D"/>
    <w:rsid w:val="00E847E3"/>
    <w:rsid w:val="00E849B5"/>
    <w:rsid w:val="00E87BF1"/>
    <w:rsid w:val="00E87CFD"/>
    <w:rsid w:val="00E90961"/>
    <w:rsid w:val="00E90BED"/>
    <w:rsid w:val="00E91032"/>
    <w:rsid w:val="00E91C06"/>
    <w:rsid w:val="00E92374"/>
    <w:rsid w:val="00E92E3A"/>
    <w:rsid w:val="00EA0932"/>
    <w:rsid w:val="00EA1B1D"/>
    <w:rsid w:val="00EA499E"/>
    <w:rsid w:val="00EA4A98"/>
    <w:rsid w:val="00EA6D4F"/>
    <w:rsid w:val="00EB0C6C"/>
    <w:rsid w:val="00EB1759"/>
    <w:rsid w:val="00EB53A4"/>
    <w:rsid w:val="00EC1061"/>
    <w:rsid w:val="00EC65A6"/>
    <w:rsid w:val="00ED11ED"/>
    <w:rsid w:val="00ED64F6"/>
    <w:rsid w:val="00ED74D4"/>
    <w:rsid w:val="00EE0183"/>
    <w:rsid w:val="00EE1122"/>
    <w:rsid w:val="00EE19B8"/>
    <w:rsid w:val="00EE23D9"/>
    <w:rsid w:val="00EE6176"/>
    <w:rsid w:val="00EF0934"/>
    <w:rsid w:val="00EF1452"/>
    <w:rsid w:val="00EF4194"/>
    <w:rsid w:val="00EF427F"/>
    <w:rsid w:val="00EF6A7D"/>
    <w:rsid w:val="00EF6C72"/>
    <w:rsid w:val="00EF7BE2"/>
    <w:rsid w:val="00F00657"/>
    <w:rsid w:val="00F00B43"/>
    <w:rsid w:val="00F00CC4"/>
    <w:rsid w:val="00F05871"/>
    <w:rsid w:val="00F06415"/>
    <w:rsid w:val="00F069EE"/>
    <w:rsid w:val="00F14E69"/>
    <w:rsid w:val="00F1616D"/>
    <w:rsid w:val="00F172FA"/>
    <w:rsid w:val="00F20559"/>
    <w:rsid w:val="00F20DF7"/>
    <w:rsid w:val="00F22943"/>
    <w:rsid w:val="00F23C14"/>
    <w:rsid w:val="00F25C8E"/>
    <w:rsid w:val="00F25F79"/>
    <w:rsid w:val="00F26253"/>
    <w:rsid w:val="00F274F6"/>
    <w:rsid w:val="00F2768D"/>
    <w:rsid w:val="00F30B5F"/>
    <w:rsid w:val="00F311EB"/>
    <w:rsid w:val="00F3247E"/>
    <w:rsid w:val="00F3771B"/>
    <w:rsid w:val="00F41AC9"/>
    <w:rsid w:val="00F43D66"/>
    <w:rsid w:val="00F4450A"/>
    <w:rsid w:val="00F53557"/>
    <w:rsid w:val="00F538CB"/>
    <w:rsid w:val="00F570AF"/>
    <w:rsid w:val="00F61975"/>
    <w:rsid w:val="00F63763"/>
    <w:rsid w:val="00F63912"/>
    <w:rsid w:val="00F649A5"/>
    <w:rsid w:val="00F67DC0"/>
    <w:rsid w:val="00F704DE"/>
    <w:rsid w:val="00F70589"/>
    <w:rsid w:val="00F71429"/>
    <w:rsid w:val="00F72EDA"/>
    <w:rsid w:val="00F73854"/>
    <w:rsid w:val="00F7434C"/>
    <w:rsid w:val="00F76415"/>
    <w:rsid w:val="00F7716D"/>
    <w:rsid w:val="00F80516"/>
    <w:rsid w:val="00F8127F"/>
    <w:rsid w:val="00F838B5"/>
    <w:rsid w:val="00F84607"/>
    <w:rsid w:val="00F857A1"/>
    <w:rsid w:val="00F87176"/>
    <w:rsid w:val="00F87748"/>
    <w:rsid w:val="00F87D73"/>
    <w:rsid w:val="00F91375"/>
    <w:rsid w:val="00F93296"/>
    <w:rsid w:val="00F9430A"/>
    <w:rsid w:val="00F9565C"/>
    <w:rsid w:val="00F961ED"/>
    <w:rsid w:val="00FA4CB5"/>
    <w:rsid w:val="00FA7125"/>
    <w:rsid w:val="00FA7FDF"/>
    <w:rsid w:val="00FB4482"/>
    <w:rsid w:val="00FB6568"/>
    <w:rsid w:val="00FB665B"/>
    <w:rsid w:val="00FC4740"/>
    <w:rsid w:val="00FC4CCD"/>
    <w:rsid w:val="00FC62D2"/>
    <w:rsid w:val="00FD1EE6"/>
    <w:rsid w:val="00FD5A31"/>
    <w:rsid w:val="00FD6A79"/>
    <w:rsid w:val="00FE0572"/>
    <w:rsid w:val="00FE2EDC"/>
    <w:rsid w:val="00FF2193"/>
    <w:rsid w:val="00FF33BA"/>
    <w:rsid w:val="00FF53DA"/>
    <w:rsid w:val="00FF7B52"/>
    <w:rsid w:val="0523433B"/>
    <w:rsid w:val="070C1C63"/>
    <w:rsid w:val="0F7D3BE4"/>
    <w:rsid w:val="141E1EB8"/>
    <w:rsid w:val="154B794D"/>
    <w:rsid w:val="18D019BE"/>
    <w:rsid w:val="1A1C6A08"/>
    <w:rsid w:val="226A6A45"/>
    <w:rsid w:val="24AC0F2A"/>
    <w:rsid w:val="25BF5761"/>
    <w:rsid w:val="290C18D7"/>
    <w:rsid w:val="29807F06"/>
    <w:rsid w:val="2D033AAD"/>
    <w:rsid w:val="30BD053D"/>
    <w:rsid w:val="312C1091"/>
    <w:rsid w:val="36E3212D"/>
    <w:rsid w:val="39D848CF"/>
    <w:rsid w:val="43B72421"/>
    <w:rsid w:val="47B07195"/>
    <w:rsid w:val="47FD221A"/>
    <w:rsid w:val="48AA0262"/>
    <w:rsid w:val="51901345"/>
    <w:rsid w:val="5E8F16FA"/>
    <w:rsid w:val="6D461E4E"/>
    <w:rsid w:val="72463175"/>
    <w:rsid w:val="73521AE2"/>
    <w:rsid w:val="74B673E1"/>
    <w:rsid w:val="760908E2"/>
    <w:rsid w:val="767A4746"/>
    <w:rsid w:val="77054D7D"/>
    <w:rsid w:val="78482494"/>
    <w:rsid w:val="787B548B"/>
    <w:rsid w:val="79AF6FA2"/>
    <w:rsid w:val="7D006E99"/>
    <w:rsid w:val="7EA9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1E947"/>
  <w15:docId w15:val="{15C9273A-0682-49A9-985A-F226E0ED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ind w:firstLine="426"/>
      <w:jc w:val="center"/>
      <w:outlineLvl w:val="0"/>
    </w:pPr>
    <w:rPr>
      <w:rFonts w:ascii="Arial" w:hAnsi="Arial"/>
      <w:b/>
      <w:sz w:val="16"/>
    </w:rPr>
  </w:style>
  <w:style w:type="paragraph" w:styleId="2">
    <w:name w:val="heading 2"/>
    <w:basedOn w:val="a"/>
    <w:next w:val="a"/>
    <w:link w:val="20"/>
    <w:qFormat/>
    <w:pPr>
      <w:keepNext/>
      <w:ind w:firstLine="426"/>
      <w:jc w:val="right"/>
      <w:outlineLvl w:val="1"/>
    </w:pPr>
    <w:rPr>
      <w:rFonts w:ascii="Arial" w:hAnsi="Arial"/>
      <w:b/>
      <w:sz w:val="12"/>
    </w:rPr>
  </w:style>
  <w:style w:type="paragraph" w:styleId="3">
    <w:name w:val="heading 3"/>
    <w:basedOn w:val="a"/>
    <w:next w:val="a"/>
    <w:link w:val="30"/>
    <w:qFormat/>
    <w:pPr>
      <w:keepNext/>
      <w:ind w:firstLine="426"/>
      <w:jc w:val="both"/>
      <w:outlineLvl w:val="2"/>
    </w:pPr>
    <w:rPr>
      <w:rFonts w:ascii="Arial" w:hAnsi="Arial"/>
      <w:b/>
    </w:rPr>
  </w:style>
  <w:style w:type="paragraph" w:styleId="4">
    <w:name w:val="heading 4"/>
    <w:basedOn w:val="a"/>
    <w:next w:val="a"/>
    <w:link w:val="40"/>
    <w:qFormat/>
    <w:pPr>
      <w:keepNext/>
      <w:ind w:left="567" w:right="-143"/>
      <w:jc w:val="right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pPr>
      <w:keepNext/>
      <w:tabs>
        <w:tab w:val="left" w:pos="4144"/>
      </w:tabs>
      <w:ind w:left="33" w:right="-108" w:firstLine="33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ind w:left="567" w:right="-143" w:hanging="170"/>
      <w:jc w:val="center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numPr>
        <w:numId w:val="1"/>
      </w:numPr>
      <w:tabs>
        <w:tab w:val="left" w:pos="1117"/>
      </w:tabs>
      <w:ind w:left="1117" w:right="-143" w:hanging="720"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basedOn w:val="a0"/>
    <w:uiPriority w:val="99"/>
    <w:qFormat/>
    <w:rPr>
      <w:sz w:val="16"/>
      <w:szCs w:val="16"/>
    </w:rPr>
  </w:style>
  <w:style w:type="character" w:styleId="a5">
    <w:name w:val="Hyperlink"/>
    <w:qFormat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qFormat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qFormat/>
    <w:rPr>
      <w:rFonts w:ascii="Courier New" w:hAnsi="Courier New"/>
    </w:rPr>
  </w:style>
  <w:style w:type="paragraph" w:styleId="aa">
    <w:name w:val="annotation text"/>
    <w:basedOn w:val="a"/>
    <w:link w:val="ab"/>
    <w:uiPriority w:val="99"/>
    <w:qFormat/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Document Map"/>
    <w:basedOn w:val="a"/>
    <w:semiHidden/>
    <w:qFormat/>
    <w:pPr>
      <w:shd w:val="clear" w:color="auto" w:fill="000080"/>
    </w:pPr>
    <w:rPr>
      <w:rFonts w:ascii="Tahoma" w:hAnsi="Tahoma" w:cs="Tahoma"/>
    </w:rPr>
  </w:style>
  <w:style w:type="paragraph" w:styleId="af">
    <w:name w:val="footnote text"/>
    <w:basedOn w:val="a"/>
    <w:link w:val="af0"/>
    <w:qFormat/>
  </w:style>
  <w:style w:type="paragraph" w:styleId="af1">
    <w:name w:val="header"/>
    <w:basedOn w:val="a"/>
    <w:link w:val="af2"/>
    <w:uiPriority w:val="99"/>
    <w:qFormat/>
    <w:pPr>
      <w:tabs>
        <w:tab w:val="center" w:pos="4153"/>
        <w:tab w:val="right" w:pos="8306"/>
      </w:tabs>
    </w:pPr>
  </w:style>
  <w:style w:type="paragraph" w:styleId="af3">
    <w:name w:val="Body Text Indent"/>
    <w:basedOn w:val="a"/>
    <w:qFormat/>
    <w:pPr>
      <w:ind w:firstLine="426"/>
      <w:jc w:val="both"/>
    </w:pPr>
    <w:rPr>
      <w:sz w:val="16"/>
    </w:rPr>
  </w:style>
  <w:style w:type="paragraph" w:styleId="af4">
    <w:name w:val="Title"/>
    <w:basedOn w:val="a"/>
    <w:link w:val="af5"/>
    <w:qFormat/>
    <w:pPr>
      <w:tabs>
        <w:tab w:val="left" w:pos="567"/>
      </w:tabs>
      <w:ind w:firstLine="426"/>
      <w:jc w:val="center"/>
    </w:pPr>
    <w:rPr>
      <w:b/>
      <w:sz w:val="28"/>
    </w:rPr>
  </w:style>
  <w:style w:type="paragraph" w:styleId="af6">
    <w:name w:val="footer"/>
    <w:basedOn w:val="a"/>
    <w:link w:val="af7"/>
    <w:uiPriority w:val="99"/>
    <w:qFormat/>
    <w:pPr>
      <w:tabs>
        <w:tab w:val="center" w:pos="4153"/>
        <w:tab w:val="right" w:pos="8306"/>
      </w:tabs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qFormat/>
    <w:pPr>
      <w:ind w:left="567" w:firstLine="567"/>
      <w:jc w:val="both"/>
    </w:pPr>
    <w:rPr>
      <w:sz w:val="24"/>
    </w:rPr>
  </w:style>
  <w:style w:type="paragraph" w:styleId="af9">
    <w:name w:val="Subtitle"/>
    <w:basedOn w:val="a"/>
    <w:next w:val="a"/>
    <w:link w:val="af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Нижн"/>
    <w:basedOn w:val="a"/>
    <w:qFormat/>
    <w:pPr>
      <w:widowControl w:val="0"/>
      <w:tabs>
        <w:tab w:val="center" w:pos="4153"/>
        <w:tab w:val="right" w:pos="8306"/>
      </w:tabs>
    </w:pPr>
  </w:style>
  <w:style w:type="paragraph" w:customStyle="1" w:styleId="11">
    <w:name w:val="Знак Знак Знак1 Знак"/>
    <w:basedOn w:val="a"/>
    <w:qFormat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9">
    <w:name w:val="Текст Знак"/>
    <w:link w:val="a8"/>
    <w:qFormat/>
    <w:rPr>
      <w:rFonts w:ascii="Courier New" w:hAnsi="Courier New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character" w:customStyle="1" w:styleId="af5">
    <w:name w:val="Заголовок Знак"/>
    <w:link w:val="af4"/>
    <w:qFormat/>
    <w:rPr>
      <w:b/>
      <w:sz w:val="28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8"/>
      <w:szCs w:val="28"/>
    </w:rPr>
  </w:style>
  <w:style w:type="character" w:customStyle="1" w:styleId="af7">
    <w:name w:val="Нижний колонтитул Знак"/>
    <w:link w:val="af6"/>
    <w:uiPriority w:val="99"/>
    <w:qFormat/>
  </w:style>
  <w:style w:type="table" w:customStyle="1" w:styleId="-61">
    <w:name w:val="Таблица-сетка 6 цветная1"/>
    <w:basedOn w:val="a1"/>
    <w:uiPriority w:val="51"/>
    <w:qFormat/>
    <w:rPr>
      <w:rFonts w:ascii="Calibri" w:eastAsia="Calibri" w:hAnsi="Calibri"/>
      <w:color w:val="000000"/>
      <w:sz w:val="22"/>
      <w:szCs w:val="22"/>
      <w:lang w:eastAsia="en-US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12">
    <w:name w:val="Обычный1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afd">
    <w:name w:val="List Paragraph"/>
    <w:basedOn w:val="a"/>
    <w:link w:val="afe"/>
    <w:uiPriority w:val="34"/>
    <w:qFormat/>
    <w:pPr>
      <w:spacing w:before="120" w:after="120" w:line="276" w:lineRule="auto"/>
      <w:ind w:firstLine="482"/>
      <w:contextualSpacing/>
    </w:pPr>
    <w:rPr>
      <w:sz w:val="22"/>
      <w:szCs w:val="22"/>
    </w:rPr>
  </w:style>
  <w:style w:type="paragraph" w:customStyle="1" w:styleId="ConsPlusNonformat">
    <w:name w:val="ConsPlusNonformat"/>
    <w:qFormat/>
    <w:pPr>
      <w:suppressAutoHyphens/>
      <w:autoSpaceDN w:val="0"/>
      <w:textAlignment w:val="baseline"/>
    </w:pPr>
    <w:rPr>
      <w:rFonts w:ascii="Courier New" w:eastAsia="Times New Roman" w:hAnsi="Courier New" w:cs="Courier New"/>
      <w:kern w:val="3"/>
    </w:rPr>
  </w:style>
  <w:style w:type="character" w:customStyle="1" w:styleId="10">
    <w:name w:val="Заголовок 1 Знак"/>
    <w:link w:val="1"/>
    <w:qFormat/>
    <w:rPr>
      <w:rFonts w:ascii="Arial" w:hAnsi="Arial"/>
      <w:b/>
      <w:sz w:val="16"/>
    </w:rPr>
  </w:style>
  <w:style w:type="character" w:customStyle="1" w:styleId="afe">
    <w:name w:val="Абзац списка Знак"/>
    <w:link w:val="afd"/>
    <w:uiPriority w:val="34"/>
    <w:qFormat/>
    <w:locked/>
    <w:rPr>
      <w:sz w:val="22"/>
      <w:szCs w:val="22"/>
    </w:rPr>
  </w:style>
  <w:style w:type="character" w:customStyle="1" w:styleId="af0">
    <w:name w:val="Текст сноски Знак"/>
    <w:basedOn w:val="a0"/>
    <w:link w:val="af"/>
    <w:qFormat/>
  </w:style>
  <w:style w:type="character" w:customStyle="1" w:styleId="ab">
    <w:name w:val="Текст примечания Знак"/>
    <w:basedOn w:val="a0"/>
    <w:link w:val="aa"/>
    <w:uiPriority w:val="99"/>
    <w:qFormat/>
  </w:style>
  <w:style w:type="character" w:customStyle="1" w:styleId="ad">
    <w:name w:val="Тема примечания Знак"/>
    <w:basedOn w:val="ab"/>
    <w:link w:val="ac"/>
    <w:uiPriority w:val="99"/>
    <w:semiHidden/>
    <w:qFormat/>
    <w:rPr>
      <w:b/>
      <w:bCs/>
    </w:rPr>
  </w:style>
  <w:style w:type="paragraph" w:customStyle="1" w:styleId="13">
    <w:name w:val="Рецензия1"/>
    <w:hidden/>
    <w:uiPriority w:val="99"/>
    <w:semiHidden/>
    <w:qFormat/>
    <w:rPr>
      <w:rFonts w:eastAsia="Times New Roman"/>
    </w:rPr>
  </w:style>
  <w:style w:type="character" w:customStyle="1" w:styleId="14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qFormat/>
    <w:rPr>
      <w:rFonts w:ascii="Arial" w:hAnsi="Arial"/>
      <w:b/>
      <w:sz w:val="12"/>
    </w:rPr>
  </w:style>
  <w:style w:type="character" w:customStyle="1" w:styleId="30">
    <w:name w:val="Заголовок 3 Знак"/>
    <w:basedOn w:val="a0"/>
    <w:link w:val="3"/>
    <w:qFormat/>
    <w:rPr>
      <w:rFonts w:ascii="Arial" w:hAnsi="Arial"/>
      <w:b/>
    </w:rPr>
  </w:style>
  <w:style w:type="character" w:customStyle="1" w:styleId="40">
    <w:name w:val="Заголовок 4 Знак"/>
    <w:basedOn w:val="a0"/>
    <w:link w:val="4"/>
    <w:qFormat/>
    <w:rPr>
      <w:sz w:val="24"/>
    </w:rPr>
  </w:style>
  <w:style w:type="character" w:customStyle="1" w:styleId="50">
    <w:name w:val="Заголовок 5 Знак"/>
    <w:basedOn w:val="a0"/>
    <w:link w:val="5"/>
    <w:qFormat/>
    <w:rPr>
      <w:sz w:val="24"/>
    </w:rPr>
  </w:style>
  <w:style w:type="character" w:customStyle="1" w:styleId="60">
    <w:name w:val="Заголовок 6 Знак"/>
    <w:basedOn w:val="a0"/>
    <w:link w:val="6"/>
    <w:qFormat/>
    <w:rPr>
      <w:b/>
    </w:rPr>
  </w:style>
  <w:style w:type="table" w:customStyle="1" w:styleId="TableNormal">
    <w:name w:val="Table Normal"/>
    <w:qFormat/>
    <w:rPr>
      <w:rFonts w:ascii="Calibri" w:eastAsia="Calibri" w:hAnsi="Calibri" w:cs="Calibri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Основной текст (2)_"/>
    <w:link w:val="23"/>
    <w:qFormat/>
    <w:rPr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pPr>
      <w:widowControl w:val="0"/>
      <w:shd w:val="clear" w:color="auto" w:fill="FFFFFF"/>
      <w:spacing w:after="840" w:line="0" w:lineRule="atLeast"/>
      <w:ind w:hanging="380"/>
      <w:jc w:val="right"/>
    </w:pPr>
    <w:rPr>
      <w:sz w:val="26"/>
      <w:szCs w:val="26"/>
    </w:rPr>
  </w:style>
  <w:style w:type="character" w:customStyle="1" w:styleId="31">
    <w:name w:val="Основной текст (3)_"/>
    <w:link w:val="32"/>
    <w:qFormat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qFormat/>
    <w:pPr>
      <w:widowControl w:val="0"/>
      <w:shd w:val="clear" w:color="auto" w:fill="FFFFFF"/>
      <w:spacing w:line="274" w:lineRule="exact"/>
      <w:jc w:val="center"/>
    </w:pPr>
    <w:rPr>
      <w:b/>
      <w:bCs/>
    </w:rPr>
  </w:style>
  <w:style w:type="character" w:customStyle="1" w:styleId="41">
    <w:name w:val="Основной текст (4)_"/>
    <w:link w:val="42"/>
    <w:qFormat/>
    <w:rPr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 w:val="0"/>
      <w:shd w:val="clear" w:color="auto" w:fill="FFFFFF"/>
      <w:spacing w:line="274" w:lineRule="exact"/>
      <w:jc w:val="center"/>
    </w:pPr>
  </w:style>
  <w:style w:type="table" w:customStyle="1" w:styleId="15">
    <w:name w:val="Сетка таблицы1"/>
    <w:basedOn w:val="a1"/>
    <w:uiPriority w:val="39"/>
    <w:qFormat/>
    <w:rPr>
      <w:rFonts w:ascii="Calibri" w:eastAsia="Calibri" w:hAnsi="Calibri" w:cs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Верхний колонтитул Знак"/>
    <w:basedOn w:val="a0"/>
    <w:link w:val="af1"/>
    <w:uiPriority w:val="99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a">
    <w:name w:val="Подзаголовок Знак"/>
    <w:basedOn w:val="a0"/>
    <w:link w:val="af9"/>
    <w:qFormat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qFormat/>
    <w:rPr>
      <w:rFonts w:ascii="Calibri" w:eastAsia="Calibri" w:hAnsi="Calibri" w:cs="Calibri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1"/>
    <w:uiPriority w:val="39"/>
    <w:qFormat/>
    <w:rPr>
      <w:rFonts w:ascii="Calibri" w:eastAsia="Calibri" w:hAnsi="Calibri" w:cs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25">
    <w:name w:val="Рецензия2"/>
    <w:hidden/>
    <w:uiPriority w:val="99"/>
    <w:semiHidden/>
    <w:qFormat/>
    <w:rPr>
      <w:rFonts w:eastAsia="Times New Roman"/>
    </w:rPr>
  </w:style>
  <w:style w:type="paragraph" w:styleId="aff">
    <w:name w:val="Revision"/>
    <w:hidden/>
    <w:uiPriority w:val="99"/>
    <w:semiHidden/>
    <w:rsid w:val="005D6003"/>
    <w:rPr>
      <w:rFonts w:eastAsia="Times New Roman"/>
    </w:rPr>
  </w:style>
  <w:style w:type="paragraph" w:styleId="aff0">
    <w:name w:val="Body Text"/>
    <w:basedOn w:val="a"/>
    <w:link w:val="aff1"/>
    <w:rsid w:val="009E61E9"/>
    <w:pPr>
      <w:spacing w:after="120"/>
    </w:pPr>
  </w:style>
  <w:style w:type="character" w:customStyle="1" w:styleId="aff1">
    <w:name w:val="Основной текст Знак"/>
    <w:basedOn w:val="a0"/>
    <w:link w:val="aff0"/>
    <w:rsid w:val="009E61E9"/>
    <w:rPr>
      <w:rFonts w:eastAsia="Times New Roman"/>
    </w:rPr>
  </w:style>
  <w:style w:type="character" w:customStyle="1" w:styleId="26">
    <w:name w:val="Неразрешенное упоминание2"/>
    <w:basedOn w:val="a0"/>
    <w:uiPriority w:val="99"/>
    <w:semiHidden/>
    <w:unhideWhenUsed/>
    <w:rsid w:val="00E8471D"/>
    <w:rPr>
      <w:color w:val="605E5C"/>
      <w:shd w:val="clear" w:color="auto" w:fill="E1DFDD"/>
    </w:rPr>
  </w:style>
  <w:style w:type="character" w:customStyle="1" w:styleId="value">
    <w:name w:val="value"/>
    <w:basedOn w:val="a0"/>
    <w:rsid w:val="00A80D98"/>
  </w:style>
  <w:style w:type="character" w:styleId="aff2">
    <w:name w:val="FollowedHyperlink"/>
    <w:basedOn w:val="a0"/>
    <w:rsid w:val="00310E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7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N\Desktop\&#1052;&#1086;&#1081;%20NextCloud\&#1047;&#1040;&#1050;&#1059;&#1055;&#1050;&#1048;%20&#1062;&#1052;&#1064;\2020\0_&#1056;&#1040;&#1041;&#1054;&#1063;&#1048;&#1045;%20&#1052;&#1040;&#1058;&#1045;&#1056;&#1048;&#1040;&#1051;&#1067;\00_&#1064;&#1040;&#1041;&#1051;&#1054;&#1053;\&#1055;&#1056;&#1048;&#1051;&#1054;&#1046;&#1045;&#1053;&#1048;&#1045;%20&#8470;%202%20&#1050;%20&#1044;&#1054;&#1050;&#1059;&#1052;&#1045;&#1053;&#1058;&#1040;&#1062;&#1048;&#104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EC2CE-BD3D-4C7B-9DFA-45A88C56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 № 2 К ДОКУМЕНТАЦИИ.dotx</Template>
  <TotalTime>1135</TotalTime>
  <Pages>5</Pages>
  <Words>3183</Words>
  <Characters>18147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</vt:lpstr>
    </vt:vector>
  </TitlesOfParts>
  <Company>Rolf Holding</Company>
  <LinksUpToDate>false</LinksUpToDate>
  <CharactersWithSpaces>21288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</dc:title>
  <dc:creator>SMN</dc:creator>
  <cp:lastModifiedBy>Central Music School</cp:lastModifiedBy>
  <cp:revision>41</cp:revision>
  <cp:lastPrinted>2024-11-22T15:36:00Z</cp:lastPrinted>
  <dcterms:created xsi:type="dcterms:W3CDTF">2025-11-06T15:50:00Z</dcterms:created>
  <dcterms:modified xsi:type="dcterms:W3CDTF">2026-09-17T08:42:00Z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F9B923396EC0413080E8FCB93714A426</vt:lpwstr>
  </property>
</Properties>
</file>