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8EC5E" w14:textId="77777777" w:rsidR="002F4DB4" w:rsidRPr="002F4DB4" w:rsidRDefault="002F4DB4" w:rsidP="002F4DB4">
      <w:pPr>
        <w:pStyle w:val="Standard"/>
        <w:jc w:val="right"/>
        <w:rPr>
          <w:rFonts w:ascii="Times New Roman" w:hAnsi="Times New Roman" w:cs="Times New Roman"/>
          <w:b/>
          <w:bCs/>
          <w:u w:val="single"/>
          <w:lang w:val="ru-RU"/>
        </w:rPr>
      </w:pPr>
      <w:r w:rsidRPr="002F4DB4">
        <w:rPr>
          <w:rFonts w:ascii="Times New Roman" w:hAnsi="Times New Roman" w:cs="Times New Roman"/>
          <w:b/>
          <w:bCs/>
          <w:u w:val="single"/>
          <w:lang w:val="ru-RU"/>
        </w:rPr>
        <w:t>ПРОЕКТ</w:t>
      </w:r>
    </w:p>
    <w:p w14:paraId="2A909E34" w14:textId="77777777" w:rsidR="003E1505" w:rsidRDefault="00131AB2">
      <w:pPr>
        <w:pStyle w:val="Standard"/>
        <w:jc w:val="center"/>
        <w:rPr>
          <w:rFonts w:ascii="Times New Roman" w:hAnsi="Times New Roman" w:cs="Times New Roman"/>
          <w:u w:val="single"/>
          <w:lang w:val="ru-RU"/>
        </w:rPr>
      </w:pPr>
      <w:r w:rsidRPr="00FC05BD">
        <w:rPr>
          <w:rFonts w:ascii="Times New Roman" w:hAnsi="Times New Roman" w:cs="Times New Roman"/>
          <w:u w:val="single"/>
          <w:lang w:val="ru-RU"/>
        </w:rPr>
        <w:t xml:space="preserve">ИКЗ </w:t>
      </w:r>
      <w:r w:rsidR="00AF178B" w:rsidRPr="00AF178B">
        <w:rPr>
          <w:rFonts w:ascii="Times New Roman" w:hAnsi="Times New Roman" w:cs="Times New Roman" w:hint="eastAsia"/>
          <w:u w:val="single"/>
          <w:lang w:val="ru-RU"/>
        </w:rPr>
        <w:t>261263080266326300100100030000000000</w:t>
      </w:r>
    </w:p>
    <w:p w14:paraId="0911F262" w14:textId="77777777" w:rsidR="00427D58" w:rsidRPr="006E775E" w:rsidRDefault="003E1505">
      <w:pPr>
        <w:pStyle w:val="Standard"/>
        <w:jc w:val="center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ДОГОВОР </w:t>
      </w:r>
      <w:r w:rsidR="00131AB2" w:rsidRPr="006E775E">
        <w:rPr>
          <w:rFonts w:ascii="Times New Roman" w:hAnsi="Times New Roman" w:cs="Times New Roman"/>
          <w:lang w:val="ru-RU"/>
        </w:rPr>
        <w:t>№__</w:t>
      </w:r>
    </w:p>
    <w:p w14:paraId="108C43A4" w14:textId="77777777" w:rsidR="00427D58" w:rsidRPr="00187134" w:rsidRDefault="00131AB2">
      <w:pPr>
        <w:pStyle w:val="Standard"/>
        <w:jc w:val="center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на поставку </w:t>
      </w:r>
      <w:bookmarkStart w:id="0" w:name="_Hlk238652413"/>
      <w:r w:rsidR="00187134" w:rsidRPr="00187134">
        <w:rPr>
          <w:rFonts w:ascii="Times New Roman" w:hAnsi="Times New Roman" w:cs="Times New Roman"/>
          <w:lang w:val="ru-RU"/>
        </w:rPr>
        <w:t>хозяйственных товаров и принадлежностей</w:t>
      </w:r>
    </w:p>
    <w:bookmarkEnd w:id="0"/>
    <w:p w14:paraId="700B9A3B" w14:textId="77777777" w:rsidR="00427D58" w:rsidRPr="006E775E" w:rsidRDefault="00427D58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14:paraId="0828B75B" w14:textId="77777777" w:rsidR="00427D58" w:rsidRPr="006E775E" w:rsidRDefault="00131AB2">
      <w:pPr>
        <w:pStyle w:val="Standard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г. Минеральные Воды         </w:t>
      </w:r>
      <w:r w:rsidRPr="006E775E">
        <w:rPr>
          <w:rFonts w:ascii="Times New Roman" w:hAnsi="Times New Roman" w:cs="Times New Roman"/>
          <w:lang w:val="ru-RU"/>
        </w:rPr>
        <w:tab/>
      </w:r>
      <w:r w:rsidRPr="006E775E">
        <w:rPr>
          <w:rFonts w:ascii="Times New Roman" w:hAnsi="Times New Roman" w:cs="Times New Roman"/>
          <w:lang w:val="ru-RU"/>
        </w:rPr>
        <w:tab/>
      </w:r>
      <w:r w:rsidRPr="006E775E">
        <w:rPr>
          <w:rFonts w:ascii="Times New Roman" w:hAnsi="Times New Roman" w:cs="Times New Roman"/>
          <w:lang w:val="ru-RU"/>
        </w:rPr>
        <w:tab/>
      </w:r>
      <w:r w:rsidRPr="006E775E">
        <w:rPr>
          <w:rFonts w:ascii="Times New Roman" w:hAnsi="Times New Roman" w:cs="Times New Roman"/>
          <w:lang w:val="ru-RU"/>
        </w:rPr>
        <w:tab/>
        <w:t xml:space="preserve">                                        </w:t>
      </w:r>
      <w:r w:rsidR="00FC23C5">
        <w:rPr>
          <w:rFonts w:ascii="Times New Roman" w:hAnsi="Times New Roman" w:cs="Times New Roman"/>
          <w:lang w:val="ru-RU"/>
        </w:rPr>
        <w:t xml:space="preserve"> </w:t>
      </w:r>
      <w:r w:rsidRPr="006E775E">
        <w:rPr>
          <w:rFonts w:ascii="Times New Roman" w:hAnsi="Times New Roman" w:cs="Times New Roman"/>
          <w:lang w:val="ru-RU"/>
        </w:rPr>
        <w:t xml:space="preserve">   </w:t>
      </w:r>
      <w:proofErr w:type="gramStart"/>
      <w:r w:rsidRPr="006E775E">
        <w:rPr>
          <w:rFonts w:ascii="Times New Roman" w:hAnsi="Times New Roman" w:cs="Times New Roman"/>
          <w:lang w:val="ru-RU"/>
        </w:rPr>
        <w:t xml:space="preserve">   «</w:t>
      </w:r>
      <w:proofErr w:type="gramEnd"/>
      <w:r w:rsidRPr="006E775E">
        <w:rPr>
          <w:rFonts w:ascii="Times New Roman" w:hAnsi="Times New Roman" w:cs="Times New Roman"/>
          <w:lang w:val="ru-RU"/>
        </w:rPr>
        <w:t xml:space="preserve">__ » </w:t>
      </w:r>
      <w:r w:rsidR="00AF178B">
        <w:rPr>
          <w:rFonts w:ascii="Times New Roman" w:hAnsi="Times New Roman" w:cs="Times New Roman"/>
          <w:lang w:val="ru-RU"/>
        </w:rPr>
        <w:t>августа</w:t>
      </w:r>
      <w:r w:rsidRPr="006E775E">
        <w:rPr>
          <w:rFonts w:ascii="Times New Roman" w:hAnsi="Times New Roman" w:cs="Times New Roman"/>
          <w:lang w:val="ru-RU"/>
        </w:rPr>
        <w:t xml:space="preserve"> 202</w:t>
      </w:r>
      <w:r w:rsidR="00AF178B">
        <w:rPr>
          <w:rFonts w:ascii="Times New Roman" w:hAnsi="Times New Roman" w:cs="Times New Roman"/>
          <w:lang w:val="ru-RU"/>
        </w:rPr>
        <w:t>6</w:t>
      </w:r>
      <w:r w:rsidRPr="006E775E">
        <w:rPr>
          <w:rFonts w:ascii="Times New Roman" w:hAnsi="Times New Roman" w:cs="Times New Roman"/>
          <w:lang w:val="ru-RU"/>
        </w:rPr>
        <w:t xml:space="preserve"> г.</w:t>
      </w:r>
    </w:p>
    <w:p w14:paraId="1D0EE385" w14:textId="77777777" w:rsidR="00427D58" w:rsidRPr="006E775E" w:rsidRDefault="00427D58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14:paraId="5F3B2767" w14:textId="77777777" w:rsidR="00427D58" w:rsidRPr="006E775E" w:rsidRDefault="00131AB2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>Представительство Министерства иностранных дел Российской Федерации в г. Минеральные Воды (Представительство МИД России в г.</w:t>
      </w:r>
      <w:r w:rsidR="00CE4838">
        <w:rPr>
          <w:rFonts w:ascii="Times New Roman" w:hAnsi="Times New Roman" w:cs="Times New Roman"/>
          <w:lang w:val="ru-RU"/>
        </w:rPr>
        <w:t xml:space="preserve"> </w:t>
      </w:r>
      <w:r w:rsidRPr="006E775E">
        <w:rPr>
          <w:rFonts w:ascii="Times New Roman" w:hAnsi="Times New Roman" w:cs="Times New Roman"/>
          <w:lang w:val="ru-RU"/>
        </w:rPr>
        <w:t xml:space="preserve">Минеральные Воды), именуемое в дальнейшем «Заказчик», в лице </w:t>
      </w:r>
      <w:r w:rsidR="008D34AB" w:rsidRPr="006E775E">
        <w:rPr>
          <w:rFonts w:ascii="Times New Roman" w:hAnsi="Times New Roman" w:cs="Times New Roman"/>
          <w:lang w:val="ru-RU"/>
        </w:rPr>
        <w:t xml:space="preserve">руководителя территориального органа - представителя МИД России </w:t>
      </w:r>
      <w:r w:rsidR="0014342E">
        <w:rPr>
          <w:rFonts w:ascii="Times New Roman" w:hAnsi="Times New Roman" w:cs="Times New Roman"/>
          <w:lang w:val="ru-RU"/>
        </w:rPr>
        <w:br/>
      </w:r>
      <w:r w:rsidR="008D34AB" w:rsidRPr="006E775E">
        <w:rPr>
          <w:rFonts w:ascii="Times New Roman" w:hAnsi="Times New Roman" w:cs="Times New Roman"/>
          <w:lang w:val="ru-RU"/>
        </w:rPr>
        <w:t xml:space="preserve">в г. Минеральные Воды </w:t>
      </w:r>
      <w:proofErr w:type="spellStart"/>
      <w:r w:rsidR="008D34AB" w:rsidRPr="006E775E">
        <w:rPr>
          <w:rFonts w:ascii="Times New Roman" w:hAnsi="Times New Roman" w:cs="Times New Roman"/>
          <w:lang w:val="ru-RU"/>
        </w:rPr>
        <w:t>Нюппа</w:t>
      </w:r>
      <w:proofErr w:type="spellEnd"/>
      <w:r w:rsidR="008D34AB" w:rsidRPr="006E775E">
        <w:rPr>
          <w:rFonts w:ascii="Times New Roman" w:hAnsi="Times New Roman" w:cs="Times New Roman"/>
          <w:lang w:val="ru-RU"/>
        </w:rPr>
        <w:t xml:space="preserve"> Сергея Ивановича, действующего на основании Положения </w:t>
      </w:r>
      <w:r w:rsidR="0014342E">
        <w:rPr>
          <w:rFonts w:ascii="Times New Roman" w:hAnsi="Times New Roman" w:cs="Times New Roman"/>
          <w:lang w:val="ru-RU"/>
        </w:rPr>
        <w:br/>
      </w:r>
      <w:r w:rsidR="008D34AB" w:rsidRPr="006E775E">
        <w:rPr>
          <w:rFonts w:ascii="Times New Roman" w:hAnsi="Times New Roman" w:cs="Times New Roman"/>
          <w:lang w:val="ru-RU"/>
        </w:rPr>
        <w:t>о территориальном органе – Представительстве МИД России на территории Российской Федерации, утвержденного Приказом МИД России № 21341 от 22.11.2011 г. и Приказа МИД России от 03.02.2023 г. № 1787</w:t>
      </w:r>
      <w:r w:rsidRPr="006E775E">
        <w:rPr>
          <w:rFonts w:ascii="Times New Roman" w:hAnsi="Times New Roman" w:cs="Times New Roman"/>
          <w:lang w:val="ru-RU"/>
        </w:rPr>
        <w:t xml:space="preserve">, с одной стороны, и _______________________, именуемое </w:t>
      </w:r>
      <w:r w:rsidR="0014342E">
        <w:rPr>
          <w:rFonts w:ascii="Times New Roman" w:hAnsi="Times New Roman" w:cs="Times New Roman"/>
          <w:lang w:val="ru-RU"/>
        </w:rPr>
        <w:br/>
      </w:r>
      <w:r w:rsidRPr="006E775E">
        <w:rPr>
          <w:rFonts w:ascii="Times New Roman" w:hAnsi="Times New Roman" w:cs="Times New Roman"/>
          <w:lang w:val="ru-RU"/>
        </w:rPr>
        <w:t>в дальнейшем «Поставщик», в лице</w:t>
      </w:r>
      <w:r w:rsidRPr="006E775E">
        <w:rPr>
          <w:rFonts w:ascii="Times New Roman" w:hAnsi="Times New Roman" w:cs="Times New Roman"/>
        </w:rPr>
        <w:t> </w:t>
      </w:r>
      <w:r w:rsidRPr="006E775E">
        <w:rPr>
          <w:rFonts w:ascii="Times New Roman" w:hAnsi="Times New Roman" w:cs="Times New Roman"/>
          <w:lang w:val="ru-RU"/>
        </w:rPr>
        <w:t xml:space="preserve">______________________, действующего на основании _____, с другой стороны, далее по тексту вместе именуемые «Стороны» и каждый в отдельности «Сторона», с соблюдением требований Гражданского </w:t>
      </w:r>
      <w:hyperlink r:id="rId7" w:history="1">
        <w:r w:rsidRPr="006E775E">
          <w:rPr>
            <w:rStyle w:val="Internetlink"/>
            <w:rFonts w:ascii="Times New Roman" w:hAnsi="Times New Roman"/>
            <w:lang w:val="ru-RU"/>
          </w:rPr>
          <w:t>кодекса</w:t>
        </w:r>
      </w:hyperlink>
      <w:r w:rsidRPr="006E775E">
        <w:rPr>
          <w:rFonts w:ascii="Times New Roman" w:hAnsi="Times New Roman" w:cs="Times New Roman"/>
          <w:lang w:val="ru-RU"/>
        </w:rPr>
        <w:t xml:space="preserve"> Российской Федерации, Федерального </w:t>
      </w:r>
      <w:hyperlink r:id="rId8" w:history="1">
        <w:r w:rsidRPr="006E775E">
          <w:rPr>
            <w:rStyle w:val="Internetlink"/>
            <w:rFonts w:ascii="Times New Roman" w:hAnsi="Times New Roman"/>
            <w:lang w:val="ru-RU"/>
          </w:rPr>
          <w:t>закона</w:t>
        </w:r>
      </w:hyperlink>
      <w:r w:rsidRPr="006E775E">
        <w:rPr>
          <w:rFonts w:ascii="Times New Roman" w:hAnsi="Times New Roman" w:cs="Times New Roman"/>
          <w:lang w:val="ru-RU"/>
        </w:rPr>
        <w:t xml:space="preserve"> от 05.04.2013 № 44-ФЗ «О </w:t>
      </w:r>
      <w:r w:rsidR="008D34AB" w:rsidRPr="006E775E">
        <w:rPr>
          <w:rFonts w:ascii="Times New Roman" w:hAnsi="Times New Roman" w:cs="Times New Roman"/>
          <w:lang w:val="ru-RU"/>
        </w:rPr>
        <w:t>контрактной</w:t>
      </w:r>
      <w:r w:rsidRPr="006E775E">
        <w:rPr>
          <w:rFonts w:ascii="Times New Roman" w:hAnsi="Times New Roman" w:cs="Times New Roman"/>
          <w:lang w:val="ru-RU"/>
        </w:rPr>
        <w:t xml:space="preserve"> системе в сфере закупок товаров, работ, услуг для обеспечения государственных и муниципальных нужд» (далее – Федеральный закон № 44-ФЗ) и иных нормативных правовых актов Российской Федерации на основании </w:t>
      </w:r>
      <w:r w:rsidR="008D34AB" w:rsidRPr="006E775E">
        <w:rPr>
          <w:rFonts w:ascii="Times New Roman" w:hAnsi="Times New Roman" w:cs="Times New Roman"/>
          <w:lang w:val="ru-RU"/>
        </w:rPr>
        <w:t xml:space="preserve">результатов осуществления закупки № ________________ от _______ путем проведения закупочной сессии (итоговый протокол закупочной сессии от _______________ </w:t>
      </w:r>
      <w:r w:rsidR="0014342E">
        <w:rPr>
          <w:rFonts w:ascii="Times New Roman" w:hAnsi="Times New Roman" w:cs="Times New Roman"/>
          <w:lang w:val="ru-RU"/>
        </w:rPr>
        <w:br/>
      </w:r>
      <w:r w:rsidR="008D34AB" w:rsidRPr="00CE4838">
        <w:rPr>
          <w:rFonts w:ascii="Times New Roman" w:hAnsi="Times New Roman" w:cs="Times New Roman"/>
          <w:lang w:val="ru-RU"/>
        </w:rPr>
        <w:t>№ ______________________)</w:t>
      </w:r>
      <w:r w:rsidRPr="006E775E">
        <w:rPr>
          <w:rFonts w:ascii="Times New Roman" w:hAnsi="Times New Roman" w:cs="Times New Roman"/>
          <w:lang w:val="ru-RU"/>
        </w:rPr>
        <w:t xml:space="preserve">, заключили настоящий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 на поставку (далее </w:t>
      </w:r>
      <w:r w:rsidR="008D34AB" w:rsidRPr="006E775E">
        <w:rPr>
          <w:rFonts w:ascii="Times New Roman" w:hAnsi="Times New Roman" w:cs="Times New Roman"/>
          <w:lang w:val="ru-RU"/>
        </w:rPr>
        <w:t>- Договор</w:t>
      </w:r>
      <w:r w:rsidRPr="006E775E">
        <w:rPr>
          <w:rFonts w:ascii="Times New Roman" w:hAnsi="Times New Roman" w:cs="Times New Roman"/>
          <w:lang w:val="ru-RU"/>
        </w:rPr>
        <w:t xml:space="preserve">) </w:t>
      </w:r>
      <w:r w:rsidR="0014342E">
        <w:rPr>
          <w:rFonts w:ascii="Times New Roman" w:hAnsi="Times New Roman" w:cs="Times New Roman"/>
          <w:lang w:val="ru-RU"/>
        </w:rPr>
        <w:br/>
      </w:r>
      <w:r w:rsidRPr="006E775E">
        <w:rPr>
          <w:rFonts w:ascii="Times New Roman" w:hAnsi="Times New Roman" w:cs="Times New Roman"/>
          <w:lang w:val="ru-RU"/>
        </w:rPr>
        <w:t>о нижеследующем:</w:t>
      </w:r>
    </w:p>
    <w:p w14:paraId="7B637C32" w14:textId="77777777" w:rsidR="00427D58" w:rsidRPr="006E775E" w:rsidRDefault="00131AB2">
      <w:pPr>
        <w:pStyle w:val="a5"/>
        <w:tabs>
          <w:tab w:val="left" w:pos="2977"/>
          <w:tab w:val="left" w:pos="3261"/>
          <w:tab w:val="left" w:pos="3402"/>
          <w:tab w:val="left" w:pos="3544"/>
        </w:tabs>
        <w:ind w:left="0"/>
        <w:jc w:val="center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/>
          <w:bCs/>
          <w:lang w:val="ru-RU"/>
        </w:rPr>
        <w:t xml:space="preserve">1.Предмет </w:t>
      </w:r>
      <w:r w:rsidR="008D34AB" w:rsidRPr="006E775E">
        <w:rPr>
          <w:rFonts w:ascii="Times New Roman" w:hAnsi="Times New Roman" w:cs="Times New Roman"/>
          <w:b/>
          <w:bCs/>
          <w:lang w:val="ru-RU"/>
        </w:rPr>
        <w:t>Договор</w:t>
      </w:r>
      <w:r w:rsidRPr="006E775E">
        <w:rPr>
          <w:rFonts w:ascii="Times New Roman" w:hAnsi="Times New Roman" w:cs="Times New Roman"/>
          <w:b/>
          <w:bCs/>
          <w:lang w:val="ru-RU"/>
        </w:rPr>
        <w:t>а</w:t>
      </w:r>
    </w:p>
    <w:p w14:paraId="32A08BF1" w14:textId="77777777" w:rsidR="00427D58" w:rsidRPr="006E775E" w:rsidRDefault="00131AB2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color w:val="000000"/>
          <w:spacing w:val="-11"/>
          <w:lang w:val="ru-RU"/>
        </w:rPr>
        <w:tab/>
        <w:t xml:space="preserve">1.1. </w:t>
      </w:r>
      <w:r w:rsidRPr="006E775E">
        <w:rPr>
          <w:rFonts w:ascii="Times New Roman" w:hAnsi="Times New Roman" w:cs="Times New Roman"/>
          <w:color w:val="000000"/>
          <w:spacing w:val="-11"/>
        </w:rPr>
        <w:t> </w:t>
      </w:r>
      <w:r w:rsidRPr="00AF178B">
        <w:rPr>
          <w:rFonts w:ascii="Times New Roman" w:hAnsi="Times New Roman" w:cs="Times New Roman"/>
          <w:color w:val="000000"/>
          <w:lang w:val="ru-RU"/>
        </w:rPr>
        <w:t xml:space="preserve">Предметом настоящего </w:t>
      </w:r>
      <w:r w:rsidR="008D34AB" w:rsidRPr="00AF178B">
        <w:rPr>
          <w:rFonts w:ascii="Times New Roman" w:hAnsi="Times New Roman" w:cs="Times New Roman"/>
          <w:color w:val="000000"/>
          <w:lang w:val="ru-RU"/>
        </w:rPr>
        <w:t>Договор</w:t>
      </w:r>
      <w:r w:rsidRPr="00AF178B">
        <w:rPr>
          <w:rFonts w:ascii="Times New Roman" w:hAnsi="Times New Roman" w:cs="Times New Roman"/>
          <w:color w:val="000000"/>
          <w:lang w:val="ru-RU"/>
        </w:rPr>
        <w:t xml:space="preserve">а является </w:t>
      </w:r>
      <w:r w:rsidRPr="00AF178B">
        <w:rPr>
          <w:rFonts w:ascii="Times New Roman" w:hAnsi="Times New Roman" w:cs="Times New Roman"/>
          <w:lang w:val="ru-RU"/>
        </w:rPr>
        <w:t xml:space="preserve">поставка </w:t>
      </w:r>
      <w:r w:rsidR="00AF178B" w:rsidRPr="00AF178B">
        <w:rPr>
          <w:rFonts w:ascii="Times New Roman" w:hAnsi="Times New Roman" w:cs="Times New Roman"/>
          <w:lang w:val="ru-RU"/>
        </w:rPr>
        <w:t xml:space="preserve">хозяйственных товаров </w:t>
      </w:r>
      <w:r w:rsidR="00AF178B">
        <w:rPr>
          <w:rFonts w:ascii="Times New Roman" w:hAnsi="Times New Roman" w:cs="Times New Roman"/>
          <w:lang w:val="ru-RU"/>
        </w:rPr>
        <w:br/>
      </w:r>
      <w:r w:rsidR="00AF178B" w:rsidRPr="00AF178B">
        <w:rPr>
          <w:rFonts w:ascii="Times New Roman" w:hAnsi="Times New Roman" w:cs="Times New Roman"/>
          <w:lang w:val="ru-RU"/>
        </w:rPr>
        <w:t xml:space="preserve">и принадлежностей </w:t>
      </w:r>
      <w:r w:rsidRPr="00AF178B">
        <w:rPr>
          <w:rFonts w:ascii="Times New Roman" w:hAnsi="Times New Roman" w:cs="Times New Roman"/>
          <w:lang w:val="ru-RU"/>
        </w:rPr>
        <w:t>для нужд Представительства МИД России в г. Минеральные Воды (далее</w:t>
      </w:r>
      <w:r w:rsidRPr="006E775E">
        <w:rPr>
          <w:rFonts w:ascii="Times New Roman" w:hAnsi="Times New Roman" w:cs="Times New Roman"/>
          <w:lang w:val="ru-RU"/>
        </w:rPr>
        <w:t xml:space="preserve"> – «товар»). Поставщик обязуется передать в обусловленный настоящим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 срок Заказчику товар, а Заказчик обязуется принять и оплатить Поставщику стоимость поставленных товаров в установленном настоящим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 </w:t>
      </w:r>
      <w:hyperlink r:id="rId9" w:history="1">
        <w:r w:rsidRPr="006E775E">
          <w:rPr>
            <w:rFonts w:ascii="Times New Roman" w:hAnsi="Times New Roman" w:cs="Times New Roman"/>
            <w:lang w:val="ru-RU"/>
          </w:rPr>
          <w:t>порядке</w:t>
        </w:r>
      </w:hyperlink>
      <w:r w:rsidRPr="006E775E">
        <w:rPr>
          <w:rFonts w:ascii="Times New Roman" w:hAnsi="Times New Roman" w:cs="Times New Roman"/>
          <w:lang w:val="ru-RU"/>
        </w:rPr>
        <w:t>.</w:t>
      </w:r>
    </w:p>
    <w:p w14:paraId="5425671B" w14:textId="77777777" w:rsidR="00427D58" w:rsidRPr="006E775E" w:rsidRDefault="00131AB2">
      <w:pPr>
        <w:pStyle w:val="Standard"/>
        <w:ind w:firstLine="708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1.2. Наименование, количество, характеристики и цена товаров, определены </w:t>
      </w:r>
      <w:r w:rsidR="0014342E">
        <w:rPr>
          <w:rFonts w:ascii="Times New Roman" w:hAnsi="Times New Roman" w:cs="Times New Roman"/>
          <w:lang w:val="ru-RU"/>
        </w:rPr>
        <w:br/>
      </w:r>
      <w:r w:rsidRPr="006E775E">
        <w:rPr>
          <w:rFonts w:ascii="Times New Roman" w:hAnsi="Times New Roman" w:cs="Times New Roman"/>
          <w:lang w:val="ru-RU"/>
        </w:rPr>
        <w:t xml:space="preserve">в Спецификации (приложение №1), являющейся неотъемлемой частью настоящего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а.</w:t>
      </w:r>
    </w:p>
    <w:p w14:paraId="39F14662" w14:textId="77777777" w:rsidR="00427D58" w:rsidRPr="006E775E" w:rsidRDefault="00131AB2">
      <w:pPr>
        <w:pStyle w:val="a5"/>
        <w:ind w:left="0"/>
        <w:jc w:val="center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/>
          <w:bCs/>
          <w:lang w:val="ru-RU"/>
        </w:rPr>
        <w:t>2.Условия исполнения обязательств</w:t>
      </w:r>
    </w:p>
    <w:p w14:paraId="7825F3B1" w14:textId="77777777" w:rsidR="00427D58" w:rsidRPr="00FC05BD" w:rsidRDefault="00131AB2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2.1. Поставка товара, осуществляется </w:t>
      </w:r>
      <w:r w:rsidRPr="006E775E">
        <w:rPr>
          <w:rFonts w:ascii="Times New Roman" w:hAnsi="Times New Roman" w:cs="Times New Roman"/>
          <w:color w:val="000000"/>
          <w:lang w:val="ru-RU"/>
        </w:rPr>
        <w:t>с</w:t>
      </w:r>
      <w:r w:rsidRPr="006E775E">
        <w:rPr>
          <w:rFonts w:ascii="Times New Roman" w:hAnsi="Times New Roman" w:cs="Times New Roman"/>
          <w:lang w:val="ru-RU"/>
        </w:rPr>
        <w:t xml:space="preserve"> момента заключения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а </w:t>
      </w:r>
      <w:r w:rsidRPr="00FC05BD">
        <w:rPr>
          <w:rFonts w:ascii="Times New Roman" w:hAnsi="Times New Roman" w:cs="Times New Roman"/>
          <w:lang w:val="ru-RU"/>
        </w:rPr>
        <w:t xml:space="preserve">по </w:t>
      </w:r>
      <w:r w:rsidR="00187134">
        <w:rPr>
          <w:rFonts w:ascii="Times New Roman" w:hAnsi="Times New Roman" w:cs="Times New Roman"/>
          <w:lang w:val="ru-RU"/>
        </w:rPr>
        <w:t>15</w:t>
      </w:r>
      <w:r w:rsidR="006E775E" w:rsidRPr="00FC05BD">
        <w:rPr>
          <w:rFonts w:ascii="Times New Roman" w:hAnsi="Times New Roman" w:cs="Times New Roman"/>
          <w:lang w:val="ru-RU"/>
        </w:rPr>
        <w:t xml:space="preserve"> </w:t>
      </w:r>
      <w:r w:rsidR="00187134">
        <w:rPr>
          <w:rFonts w:ascii="Times New Roman" w:hAnsi="Times New Roman" w:cs="Times New Roman"/>
          <w:lang w:val="ru-RU"/>
        </w:rPr>
        <w:t>октября</w:t>
      </w:r>
      <w:r w:rsidR="008D34AB" w:rsidRPr="00FC05BD">
        <w:rPr>
          <w:rFonts w:ascii="Times New Roman" w:hAnsi="Times New Roman" w:cs="Times New Roman"/>
          <w:lang w:val="ru-RU"/>
        </w:rPr>
        <w:t xml:space="preserve"> 202</w:t>
      </w:r>
      <w:r w:rsidR="00187134">
        <w:rPr>
          <w:rFonts w:ascii="Times New Roman" w:hAnsi="Times New Roman" w:cs="Times New Roman"/>
          <w:lang w:val="ru-RU"/>
        </w:rPr>
        <w:t>6</w:t>
      </w:r>
      <w:r w:rsidRPr="00FC05BD">
        <w:rPr>
          <w:rFonts w:ascii="Times New Roman" w:hAnsi="Times New Roman" w:cs="Times New Roman"/>
          <w:lang w:val="ru-RU"/>
        </w:rPr>
        <w:t xml:space="preserve"> года в рабочие дни.</w:t>
      </w:r>
    </w:p>
    <w:p w14:paraId="6302C230" w14:textId="77777777" w:rsidR="00427D58" w:rsidRPr="006E775E" w:rsidRDefault="00131AB2">
      <w:pPr>
        <w:pStyle w:val="Standard"/>
        <w:ind w:firstLine="720"/>
        <w:jc w:val="both"/>
        <w:rPr>
          <w:rFonts w:ascii="Times New Roman" w:hAnsi="Times New Roman" w:cs="Times New Roman"/>
        </w:rPr>
      </w:pPr>
      <w:r w:rsidRPr="00FC05BD">
        <w:rPr>
          <w:rFonts w:ascii="Times New Roman" w:hAnsi="Times New Roman" w:cs="Times New Roman"/>
          <w:lang w:val="ru-RU"/>
        </w:rPr>
        <w:t xml:space="preserve">2.2. Поставка осуществляется единовременно, по адресу: </w:t>
      </w:r>
      <w:r w:rsidRPr="00FC05BD">
        <w:rPr>
          <w:rFonts w:ascii="Times New Roman" w:hAnsi="Times New Roman" w:cs="Times New Roman"/>
          <w:spacing w:val="-1"/>
          <w:lang w:val="ru-RU"/>
        </w:rPr>
        <w:t xml:space="preserve">г. </w:t>
      </w:r>
      <w:r w:rsidRPr="00FC05BD">
        <w:rPr>
          <w:rFonts w:ascii="Times New Roman" w:hAnsi="Times New Roman" w:cs="Times New Roman"/>
          <w:lang w:val="ru-RU"/>
        </w:rPr>
        <w:t>357207, Ставропольский край,</w:t>
      </w:r>
      <w:r w:rsidRPr="006E775E">
        <w:rPr>
          <w:rFonts w:ascii="Times New Roman" w:hAnsi="Times New Roman" w:cs="Times New Roman"/>
          <w:lang w:val="ru-RU"/>
        </w:rPr>
        <w:t xml:space="preserve"> г. Минеральные Воды, ул. </w:t>
      </w:r>
      <w:r w:rsidR="00187134">
        <w:rPr>
          <w:rFonts w:ascii="Times New Roman" w:hAnsi="Times New Roman" w:cs="Times New Roman"/>
          <w:lang w:val="ru-RU"/>
        </w:rPr>
        <w:t>Гагарина</w:t>
      </w:r>
      <w:r w:rsidRPr="006E775E">
        <w:rPr>
          <w:rFonts w:ascii="Times New Roman" w:hAnsi="Times New Roman" w:cs="Times New Roman"/>
          <w:lang w:val="ru-RU"/>
        </w:rPr>
        <w:t xml:space="preserve">, </w:t>
      </w:r>
      <w:r w:rsidR="00187134">
        <w:rPr>
          <w:rFonts w:ascii="Times New Roman" w:hAnsi="Times New Roman" w:cs="Times New Roman"/>
          <w:lang w:val="ru-RU"/>
        </w:rPr>
        <w:t>61А</w:t>
      </w:r>
      <w:r w:rsidRPr="006E775E">
        <w:rPr>
          <w:rFonts w:ascii="Times New Roman" w:hAnsi="Times New Roman" w:cs="Times New Roman"/>
          <w:lang w:val="ru-RU"/>
        </w:rPr>
        <w:t>.</w:t>
      </w:r>
    </w:p>
    <w:p w14:paraId="7BE0930F" w14:textId="77777777" w:rsidR="00427D58" w:rsidRPr="006E775E" w:rsidRDefault="00131AB2" w:rsidP="00A9140F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>2.3. Поставка товара (офис Заказчика, 1-й этаж), в</w:t>
      </w:r>
      <w:r w:rsidRPr="006E775E">
        <w:rPr>
          <w:rFonts w:ascii="Times New Roman" w:hAnsi="Times New Roman" w:cs="Times New Roman"/>
          <w:bCs/>
          <w:lang w:val="ru-RU"/>
        </w:rPr>
        <w:t>се виды погрузо-разгрузочных работ, включая работы с применением грузоподъемных средств,</w:t>
      </w:r>
      <w:r w:rsidRPr="006E775E">
        <w:rPr>
          <w:rFonts w:ascii="Times New Roman" w:hAnsi="Times New Roman" w:cs="Times New Roman"/>
          <w:lang w:val="ru-RU"/>
        </w:rPr>
        <w:t xml:space="preserve"> уплата таможенных пошлин, налогов, сборов и других обязательных платежей</w:t>
      </w:r>
      <w:r w:rsidRPr="006E775E">
        <w:rPr>
          <w:rFonts w:ascii="Times New Roman" w:hAnsi="Times New Roman" w:cs="Times New Roman"/>
          <w:bCs/>
          <w:lang w:val="ru-RU"/>
        </w:rPr>
        <w:t xml:space="preserve"> осуществляются Поставщиком собственными техническими средствами и за счет собственных средств</w:t>
      </w:r>
      <w:r w:rsidRPr="006E775E">
        <w:rPr>
          <w:rFonts w:ascii="Times New Roman" w:hAnsi="Times New Roman" w:cs="Times New Roman"/>
          <w:lang w:val="ru-RU"/>
        </w:rPr>
        <w:t>.</w:t>
      </w:r>
    </w:p>
    <w:p w14:paraId="7176AEAB" w14:textId="77777777" w:rsidR="00427D58" w:rsidRPr="006E775E" w:rsidRDefault="00131AB2">
      <w:pPr>
        <w:pStyle w:val="Standard"/>
        <w:ind w:firstLine="708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2.4. В день отгрузки товара Поставщик обязан передать Заказчику оригиналы товарных  накладных </w:t>
      </w:r>
      <w:r w:rsidRPr="006E775E">
        <w:rPr>
          <w:rFonts w:ascii="Times New Roman" w:hAnsi="Times New Roman" w:cs="Times New Roman"/>
          <w:bCs/>
          <w:lang w:val="ru-RU"/>
        </w:rPr>
        <w:t xml:space="preserve">(№ ТОРГ - 12), </w:t>
      </w:r>
      <w:r w:rsidRPr="006E775E">
        <w:rPr>
          <w:rFonts w:ascii="Times New Roman" w:hAnsi="Times New Roman" w:cs="Times New Roman"/>
          <w:lang w:val="ru-RU"/>
        </w:rPr>
        <w:t>счет-фактуру (если поставщик является плательщиком НДС)</w:t>
      </w:r>
      <w:r w:rsidRPr="006E775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E775E">
        <w:rPr>
          <w:rFonts w:ascii="Times New Roman" w:hAnsi="Times New Roman" w:cs="Times New Roman"/>
          <w:lang w:val="ru-RU"/>
        </w:rPr>
        <w:t xml:space="preserve">или вместо счет-фактуры и товарной накладной, универсальный передаточный документ (УПД), </w:t>
      </w:r>
      <w:r w:rsidRPr="006E775E">
        <w:rPr>
          <w:rFonts w:ascii="Times New Roman" w:hAnsi="Times New Roman" w:cs="Times New Roman"/>
          <w:lang w:val="ru-RU" w:eastAsia="en-US"/>
        </w:rPr>
        <w:t xml:space="preserve">подписанных Поставщиком, в двух экземплярах, </w:t>
      </w:r>
      <w:r w:rsidRPr="006E775E">
        <w:rPr>
          <w:rFonts w:ascii="Times New Roman" w:hAnsi="Times New Roman" w:cs="Times New Roman"/>
          <w:bCs/>
          <w:lang w:val="ru-RU"/>
        </w:rPr>
        <w:t xml:space="preserve">счет на оплату товара, </w:t>
      </w:r>
      <w:r w:rsidRPr="006E775E">
        <w:rPr>
          <w:rFonts w:ascii="Times New Roman" w:hAnsi="Times New Roman" w:cs="Times New Roman"/>
          <w:lang w:val="ru-RU" w:eastAsia="en-US"/>
        </w:rPr>
        <w:t>сертификаты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 w14:paraId="7117B8A6" w14:textId="77777777" w:rsidR="00427D58" w:rsidRPr="006E775E" w:rsidRDefault="00131AB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Cs/>
          <w:lang w:val="ru-RU"/>
        </w:rPr>
        <w:t xml:space="preserve">2.5. В случае расхождения фактически доставленного товара по количеству и качеству </w:t>
      </w:r>
      <w:r w:rsidR="0034636B">
        <w:rPr>
          <w:rFonts w:ascii="Times New Roman" w:hAnsi="Times New Roman" w:cs="Times New Roman"/>
          <w:bCs/>
          <w:lang w:val="ru-RU"/>
        </w:rPr>
        <w:br/>
      </w:r>
      <w:r w:rsidRPr="006E775E">
        <w:rPr>
          <w:rFonts w:ascii="Times New Roman" w:hAnsi="Times New Roman" w:cs="Times New Roman"/>
          <w:bCs/>
          <w:lang w:val="ru-RU"/>
        </w:rPr>
        <w:t>с данными, указанными в товарной накладной (№ ТОРГ – 12) или универсальном передаточном документе (УПД), составляется акт по форме № ТОРГ – 2.</w:t>
      </w:r>
    </w:p>
    <w:p w14:paraId="3613B31D" w14:textId="77777777" w:rsidR="00427D58" w:rsidRPr="006E775E" w:rsidRDefault="00131AB2">
      <w:pPr>
        <w:pStyle w:val="Standard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Cs/>
          <w:lang w:val="ru-RU"/>
        </w:rPr>
        <w:lastRenderedPageBreak/>
        <w:t>2.6. Передача товара осуществляется по товарной накладной (№ ТОРГ – 12) или универсальному передаточному документу (УПД), подписанной сторонами.</w:t>
      </w:r>
    </w:p>
    <w:p w14:paraId="2CCB2E49" w14:textId="77777777" w:rsidR="00427D58" w:rsidRPr="006E775E" w:rsidRDefault="00131AB2">
      <w:pPr>
        <w:pStyle w:val="Standard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Cs/>
          <w:lang w:val="ru-RU"/>
        </w:rPr>
        <w:t xml:space="preserve">2.7.  Приемка товара по количеству и качеству производится Заказчиком в течение трёх рабочих дней с момента отгрузки товара. При этом Заказчик проверяет соответствие товара сведениям, указанным в транспортных и сопроводительных документах и настоящем </w:t>
      </w:r>
      <w:r w:rsidR="008D34AB" w:rsidRPr="006E775E">
        <w:rPr>
          <w:rFonts w:ascii="Times New Roman" w:hAnsi="Times New Roman" w:cs="Times New Roman"/>
          <w:bCs/>
          <w:lang w:val="ru-RU"/>
        </w:rPr>
        <w:t>Договор</w:t>
      </w:r>
      <w:r w:rsidRPr="006E775E">
        <w:rPr>
          <w:rFonts w:ascii="Times New Roman" w:hAnsi="Times New Roman" w:cs="Times New Roman"/>
          <w:bCs/>
          <w:lang w:val="ru-RU"/>
        </w:rPr>
        <w:t>е по наименованию, количеству, ассортименту и качеству.</w:t>
      </w:r>
    </w:p>
    <w:p w14:paraId="09BB7CB1" w14:textId="77777777" w:rsidR="00427D58" w:rsidRPr="006E775E" w:rsidRDefault="00131AB2">
      <w:pPr>
        <w:pStyle w:val="Standard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Cs/>
          <w:lang w:val="ru-RU"/>
        </w:rPr>
        <w:t>2.8. По решению Заказчика для приемки поставленного товара, может создаваться приемочная комиссия, которая состоит не менее чем из пяти человек.</w:t>
      </w:r>
    </w:p>
    <w:p w14:paraId="78AB416D" w14:textId="77777777" w:rsidR="00427D58" w:rsidRPr="006E775E" w:rsidRDefault="00131AB2">
      <w:pPr>
        <w:pStyle w:val="Standard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Cs/>
          <w:lang w:val="ru-RU"/>
        </w:rPr>
        <w:t>2.9. При возникновении между Сторонами спора по поводу качества поставленного товара по письменному требованию любой из Сторон назначается экспертиза.</w:t>
      </w:r>
    </w:p>
    <w:p w14:paraId="5CF9FC77" w14:textId="77777777" w:rsidR="00427D58" w:rsidRPr="006E775E" w:rsidRDefault="00131AB2">
      <w:pPr>
        <w:pStyle w:val="Standard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Cs/>
          <w:lang w:val="ru-RU"/>
        </w:rPr>
        <w:t xml:space="preserve">2.10. Экспертиза результатов, предусмотренных </w:t>
      </w:r>
      <w:r w:rsidR="008D34AB" w:rsidRPr="006E775E">
        <w:rPr>
          <w:rFonts w:ascii="Times New Roman" w:hAnsi="Times New Roman" w:cs="Times New Roman"/>
          <w:bCs/>
          <w:lang w:val="ru-RU"/>
        </w:rPr>
        <w:t>Договор</w:t>
      </w:r>
      <w:r w:rsidRPr="006E775E">
        <w:rPr>
          <w:rFonts w:ascii="Times New Roman" w:hAnsi="Times New Roman" w:cs="Times New Roman"/>
          <w:bCs/>
          <w:lang w:val="ru-RU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8D34AB" w:rsidRPr="006E775E">
        <w:rPr>
          <w:rFonts w:ascii="Times New Roman" w:hAnsi="Times New Roman" w:cs="Times New Roman"/>
          <w:bCs/>
          <w:lang w:val="ru-RU"/>
        </w:rPr>
        <w:t>Договор</w:t>
      </w:r>
      <w:r w:rsidRPr="006E775E">
        <w:rPr>
          <w:rFonts w:ascii="Times New Roman" w:hAnsi="Times New Roman" w:cs="Times New Roman"/>
          <w:bCs/>
          <w:lang w:val="ru-RU"/>
        </w:rPr>
        <w:t xml:space="preserve">ов, заключенных в соответствии с требованиями законодательства о </w:t>
      </w:r>
      <w:r w:rsidR="008D34AB" w:rsidRPr="006E775E">
        <w:rPr>
          <w:rFonts w:ascii="Times New Roman" w:hAnsi="Times New Roman" w:cs="Times New Roman"/>
          <w:bCs/>
          <w:lang w:val="ru-RU"/>
        </w:rPr>
        <w:t>Договор</w:t>
      </w:r>
      <w:r w:rsidRPr="006E775E">
        <w:rPr>
          <w:rFonts w:ascii="Times New Roman" w:hAnsi="Times New Roman" w:cs="Times New Roman"/>
          <w:bCs/>
          <w:lang w:val="ru-RU"/>
        </w:rPr>
        <w:t>ной системе в сфере закупок Российской Федерации.</w:t>
      </w:r>
    </w:p>
    <w:p w14:paraId="7D574375" w14:textId="77777777" w:rsidR="00427D58" w:rsidRPr="006E775E" w:rsidRDefault="00131AB2">
      <w:pPr>
        <w:pStyle w:val="Standard"/>
        <w:ind w:firstLine="720"/>
        <w:jc w:val="both"/>
        <w:rPr>
          <w:rFonts w:ascii="Times New Roman" w:hAnsi="Times New Roman" w:cs="Times New Roman"/>
          <w:bCs/>
          <w:lang w:val="ru-RU"/>
        </w:rPr>
      </w:pPr>
      <w:r w:rsidRPr="006E775E">
        <w:rPr>
          <w:rFonts w:ascii="Times New Roman" w:hAnsi="Times New Roman" w:cs="Times New Roman"/>
          <w:bCs/>
          <w:lang w:val="ru-RU"/>
        </w:rPr>
        <w:t xml:space="preserve"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</w:t>
      </w:r>
      <w:r w:rsidR="008D34AB" w:rsidRPr="006E775E">
        <w:rPr>
          <w:rFonts w:ascii="Times New Roman" w:hAnsi="Times New Roman" w:cs="Times New Roman"/>
          <w:bCs/>
          <w:lang w:val="ru-RU"/>
        </w:rPr>
        <w:t>Договор</w:t>
      </w:r>
      <w:r w:rsidRPr="006E775E">
        <w:rPr>
          <w:rFonts w:ascii="Times New Roman" w:hAnsi="Times New Roman" w:cs="Times New Roman"/>
          <w:bCs/>
          <w:lang w:val="ru-RU"/>
        </w:rPr>
        <w:t xml:space="preserve">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</w:t>
      </w:r>
      <w:r w:rsidR="008D34AB" w:rsidRPr="006E775E">
        <w:rPr>
          <w:rFonts w:ascii="Times New Roman" w:hAnsi="Times New Roman" w:cs="Times New Roman"/>
          <w:bCs/>
          <w:lang w:val="ru-RU"/>
        </w:rPr>
        <w:t>Договор</w:t>
      </w:r>
      <w:r w:rsidRPr="006E775E">
        <w:rPr>
          <w:rFonts w:ascii="Times New Roman" w:hAnsi="Times New Roman" w:cs="Times New Roman"/>
          <w:bCs/>
          <w:lang w:val="ru-RU"/>
        </w:rPr>
        <w:t>а, не препятствующие приемке поставленного товара</w:t>
      </w:r>
      <w:r w:rsidR="00187134">
        <w:rPr>
          <w:rFonts w:ascii="Times New Roman" w:hAnsi="Times New Roman" w:cs="Times New Roman"/>
          <w:bCs/>
          <w:lang w:val="ru-RU"/>
        </w:rPr>
        <w:t>,</w:t>
      </w:r>
      <w:r w:rsidRPr="006E775E">
        <w:rPr>
          <w:rFonts w:ascii="Times New Roman" w:hAnsi="Times New Roman" w:cs="Times New Roman"/>
          <w:bCs/>
          <w:lang w:val="ru-RU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17C3E4BB" w14:textId="77777777" w:rsidR="00427D58" w:rsidRPr="006E775E" w:rsidRDefault="00131AB2">
      <w:pPr>
        <w:pStyle w:val="Standard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Cs/>
          <w:lang w:val="ru-RU"/>
        </w:rPr>
        <w:t xml:space="preserve">2.11. Поставщик несет перед Заказчиком полную ответственность за правильность оформления отгрузочных документов, а также возмещает все возможные убытки, связанные </w:t>
      </w:r>
      <w:r w:rsidR="0034636B">
        <w:rPr>
          <w:rFonts w:ascii="Times New Roman" w:hAnsi="Times New Roman" w:cs="Times New Roman"/>
          <w:bCs/>
          <w:lang w:val="ru-RU"/>
        </w:rPr>
        <w:br/>
      </w:r>
      <w:r w:rsidRPr="006E775E">
        <w:rPr>
          <w:rFonts w:ascii="Times New Roman" w:hAnsi="Times New Roman" w:cs="Times New Roman"/>
          <w:bCs/>
          <w:lang w:val="ru-RU"/>
        </w:rPr>
        <w:t>с ненадлежащей перевозкой.</w:t>
      </w:r>
    </w:p>
    <w:p w14:paraId="512A8BE9" w14:textId="77777777" w:rsidR="00427D58" w:rsidRPr="006E775E" w:rsidRDefault="00131AB2">
      <w:pPr>
        <w:pStyle w:val="Standard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Cs/>
          <w:lang w:val="ru-RU"/>
        </w:rPr>
        <w:t xml:space="preserve">2.12. Все расходы, связанные с обратной транспортировкой некачественного, не соответствующего условиям </w:t>
      </w:r>
      <w:r w:rsidR="008D34AB" w:rsidRPr="006E775E">
        <w:rPr>
          <w:rFonts w:ascii="Times New Roman" w:hAnsi="Times New Roman" w:cs="Times New Roman"/>
          <w:bCs/>
          <w:lang w:val="ru-RU"/>
        </w:rPr>
        <w:t>Договор</w:t>
      </w:r>
      <w:r w:rsidRPr="006E775E">
        <w:rPr>
          <w:rFonts w:ascii="Times New Roman" w:hAnsi="Times New Roman" w:cs="Times New Roman"/>
          <w:bCs/>
          <w:lang w:val="ru-RU"/>
        </w:rPr>
        <w:t>а или несвоевременно поставленного товара, несет Поставщик.</w:t>
      </w:r>
    </w:p>
    <w:p w14:paraId="68464967" w14:textId="77777777" w:rsidR="00427D58" w:rsidRPr="006E775E" w:rsidRDefault="00131AB2">
      <w:pPr>
        <w:pStyle w:val="a6"/>
        <w:ind w:firstLine="720"/>
        <w:jc w:val="both"/>
        <w:rPr>
          <w:sz w:val="24"/>
          <w:szCs w:val="24"/>
        </w:rPr>
      </w:pPr>
      <w:r w:rsidRPr="006E775E">
        <w:rPr>
          <w:sz w:val="24"/>
          <w:szCs w:val="24"/>
        </w:rPr>
        <w:t>2.13. Тара и упаковка должны гарантировать полную сохранность товара при его перевозке и хранении.</w:t>
      </w:r>
    </w:p>
    <w:p w14:paraId="6B7AD380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2.14. Заказчик вправе не отказывать в приемке поставленного товара в случае выявления несоответствия товара условиям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а, если выявленное несоответствие не препятствует приемке этих товаров и устранено Поставщиком.</w:t>
      </w:r>
    </w:p>
    <w:p w14:paraId="6210C298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/>
        </w:rPr>
      </w:pPr>
      <w:bookmarkStart w:id="1" w:name="Par6"/>
      <w:bookmarkEnd w:id="1"/>
      <w:r w:rsidRPr="006E775E">
        <w:rPr>
          <w:rFonts w:ascii="Times New Roman" w:hAnsi="Times New Roman" w:cs="Times New Roman"/>
          <w:lang w:val="ru-RU" w:eastAsia="en-US"/>
        </w:rPr>
        <w:t>2.15. В случае поставки товара ненадлежащего качества Поставщик обязан безвозмездно устранить недостатки товара в течение 10 (десяти) дней с момента письменного заявления о них Заказчиком либо возместить расходы Заказчика на устранение недостатков товара.</w:t>
      </w:r>
    </w:p>
    <w:p w14:paraId="38062D0B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t>2.16</w:t>
      </w:r>
      <w:r w:rsidRPr="006E775E">
        <w:rPr>
          <w:rFonts w:ascii="Times New Roman" w:hAnsi="Times New Roman" w:cs="Times New Roman"/>
          <w:bCs/>
          <w:lang w:val="ru-RU"/>
        </w:rPr>
        <w:t>. По итогам приемки товара и сопутствующих услуг, при отсутствии претензий относительно качества, количества, ассортимента, комплектности и других характеристик товара Заказчик подписывает товарные накладные (№ ТОРГ – 12) или универсальный передаточный документ (УПД) в 2 (двух) экземплярах и передает 1 (один) экземпляр Поставщику.</w:t>
      </w:r>
    </w:p>
    <w:p w14:paraId="5FFAC115" w14:textId="77777777" w:rsidR="00427D58" w:rsidRPr="006E775E" w:rsidRDefault="00131AB2">
      <w:pPr>
        <w:pStyle w:val="a5"/>
        <w:ind w:left="0"/>
        <w:jc w:val="center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/>
          <w:bCs/>
          <w:lang w:val="ru-RU"/>
        </w:rPr>
        <w:t>3. Права и обязанности Сторон</w:t>
      </w:r>
    </w:p>
    <w:p w14:paraId="31CE2469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>3.1. Поставщик обязан:</w:t>
      </w:r>
    </w:p>
    <w:p w14:paraId="4C57AB8E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3.1.1. Своевременно и надлежащим образом поставить товар, указанный в спецификации в соответствии с условиями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а.</w:t>
      </w:r>
    </w:p>
    <w:p w14:paraId="5A5D5780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t>3.1.2. Участвовать лично либо через уполномоченного представителя в приемке-передаче товара.</w:t>
      </w:r>
    </w:p>
    <w:p w14:paraId="49F2BF70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3.1.3. Представить Заказчику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у, должно соответствовать требованиям спецификации, в случае если такого требования Спецификация не содержит – требованиям действующего законодательства.</w:t>
      </w:r>
    </w:p>
    <w:p w14:paraId="00A701C9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lastRenderedPageBreak/>
        <w:t>3.1.4. Поставить товар Заказчику собственным транспортом или с привлечением транспорта третьих лиц, а также осуществить все виды погрузочно-разгрузочных работ за свой счет.</w:t>
      </w:r>
    </w:p>
    <w:p w14:paraId="21FC242F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3.1.5. Исполнять иные обязательства, предусмотренные действующим законодательством и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ом.</w:t>
      </w:r>
    </w:p>
    <w:p w14:paraId="6104E056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>3.2. Поставщик в праве:</w:t>
      </w:r>
    </w:p>
    <w:p w14:paraId="131F309A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3.2.1. Требовать своевременной оплаты на условиях, предусмотренных,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ом, надлежащим образом поставленного товара и принятого Заказчиком.</w:t>
      </w:r>
    </w:p>
    <w:p w14:paraId="2E984E93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3.2.2. Принять решение об одностороннем отказе от исполнения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40B33F2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>3.3. Заказчик обязан:</w:t>
      </w:r>
    </w:p>
    <w:p w14:paraId="5CD49CE2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3.3.1. Принять товар в соответствии с условиями настоящего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а и при отсутствии претензий относительно качества, количества, ассортимента, комплектности и других характеристик товара, подписать товарные накладные или УПД и передать Поставщику.</w:t>
      </w:r>
    </w:p>
    <w:p w14:paraId="63937F5D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3.3.2. Обеспечить оплату поставленного товара в соответствии с условиями настоящего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а.</w:t>
      </w:r>
    </w:p>
    <w:p w14:paraId="2C89F6E4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>3.4. Заказчик в праве:</w:t>
      </w:r>
    </w:p>
    <w:p w14:paraId="43D15614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3.4.1. Требовать от Поставщика надлежащего исполнения обязательств, предусмотренных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ом.</w:t>
      </w:r>
    </w:p>
    <w:p w14:paraId="50E02185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>3.4.2. Требовать от Поставщика своевременного устранения выявленных недостатков товара.</w:t>
      </w:r>
    </w:p>
    <w:p w14:paraId="4172C681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3.4.3. Осуществлять контроль за исполнением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а, в том числе на отдельных этапах его исполнения, без вмешательства в оперативную хозяйственную деятельность Поставщика.</w:t>
      </w:r>
    </w:p>
    <w:p w14:paraId="6B361EDF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3.4.4. Принять решение об одностороннем отказе от исполнения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64B5351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3.4.5. </w:t>
      </w:r>
      <w:r w:rsidRPr="006E775E">
        <w:rPr>
          <w:rFonts w:ascii="Times New Roman" w:hAnsi="Times New Roman" w:cs="Times New Roman"/>
          <w:lang w:val="ru-RU"/>
        </w:rPr>
        <w:t xml:space="preserve">Требовать возмещения убытков, причиненных расторжением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а вследствие нарушения обязательств Поставщиком, в соответствии со ст. 524 ГК РФ.</w:t>
      </w:r>
    </w:p>
    <w:p w14:paraId="62C7F91B" w14:textId="77777777" w:rsidR="00427D58" w:rsidRPr="006E775E" w:rsidRDefault="00131AB2">
      <w:pPr>
        <w:pStyle w:val="a5"/>
        <w:ind w:left="0"/>
        <w:jc w:val="center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/>
          <w:bCs/>
          <w:lang w:val="ru-RU"/>
        </w:rPr>
        <w:t>4. Качество, ассортимент, упаковка поставляемого Товара</w:t>
      </w:r>
    </w:p>
    <w:p w14:paraId="2CAC60DE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4.1. Товар должен отвечать требованиям качества, безопасности жизни и здоровья, </w:t>
      </w:r>
      <w:r w:rsidR="0034636B">
        <w:rPr>
          <w:rFonts w:ascii="Times New Roman" w:hAnsi="Times New Roman" w:cs="Times New Roman"/>
          <w:lang w:val="ru-RU" w:eastAsia="en-US"/>
        </w:rPr>
        <w:br/>
      </w:r>
      <w:r w:rsidRPr="006E775E">
        <w:rPr>
          <w:rFonts w:ascii="Times New Roman" w:hAnsi="Times New Roman" w:cs="Times New Roman"/>
          <w:lang w:val="ru-RU" w:eastAsia="en-US"/>
        </w:rPr>
        <w:t xml:space="preserve">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настоящим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ом.</w:t>
      </w:r>
    </w:p>
    <w:p w14:paraId="6C0CF93D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4.2. Качество и комплектность поставляемого товара должны соответствовать требованиям законодательства о техническом регулировании, техническим регламентам, санитарно-эпидемиологическим и санитарно-гигиеническим требованиям, требованиям </w:t>
      </w:r>
      <w:r w:rsidR="0034636B">
        <w:rPr>
          <w:rFonts w:ascii="Times New Roman" w:hAnsi="Times New Roman" w:cs="Times New Roman"/>
          <w:lang w:val="ru-RU" w:eastAsia="en-US"/>
        </w:rPr>
        <w:br/>
      </w:r>
      <w:r w:rsidRPr="006E775E">
        <w:rPr>
          <w:rFonts w:ascii="Times New Roman" w:hAnsi="Times New Roman" w:cs="Times New Roman"/>
          <w:lang w:val="ru-RU" w:eastAsia="en-US"/>
        </w:rPr>
        <w:t xml:space="preserve">в области охраны окружающей среды, государственных стандартов (если предусмотрено условиями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 xml:space="preserve">а и (или) его приложениями), и требованиям установленным настоящим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ом.</w:t>
      </w:r>
    </w:p>
    <w:p w14:paraId="48C29C22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>4.3. Качество товара, подлежащего поставке, проверяется Поставщиком на соответствие его требованиям технических регламентов, стандартов и подтверждается соответствующими документами.</w:t>
      </w:r>
    </w:p>
    <w:p w14:paraId="6CECB1AB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t>4.4. Расходы Поставщика на специальную тару и упаковку, а также на приспособления для перевозки товара, возмещению не подлежат. Тара и упаковка Поставщику не возвращается.</w:t>
      </w:r>
    </w:p>
    <w:p w14:paraId="4F68EDD9" w14:textId="77777777" w:rsidR="00427D58" w:rsidRPr="006E775E" w:rsidRDefault="00131AB2">
      <w:pPr>
        <w:pStyle w:val="Standard"/>
        <w:autoSpaceDE w:val="0"/>
        <w:ind w:firstLine="720"/>
        <w:jc w:val="both"/>
        <w:rPr>
          <w:rFonts w:ascii="Times New Roman" w:hAnsi="Times New Roman" w:cs="Times New Roman"/>
          <w:lang w:val="ru-RU" w:eastAsia="en-US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4.5. Товар, получивший повреждения при погрузо-разгрузочных работах </w:t>
      </w:r>
      <w:r w:rsidR="0034636B">
        <w:rPr>
          <w:rFonts w:ascii="Times New Roman" w:hAnsi="Times New Roman" w:cs="Times New Roman"/>
          <w:lang w:val="ru-RU" w:eastAsia="en-US"/>
        </w:rPr>
        <w:br/>
      </w:r>
      <w:r w:rsidRPr="006E775E">
        <w:rPr>
          <w:rFonts w:ascii="Times New Roman" w:hAnsi="Times New Roman" w:cs="Times New Roman"/>
          <w:lang w:val="ru-RU" w:eastAsia="en-US"/>
        </w:rPr>
        <w:t>и транспортировке</w:t>
      </w:r>
      <w:r w:rsidR="00FC23C5">
        <w:rPr>
          <w:rFonts w:ascii="Times New Roman" w:hAnsi="Times New Roman" w:cs="Times New Roman"/>
          <w:lang w:val="ru-RU" w:eastAsia="en-US"/>
        </w:rPr>
        <w:t>,</w:t>
      </w:r>
      <w:r w:rsidRPr="006E775E">
        <w:rPr>
          <w:rFonts w:ascii="Times New Roman" w:hAnsi="Times New Roman" w:cs="Times New Roman"/>
          <w:lang w:val="ru-RU" w:eastAsia="en-US"/>
        </w:rPr>
        <w:t xml:space="preserve"> считается не поставленным.</w:t>
      </w:r>
    </w:p>
    <w:p w14:paraId="07797A13" w14:textId="77777777" w:rsidR="00427D58" w:rsidRPr="006E775E" w:rsidRDefault="00131AB2" w:rsidP="00D07B79">
      <w:pPr>
        <w:pStyle w:val="Textbody"/>
        <w:spacing w:after="0"/>
        <w:ind w:firstLine="709"/>
        <w:jc w:val="center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/>
          <w:bCs/>
          <w:lang w:val="ru-RU"/>
        </w:rPr>
        <w:t xml:space="preserve">5. Цена </w:t>
      </w:r>
      <w:r w:rsidR="008D34AB" w:rsidRPr="006E775E">
        <w:rPr>
          <w:rFonts w:ascii="Times New Roman" w:hAnsi="Times New Roman" w:cs="Times New Roman"/>
          <w:b/>
          <w:bCs/>
          <w:lang w:val="ru-RU"/>
        </w:rPr>
        <w:t>Договор</w:t>
      </w:r>
      <w:r w:rsidRPr="006E775E">
        <w:rPr>
          <w:rFonts w:ascii="Times New Roman" w:hAnsi="Times New Roman" w:cs="Times New Roman"/>
          <w:b/>
          <w:bCs/>
          <w:lang w:val="ru-RU"/>
        </w:rPr>
        <w:t>а и порядок расчетов</w:t>
      </w:r>
    </w:p>
    <w:p w14:paraId="5A4CCF04" w14:textId="77777777" w:rsidR="00427D58" w:rsidRPr="006E775E" w:rsidRDefault="00131AB2" w:rsidP="00D07B79">
      <w:pPr>
        <w:pStyle w:val="consplusnormal"/>
        <w:spacing w:before="0" w:after="0"/>
        <w:ind w:left="0" w:right="-55"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color w:val="000000"/>
          <w:lang w:val="ru-RU"/>
        </w:rPr>
        <w:t xml:space="preserve">5.1. Расчеты по </w:t>
      </w:r>
      <w:r w:rsidR="008D34AB" w:rsidRPr="006E775E">
        <w:rPr>
          <w:rFonts w:ascii="Times New Roman" w:hAnsi="Times New Roman" w:cs="Times New Roman"/>
          <w:color w:val="000000"/>
          <w:lang w:val="ru-RU"/>
        </w:rPr>
        <w:t>Договор</w:t>
      </w:r>
      <w:r w:rsidRPr="006E775E">
        <w:rPr>
          <w:rFonts w:ascii="Times New Roman" w:hAnsi="Times New Roman" w:cs="Times New Roman"/>
          <w:color w:val="000000"/>
          <w:lang w:val="ru-RU"/>
        </w:rPr>
        <w:t xml:space="preserve">у производятся безналичным расчетом путем перечисления денежных средств на расчетный счет Поставщика, в течение 30 дней, по факту поставки товаров с момента подписания товарной накладной (№ ТОРГ – 12) или универсального передаточного </w:t>
      </w:r>
      <w:r w:rsidRPr="006E775E">
        <w:rPr>
          <w:rFonts w:ascii="Times New Roman" w:hAnsi="Times New Roman" w:cs="Times New Roman"/>
          <w:color w:val="000000"/>
          <w:lang w:val="ru-RU"/>
        </w:rPr>
        <w:lastRenderedPageBreak/>
        <w:t xml:space="preserve">документа (УПД). Основанием оплаты является </w:t>
      </w:r>
      <w:r w:rsidRPr="006E775E">
        <w:rPr>
          <w:rFonts w:ascii="Times New Roman" w:hAnsi="Times New Roman" w:cs="Times New Roman"/>
          <w:lang w:val="ru-RU" w:eastAsia="en-US"/>
        </w:rPr>
        <w:t xml:space="preserve">товарная накладная </w:t>
      </w:r>
      <w:r w:rsidRPr="006E775E">
        <w:rPr>
          <w:rFonts w:ascii="Times New Roman" w:hAnsi="Times New Roman" w:cs="Times New Roman"/>
          <w:bCs/>
          <w:lang w:val="ru-RU"/>
        </w:rPr>
        <w:t xml:space="preserve">(№ ТОРГ - 12), </w:t>
      </w:r>
      <w:r w:rsidRPr="006E775E">
        <w:rPr>
          <w:rFonts w:ascii="Times New Roman" w:hAnsi="Times New Roman" w:cs="Times New Roman"/>
          <w:lang w:val="ru-RU"/>
        </w:rPr>
        <w:t>счет-фактура (если поставщик является плательщиком НДС)</w:t>
      </w:r>
      <w:r w:rsidRPr="006E775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E775E">
        <w:rPr>
          <w:rFonts w:ascii="Times New Roman" w:hAnsi="Times New Roman" w:cs="Times New Roman"/>
          <w:lang w:val="ru-RU"/>
        </w:rPr>
        <w:t>или вместо счет-фактуры и товарной накладной, универсальный передаточный документ (УПД) Поставщика.</w:t>
      </w:r>
    </w:p>
    <w:p w14:paraId="4FAEBB6C" w14:textId="77777777" w:rsidR="00427D58" w:rsidRPr="006E775E" w:rsidRDefault="00131AB2">
      <w:pPr>
        <w:pStyle w:val="consplusnormal"/>
        <w:spacing w:before="0" w:after="0"/>
        <w:ind w:left="0" w:right="-55"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color w:val="000000"/>
          <w:lang w:val="ru-RU"/>
        </w:rPr>
        <w:t xml:space="preserve">5.2. Цена </w:t>
      </w:r>
      <w:r w:rsidR="008D34AB" w:rsidRPr="006E775E">
        <w:rPr>
          <w:rFonts w:ascii="Times New Roman" w:hAnsi="Times New Roman" w:cs="Times New Roman"/>
          <w:color w:val="000000"/>
          <w:lang w:val="ru-RU"/>
        </w:rPr>
        <w:t>Договор</w:t>
      </w:r>
      <w:r w:rsidRPr="006E775E">
        <w:rPr>
          <w:rFonts w:ascii="Times New Roman" w:hAnsi="Times New Roman" w:cs="Times New Roman"/>
          <w:color w:val="000000"/>
          <w:lang w:val="ru-RU"/>
        </w:rPr>
        <w:t xml:space="preserve">а составляет: ______ руб.(__________________) рублей __ копеек, в т.ч. НДС-_______ руб.) Цена поставки включает в себя стоимость товара, тары, упаковки, расходы на доставку, погрузку, выгрузку товара в помещение установки, установку, расходы на уплату налогов, сборов и другие платежи Поставщика, связанные с исполнением обязательств по настоящему </w:t>
      </w:r>
      <w:r w:rsidR="008D34AB" w:rsidRPr="006E775E">
        <w:rPr>
          <w:rFonts w:ascii="Times New Roman" w:hAnsi="Times New Roman" w:cs="Times New Roman"/>
          <w:color w:val="000000"/>
          <w:lang w:val="ru-RU"/>
        </w:rPr>
        <w:t>Договор</w:t>
      </w:r>
      <w:r w:rsidRPr="006E775E">
        <w:rPr>
          <w:rFonts w:ascii="Times New Roman" w:hAnsi="Times New Roman" w:cs="Times New Roman"/>
          <w:color w:val="000000"/>
          <w:lang w:val="ru-RU"/>
        </w:rPr>
        <w:t>у.</w:t>
      </w:r>
    </w:p>
    <w:p w14:paraId="7D58F872" w14:textId="77777777" w:rsidR="00427D58" w:rsidRPr="006E775E" w:rsidRDefault="00131AB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5.3. </w:t>
      </w:r>
      <w:r w:rsidRPr="006E775E">
        <w:rPr>
          <w:rFonts w:ascii="Times New Roman" w:hAnsi="Times New Roman" w:cs="Times New Roman"/>
          <w:color w:val="000000"/>
          <w:lang w:val="ru-RU"/>
        </w:rPr>
        <w:t>В случае, если Поставщик применяет упрощенную систему налогообложения, НДС не предусматривается. Однако при переходе Поставщика на общую систему налогообложения в соответствии с налоговым законодательством, Заказчиком не производится возмещение суммы налога на добавленную стоимость (НДС 20%).</w:t>
      </w:r>
    </w:p>
    <w:p w14:paraId="594021ED" w14:textId="77777777" w:rsidR="00427D58" w:rsidRPr="006E775E" w:rsidRDefault="00131AB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5.4. Цена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а является твердой и определяется на весь срок исполнения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а.</w:t>
      </w:r>
    </w:p>
    <w:p w14:paraId="0C626C53" w14:textId="77777777" w:rsidR="00427D58" w:rsidRPr="00D07B79" w:rsidRDefault="00131AB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5.5. </w:t>
      </w:r>
      <w:r w:rsidRPr="00D07B79">
        <w:rPr>
          <w:rFonts w:ascii="Times New Roman" w:hAnsi="Times New Roman" w:cs="Times New Roman"/>
          <w:lang w:val="ru-RU"/>
        </w:rPr>
        <w:t>Оплата осуществляется за счет средств федерального бюджета в пределах доведенных лимитов бюджетных обязательств на 202</w:t>
      </w:r>
      <w:r w:rsidR="00187134">
        <w:rPr>
          <w:rFonts w:ascii="Times New Roman" w:hAnsi="Times New Roman" w:cs="Times New Roman"/>
          <w:lang w:val="ru-RU"/>
        </w:rPr>
        <w:t>6</w:t>
      </w:r>
      <w:r w:rsidR="00D07B79" w:rsidRPr="00D07B79">
        <w:rPr>
          <w:rFonts w:ascii="Times New Roman" w:hAnsi="Times New Roman" w:cs="Times New Roman"/>
          <w:lang w:val="ru-RU"/>
        </w:rPr>
        <w:t xml:space="preserve"> г</w:t>
      </w:r>
      <w:r w:rsidRPr="00D07B79">
        <w:rPr>
          <w:rFonts w:ascii="Times New Roman" w:hAnsi="Times New Roman" w:cs="Times New Roman"/>
          <w:lang w:val="ru-RU"/>
        </w:rPr>
        <w:t>од. Классификация расходов бюджета:</w:t>
      </w:r>
      <w:r w:rsidR="00A9140F" w:rsidRPr="00D07B79">
        <w:rPr>
          <w:rFonts w:ascii="Times New Roman" w:hAnsi="Times New Roman" w:cs="Times New Roman"/>
          <w:lang w:val="ru-RU"/>
        </w:rPr>
        <w:t xml:space="preserve"> </w:t>
      </w:r>
      <w:r w:rsidRPr="00D07B79">
        <w:rPr>
          <w:rFonts w:ascii="Times New Roman" w:hAnsi="Times New Roman" w:cs="Times New Roman"/>
          <w:lang w:val="ru-RU"/>
        </w:rPr>
        <w:t>310 011341410900</w:t>
      </w:r>
      <w:r w:rsidR="00CE4838" w:rsidRPr="00D07B79">
        <w:rPr>
          <w:rFonts w:ascii="Times New Roman" w:hAnsi="Times New Roman" w:cs="Times New Roman"/>
          <w:lang w:val="ru-RU"/>
        </w:rPr>
        <w:t>20</w:t>
      </w:r>
      <w:r w:rsidRPr="00D07B79">
        <w:rPr>
          <w:rFonts w:ascii="Times New Roman" w:hAnsi="Times New Roman" w:cs="Times New Roman"/>
          <w:lang w:val="ru-RU"/>
        </w:rPr>
        <w:t>244 (статья расходов по КОСГУ 34</w:t>
      </w:r>
      <w:r w:rsidR="00187134">
        <w:rPr>
          <w:rFonts w:ascii="Times New Roman" w:hAnsi="Times New Roman" w:cs="Times New Roman"/>
          <w:lang w:val="ru-RU"/>
        </w:rPr>
        <w:t>0</w:t>
      </w:r>
      <w:r w:rsidRPr="00D07B79">
        <w:rPr>
          <w:rFonts w:ascii="Times New Roman" w:hAnsi="Times New Roman" w:cs="Times New Roman"/>
          <w:lang w:val="ru-RU"/>
        </w:rPr>
        <w:t>).</w:t>
      </w:r>
    </w:p>
    <w:p w14:paraId="36E25CDB" w14:textId="77777777" w:rsidR="00427D58" w:rsidRPr="006E775E" w:rsidRDefault="00131AB2">
      <w:pPr>
        <w:pStyle w:val="ConsNormal"/>
        <w:tabs>
          <w:tab w:val="left" w:pos="9720"/>
        </w:tabs>
        <w:ind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5E">
        <w:rPr>
          <w:rFonts w:ascii="Times New Roman" w:hAnsi="Times New Roman" w:cs="Times New Roman"/>
          <w:sz w:val="24"/>
          <w:szCs w:val="24"/>
        </w:rPr>
        <w:t xml:space="preserve">5.6. Цена </w:t>
      </w:r>
      <w:r w:rsidR="008D34AB" w:rsidRPr="006E775E">
        <w:rPr>
          <w:rFonts w:ascii="Times New Roman" w:hAnsi="Times New Roman" w:cs="Times New Roman"/>
          <w:sz w:val="24"/>
          <w:szCs w:val="24"/>
        </w:rPr>
        <w:t>Договор</w:t>
      </w:r>
      <w:r w:rsidRPr="006E775E">
        <w:rPr>
          <w:rFonts w:ascii="Times New Roman" w:hAnsi="Times New Roman" w:cs="Times New Roman"/>
          <w:sz w:val="24"/>
          <w:szCs w:val="24"/>
        </w:rPr>
        <w:t xml:space="preserve">а может быть снижена по соглашению Сторон </w:t>
      </w:r>
      <w:r w:rsidRPr="006E775E">
        <w:rPr>
          <w:rFonts w:ascii="Times New Roman" w:hAnsi="Times New Roman" w:cs="Times New Roman"/>
          <w:sz w:val="24"/>
          <w:szCs w:val="24"/>
          <w:lang w:eastAsia="en-US"/>
        </w:rPr>
        <w:t>без изменения</w:t>
      </w:r>
      <w:r w:rsidR="00187134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6E775E">
        <w:rPr>
          <w:rFonts w:ascii="Times New Roman" w:hAnsi="Times New Roman" w:cs="Times New Roman"/>
          <w:sz w:val="24"/>
          <w:szCs w:val="24"/>
          <w:lang w:eastAsia="en-US"/>
        </w:rPr>
        <w:t xml:space="preserve"> предусмотренных </w:t>
      </w:r>
      <w:r w:rsidR="008D34AB" w:rsidRPr="006E775E">
        <w:rPr>
          <w:rFonts w:ascii="Times New Roman" w:hAnsi="Times New Roman" w:cs="Times New Roman"/>
          <w:sz w:val="24"/>
          <w:szCs w:val="24"/>
          <w:lang w:eastAsia="en-US"/>
        </w:rPr>
        <w:t>Договор</w:t>
      </w:r>
      <w:r w:rsidRPr="006E775E">
        <w:rPr>
          <w:rFonts w:ascii="Times New Roman" w:hAnsi="Times New Roman" w:cs="Times New Roman"/>
          <w:sz w:val="24"/>
          <w:szCs w:val="24"/>
          <w:lang w:eastAsia="en-US"/>
        </w:rPr>
        <w:t xml:space="preserve">ом объёма и качества поставляемого товара, и иных условий </w:t>
      </w:r>
      <w:r w:rsidR="008D34AB" w:rsidRPr="006E775E">
        <w:rPr>
          <w:rFonts w:ascii="Times New Roman" w:hAnsi="Times New Roman" w:cs="Times New Roman"/>
          <w:sz w:val="24"/>
          <w:szCs w:val="24"/>
          <w:lang w:eastAsia="en-US"/>
        </w:rPr>
        <w:t>Договор</w:t>
      </w:r>
      <w:r w:rsidRPr="006E775E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Pr="006E775E">
        <w:rPr>
          <w:rFonts w:ascii="Times New Roman" w:hAnsi="Times New Roman" w:cs="Times New Roman"/>
          <w:sz w:val="24"/>
          <w:szCs w:val="24"/>
        </w:rPr>
        <w:t>.</w:t>
      </w:r>
    </w:p>
    <w:p w14:paraId="251119F2" w14:textId="77777777" w:rsidR="00427D58" w:rsidRPr="006E775E" w:rsidRDefault="00131AB2">
      <w:pPr>
        <w:pStyle w:val="Standard"/>
        <w:ind w:firstLine="708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5.7. Заказчик вправе предложить Поставщику </w:t>
      </w:r>
      <w:r w:rsidRPr="006E775E">
        <w:rPr>
          <w:rFonts w:ascii="Times New Roman" w:hAnsi="Times New Roman" w:cs="Times New Roman"/>
          <w:lang w:val="ru-RU" w:eastAsia="en-US"/>
        </w:rPr>
        <w:t xml:space="preserve">увеличить предусмотренное настоящим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 xml:space="preserve">ом количество товара не более чем на десять процентов или уменьшить предусмотренное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 xml:space="preserve">ом количество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 xml:space="preserve">а пропорционально дополнительному количеству товара исходя из установленной в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 xml:space="preserve">е цены единицы товара, но не более чем на десять процентов цены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 xml:space="preserve">а. При уменьшении предусмотренного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 xml:space="preserve">ом количества товара Стороны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 xml:space="preserve">а обязаны уменьшить цену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а исходя из цены единицы товара.</w:t>
      </w:r>
    </w:p>
    <w:p w14:paraId="1C1D3155" w14:textId="77777777" w:rsidR="00427D58" w:rsidRPr="006E775E" w:rsidRDefault="00131AB2" w:rsidP="00074363">
      <w:pPr>
        <w:pStyle w:val="Standard"/>
        <w:autoSpaceDE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5.8. Стороны предусмотрели возможность изменения существенных условий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 xml:space="preserve">а при его исполнении согласно положениям </w:t>
      </w:r>
      <w:hyperlink r:id="rId10" w:history="1">
        <w:r w:rsidRPr="006E775E">
          <w:rPr>
            <w:rFonts w:ascii="Times New Roman" w:hAnsi="Times New Roman" w:cs="Times New Roman"/>
            <w:lang w:val="ru-RU" w:eastAsia="en-US"/>
          </w:rPr>
          <w:t>п. 6 ст. 161</w:t>
        </w:r>
      </w:hyperlink>
      <w:r w:rsidRPr="006E775E">
        <w:rPr>
          <w:rFonts w:ascii="Times New Roman" w:hAnsi="Times New Roman" w:cs="Times New Roman"/>
          <w:lang w:val="ru-RU" w:eastAsia="en-US"/>
        </w:rPr>
        <w:t xml:space="preserve"> Бюджетного кодекса Российской Федерации, при уменьшении ранее доведенных до Заказчика, как получателя бюджетных средств, лимитов бюджетных обязательств. При этом Заказчик в ходе исполнения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 xml:space="preserve">а </w:t>
      </w:r>
      <w:hyperlink r:id="rId11" w:history="1">
        <w:r w:rsidRPr="006E775E">
          <w:rPr>
            <w:rFonts w:ascii="Times New Roman" w:hAnsi="Times New Roman" w:cs="Times New Roman"/>
            <w:lang w:val="ru-RU" w:eastAsia="en-US"/>
          </w:rPr>
          <w:t>обеспечивает согласование</w:t>
        </w:r>
      </w:hyperlink>
      <w:r w:rsidRPr="006E775E">
        <w:rPr>
          <w:rFonts w:ascii="Times New Roman" w:hAnsi="Times New Roman" w:cs="Times New Roman"/>
          <w:lang w:val="ru-RU" w:eastAsia="en-US"/>
        </w:rPr>
        <w:t xml:space="preserve"> новых условий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 xml:space="preserve">а, в том числе цены и (или) сроков исполнения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 xml:space="preserve">а и (или) количество товара, предусмотренного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ом.</w:t>
      </w:r>
    </w:p>
    <w:p w14:paraId="26FA4A3F" w14:textId="77777777" w:rsidR="00427D58" w:rsidRPr="006E775E" w:rsidRDefault="00131AB2" w:rsidP="00074363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5.9. В случае если Поставщиком в ходе исполнения </w:t>
      </w:r>
      <w:r w:rsidR="008D34AB" w:rsidRPr="006E775E">
        <w:rPr>
          <w:rFonts w:ascii="Times New Roman" w:hAnsi="Times New Roman" w:cs="Times New Roman"/>
          <w:lang w:val="ru-RU" w:eastAsia="en-US"/>
        </w:rPr>
        <w:t>Договор</w:t>
      </w:r>
      <w:r w:rsidRPr="006E775E">
        <w:rPr>
          <w:rFonts w:ascii="Times New Roman" w:hAnsi="Times New Roman" w:cs="Times New Roman"/>
          <w:lang w:val="ru-RU" w:eastAsia="en-US"/>
        </w:rPr>
        <w:t>а нарушались условия его исполнения, что привело к начислению неустойки, Заказчик в праве оплатить поставленный товар за вычетом суммы неустойки (штрафов, пени).</w:t>
      </w:r>
    </w:p>
    <w:p w14:paraId="6AFF077C" w14:textId="77777777" w:rsidR="00427D58" w:rsidRPr="006E775E" w:rsidRDefault="00131AB2" w:rsidP="00A9140F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en-US"/>
        </w:rPr>
        <w:t xml:space="preserve">5.10. </w:t>
      </w:r>
      <w:r w:rsidRPr="006E775E">
        <w:rPr>
          <w:rFonts w:ascii="Times New Roman" w:hAnsi="Times New Roman" w:cs="Times New Roman"/>
          <w:lang w:val="ru-RU"/>
        </w:rPr>
        <w:t xml:space="preserve">Сумма, подлежащая уплате Заказчиком Поставщику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4CF0D84" w14:textId="77777777" w:rsidR="00427D58" w:rsidRPr="006E775E" w:rsidRDefault="00A9140F" w:rsidP="00074363">
      <w:pPr>
        <w:pStyle w:val="Textbody"/>
        <w:spacing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5.11. </w:t>
      </w:r>
      <w:r w:rsidR="00131AB2" w:rsidRPr="006E775E">
        <w:rPr>
          <w:rFonts w:ascii="Times New Roman" w:hAnsi="Times New Roman" w:cs="Times New Roman"/>
          <w:lang w:val="ru-RU"/>
        </w:rPr>
        <w:t>Стороны согласовали возможность получения Заказчиком от Исполнителя электронных документов/пакетов электронных документов, подписанных усиленной квалифицированной электронной подписью, посредством электронного документооборота</w:t>
      </w:r>
      <w:r w:rsidR="007025C4">
        <w:rPr>
          <w:rFonts w:ascii="Times New Roman" w:hAnsi="Times New Roman" w:cs="Times New Roman"/>
          <w:lang w:val="ru-RU"/>
        </w:rPr>
        <w:t xml:space="preserve"> (ЭДО </w:t>
      </w:r>
      <w:r w:rsidR="0034636B">
        <w:rPr>
          <w:rFonts w:ascii="Times New Roman" w:hAnsi="Times New Roman" w:cs="Times New Roman"/>
          <w:lang w:val="ru-RU"/>
        </w:rPr>
        <w:t xml:space="preserve">Калуга астрал, </w:t>
      </w:r>
      <w:proofErr w:type="spellStart"/>
      <w:r w:rsidR="0034636B">
        <w:rPr>
          <w:rFonts w:ascii="Times New Roman" w:hAnsi="Times New Roman" w:cs="Times New Roman"/>
          <w:lang w:val="ru-RU"/>
        </w:rPr>
        <w:t>Сбис</w:t>
      </w:r>
      <w:proofErr w:type="spellEnd"/>
      <w:r w:rsidR="007025C4">
        <w:rPr>
          <w:rFonts w:ascii="Times New Roman" w:hAnsi="Times New Roman" w:cs="Times New Roman"/>
          <w:lang w:val="ru-RU"/>
        </w:rPr>
        <w:t xml:space="preserve"> и др.). </w:t>
      </w:r>
      <w:r w:rsidR="00131AB2" w:rsidRPr="006E775E">
        <w:rPr>
          <w:rFonts w:ascii="Times New Roman" w:hAnsi="Times New Roman" w:cs="Times New Roman"/>
          <w:lang w:val="ru-RU"/>
        </w:rPr>
        <w:t xml:space="preserve">Электронный документ, подписанный усиленной квалифицированной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 Выставление и получение электронных документов/пакетов электронных документов посредством электронного документооборота допускается при обязательном использовании Сторонами сертифицированных в соответствии с законодательством РФ средств </w:t>
      </w:r>
      <w:r w:rsidR="00131AB2" w:rsidRPr="006E775E">
        <w:rPr>
          <w:rFonts w:ascii="Times New Roman" w:hAnsi="Times New Roman" w:cs="Times New Roman"/>
          <w:lang w:val="ru-RU"/>
        </w:rPr>
        <w:lastRenderedPageBreak/>
        <w:t xml:space="preserve">криптографической защиты информации, позволяющих однозначно идентифицировать владельца сертификат ключа проверки электронной подписи. </w:t>
      </w:r>
    </w:p>
    <w:p w14:paraId="26466955" w14:textId="77777777" w:rsidR="00427D58" w:rsidRPr="006E775E" w:rsidRDefault="00131AB2" w:rsidP="0034636B">
      <w:pPr>
        <w:pStyle w:val="Textbody"/>
        <w:spacing w:after="0"/>
        <w:ind w:firstLine="709"/>
        <w:jc w:val="center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eastAsia="Calibri" w:hAnsi="Times New Roman" w:cs="Times New Roman"/>
          <w:b/>
          <w:lang w:val="ru-RU"/>
        </w:rPr>
        <w:t>6. Ответственность сторон</w:t>
      </w:r>
    </w:p>
    <w:p w14:paraId="76439653" w14:textId="77777777" w:rsidR="00427D58" w:rsidRPr="006E775E" w:rsidRDefault="00131AB2" w:rsidP="0034636B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eastAsia="Calibri" w:hAnsi="Times New Roman" w:cs="Times New Roman"/>
          <w:lang w:val="ru-RU"/>
        </w:rPr>
        <w:t xml:space="preserve">6.1. За невыполнение или ненадлежащее выполнение </w:t>
      </w:r>
      <w:r w:rsidR="008D34AB" w:rsidRPr="006E775E">
        <w:rPr>
          <w:rFonts w:ascii="Times New Roman" w:eastAsia="Calibri" w:hAnsi="Times New Roman" w:cs="Times New Roman"/>
          <w:lang w:val="ru-RU"/>
        </w:rPr>
        <w:t>Договор</w:t>
      </w:r>
      <w:r w:rsidRPr="006E775E">
        <w:rPr>
          <w:rFonts w:ascii="Times New Roman" w:eastAsia="Calibri" w:hAnsi="Times New Roman" w:cs="Times New Roman"/>
          <w:lang w:val="ru-RU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8D34AB" w:rsidRPr="006E775E">
        <w:rPr>
          <w:rFonts w:ascii="Times New Roman" w:eastAsia="Calibri" w:hAnsi="Times New Roman" w:cs="Times New Roman"/>
          <w:lang w:val="ru-RU"/>
        </w:rPr>
        <w:t>Договор</w:t>
      </w:r>
      <w:r w:rsidRPr="006E775E">
        <w:rPr>
          <w:rFonts w:ascii="Times New Roman" w:eastAsia="Calibri" w:hAnsi="Times New Roman" w:cs="Times New Roman"/>
          <w:lang w:val="ru-RU"/>
        </w:rPr>
        <w:t>а.</w:t>
      </w:r>
    </w:p>
    <w:p w14:paraId="19EAF40D" w14:textId="77777777" w:rsidR="00427D58" w:rsidRPr="006E775E" w:rsidRDefault="00131AB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eastAsia="Calibri" w:hAnsi="Times New Roman" w:cs="Times New Roman"/>
          <w:lang w:val="ru-RU"/>
        </w:rPr>
        <w:t xml:space="preserve">6.2. В случае невыполнения условий </w:t>
      </w:r>
      <w:r w:rsidR="008D34AB" w:rsidRPr="006E775E">
        <w:rPr>
          <w:rFonts w:ascii="Times New Roman" w:eastAsia="Calibri" w:hAnsi="Times New Roman" w:cs="Times New Roman"/>
          <w:lang w:val="ru-RU"/>
        </w:rPr>
        <w:t>Договор</w:t>
      </w:r>
      <w:r w:rsidRPr="006E775E">
        <w:rPr>
          <w:rFonts w:ascii="Times New Roman" w:eastAsia="Calibri" w:hAnsi="Times New Roman" w:cs="Times New Roman"/>
          <w:lang w:val="ru-RU"/>
        </w:rPr>
        <w:t>а одной из Сторон Сторона, нарушившая обязательство, обязана возместить другой Стороне причиненные убытки в части, не покрытой неустойкой.</w:t>
      </w:r>
    </w:p>
    <w:p w14:paraId="65A160FA" w14:textId="77777777" w:rsidR="00427D58" w:rsidRPr="006E775E" w:rsidRDefault="00131AB2" w:rsidP="00A9140F">
      <w:pPr>
        <w:pStyle w:val="Standard"/>
        <w:autoSpaceDE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6.2.1. В случае просрочки исполнения Поставщиком обязательств, предусмотренных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ом, Заказчик направляет Поставщику требование об уплате неустоек (штрафов, пеней).</w:t>
      </w:r>
    </w:p>
    <w:p w14:paraId="7B1230E1" w14:textId="77777777" w:rsidR="00427D58" w:rsidRPr="006E775E" w:rsidRDefault="00131AB2" w:rsidP="00A9140F">
      <w:pPr>
        <w:pStyle w:val="Standard"/>
        <w:autoSpaceDE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6.2.2. Пеня начисляется за каждый день просрочки исполнения Поставщиком обязательств, предусмотренных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ом, начиная со дня, следующего после дня истечения установленного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 срока исполнения обязательства, и устанавливается в размере, одной трехсотой действующей на дату уплаты пени ключевой </w:t>
      </w:r>
      <w:r w:rsidRPr="006E775E">
        <w:rPr>
          <w:rFonts w:ascii="Times New Roman" w:hAnsi="Times New Roman" w:cs="Times New Roman"/>
          <w:bCs/>
          <w:lang w:val="ru-RU"/>
        </w:rPr>
        <w:t xml:space="preserve">ставки </w:t>
      </w:r>
      <w:r w:rsidRPr="006E775E">
        <w:rPr>
          <w:rFonts w:ascii="Times New Roman" w:hAnsi="Times New Roman" w:cs="Times New Roman"/>
          <w:lang w:val="ru-RU"/>
        </w:rPr>
        <w:t xml:space="preserve">Центрального банка Российской Федерации от цены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а, уменьшенной на сумму, пропорциональную объему обязательств, предусмотренных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ом и фактически исполненных Поставщиком.</w:t>
      </w:r>
    </w:p>
    <w:p w14:paraId="03EA34AF" w14:textId="77777777" w:rsidR="00427D58" w:rsidRPr="006E775E" w:rsidRDefault="00131AB2">
      <w:pPr>
        <w:pStyle w:val="Standard"/>
        <w:autoSpaceDE w:val="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Штрафы начисляются за ненадлежащее исполнение Поставщиком обязательств, предусмотренных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ом, за исключением просрочки исполнения последним обязательств, предусмотренных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ом, в соответствии с Постановлением Правительства Российской Федерации от 30.08.2017г. № 1042 «Об утверждении Правил определения размера штрафа, начисляемого в случае ненадлежащего исполнения поставщиком (подрядчиком, исполнителем) обязательств, предусмотренных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 (за исключением просрочки исполнения обязательств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ом» размер штрафа устанавливается в виде фиксированной суммы </w:t>
      </w:r>
      <w:r w:rsidR="0034636B">
        <w:rPr>
          <w:rFonts w:ascii="Times New Roman" w:hAnsi="Times New Roman" w:cs="Times New Roman"/>
          <w:lang w:val="ru-RU"/>
        </w:rPr>
        <w:br/>
      </w:r>
      <w:r w:rsidRPr="006E775E">
        <w:rPr>
          <w:rFonts w:ascii="Times New Roman" w:hAnsi="Times New Roman" w:cs="Times New Roman"/>
          <w:lang w:val="ru-RU"/>
        </w:rPr>
        <w:t xml:space="preserve">в размере 10%  цены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а, что составляет _____ рублей ___ копеек.</w:t>
      </w:r>
    </w:p>
    <w:p w14:paraId="4AF3C450" w14:textId="77777777" w:rsidR="00427D58" w:rsidRPr="006E775E" w:rsidRDefault="00131AB2">
      <w:pPr>
        <w:pStyle w:val="Standard"/>
        <w:autoSpaceDE w:val="0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ом, которое не имеет стоимостного выражения, размер штрафа устанавливается (при наличии в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е таких обязательств) в виде фиксированной суммы</w:t>
      </w:r>
      <w:r w:rsidR="00187134">
        <w:rPr>
          <w:rFonts w:ascii="Times New Roman" w:hAnsi="Times New Roman" w:cs="Times New Roman"/>
          <w:lang w:val="ru-RU"/>
        </w:rPr>
        <w:t>,</w:t>
      </w:r>
      <w:r w:rsidRPr="006E775E">
        <w:rPr>
          <w:rFonts w:ascii="Times New Roman" w:hAnsi="Times New Roman" w:cs="Times New Roman"/>
          <w:lang w:val="ru-RU"/>
        </w:rPr>
        <w:t xml:space="preserve"> которая составляет 1000 (одна тысяча) рублей 00 копеек.</w:t>
      </w:r>
    </w:p>
    <w:p w14:paraId="04BF0762" w14:textId="77777777" w:rsidR="00427D58" w:rsidRPr="006E775E" w:rsidRDefault="00131AB2" w:rsidP="00A9140F">
      <w:pPr>
        <w:pStyle w:val="Standard"/>
        <w:autoSpaceDE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6.2.3. В случае просрочки исполнения Заказчиком обязательств, предусмотренных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ом,</w:t>
      </w:r>
      <w:r w:rsidRPr="006E775E">
        <w:rPr>
          <w:rFonts w:ascii="Times New Roman" w:hAnsi="Times New Roman" w:cs="Times New Roman"/>
        </w:rPr>
        <w:t> </w:t>
      </w:r>
      <w:r w:rsidRPr="006E775E">
        <w:rPr>
          <w:rFonts w:ascii="Times New Roman" w:hAnsi="Times New Roman" w:cs="Times New Roman"/>
          <w:lang w:val="ru-RU"/>
        </w:rPr>
        <w:t xml:space="preserve">а также в иных случаях неисполнения или ненадлежащего исполнения Заказчиком обязательств, предусмотренных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ом, Поставщик вправе потребовать уплаты неустоек (штрафов, пеней).</w:t>
      </w:r>
    </w:p>
    <w:p w14:paraId="2F8AF7AB" w14:textId="77777777" w:rsidR="00427D58" w:rsidRPr="006E775E" w:rsidRDefault="00131AB2" w:rsidP="00A9140F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6.2.4. Пеня начисляется за каждый день просрочки исполнения обязательства, предусмотренного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ом, начиная со дня, следующего после дня истечения установленного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 срока исполнения обязательства. Такая пеня устанавливается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ом в размере одной трехсотой действующей на дату уплаты пеней ключевой</w:t>
      </w:r>
      <w:r w:rsidRPr="006E775E">
        <w:rPr>
          <w:rFonts w:ascii="Times New Roman" w:hAnsi="Times New Roman" w:cs="Times New Roman"/>
          <w:bCs/>
          <w:lang w:val="ru-RU"/>
        </w:rPr>
        <w:t xml:space="preserve"> ставки </w:t>
      </w:r>
      <w:r w:rsidRPr="006E775E">
        <w:rPr>
          <w:rFonts w:ascii="Times New Roman" w:hAnsi="Times New Roman" w:cs="Times New Roman"/>
          <w:lang w:val="ru-RU"/>
        </w:rPr>
        <w:t>Центрального банка Российской Федерации от не уплаченной в срок суммы.</w:t>
      </w:r>
    </w:p>
    <w:p w14:paraId="014C3663" w14:textId="77777777" w:rsidR="00427D58" w:rsidRPr="006E775E" w:rsidRDefault="00131AB2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Штрафы начисляются за ненадлежащее исполнение заказчиком обязательств, предусмотренных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ом, за исключением просрочки исполнения обязательств, предусмотренных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ом. Размер штрафа устанавливается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ом в виде фиксированной суммы, определенной в порядке, в соответствии с Постановлением Правительства Российской Федерации от 30.08.2017</w:t>
      </w:r>
      <w:r w:rsidR="0034636B">
        <w:rPr>
          <w:rFonts w:ascii="Times New Roman" w:hAnsi="Times New Roman" w:cs="Times New Roman"/>
          <w:lang w:val="ru-RU"/>
        </w:rPr>
        <w:t> </w:t>
      </w:r>
      <w:r w:rsidRPr="006E775E">
        <w:rPr>
          <w:rFonts w:ascii="Times New Roman" w:hAnsi="Times New Roman" w:cs="Times New Roman"/>
          <w:lang w:val="ru-RU"/>
        </w:rPr>
        <w:t>г. № 1042 размер штрафа устанавливается в виде фиксированной суммы 1000,0 руб. (одна тысяча рублей).</w:t>
      </w:r>
    </w:p>
    <w:p w14:paraId="63CF3094" w14:textId="77777777" w:rsidR="00427D58" w:rsidRPr="006E775E" w:rsidRDefault="00131AB2" w:rsidP="00074363">
      <w:pPr>
        <w:pStyle w:val="Standard"/>
        <w:shd w:val="clear" w:color="auto" w:fill="FFFFFF"/>
        <w:spacing w:line="259" w:lineRule="atLeast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eastAsia="Calibri" w:hAnsi="Times New Roman" w:cs="Times New Roman"/>
          <w:lang w:val="ru-RU"/>
        </w:rPr>
        <w:t>6.3.</w:t>
      </w:r>
      <w:r w:rsidRPr="006E775E">
        <w:rPr>
          <w:rFonts w:ascii="Times New Roman" w:hAnsi="Times New Roman" w:cs="Times New Roman"/>
          <w:lang w:val="ru-RU"/>
        </w:rPr>
        <w:t xml:space="preserve"> Общая сумма начисленных штрафов, неустойки, пени за ненадлежащее исполнение Заказчиком обязательств, предусмотренных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ом, не может превышать цену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а.</w:t>
      </w:r>
    </w:p>
    <w:p w14:paraId="1E879BF3" w14:textId="77777777" w:rsidR="00427D58" w:rsidRPr="006E775E" w:rsidRDefault="00131AB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eastAsia="Calibri" w:hAnsi="Times New Roman" w:cs="Times New Roman"/>
          <w:lang w:val="ru-RU"/>
        </w:rPr>
        <w:lastRenderedPageBreak/>
        <w:t xml:space="preserve">6.4. Штрафы, пени,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(копии платежного поручения) об уплате штрафных санкций </w:t>
      </w:r>
      <w:r w:rsidR="0034636B">
        <w:rPr>
          <w:rFonts w:ascii="Times New Roman" w:eastAsia="Calibri" w:hAnsi="Times New Roman" w:cs="Times New Roman"/>
          <w:lang w:val="ru-RU"/>
        </w:rPr>
        <w:br/>
      </w:r>
      <w:r w:rsidRPr="006E775E">
        <w:rPr>
          <w:rFonts w:ascii="Times New Roman" w:eastAsia="Calibri" w:hAnsi="Times New Roman" w:cs="Times New Roman"/>
          <w:lang w:val="ru-RU"/>
        </w:rPr>
        <w:t>в десятидневный срок со дня оплаты.</w:t>
      </w:r>
    </w:p>
    <w:p w14:paraId="537673B8" w14:textId="77777777" w:rsidR="00427D58" w:rsidRPr="006E775E" w:rsidRDefault="00131AB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eastAsia="Calibri" w:hAnsi="Times New Roman" w:cs="Times New Roman"/>
          <w:lang w:val="ru-RU"/>
        </w:rPr>
        <w:t xml:space="preserve">6.5. Уплата штрафов, пени, неустойки не освобождает Стороны от выполнения принятых на себя обязательств.  </w:t>
      </w:r>
    </w:p>
    <w:p w14:paraId="02424DC3" w14:textId="77777777" w:rsidR="00427D58" w:rsidRPr="006E775E" w:rsidRDefault="00131AB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eastAsia="Calibri" w:hAnsi="Times New Roman" w:cs="Times New Roman"/>
          <w:lang w:val="ru-RU"/>
        </w:rPr>
        <w:t>6.6. Сторона освобождается от уплаты пени, штрафа, неустойки если докажет, что неисполнение или ненадлежащее исполнение обязательств произошло вследствие непреодолимой силы или по вине другой Стороны.</w:t>
      </w:r>
    </w:p>
    <w:p w14:paraId="44ADE53E" w14:textId="77777777" w:rsidR="00427D58" w:rsidRPr="006E775E" w:rsidRDefault="00131AB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eastAsia="Calibri" w:hAnsi="Times New Roman" w:cs="Times New Roman"/>
          <w:lang w:val="ru-RU"/>
        </w:rPr>
        <w:t xml:space="preserve">6.7. Все суммы убытков, штрафов, пеней, подлежащих уплате Заказчиком третьим лицам в связи с нарушением обязательств Поставщиком, возлагаются на Поставщика, при этом уплата штрафа, пени, возмещение убытков не освобождает Поставщика от выполнения условий </w:t>
      </w:r>
      <w:r w:rsidR="008D34AB" w:rsidRPr="006E775E">
        <w:rPr>
          <w:rFonts w:ascii="Times New Roman" w:eastAsia="Calibri" w:hAnsi="Times New Roman" w:cs="Times New Roman"/>
          <w:lang w:val="ru-RU"/>
        </w:rPr>
        <w:t>Договор</w:t>
      </w:r>
      <w:r w:rsidRPr="006E775E">
        <w:rPr>
          <w:rFonts w:ascii="Times New Roman" w:eastAsia="Calibri" w:hAnsi="Times New Roman" w:cs="Times New Roman"/>
          <w:lang w:val="ru-RU"/>
        </w:rPr>
        <w:t>а.</w:t>
      </w:r>
    </w:p>
    <w:p w14:paraId="5E40463A" w14:textId="77777777" w:rsidR="00427D58" w:rsidRPr="006E775E" w:rsidRDefault="00131AB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eastAsia="Calibri" w:hAnsi="Times New Roman" w:cs="Times New Roman"/>
          <w:lang w:val="ru-RU"/>
        </w:rPr>
        <w:t>6.8. Заказчик вправе вместо требования о безвозмездном устранении недостатков потребовать от Поставщика соразмерного уменьшения установленной за товар цены или возмещения своих расходов на устранение недостатков.</w:t>
      </w:r>
    </w:p>
    <w:p w14:paraId="62D31395" w14:textId="77777777" w:rsidR="00427D58" w:rsidRPr="006E775E" w:rsidRDefault="00131AB2" w:rsidP="00074363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eastAsia="Calibri" w:hAnsi="Times New Roman" w:cs="Times New Roman"/>
          <w:lang w:val="ru-RU"/>
        </w:rPr>
        <w:t xml:space="preserve">6.9. В случае отзыва в соответствии с законодательством Российской Федерации у банка, предоставившего банковскую гарантию в качестве обеспечения исполнения </w:t>
      </w:r>
      <w:r w:rsidR="008D34AB" w:rsidRPr="006E775E">
        <w:rPr>
          <w:rFonts w:ascii="Times New Roman" w:eastAsia="Calibri" w:hAnsi="Times New Roman" w:cs="Times New Roman"/>
          <w:lang w:val="ru-RU"/>
        </w:rPr>
        <w:t>Договор</w:t>
      </w:r>
      <w:r w:rsidRPr="006E775E">
        <w:rPr>
          <w:rFonts w:ascii="Times New Roman" w:eastAsia="Calibri" w:hAnsi="Times New Roman" w:cs="Times New Roman"/>
          <w:lang w:val="ru-RU"/>
        </w:rPr>
        <w:t xml:space="preserve">а, лицензии на осуществление банковских операций, Поставщик обязан предоставить новое обеспечение исполнения </w:t>
      </w:r>
      <w:r w:rsidR="008D34AB" w:rsidRPr="006E775E">
        <w:rPr>
          <w:rFonts w:ascii="Times New Roman" w:eastAsia="Calibri" w:hAnsi="Times New Roman" w:cs="Times New Roman"/>
          <w:lang w:val="ru-RU"/>
        </w:rPr>
        <w:t>Договор</w:t>
      </w:r>
      <w:r w:rsidRPr="006E775E">
        <w:rPr>
          <w:rFonts w:ascii="Times New Roman" w:eastAsia="Calibri" w:hAnsi="Times New Roman" w:cs="Times New Roman"/>
          <w:lang w:val="ru-RU"/>
        </w:rPr>
        <w:t>а не позднее одного месяца со дня надлежащего уведомления Заказчиком Поставщика о необходимости предоставить соответствующее обеспечение.</w:t>
      </w:r>
    </w:p>
    <w:p w14:paraId="56A32646" w14:textId="77777777" w:rsidR="00427D58" w:rsidRPr="006E775E" w:rsidRDefault="00131AB2">
      <w:pPr>
        <w:pStyle w:val="Standard"/>
        <w:tabs>
          <w:tab w:val="left" w:pos="1276"/>
        </w:tabs>
        <w:jc w:val="center"/>
        <w:rPr>
          <w:rFonts w:ascii="Times New Roman" w:hAnsi="Times New Roman" w:cs="Times New Roman"/>
          <w:b/>
          <w:lang w:val="ru-RU"/>
        </w:rPr>
      </w:pPr>
      <w:r w:rsidRPr="006E775E">
        <w:rPr>
          <w:rFonts w:ascii="Times New Roman" w:hAnsi="Times New Roman" w:cs="Times New Roman"/>
          <w:b/>
          <w:lang w:val="ru-RU"/>
        </w:rPr>
        <w:t>7. Действия обстоятельств непреодолимой силы</w:t>
      </w:r>
    </w:p>
    <w:p w14:paraId="4C0041E4" w14:textId="77777777" w:rsidR="00427D58" w:rsidRPr="006E775E" w:rsidRDefault="00131AB2">
      <w:pPr>
        <w:pStyle w:val="Standard"/>
        <w:tabs>
          <w:tab w:val="left" w:pos="1276"/>
        </w:tabs>
        <w:ind w:firstLine="851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7.1. Сторона, не исполнившая или ненадлежащим образом исполнившая свои обязательства по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</w:t>
      </w:r>
      <w:r w:rsidR="0034636B">
        <w:rPr>
          <w:rFonts w:ascii="Times New Roman" w:hAnsi="Times New Roman" w:cs="Times New Roman"/>
          <w:lang w:val="ru-RU"/>
        </w:rPr>
        <w:br/>
      </w:r>
      <w:r w:rsidRPr="006E775E">
        <w:rPr>
          <w:rFonts w:ascii="Times New Roman" w:hAnsi="Times New Roman" w:cs="Times New Roman"/>
          <w:lang w:val="ru-RU"/>
        </w:rPr>
        <w:t xml:space="preserve">и уровень осадков в месте исполнения обязательств по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а как непреодолимая сила для надлежащего исполнения обязательств.</w:t>
      </w:r>
      <w:r w:rsidR="00A9140F" w:rsidRPr="006E775E">
        <w:rPr>
          <w:rFonts w:ascii="Times New Roman" w:hAnsi="Times New Roman" w:cs="Times New Roman"/>
          <w:lang w:val="ru-RU"/>
        </w:rPr>
        <w:t xml:space="preserve"> </w:t>
      </w:r>
      <w:r w:rsidRPr="006E775E">
        <w:rPr>
          <w:rFonts w:ascii="Times New Roman" w:hAnsi="Times New Roman" w:cs="Times New Roman"/>
          <w:lang w:val="ru-RU"/>
        </w:rPr>
        <w:t xml:space="preserve">Положения настоящего пункта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а сторонами его применяются независимо от того, в чьей собственности в тот момент находился товар, предусмотренный предметом настоящего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а.</w:t>
      </w:r>
    </w:p>
    <w:p w14:paraId="40ECA856" w14:textId="77777777" w:rsidR="00427D58" w:rsidRPr="006E775E" w:rsidRDefault="00131AB2">
      <w:pPr>
        <w:pStyle w:val="Standard"/>
        <w:tabs>
          <w:tab w:val="left" w:pos="1276"/>
        </w:tabs>
        <w:ind w:firstLine="851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7.2. При возникновении форс-мажорной ситуации, Поставщик должен незамедлительно направить Заказчику письменное уведомление о случившемся и его причинах. Если от Заказчика не поступает иных письменных инструкций, Поставщик продолжает выполнять свои обязательства по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у, насколько это целесообразно, и ведет поиск альтернативных способов выполнения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а, не зависящих от форс-мажорных обстоятельств.  </w:t>
      </w:r>
    </w:p>
    <w:p w14:paraId="5202C348" w14:textId="77777777" w:rsidR="00427D58" w:rsidRPr="006E775E" w:rsidRDefault="00131AB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6E775E">
        <w:rPr>
          <w:rFonts w:ascii="Times New Roman" w:hAnsi="Times New Roman" w:cs="Times New Roman"/>
          <w:b/>
          <w:lang w:val="ru-RU"/>
        </w:rPr>
        <w:t xml:space="preserve">8. Порядок разрешения споров, изменения и расторжения </w:t>
      </w:r>
      <w:r w:rsidR="008D34AB" w:rsidRPr="006E775E">
        <w:rPr>
          <w:rFonts w:ascii="Times New Roman" w:hAnsi="Times New Roman" w:cs="Times New Roman"/>
          <w:b/>
          <w:lang w:val="ru-RU"/>
        </w:rPr>
        <w:t>Договор</w:t>
      </w:r>
      <w:r w:rsidRPr="006E775E">
        <w:rPr>
          <w:rFonts w:ascii="Times New Roman" w:hAnsi="Times New Roman" w:cs="Times New Roman"/>
          <w:b/>
          <w:lang w:val="ru-RU"/>
        </w:rPr>
        <w:t>а</w:t>
      </w:r>
    </w:p>
    <w:p w14:paraId="4F0A8B67" w14:textId="77777777" w:rsidR="00427D58" w:rsidRPr="006E775E" w:rsidRDefault="00131AB2">
      <w:pPr>
        <w:pStyle w:val="Standard"/>
        <w:tabs>
          <w:tab w:val="left" w:pos="1276"/>
        </w:tabs>
        <w:ind w:firstLine="851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>8.1. Все споры или разногласия, возникающие</w:t>
      </w:r>
      <w:r w:rsidR="00074363" w:rsidRPr="006E775E">
        <w:rPr>
          <w:rFonts w:ascii="Times New Roman" w:hAnsi="Times New Roman" w:cs="Times New Roman"/>
          <w:lang w:val="ru-RU"/>
        </w:rPr>
        <w:t xml:space="preserve"> между Сторонами по настоящему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у или в связи с ним, разрешаются путем переговоров между ними.</w:t>
      </w:r>
    </w:p>
    <w:p w14:paraId="6292DDFC" w14:textId="77777777" w:rsidR="00427D58" w:rsidRPr="006E775E" w:rsidRDefault="00131AB2">
      <w:pPr>
        <w:pStyle w:val="Standard"/>
        <w:tabs>
          <w:tab w:val="left" w:pos="1276"/>
        </w:tabs>
        <w:ind w:firstLine="851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>8.2. В случае невозможности разрешения разногласий путем переговоров они подлежат рассмотрению в Арбитражном суде Ставропольского края согласно установленному законодательством Российской Федерации порядку.</w:t>
      </w:r>
    </w:p>
    <w:p w14:paraId="375AF825" w14:textId="77777777" w:rsidR="00427D58" w:rsidRPr="006E775E" w:rsidRDefault="00131AB2">
      <w:pPr>
        <w:pStyle w:val="Standard"/>
        <w:tabs>
          <w:tab w:val="left" w:pos="1276"/>
        </w:tabs>
        <w:ind w:firstLine="851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8.3. Любые изменения и дополнения к настоящему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у имеют силу только в том случае, если они оформлены в письменном виде и подписаны обеими Сторонами.</w:t>
      </w:r>
    </w:p>
    <w:p w14:paraId="37EE76FD" w14:textId="77777777" w:rsidR="00427D58" w:rsidRPr="006E775E" w:rsidRDefault="00131AB2">
      <w:pPr>
        <w:pStyle w:val="ConsPlusNormal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775E">
        <w:rPr>
          <w:rFonts w:ascii="Times New Roman" w:eastAsia="Times New Roman" w:hAnsi="Times New Roman" w:cs="Times New Roman"/>
          <w:sz w:val="24"/>
          <w:szCs w:val="24"/>
        </w:rPr>
        <w:t xml:space="preserve">8.4. Расторжение </w:t>
      </w:r>
      <w:r w:rsidR="008D34AB" w:rsidRPr="006E775E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Pr="006E775E">
        <w:rPr>
          <w:rFonts w:ascii="Times New Roman" w:eastAsia="Times New Roman" w:hAnsi="Times New Roman" w:cs="Times New Roman"/>
          <w:sz w:val="24"/>
          <w:szCs w:val="24"/>
        </w:rPr>
        <w:t xml:space="preserve">а допускается по соглашению сторон, по решению суда, </w:t>
      </w:r>
      <w:r w:rsidR="0034636B">
        <w:rPr>
          <w:rFonts w:ascii="Times New Roman" w:eastAsia="Times New Roman" w:hAnsi="Times New Roman" w:cs="Times New Roman"/>
          <w:sz w:val="24"/>
          <w:szCs w:val="24"/>
        </w:rPr>
        <w:br/>
      </w:r>
      <w:r w:rsidRPr="006E775E">
        <w:rPr>
          <w:rFonts w:ascii="Times New Roman" w:eastAsia="Times New Roman" w:hAnsi="Times New Roman" w:cs="Times New Roman"/>
          <w:sz w:val="24"/>
          <w:szCs w:val="24"/>
        </w:rPr>
        <w:t xml:space="preserve">в случае одностороннего отказа стороны </w:t>
      </w:r>
      <w:r w:rsidR="008D34AB" w:rsidRPr="006E775E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Pr="006E775E">
        <w:rPr>
          <w:rFonts w:ascii="Times New Roman" w:eastAsia="Times New Roman" w:hAnsi="Times New Roman" w:cs="Times New Roman"/>
          <w:sz w:val="24"/>
          <w:szCs w:val="24"/>
        </w:rPr>
        <w:t xml:space="preserve">а от исполнения </w:t>
      </w:r>
      <w:r w:rsidR="008D34AB" w:rsidRPr="006E775E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Pr="006E775E">
        <w:rPr>
          <w:rFonts w:ascii="Times New Roman" w:eastAsia="Times New Roman" w:hAnsi="Times New Roman" w:cs="Times New Roman"/>
          <w:sz w:val="24"/>
          <w:szCs w:val="24"/>
        </w:rPr>
        <w:t xml:space="preserve">а в соответствии </w:t>
      </w:r>
      <w:r w:rsidR="0034636B">
        <w:rPr>
          <w:rFonts w:ascii="Times New Roman" w:eastAsia="Times New Roman" w:hAnsi="Times New Roman" w:cs="Times New Roman"/>
          <w:sz w:val="24"/>
          <w:szCs w:val="24"/>
        </w:rPr>
        <w:br/>
      </w:r>
      <w:r w:rsidRPr="006E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гражданским законодательством, статьей 95 Федерального закона от 05.04.2013 № 44-ФЗ </w:t>
      </w:r>
      <w:r w:rsidR="0034636B">
        <w:rPr>
          <w:rFonts w:ascii="Times New Roman" w:eastAsia="Times New Roman" w:hAnsi="Times New Roman" w:cs="Times New Roman"/>
          <w:sz w:val="24"/>
          <w:szCs w:val="24"/>
        </w:rPr>
        <w:br/>
      </w:r>
      <w:r w:rsidRPr="006E775E">
        <w:rPr>
          <w:rFonts w:ascii="Times New Roman" w:eastAsia="Times New Roman" w:hAnsi="Times New Roman" w:cs="Times New Roman"/>
          <w:sz w:val="24"/>
          <w:szCs w:val="24"/>
        </w:rPr>
        <w:t xml:space="preserve">«О </w:t>
      </w:r>
      <w:r w:rsidR="008D34AB" w:rsidRPr="006E775E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Pr="006E775E">
        <w:rPr>
          <w:rFonts w:ascii="Times New Roman" w:eastAsia="Times New Roman" w:hAnsi="Times New Roman" w:cs="Times New Roman"/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нужд», в том числе:</w:t>
      </w:r>
    </w:p>
    <w:p w14:paraId="52578FB1" w14:textId="77777777" w:rsidR="00427D58" w:rsidRPr="006E775E" w:rsidRDefault="00131AB2">
      <w:pPr>
        <w:pStyle w:val="ConsPlusNormal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775E">
        <w:rPr>
          <w:rFonts w:ascii="Times New Roman" w:eastAsia="Times New Roman" w:hAnsi="Times New Roman" w:cs="Times New Roman"/>
          <w:sz w:val="24"/>
          <w:szCs w:val="24"/>
        </w:rPr>
        <w:t>в случае отказа поставщика передать заказчику товар или принадлежности к нему (</w:t>
      </w:r>
      <w:hyperlink r:id="rId12" w:history="1">
        <w:r w:rsidRPr="006E775E">
          <w:rPr>
            <w:rFonts w:ascii="Times New Roman" w:eastAsia="Times New Roman" w:hAnsi="Times New Roman" w:cs="Times New Roman"/>
            <w:sz w:val="24"/>
            <w:szCs w:val="24"/>
          </w:rPr>
          <w:t>пункт 1 статьи 463</w:t>
        </w:r>
      </w:hyperlink>
      <w:r w:rsidRPr="006E77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3" w:history="1">
        <w:r w:rsidRPr="006E775E">
          <w:rPr>
            <w:rFonts w:ascii="Times New Roman" w:eastAsia="Times New Roman" w:hAnsi="Times New Roman" w:cs="Times New Roman"/>
            <w:sz w:val="24"/>
            <w:szCs w:val="24"/>
          </w:rPr>
          <w:t>абзац второй статьи 464</w:t>
        </w:r>
      </w:hyperlink>
      <w:r w:rsidRPr="006E775E">
        <w:rPr>
          <w:rFonts w:ascii="Times New Roman" w:eastAsia="Times New Roman" w:hAnsi="Times New Roman" w:cs="Times New Roman"/>
          <w:sz w:val="24"/>
          <w:szCs w:val="24"/>
        </w:rPr>
        <w:t xml:space="preserve"> ГК РФ);</w:t>
      </w:r>
    </w:p>
    <w:p w14:paraId="04305398" w14:textId="77777777" w:rsidR="00427D58" w:rsidRPr="006E775E" w:rsidRDefault="00131AB2">
      <w:pPr>
        <w:pStyle w:val="ConsPlusNormal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775E">
        <w:rPr>
          <w:rFonts w:ascii="Times New Roman" w:eastAsia="Times New Roman" w:hAnsi="Times New Roman" w:cs="Times New Roman"/>
          <w:sz w:val="24"/>
          <w:szCs w:val="24"/>
        </w:rPr>
        <w:t xml:space="preserve">в случае существенного нарушения поставщиком требований к качеству товара, </w:t>
      </w:r>
      <w:r w:rsidR="0034636B">
        <w:rPr>
          <w:rFonts w:ascii="Times New Roman" w:eastAsia="Times New Roman" w:hAnsi="Times New Roman" w:cs="Times New Roman"/>
          <w:sz w:val="24"/>
          <w:szCs w:val="24"/>
        </w:rPr>
        <w:br/>
      </w:r>
      <w:r w:rsidRPr="006E775E">
        <w:rPr>
          <w:rFonts w:ascii="Times New Roman" w:eastAsia="Times New Roman" w:hAnsi="Times New Roman" w:cs="Times New Roman"/>
          <w:sz w:val="24"/>
          <w:szCs w:val="24"/>
        </w:rPr>
        <w:t>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14" w:history="1">
        <w:r w:rsidRPr="006E775E">
          <w:rPr>
            <w:rFonts w:ascii="Times New Roman" w:eastAsia="Times New Roman" w:hAnsi="Times New Roman" w:cs="Times New Roman"/>
            <w:sz w:val="24"/>
            <w:szCs w:val="24"/>
          </w:rPr>
          <w:t>пункт 2 статьи 475</w:t>
        </w:r>
      </w:hyperlink>
      <w:r w:rsidRPr="006E775E">
        <w:rPr>
          <w:rFonts w:ascii="Times New Roman" w:eastAsia="Times New Roman" w:hAnsi="Times New Roman" w:cs="Times New Roman"/>
          <w:sz w:val="24"/>
          <w:szCs w:val="24"/>
        </w:rPr>
        <w:t xml:space="preserve"> ГК РФ);</w:t>
      </w:r>
    </w:p>
    <w:p w14:paraId="4D039CF9" w14:textId="77777777" w:rsidR="00427D58" w:rsidRPr="006E775E" w:rsidRDefault="00131AB2">
      <w:pPr>
        <w:pStyle w:val="ConsPlusNormal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775E">
        <w:rPr>
          <w:rFonts w:ascii="Times New Roman" w:eastAsia="Times New Roman" w:hAnsi="Times New Roman" w:cs="Times New Roman"/>
          <w:sz w:val="24"/>
          <w:szCs w:val="24"/>
        </w:rPr>
        <w:t xml:space="preserve">в случае невыполнения поставщиком в разумный срок требования заказчика </w:t>
      </w:r>
      <w:r w:rsidR="0034636B">
        <w:rPr>
          <w:rFonts w:ascii="Times New Roman" w:eastAsia="Times New Roman" w:hAnsi="Times New Roman" w:cs="Times New Roman"/>
          <w:sz w:val="24"/>
          <w:szCs w:val="24"/>
        </w:rPr>
        <w:br/>
      </w:r>
      <w:r w:rsidRPr="006E775E">
        <w:rPr>
          <w:rFonts w:ascii="Times New Roman" w:eastAsia="Times New Roman" w:hAnsi="Times New Roman" w:cs="Times New Roman"/>
          <w:sz w:val="24"/>
          <w:szCs w:val="24"/>
        </w:rPr>
        <w:t>о доукомплектовании товара (</w:t>
      </w:r>
      <w:hyperlink r:id="rId15" w:history="1">
        <w:r w:rsidRPr="006E775E">
          <w:rPr>
            <w:rFonts w:ascii="Times New Roman" w:eastAsia="Times New Roman" w:hAnsi="Times New Roman" w:cs="Times New Roman"/>
            <w:sz w:val="24"/>
            <w:szCs w:val="24"/>
          </w:rPr>
          <w:t>пункт 1 статьи 480</w:t>
        </w:r>
      </w:hyperlink>
      <w:r w:rsidRPr="006E775E">
        <w:rPr>
          <w:rFonts w:ascii="Times New Roman" w:eastAsia="Times New Roman" w:hAnsi="Times New Roman" w:cs="Times New Roman"/>
          <w:sz w:val="24"/>
          <w:szCs w:val="24"/>
        </w:rPr>
        <w:t xml:space="preserve"> ГК РФ);</w:t>
      </w:r>
    </w:p>
    <w:p w14:paraId="1EA9E37C" w14:textId="77777777" w:rsidR="00427D58" w:rsidRPr="006E775E" w:rsidRDefault="00131AB2">
      <w:pPr>
        <w:pStyle w:val="ConsPlusNormal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775E">
        <w:rPr>
          <w:rFonts w:ascii="Times New Roman" w:eastAsia="Times New Roman" w:hAnsi="Times New Roman" w:cs="Times New Roman"/>
          <w:sz w:val="24"/>
          <w:szCs w:val="24"/>
        </w:rPr>
        <w:t>в случае неоднократного нарушения поставщиком сроков поставки товаров (</w:t>
      </w:r>
      <w:hyperlink r:id="rId16" w:history="1">
        <w:r w:rsidRPr="006E775E">
          <w:rPr>
            <w:rFonts w:ascii="Times New Roman" w:eastAsia="Times New Roman" w:hAnsi="Times New Roman" w:cs="Times New Roman"/>
            <w:sz w:val="24"/>
            <w:szCs w:val="24"/>
          </w:rPr>
          <w:t xml:space="preserve">пункт </w:t>
        </w:r>
        <w:r w:rsidR="0034636B">
          <w:rPr>
            <w:rFonts w:ascii="Times New Roman" w:eastAsia="Times New Roman" w:hAnsi="Times New Roman" w:cs="Times New Roman"/>
            <w:sz w:val="24"/>
            <w:szCs w:val="24"/>
          </w:rPr>
          <w:br/>
        </w:r>
        <w:r w:rsidRPr="006E775E">
          <w:rPr>
            <w:rFonts w:ascii="Times New Roman" w:eastAsia="Times New Roman" w:hAnsi="Times New Roman" w:cs="Times New Roman"/>
            <w:sz w:val="24"/>
            <w:szCs w:val="24"/>
          </w:rPr>
          <w:t>2 статьи 523</w:t>
        </w:r>
      </w:hyperlink>
      <w:r w:rsidRPr="006E775E">
        <w:rPr>
          <w:rFonts w:ascii="Times New Roman" w:eastAsia="Times New Roman" w:hAnsi="Times New Roman" w:cs="Times New Roman"/>
          <w:sz w:val="24"/>
          <w:szCs w:val="24"/>
        </w:rPr>
        <w:t xml:space="preserve"> ГК РФ).</w:t>
      </w:r>
    </w:p>
    <w:p w14:paraId="7688DC84" w14:textId="77777777" w:rsidR="00427D58" w:rsidRPr="006E775E" w:rsidRDefault="00131AB2">
      <w:pPr>
        <w:pStyle w:val="Standard"/>
        <w:tabs>
          <w:tab w:val="left" w:pos="1276"/>
        </w:tabs>
        <w:ind w:firstLine="851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8.5. Расторжение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а по взаимному согласию Сторон считается действительным, если оно оформлено в письменном виде в форме соглашения к настоящему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у и подписано обеими Сторонами.</w:t>
      </w:r>
    </w:p>
    <w:p w14:paraId="7B80B74D" w14:textId="77777777" w:rsidR="00427D58" w:rsidRPr="006E775E" w:rsidRDefault="00131AB2">
      <w:pPr>
        <w:pStyle w:val="a7"/>
        <w:ind w:firstLine="851"/>
      </w:pPr>
      <w:r w:rsidRPr="006E775E">
        <w:t xml:space="preserve">8.6. Изменение существенных условий </w:t>
      </w:r>
      <w:r w:rsidR="008D34AB" w:rsidRPr="006E775E">
        <w:t>Договор</w:t>
      </w:r>
      <w:r w:rsidRPr="006E775E">
        <w:t xml:space="preserve">а при его исполнении не допускается, за исключением их изменения по соглашению сторон в случаях, предусмотренных статьей </w:t>
      </w:r>
      <w:r w:rsidR="0034636B">
        <w:br/>
      </w:r>
      <w:r w:rsidRPr="006E775E">
        <w:t xml:space="preserve">95 Федерального закона от 05.04.2013 № 44-ФЗ «О </w:t>
      </w:r>
      <w:r w:rsidR="008D34AB" w:rsidRPr="006E775E">
        <w:t>Договор</w:t>
      </w:r>
      <w:r w:rsidRPr="006E775E">
        <w:t>ной системе в сфере закупок товаров, работ, услуг для обеспечения государственных и муниципальных нужд».</w:t>
      </w:r>
    </w:p>
    <w:p w14:paraId="1404EED9" w14:textId="77777777" w:rsidR="00427D58" w:rsidRPr="006E775E" w:rsidRDefault="00131AB2">
      <w:pPr>
        <w:pStyle w:val="Standard"/>
        <w:ind w:firstLine="851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Любые изменения и дополнения к настоящему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у имеют силу только в том случае, если они оформлены в письменном виде и подписаны обеими Сторонами. В случае изменения у какой - либо из Сторон юридического адреса, названия, банковских реквизитов </w:t>
      </w:r>
      <w:r w:rsidR="0034636B">
        <w:rPr>
          <w:rFonts w:ascii="Times New Roman" w:hAnsi="Times New Roman" w:cs="Times New Roman"/>
          <w:lang w:val="ru-RU"/>
        </w:rPr>
        <w:br/>
      </w:r>
      <w:r w:rsidRPr="006E775E">
        <w:rPr>
          <w:rFonts w:ascii="Times New Roman" w:hAnsi="Times New Roman" w:cs="Times New Roman"/>
          <w:lang w:val="ru-RU"/>
        </w:rPr>
        <w:t>и прочего она обязана в течение 10 (десяти) дней письменно известить об этом другую сторону.</w:t>
      </w:r>
    </w:p>
    <w:p w14:paraId="1C4BC7A3" w14:textId="77777777" w:rsidR="00427D58" w:rsidRPr="006E775E" w:rsidRDefault="00427D58">
      <w:pPr>
        <w:pStyle w:val="a7"/>
        <w:ind w:firstLine="851"/>
        <w:rPr>
          <w:b/>
          <w:bCs/>
        </w:rPr>
      </w:pPr>
    </w:p>
    <w:p w14:paraId="223672A9" w14:textId="77777777" w:rsidR="00427D58" w:rsidRPr="006E775E" w:rsidRDefault="00131AB2" w:rsidP="00D25526">
      <w:pPr>
        <w:pStyle w:val="Textbody"/>
        <w:jc w:val="center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/>
          <w:bCs/>
          <w:lang w:val="ru-RU"/>
        </w:rPr>
        <w:t>9. Особые условия</w:t>
      </w:r>
    </w:p>
    <w:p w14:paraId="1DD98AF3" w14:textId="77777777" w:rsidR="00427D58" w:rsidRPr="006E775E" w:rsidRDefault="00131AB2" w:rsidP="00A9140F">
      <w:pPr>
        <w:pStyle w:val="Textbody"/>
        <w:spacing w:line="240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9.1. Во всем, что не предусмотрено настоящим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ом, Стороны руководствуются законодательством Российской Федерации с учетом положений Федерального закона от 05.04.2013 №</w:t>
      </w:r>
      <w:r w:rsidRPr="006E775E">
        <w:rPr>
          <w:rFonts w:ascii="Times New Roman" w:hAnsi="Times New Roman" w:cs="Times New Roman"/>
        </w:rPr>
        <w:t> </w:t>
      </w:r>
      <w:r w:rsidRPr="006E775E">
        <w:rPr>
          <w:rFonts w:ascii="Times New Roman" w:hAnsi="Times New Roman" w:cs="Times New Roman"/>
          <w:lang w:val="ru-RU"/>
        </w:rPr>
        <w:t xml:space="preserve">44-ФЗ «О </w:t>
      </w:r>
      <w:r w:rsidR="00D25526" w:rsidRPr="006E775E">
        <w:rPr>
          <w:rFonts w:ascii="Times New Roman" w:hAnsi="Times New Roman" w:cs="Times New Roman"/>
          <w:lang w:val="ru-RU"/>
        </w:rPr>
        <w:t>контрактной</w:t>
      </w:r>
      <w:r w:rsidRPr="006E775E">
        <w:rPr>
          <w:rFonts w:ascii="Times New Roman" w:hAnsi="Times New Roman" w:cs="Times New Roman"/>
          <w:lang w:val="ru-RU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3DB43FAE" w14:textId="77777777" w:rsidR="00427D58" w:rsidRPr="006E775E" w:rsidRDefault="00131AB2" w:rsidP="00D25526">
      <w:pPr>
        <w:pStyle w:val="Textbody"/>
        <w:jc w:val="center"/>
        <w:rPr>
          <w:rFonts w:ascii="Times New Roman" w:hAnsi="Times New Roman" w:cs="Times New Roman"/>
          <w:b/>
          <w:bCs/>
          <w:lang w:val="ru-RU"/>
        </w:rPr>
      </w:pPr>
      <w:r w:rsidRPr="006E775E">
        <w:rPr>
          <w:rFonts w:ascii="Times New Roman" w:hAnsi="Times New Roman" w:cs="Times New Roman"/>
          <w:b/>
          <w:bCs/>
          <w:lang w:val="ru-RU"/>
        </w:rPr>
        <w:t>10. Заключительные положения</w:t>
      </w:r>
    </w:p>
    <w:p w14:paraId="46FBC0EA" w14:textId="77777777" w:rsidR="00427D58" w:rsidRPr="006E775E" w:rsidRDefault="00131AB2">
      <w:pPr>
        <w:pStyle w:val="Standard"/>
        <w:ind w:firstLine="708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10.1. Настоящий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 xml:space="preserve"> действует с момента заключения по 31 декабря 202</w:t>
      </w:r>
      <w:r w:rsidR="00187134">
        <w:rPr>
          <w:rFonts w:ascii="Times New Roman" w:hAnsi="Times New Roman" w:cs="Times New Roman"/>
          <w:lang w:val="ru-RU"/>
        </w:rPr>
        <w:t>6</w:t>
      </w:r>
      <w:r w:rsidRPr="006E775E">
        <w:rPr>
          <w:rFonts w:ascii="Times New Roman" w:hAnsi="Times New Roman" w:cs="Times New Roman"/>
          <w:lang w:val="ru-RU"/>
        </w:rPr>
        <w:t xml:space="preserve"> года, </w:t>
      </w:r>
      <w:r w:rsidR="0034636B">
        <w:rPr>
          <w:rFonts w:ascii="Times New Roman" w:hAnsi="Times New Roman" w:cs="Times New Roman"/>
          <w:lang w:val="ru-RU"/>
        </w:rPr>
        <w:br/>
      </w:r>
      <w:r w:rsidRPr="006E775E">
        <w:rPr>
          <w:rFonts w:ascii="Times New Roman" w:hAnsi="Times New Roman" w:cs="Times New Roman"/>
          <w:lang w:val="ru-RU"/>
        </w:rPr>
        <w:t>а в части исполнения расчетов до полного исполнения принятых Сторонами обязательств.</w:t>
      </w:r>
    </w:p>
    <w:p w14:paraId="4324AE85" w14:textId="77777777" w:rsidR="00427D58" w:rsidRPr="006E775E" w:rsidRDefault="00131AB2" w:rsidP="00D25526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ar-SA"/>
        </w:rPr>
        <w:t xml:space="preserve">10.2. При исполнении </w:t>
      </w:r>
      <w:r w:rsidR="008D34AB" w:rsidRPr="006E775E">
        <w:rPr>
          <w:rFonts w:ascii="Times New Roman" w:hAnsi="Times New Roman" w:cs="Times New Roman"/>
          <w:lang w:val="ru-RU" w:eastAsia="ar-SA"/>
        </w:rPr>
        <w:t>Договор</w:t>
      </w:r>
      <w:r w:rsidRPr="006E775E">
        <w:rPr>
          <w:rFonts w:ascii="Times New Roman" w:hAnsi="Times New Roman" w:cs="Times New Roman"/>
          <w:lang w:val="ru-RU" w:eastAsia="ar-SA"/>
        </w:rPr>
        <w:t xml:space="preserve">а не допускается перемена Поставщика, за исключением случая, если новый является правопреемником Поставщика по такому </w:t>
      </w:r>
      <w:r w:rsidR="008D34AB" w:rsidRPr="006E775E">
        <w:rPr>
          <w:rFonts w:ascii="Times New Roman" w:hAnsi="Times New Roman" w:cs="Times New Roman"/>
          <w:lang w:val="ru-RU" w:eastAsia="ar-SA"/>
        </w:rPr>
        <w:t>Договор</w:t>
      </w:r>
      <w:r w:rsidRPr="006E775E">
        <w:rPr>
          <w:rFonts w:ascii="Times New Roman" w:hAnsi="Times New Roman" w:cs="Times New Roman"/>
          <w:lang w:val="ru-RU" w:eastAsia="ar-SA"/>
        </w:rPr>
        <w:t>у вследствие реорганизации юридического лица в форме преобразования, слияния или присоединения.</w:t>
      </w:r>
    </w:p>
    <w:p w14:paraId="7147F22A" w14:textId="77777777" w:rsidR="00427D58" w:rsidRPr="006E775E" w:rsidRDefault="00131AB2" w:rsidP="00D25526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 w:eastAsia="ar-SA"/>
        </w:rPr>
        <w:t xml:space="preserve">10.3. При исполнении </w:t>
      </w:r>
      <w:r w:rsidR="008D34AB" w:rsidRPr="006E775E">
        <w:rPr>
          <w:rFonts w:ascii="Times New Roman" w:hAnsi="Times New Roman" w:cs="Times New Roman"/>
          <w:lang w:val="ru-RU" w:eastAsia="ar-SA"/>
        </w:rPr>
        <w:t>Договор</w:t>
      </w:r>
      <w:r w:rsidRPr="006E775E">
        <w:rPr>
          <w:rFonts w:ascii="Times New Roman" w:hAnsi="Times New Roman" w:cs="Times New Roman"/>
          <w:lang w:val="ru-RU" w:eastAsia="ar-SA"/>
        </w:rPr>
        <w:t xml:space="preserve">а по согласованию Заказчика с Поставщиком допускается поставка товаров, качество, технические и функциональные характеристики, которых являются улучшенными по сравнению с качеством и соответствующими техническими </w:t>
      </w:r>
      <w:r w:rsidR="0034636B">
        <w:rPr>
          <w:rFonts w:ascii="Times New Roman" w:hAnsi="Times New Roman" w:cs="Times New Roman"/>
          <w:lang w:val="ru-RU" w:eastAsia="ar-SA"/>
        </w:rPr>
        <w:br/>
      </w:r>
      <w:r w:rsidRPr="006E775E">
        <w:rPr>
          <w:rFonts w:ascii="Times New Roman" w:hAnsi="Times New Roman" w:cs="Times New Roman"/>
          <w:lang w:val="ru-RU" w:eastAsia="ar-SA"/>
        </w:rPr>
        <w:t xml:space="preserve">и функциональными характеристиками, указанными в </w:t>
      </w:r>
      <w:r w:rsidR="008D34AB" w:rsidRPr="006E775E">
        <w:rPr>
          <w:rFonts w:ascii="Times New Roman" w:hAnsi="Times New Roman" w:cs="Times New Roman"/>
          <w:lang w:val="ru-RU" w:eastAsia="ar-SA"/>
        </w:rPr>
        <w:t>Договор</w:t>
      </w:r>
      <w:r w:rsidRPr="006E775E">
        <w:rPr>
          <w:rFonts w:ascii="Times New Roman" w:hAnsi="Times New Roman" w:cs="Times New Roman"/>
          <w:lang w:val="ru-RU" w:eastAsia="ar-SA"/>
        </w:rPr>
        <w:t>е.</w:t>
      </w:r>
    </w:p>
    <w:p w14:paraId="70222AE5" w14:textId="77777777" w:rsidR="00427D58" w:rsidRPr="006E775E" w:rsidRDefault="00131AB2" w:rsidP="00D25526">
      <w:pPr>
        <w:pStyle w:val="2"/>
        <w:spacing w:after="0" w:line="240" w:lineRule="auto"/>
        <w:ind w:left="284" w:firstLine="425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lang w:val="ru-RU"/>
        </w:rPr>
        <w:t xml:space="preserve">10.4. Во всем остальном, что не предусмотрено настоящим </w:t>
      </w:r>
      <w:r w:rsidR="008D34AB" w:rsidRPr="006E775E">
        <w:rPr>
          <w:rFonts w:ascii="Times New Roman" w:hAnsi="Times New Roman" w:cs="Times New Roman"/>
          <w:lang w:val="ru-RU"/>
        </w:rPr>
        <w:t>Договор</w:t>
      </w:r>
      <w:r w:rsidRPr="006E775E">
        <w:rPr>
          <w:rFonts w:ascii="Times New Roman" w:hAnsi="Times New Roman" w:cs="Times New Roman"/>
          <w:lang w:val="ru-RU"/>
        </w:rPr>
        <w:t>ом, Стороны руководствуются законодательством Российской Федерации.</w:t>
      </w:r>
    </w:p>
    <w:p w14:paraId="69D473EC" w14:textId="77777777" w:rsidR="00427D58" w:rsidRPr="006E775E" w:rsidRDefault="00131AB2">
      <w:pPr>
        <w:pStyle w:val="Standard"/>
        <w:jc w:val="center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hAnsi="Times New Roman" w:cs="Times New Roman"/>
          <w:b/>
          <w:bCs/>
          <w:lang w:val="ru-RU"/>
        </w:rPr>
        <w:t>11. Юридические адреса, платежные и отгрузочные реквизиты сторон</w:t>
      </w:r>
    </w:p>
    <w:tbl>
      <w:tblPr>
        <w:tblW w:w="10018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5050"/>
      </w:tblGrid>
      <w:tr w:rsidR="00427D58" w:rsidRPr="006E775E" w14:paraId="37CCD94D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011C2" w14:textId="77777777" w:rsidR="00427D58" w:rsidRPr="006E775E" w:rsidRDefault="00131AB2">
            <w:pPr>
              <w:pStyle w:val="Default"/>
              <w:jc w:val="center"/>
              <w:rPr>
                <w:b/>
              </w:rPr>
            </w:pPr>
            <w:r w:rsidRPr="006E775E">
              <w:rPr>
                <w:b/>
              </w:rPr>
              <w:t>ПОСТАВЩИК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5FDF7" w14:textId="77777777" w:rsidR="00427D58" w:rsidRPr="006E775E" w:rsidRDefault="00131AB2">
            <w:pPr>
              <w:pStyle w:val="Default"/>
              <w:jc w:val="center"/>
              <w:rPr>
                <w:b/>
              </w:rPr>
            </w:pPr>
            <w:r w:rsidRPr="006E775E">
              <w:rPr>
                <w:b/>
              </w:rPr>
              <w:t>ЗАКАЗЧИК</w:t>
            </w:r>
          </w:p>
        </w:tc>
      </w:tr>
      <w:tr w:rsidR="00427D58" w:rsidRPr="006E775E" w14:paraId="156F39E0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94061" w14:textId="77777777" w:rsidR="00427D58" w:rsidRPr="006E775E" w:rsidRDefault="00427D58">
            <w:pPr>
              <w:pStyle w:val="Default"/>
              <w:snapToGrid w:val="0"/>
              <w:rPr>
                <w:b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7A82D" w14:textId="77777777" w:rsidR="00BE6815" w:rsidRPr="006E775E" w:rsidRDefault="00BE6815" w:rsidP="00BE681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ru-RU" w:eastAsia="ru-RU" w:bidi="ar-SA"/>
              </w:rPr>
            </w:pPr>
            <w:r w:rsidRPr="006E775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ru-RU" w:eastAsia="ru-RU" w:bidi="ar-SA"/>
              </w:rPr>
              <w:t>Представительство Министерства ин</w:t>
            </w:r>
            <w:r w:rsidRPr="006E775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ru-RU" w:eastAsia="ru-RU" w:bidi="ar-SA"/>
              </w:rPr>
              <w:t>о</w:t>
            </w:r>
            <w:r w:rsidRPr="006E775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ru-RU" w:eastAsia="ru-RU" w:bidi="ar-SA"/>
              </w:rPr>
              <w:t>странных дел Российской Федерации в г. Минеральные Воды (Представительство МИД России в г. Минеральные Воды)</w:t>
            </w:r>
          </w:p>
          <w:p w14:paraId="232B7F25" w14:textId="77777777" w:rsidR="00187134" w:rsidRPr="00187134" w:rsidRDefault="00187134" w:rsidP="0018713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lastRenderedPageBreak/>
              <w:t>Юридический адрес: 357207, Ставропольский край, г. Минеральные Воды, ул. Тбилисская, 57 а</w:t>
            </w:r>
          </w:p>
          <w:p w14:paraId="56B97C24" w14:textId="77777777" w:rsidR="00187134" w:rsidRPr="00187134" w:rsidRDefault="00187134" w:rsidP="0018713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Фактический и почтовый адрес: 357207,  Ставропольский край, г. Минеральные Воды,                 ул. Гагарина , 61А</w:t>
            </w:r>
          </w:p>
          <w:p w14:paraId="24DC58C8" w14:textId="77777777" w:rsidR="00187134" w:rsidRPr="00187134" w:rsidRDefault="00187134" w:rsidP="0018713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Тел: 8 (87922) 5-26-60</w:t>
            </w:r>
          </w:p>
          <w:p w14:paraId="3446B31E" w14:textId="77777777" w:rsidR="00187134" w:rsidRPr="00187134" w:rsidRDefault="00187134" w:rsidP="0018713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Факс: 8 (87922) 5-40-21</w:t>
            </w:r>
          </w:p>
          <w:p w14:paraId="17526429" w14:textId="77777777" w:rsidR="00187134" w:rsidRPr="00187134" w:rsidRDefault="00187134" w:rsidP="0018713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E</w:t>
            </w: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mail</w:t>
            </w: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: </w:t>
            </w:r>
            <w:proofErr w:type="spellStart"/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kmv</w:t>
            </w:r>
            <w:proofErr w:type="spellEnd"/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@</w:t>
            </w: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mid</w:t>
            </w: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.</w:t>
            </w:r>
            <w:proofErr w:type="spellStart"/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ru</w:t>
            </w:r>
            <w:proofErr w:type="spellEnd"/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14:paraId="4ED93FB4" w14:textId="77777777" w:rsidR="00187134" w:rsidRPr="00187134" w:rsidRDefault="00187134" w:rsidP="0018713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ИНН: 2630802663, КПП: 263001001</w:t>
            </w:r>
          </w:p>
          <w:p w14:paraId="7F6DA8D0" w14:textId="77777777" w:rsidR="00187134" w:rsidRPr="00187134" w:rsidRDefault="00187134" w:rsidP="0018713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УФК по Ставропольскому краю (Представительство МИД России в г. Минеральные Воды), л/с 03211А88980</w:t>
            </w:r>
          </w:p>
          <w:p w14:paraId="2CF23E42" w14:textId="77777777" w:rsidR="00187134" w:rsidRPr="00187134" w:rsidRDefault="00187134" w:rsidP="0018713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Единый казначейский счет: </w:t>
            </w:r>
          </w:p>
          <w:p w14:paraId="644B25D8" w14:textId="77777777" w:rsidR="00187134" w:rsidRPr="00187134" w:rsidRDefault="00187134" w:rsidP="0018713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03211643000000013243</w:t>
            </w:r>
          </w:p>
          <w:p w14:paraId="31F7AE54" w14:textId="77777777" w:rsidR="00187134" w:rsidRPr="00187134" w:rsidRDefault="00187134" w:rsidP="0018713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ВОЛГО-ВЯТСКОЕ ГУ БАНКА РОССИИ//УФК по Нижегородской области, г. Нижний Новгород БИК ТОФК: 012202102</w:t>
            </w:r>
          </w:p>
          <w:p w14:paraId="05E7A4B6" w14:textId="77777777" w:rsidR="00187134" w:rsidRPr="00187134" w:rsidRDefault="00187134" w:rsidP="0018713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ОГРН      1132651005101</w:t>
            </w:r>
          </w:p>
          <w:p w14:paraId="22A68594" w14:textId="77777777" w:rsidR="00187134" w:rsidRPr="00187134" w:rsidRDefault="00187134" w:rsidP="0018713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ОКПО     05319060</w:t>
            </w:r>
          </w:p>
          <w:p w14:paraId="695F3FBA" w14:textId="77777777" w:rsidR="00187134" w:rsidRPr="00187134" w:rsidRDefault="00187134" w:rsidP="00187134">
            <w:pPr>
              <w:suppressAutoHyphens w:val="0"/>
              <w:autoSpaceDN/>
              <w:spacing w:before="120"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Руководитель территориального органа - Представителя МИД России </w:t>
            </w:r>
            <w:r w:rsidRPr="001871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в г. Минеральные Воды</w:t>
            </w:r>
          </w:p>
          <w:p w14:paraId="061CAEEC" w14:textId="77777777" w:rsidR="00427D58" w:rsidRPr="006E775E" w:rsidRDefault="00187134" w:rsidP="00187134">
            <w:pPr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8713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________________ /</w:t>
            </w:r>
            <w:proofErr w:type="spellStart"/>
            <w:r w:rsidRPr="0018713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С.И.Нюппа</w:t>
            </w:r>
            <w:proofErr w:type="spellEnd"/>
            <w:r w:rsidRPr="0018713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/</w:t>
            </w:r>
            <w:r w:rsidRPr="00187134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ru-RU" w:eastAsia="ru-RU" w:bidi="ar-SA"/>
              </w:rPr>
              <w:t xml:space="preserve">                                </w:t>
            </w:r>
          </w:p>
        </w:tc>
      </w:tr>
      <w:tr w:rsidR="00427D58" w:rsidRPr="006E775E" w14:paraId="1F6E0B91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C0B4F" w14:textId="77777777" w:rsidR="00427D58" w:rsidRPr="006E775E" w:rsidRDefault="00131AB2">
            <w:pPr>
              <w:pStyle w:val="Default"/>
              <w:jc w:val="center"/>
            </w:pPr>
            <w:proofErr w:type="spellStart"/>
            <w:r w:rsidRPr="006E775E">
              <w:rPr>
                <w:bCs/>
              </w:rPr>
              <w:lastRenderedPageBreak/>
              <w:t>м.п.</w:t>
            </w:r>
            <w:r w:rsidRPr="006E775E">
              <w:t>подпись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AB3BC" w14:textId="77777777" w:rsidR="00427D58" w:rsidRPr="006E775E" w:rsidRDefault="00131AB2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775E">
              <w:rPr>
                <w:rFonts w:ascii="Times New Roman" w:hAnsi="Times New Roman" w:cs="Times New Roman"/>
                <w:bCs/>
              </w:rPr>
              <w:t>м.п.</w:t>
            </w:r>
            <w:r w:rsidRPr="006E775E">
              <w:rPr>
                <w:rFonts w:ascii="Times New Roman" w:hAnsi="Times New Roman" w:cs="Times New Roman"/>
              </w:rPr>
              <w:t>подпись</w:t>
            </w:r>
            <w:proofErr w:type="spellEnd"/>
          </w:p>
        </w:tc>
      </w:tr>
    </w:tbl>
    <w:p w14:paraId="5BBE6C1A" w14:textId="77777777" w:rsidR="00427D58" w:rsidRPr="006E775E" w:rsidRDefault="00427D58">
      <w:pPr>
        <w:pStyle w:val="Standard"/>
        <w:ind w:left="5940"/>
        <w:jc w:val="both"/>
        <w:rPr>
          <w:rFonts w:ascii="Times New Roman" w:hAnsi="Times New Roman" w:cs="Times New Roman"/>
        </w:rPr>
      </w:pPr>
    </w:p>
    <w:p w14:paraId="334604A7" w14:textId="77777777" w:rsidR="00427D58" w:rsidRPr="006E775E" w:rsidRDefault="00427D58">
      <w:pPr>
        <w:pStyle w:val="Standard"/>
        <w:ind w:left="5940"/>
        <w:jc w:val="both"/>
        <w:rPr>
          <w:rFonts w:ascii="Times New Roman" w:hAnsi="Times New Roman" w:cs="Times New Roman"/>
        </w:rPr>
      </w:pPr>
    </w:p>
    <w:p w14:paraId="202D4107" w14:textId="77777777" w:rsidR="00427D58" w:rsidRPr="006E775E" w:rsidRDefault="00427D58">
      <w:pPr>
        <w:pStyle w:val="Standard"/>
        <w:ind w:left="5940"/>
        <w:jc w:val="both"/>
        <w:rPr>
          <w:rFonts w:ascii="Times New Roman" w:hAnsi="Times New Roman" w:cs="Times New Roman"/>
        </w:rPr>
      </w:pPr>
    </w:p>
    <w:p w14:paraId="03247287" w14:textId="77777777" w:rsidR="00427D58" w:rsidRPr="006E775E" w:rsidRDefault="00427D58">
      <w:pPr>
        <w:pStyle w:val="Standard"/>
        <w:ind w:left="5940"/>
        <w:jc w:val="both"/>
        <w:rPr>
          <w:rFonts w:ascii="Times New Roman" w:hAnsi="Times New Roman" w:cs="Times New Roman"/>
        </w:rPr>
      </w:pPr>
    </w:p>
    <w:p w14:paraId="284A5560" w14:textId="77777777" w:rsidR="00427D58" w:rsidRPr="006E775E" w:rsidRDefault="00427D58">
      <w:pPr>
        <w:pStyle w:val="Standard"/>
        <w:ind w:left="5940"/>
        <w:jc w:val="both"/>
        <w:rPr>
          <w:rFonts w:ascii="Times New Roman" w:hAnsi="Times New Roman" w:cs="Times New Roman"/>
        </w:rPr>
      </w:pPr>
    </w:p>
    <w:p w14:paraId="46B9FD6C" w14:textId="77777777" w:rsidR="00427D58" w:rsidRPr="006E775E" w:rsidRDefault="00427D58">
      <w:pPr>
        <w:pStyle w:val="Standard"/>
        <w:ind w:left="5940"/>
        <w:jc w:val="both"/>
        <w:rPr>
          <w:rFonts w:ascii="Times New Roman" w:hAnsi="Times New Roman" w:cs="Times New Roman"/>
        </w:rPr>
      </w:pPr>
    </w:p>
    <w:p w14:paraId="683BF5E5" w14:textId="77777777" w:rsidR="00427D58" w:rsidRPr="006E775E" w:rsidRDefault="00427D58">
      <w:pPr>
        <w:pStyle w:val="Standard"/>
        <w:ind w:left="5940"/>
        <w:jc w:val="both"/>
        <w:rPr>
          <w:rFonts w:ascii="Times New Roman" w:hAnsi="Times New Roman" w:cs="Times New Roman"/>
        </w:rPr>
      </w:pPr>
    </w:p>
    <w:p w14:paraId="5F552DFA" w14:textId="77777777" w:rsidR="00A9140F" w:rsidRPr="006E775E" w:rsidRDefault="00A9140F">
      <w:pPr>
        <w:pStyle w:val="Standard"/>
        <w:ind w:left="5940"/>
        <w:jc w:val="both"/>
        <w:rPr>
          <w:rFonts w:ascii="Times New Roman" w:hAnsi="Times New Roman" w:cs="Times New Roman"/>
        </w:rPr>
      </w:pPr>
    </w:p>
    <w:p w14:paraId="61D1BD37" w14:textId="77777777" w:rsidR="00EE1C86" w:rsidRPr="006E775E" w:rsidRDefault="0034636B">
      <w:pPr>
        <w:pStyle w:val="Standard"/>
        <w:ind w:left="59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54C850" w14:textId="77777777" w:rsidR="00427D58" w:rsidRPr="007025C4" w:rsidRDefault="00131AB2">
      <w:pPr>
        <w:pStyle w:val="Standard"/>
        <w:ind w:left="5940"/>
        <w:jc w:val="both"/>
        <w:rPr>
          <w:rFonts w:ascii="Times New Roman" w:hAnsi="Times New Roman" w:cs="Times New Roman"/>
          <w:lang w:val="ru-RU"/>
        </w:rPr>
      </w:pPr>
      <w:r w:rsidRPr="007025C4">
        <w:rPr>
          <w:rFonts w:ascii="Times New Roman" w:hAnsi="Times New Roman" w:cs="Times New Roman"/>
          <w:lang w:val="ru-RU"/>
        </w:rPr>
        <w:t>Приложение №1</w:t>
      </w:r>
      <w:r w:rsidR="00A9140F" w:rsidRPr="007025C4">
        <w:rPr>
          <w:rFonts w:ascii="Times New Roman" w:hAnsi="Times New Roman" w:cs="Times New Roman"/>
          <w:lang w:val="ru-RU"/>
        </w:rPr>
        <w:t xml:space="preserve"> </w:t>
      </w:r>
      <w:r w:rsidRPr="007025C4">
        <w:rPr>
          <w:rFonts w:ascii="Times New Roman" w:hAnsi="Times New Roman" w:cs="Times New Roman"/>
          <w:lang w:val="ru-RU"/>
        </w:rPr>
        <w:t xml:space="preserve">к </w:t>
      </w:r>
      <w:r w:rsidR="008D34AB" w:rsidRPr="007025C4">
        <w:rPr>
          <w:rFonts w:ascii="Times New Roman" w:hAnsi="Times New Roman" w:cs="Times New Roman"/>
          <w:lang w:val="ru-RU"/>
        </w:rPr>
        <w:t>Договор</w:t>
      </w:r>
      <w:r w:rsidRPr="007025C4">
        <w:rPr>
          <w:rFonts w:ascii="Times New Roman" w:hAnsi="Times New Roman" w:cs="Times New Roman"/>
          <w:lang w:val="ru-RU"/>
        </w:rPr>
        <w:t>у</w:t>
      </w:r>
    </w:p>
    <w:p w14:paraId="3D957D07" w14:textId="77777777" w:rsidR="00427D58" w:rsidRPr="007025C4" w:rsidRDefault="00131AB2">
      <w:pPr>
        <w:pStyle w:val="Standard"/>
        <w:ind w:left="5940"/>
        <w:jc w:val="both"/>
        <w:rPr>
          <w:rFonts w:ascii="Times New Roman" w:hAnsi="Times New Roman" w:cs="Times New Roman"/>
          <w:lang w:val="ru-RU"/>
        </w:rPr>
      </w:pPr>
      <w:r w:rsidRPr="007025C4">
        <w:rPr>
          <w:rFonts w:ascii="Times New Roman" w:hAnsi="Times New Roman" w:cs="Times New Roman"/>
          <w:lang w:val="ru-RU"/>
        </w:rPr>
        <w:t xml:space="preserve">№__ от «__» </w:t>
      </w:r>
      <w:r w:rsidR="00187134">
        <w:rPr>
          <w:rFonts w:ascii="Times New Roman" w:hAnsi="Times New Roman" w:cs="Times New Roman"/>
          <w:lang w:val="ru-RU"/>
        </w:rPr>
        <w:t>августа</w:t>
      </w:r>
      <w:r w:rsidRPr="007025C4">
        <w:rPr>
          <w:rFonts w:ascii="Times New Roman" w:hAnsi="Times New Roman" w:cs="Times New Roman"/>
          <w:lang w:val="ru-RU"/>
        </w:rPr>
        <w:t xml:space="preserve"> 202</w:t>
      </w:r>
      <w:r w:rsidR="00187134">
        <w:rPr>
          <w:rFonts w:ascii="Times New Roman" w:hAnsi="Times New Roman" w:cs="Times New Roman"/>
          <w:lang w:val="ru-RU"/>
        </w:rPr>
        <w:t>6</w:t>
      </w:r>
      <w:r w:rsidR="00A9140F" w:rsidRPr="007025C4">
        <w:rPr>
          <w:rFonts w:ascii="Times New Roman" w:hAnsi="Times New Roman" w:cs="Times New Roman"/>
          <w:lang w:val="ru-RU"/>
        </w:rPr>
        <w:t xml:space="preserve"> </w:t>
      </w:r>
      <w:r w:rsidRPr="007025C4">
        <w:rPr>
          <w:rFonts w:ascii="Times New Roman" w:hAnsi="Times New Roman" w:cs="Times New Roman"/>
          <w:lang w:val="ru-RU"/>
        </w:rPr>
        <w:t>г.</w:t>
      </w:r>
    </w:p>
    <w:p w14:paraId="2AEA58D3" w14:textId="77777777" w:rsidR="00427D58" w:rsidRPr="007025C4" w:rsidRDefault="00427D58">
      <w:pPr>
        <w:pStyle w:val="Standard"/>
        <w:jc w:val="center"/>
        <w:rPr>
          <w:rFonts w:ascii="Times New Roman" w:hAnsi="Times New Roman" w:cs="Times New Roman"/>
          <w:caps/>
          <w:lang w:val="ru-RU"/>
        </w:rPr>
      </w:pPr>
    </w:p>
    <w:p w14:paraId="7B5E63FA" w14:textId="77777777" w:rsidR="00187134" w:rsidRPr="00187134" w:rsidRDefault="006E775E" w:rsidP="00187134">
      <w:pPr>
        <w:pStyle w:val="Standard"/>
        <w:jc w:val="center"/>
        <w:rPr>
          <w:rFonts w:ascii="Times New Roman" w:eastAsia="Calibri" w:hAnsi="Times New Roman" w:cs="Times New Roman"/>
          <w:kern w:val="0"/>
          <w:lang w:val="ru-RU" w:eastAsia="en-US" w:bidi="ar-SA"/>
        </w:rPr>
      </w:pPr>
      <w:r w:rsidRPr="00187134">
        <w:rPr>
          <w:rFonts w:ascii="Times New Roman" w:eastAsia="Calibri" w:hAnsi="Times New Roman" w:cs="Times New Roman"/>
          <w:kern w:val="0"/>
          <w:lang w:val="ru-RU" w:eastAsia="en-US" w:bidi="ar-SA"/>
        </w:rPr>
        <w:t xml:space="preserve">Спецификация на </w:t>
      </w:r>
      <w:r w:rsidR="00187134" w:rsidRPr="00187134">
        <w:rPr>
          <w:rFonts w:ascii="Times New Roman" w:eastAsia="Calibri" w:hAnsi="Times New Roman" w:cs="Times New Roman"/>
          <w:kern w:val="0"/>
          <w:lang w:val="ru-RU" w:eastAsia="en-US" w:bidi="ar-SA"/>
        </w:rPr>
        <w:t>хозяйственных товаров и принадлежностей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5723"/>
        <w:gridCol w:w="708"/>
        <w:gridCol w:w="696"/>
        <w:gridCol w:w="992"/>
        <w:gridCol w:w="1176"/>
      </w:tblGrid>
      <w:tr w:rsidR="006E775E" w:rsidRPr="006E44CA" w14:paraId="3EC069A4" w14:textId="77777777" w:rsidTr="0051222E">
        <w:tc>
          <w:tcPr>
            <w:tcW w:w="456" w:type="dxa"/>
            <w:shd w:val="clear" w:color="auto" w:fill="auto"/>
          </w:tcPr>
          <w:p w14:paraId="6F2E590A" w14:textId="77777777" w:rsidR="006E775E" w:rsidRPr="009B780F" w:rsidRDefault="006E775E" w:rsidP="006E44CA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 w:rsidRPr="009B780F"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№</w:t>
            </w:r>
          </w:p>
        </w:tc>
        <w:tc>
          <w:tcPr>
            <w:tcW w:w="5723" w:type="dxa"/>
            <w:shd w:val="clear" w:color="auto" w:fill="auto"/>
          </w:tcPr>
          <w:p w14:paraId="601AD223" w14:textId="77777777" w:rsidR="006E775E" w:rsidRPr="009B780F" w:rsidRDefault="006E775E" w:rsidP="006E44CA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 w:rsidRPr="009B780F"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Товары</w:t>
            </w:r>
          </w:p>
        </w:tc>
        <w:tc>
          <w:tcPr>
            <w:tcW w:w="708" w:type="dxa"/>
            <w:shd w:val="clear" w:color="auto" w:fill="auto"/>
          </w:tcPr>
          <w:p w14:paraId="7FFC6C24" w14:textId="77777777" w:rsidR="006E775E" w:rsidRPr="009B780F" w:rsidRDefault="00EE7101" w:rsidP="006E44CA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 w:rsidRPr="009B780F"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Ед.</w:t>
            </w:r>
          </w:p>
        </w:tc>
        <w:tc>
          <w:tcPr>
            <w:tcW w:w="696" w:type="dxa"/>
            <w:shd w:val="clear" w:color="auto" w:fill="auto"/>
          </w:tcPr>
          <w:p w14:paraId="11CDA2B5" w14:textId="77777777" w:rsidR="006E775E" w:rsidRPr="009B780F" w:rsidRDefault="00EE7101" w:rsidP="006E44CA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 w:rsidRPr="009B780F"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14:paraId="18E7B686" w14:textId="77777777" w:rsidR="006E775E" w:rsidRPr="009B780F" w:rsidRDefault="006E775E" w:rsidP="006E44CA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 w:rsidRPr="009B780F"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Цена</w:t>
            </w:r>
          </w:p>
        </w:tc>
        <w:tc>
          <w:tcPr>
            <w:tcW w:w="1176" w:type="dxa"/>
            <w:shd w:val="clear" w:color="auto" w:fill="auto"/>
          </w:tcPr>
          <w:p w14:paraId="0C51F213" w14:textId="77777777" w:rsidR="006E775E" w:rsidRPr="009B780F" w:rsidRDefault="006E775E" w:rsidP="006E44CA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 w:rsidRPr="009B780F"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Сумма</w:t>
            </w:r>
          </w:p>
        </w:tc>
      </w:tr>
      <w:tr w:rsidR="006C563D" w:rsidRPr="006E44CA" w14:paraId="4BFCB4AD" w14:textId="77777777" w:rsidTr="0051222E">
        <w:tc>
          <w:tcPr>
            <w:tcW w:w="456" w:type="dxa"/>
            <w:shd w:val="clear" w:color="auto" w:fill="auto"/>
          </w:tcPr>
          <w:p w14:paraId="76A18EE4" w14:textId="77777777" w:rsidR="006C563D" w:rsidRPr="009B780F" w:rsidRDefault="007F6DCF" w:rsidP="006E44CA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1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2EF3CA9F" w14:textId="77777777" w:rsidR="006C563D" w:rsidRPr="00187134" w:rsidRDefault="00187134" w:rsidP="007025C4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187134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Полотенца бумажные 2-слойные, спайка 6 рулонов (6×14,7 м), LAIMA LUXE, 100% целлюлоза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9B11119" w14:textId="77777777" w:rsidR="006C563D" w:rsidRPr="009B780F" w:rsidRDefault="006C563D" w:rsidP="00B944A0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9B780F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78E9D607" w14:textId="77777777" w:rsidR="006C563D" w:rsidRPr="009B780F" w:rsidRDefault="00215ED0" w:rsidP="00D55DEF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DC4C49A" w14:textId="77777777" w:rsidR="006C563D" w:rsidRPr="009B780F" w:rsidRDefault="00187134" w:rsidP="009B780F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323,43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40B71DBD" w14:textId="77777777" w:rsidR="006C563D" w:rsidRPr="009B780F" w:rsidRDefault="00187134" w:rsidP="00B944A0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646,86</w:t>
            </w:r>
          </w:p>
        </w:tc>
      </w:tr>
      <w:tr w:rsidR="00C5188F" w:rsidRPr="006E44CA" w14:paraId="180402A0" w14:textId="77777777" w:rsidTr="0051222E">
        <w:tc>
          <w:tcPr>
            <w:tcW w:w="456" w:type="dxa"/>
            <w:shd w:val="clear" w:color="auto" w:fill="auto"/>
          </w:tcPr>
          <w:p w14:paraId="38AC2298" w14:textId="77777777" w:rsidR="00C5188F" w:rsidRPr="009B780F" w:rsidRDefault="007F6DCF" w:rsidP="006E44CA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2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3EB80194" w14:textId="77777777" w:rsidR="00C5188F" w:rsidRPr="00187134" w:rsidRDefault="00187134" w:rsidP="007025C4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187134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Салфетки бумажные 2-х </w:t>
            </w:r>
            <w:proofErr w:type="spellStart"/>
            <w:r w:rsidRPr="00187134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слойные</w:t>
            </w:r>
            <w:proofErr w:type="spellEnd"/>
            <w:r w:rsidRPr="00187134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, 33×33 см, 200 штук в упаковке, 1/4 сложения, LAIMA, белые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42154DF" w14:textId="77777777" w:rsidR="00C5188F" w:rsidRPr="009B780F" w:rsidRDefault="00C5188F" w:rsidP="00B944A0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7DC1BB23" w14:textId="77777777" w:rsidR="00C5188F" w:rsidRPr="00D55DEF" w:rsidRDefault="00187134" w:rsidP="002B6046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C351C8A" w14:textId="77777777" w:rsidR="00C5188F" w:rsidRDefault="00187134" w:rsidP="00B944A0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212,62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6C94801E" w14:textId="77777777" w:rsidR="00C5188F" w:rsidRDefault="00187134" w:rsidP="00B944A0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212,62</w:t>
            </w:r>
          </w:p>
        </w:tc>
      </w:tr>
      <w:tr w:rsidR="00353FE0" w:rsidRPr="006E44CA" w14:paraId="104BEED8" w14:textId="77777777" w:rsidTr="0051222E">
        <w:tc>
          <w:tcPr>
            <w:tcW w:w="456" w:type="dxa"/>
            <w:shd w:val="clear" w:color="auto" w:fill="auto"/>
          </w:tcPr>
          <w:p w14:paraId="6CE57430" w14:textId="77777777" w:rsidR="00353FE0" w:rsidRDefault="007F6DCF" w:rsidP="006E44CA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3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39A73AE4" w14:textId="77777777" w:rsidR="00353FE0" w:rsidRPr="00187134" w:rsidRDefault="00187134" w:rsidP="00353FE0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187134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Салфетки бумажные 250 штук, 24×24 см, </w:t>
            </w:r>
            <w:r w:rsidRPr="00187134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LAIMA</w:t>
            </w:r>
            <w:r w:rsidRPr="00187134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, белые, 100% целлюлоза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8B1491" w14:textId="77777777" w:rsidR="00353FE0" w:rsidRDefault="00353FE0" w:rsidP="004667B7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75A0F369" w14:textId="77777777" w:rsidR="00353FE0" w:rsidRDefault="00187134" w:rsidP="004667B7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A70333" w14:textId="77777777" w:rsidR="00353FE0" w:rsidRDefault="00187134" w:rsidP="004667B7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86,71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34327F57" w14:textId="77777777" w:rsidR="00353FE0" w:rsidRDefault="00187134" w:rsidP="004667B7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1040,52</w:t>
            </w:r>
          </w:p>
        </w:tc>
      </w:tr>
      <w:tr w:rsidR="001B43AF" w:rsidRPr="006E44CA" w14:paraId="44E01BFB" w14:textId="77777777" w:rsidTr="0051222E">
        <w:tc>
          <w:tcPr>
            <w:tcW w:w="456" w:type="dxa"/>
            <w:shd w:val="clear" w:color="auto" w:fill="auto"/>
          </w:tcPr>
          <w:p w14:paraId="4C169DD3" w14:textId="77777777" w:rsidR="001B43AF" w:rsidRDefault="007F6DCF" w:rsidP="007F6DCF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4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1AB17AD3" w14:textId="77777777" w:rsidR="001B43AF" w:rsidRPr="00C82173" w:rsidRDefault="00C82173" w:rsidP="007025C4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C82173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Мешки для мусора, 120 л, черные, в рулоне 10 шт., ПВД, 30 мкм, 70×110 см, КОНЦЕПЦИЯ БЫТА «Удачные»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5C1BBF5" w14:textId="77777777" w:rsidR="001B43AF" w:rsidRPr="001B43AF" w:rsidRDefault="001B43AF" w:rsidP="00B944A0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14546E8A" w14:textId="77777777" w:rsidR="007B0ABB" w:rsidRDefault="00C82173" w:rsidP="009B0FF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215105" w14:textId="77777777" w:rsidR="001B43AF" w:rsidRDefault="00C82173" w:rsidP="00B944A0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150,05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472DD8B9" w14:textId="77777777" w:rsidR="001B43AF" w:rsidRDefault="00C82173" w:rsidP="00B944A0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450,15</w:t>
            </w:r>
          </w:p>
        </w:tc>
      </w:tr>
      <w:tr w:rsidR="00C82173" w:rsidRPr="006E44CA" w14:paraId="59907203" w14:textId="77777777" w:rsidTr="0051222E">
        <w:tc>
          <w:tcPr>
            <w:tcW w:w="456" w:type="dxa"/>
            <w:shd w:val="clear" w:color="auto" w:fill="auto"/>
          </w:tcPr>
          <w:p w14:paraId="649E3FCD" w14:textId="77777777" w:rsidR="00C82173" w:rsidRDefault="00C82173" w:rsidP="007F6DCF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5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26029096" w14:textId="77777777" w:rsidR="00C82173" w:rsidRPr="009B0FFC" w:rsidRDefault="00C82173" w:rsidP="007025C4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C82173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Мешки для мусора 60 л синие в рулоне 20 шт. особо прочные, ПВД 30 мкм, 60×70 см, </w:t>
            </w:r>
            <w:r w:rsidRPr="00C82173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LAIMA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B71A0A9" w14:textId="77777777" w:rsidR="00C82173" w:rsidRDefault="00C82173" w:rsidP="00B944A0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612D48E3" w14:textId="77777777" w:rsidR="00C82173" w:rsidRDefault="00C82173" w:rsidP="009B0FF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1520FF9" w14:textId="77777777" w:rsidR="00C82173" w:rsidRDefault="00C82173" w:rsidP="00B944A0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195,67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643B7F53" w14:textId="77777777" w:rsidR="00C82173" w:rsidRDefault="00C82173" w:rsidP="00B944A0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1369,69</w:t>
            </w:r>
          </w:p>
        </w:tc>
      </w:tr>
      <w:tr w:rsidR="00C82173" w:rsidRPr="006E44CA" w14:paraId="19D2124C" w14:textId="77777777" w:rsidTr="0051222E">
        <w:tc>
          <w:tcPr>
            <w:tcW w:w="456" w:type="dxa"/>
            <w:shd w:val="clear" w:color="auto" w:fill="auto"/>
          </w:tcPr>
          <w:p w14:paraId="1572B549" w14:textId="77777777" w:rsidR="00C82173" w:rsidRDefault="00C82173" w:rsidP="00C8217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6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6CA15CFA" w14:textId="77777777" w:rsidR="00C82173" w:rsidRPr="009B0FFC" w:rsidRDefault="00C82173" w:rsidP="00C8217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C82173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Мешки для мусора с завязками 35 л, синие, в рулоне 10 шт., ПВД 25 мкм, 50×58 см, РОМАШКА, ЗВС3510С</w:t>
            </w:r>
          </w:p>
        </w:tc>
        <w:tc>
          <w:tcPr>
            <w:tcW w:w="708" w:type="dxa"/>
            <w:shd w:val="clear" w:color="auto" w:fill="auto"/>
          </w:tcPr>
          <w:p w14:paraId="0578CA26" w14:textId="77777777" w:rsidR="00C82173" w:rsidRDefault="00C82173" w:rsidP="00C8217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EE02A7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05EFD9DE" w14:textId="77777777" w:rsidR="00C82173" w:rsidRDefault="00C82173" w:rsidP="00C82173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52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D85C6C1" w14:textId="77777777" w:rsidR="00C82173" w:rsidRDefault="00C82173" w:rsidP="00C82173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63,08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7026C149" w14:textId="77777777" w:rsidR="00C82173" w:rsidRDefault="00C82173" w:rsidP="00C82173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3280,16</w:t>
            </w:r>
          </w:p>
        </w:tc>
      </w:tr>
      <w:tr w:rsidR="00C82173" w:rsidRPr="006E44CA" w14:paraId="2AA398E4" w14:textId="77777777" w:rsidTr="0051222E">
        <w:tc>
          <w:tcPr>
            <w:tcW w:w="456" w:type="dxa"/>
            <w:shd w:val="clear" w:color="auto" w:fill="auto"/>
          </w:tcPr>
          <w:p w14:paraId="2B149BFE" w14:textId="77777777" w:rsidR="00C82173" w:rsidRDefault="00C82173" w:rsidP="00C8217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7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50B12375" w14:textId="77777777" w:rsidR="00C82173" w:rsidRPr="009B0FFC" w:rsidRDefault="00C82173" w:rsidP="00C8217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C82173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Перчатки латексные КЩС-2 </w:t>
            </w:r>
            <w:r w:rsidRPr="00C82173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STRONG</w:t>
            </w:r>
            <w:r w:rsidRPr="00C82173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 химически устойчивые, тактильные, чёрные, размер 8-8,5, </w:t>
            </w:r>
            <w:r w:rsidRPr="00C82173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M</w:t>
            </w:r>
            <w:r w:rsidRPr="00C82173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 (средний), </w:t>
            </w:r>
            <w:r w:rsidRPr="00C82173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RABBITEX</w:t>
            </w:r>
            <w:r w:rsidRPr="00C82173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 (РАББИТЕКС) </w:t>
            </w:r>
            <w:r w:rsidRPr="00C82173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EXPERT</w:t>
            </w:r>
          </w:p>
        </w:tc>
        <w:tc>
          <w:tcPr>
            <w:tcW w:w="708" w:type="dxa"/>
            <w:shd w:val="clear" w:color="auto" w:fill="auto"/>
          </w:tcPr>
          <w:p w14:paraId="36AA2495" w14:textId="77777777" w:rsidR="00C82173" w:rsidRDefault="00C82173" w:rsidP="00C8217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EE02A7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384A433E" w14:textId="77777777" w:rsidR="00C82173" w:rsidRDefault="00C82173" w:rsidP="00C82173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4027692" w14:textId="77777777" w:rsidR="00C82173" w:rsidRDefault="00C82173" w:rsidP="00C82173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150,00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3D8B78BC" w14:textId="77777777" w:rsidR="00C82173" w:rsidRDefault="00C82173" w:rsidP="00C82173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300,00</w:t>
            </w:r>
            <w:r w:rsidR="00CB4A0B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 </w:t>
            </w:r>
          </w:p>
        </w:tc>
      </w:tr>
      <w:tr w:rsidR="00C82173" w:rsidRPr="006E44CA" w14:paraId="7D5FAAA8" w14:textId="77777777" w:rsidTr="0051222E">
        <w:tc>
          <w:tcPr>
            <w:tcW w:w="456" w:type="dxa"/>
            <w:shd w:val="clear" w:color="auto" w:fill="auto"/>
          </w:tcPr>
          <w:p w14:paraId="612D3F70" w14:textId="77777777" w:rsidR="00C82173" w:rsidRDefault="00C82173" w:rsidP="00C8217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8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1FE79903" w14:textId="77777777" w:rsidR="00C82173" w:rsidRPr="009B0FFC" w:rsidRDefault="00CB4A0B" w:rsidP="00C8217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CB4A0B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Салфетка из МИКРОФИБРЫ ГУБЧАТАЯ </w:t>
            </w:r>
            <w:r w:rsidRPr="00CB4A0B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PVA</w:t>
            </w:r>
            <w:r w:rsidRPr="00CB4A0B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/ПВА СУПЕРВПИТЫВАЮЩАЯ 30×30 см, </w:t>
            </w:r>
            <w:r w:rsidRPr="00CB4A0B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Long</w:t>
            </w:r>
            <w:r w:rsidRPr="00CB4A0B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 </w:t>
            </w:r>
            <w:r w:rsidRPr="00CB4A0B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Fresh</w:t>
            </w:r>
            <w:r w:rsidRPr="00CB4A0B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, розовая, 275 г/м</w:t>
            </w:r>
            <w:r w:rsidRPr="00CB4A0B">
              <w:rPr>
                <w:rFonts w:ascii="Times New Roman" w:eastAsia="Calibri" w:hAnsi="Times New Roman" w:cs="Times New Roman"/>
                <w:color w:val="000000"/>
                <w:kern w:val="0"/>
                <w:vertAlign w:val="superscript"/>
                <w:lang w:val="ru-RU" w:eastAsia="en-US" w:bidi="ar-SA"/>
              </w:rPr>
              <w:t>2</w:t>
            </w:r>
            <w:r w:rsidRPr="00CB4A0B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, </w:t>
            </w:r>
            <w:r w:rsidRPr="00CB4A0B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YORK</w:t>
            </w:r>
          </w:p>
        </w:tc>
        <w:tc>
          <w:tcPr>
            <w:tcW w:w="708" w:type="dxa"/>
            <w:shd w:val="clear" w:color="auto" w:fill="auto"/>
          </w:tcPr>
          <w:p w14:paraId="12E5BC18" w14:textId="77777777" w:rsidR="00C82173" w:rsidRDefault="00C82173" w:rsidP="00C8217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EE02A7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126D9A72" w14:textId="77777777" w:rsidR="00C82173" w:rsidRDefault="00CB4A0B" w:rsidP="00C82173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CAC3F6" w14:textId="77777777" w:rsidR="00C82173" w:rsidRDefault="00CB4A0B" w:rsidP="00C82173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170,28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2ACC5EDA" w14:textId="77777777" w:rsidR="00C82173" w:rsidRDefault="00CB4A0B" w:rsidP="00C82173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340,56</w:t>
            </w:r>
          </w:p>
        </w:tc>
      </w:tr>
      <w:tr w:rsidR="00C82173" w:rsidRPr="006E44CA" w14:paraId="6F28DE6F" w14:textId="77777777" w:rsidTr="0051222E">
        <w:tc>
          <w:tcPr>
            <w:tcW w:w="456" w:type="dxa"/>
            <w:shd w:val="clear" w:color="auto" w:fill="auto"/>
          </w:tcPr>
          <w:p w14:paraId="5A22EA96" w14:textId="77777777" w:rsidR="00C82173" w:rsidRDefault="00CB4A0B" w:rsidP="00C8217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9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088E6A91" w14:textId="77777777" w:rsidR="00C82173" w:rsidRPr="009B0FFC" w:rsidRDefault="00CB4A0B" w:rsidP="00C8217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CB4A0B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Салфетка КОРЕЙСКАЯ УМНАЯ для дома и авто БЕЗ РАЗВОДОВ, 30×40 см, 1 шт., УНИВЕРСАЛЬНАЯ, </w:t>
            </w:r>
            <w:r w:rsidRPr="00CB4A0B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LAIMA</w:t>
            </w:r>
          </w:p>
        </w:tc>
        <w:tc>
          <w:tcPr>
            <w:tcW w:w="708" w:type="dxa"/>
            <w:shd w:val="clear" w:color="auto" w:fill="auto"/>
          </w:tcPr>
          <w:p w14:paraId="5A9AE9A2" w14:textId="77777777" w:rsidR="00C82173" w:rsidRDefault="00C82173" w:rsidP="00C8217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EE02A7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0401C518" w14:textId="77777777" w:rsidR="00C82173" w:rsidRDefault="00CB4A0B" w:rsidP="00C82173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F2EA02" w14:textId="77777777" w:rsidR="00C82173" w:rsidRDefault="00CB4A0B" w:rsidP="00C82173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175,57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4C0822B9" w14:textId="77777777" w:rsidR="00C82173" w:rsidRDefault="00CB4A0B" w:rsidP="00C82173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350,74</w:t>
            </w:r>
          </w:p>
        </w:tc>
      </w:tr>
      <w:tr w:rsidR="009B310C" w:rsidRPr="006E44CA" w14:paraId="2D808A2A" w14:textId="77777777" w:rsidTr="0051222E">
        <w:tc>
          <w:tcPr>
            <w:tcW w:w="456" w:type="dxa"/>
            <w:shd w:val="clear" w:color="auto" w:fill="auto"/>
          </w:tcPr>
          <w:p w14:paraId="0DEA3041" w14:textId="77777777" w:rsidR="009B310C" w:rsidRDefault="009B310C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10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6C49DEB0" w14:textId="77777777" w:rsidR="009B310C" w:rsidRPr="009B310C" w:rsidRDefault="009B310C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9B310C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Бумага туалетная бытовая, спайка 12 шт., 3-слойная (12×16,8 м), </w:t>
            </w:r>
            <w:r w:rsidRPr="009B310C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PAPIA</w:t>
            </w:r>
            <w:r w:rsidRPr="009B310C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, аромат «Балийский цветок»</w:t>
            </w:r>
          </w:p>
        </w:tc>
        <w:tc>
          <w:tcPr>
            <w:tcW w:w="708" w:type="dxa"/>
            <w:shd w:val="clear" w:color="auto" w:fill="auto"/>
          </w:tcPr>
          <w:p w14:paraId="68F1052A" w14:textId="77777777" w:rsidR="009B310C" w:rsidRPr="00EE02A7" w:rsidRDefault="009B310C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166C1C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01600696" w14:textId="77777777" w:rsidR="009B310C" w:rsidRDefault="009B310C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E9524D" w14:textId="77777777" w:rsidR="009B310C" w:rsidRDefault="009B310C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388,25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21073B74" w14:textId="77777777" w:rsidR="009B310C" w:rsidRDefault="009B310C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1553,00</w:t>
            </w:r>
          </w:p>
        </w:tc>
      </w:tr>
      <w:tr w:rsidR="009B310C" w:rsidRPr="006E44CA" w14:paraId="0DEFCCAE" w14:textId="77777777" w:rsidTr="0051222E">
        <w:tc>
          <w:tcPr>
            <w:tcW w:w="456" w:type="dxa"/>
            <w:shd w:val="clear" w:color="auto" w:fill="auto"/>
          </w:tcPr>
          <w:p w14:paraId="37412980" w14:textId="77777777" w:rsidR="009B310C" w:rsidRDefault="009B310C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11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59E1EED6" w14:textId="77777777" w:rsidR="009B310C" w:rsidRPr="009B310C" w:rsidRDefault="009B310C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9B310C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Бумага туалетная бытовая, спайка 4 шт., 2-х </w:t>
            </w:r>
            <w:proofErr w:type="spellStart"/>
            <w:r w:rsidRPr="009B310C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слойная</w:t>
            </w:r>
            <w:proofErr w:type="spellEnd"/>
            <w:r w:rsidRPr="009B310C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, (4×19 м), </w:t>
            </w:r>
            <w:r w:rsidRPr="009B310C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LAIMA</w:t>
            </w:r>
            <w:r w:rsidRPr="009B310C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, белая</w:t>
            </w:r>
          </w:p>
        </w:tc>
        <w:tc>
          <w:tcPr>
            <w:tcW w:w="708" w:type="dxa"/>
            <w:shd w:val="clear" w:color="auto" w:fill="auto"/>
          </w:tcPr>
          <w:p w14:paraId="4B9471B1" w14:textId="77777777" w:rsidR="009B310C" w:rsidRPr="00EE02A7" w:rsidRDefault="009B310C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166C1C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18DA6700" w14:textId="77777777" w:rsidR="009B310C" w:rsidRDefault="009B310C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AE1A5C" w14:textId="77777777" w:rsidR="009B310C" w:rsidRDefault="009B310C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109,40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6B35E71A" w14:textId="77777777" w:rsidR="009B310C" w:rsidRDefault="009B310C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547,00</w:t>
            </w:r>
          </w:p>
        </w:tc>
      </w:tr>
      <w:tr w:rsidR="009B310C" w:rsidRPr="006E44CA" w14:paraId="54EA3868" w14:textId="77777777" w:rsidTr="0051222E">
        <w:tc>
          <w:tcPr>
            <w:tcW w:w="456" w:type="dxa"/>
            <w:shd w:val="clear" w:color="auto" w:fill="auto"/>
          </w:tcPr>
          <w:p w14:paraId="438BE8FB" w14:textId="77777777" w:rsidR="009B310C" w:rsidRDefault="009B310C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12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6975C0BE" w14:textId="77777777" w:rsidR="009B310C" w:rsidRPr="00A77F32" w:rsidRDefault="00A77F32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Средство для мытья посуды 1 кг, </w:t>
            </w: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LAIMA</w:t>
            </w: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 </w:t>
            </w: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PROFESSIONAL</w:t>
            </w: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, концентрат, «Лимон»</w:t>
            </w:r>
          </w:p>
        </w:tc>
        <w:tc>
          <w:tcPr>
            <w:tcW w:w="708" w:type="dxa"/>
            <w:shd w:val="clear" w:color="auto" w:fill="auto"/>
          </w:tcPr>
          <w:p w14:paraId="657037E0" w14:textId="77777777" w:rsidR="009B310C" w:rsidRPr="00166C1C" w:rsidRDefault="009B310C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2411E3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1D1C7A13" w14:textId="77777777" w:rsidR="009B310C" w:rsidRDefault="00A77F32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83DB61" w14:textId="77777777" w:rsidR="009B310C" w:rsidRDefault="00A77F32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99,48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25840616" w14:textId="77777777" w:rsidR="009B310C" w:rsidRDefault="00A77F32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198,96</w:t>
            </w:r>
          </w:p>
        </w:tc>
      </w:tr>
      <w:tr w:rsidR="009B310C" w:rsidRPr="006E44CA" w14:paraId="4664F8EA" w14:textId="77777777" w:rsidTr="0051222E">
        <w:tc>
          <w:tcPr>
            <w:tcW w:w="456" w:type="dxa"/>
            <w:shd w:val="clear" w:color="auto" w:fill="auto"/>
          </w:tcPr>
          <w:p w14:paraId="3882D363" w14:textId="77777777" w:rsidR="009B310C" w:rsidRDefault="009B310C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13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0DF43C22" w14:textId="77777777" w:rsidR="009B310C" w:rsidRPr="00A77F32" w:rsidRDefault="00A77F32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Мыло-крем жидкое 5 л, </w:t>
            </w: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GRASS</w:t>
            </w: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 </w:t>
            </w: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MILANA</w:t>
            </w: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 «Жемчужное»</w:t>
            </w:r>
          </w:p>
        </w:tc>
        <w:tc>
          <w:tcPr>
            <w:tcW w:w="708" w:type="dxa"/>
            <w:shd w:val="clear" w:color="auto" w:fill="auto"/>
          </w:tcPr>
          <w:p w14:paraId="6DB39C8C" w14:textId="77777777" w:rsidR="009B310C" w:rsidRPr="00166C1C" w:rsidRDefault="009B310C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2411E3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1E89898B" w14:textId="77777777" w:rsidR="009B310C" w:rsidRDefault="00A77F32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6E5584" w14:textId="77777777" w:rsidR="009B310C" w:rsidRDefault="00A77F32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561,87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2CD36F63" w14:textId="77777777" w:rsidR="009B310C" w:rsidRDefault="00A77F32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561,87</w:t>
            </w:r>
          </w:p>
        </w:tc>
      </w:tr>
      <w:tr w:rsidR="009B310C" w:rsidRPr="006E44CA" w14:paraId="7D01D074" w14:textId="77777777" w:rsidTr="0051222E">
        <w:tc>
          <w:tcPr>
            <w:tcW w:w="456" w:type="dxa"/>
            <w:shd w:val="clear" w:color="auto" w:fill="auto"/>
          </w:tcPr>
          <w:p w14:paraId="2AADFB95" w14:textId="77777777" w:rsidR="009B310C" w:rsidRDefault="009B310C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14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6F993D0C" w14:textId="77777777" w:rsidR="009B310C" w:rsidRPr="00A77F32" w:rsidRDefault="00A77F32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Чистящее средство 5 л ДОМЕСТОС с антивирусным и отбеливающим эффектом «Свежесть Атлантики»</w:t>
            </w:r>
          </w:p>
        </w:tc>
        <w:tc>
          <w:tcPr>
            <w:tcW w:w="708" w:type="dxa"/>
            <w:shd w:val="clear" w:color="auto" w:fill="auto"/>
          </w:tcPr>
          <w:p w14:paraId="64C7DEDB" w14:textId="77777777" w:rsidR="009B310C" w:rsidRPr="00166C1C" w:rsidRDefault="009B310C" w:rsidP="009B310C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2411E3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62BD6E2B" w14:textId="77777777" w:rsidR="009B310C" w:rsidRDefault="00A77F32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385611" w14:textId="77777777" w:rsidR="009B310C" w:rsidRDefault="00A77F32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671,57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444A99F9" w14:textId="77777777" w:rsidR="009B310C" w:rsidRDefault="00A77F32" w:rsidP="009B310C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671,57</w:t>
            </w:r>
          </w:p>
        </w:tc>
      </w:tr>
      <w:tr w:rsidR="00A77F32" w:rsidRPr="006E44CA" w14:paraId="64894503" w14:textId="77777777" w:rsidTr="0051222E">
        <w:tc>
          <w:tcPr>
            <w:tcW w:w="456" w:type="dxa"/>
            <w:shd w:val="clear" w:color="auto" w:fill="auto"/>
          </w:tcPr>
          <w:p w14:paraId="49A6DAAA" w14:textId="77777777" w:rsidR="00A77F32" w:rsidRDefault="00A77F32" w:rsidP="00A77F32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15</w:t>
            </w:r>
          </w:p>
        </w:tc>
        <w:tc>
          <w:tcPr>
            <w:tcW w:w="5723" w:type="dxa"/>
            <w:shd w:val="clear" w:color="auto" w:fill="auto"/>
            <w:vAlign w:val="bottom"/>
          </w:tcPr>
          <w:p w14:paraId="211F9496" w14:textId="77777777" w:rsidR="00A77F32" w:rsidRPr="00A77F32" w:rsidRDefault="00A77F32" w:rsidP="00A77F32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Средство для мытья пола </w:t>
            </w:r>
            <w:proofErr w:type="spellStart"/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суперконцентрат</w:t>
            </w:r>
            <w:proofErr w:type="spellEnd"/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 1 л, </w:t>
            </w: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GRASS</w:t>
            </w: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 </w:t>
            </w: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ARENA</w:t>
            </w:r>
            <w:r w:rsidRPr="00A77F32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 xml:space="preserve"> «Водяная лилия», с полирующим эффектом</w:t>
            </w:r>
          </w:p>
        </w:tc>
        <w:tc>
          <w:tcPr>
            <w:tcW w:w="708" w:type="dxa"/>
            <w:shd w:val="clear" w:color="auto" w:fill="auto"/>
          </w:tcPr>
          <w:p w14:paraId="5393F663" w14:textId="77777777" w:rsidR="00A77F32" w:rsidRPr="002411E3" w:rsidRDefault="00A77F32" w:rsidP="00A77F32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E66902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6E602122" w14:textId="77777777" w:rsidR="00A77F32" w:rsidRDefault="00A77F32" w:rsidP="00A77F32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E40823" w14:textId="77777777" w:rsidR="00A77F32" w:rsidRDefault="00A77F32" w:rsidP="00A77F32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166,9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5F193168" w14:textId="77777777" w:rsidR="00A77F32" w:rsidRDefault="00A77F32" w:rsidP="00A77F32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667,60</w:t>
            </w:r>
          </w:p>
        </w:tc>
      </w:tr>
      <w:tr w:rsidR="00A77F32" w:rsidRPr="006E44CA" w14:paraId="60A7B96A" w14:textId="77777777" w:rsidTr="0051222E">
        <w:tc>
          <w:tcPr>
            <w:tcW w:w="8575" w:type="dxa"/>
            <w:gridSpan w:val="5"/>
            <w:shd w:val="clear" w:color="auto" w:fill="auto"/>
            <w:vAlign w:val="bottom"/>
          </w:tcPr>
          <w:p w14:paraId="012962F4" w14:textId="77777777" w:rsidR="00A77F32" w:rsidRPr="009B780F" w:rsidRDefault="00A77F32" w:rsidP="00A77F32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 w:rsidRPr="009B780F"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Итого:</w:t>
            </w:r>
          </w:p>
        </w:tc>
        <w:tc>
          <w:tcPr>
            <w:tcW w:w="1176" w:type="dxa"/>
            <w:shd w:val="clear" w:color="auto" w:fill="auto"/>
            <w:vAlign w:val="bottom"/>
          </w:tcPr>
          <w:p w14:paraId="2BC5DC78" w14:textId="77777777" w:rsidR="00A77F32" w:rsidRPr="009B780F" w:rsidRDefault="00A77F32" w:rsidP="00C82173">
            <w:pPr>
              <w:suppressAutoHyphens w:val="0"/>
              <w:autoSpaceDN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val="ru-RU" w:eastAsia="en-US" w:bidi="ar-SA"/>
              </w:rPr>
              <w:t>12 191,30</w:t>
            </w:r>
          </w:p>
        </w:tc>
      </w:tr>
    </w:tbl>
    <w:p w14:paraId="1D810A56" w14:textId="77777777" w:rsidR="00E07D24" w:rsidRDefault="00E07D24" w:rsidP="00E07D24">
      <w:pPr>
        <w:pStyle w:val="Standard"/>
        <w:autoSpaceDE w:val="0"/>
        <w:spacing w:before="1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Общая стоимость Товара составляет _____ (____) рублей ___ копеек, в том числе НДС (22%) – _______ (_____) рублей ____ копеек.</w:t>
      </w:r>
    </w:p>
    <w:p w14:paraId="7A7659E8" w14:textId="77777777" w:rsidR="00427D58" w:rsidRPr="009B780F" w:rsidRDefault="00427D58">
      <w:pPr>
        <w:pStyle w:val="Standard"/>
        <w:autoSpaceDE w:val="0"/>
        <w:jc w:val="center"/>
        <w:rPr>
          <w:rFonts w:ascii="Times New Roman" w:hAnsi="Times New Roman" w:cs="Times New Roman"/>
          <w:lang w:val="ru-RU"/>
        </w:rPr>
      </w:pPr>
    </w:p>
    <w:p w14:paraId="2964233A" w14:textId="77777777" w:rsidR="00427D58" w:rsidRPr="009B780F" w:rsidRDefault="00131AB2">
      <w:pPr>
        <w:pStyle w:val="Standard"/>
        <w:autoSpaceDE w:val="0"/>
        <w:jc w:val="both"/>
        <w:rPr>
          <w:rFonts w:ascii="Times New Roman" w:hAnsi="Times New Roman" w:cs="Times New Roman"/>
          <w:lang w:val="ru-RU"/>
        </w:rPr>
      </w:pPr>
      <w:r w:rsidRPr="009B780F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</w:t>
      </w:r>
    </w:p>
    <w:p w14:paraId="01A82AFC" w14:textId="77777777" w:rsidR="00427D58" w:rsidRPr="006E775E" w:rsidRDefault="00131AB2">
      <w:pPr>
        <w:pStyle w:val="Standard"/>
        <w:tabs>
          <w:tab w:val="left" w:pos="1476"/>
        </w:tabs>
        <w:ind w:hanging="284"/>
        <w:jc w:val="both"/>
        <w:rPr>
          <w:rFonts w:ascii="Times New Roman" w:hAnsi="Times New Roman" w:cs="Times New Roman"/>
          <w:lang w:val="ru-RU"/>
        </w:rPr>
      </w:pPr>
      <w:r w:rsidRPr="006E775E">
        <w:rPr>
          <w:rFonts w:ascii="Times New Roman" w:eastAsia="Times New Roman CYR" w:hAnsi="Times New Roman" w:cs="Times New Roman"/>
          <w:bCs/>
          <w:lang w:val="ru-RU"/>
        </w:rPr>
        <w:t>Руководитель _________</w:t>
      </w:r>
      <w:r w:rsidRPr="006E775E">
        <w:rPr>
          <w:rFonts w:ascii="Times New Roman" w:eastAsia="Times New Roman CYR" w:hAnsi="Times New Roman" w:cs="Times New Roman"/>
          <w:lang w:val="ru-RU"/>
        </w:rPr>
        <w:t xml:space="preserve">                                 </w:t>
      </w:r>
      <w:r w:rsidRPr="006E775E">
        <w:rPr>
          <w:rFonts w:ascii="Times New Roman" w:eastAsia="Times New Roman CYR" w:hAnsi="Times New Roman" w:cs="Times New Roman"/>
          <w:bCs/>
          <w:lang w:val="ru-RU"/>
        </w:rPr>
        <w:t xml:space="preserve">                   </w:t>
      </w:r>
      <w:r w:rsidR="00A9140F" w:rsidRPr="006E775E">
        <w:rPr>
          <w:rFonts w:ascii="Times New Roman" w:eastAsia="Times New Roman CYR" w:hAnsi="Times New Roman" w:cs="Times New Roman"/>
          <w:bCs/>
          <w:lang w:val="ru-RU"/>
        </w:rPr>
        <w:t xml:space="preserve">         </w:t>
      </w:r>
      <w:proofErr w:type="spellStart"/>
      <w:r w:rsidR="00A9140F" w:rsidRPr="006E775E">
        <w:rPr>
          <w:rFonts w:ascii="Times New Roman" w:eastAsia="Times New Roman CYR" w:hAnsi="Times New Roman" w:cs="Times New Roman"/>
          <w:bCs/>
          <w:lang w:val="ru-RU"/>
        </w:rPr>
        <w:t>Р</w:t>
      </w:r>
      <w:r w:rsidRPr="006E775E">
        <w:rPr>
          <w:rFonts w:ascii="Times New Roman" w:hAnsi="Times New Roman" w:cs="Times New Roman"/>
          <w:lang w:val="ru-RU"/>
        </w:rPr>
        <w:t>уководител</w:t>
      </w:r>
      <w:r w:rsidR="00A9140F" w:rsidRPr="006E775E">
        <w:rPr>
          <w:rFonts w:ascii="Times New Roman" w:hAnsi="Times New Roman" w:cs="Times New Roman"/>
          <w:lang w:val="ru-RU"/>
        </w:rPr>
        <w:t>ь</w:t>
      </w:r>
      <w:proofErr w:type="spellEnd"/>
      <w:r w:rsidRPr="006E775E">
        <w:rPr>
          <w:rFonts w:ascii="Times New Roman" w:hAnsi="Times New Roman" w:cs="Times New Roman"/>
          <w:lang w:val="ru-RU"/>
        </w:rPr>
        <w:t xml:space="preserve"> </w:t>
      </w:r>
      <w:r w:rsidRPr="006E775E">
        <w:rPr>
          <w:rFonts w:ascii="Times New Roman" w:hAnsi="Times New Roman" w:cs="Times New Roman"/>
          <w:bCs/>
          <w:lang w:val="ru-RU"/>
        </w:rPr>
        <w:t>_________</w:t>
      </w:r>
      <w:r w:rsidR="00A9140F" w:rsidRPr="006E775E">
        <w:rPr>
          <w:rFonts w:ascii="Times New Roman" w:hAnsi="Times New Roman" w:cs="Times New Roman"/>
          <w:bCs/>
          <w:lang w:val="ru-RU"/>
        </w:rPr>
        <w:t xml:space="preserve"> С.И. </w:t>
      </w:r>
      <w:proofErr w:type="spellStart"/>
      <w:r w:rsidR="00A9140F" w:rsidRPr="006E775E">
        <w:rPr>
          <w:rFonts w:ascii="Times New Roman" w:hAnsi="Times New Roman" w:cs="Times New Roman"/>
          <w:bCs/>
          <w:lang w:val="ru-RU"/>
        </w:rPr>
        <w:t>Нюппа</w:t>
      </w:r>
      <w:proofErr w:type="spellEnd"/>
    </w:p>
    <w:sectPr w:rsidR="00427D58" w:rsidRPr="006E775E">
      <w:pgSz w:w="12240" w:h="15840"/>
      <w:pgMar w:top="56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01DF9" w14:textId="77777777" w:rsidR="00BF13EA" w:rsidRDefault="00BF13EA">
      <w:pPr>
        <w:rPr>
          <w:rFonts w:hint="eastAsia"/>
        </w:rPr>
      </w:pPr>
      <w:r>
        <w:separator/>
      </w:r>
    </w:p>
  </w:endnote>
  <w:endnote w:type="continuationSeparator" w:id="0">
    <w:p w14:paraId="6CC8D6B8" w14:textId="77777777" w:rsidR="00BF13EA" w:rsidRDefault="00BF13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D4C8E" w14:textId="77777777" w:rsidR="00BF13EA" w:rsidRDefault="00BF13E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2240A44" w14:textId="77777777" w:rsidR="00BF13EA" w:rsidRDefault="00BF13E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57345"/>
    <w:multiLevelType w:val="multilevel"/>
    <w:tmpl w:val="FF1C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58"/>
    <w:rsid w:val="00074363"/>
    <w:rsid w:val="000858D9"/>
    <w:rsid w:val="00117F9A"/>
    <w:rsid w:val="001236D4"/>
    <w:rsid w:val="00131AB2"/>
    <w:rsid w:val="0014342E"/>
    <w:rsid w:val="00187134"/>
    <w:rsid w:val="001B43AF"/>
    <w:rsid w:val="00215ED0"/>
    <w:rsid w:val="00275F6B"/>
    <w:rsid w:val="002B6046"/>
    <w:rsid w:val="002E66E3"/>
    <w:rsid w:val="002F4DB4"/>
    <w:rsid w:val="0034636B"/>
    <w:rsid w:val="00353FE0"/>
    <w:rsid w:val="003A619D"/>
    <w:rsid w:val="003E1505"/>
    <w:rsid w:val="00427D58"/>
    <w:rsid w:val="004667B7"/>
    <w:rsid w:val="00467A4F"/>
    <w:rsid w:val="00473EA5"/>
    <w:rsid w:val="0051222E"/>
    <w:rsid w:val="00514D06"/>
    <w:rsid w:val="00521D9D"/>
    <w:rsid w:val="005B7B82"/>
    <w:rsid w:val="006555F6"/>
    <w:rsid w:val="00695ABB"/>
    <w:rsid w:val="006C563D"/>
    <w:rsid w:val="006E29B5"/>
    <w:rsid w:val="006E44CA"/>
    <w:rsid w:val="006E775E"/>
    <w:rsid w:val="007025C4"/>
    <w:rsid w:val="007035C4"/>
    <w:rsid w:val="007837B4"/>
    <w:rsid w:val="007B0ABB"/>
    <w:rsid w:val="007F6DCF"/>
    <w:rsid w:val="00854BCE"/>
    <w:rsid w:val="008A2748"/>
    <w:rsid w:val="008C5C5B"/>
    <w:rsid w:val="008D34AB"/>
    <w:rsid w:val="00980518"/>
    <w:rsid w:val="009A0A2E"/>
    <w:rsid w:val="009A5EE4"/>
    <w:rsid w:val="009B0FFC"/>
    <w:rsid w:val="009B310C"/>
    <w:rsid w:val="009B780F"/>
    <w:rsid w:val="00A15F29"/>
    <w:rsid w:val="00A27604"/>
    <w:rsid w:val="00A77F32"/>
    <w:rsid w:val="00A9140F"/>
    <w:rsid w:val="00AD6E52"/>
    <w:rsid w:val="00AF178B"/>
    <w:rsid w:val="00B944A0"/>
    <w:rsid w:val="00BE6815"/>
    <w:rsid w:val="00BF13EA"/>
    <w:rsid w:val="00C14D5F"/>
    <w:rsid w:val="00C24429"/>
    <w:rsid w:val="00C5188F"/>
    <w:rsid w:val="00C82173"/>
    <w:rsid w:val="00CB4A0B"/>
    <w:rsid w:val="00CE4838"/>
    <w:rsid w:val="00D07B79"/>
    <w:rsid w:val="00D12DFD"/>
    <w:rsid w:val="00D142C5"/>
    <w:rsid w:val="00D25526"/>
    <w:rsid w:val="00D27977"/>
    <w:rsid w:val="00D55DEF"/>
    <w:rsid w:val="00D97864"/>
    <w:rsid w:val="00DC4B2D"/>
    <w:rsid w:val="00DC53F8"/>
    <w:rsid w:val="00E07D24"/>
    <w:rsid w:val="00EE1C86"/>
    <w:rsid w:val="00EE7101"/>
    <w:rsid w:val="00F27458"/>
    <w:rsid w:val="00FC05BD"/>
    <w:rsid w:val="00FC23C5"/>
    <w:rsid w:val="00FC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4479"/>
  <w15:chartTrackingRefBased/>
  <w15:docId w15:val="{D345FFF5-E58C-49C9-9A88-19A4DFF2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List Paragraph"/>
    <w:basedOn w:val="Standard"/>
    <w:pPr>
      <w:ind w:left="720"/>
    </w:pPr>
  </w:style>
  <w:style w:type="paragraph" w:styleId="a6">
    <w:name w:val="No Spacing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customStyle="1" w:styleId="consplusnormal">
    <w:name w:val="consplusnormal"/>
    <w:basedOn w:val="Standard"/>
    <w:pPr>
      <w:spacing w:before="187" w:after="187"/>
      <w:ind w:left="187" w:right="187"/>
    </w:pPr>
  </w:style>
  <w:style w:type="paragraph" w:customStyle="1" w:styleId="ConsNormal">
    <w:name w:val="ConsNormal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Times New Roman" w:hAnsi="Arial" w:cs="Arial"/>
      <w:kern w:val="3"/>
      <w:lang w:eastAsia="zh-CN"/>
    </w:rPr>
  </w:style>
  <w:style w:type="paragraph" w:customStyle="1" w:styleId="ConsPlusNormal0">
    <w:name w:val="ConsPlusNormal"/>
    <w:pPr>
      <w:widowControl w:val="0"/>
      <w:suppressAutoHyphens/>
      <w:autoSpaceDE w:val="0"/>
      <w:autoSpaceDN w:val="0"/>
      <w:textAlignment w:val="baseline"/>
    </w:pPr>
    <w:rPr>
      <w:rFonts w:ascii="Arial" w:eastAsia="Calibri" w:hAnsi="Arial" w:cs="Arial"/>
      <w:kern w:val="3"/>
      <w:sz w:val="22"/>
      <w:lang w:eastAsia="zh-CN"/>
    </w:rPr>
  </w:style>
  <w:style w:type="paragraph" w:customStyle="1" w:styleId="a7">
    <w:name w:val="Обычный.Нормальный абзац"/>
    <w:pPr>
      <w:widowControl w:val="0"/>
      <w:suppressAutoHyphens/>
      <w:autoSpaceDE w:val="0"/>
      <w:autoSpaceDN w:val="0"/>
      <w:ind w:firstLine="709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2">
    <w:name w:val="Body Text Indent 2"/>
    <w:basedOn w:val="Standard"/>
    <w:pPr>
      <w:spacing w:after="120" w:line="480" w:lineRule="auto"/>
      <w:ind w:left="283"/>
    </w:pPr>
    <w:rPr>
      <w:rFonts w:eastAsia="Calibri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table" w:styleId="a8">
    <w:name w:val="Table Grid"/>
    <w:basedOn w:val="a1"/>
    <w:uiPriority w:val="59"/>
    <w:rsid w:val="00514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6E775E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C82173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C82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7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31726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8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8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51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9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6B03DBA536EA525D662381ACE9C394D57A9223D42F5DE9B445103EA5DDE2H" TargetMode="External"/><Relationship Id="rId13" Type="http://schemas.openxmlformats.org/officeDocument/2006/relationships/hyperlink" Target="consultantplus://offline/ref=92513596B61874ED4FC860A72A01C2462857C96D481A9699DA462D852B43600990D8EDB3D6716ADEVDr3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6B03DBA536EA525D662381ACE9C394D57D9026D42F5DE9B445103EA5DDE2H" TargetMode="External"/><Relationship Id="rId12" Type="http://schemas.openxmlformats.org/officeDocument/2006/relationships/hyperlink" Target="consultantplus://offline/ref=92513596B61874ED4FC860A72A01C2462857C96D481A9699DA462D852B43600990D8EDB3D6716ADFVDr9J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2513596B61874ED4FC860A72A01C2462857C96D481A9699DA462D852B43600990D8EDB3D67169DAVDr8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0191460DF744A29DC2C4BCD2BD5A69180BD4D285D83F4B33FF8172A0F91B8F11C3D6A95919C6EC7I2v3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2513596B61874ED4FC860A72A01C2462857C96D481A9699DA462D852B43600990D8EDB3D6716BD8VDr0J" TargetMode="External"/><Relationship Id="rId10" Type="http://schemas.openxmlformats.org/officeDocument/2006/relationships/hyperlink" Target="consultantplus://offline/ref=80191460DF744A29DC2C4BCD2BD5A69180BD4B215E85F4B33FF8172A0F91B8F11C3D6A97909BI6v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#sub_16" TargetMode="External"/><Relationship Id="rId14" Type="http://schemas.openxmlformats.org/officeDocument/2006/relationships/hyperlink" Target="consultantplus://offline/ref=92513596B61874ED4FC860A72A01C2462857C96D481A9699DA462D852B43600990D8EDB3D6716BDBVDr6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4355</Words>
  <Characters>24828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29125</CharactersWithSpaces>
  <SharedDoc>false</SharedDoc>
  <HLinks>
    <vt:vector size="60" baseType="variant">
      <vt:variant>
        <vt:i4>3014708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consultantplus://offline/ref=92513596B61874ED4FC860A72A01C2462857C96D481A9699DA462D852B43600990D8EDB3D67169DAVDr8J</vt:lpwstr>
      </vt:variant>
      <vt:variant>
        <vt:lpwstr/>
      </vt:variant>
      <vt:variant>
        <vt:i4>3014718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consultantplus://offline/ref=92513596B61874ED4FC860A72A01C2462857C96D481A9699DA462D852B43600990D8EDB3D6716BD8VDr0J</vt:lpwstr>
      </vt:variant>
      <vt:variant>
        <vt:lpwstr/>
      </vt:variant>
      <vt:variant>
        <vt:i4>3014754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consultantplus://offline/ref=92513596B61874ED4FC860A72A01C2462857C96D481A9699DA462D852B43600990D8EDB3D6716BDBVDr6J</vt:lpwstr>
      </vt:variant>
      <vt:variant>
        <vt:lpwstr/>
      </vt:variant>
      <vt:variant>
        <vt:i4>3014755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consultantplus://offline/ref=92513596B61874ED4FC860A72A01C2462857C96D481A9699DA462D852B43600990D8EDB3D6716ADEVDr3J</vt:lpwstr>
      </vt:variant>
      <vt:variant>
        <vt:lpwstr/>
      </vt:variant>
      <vt:variant>
        <vt:i4>3014762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consultantplus://offline/ref=92513596B61874ED4FC860A72A01C2462857C96D481A9699DA462D852B43600990D8EDB3D6716ADFVDr9J</vt:lpwstr>
      </vt:variant>
      <vt:variant>
        <vt:lpwstr/>
      </vt:variant>
      <vt:variant>
        <vt:i4>4063340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consultantplus://offline/ref=80191460DF744A29DC2C4BCD2BD5A69180BD4D285D83F4B33FF8172A0F91B8F11C3D6A95919C6EC7I2v3G</vt:lpwstr>
      </vt:variant>
      <vt:variant>
        <vt:lpwstr/>
      </vt:variant>
      <vt:variant>
        <vt:i4>7012404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consultantplus://offline/ref=80191460DF744A29DC2C4BCD2BD5A69180BD4B215E85F4B33FF8172A0F91B8F11C3D6A97909BI6v7G</vt:lpwstr>
      </vt:variant>
      <vt:variant>
        <vt:lpwstr/>
      </vt:variant>
      <vt:variant>
        <vt:i4>1835040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sub_16</vt:lpwstr>
      </vt:variant>
      <vt:variant>
        <vt:i4>1179729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consultantplus://offline/ref=C36B03DBA536EA525D662381ACE9C394D57A9223D42F5DE9B445103EA5DDE2H</vt:lpwstr>
      </vt:variant>
      <vt:variant>
        <vt:lpwstr/>
      </vt:variant>
      <vt:variant>
        <vt:i4>1179731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consultantplus://offline/ref=C36B03DBA536EA525D662381ACE9C394D57D9026D42F5DE9B445103EA5DDE2H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Rubanova</dc:creator>
  <cp:keywords/>
  <cp:lastModifiedBy>ПРВО</cp:lastModifiedBy>
  <cp:revision>2</cp:revision>
  <cp:lastPrinted>2023-05-05T14:19:00Z</cp:lastPrinted>
  <dcterms:created xsi:type="dcterms:W3CDTF">2026-08-27T10:02:00Z</dcterms:created>
  <dcterms:modified xsi:type="dcterms:W3CDTF">2026-08-27T10:02:00Z</dcterms:modified>
</cp:coreProperties>
</file>