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79A" w:rsidRDefault="0021379A" w:rsidP="0021379A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21379A" w:rsidRDefault="0021379A" w:rsidP="0021379A">
      <w:pPr>
        <w:jc w:val="center"/>
        <w:rPr>
          <w:b/>
          <w:sz w:val="22"/>
          <w:szCs w:val="22"/>
        </w:rPr>
      </w:pPr>
    </w:p>
    <w:p w:rsidR="0021379A" w:rsidRDefault="0021379A" w:rsidP="0021379A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02.10.2013 №567.</w:t>
      </w:r>
      <w:proofErr w:type="gramEnd"/>
    </w:p>
    <w:p w:rsidR="0021379A" w:rsidRDefault="0021379A" w:rsidP="0021379A">
      <w:pPr>
        <w:ind w:firstLine="709"/>
        <w:jc w:val="both"/>
        <w:rPr>
          <w:sz w:val="22"/>
          <w:szCs w:val="22"/>
        </w:rPr>
      </w:pPr>
    </w:p>
    <w:p w:rsidR="0021379A" w:rsidRDefault="0021379A" w:rsidP="0021379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713" w:type="dxa"/>
        <w:jc w:val="right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09"/>
        <w:gridCol w:w="1384"/>
      </w:tblGrid>
      <w:tr w:rsidR="004F33BB" w:rsidRPr="00EB4563" w:rsidTr="00982CE6">
        <w:trPr>
          <w:trHeight w:val="1673"/>
          <w:jc w:val="right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EB4563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EB4563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EB4563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EB4563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EB4563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EB4563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EB4563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EB4563" w:rsidRDefault="004F33BB" w:rsidP="00982CE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Кол</w:t>
            </w:r>
            <w:r w:rsidR="0033609A" w:rsidRPr="00EB4563">
              <w:rPr>
                <w:color w:val="000000"/>
                <w:sz w:val="20"/>
                <w:szCs w:val="20"/>
              </w:rPr>
              <w:t>-</w:t>
            </w:r>
            <w:r w:rsidRPr="00EB4563">
              <w:rPr>
                <w:color w:val="000000"/>
                <w:sz w:val="20"/>
                <w:szCs w:val="20"/>
              </w:rPr>
              <w:t>во</w:t>
            </w:r>
            <w:r w:rsidR="00547599" w:rsidRPr="00EB4563">
              <w:rPr>
                <w:color w:val="000000"/>
                <w:sz w:val="20"/>
                <w:szCs w:val="20"/>
              </w:rPr>
              <w:t xml:space="preserve">, </w:t>
            </w:r>
            <w:r w:rsidR="00982CE6" w:rsidRPr="00EB4563">
              <w:rPr>
                <w:color w:val="000000"/>
                <w:sz w:val="20"/>
                <w:szCs w:val="20"/>
              </w:rPr>
              <w:t>шт</w:t>
            </w:r>
            <w:r w:rsidR="007729AC" w:rsidRPr="00EB456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EB4563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EB4563" w:rsidTr="00982CE6">
        <w:trPr>
          <w:trHeight w:val="2760"/>
          <w:jc w:val="right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EB4563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EB4563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EB4563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EB4563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EB4563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EB4563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EB4563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EB4563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EB4563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EB4563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B4563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EB4563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EB4563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EB4563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22A2F" w:rsidRPr="00EB4563" w:rsidTr="00982CE6">
        <w:trPr>
          <w:cantSplit/>
          <w:trHeight w:val="587"/>
          <w:jc w:val="right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822A2F" w:rsidP="0051239C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 w:colFirst="1" w:colLast="2"/>
            <w:r w:rsidRPr="00EB456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41" w:rsidRPr="00EB4563" w:rsidRDefault="00CD32AA" w:rsidP="00264710">
            <w:pPr>
              <w:jc w:val="center"/>
              <w:rPr>
                <w:color w:val="000000"/>
                <w:sz w:val="20"/>
                <w:szCs w:val="20"/>
              </w:rPr>
            </w:pPr>
            <w:r w:rsidRPr="00CD32AA">
              <w:rPr>
                <w:color w:val="000000"/>
                <w:sz w:val="20"/>
                <w:szCs w:val="20"/>
              </w:rPr>
              <w:t xml:space="preserve">Ролик переноса в сборе R7 для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Xerox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VersaLink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B7035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982CE6" w:rsidP="002263C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14500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982CE6" w:rsidP="002263C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EB4563" w:rsidRDefault="00982CE6" w:rsidP="009275DD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11800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982CE6" w:rsidP="00044A91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12766.67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982CE6" w:rsidP="00766A93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1504.43788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982CE6" w:rsidP="009275DD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11.78%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EB4563" w:rsidRDefault="00982CE6" w:rsidP="003914BE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EB4563" w:rsidRDefault="00982CE6" w:rsidP="00982CE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25533,34</w:t>
            </w:r>
          </w:p>
        </w:tc>
      </w:tr>
      <w:tr w:rsidR="00982CE6" w:rsidRPr="00EB4563" w:rsidTr="00982CE6">
        <w:trPr>
          <w:cantSplit/>
          <w:trHeight w:val="740"/>
          <w:jc w:val="right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CE6" w:rsidRPr="00CD32AA" w:rsidRDefault="00CD32AA" w:rsidP="00982CE6">
            <w:pPr>
              <w:jc w:val="center"/>
              <w:rPr>
                <w:color w:val="000000"/>
                <w:sz w:val="20"/>
                <w:szCs w:val="20"/>
              </w:rPr>
            </w:pPr>
            <w:r w:rsidRPr="00CD32AA">
              <w:rPr>
                <w:color w:val="000000"/>
                <w:sz w:val="20"/>
                <w:szCs w:val="20"/>
              </w:rPr>
              <w:t xml:space="preserve">Комплект роликов подачи для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Xerox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VersaLink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B7035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2263C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2263C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CE6" w:rsidRPr="00EB4563" w:rsidRDefault="00982CE6" w:rsidP="009275DD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2300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044A91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2433.33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766A93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115.47005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9275DD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4.75%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CE6" w:rsidRPr="00EB4563" w:rsidRDefault="00982CE6" w:rsidP="003914BE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CE6" w:rsidRPr="00EB4563" w:rsidRDefault="00982CE6" w:rsidP="00982CE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19466,64</w:t>
            </w:r>
          </w:p>
        </w:tc>
      </w:tr>
      <w:tr w:rsidR="00982CE6" w:rsidRPr="00EB4563" w:rsidTr="00982CE6">
        <w:trPr>
          <w:cantSplit/>
          <w:trHeight w:val="894"/>
          <w:jc w:val="right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CE6" w:rsidRPr="00CD32AA" w:rsidRDefault="00CD32AA" w:rsidP="00982CE6">
            <w:pPr>
              <w:jc w:val="center"/>
              <w:rPr>
                <w:color w:val="000000"/>
                <w:sz w:val="20"/>
                <w:szCs w:val="20"/>
              </w:rPr>
            </w:pPr>
            <w:r w:rsidRPr="00CD32AA">
              <w:rPr>
                <w:color w:val="000000"/>
                <w:sz w:val="20"/>
                <w:szCs w:val="20"/>
              </w:rPr>
              <w:t xml:space="preserve">Узел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термозакрепления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Xerox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32AA">
              <w:rPr>
                <w:color w:val="000000"/>
                <w:sz w:val="20"/>
                <w:szCs w:val="20"/>
              </w:rPr>
              <w:t>VersaLink</w:t>
            </w:r>
            <w:proofErr w:type="spellEnd"/>
            <w:r w:rsidRPr="00CD32AA">
              <w:rPr>
                <w:color w:val="000000"/>
                <w:sz w:val="20"/>
                <w:szCs w:val="20"/>
              </w:rPr>
              <w:t xml:space="preserve"> B7035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2263C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40500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2263C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38000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CE6" w:rsidRPr="00EB4563" w:rsidRDefault="00982CE6" w:rsidP="009275DD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34000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044A91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37500.00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766A93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3278.71926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2CE6" w:rsidRPr="00EB4563" w:rsidRDefault="00982CE6" w:rsidP="009275DD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8.74%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CE6" w:rsidRPr="00EB4563" w:rsidRDefault="00982CE6" w:rsidP="003914BE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CE6" w:rsidRPr="00EB4563" w:rsidRDefault="00982CE6" w:rsidP="00982CE6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75000,00</w:t>
            </w:r>
          </w:p>
        </w:tc>
      </w:tr>
      <w:bookmarkEnd w:id="0"/>
      <w:tr w:rsidR="00822A2F" w:rsidRPr="00EB4563" w:rsidTr="00982CE6">
        <w:trPr>
          <w:cantSplit/>
          <w:trHeight w:val="682"/>
          <w:jc w:val="right"/>
        </w:trPr>
        <w:tc>
          <w:tcPr>
            <w:tcW w:w="9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EB4563" w:rsidRDefault="0021379A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EB4563" w:rsidRDefault="00982CE6" w:rsidP="007729AC">
            <w:pPr>
              <w:jc w:val="center"/>
              <w:rPr>
                <w:color w:val="000000"/>
                <w:sz w:val="20"/>
                <w:szCs w:val="20"/>
              </w:rPr>
            </w:pPr>
            <w:r w:rsidRPr="00EB4563">
              <w:rPr>
                <w:color w:val="000000"/>
                <w:sz w:val="20"/>
                <w:szCs w:val="20"/>
              </w:rPr>
              <w:t>119 999,98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7476">
      <w:pPr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7476" w:rsidRDefault="005D7476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44A91"/>
    <w:rsid w:val="00090173"/>
    <w:rsid w:val="000A0787"/>
    <w:rsid w:val="000E4410"/>
    <w:rsid w:val="000F5C5A"/>
    <w:rsid w:val="00117891"/>
    <w:rsid w:val="00124074"/>
    <w:rsid w:val="00143287"/>
    <w:rsid w:val="00153989"/>
    <w:rsid w:val="00161425"/>
    <w:rsid w:val="001A426C"/>
    <w:rsid w:val="001E261D"/>
    <w:rsid w:val="0020378F"/>
    <w:rsid w:val="0021379A"/>
    <w:rsid w:val="002263C6"/>
    <w:rsid w:val="00251C81"/>
    <w:rsid w:val="00251ED2"/>
    <w:rsid w:val="00252EEC"/>
    <w:rsid w:val="002626EB"/>
    <w:rsid w:val="00264710"/>
    <w:rsid w:val="002E01D5"/>
    <w:rsid w:val="002F07AE"/>
    <w:rsid w:val="00315311"/>
    <w:rsid w:val="003306C8"/>
    <w:rsid w:val="00332373"/>
    <w:rsid w:val="00333641"/>
    <w:rsid w:val="0033609A"/>
    <w:rsid w:val="00351A75"/>
    <w:rsid w:val="00355291"/>
    <w:rsid w:val="00372717"/>
    <w:rsid w:val="0037763B"/>
    <w:rsid w:val="003914BE"/>
    <w:rsid w:val="003B6BEC"/>
    <w:rsid w:val="003C01E5"/>
    <w:rsid w:val="003D4D53"/>
    <w:rsid w:val="003E48FB"/>
    <w:rsid w:val="00405381"/>
    <w:rsid w:val="00471486"/>
    <w:rsid w:val="00497A00"/>
    <w:rsid w:val="004D10AD"/>
    <w:rsid w:val="004F33BB"/>
    <w:rsid w:val="0050231D"/>
    <w:rsid w:val="0051239C"/>
    <w:rsid w:val="005341F4"/>
    <w:rsid w:val="005343FF"/>
    <w:rsid w:val="00541B76"/>
    <w:rsid w:val="00547599"/>
    <w:rsid w:val="005514C6"/>
    <w:rsid w:val="00562054"/>
    <w:rsid w:val="00572FE8"/>
    <w:rsid w:val="00581D18"/>
    <w:rsid w:val="00590705"/>
    <w:rsid w:val="005A491F"/>
    <w:rsid w:val="005D6DA5"/>
    <w:rsid w:val="005D7476"/>
    <w:rsid w:val="00604B7A"/>
    <w:rsid w:val="006472AD"/>
    <w:rsid w:val="006650EA"/>
    <w:rsid w:val="006A3E8D"/>
    <w:rsid w:val="006A601E"/>
    <w:rsid w:val="006A76FE"/>
    <w:rsid w:val="006B78E9"/>
    <w:rsid w:val="006C18F3"/>
    <w:rsid w:val="00714AC8"/>
    <w:rsid w:val="00733D61"/>
    <w:rsid w:val="00752A39"/>
    <w:rsid w:val="00754D4E"/>
    <w:rsid w:val="00755923"/>
    <w:rsid w:val="00766A93"/>
    <w:rsid w:val="00771FDD"/>
    <w:rsid w:val="007729AC"/>
    <w:rsid w:val="0078668A"/>
    <w:rsid w:val="007C1459"/>
    <w:rsid w:val="007E1E95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8F09D3"/>
    <w:rsid w:val="00915288"/>
    <w:rsid w:val="009275DD"/>
    <w:rsid w:val="00932D3A"/>
    <w:rsid w:val="00935908"/>
    <w:rsid w:val="00953E39"/>
    <w:rsid w:val="00962B9D"/>
    <w:rsid w:val="00982CE6"/>
    <w:rsid w:val="0098763E"/>
    <w:rsid w:val="009C3724"/>
    <w:rsid w:val="009C68CB"/>
    <w:rsid w:val="00A004BD"/>
    <w:rsid w:val="00A00A1D"/>
    <w:rsid w:val="00A312E3"/>
    <w:rsid w:val="00A31CFA"/>
    <w:rsid w:val="00A31DF9"/>
    <w:rsid w:val="00A45E2E"/>
    <w:rsid w:val="00B02717"/>
    <w:rsid w:val="00B222A8"/>
    <w:rsid w:val="00B80394"/>
    <w:rsid w:val="00B932A5"/>
    <w:rsid w:val="00B97F42"/>
    <w:rsid w:val="00BC568D"/>
    <w:rsid w:val="00BE5D19"/>
    <w:rsid w:val="00C40458"/>
    <w:rsid w:val="00C647B2"/>
    <w:rsid w:val="00C77C65"/>
    <w:rsid w:val="00CB4BF4"/>
    <w:rsid w:val="00CD1AF8"/>
    <w:rsid w:val="00CD32AA"/>
    <w:rsid w:val="00D00BF8"/>
    <w:rsid w:val="00D62A13"/>
    <w:rsid w:val="00DA45E9"/>
    <w:rsid w:val="00DA608A"/>
    <w:rsid w:val="00DA6405"/>
    <w:rsid w:val="00DD3CF1"/>
    <w:rsid w:val="00E05AAE"/>
    <w:rsid w:val="00E20A3A"/>
    <w:rsid w:val="00E94634"/>
    <w:rsid w:val="00EB4563"/>
    <w:rsid w:val="00ED2B53"/>
    <w:rsid w:val="00EF08AF"/>
    <w:rsid w:val="00F03D98"/>
    <w:rsid w:val="00F11C31"/>
    <w:rsid w:val="00F26D24"/>
    <w:rsid w:val="00F90DA2"/>
    <w:rsid w:val="00F94870"/>
    <w:rsid w:val="00F966D8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DBE2D4D0</Template>
  <TotalTime>616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116</cp:revision>
  <cp:lastPrinted>2021-12-22T09:09:00Z</cp:lastPrinted>
  <dcterms:created xsi:type="dcterms:W3CDTF">2018-03-02T07:45:00Z</dcterms:created>
  <dcterms:modified xsi:type="dcterms:W3CDTF">2026-08-14T10:32:00Z</dcterms:modified>
</cp:coreProperties>
</file>