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D5F" w:rsidRPr="00134AF4" w:rsidRDefault="009B4D5F" w:rsidP="00134AF4">
      <w:pPr>
        <w:shd w:val="clear" w:color="auto" w:fill="FFFFFF"/>
        <w:tabs>
          <w:tab w:val="left" w:pos="8467"/>
        </w:tabs>
        <w:jc w:val="center"/>
        <w:rPr>
          <w:b/>
          <w:bCs/>
          <w:spacing w:val="-3"/>
        </w:rPr>
      </w:pPr>
      <w:bookmarkStart w:id="0" w:name="_GoBack"/>
      <w:bookmarkEnd w:id="0"/>
      <w:r w:rsidRPr="00134AF4">
        <w:rPr>
          <w:b/>
          <w:bCs/>
          <w:spacing w:val="-3"/>
        </w:rPr>
        <w:t>ТЕХНИЧЕСКОЕ ЗАДАНИЕ</w:t>
      </w:r>
    </w:p>
    <w:p w:rsidR="00134AF4" w:rsidRPr="00134AF4" w:rsidRDefault="00134AF4" w:rsidP="00134AF4">
      <w:pPr>
        <w:jc w:val="center"/>
        <w:outlineLvl w:val="0"/>
        <w:rPr>
          <w:b/>
          <w:bCs/>
        </w:rPr>
      </w:pPr>
      <w:r w:rsidRPr="00134AF4">
        <w:rPr>
          <w:b/>
          <w:bCs/>
        </w:rPr>
        <w:t xml:space="preserve">охрана объекта путем централизованного наблюдения </w:t>
      </w:r>
    </w:p>
    <w:p w:rsidR="00134AF4" w:rsidRPr="00134AF4" w:rsidRDefault="00134AF4" w:rsidP="00134AF4">
      <w:pPr>
        <w:jc w:val="center"/>
        <w:outlineLvl w:val="0"/>
        <w:rPr>
          <w:b/>
          <w:bCs/>
        </w:rPr>
      </w:pPr>
      <w:r w:rsidRPr="00134AF4">
        <w:rPr>
          <w:b/>
          <w:bCs/>
        </w:rPr>
        <w:t>за техническими средствами тревожной сигнализации</w:t>
      </w:r>
    </w:p>
    <w:p w:rsidR="009B4D5F" w:rsidRDefault="009B4D5F" w:rsidP="00134AF4">
      <w:pPr>
        <w:ind w:firstLine="720"/>
        <w:outlineLvl w:val="0"/>
      </w:pPr>
      <w:r w:rsidRPr="00134AF4">
        <w:rPr>
          <w:b/>
        </w:rPr>
        <w:t xml:space="preserve">Заказчик: </w:t>
      </w:r>
      <w:r w:rsidRPr="00134AF4">
        <w:t>Управление Федеральной службы по надзору в сфере защиты прав потребителей и благополучия человека по Брянской области.</w:t>
      </w:r>
    </w:p>
    <w:p w:rsidR="00413681" w:rsidRPr="00770145" w:rsidRDefault="00413681" w:rsidP="00413681">
      <w:pPr>
        <w:outlineLvl w:val="0"/>
        <w:rPr>
          <w:sz w:val="24"/>
          <w:szCs w:val="24"/>
        </w:rPr>
      </w:pPr>
      <w:r>
        <w:t xml:space="preserve">ОКПД2: </w:t>
      </w:r>
      <w:r w:rsidRPr="00770145">
        <w:t>80.20.10.000</w:t>
      </w:r>
    </w:p>
    <w:p w:rsidR="00134AF4" w:rsidRPr="00134AF4" w:rsidRDefault="009B4D5F" w:rsidP="00134AF4">
      <w:pPr>
        <w:shd w:val="clear" w:color="auto" w:fill="FFFFFF"/>
        <w:ind w:firstLine="720"/>
        <w:jc w:val="both"/>
        <w:rPr>
          <w:b/>
          <w:bCs/>
          <w:shd w:val="clear" w:color="auto" w:fill="FFFFFF"/>
        </w:rPr>
      </w:pPr>
      <w:r w:rsidRPr="00134AF4">
        <w:rPr>
          <w:b/>
        </w:rPr>
        <w:t>Предмет контракта:</w:t>
      </w:r>
      <w:r w:rsidRPr="00134AF4">
        <w:t xml:space="preserve"> </w:t>
      </w:r>
      <w:r w:rsidR="00134AF4" w:rsidRPr="00134AF4">
        <w:t>«ИСПОЛНИТЕЛЬ» принимает на себя обязательство по охране объекта путем контроля за техническими средствами тревожной сигнализации, установленными на объекте (ах) «ЗАКАЗЧИКА» и экстренному выезду наряда строевого подразделения вневедомственной охраны (далее наряд СПВО) или наряда полиции территориального ОВД задействованного в системе единой дислокации (далее) «Группа задержания»  по сигналу «Тревога», поступившему на пульт централизованного наблюдения (далее - ПЦН) из объекта «ЗАКАЗЧИКА», при срабатывании технических средств тревожной сигнализации, для принятия мер к пресечению противоправных действий на территории объекта и задержанию лиц, их сове</w:t>
      </w:r>
      <w:r w:rsidR="00134AF4" w:rsidRPr="00134AF4">
        <w:t>р</w:t>
      </w:r>
      <w:r w:rsidR="00134AF4" w:rsidRPr="00134AF4">
        <w:t>шающих</w:t>
      </w:r>
      <w:r w:rsidR="00134AF4" w:rsidRPr="00134AF4">
        <w:rPr>
          <w:b/>
          <w:bCs/>
          <w:shd w:val="clear" w:color="auto" w:fill="FFFFFF"/>
        </w:rPr>
        <w:t xml:space="preserve"> </w:t>
      </w:r>
    </w:p>
    <w:p w:rsidR="00134AF4" w:rsidRPr="00134AF4" w:rsidRDefault="00134AF4" w:rsidP="00134AF4">
      <w:pPr>
        <w:shd w:val="clear" w:color="auto" w:fill="FFFFFF"/>
        <w:ind w:firstLine="720"/>
        <w:jc w:val="both"/>
        <w:rPr>
          <w:b/>
          <w:bCs/>
          <w:shd w:val="clear" w:color="auto" w:fill="FFFFFF"/>
        </w:rPr>
      </w:pPr>
      <w:r w:rsidRPr="00134AF4">
        <w:rPr>
          <w:b/>
          <w:bCs/>
          <w:shd w:val="clear" w:color="auto" w:fill="FFFFFF"/>
        </w:rPr>
        <w:t xml:space="preserve">Исполнитель обязан: </w:t>
      </w:r>
    </w:p>
    <w:p w:rsidR="00134AF4" w:rsidRPr="00134AF4" w:rsidRDefault="00134AF4" w:rsidP="00134AF4">
      <w:pPr>
        <w:pStyle w:val="BodyText"/>
        <w:rPr>
          <w:sz w:val="20"/>
        </w:rPr>
      </w:pPr>
      <w:r w:rsidRPr="00134AF4">
        <w:rPr>
          <w:sz w:val="20"/>
        </w:rPr>
        <w:t>- Осуществлять контроль за техническими средствами тревожной сигнализации в дни и часы, указанные в перечне – расчете.</w:t>
      </w:r>
    </w:p>
    <w:p w:rsidR="00134AF4" w:rsidRPr="00134AF4" w:rsidRDefault="00134AF4" w:rsidP="00134AF4">
      <w:pPr>
        <w:pStyle w:val="BodyText"/>
        <w:rPr>
          <w:b/>
          <w:bCs/>
          <w:sz w:val="20"/>
        </w:rPr>
      </w:pPr>
      <w:r w:rsidRPr="00134AF4">
        <w:rPr>
          <w:sz w:val="20"/>
        </w:rPr>
        <w:t>- При поступлении сигнала «Тревога» с объекта в период времени, когда объект находился под контролем за техническими средствами тревожной сигнализации, направлять наряд СПВО для выяснения причины срабатывания тревожной сигнализации, а при необходимости принимать меры к пресечению противоправных действий на территории объекта и задержанию лиц, их совершающих.</w:t>
      </w:r>
    </w:p>
    <w:p w:rsidR="00134AF4" w:rsidRPr="00134AF4" w:rsidRDefault="00134AF4" w:rsidP="00134AF4">
      <w:pPr>
        <w:pStyle w:val="BodyTextIndent"/>
        <w:tabs>
          <w:tab w:val="left" w:pos="0"/>
        </w:tabs>
        <w:ind w:firstLine="0"/>
        <w:rPr>
          <w:sz w:val="20"/>
        </w:rPr>
      </w:pPr>
      <w:r w:rsidRPr="00134AF4">
        <w:rPr>
          <w:sz w:val="20"/>
        </w:rPr>
        <w:t xml:space="preserve">- При поступлении сигнала «Тревога» с объекта в неохраняемый период времени (в дни и часы неуказанные в перечне – расчете) «ИСПОЛНИТЕЛЬ» направляет наряд СПВО для выяснения причины срабатывания тревожной сигнализации, а при необходимости принятия мер к пресечению противоправных действий на территории объекта и задержанию лиц, их совершающих. </w:t>
      </w:r>
    </w:p>
    <w:p w:rsidR="00134AF4" w:rsidRPr="00134AF4" w:rsidRDefault="00134AF4" w:rsidP="00134AF4">
      <w:pPr>
        <w:shd w:val="clear" w:color="auto" w:fill="FFFFFF"/>
        <w:ind w:firstLine="720"/>
        <w:jc w:val="both"/>
      </w:pPr>
      <w:r w:rsidRPr="00134AF4">
        <w:t>Техническое состояние принимаемых под охрану объектов путем централизованного наблюдения и потребность в технических средствах тревожной сигнализации указываются в Акте обследования, который составляется до заключения Контракта, при первоначальном приеме объекта под контроль за средствами тревожной сигнализации.</w:t>
      </w:r>
    </w:p>
    <w:p w:rsidR="00134AF4" w:rsidRPr="00134AF4" w:rsidRDefault="00134AF4" w:rsidP="00134AF4">
      <w:pPr>
        <w:ind w:firstLine="720"/>
        <w:jc w:val="both"/>
      </w:pPr>
      <w:r w:rsidRPr="00134AF4">
        <w:t xml:space="preserve">Контроль за объектом заключается в реагировании наряда СПВО «ИСПОЛНИТЕЛЯ» при срабатывании системы тревожной сигнализации на объекте «ЗАКАЗЧИКА» и поступлении сигнала «Тревога» на пульт централизованного наблюдения.  Время осуществления контроля определяется перечнем – расчетом.  </w:t>
      </w:r>
    </w:p>
    <w:p w:rsidR="00134AF4" w:rsidRPr="00134AF4" w:rsidRDefault="00134AF4" w:rsidP="00134AF4">
      <w:pPr>
        <w:shd w:val="clear" w:color="auto" w:fill="FFFFFF"/>
        <w:ind w:firstLine="720"/>
        <w:jc w:val="both"/>
      </w:pPr>
      <w:r w:rsidRPr="00134AF4">
        <w:t>Пользование системой тревожной сигнализации разрешено только «ЗАКАЗЧИКУ» и его работникам. Список лиц, ответственных за пользование техническими средствами тревожной сигнализации, представляется «ЗАКАЗЧИКОМ» до начала действия Контракта и является неотъемлемой частью Контракта</w:t>
      </w:r>
    </w:p>
    <w:p w:rsidR="00134AF4" w:rsidRPr="00134AF4" w:rsidRDefault="00134AF4" w:rsidP="00134AF4">
      <w:pPr>
        <w:shd w:val="clear" w:color="auto" w:fill="FFFFFF"/>
        <w:ind w:firstLine="720"/>
        <w:jc w:val="both"/>
      </w:pPr>
      <w:r w:rsidRPr="00134AF4">
        <w:t>Техническое обслуживание обеспечивает "Заказчик"</w:t>
      </w:r>
    </w:p>
    <w:p w:rsidR="00134AF4" w:rsidRPr="00134AF4" w:rsidRDefault="00134AF4" w:rsidP="00134AF4">
      <w:pPr>
        <w:shd w:val="clear" w:color="auto" w:fill="FFFFFF"/>
        <w:jc w:val="both"/>
        <w:rPr>
          <w:b/>
          <w:bCs/>
          <w:shd w:val="clear" w:color="auto" w:fill="FFFFFF"/>
        </w:rPr>
      </w:pPr>
    </w:p>
    <w:p w:rsidR="00134AF4" w:rsidRPr="00634DB2" w:rsidRDefault="00134AF4" w:rsidP="00134AF4">
      <w:pPr>
        <w:pStyle w:val="23"/>
        <w:rPr>
          <w:bCs/>
          <w:sz w:val="20"/>
        </w:rPr>
      </w:pPr>
      <w:r w:rsidRPr="00634DB2">
        <w:rPr>
          <w:bCs/>
          <w:sz w:val="20"/>
        </w:rPr>
        <w:t xml:space="preserve">ПЕРЕЧЕНЬ – РАСЧЕТ  </w:t>
      </w:r>
    </w:p>
    <w:p w:rsidR="00134AF4" w:rsidRPr="00634DB2" w:rsidRDefault="00134AF4" w:rsidP="00134AF4">
      <w:pPr>
        <w:jc w:val="center"/>
        <w:rPr>
          <w:b/>
          <w:bCs/>
        </w:rPr>
      </w:pPr>
      <w:r w:rsidRPr="00634DB2">
        <w:rPr>
          <w:b/>
          <w:bCs/>
        </w:rPr>
        <w:t>переданных объектов от Управления Федеральной службы по надзору в сфере защиты прав потребителей и благополучия человека по Брянской области под охрану с «01» января 2027 г. по «31» декабря 2027 г.</w:t>
      </w:r>
    </w:p>
    <w:p w:rsidR="00634DB2" w:rsidRDefault="00634DB2" w:rsidP="00134AF4">
      <w:pPr>
        <w:jc w:val="center"/>
      </w:pPr>
    </w:p>
    <w:tbl>
      <w:tblPr>
        <w:tblW w:w="10206" w:type="dxa"/>
        <w:tblInd w:w="113" w:type="dxa"/>
        <w:tblLook w:val="04A0" w:firstRow="1" w:lastRow="0" w:firstColumn="1" w:lastColumn="0" w:noHBand="0" w:noVBand="1"/>
      </w:tblPr>
      <w:tblGrid>
        <w:gridCol w:w="1523"/>
        <w:gridCol w:w="1281"/>
        <w:gridCol w:w="593"/>
        <w:gridCol w:w="582"/>
        <w:gridCol w:w="552"/>
        <w:gridCol w:w="440"/>
        <w:gridCol w:w="425"/>
        <w:gridCol w:w="434"/>
        <w:gridCol w:w="434"/>
        <w:gridCol w:w="549"/>
        <w:gridCol w:w="709"/>
        <w:gridCol w:w="920"/>
        <w:gridCol w:w="743"/>
        <w:gridCol w:w="1021"/>
      </w:tblGrid>
      <w:tr w:rsidR="00634DB2" w:rsidRPr="00634DB2" w:rsidTr="00634DB2">
        <w:trPr>
          <w:trHeight w:val="585"/>
        </w:trPr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  <w:r w:rsidRPr="00634DB2">
              <w:rPr>
                <w:sz w:val="16"/>
                <w:szCs w:val="16"/>
              </w:rPr>
              <w:t>Наименование объектов, помещений объекта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  <w:r w:rsidRPr="00634DB2">
              <w:rPr>
                <w:sz w:val="16"/>
                <w:szCs w:val="16"/>
              </w:rPr>
              <w:t>Адреса объектов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  <w:r w:rsidRPr="00634DB2">
              <w:rPr>
                <w:sz w:val="16"/>
                <w:szCs w:val="16"/>
              </w:rPr>
              <w:t>Категория объекта</w:t>
            </w:r>
          </w:p>
        </w:tc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  <w:r w:rsidRPr="00634DB2">
              <w:rPr>
                <w:sz w:val="16"/>
                <w:szCs w:val="16"/>
              </w:rPr>
              <w:t>Вид охраны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  <w:r w:rsidRPr="00634DB2">
              <w:rPr>
                <w:sz w:val="16"/>
                <w:szCs w:val="16"/>
              </w:rPr>
              <w:t>Вид сигнализации</w:t>
            </w:r>
          </w:p>
        </w:tc>
        <w:tc>
          <w:tcPr>
            <w:tcW w:w="29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  <w:r w:rsidRPr="00634DB2">
              <w:rPr>
                <w:sz w:val="16"/>
                <w:szCs w:val="16"/>
              </w:rPr>
              <w:t>Часы охраны объекта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  <w:r w:rsidRPr="00634DB2">
              <w:rPr>
                <w:sz w:val="16"/>
                <w:szCs w:val="16"/>
              </w:rPr>
              <w:t>Среднемесячное время охраны в час</w:t>
            </w:r>
          </w:p>
        </w:tc>
        <w:tc>
          <w:tcPr>
            <w:tcW w:w="74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  <w:r w:rsidRPr="00634DB2">
              <w:rPr>
                <w:sz w:val="16"/>
                <w:szCs w:val="16"/>
              </w:rPr>
              <w:t>Стоимость одного часа охраны (</w:t>
            </w:r>
            <w:proofErr w:type="spellStart"/>
            <w:r w:rsidRPr="00634DB2">
              <w:rPr>
                <w:sz w:val="16"/>
                <w:szCs w:val="16"/>
              </w:rPr>
              <w:t>руб</w:t>
            </w:r>
            <w:proofErr w:type="spellEnd"/>
            <w:r w:rsidRPr="00634DB2">
              <w:rPr>
                <w:sz w:val="16"/>
                <w:szCs w:val="16"/>
              </w:rPr>
              <w:t>)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  <w:r w:rsidRPr="00634DB2">
              <w:rPr>
                <w:sz w:val="16"/>
                <w:szCs w:val="16"/>
              </w:rPr>
              <w:t>Стоимость охраны в месяц (руб.)</w:t>
            </w:r>
          </w:p>
        </w:tc>
      </w:tr>
      <w:tr w:rsidR="00634DB2" w:rsidRPr="00634DB2" w:rsidTr="00634DB2">
        <w:trPr>
          <w:trHeight w:val="585"/>
        </w:trPr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  <w:r w:rsidRPr="00634DB2">
              <w:rPr>
                <w:sz w:val="16"/>
                <w:szCs w:val="16"/>
              </w:rPr>
              <w:t>Рабочие дни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  <w:proofErr w:type="spellStart"/>
            <w:r w:rsidRPr="00634DB2">
              <w:rPr>
                <w:sz w:val="16"/>
                <w:szCs w:val="16"/>
              </w:rPr>
              <w:t>Предвых</w:t>
            </w:r>
            <w:proofErr w:type="spellEnd"/>
            <w:r w:rsidRPr="00634DB2">
              <w:rPr>
                <w:sz w:val="16"/>
                <w:szCs w:val="16"/>
              </w:rPr>
              <w:t>. дни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  <w:r w:rsidRPr="00634DB2">
              <w:rPr>
                <w:sz w:val="16"/>
                <w:szCs w:val="16"/>
              </w:rPr>
              <w:t>Выходные и праздничные дни</w:t>
            </w: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</w:p>
        </w:tc>
      </w:tr>
      <w:tr w:rsidR="00634DB2" w:rsidRPr="00634DB2" w:rsidTr="00634DB2">
        <w:trPr>
          <w:trHeight w:val="1080"/>
        </w:trPr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  <w:r w:rsidRPr="00634DB2">
              <w:rPr>
                <w:sz w:val="16"/>
                <w:szCs w:val="16"/>
              </w:rPr>
              <w:t>с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  <w:r w:rsidRPr="00634DB2">
              <w:rPr>
                <w:sz w:val="16"/>
                <w:szCs w:val="16"/>
              </w:rPr>
              <w:t>по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  <w:r w:rsidRPr="00634DB2">
              <w:rPr>
                <w:sz w:val="16"/>
                <w:szCs w:val="16"/>
              </w:rPr>
              <w:t>с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  <w:r w:rsidRPr="00634DB2">
              <w:rPr>
                <w:sz w:val="16"/>
                <w:szCs w:val="16"/>
              </w:rPr>
              <w:t>по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  <w:r w:rsidRPr="00634DB2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  <w:r w:rsidRPr="00634DB2">
              <w:rPr>
                <w:sz w:val="16"/>
                <w:szCs w:val="16"/>
              </w:rPr>
              <w:t>по</w:t>
            </w: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sz w:val="16"/>
                <w:szCs w:val="16"/>
              </w:rPr>
            </w:pPr>
          </w:p>
        </w:tc>
      </w:tr>
      <w:tr w:rsidR="00634DB2" w:rsidRPr="00634DB2" w:rsidTr="00634DB2">
        <w:trPr>
          <w:trHeight w:val="585"/>
        </w:trPr>
        <w:tc>
          <w:tcPr>
            <w:tcW w:w="15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  <w:r w:rsidRPr="00634DB2">
              <w:rPr>
                <w:i/>
                <w:iCs/>
                <w:sz w:val="16"/>
                <w:szCs w:val="16"/>
              </w:rPr>
              <w:t>Помещение территориального отдела</w:t>
            </w:r>
          </w:p>
        </w:tc>
        <w:tc>
          <w:tcPr>
            <w:tcW w:w="128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  <w:r w:rsidRPr="00634DB2">
              <w:rPr>
                <w:i/>
                <w:iCs/>
                <w:sz w:val="16"/>
                <w:szCs w:val="16"/>
              </w:rPr>
              <w:t>г. Новозыбков ул. Комсомольская 22А</w:t>
            </w:r>
          </w:p>
        </w:tc>
        <w:tc>
          <w:tcPr>
            <w:tcW w:w="59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  <w:r w:rsidRPr="00634DB2">
              <w:rPr>
                <w:i/>
                <w:iCs/>
                <w:sz w:val="16"/>
                <w:szCs w:val="16"/>
              </w:rPr>
              <w:t>Б</w:t>
            </w:r>
          </w:p>
        </w:tc>
        <w:tc>
          <w:tcPr>
            <w:tcW w:w="58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  <w:r w:rsidRPr="00634DB2">
              <w:rPr>
                <w:i/>
                <w:iCs/>
                <w:sz w:val="16"/>
                <w:szCs w:val="16"/>
              </w:rPr>
              <w:t>ПЦН</w:t>
            </w:r>
          </w:p>
        </w:tc>
        <w:tc>
          <w:tcPr>
            <w:tcW w:w="55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  <w:r w:rsidRPr="00634DB2">
              <w:rPr>
                <w:i/>
                <w:iCs/>
                <w:sz w:val="16"/>
                <w:szCs w:val="16"/>
              </w:rPr>
              <w:t>ОС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  <w:r w:rsidRPr="00634DB2">
              <w:rPr>
                <w:i/>
                <w:iCs/>
                <w:sz w:val="16"/>
                <w:szCs w:val="16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  <w:r w:rsidRPr="00634DB2">
              <w:rPr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  <w:r w:rsidRPr="00634DB2">
              <w:rPr>
                <w:i/>
                <w:iCs/>
                <w:sz w:val="16"/>
                <w:szCs w:val="16"/>
              </w:rPr>
              <w:t>17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  <w:r w:rsidRPr="00634DB2">
              <w:rPr>
                <w:i/>
                <w:iCs/>
                <w:sz w:val="16"/>
                <w:szCs w:val="16"/>
              </w:rPr>
              <w:t>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  <w:r w:rsidRPr="00634DB2"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  <w:r w:rsidRPr="00634DB2">
              <w:rPr>
                <w:i/>
                <w:iCs/>
                <w:sz w:val="16"/>
                <w:szCs w:val="16"/>
              </w:rPr>
              <w:t>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634DB2" w:rsidRPr="00634DB2" w:rsidTr="00634DB2">
        <w:trPr>
          <w:trHeight w:val="585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1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93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8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5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  <w:r w:rsidRPr="00634DB2">
              <w:rPr>
                <w:i/>
                <w:iCs/>
                <w:sz w:val="16"/>
                <w:szCs w:val="16"/>
              </w:rPr>
              <w:t>195 дней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  <w:r w:rsidRPr="00634DB2">
              <w:rPr>
                <w:i/>
                <w:iCs/>
                <w:sz w:val="16"/>
                <w:szCs w:val="16"/>
              </w:rPr>
              <w:t>52 дня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  <w:r w:rsidRPr="00634DB2">
              <w:rPr>
                <w:i/>
                <w:iCs/>
                <w:sz w:val="16"/>
                <w:szCs w:val="16"/>
              </w:rPr>
              <w:t>118 дней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b/>
                <w:bCs/>
                <w:sz w:val="16"/>
                <w:szCs w:val="16"/>
              </w:rPr>
            </w:pPr>
            <w:r w:rsidRPr="00634DB2">
              <w:rPr>
                <w:b/>
                <w:bCs/>
                <w:sz w:val="16"/>
                <w:szCs w:val="16"/>
              </w:rPr>
              <w:t>Итого в месяц</w:t>
            </w:r>
            <w:r>
              <w:rPr>
                <w:b/>
                <w:bCs/>
                <w:sz w:val="16"/>
                <w:szCs w:val="16"/>
              </w:rPr>
              <w:t xml:space="preserve"> (в т.ч. НДС)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DB2" w:rsidRPr="00634DB2" w:rsidRDefault="00634DB2" w:rsidP="00634DB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34DB2" w:rsidRPr="00634DB2" w:rsidTr="00634DB2">
        <w:trPr>
          <w:trHeight w:val="585"/>
        </w:trPr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9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i/>
                <w:iCs/>
                <w:sz w:val="16"/>
                <w:szCs w:val="16"/>
              </w:rPr>
            </w:pPr>
            <w:r w:rsidRPr="00634DB2">
              <w:rPr>
                <w:i/>
                <w:iCs/>
                <w:sz w:val="16"/>
                <w:szCs w:val="16"/>
              </w:rPr>
              <w:t>итого в 202</w:t>
            </w:r>
            <w:r>
              <w:rPr>
                <w:i/>
                <w:iCs/>
                <w:sz w:val="16"/>
                <w:szCs w:val="16"/>
              </w:rPr>
              <w:t>7</w:t>
            </w:r>
            <w:r w:rsidRPr="00634DB2">
              <w:rPr>
                <w:i/>
                <w:iCs/>
                <w:sz w:val="16"/>
                <w:szCs w:val="16"/>
              </w:rPr>
              <w:t xml:space="preserve"> году - 6342 часа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34DB2" w:rsidRPr="00634DB2" w:rsidRDefault="00634DB2" w:rsidP="00634DB2">
            <w:pPr>
              <w:jc w:val="center"/>
              <w:rPr>
                <w:b/>
                <w:bCs/>
                <w:sz w:val="16"/>
                <w:szCs w:val="16"/>
              </w:rPr>
            </w:pPr>
            <w:r w:rsidRPr="00634DB2">
              <w:rPr>
                <w:b/>
                <w:bCs/>
                <w:sz w:val="16"/>
                <w:szCs w:val="16"/>
              </w:rPr>
              <w:t>Итого в год</w:t>
            </w:r>
            <w:r>
              <w:rPr>
                <w:b/>
                <w:bCs/>
                <w:sz w:val="16"/>
                <w:szCs w:val="16"/>
              </w:rPr>
              <w:t xml:space="preserve"> (в т.ч. НДС)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4DB2" w:rsidRPr="00634DB2" w:rsidRDefault="00634DB2" w:rsidP="00634DB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634DB2" w:rsidRDefault="00634DB2" w:rsidP="00134AF4">
      <w:pPr>
        <w:jc w:val="center"/>
      </w:pPr>
    </w:p>
    <w:p w:rsidR="00634DB2" w:rsidRDefault="00634DB2" w:rsidP="00134AF4">
      <w:pPr>
        <w:jc w:val="center"/>
      </w:pPr>
    </w:p>
    <w:p w:rsidR="00C404DB" w:rsidRDefault="00C404DB" w:rsidP="00C404DB">
      <w:pPr>
        <w:jc w:val="center"/>
        <w:rPr>
          <w:b/>
          <w:color w:val="000000"/>
        </w:rPr>
      </w:pPr>
      <w:bookmarkStart w:id="1" w:name="_Hlk235712648"/>
    </w:p>
    <w:p w:rsidR="008D1C6B" w:rsidRDefault="00C404DB" w:rsidP="00C404DB">
      <w:pPr>
        <w:jc w:val="center"/>
        <w:rPr>
          <w:b/>
          <w:sz w:val="22"/>
          <w:szCs w:val="22"/>
        </w:rPr>
      </w:pPr>
      <w:r w:rsidRPr="00582BD8">
        <w:rPr>
          <w:b/>
          <w:color w:val="000000"/>
        </w:rPr>
        <w:t xml:space="preserve">Заместитель начальника отдела организации надзора                                                      Н.О. </w:t>
      </w:r>
      <w:proofErr w:type="spellStart"/>
      <w:r w:rsidRPr="00582BD8">
        <w:rPr>
          <w:b/>
          <w:color w:val="000000"/>
        </w:rPr>
        <w:t>Улезько</w:t>
      </w:r>
      <w:bookmarkEnd w:id="1"/>
      <w:proofErr w:type="spellEnd"/>
    </w:p>
    <w:sectPr w:rsidR="008D1C6B" w:rsidSect="00C404DB">
      <w:pgSz w:w="11907" w:h="16840" w:code="9"/>
      <w:pgMar w:top="426" w:right="567" w:bottom="284" w:left="709" w:header="680" w:footer="1021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00D" w:rsidRDefault="0088400D">
      <w:r>
        <w:separator/>
      </w:r>
    </w:p>
  </w:endnote>
  <w:endnote w:type="continuationSeparator" w:id="0">
    <w:p w:rsidR="0088400D" w:rsidRDefault="0088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00D" w:rsidRDefault="0088400D">
      <w:r>
        <w:separator/>
      </w:r>
    </w:p>
  </w:footnote>
  <w:footnote w:type="continuationSeparator" w:id="0">
    <w:p w:rsidR="0088400D" w:rsidRDefault="0088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848"/>
    <w:multiLevelType w:val="hybridMultilevel"/>
    <w:tmpl w:val="F9ACC4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82D14"/>
    <w:multiLevelType w:val="hybridMultilevel"/>
    <w:tmpl w:val="2BFCADFC"/>
    <w:lvl w:ilvl="0" w:tplc="EB84DE26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B3128"/>
    <w:multiLevelType w:val="multilevel"/>
    <w:tmpl w:val="58D09CF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" w15:restartNumberingAfterBreak="0">
    <w:nsid w:val="0DC16059"/>
    <w:multiLevelType w:val="hybridMultilevel"/>
    <w:tmpl w:val="294A4296"/>
    <w:lvl w:ilvl="0" w:tplc="34483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E1E5321"/>
    <w:multiLevelType w:val="multilevel"/>
    <w:tmpl w:val="70CA7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CC67CE"/>
    <w:multiLevelType w:val="hybridMultilevel"/>
    <w:tmpl w:val="477A8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80EA6"/>
    <w:multiLevelType w:val="multilevel"/>
    <w:tmpl w:val="574C5B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5579C9"/>
    <w:multiLevelType w:val="hybridMultilevel"/>
    <w:tmpl w:val="B20AB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564EF"/>
    <w:multiLevelType w:val="hybridMultilevel"/>
    <w:tmpl w:val="DD685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FA3678"/>
    <w:multiLevelType w:val="multilevel"/>
    <w:tmpl w:val="3A82E3EA"/>
    <w:lvl w:ilvl="0">
      <w:start w:val="1"/>
      <w:numFmt w:val="decimal"/>
      <w:lvlText w:val="%1."/>
      <w:lvlJc w:val="left"/>
      <w:pPr>
        <w:tabs>
          <w:tab w:val="num" w:pos="3701"/>
        </w:tabs>
        <w:ind w:left="3701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58"/>
        </w:tabs>
        <w:ind w:left="1858" w:hanging="129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 w15:restartNumberingAfterBreak="0">
    <w:nsid w:val="191A2250"/>
    <w:multiLevelType w:val="hybridMultilevel"/>
    <w:tmpl w:val="3F8E7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D2C9A"/>
    <w:multiLevelType w:val="multilevel"/>
    <w:tmpl w:val="A3544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1C076D7E"/>
    <w:multiLevelType w:val="hybridMultilevel"/>
    <w:tmpl w:val="EA323B6A"/>
    <w:lvl w:ilvl="0" w:tplc="B9D6D0D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E2F2BA4"/>
    <w:multiLevelType w:val="hybridMultilevel"/>
    <w:tmpl w:val="71B00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664A2E"/>
    <w:multiLevelType w:val="hybridMultilevel"/>
    <w:tmpl w:val="CD9EA1DA"/>
    <w:lvl w:ilvl="0" w:tplc="B82CF52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22665EE4"/>
    <w:multiLevelType w:val="hybridMultilevel"/>
    <w:tmpl w:val="BF7EF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3139B"/>
    <w:multiLevelType w:val="multilevel"/>
    <w:tmpl w:val="A9A2492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AF36690"/>
    <w:multiLevelType w:val="multilevel"/>
    <w:tmpl w:val="CC825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32883C9C"/>
    <w:multiLevelType w:val="multilevel"/>
    <w:tmpl w:val="352058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9" w15:restartNumberingAfterBreak="0">
    <w:nsid w:val="347E7581"/>
    <w:multiLevelType w:val="multilevel"/>
    <w:tmpl w:val="6C9E4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377D66A8"/>
    <w:multiLevelType w:val="multilevel"/>
    <w:tmpl w:val="A9A2492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165AE5"/>
    <w:multiLevelType w:val="singleLevel"/>
    <w:tmpl w:val="7B62DF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22" w15:restartNumberingAfterBreak="0">
    <w:nsid w:val="39B34555"/>
    <w:multiLevelType w:val="multilevel"/>
    <w:tmpl w:val="FE187D84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4416306A"/>
    <w:multiLevelType w:val="hybridMultilevel"/>
    <w:tmpl w:val="EA323B6A"/>
    <w:lvl w:ilvl="0" w:tplc="B9D6D0D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4E53693"/>
    <w:multiLevelType w:val="multilevel"/>
    <w:tmpl w:val="D29061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18D5050"/>
    <w:multiLevelType w:val="hybridMultilevel"/>
    <w:tmpl w:val="1FCE6B4A"/>
    <w:lvl w:ilvl="0" w:tplc="8C0E9F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494746A"/>
    <w:multiLevelType w:val="hybridMultilevel"/>
    <w:tmpl w:val="3F8E7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12558"/>
    <w:multiLevelType w:val="hybridMultilevel"/>
    <w:tmpl w:val="9ADEE0AC"/>
    <w:lvl w:ilvl="0" w:tplc="9F7AA79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66122"/>
    <w:multiLevelType w:val="hybridMultilevel"/>
    <w:tmpl w:val="F662C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125700"/>
    <w:multiLevelType w:val="multilevel"/>
    <w:tmpl w:val="DD0A4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08063EB"/>
    <w:multiLevelType w:val="hybridMultilevel"/>
    <w:tmpl w:val="E1064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9D54DF"/>
    <w:multiLevelType w:val="multilevel"/>
    <w:tmpl w:val="86ECA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653A2DA2"/>
    <w:multiLevelType w:val="hybridMultilevel"/>
    <w:tmpl w:val="3F8E79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5483EEB"/>
    <w:multiLevelType w:val="multilevel"/>
    <w:tmpl w:val="FFC4A2E0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 w15:restartNumberingAfterBreak="0">
    <w:nsid w:val="6E255955"/>
    <w:multiLevelType w:val="multilevel"/>
    <w:tmpl w:val="BB0C2D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 CYR" w:eastAsia="Times New Roman" w:hAnsi="Times New Roman CYR" w:cs="Times New Roman CYR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5" w15:restartNumberingAfterBreak="0">
    <w:nsid w:val="6FB669E3"/>
    <w:multiLevelType w:val="hybridMultilevel"/>
    <w:tmpl w:val="E6AE5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146E5"/>
    <w:multiLevelType w:val="multilevel"/>
    <w:tmpl w:val="DBD6564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55344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8EE0E63"/>
    <w:multiLevelType w:val="multilevel"/>
    <w:tmpl w:val="5936FA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997568F"/>
    <w:multiLevelType w:val="multilevel"/>
    <w:tmpl w:val="C96E2CA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7"/>
  </w:num>
  <w:num w:numId="3">
    <w:abstractNumId w:val="21"/>
  </w:num>
  <w:num w:numId="4">
    <w:abstractNumId w:val="22"/>
  </w:num>
  <w:num w:numId="5">
    <w:abstractNumId w:val="33"/>
  </w:num>
  <w:num w:numId="6">
    <w:abstractNumId w:val="17"/>
  </w:num>
  <w:num w:numId="7">
    <w:abstractNumId w:val="19"/>
  </w:num>
  <w:num w:numId="8">
    <w:abstractNumId w:val="31"/>
  </w:num>
  <w:num w:numId="9">
    <w:abstractNumId w:val="29"/>
  </w:num>
  <w:num w:numId="10">
    <w:abstractNumId w:val="14"/>
  </w:num>
  <w:num w:numId="11">
    <w:abstractNumId w:val="13"/>
  </w:num>
  <w:num w:numId="12">
    <w:abstractNumId w:val="30"/>
  </w:num>
  <w:num w:numId="13">
    <w:abstractNumId w:val="3"/>
  </w:num>
  <w:num w:numId="14">
    <w:abstractNumId w:val="10"/>
  </w:num>
  <w:num w:numId="15">
    <w:abstractNumId w:val="26"/>
  </w:num>
  <w:num w:numId="16">
    <w:abstractNumId w:val="3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</w:num>
  <w:num w:numId="22">
    <w:abstractNumId w:val="16"/>
  </w:num>
  <w:num w:numId="23">
    <w:abstractNumId w:val="20"/>
  </w:num>
  <w:num w:numId="24">
    <w:abstractNumId w:val="6"/>
  </w:num>
  <w:num w:numId="25">
    <w:abstractNumId w:val="24"/>
  </w:num>
  <w:num w:numId="26">
    <w:abstractNumId w:val="36"/>
    <w:lvlOverride w:ilvl="0">
      <w:startOverride w:val="8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39"/>
  </w:num>
  <w:num w:numId="29">
    <w:abstractNumId w:val="9"/>
  </w:num>
  <w:num w:numId="30">
    <w:abstractNumId w:val="12"/>
  </w:num>
  <w:num w:numId="31">
    <w:abstractNumId w:val="8"/>
  </w:num>
  <w:num w:numId="32">
    <w:abstractNumId w:val="23"/>
  </w:num>
  <w:num w:numId="33">
    <w:abstractNumId w:val="15"/>
  </w:num>
  <w:num w:numId="34">
    <w:abstractNumId w:val="7"/>
  </w:num>
  <w:num w:numId="35">
    <w:abstractNumId w:val="35"/>
  </w:num>
  <w:num w:numId="36">
    <w:abstractNumId w:val="25"/>
  </w:num>
  <w:num w:numId="37">
    <w:abstractNumId w:val="5"/>
  </w:num>
  <w:num w:numId="38">
    <w:abstractNumId w:val="0"/>
  </w:num>
  <w:num w:numId="39">
    <w:abstractNumId w:val="1"/>
  </w:num>
  <w:num w:numId="40">
    <w:abstractNumId w:val="18"/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11D1"/>
    <w:rsid w:val="000015C3"/>
    <w:rsid w:val="000069C1"/>
    <w:rsid w:val="000118A4"/>
    <w:rsid w:val="000120D4"/>
    <w:rsid w:val="00014F03"/>
    <w:rsid w:val="00017B8D"/>
    <w:rsid w:val="0002189D"/>
    <w:rsid w:val="00022112"/>
    <w:rsid w:val="0002225E"/>
    <w:rsid w:val="000225B3"/>
    <w:rsid w:val="0002386D"/>
    <w:rsid w:val="000249F4"/>
    <w:rsid w:val="0002514D"/>
    <w:rsid w:val="00027B03"/>
    <w:rsid w:val="000304E9"/>
    <w:rsid w:val="0003112E"/>
    <w:rsid w:val="000323AD"/>
    <w:rsid w:val="0003247C"/>
    <w:rsid w:val="00033DB0"/>
    <w:rsid w:val="000416ED"/>
    <w:rsid w:val="000428C7"/>
    <w:rsid w:val="00056556"/>
    <w:rsid w:val="000665A3"/>
    <w:rsid w:val="000712E8"/>
    <w:rsid w:val="00076E72"/>
    <w:rsid w:val="000823E9"/>
    <w:rsid w:val="00082906"/>
    <w:rsid w:val="00090D32"/>
    <w:rsid w:val="00091B50"/>
    <w:rsid w:val="000921CD"/>
    <w:rsid w:val="00094580"/>
    <w:rsid w:val="00094657"/>
    <w:rsid w:val="00095692"/>
    <w:rsid w:val="000A092D"/>
    <w:rsid w:val="000A4717"/>
    <w:rsid w:val="000A4B11"/>
    <w:rsid w:val="000B2999"/>
    <w:rsid w:val="000B496C"/>
    <w:rsid w:val="000B4AD7"/>
    <w:rsid w:val="000C0263"/>
    <w:rsid w:val="000C1867"/>
    <w:rsid w:val="000C588F"/>
    <w:rsid w:val="000D4559"/>
    <w:rsid w:val="000E1541"/>
    <w:rsid w:val="000E460C"/>
    <w:rsid w:val="000E5AB0"/>
    <w:rsid w:val="00100F54"/>
    <w:rsid w:val="00101A28"/>
    <w:rsid w:val="00103311"/>
    <w:rsid w:val="001042C1"/>
    <w:rsid w:val="00106DB7"/>
    <w:rsid w:val="00110C27"/>
    <w:rsid w:val="00115294"/>
    <w:rsid w:val="00120DF1"/>
    <w:rsid w:val="00123FA5"/>
    <w:rsid w:val="00130C43"/>
    <w:rsid w:val="00134AF4"/>
    <w:rsid w:val="0014025E"/>
    <w:rsid w:val="00141A3F"/>
    <w:rsid w:val="00145C52"/>
    <w:rsid w:val="001469B6"/>
    <w:rsid w:val="001524D9"/>
    <w:rsid w:val="00153304"/>
    <w:rsid w:val="00155494"/>
    <w:rsid w:val="00166B6D"/>
    <w:rsid w:val="001675A9"/>
    <w:rsid w:val="00183D9A"/>
    <w:rsid w:val="00190EB7"/>
    <w:rsid w:val="00193A2E"/>
    <w:rsid w:val="001A15E4"/>
    <w:rsid w:val="001A25BC"/>
    <w:rsid w:val="001A4160"/>
    <w:rsid w:val="001B21EC"/>
    <w:rsid w:val="001B3BDA"/>
    <w:rsid w:val="001B524D"/>
    <w:rsid w:val="001B61CF"/>
    <w:rsid w:val="001C030F"/>
    <w:rsid w:val="001C1043"/>
    <w:rsid w:val="001C1C92"/>
    <w:rsid w:val="001D09C2"/>
    <w:rsid w:val="001D19A3"/>
    <w:rsid w:val="001D1E8A"/>
    <w:rsid w:val="001D58E0"/>
    <w:rsid w:val="001D732C"/>
    <w:rsid w:val="001D77D0"/>
    <w:rsid w:val="001F2938"/>
    <w:rsid w:val="002054B1"/>
    <w:rsid w:val="0020687A"/>
    <w:rsid w:val="00207616"/>
    <w:rsid w:val="00223655"/>
    <w:rsid w:val="002244F7"/>
    <w:rsid w:val="00224FB7"/>
    <w:rsid w:val="00226042"/>
    <w:rsid w:val="00231478"/>
    <w:rsid w:val="002339FC"/>
    <w:rsid w:val="00236460"/>
    <w:rsid w:val="00236CC0"/>
    <w:rsid w:val="00247026"/>
    <w:rsid w:val="00254141"/>
    <w:rsid w:val="002579D6"/>
    <w:rsid w:val="00262EE7"/>
    <w:rsid w:val="0026792D"/>
    <w:rsid w:val="00267B76"/>
    <w:rsid w:val="002707B1"/>
    <w:rsid w:val="00270C9F"/>
    <w:rsid w:val="00272C03"/>
    <w:rsid w:val="0027366D"/>
    <w:rsid w:val="002813FD"/>
    <w:rsid w:val="002825F7"/>
    <w:rsid w:val="00287E13"/>
    <w:rsid w:val="0029140A"/>
    <w:rsid w:val="00293AC1"/>
    <w:rsid w:val="00296D5B"/>
    <w:rsid w:val="00296DC6"/>
    <w:rsid w:val="002A3466"/>
    <w:rsid w:val="002A3498"/>
    <w:rsid w:val="002A7330"/>
    <w:rsid w:val="002B25F8"/>
    <w:rsid w:val="002B44C8"/>
    <w:rsid w:val="002B7654"/>
    <w:rsid w:val="002C1E37"/>
    <w:rsid w:val="002C4206"/>
    <w:rsid w:val="002C6709"/>
    <w:rsid w:val="002C6C02"/>
    <w:rsid w:val="002D0EFF"/>
    <w:rsid w:val="002D444B"/>
    <w:rsid w:val="002D4C78"/>
    <w:rsid w:val="002E6828"/>
    <w:rsid w:val="002E764C"/>
    <w:rsid w:val="002F0EA6"/>
    <w:rsid w:val="002F205F"/>
    <w:rsid w:val="002F3DEE"/>
    <w:rsid w:val="002F3E53"/>
    <w:rsid w:val="00301C68"/>
    <w:rsid w:val="003025B8"/>
    <w:rsid w:val="0031004A"/>
    <w:rsid w:val="003222CF"/>
    <w:rsid w:val="003240BD"/>
    <w:rsid w:val="0033036B"/>
    <w:rsid w:val="0033429B"/>
    <w:rsid w:val="00336C13"/>
    <w:rsid w:val="00337D88"/>
    <w:rsid w:val="00340C85"/>
    <w:rsid w:val="00362302"/>
    <w:rsid w:val="00362BB3"/>
    <w:rsid w:val="00363F85"/>
    <w:rsid w:val="00370668"/>
    <w:rsid w:val="00380C56"/>
    <w:rsid w:val="0038198E"/>
    <w:rsid w:val="00382A63"/>
    <w:rsid w:val="00384180"/>
    <w:rsid w:val="00386AED"/>
    <w:rsid w:val="003A0224"/>
    <w:rsid w:val="003A0F77"/>
    <w:rsid w:val="003A2E89"/>
    <w:rsid w:val="003B2ABA"/>
    <w:rsid w:val="003B4F5A"/>
    <w:rsid w:val="003C040A"/>
    <w:rsid w:val="003C0E47"/>
    <w:rsid w:val="003C3B81"/>
    <w:rsid w:val="003D142B"/>
    <w:rsid w:val="003D2140"/>
    <w:rsid w:val="003D4DCA"/>
    <w:rsid w:val="003D798F"/>
    <w:rsid w:val="003E1287"/>
    <w:rsid w:val="003E14E9"/>
    <w:rsid w:val="003E7AF1"/>
    <w:rsid w:val="004056CC"/>
    <w:rsid w:val="00413681"/>
    <w:rsid w:val="00414DAF"/>
    <w:rsid w:val="004174F7"/>
    <w:rsid w:val="00432DEF"/>
    <w:rsid w:val="0043452D"/>
    <w:rsid w:val="004361B7"/>
    <w:rsid w:val="00440E40"/>
    <w:rsid w:val="00446081"/>
    <w:rsid w:val="004500CF"/>
    <w:rsid w:val="00451608"/>
    <w:rsid w:val="00453047"/>
    <w:rsid w:val="00455CBF"/>
    <w:rsid w:val="00464DF0"/>
    <w:rsid w:val="004658B3"/>
    <w:rsid w:val="00475541"/>
    <w:rsid w:val="00476260"/>
    <w:rsid w:val="0047757C"/>
    <w:rsid w:val="004846B2"/>
    <w:rsid w:val="00484CEA"/>
    <w:rsid w:val="00492243"/>
    <w:rsid w:val="00494914"/>
    <w:rsid w:val="00495756"/>
    <w:rsid w:val="004A1363"/>
    <w:rsid w:val="004A1725"/>
    <w:rsid w:val="004A25F6"/>
    <w:rsid w:val="004A65C7"/>
    <w:rsid w:val="004A67F2"/>
    <w:rsid w:val="004A73A0"/>
    <w:rsid w:val="004B1341"/>
    <w:rsid w:val="004B3C85"/>
    <w:rsid w:val="004B78E8"/>
    <w:rsid w:val="004C2819"/>
    <w:rsid w:val="004C5568"/>
    <w:rsid w:val="004D218B"/>
    <w:rsid w:val="004E1E10"/>
    <w:rsid w:val="004E2704"/>
    <w:rsid w:val="004F26C3"/>
    <w:rsid w:val="004F37AC"/>
    <w:rsid w:val="004F3C80"/>
    <w:rsid w:val="004F7B10"/>
    <w:rsid w:val="00502086"/>
    <w:rsid w:val="00503E7B"/>
    <w:rsid w:val="00510623"/>
    <w:rsid w:val="00510C49"/>
    <w:rsid w:val="0051408E"/>
    <w:rsid w:val="00514FC7"/>
    <w:rsid w:val="00515D99"/>
    <w:rsid w:val="00523EFF"/>
    <w:rsid w:val="00540F2C"/>
    <w:rsid w:val="0054142B"/>
    <w:rsid w:val="00541CA7"/>
    <w:rsid w:val="00543BE4"/>
    <w:rsid w:val="00545535"/>
    <w:rsid w:val="005462EC"/>
    <w:rsid w:val="005525D6"/>
    <w:rsid w:val="00555B92"/>
    <w:rsid w:val="00557CAE"/>
    <w:rsid w:val="00563311"/>
    <w:rsid w:val="00564570"/>
    <w:rsid w:val="00570821"/>
    <w:rsid w:val="005724EF"/>
    <w:rsid w:val="00573325"/>
    <w:rsid w:val="00577169"/>
    <w:rsid w:val="005775D0"/>
    <w:rsid w:val="005800D3"/>
    <w:rsid w:val="005839FE"/>
    <w:rsid w:val="005845AC"/>
    <w:rsid w:val="00584F35"/>
    <w:rsid w:val="00590B76"/>
    <w:rsid w:val="0059783D"/>
    <w:rsid w:val="00597D49"/>
    <w:rsid w:val="005A16A2"/>
    <w:rsid w:val="005A38DD"/>
    <w:rsid w:val="005A58DC"/>
    <w:rsid w:val="005A6193"/>
    <w:rsid w:val="005B3C34"/>
    <w:rsid w:val="005B574C"/>
    <w:rsid w:val="005B7A26"/>
    <w:rsid w:val="005C1306"/>
    <w:rsid w:val="005C481F"/>
    <w:rsid w:val="005D2A93"/>
    <w:rsid w:val="005D3234"/>
    <w:rsid w:val="005D7B60"/>
    <w:rsid w:val="005E772C"/>
    <w:rsid w:val="005F5F72"/>
    <w:rsid w:val="005F6647"/>
    <w:rsid w:val="005F6CA9"/>
    <w:rsid w:val="00600767"/>
    <w:rsid w:val="0060319E"/>
    <w:rsid w:val="00604D13"/>
    <w:rsid w:val="00612809"/>
    <w:rsid w:val="00613305"/>
    <w:rsid w:val="00616E93"/>
    <w:rsid w:val="0062551E"/>
    <w:rsid w:val="00630FBD"/>
    <w:rsid w:val="00631E71"/>
    <w:rsid w:val="00634DB2"/>
    <w:rsid w:val="00635067"/>
    <w:rsid w:val="006369BB"/>
    <w:rsid w:val="00641407"/>
    <w:rsid w:val="00653269"/>
    <w:rsid w:val="006539EE"/>
    <w:rsid w:val="0065493B"/>
    <w:rsid w:val="00655B1C"/>
    <w:rsid w:val="00663C90"/>
    <w:rsid w:val="00675DE4"/>
    <w:rsid w:val="006760B3"/>
    <w:rsid w:val="00680421"/>
    <w:rsid w:val="0069006C"/>
    <w:rsid w:val="00692AF8"/>
    <w:rsid w:val="006A2910"/>
    <w:rsid w:val="006A3033"/>
    <w:rsid w:val="006A4709"/>
    <w:rsid w:val="006A704E"/>
    <w:rsid w:val="006B582C"/>
    <w:rsid w:val="006B6388"/>
    <w:rsid w:val="006C0AB4"/>
    <w:rsid w:val="006C2816"/>
    <w:rsid w:val="006C4998"/>
    <w:rsid w:val="006D24F6"/>
    <w:rsid w:val="006F1DA4"/>
    <w:rsid w:val="006F1FBA"/>
    <w:rsid w:val="006F4FF6"/>
    <w:rsid w:val="006F75F8"/>
    <w:rsid w:val="0070134C"/>
    <w:rsid w:val="00704D53"/>
    <w:rsid w:val="007059A0"/>
    <w:rsid w:val="00716874"/>
    <w:rsid w:val="00717FEA"/>
    <w:rsid w:val="0072077D"/>
    <w:rsid w:val="007208EF"/>
    <w:rsid w:val="007228BC"/>
    <w:rsid w:val="00725730"/>
    <w:rsid w:val="007318AF"/>
    <w:rsid w:val="00732F91"/>
    <w:rsid w:val="007344FA"/>
    <w:rsid w:val="0074581B"/>
    <w:rsid w:val="0074582B"/>
    <w:rsid w:val="00751092"/>
    <w:rsid w:val="00751534"/>
    <w:rsid w:val="00752DEB"/>
    <w:rsid w:val="00754353"/>
    <w:rsid w:val="00756E3C"/>
    <w:rsid w:val="007608BF"/>
    <w:rsid w:val="00761337"/>
    <w:rsid w:val="007618BD"/>
    <w:rsid w:val="007624C3"/>
    <w:rsid w:val="00765D75"/>
    <w:rsid w:val="007700BD"/>
    <w:rsid w:val="007736BB"/>
    <w:rsid w:val="007743B4"/>
    <w:rsid w:val="007747E9"/>
    <w:rsid w:val="00776585"/>
    <w:rsid w:val="00783296"/>
    <w:rsid w:val="0078408E"/>
    <w:rsid w:val="00786EF0"/>
    <w:rsid w:val="00787817"/>
    <w:rsid w:val="00791545"/>
    <w:rsid w:val="00795AD6"/>
    <w:rsid w:val="007A45B8"/>
    <w:rsid w:val="007B502C"/>
    <w:rsid w:val="007C0D22"/>
    <w:rsid w:val="007C1CE8"/>
    <w:rsid w:val="007D031A"/>
    <w:rsid w:val="007D2199"/>
    <w:rsid w:val="007D4044"/>
    <w:rsid w:val="007D672A"/>
    <w:rsid w:val="007E0E29"/>
    <w:rsid w:val="007E205E"/>
    <w:rsid w:val="007E34E3"/>
    <w:rsid w:val="007E3E7B"/>
    <w:rsid w:val="007E66A9"/>
    <w:rsid w:val="007E7A09"/>
    <w:rsid w:val="007F3050"/>
    <w:rsid w:val="007F7103"/>
    <w:rsid w:val="00807498"/>
    <w:rsid w:val="00810D2F"/>
    <w:rsid w:val="00813915"/>
    <w:rsid w:val="00813CBF"/>
    <w:rsid w:val="00814A4F"/>
    <w:rsid w:val="008208E8"/>
    <w:rsid w:val="0082338C"/>
    <w:rsid w:val="00823775"/>
    <w:rsid w:val="008240D5"/>
    <w:rsid w:val="00843671"/>
    <w:rsid w:val="008439BA"/>
    <w:rsid w:val="00843A28"/>
    <w:rsid w:val="00860327"/>
    <w:rsid w:val="008607F1"/>
    <w:rsid w:val="008639FC"/>
    <w:rsid w:val="008714A6"/>
    <w:rsid w:val="00875C32"/>
    <w:rsid w:val="0087715A"/>
    <w:rsid w:val="00877578"/>
    <w:rsid w:val="0088400D"/>
    <w:rsid w:val="00884726"/>
    <w:rsid w:val="00890F3D"/>
    <w:rsid w:val="00891E90"/>
    <w:rsid w:val="00894EE7"/>
    <w:rsid w:val="008A3DE1"/>
    <w:rsid w:val="008A4EF7"/>
    <w:rsid w:val="008B2F60"/>
    <w:rsid w:val="008B43CA"/>
    <w:rsid w:val="008B5775"/>
    <w:rsid w:val="008B7904"/>
    <w:rsid w:val="008B7F47"/>
    <w:rsid w:val="008C20FF"/>
    <w:rsid w:val="008C4EB9"/>
    <w:rsid w:val="008C5152"/>
    <w:rsid w:val="008C6A07"/>
    <w:rsid w:val="008D1C6B"/>
    <w:rsid w:val="008E4FE8"/>
    <w:rsid w:val="008F02E1"/>
    <w:rsid w:val="008F4003"/>
    <w:rsid w:val="008F4F10"/>
    <w:rsid w:val="008F7627"/>
    <w:rsid w:val="00901B10"/>
    <w:rsid w:val="0090560E"/>
    <w:rsid w:val="009062A8"/>
    <w:rsid w:val="009063C9"/>
    <w:rsid w:val="00907794"/>
    <w:rsid w:val="0091526D"/>
    <w:rsid w:val="0091736E"/>
    <w:rsid w:val="00923C27"/>
    <w:rsid w:val="00926CE2"/>
    <w:rsid w:val="0093714D"/>
    <w:rsid w:val="00940C84"/>
    <w:rsid w:val="00940CD1"/>
    <w:rsid w:val="0094103B"/>
    <w:rsid w:val="00941393"/>
    <w:rsid w:val="009422C0"/>
    <w:rsid w:val="00952F03"/>
    <w:rsid w:val="00953362"/>
    <w:rsid w:val="009612A2"/>
    <w:rsid w:val="009633CD"/>
    <w:rsid w:val="00966029"/>
    <w:rsid w:val="00974029"/>
    <w:rsid w:val="0098613A"/>
    <w:rsid w:val="00986CAE"/>
    <w:rsid w:val="009871B1"/>
    <w:rsid w:val="00987EEA"/>
    <w:rsid w:val="0099114B"/>
    <w:rsid w:val="009A19BD"/>
    <w:rsid w:val="009A2856"/>
    <w:rsid w:val="009A3613"/>
    <w:rsid w:val="009A4550"/>
    <w:rsid w:val="009A54F2"/>
    <w:rsid w:val="009B4D5F"/>
    <w:rsid w:val="009C528A"/>
    <w:rsid w:val="009D03F3"/>
    <w:rsid w:val="009D10CD"/>
    <w:rsid w:val="009E34E5"/>
    <w:rsid w:val="009F6A22"/>
    <w:rsid w:val="009F7154"/>
    <w:rsid w:val="00A00635"/>
    <w:rsid w:val="00A04BF3"/>
    <w:rsid w:val="00A16A6E"/>
    <w:rsid w:val="00A2168A"/>
    <w:rsid w:val="00A22800"/>
    <w:rsid w:val="00A255FC"/>
    <w:rsid w:val="00A25B7D"/>
    <w:rsid w:val="00A32B7D"/>
    <w:rsid w:val="00A41A16"/>
    <w:rsid w:val="00A540AB"/>
    <w:rsid w:val="00A57D7F"/>
    <w:rsid w:val="00A60AFB"/>
    <w:rsid w:val="00A66953"/>
    <w:rsid w:val="00A71E86"/>
    <w:rsid w:val="00A738E9"/>
    <w:rsid w:val="00A74892"/>
    <w:rsid w:val="00A75D87"/>
    <w:rsid w:val="00A76BEB"/>
    <w:rsid w:val="00A8701F"/>
    <w:rsid w:val="00A90289"/>
    <w:rsid w:val="00AA2334"/>
    <w:rsid w:val="00AA27C5"/>
    <w:rsid w:val="00AA6FF3"/>
    <w:rsid w:val="00AB6173"/>
    <w:rsid w:val="00AC020D"/>
    <w:rsid w:val="00AC096E"/>
    <w:rsid w:val="00AC41EE"/>
    <w:rsid w:val="00AC6294"/>
    <w:rsid w:val="00AD0FB9"/>
    <w:rsid w:val="00AD344A"/>
    <w:rsid w:val="00AD530C"/>
    <w:rsid w:val="00AE55C6"/>
    <w:rsid w:val="00AE6CCC"/>
    <w:rsid w:val="00AE6E88"/>
    <w:rsid w:val="00AF1F5B"/>
    <w:rsid w:val="00AF4AF8"/>
    <w:rsid w:val="00AF668C"/>
    <w:rsid w:val="00B046B7"/>
    <w:rsid w:val="00B0785D"/>
    <w:rsid w:val="00B07C02"/>
    <w:rsid w:val="00B07D84"/>
    <w:rsid w:val="00B116C1"/>
    <w:rsid w:val="00B1316A"/>
    <w:rsid w:val="00B15883"/>
    <w:rsid w:val="00B20C1F"/>
    <w:rsid w:val="00B25D21"/>
    <w:rsid w:val="00B262D0"/>
    <w:rsid w:val="00B26EF8"/>
    <w:rsid w:val="00B27F91"/>
    <w:rsid w:val="00B34E78"/>
    <w:rsid w:val="00B3512C"/>
    <w:rsid w:val="00B362AB"/>
    <w:rsid w:val="00B41D5D"/>
    <w:rsid w:val="00B4566A"/>
    <w:rsid w:val="00B465E7"/>
    <w:rsid w:val="00B4680C"/>
    <w:rsid w:val="00B55FFF"/>
    <w:rsid w:val="00B56F70"/>
    <w:rsid w:val="00B60FBF"/>
    <w:rsid w:val="00B726AD"/>
    <w:rsid w:val="00B73894"/>
    <w:rsid w:val="00B75EB1"/>
    <w:rsid w:val="00B76DED"/>
    <w:rsid w:val="00B77D34"/>
    <w:rsid w:val="00B84727"/>
    <w:rsid w:val="00B90C1A"/>
    <w:rsid w:val="00B95343"/>
    <w:rsid w:val="00BA4B58"/>
    <w:rsid w:val="00BB086F"/>
    <w:rsid w:val="00BB4080"/>
    <w:rsid w:val="00BC40D9"/>
    <w:rsid w:val="00BC658F"/>
    <w:rsid w:val="00BD1A98"/>
    <w:rsid w:val="00BD3D58"/>
    <w:rsid w:val="00BD485F"/>
    <w:rsid w:val="00BE3B82"/>
    <w:rsid w:val="00BE4443"/>
    <w:rsid w:val="00BE5C8B"/>
    <w:rsid w:val="00BE6749"/>
    <w:rsid w:val="00BE71F0"/>
    <w:rsid w:val="00BF025D"/>
    <w:rsid w:val="00BF15C0"/>
    <w:rsid w:val="00BF342F"/>
    <w:rsid w:val="00BF660D"/>
    <w:rsid w:val="00C04E26"/>
    <w:rsid w:val="00C05F1A"/>
    <w:rsid w:val="00C12A3A"/>
    <w:rsid w:val="00C12B6F"/>
    <w:rsid w:val="00C15B83"/>
    <w:rsid w:val="00C2328C"/>
    <w:rsid w:val="00C25BCA"/>
    <w:rsid w:val="00C30208"/>
    <w:rsid w:val="00C311D1"/>
    <w:rsid w:val="00C404DB"/>
    <w:rsid w:val="00C432B6"/>
    <w:rsid w:val="00C461C8"/>
    <w:rsid w:val="00C475FE"/>
    <w:rsid w:val="00C54894"/>
    <w:rsid w:val="00C54FB5"/>
    <w:rsid w:val="00C56AE1"/>
    <w:rsid w:val="00C65001"/>
    <w:rsid w:val="00C6519B"/>
    <w:rsid w:val="00C655C8"/>
    <w:rsid w:val="00C736A1"/>
    <w:rsid w:val="00C745DA"/>
    <w:rsid w:val="00C777EB"/>
    <w:rsid w:val="00C81BC6"/>
    <w:rsid w:val="00C848A3"/>
    <w:rsid w:val="00C90656"/>
    <w:rsid w:val="00C926BD"/>
    <w:rsid w:val="00C958B1"/>
    <w:rsid w:val="00C95E18"/>
    <w:rsid w:val="00C962CC"/>
    <w:rsid w:val="00CA07D2"/>
    <w:rsid w:val="00CA2E04"/>
    <w:rsid w:val="00CA3690"/>
    <w:rsid w:val="00CA6168"/>
    <w:rsid w:val="00CB22C3"/>
    <w:rsid w:val="00CB25E0"/>
    <w:rsid w:val="00CC1D61"/>
    <w:rsid w:val="00CC300E"/>
    <w:rsid w:val="00CD70BF"/>
    <w:rsid w:val="00CD73FE"/>
    <w:rsid w:val="00CE0BB3"/>
    <w:rsid w:val="00CE0D39"/>
    <w:rsid w:val="00CE4E29"/>
    <w:rsid w:val="00CF1283"/>
    <w:rsid w:val="00CF36DC"/>
    <w:rsid w:val="00D03425"/>
    <w:rsid w:val="00D05FB5"/>
    <w:rsid w:val="00D06F77"/>
    <w:rsid w:val="00D07818"/>
    <w:rsid w:val="00D25944"/>
    <w:rsid w:val="00D302E2"/>
    <w:rsid w:val="00D3104A"/>
    <w:rsid w:val="00D33ACE"/>
    <w:rsid w:val="00D34665"/>
    <w:rsid w:val="00D45469"/>
    <w:rsid w:val="00D53A76"/>
    <w:rsid w:val="00D542EC"/>
    <w:rsid w:val="00D570B7"/>
    <w:rsid w:val="00D5711B"/>
    <w:rsid w:val="00D60E10"/>
    <w:rsid w:val="00D65C49"/>
    <w:rsid w:val="00D82BEA"/>
    <w:rsid w:val="00D83BBA"/>
    <w:rsid w:val="00D90232"/>
    <w:rsid w:val="00D92459"/>
    <w:rsid w:val="00D9296A"/>
    <w:rsid w:val="00D95BEA"/>
    <w:rsid w:val="00DA06FD"/>
    <w:rsid w:val="00DA31EE"/>
    <w:rsid w:val="00DA75CE"/>
    <w:rsid w:val="00DA7BB6"/>
    <w:rsid w:val="00DB1FBD"/>
    <w:rsid w:val="00DB3B6D"/>
    <w:rsid w:val="00DB6408"/>
    <w:rsid w:val="00DC458B"/>
    <w:rsid w:val="00DC4756"/>
    <w:rsid w:val="00DC71A1"/>
    <w:rsid w:val="00DC7B47"/>
    <w:rsid w:val="00DC7D78"/>
    <w:rsid w:val="00DD2974"/>
    <w:rsid w:val="00DD4474"/>
    <w:rsid w:val="00DD782A"/>
    <w:rsid w:val="00DE1F8F"/>
    <w:rsid w:val="00DE322A"/>
    <w:rsid w:val="00DE5251"/>
    <w:rsid w:val="00DE681A"/>
    <w:rsid w:val="00DF426C"/>
    <w:rsid w:val="00DF7313"/>
    <w:rsid w:val="00E019D5"/>
    <w:rsid w:val="00E034C4"/>
    <w:rsid w:val="00E1396A"/>
    <w:rsid w:val="00E16683"/>
    <w:rsid w:val="00E1731A"/>
    <w:rsid w:val="00E258EE"/>
    <w:rsid w:val="00E32EFA"/>
    <w:rsid w:val="00E34E46"/>
    <w:rsid w:val="00E35079"/>
    <w:rsid w:val="00E352FE"/>
    <w:rsid w:val="00E412C2"/>
    <w:rsid w:val="00E664E3"/>
    <w:rsid w:val="00E6758B"/>
    <w:rsid w:val="00E719CF"/>
    <w:rsid w:val="00E73343"/>
    <w:rsid w:val="00E753E1"/>
    <w:rsid w:val="00E81E92"/>
    <w:rsid w:val="00E83C8A"/>
    <w:rsid w:val="00E90F38"/>
    <w:rsid w:val="00E94448"/>
    <w:rsid w:val="00EA5607"/>
    <w:rsid w:val="00EA72F7"/>
    <w:rsid w:val="00EA76D5"/>
    <w:rsid w:val="00EB002C"/>
    <w:rsid w:val="00EB77D5"/>
    <w:rsid w:val="00EC08B3"/>
    <w:rsid w:val="00EC44AE"/>
    <w:rsid w:val="00EC5339"/>
    <w:rsid w:val="00ED3751"/>
    <w:rsid w:val="00ED46C4"/>
    <w:rsid w:val="00ED46CF"/>
    <w:rsid w:val="00EE5F7F"/>
    <w:rsid w:val="00EE6A9E"/>
    <w:rsid w:val="00EE7A34"/>
    <w:rsid w:val="00EF0AAD"/>
    <w:rsid w:val="00EF425D"/>
    <w:rsid w:val="00F0094B"/>
    <w:rsid w:val="00F00A1C"/>
    <w:rsid w:val="00F0400D"/>
    <w:rsid w:val="00F04812"/>
    <w:rsid w:val="00F06DB8"/>
    <w:rsid w:val="00F071C9"/>
    <w:rsid w:val="00F11A14"/>
    <w:rsid w:val="00F13EBD"/>
    <w:rsid w:val="00F1656A"/>
    <w:rsid w:val="00F172A9"/>
    <w:rsid w:val="00F224F3"/>
    <w:rsid w:val="00F22E4C"/>
    <w:rsid w:val="00F26DB5"/>
    <w:rsid w:val="00F37C05"/>
    <w:rsid w:val="00F42529"/>
    <w:rsid w:val="00F470F0"/>
    <w:rsid w:val="00F563D4"/>
    <w:rsid w:val="00F73DD2"/>
    <w:rsid w:val="00F74CC4"/>
    <w:rsid w:val="00F76683"/>
    <w:rsid w:val="00F83587"/>
    <w:rsid w:val="00F91966"/>
    <w:rsid w:val="00FA5DB6"/>
    <w:rsid w:val="00FB5EE7"/>
    <w:rsid w:val="00FC3B39"/>
    <w:rsid w:val="00FD40F7"/>
    <w:rsid w:val="00FE29E8"/>
    <w:rsid w:val="00FE42BA"/>
    <w:rsid w:val="00FE5B0A"/>
    <w:rsid w:val="00FF022A"/>
    <w:rsid w:val="00FF2982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0F69230B-BE02-4BBC-A775-BBC99196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uiPriority="99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38C"/>
    <w:rPr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i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1"/>
    <w:rPr>
      <w:sz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jc w:val="center"/>
    </w:pPr>
    <w:rPr>
      <w:sz w:val="28"/>
    </w:rPr>
  </w:style>
  <w:style w:type="paragraph" w:styleId="BodyText3">
    <w:name w:val="Body Text 3"/>
    <w:basedOn w:val="Normal"/>
    <w:pPr>
      <w:spacing w:before="80" w:after="80"/>
      <w:jc w:val="center"/>
    </w:pPr>
    <w:rPr>
      <w:bCs/>
    </w:rPr>
  </w:style>
  <w:style w:type="paragraph" w:styleId="BlockText">
    <w:name w:val="Block Text"/>
    <w:basedOn w:val="Normal"/>
    <w:pPr>
      <w:ind w:left="567" w:right="567"/>
      <w:jc w:val="both"/>
    </w:pPr>
    <w:rPr>
      <w:sz w:val="28"/>
    </w:rPr>
  </w:style>
  <w:style w:type="paragraph" w:styleId="BodyTextIndent">
    <w:name w:val="Body Text Indent"/>
    <w:basedOn w:val="Normal"/>
    <w:pPr>
      <w:ind w:firstLine="709"/>
      <w:jc w:val="both"/>
    </w:pPr>
    <w:rPr>
      <w:sz w:val="24"/>
    </w:rPr>
  </w:style>
  <w:style w:type="paragraph" w:styleId="BodyTextIndent2">
    <w:name w:val="Body Text Indent 2"/>
    <w:basedOn w:val="Normal"/>
    <w:pPr>
      <w:ind w:firstLine="5954"/>
    </w:pPr>
  </w:style>
  <w:style w:type="table" w:styleId="TableGrid">
    <w:name w:val="Table Grid"/>
    <w:basedOn w:val="TableNormal"/>
    <w:rsid w:val="00894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C1043"/>
    <w:rPr>
      <w:rFonts w:ascii="Tahoma" w:hAnsi="Tahoma" w:cs="Tahoma"/>
      <w:sz w:val="16"/>
      <w:szCs w:val="16"/>
    </w:rPr>
  </w:style>
  <w:style w:type="character" w:customStyle="1" w:styleId="postbody">
    <w:name w:val="postbody"/>
    <w:basedOn w:val="DefaultParagraphFont"/>
    <w:rsid w:val="004A67F2"/>
  </w:style>
  <w:style w:type="paragraph" w:customStyle="1" w:styleId="a">
    <w:name w:val=" Знак Знак Знак Знак"/>
    <w:basedOn w:val="Normal"/>
    <w:rsid w:val="004A67F2"/>
    <w:pPr>
      <w:spacing w:after="160" w:line="240" w:lineRule="exact"/>
    </w:pPr>
    <w:rPr>
      <w:rFonts w:ascii="Verdana" w:hAnsi="Verdana"/>
      <w:lang w:val="en-US" w:eastAsia="en-US"/>
    </w:rPr>
  </w:style>
  <w:style w:type="character" w:styleId="Strong">
    <w:name w:val="Strong"/>
    <w:qFormat/>
    <w:rsid w:val="004A67F2"/>
    <w:rPr>
      <w:b/>
      <w:bCs/>
    </w:rPr>
  </w:style>
  <w:style w:type="character" w:styleId="Hyperlink">
    <w:name w:val="Hyperlink"/>
    <w:uiPriority w:val="99"/>
    <w:rsid w:val="001C030F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rsid w:val="00DD782A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DD782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customStyle="1" w:styleId="ConsPlusNonformat">
    <w:name w:val="ConsPlusNonformat"/>
    <w:link w:val="ConsPlusNonformat0"/>
    <w:rsid w:val="00DD782A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customStyle="1" w:styleId="ConsPlusNonformat0">
    <w:name w:val="ConsPlusNonformat Знак"/>
    <w:link w:val="ConsPlusNonformat"/>
    <w:rsid w:val="00DD782A"/>
    <w:rPr>
      <w:rFonts w:ascii="Courier New" w:hAnsi="Courier New" w:cs="Courier New"/>
      <w:lang w:val="ru-RU" w:eastAsia="ru-RU" w:bidi="ar-SA"/>
    </w:rPr>
  </w:style>
  <w:style w:type="paragraph" w:styleId="NormalWeb">
    <w:name w:val="Normal (Web)"/>
    <w:aliases w:val="Обычный (веб),Обычный (Web),Обычный (веб) Знак Знак,Обычный (Web) Знак Знак Знак"/>
    <w:basedOn w:val="Normal"/>
    <w:link w:val="NormalWebChar"/>
    <w:uiPriority w:val="1"/>
    <w:unhideWhenUsed/>
    <w:qFormat/>
    <w:rsid w:val="00DD782A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b-message-heademail">
    <w:name w:val="b-message-head__email"/>
    <w:basedOn w:val="DefaultParagraphFont"/>
    <w:rsid w:val="0072077D"/>
  </w:style>
  <w:style w:type="character" w:customStyle="1" w:styleId="BodyTextIndent3Char">
    <w:name w:val="Body Text Indent 3 Char"/>
    <w:link w:val="BodyTextIndent3"/>
    <w:rsid w:val="00761337"/>
    <w:rPr>
      <w:sz w:val="16"/>
      <w:szCs w:val="16"/>
    </w:rPr>
  </w:style>
  <w:style w:type="character" w:customStyle="1" w:styleId="32">
    <w:name w:val="Заголовок №3 (2)_"/>
    <w:link w:val="320"/>
    <w:rsid w:val="00236CC0"/>
    <w:rPr>
      <w:sz w:val="22"/>
      <w:szCs w:val="22"/>
      <w:shd w:val="clear" w:color="auto" w:fill="FFFFFF"/>
    </w:rPr>
  </w:style>
  <w:style w:type="paragraph" w:customStyle="1" w:styleId="320">
    <w:name w:val="Заголовок №3 (2)"/>
    <w:basedOn w:val="Normal"/>
    <w:link w:val="32"/>
    <w:rsid w:val="00236CC0"/>
    <w:pPr>
      <w:widowControl w:val="0"/>
      <w:shd w:val="clear" w:color="auto" w:fill="FFFFFF"/>
      <w:spacing w:line="523" w:lineRule="exact"/>
      <w:jc w:val="center"/>
      <w:outlineLvl w:val="2"/>
    </w:pPr>
    <w:rPr>
      <w:sz w:val="22"/>
      <w:szCs w:val="22"/>
    </w:rPr>
  </w:style>
  <w:style w:type="character" w:customStyle="1" w:styleId="1">
    <w:name w:val="Заголовок №1_"/>
    <w:link w:val="10"/>
    <w:rsid w:val="00AB6173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Normal"/>
    <w:link w:val="1"/>
    <w:rsid w:val="00AB6173"/>
    <w:pPr>
      <w:widowControl w:val="0"/>
      <w:shd w:val="clear" w:color="auto" w:fill="FFFFFF"/>
      <w:spacing w:line="322" w:lineRule="exact"/>
      <w:ind w:hanging="1060"/>
      <w:outlineLvl w:val="0"/>
    </w:pPr>
    <w:rPr>
      <w:b/>
      <w:bCs/>
      <w:sz w:val="26"/>
      <w:szCs w:val="26"/>
    </w:rPr>
  </w:style>
  <w:style w:type="character" w:customStyle="1" w:styleId="2">
    <w:name w:val="Основной текст (2)_"/>
    <w:link w:val="20"/>
    <w:rsid w:val="00AB6173"/>
    <w:rPr>
      <w:sz w:val="26"/>
      <w:szCs w:val="26"/>
      <w:shd w:val="clear" w:color="auto" w:fill="FFFFFF"/>
    </w:rPr>
  </w:style>
  <w:style w:type="character" w:customStyle="1" w:styleId="8">
    <w:name w:val="Основной текст (8)_"/>
    <w:link w:val="80"/>
    <w:rsid w:val="00AB6173"/>
    <w:rPr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rsid w:val="00AB617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Normal"/>
    <w:link w:val="2"/>
    <w:rsid w:val="00AB6173"/>
    <w:pPr>
      <w:widowControl w:val="0"/>
      <w:shd w:val="clear" w:color="auto" w:fill="FFFFFF"/>
      <w:spacing w:before="540" w:after="240" w:line="0" w:lineRule="atLeast"/>
    </w:pPr>
    <w:rPr>
      <w:sz w:val="26"/>
      <w:szCs w:val="26"/>
    </w:rPr>
  </w:style>
  <w:style w:type="paragraph" w:customStyle="1" w:styleId="80">
    <w:name w:val="Основной текст (8)"/>
    <w:basedOn w:val="Normal"/>
    <w:link w:val="8"/>
    <w:rsid w:val="00AB6173"/>
    <w:pPr>
      <w:widowControl w:val="0"/>
      <w:shd w:val="clear" w:color="auto" w:fill="FFFFFF"/>
      <w:spacing w:after="600" w:line="322" w:lineRule="exact"/>
      <w:jc w:val="center"/>
    </w:pPr>
    <w:rPr>
      <w:b/>
      <w:bCs/>
      <w:sz w:val="26"/>
      <w:szCs w:val="26"/>
    </w:rPr>
  </w:style>
  <w:style w:type="character" w:customStyle="1" w:styleId="3">
    <w:name w:val="Подпись к картинке (3)_"/>
    <w:link w:val="30"/>
    <w:rsid w:val="003D2140"/>
    <w:rPr>
      <w:sz w:val="26"/>
      <w:szCs w:val="26"/>
      <w:shd w:val="clear" w:color="auto" w:fill="FFFFFF"/>
    </w:rPr>
  </w:style>
  <w:style w:type="paragraph" w:customStyle="1" w:styleId="30">
    <w:name w:val="Подпись к картинке (3)"/>
    <w:basedOn w:val="Normal"/>
    <w:link w:val="3"/>
    <w:rsid w:val="003D2140"/>
    <w:pPr>
      <w:widowControl w:val="0"/>
      <w:shd w:val="clear" w:color="auto" w:fill="FFFFFF"/>
      <w:spacing w:line="0" w:lineRule="atLeast"/>
    </w:pPr>
    <w:rPr>
      <w:sz w:val="26"/>
      <w:szCs w:val="26"/>
    </w:rPr>
  </w:style>
  <w:style w:type="character" w:customStyle="1" w:styleId="6">
    <w:name w:val="Основной текст (6)_"/>
    <w:rsid w:val="001D7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0">
    <w:name w:val="Основной текст (6)"/>
    <w:rsid w:val="001D7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n-US" w:eastAsia="en-US" w:bidi="en-US"/>
    </w:rPr>
  </w:style>
  <w:style w:type="paragraph" w:customStyle="1" w:styleId="4">
    <w:name w:val="Основной текст (4)"/>
    <w:basedOn w:val="Normal"/>
    <w:rsid w:val="00B27F91"/>
    <w:pPr>
      <w:widowControl w:val="0"/>
      <w:shd w:val="clear" w:color="auto" w:fill="FFFFFF"/>
      <w:spacing w:line="278" w:lineRule="exact"/>
      <w:jc w:val="center"/>
    </w:pPr>
    <w:rPr>
      <w:b/>
      <w:bCs/>
      <w:color w:val="000000"/>
      <w:sz w:val="22"/>
      <w:szCs w:val="22"/>
      <w:lang w:bidi="ru-RU"/>
    </w:rPr>
  </w:style>
  <w:style w:type="character" w:customStyle="1" w:styleId="a0">
    <w:name w:val="Гипертекстовая ссылка"/>
    <w:rsid w:val="007608BF"/>
    <w:rPr>
      <w:b/>
      <w:bCs/>
      <w:color w:val="008000"/>
    </w:rPr>
  </w:style>
  <w:style w:type="character" w:customStyle="1" w:styleId="HeaderChar">
    <w:name w:val="Header Char"/>
    <w:basedOn w:val="DefaultParagraphFont"/>
    <w:link w:val="Header"/>
    <w:uiPriority w:val="99"/>
    <w:rsid w:val="00F00A1C"/>
  </w:style>
  <w:style w:type="character" w:customStyle="1" w:styleId="NormalWebChar">
    <w:name w:val="Normal (Web) Char"/>
    <w:aliases w:val="Обычный (веб) Char,Обычный (Web) Char,Обычный (веб) Знак Знак Char,Обычный (Web) Знак Знак Знак Char"/>
    <w:link w:val="NormalWeb"/>
    <w:uiPriority w:val="1"/>
    <w:locked/>
    <w:rsid w:val="00843671"/>
    <w:rPr>
      <w:sz w:val="24"/>
      <w:szCs w:val="24"/>
    </w:rPr>
  </w:style>
  <w:style w:type="character" w:customStyle="1" w:styleId="phcode">
    <w:name w:val="ph_code"/>
    <w:basedOn w:val="DefaultParagraphFont"/>
    <w:rsid w:val="003C3B81"/>
  </w:style>
  <w:style w:type="character" w:customStyle="1" w:styleId="a1">
    <w:name w:val="Основной текст_"/>
    <w:link w:val="11"/>
    <w:rsid w:val="003240BD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Normal"/>
    <w:link w:val="a1"/>
    <w:rsid w:val="003240BD"/>
    <w:pPr>
      <w:shd w:val="clear" w:color="auto" w:fill="FFFFFF"/>
      <w:spacing w:before="420" w:after="420" w:line="0" w:lineRule="atLeast"/>
    </w:pPr>
    <w:rPr>
      <w:sz w:val="22"/>
      <w:szCs w:val="22"/>
    </w:rPr>
  </w:style>
  <w:style w:type="paragraph" w:customStyle="1" w:styleId="Default">
    <w:name w:val="Default"/>
    <w:rsid w:val="00751092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22">
    <w:name w:val="Основной текст (2) + Не полужирный"/>
    <w:rsid w:val="0044608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1pt">
    <w:name w:val="Основной текст (2) + Интервал 1 pt"/>
    <w:rsid w:val="00446081"/>
    <w:rPr>
      <w:rFonts w:ascii="Times New Roman" w:eastAsia="Times New Roman" w:hAnsi="Times New Roman" w:cs="Times New Roman"/>
      <w:spacing w:val="30"/>
      <w:sz w:val="21"/>
      <w:szCs w:val="21"/>
      <w:shd w:val="clear" w:color="auto" w:fill="FFFFFF"/>
    </w:rPr>
  </w:style>
  <w:style w:type="paragraph" w:styleId="ListParagraph">
    <w:name w:val="List Paragraph"/>
    <w:aliases w:val="Bullet List,FooterText,numbered,Содержание. 2 уровень,Список с булитами,LSTBUL,ТЗ список,Абзац списка литеральный,Заговок Марина,Ненумерованный список,Use Case List Paragraph,Paragraphe de liste1,lp1,Bullet Number,Нумерованый список,Марке"/>
    <w:basedOn w:val="Normal"/>
    <w:link w:val="ListParagraphChar"/>
    <w:uiPriority w:val="34"/>
    <w:qFormat/>
    <w:rsid w:val="00555B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cxspfirstmailrucssattributepostfix">
    <w:name w:val="msolistparagraphcxspfirst_mailru_css_attribute_postfix"/>
    <w:basedOn w:val="Normal"/>
    <w:rsid w:val="00555B92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Normal"/>
    <w:rsid w:val="00555B92"/>
    <w:pPr>
      <w:spacing w:before="100" w:beforeAutospacing="1" w:after="100" w:afterAutospacing="1"/>
    </w:pPr>
    <w:rPr>
      <w:sz w:val="24"/>
      <w:szCs w:val="24"/>
    </w:rPr>
  </w:style>
  <w:style w:type="character" w:customStyle="1" w:styleId="ListParagraphChar">
    <w:name w:val="List Paragraph Char"/>
    <w:aliases w:val="Bullet List Char,FooterText Char,numbered Char,Содержание. 2 уровень Char,Список с булитами Char,LSTBUL Char,ТЗ список Char,Абзац списка литеральный Char,Заговок Марина Char,Ненумерованный список Char,Use Case List Paragraph Char"/>
    <w:link w:val="ListParagraph"/>
    <w:uiPriority w:val="34"/>
    <w:rsid w:val="00CA2E04"/>
    <w:rPr>
      <w:rFonts w:ascii="Calibri" w:eastAsia="Calibri" w:hAnsi="Calibri"/>
      <w:sz w:val="22"/>
      <w:szCs w:val="22"/>
      <w:lang w:eastAsia="en-US"/>
    </w:rPr>
  </w:style>
  <w:style w:type="paragraph" w:styleId="FootnoteText">
    <w:name w:val="footnote text"/>
    <w:aliases w:val="Body Text Indent 2, Знак,Знак2,Знак21,Знак1,Знак211,Знак3,Основной текст с отступом 22,Знак21 Char,Знак1 Char,Body Text Char,body text Char,Основной текст Знак Знак Char Знак Знак,Footnote Text Char1,Footnote Text Char Char,Знак Char Char"/>
    <w:basedOn w:val="Normal"/>
    <w:link w:val="FootnoteTextChar"/>
    <w:qFormat/>
    <w:rsid w:val="00CA2E04"/>
  </w:style>
  <w:style w:type="character" w:customStyle="1" w:styleId="FootnoteTextChar">
    <w:name w:val="Footnote Text Char"/>
    <w:aliases w:val=" Знак Char,Знак2 Char,Знак21 Char1,Знак1 Char1,Знак211 Char,Знак3 Char,Body Text Indent 2 Char,Основной текст с отступом 22 Char,Знак21 Char Char,Знак1 Char Char,Body Text Char Char,body text Char Char,Footnote Text Char1 Char"/>
    <w:basedOn w:val="DefaultParagraphFont"/>
    <w:link w:val="FootnoteText"/>
    <w:qFormat/>
    <w:rsid w:val="00CA2E04"/>
  </w:style>
  <w:style w:type="character" w:styleId="FootnoteReference">
    <w:name w:val="footnote reference"/>
    <w:aliases w:val="Ссылка на сноску 45,ТЗ.Сноска.Знак"/>
    <w:qFormat/>
    <w:rsid w:val="00CA2E04"/>
    <w:rPr>
      <w:vertAlign w:val="superscript"/>
    </w:rPr>
  </w:style>
  <w:style w:type="paragraph" w:customStyle="1" w:styleId="parametervalue">
    <w:name w:val="parametervalue"/>
    <w:basedOn w:val="Normal"/>
    <w:rsid w:val="00CA2E04"/>
    <w:pPr>
      <w:spacing w:before="100" w:beforeAutospacing="1" w:after="100" w:afterAutospacing="1"/>
    </w:pPr>
    <w:rPr>
      <w:sz w:val="24"/>
      <w:szCs w:val="24"/>
    </w:rPr>
  </w:style>
  <w:style w:type="character" w:customStyle="1" w:styleId="ktru-propertycaption">
    <w:name w:val="ktru-property__caption"/>
    <w:basedOn w:val="DefaultParagraphFont"/>
    <w:rsid w:val="000B2999"/>
  </w:style>
  <w:style w:type="character" w:customStyle="1" w:styleId="chars-valuevalue">
    <w:name w:val="chars-value__value"/>
    <w:basedOn w:val="DefaultParagraphFont"/>
    <w:rsid w:val="003D4DCA"/>
  </w:style>
  <w:style w:type="character" w:customStyle="1" w:styleId="chars-valuevalue-min-val1">
    <w:name w:val="chars-value__value-min-val1"/>
    <w:basedOn w:val="DefaultParagraphFont"/>
    <w:rsid w:val="003D4DCA"/>
  </w:style>
  <w:style w:type="character" w:customStyle="1" w:styleId="chars-valuevalue-max-val1">
    <w:name w:val="chars-value__value-max-val1"/>
    <w:basedOn w:val="DefaultParagraphFont"/>
    <w:rsid w:val="003D4DCA"/>
  </w:style>
  <w:style w:type="character" w:customStyle="1" w:styleId="chars-valuevalue-text-desc">
    <w:name w:val="chars-value__value-text-desc"/>
    <w:basedOn w:val="DefaultParagraphFont"/>
    <w:rsid w:val="006369BB"/>
  </w:style>
  <w:style w:type="character" w:customStyle="1" w:styleId="BodyTextChar1">
    <w:name w:val="Body Text Char1"/>
    <w:link w:val="BodyText"/>
    <w:rsid w:val="008D1C6B"/>
    <w:rPr>
      <w:sz w:val="28"/>
    </w:rPr>
  </w:style>
  <w:style w:type="character" w:customStyle="1" w:styleId="work-areatitle1">
    <w:name w:val="work-area__title1"/>
    <w:rsid w:val="006B582C"/>
    <w:rPr>
      <w:sz w:val="33"/>
      <w:szCs w:val="33"/>
    </w:rPr>
  </w:style>
  <w:style w:type="paragraph" w:styleId="NoSpacing">
    <w:name w:val="No Spacing"/>
    <w:link w:val="NoSpacingChar"/>
    <w:uiPriority w:val="1"/>
    <w:qFormat/>
    <w:rsid w:val="00692AF8"/>
    <w:rPr>
      <w:rFonts w:ascii="Calibri" w:eastAsia="Calibri" w:hAnsi="Calibri"/>
      <w:sz w:val="22"/>
      <w:szCs w:val="22"/>
      <w:lang w:val="ru-RU"/>
    </w:rPr>
  </w:style>
  <w:style w:type="character" w:customStyle="1" w:styleId="NoSpacingChar">
    <w:name w:val="No Spacing Char"/>
    <w:link w:val="NoSpacing"/>
    <w:uiPriority w:val="1"/>
    <w:locked/>
    <w:rsid w:val="00692AF8"/>
    <w:rPr>
      <w:rFonts w:ascii="Calibri" w:eastAsia="Calibri" w:hAnsi="Calibri"/>
      <w:sz w:val="22"/>
      <w:szCs w:val="22"/>
      <w:lang w:eastAsia="en-US" w:bidi="ar-SA"/>
    </w:rPr>
  </w:style>
  <w:style w:type="paragraph" w:customStyle="1" w:styleId="ConsPlusNormal">
    <w:name w:val="ConsPlusNormal"/>
    <w:link w:val="ConsPlusNormal0"/>
    <w:qFormat/>
    <w:rsid w:val="00557CAE"/>
    <w:pPr>
      <w:widowControl w:val="0"/>
      <w:autoSpaceDE w:val="0"/>
      <w:autoSpaceDN w:val="0"/>
    </w:pPr>
    <w:rPr>
      <w:rFonts w:ascii="Calibri" w:hAnsi="Calibri"/>
      <w:sz w:val="22"/>
      <w:lang w:val="ru-RU" w:eastAsia="ru-RU"/>
    </w:rPr>
  </w:style>
  <w:style w:type="character" w:customStyle="1" w:styleId="ConsPlusNormal0">
    <w:name w:val="ConsPlusNormal Знак"/>
    <w:link w:val="ConsPlusNormal"/>
    <w:locked/>
    <w:rsid w:val="000428C7"/>
    <w:rPr>
      <w:rFonts w:ascii="Calibri" w:hAnsi="Calibri"/>
      <w:sz w:val="22"/>
      <w:lang w:bidi="ar-SA"/>
    </w:rPr>
  </w:style>
  <w:style w:type="character" w:customStyle="1" w:styleId="s4">
    <w:name w:val="s4"/>
    <w:basedOn w:val="DefaultParagraphFont"/>
    <w:rsid w:val="00923C27"/>
  </w:style>
  <w:style w:type="character" w:customStyle="1" w:styleId="a2">
    <w:name w:val="Неразрешенное упоминание"/>
    <w:uiPriority w:val="99"/>
    <w:semiHidden/>
    <w:unhideWhenUsed/>
    <w:rsid w:val="00A04BF3"/>
    <w:rPr>
      <w:color w:val="605E5C"/>
      <w:shd w:val="clear" w:color="auto" w:fill="E1DFDD"/>
    </w:rPr>
  </w:style>
  <w:style w:type="paragraph" w:customStyle="1" w:styleId="23">
    <w:name w:val="заголовок 2"/>
    <w:basedOn w:val="Normal"/>
    <w:next w:val="Normal"/>
    <w:rsid w:val="00134AF4"/>
    <w:pPr>
      <w:keepNext/>
      <w:jc w:val="center"/>
    </w:pPr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3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7547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97\&#1064;&#1072;&#1073;&#1083;&#1086;&#1085;&#1099;\f_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3818D-A7D3-4699-88C3-DDD86ECCF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f_blank</Template>
  <TotalTime>0</TotalTime>
  <Pages>3</Pages>
  <Words>535</Words>
  <Characters>3056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station</dc:creator>
  <cp:keywords/>
  <cp:lastModifiedBy>word</cp:lastModifiedBy>
  <cp:revision>2</cp:revision>
  <cp:lastPrinted>2026-07-29T13:25:00Z</cp:lastPrinted>
  <dcterms:created xsi:type="dcterms:W3CDTF">2026-07-30T09:55:00Z</dcterms:created>
  <dcterms:modified xsi:type="dcterms:W3CDTF">2026-07-30T09:55:00Z</dcterms:modified>
</cp:coreProperties>
</file>