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B5D" w:rsidRPr="00D5766F" w:rsidRDefault="0018237A" w:rsidP="00311B5D">
      <w:pPr>
        <w:pStyle w:val="NoSpacing"/>
        <w:rPr>
          <w:rFonts w:ascii="Times New Roman" w:hAnsi="Times New Roman"/>
        </w:rPr>
      </w:pPr>
      <w:bookmarkStart w:id="0" w:name="_GoBack"/>
      <w:bookmarkEnd w:id="0"/>
      <w:r w:rsidRPr="00D5766F">
        <w:rPr>
          <w:rFonts w:ascii="Times New Roman" w:hAnsi="Times New Roman"/>
        </w:rPr>
        <w:t xml:space="preserve">ИКЗ № </w:t>
      </w:r>
    </w:p>
    <w:p w:rsidR="00311B5D" w:rsidRPr="00D5766F" w:rsidRDefault="00311B5D" w:rsidP="002772B8">
      <w:pPr>
        <w:jc w:val="center"/>
      </w:pPr>
    </w:p>
    <w:p w:rsidR="00554130" w:rsidRPr="00D5766F" w:rsidRDefault="00554130" w:rsidP="002772B8">
      <w:pPr>
        <w:jc w:val="center"/>
      </w:pPr>
      <w:r w:rsidRPr="00D5766F">
        <w:t>Д</w:t>
      </w:r>
      <w:r w:rsidR="00BD5915">
        <w:t xml:space="preserve"> О Г О В О Р  №</w:t>
      </w:r>
      <w:r w:rsidR="00CB4D69">
        <w:t xml:space="preserve"> </w:t>
      </w:r>
    </w:p>
    <w:p w:rsidR="00554130" w:rsidRPr="00D5766F" w:rsidRDefault="00554130" w:rsidP="00455CA3">
      <w:pPr>
        <w:ind w:left="510"/>
        <w:jc w:val="center"/>
        <w:rPr>
          <w:b/>
        </w:rPr>
      </w:pPr>
      <w:r w:rsidRPr="00D5766F">
        <w:rPr>
          <w:b/>
        </w:rPr>
        <w:t>на оказание услуг междугородной и международной телефонной связи</w:t>
      </w:r>
    </w:p>
    <w:p w:rsidR="00554130" w:rsidRPr="00D5766F" w:rsidRDefault="00554130" w:rsidP="00455CA3">
      <w:pPr>
        <w:ind w:left="510"/>
        <w:jc w:val="center"/>
        <w:rPr>
          <w:b/>
        </w:rPr>
      </w:pPr>
      <w:r w:rsidRPr="00D5766F">
        <w:rPr>
          <w:b/>
        </w:rPr>
        <w:t>с предварительным выбором оператора</w:t>
      </w:r>
    </w:p>
    <w:p w:rsidR="00BA6634" w:rsidRPr="00D5766F" w:rsidRDefault="00554130" w:rsidP="00545384">
      <w:pPr>
        <w:shd w:val="clear" w:color="auto" w:fill="FFFFFF"/>
        <w:tabs>
          <w:tab w:val="left" w:pos="7253"/>
          <w:tab w:val="left" w:leader="underscore" w:pos="7550"/>
          <w:tab w:val="left" w:leader="underscore" w:pos="8448"/>
        </w:tabs>
        <w:ind w:left="510"/>
        <w:jc w:val="both"/>
      </w:pPr>
      <w:r w:rsidRPr="00D5766F">
        <w:t xml:space="preserve">  </w:t>
      </w:r>
    </w:p>
    <w:p w:rsidR="00554130" w:rsidRPr="00A177F2" w:rsidRDefault="00554130" w:rsidP="00545384">
      <w:pPr>
        <w:shd w:val="clear" w:color="auto" w:fill="FFFFFF"/>
        <w:tabs>
          <w:tab w:val="left" w:pos="7253"/>
          <w:tab w:val="left" w:leader="underscore" w:pos="7550"/>
          <w:tab w:val="left" w:leader="underscore" w:pos="8448"/>
        </w:tabs>
        <w:ind w:left="510"/>
        <w:jc w:val="both"/>
        <w:rPr>
          <w:color w:val="000000"/>
        </w:rPr>
      </w:pPr>
      <w:r w:rsidRPr="00D5766F">
        <w:t xml:space="preserve">г. Димитровград </w:t>
      </w:r>
      <w:r w:rsidRPr="00D5766F">
        <w:tab/>
      </w:r>
      <w:r w:rsidR="001D2251" w:rsidRPr="00D5766F">
        <w:t xml:space="preserve">        </w:t>
      </w:r>
      <w:r w:rsidR="0018237A" w:rsidRPr="00D5766F">
        <w:rPr>
          <w:color w:val="000000"/>
        </w:rPr>
        <w:t xml:space="preserve">   </w:t>
      </w:r>
      <w:r w:rsidR="00CB286A" w:rsidRPr="00D5766F">
        <w:rPr>
          <w:color w:val="000000"/>
        </w:rPr>
        <w:t xml:space="preserve"> </w:t>
      </w:r>
      <w:r w:rsidR="00DA4957" w:rsidRPr="00D5766F">
        <w:rPr>
          <w:color w:val="000000"/>
        </w:rPr>
        <w:t>«</w:t>
      </w:r>
      <w:r w:rsidR="00E05A71" w:rsidRPr="00D5766F">
        <w:rPr>
          <w:color w:val="000000"/>
        </w:rPr>
        <w:t xml:space="preserve"> </w:t>
      </w:r>
      <w:r w:rsidR="0018237A" w:rsidRPr="00D5766F">
        <w:rPr>
          <w:color w:val="000000"/>
        </w:rPr>
        <w:t>___</w:t>
      </w:r>
      <w:r w:rsidR="00E05A71" w:rsidRPr="00D5766F">
        <w:rPr>
          <w:color w:val="000000"/>
        </w:rPr>
        <w:t xml:space="preserve"> » </w:t>
      </w:r>
      <w:r w:rsidR="0018237A" w:rsidRPr="00D5766F">
        <w:rPr>
          <w:color w:val="000000"/>
        </w:rPr>
        <w:t>_______________</w:t>
      </w:r>
      <w:r w:rsidR="00E05A71" w:rsidRPr="00D5766F">
        <w:rPr>
          <w:color w:val="000000"/>
        </w:rPr>
        <w:t xml:space="preserve">  20</w:t>
      </w:r>
      <w:r w:rsidR="0018237A" w:rsidRPr="00D5766F">
        <w:rPr>
          <w:color w:val="000000"/>
        </w:rPr>
        <w:t>2</w:t>
      </w:r>
      <w:r w:rsidR="008A4A72">
        <w:rPr>
          <w:color w:val="000000"/>
        </w:rPr>
        <w:t>5</w:t>
      </w:r>
      <w:r w:rsidRPr="00D5766F">
        <w:rPr>
          <w:color w:val="000000"/>
        </w:rPr>
        <w:t xml:space="preserve"> г.</w:t>
      </w:r>
    </w:p>
    <w:p w:rsidR="00545384" w:rsidRPr="00A177F2" w:rsidRDefault="00545384" w:rsidP="00545384">
      <w:pPr>
        <w:shd w:val="clear" w:color="auto" w:fill="FFFFFF"/>
        <w:tabs>
          <w:tab w:val="left" w:pos="7253"/>
          <w:tab w:val="left" w:leader="underscore" w:pos="7550"/>
          <w:tab w:val="left" w:leader="underscore" w:pos="8448"/>
        </w:tabs>
        <w:ind w:left="510"/>
        <w:jc w:val="both"/>
        <w:rPr>
          <w:sz w:val="6"/>
          <w:szCs w:val="6"/>
        </w:rPr>
      </w:pPr>
    </w:p>
    <w:p w:rsidR="00DF4187" w:rsidRPr="00A177F2" w:rsidRDefault="00DF4187" w:rsidP="00B91D7E">
      <w:pPr>
        <w:jc w:val="both"/>
        <w:rPr>
          <w:b/>
        </w:rPr>
      </w:pPr>
    </w:p>
    <w:p w:rsidR="00554130" w:rsidRPr="008A4A72" w:rsidRDefault="004B344C" w:rsidP="008F79E8">
      <w:pPr>
        <w:jc w:val="both"/>
        <w:rPr>
          <w:rStyle w:val="postbody1"/>
          <w:sz w:val="20"/>
          <w:szCs w:val="20"/>
        </w:rPr>
      </w:pPr>
      <w:r>
        <w:rPr>
          <w:b/>
        </w:rPr>
        <w:t>_______________________</w:t>
      </w:r>
      <w:r w:rsidR="001723A6" w:rsidRPr="001723A6">
        <w:t xml:space="preserve">, </w:t>
      </w:r>
      <w:r w:rsidR="001723A6" w:rsidRPr="001723A6">
        <w:rPr>
          <w:rStyle w:val="postbody1"/>
          <w:sz w:val="20"/>
          <w:szCs w:val="20"/>
        </w:rPr>
        <w:t xml:space="preserve">именуемое в дальнейшем </w:t>
      </w:r>
      <w:r w:rsidR="001723A6" w:rsidRPr="001723A6">
        <w:rPr>
          <w:rStyle w:val="postbody1"/>
          <w:b/>
          <w:sz w:val="20"/>
          <w:szCs w:val="20"/>
        </w:rPr>
        <w:t>«Агент</w:t>
      </w:r>
      <w:r w:rsidR="001723A6" w:rsidRPr="001723A6">
        <w:rPr>
          <w:rStyle w:val="postbody1"/>
          <w:sz w:val="20"/>
          <w:szCs w:val="20"/>
        </w:rPr>
        <w:t>»,</w:t>
      </w:r>
      <w:r w:rsidR="001723A6" w:rsidRPr="001723A6">
        <w:t xml:space="preserve"> </w:t>
      </w:r>
      <w:r w:rsidR="001723A6" w:rsidRPr="001723A6">
        <w:rPr>
          <w:color w:val="000000"/>
          <w:spacing w:val="12"/>
        </w:rPr>
        <w:t xml:space="preserve">действующее от имени </w:t>
      </w:r>
      <w:r>
        <w:rPr>
          <w:color w:val="000000"/>
          <w:spacing w:val="12"/>
        </w:rPr>
        <w:t>______________</w:t>
      </w:r>
      <w:r w:rsidR="001723A6" w:rsidRPr="008A4A72">
        <w:t>,</w:t>
      </w:r>
      <w:r w:rsidR="001723A6" w:rsidRPr="008A4A72">
        <w:rPr>
          <w:rStyle w:val="postbody1"/>
          <w:sz w:val="20"/>
          <w:szCs w:val="20"/>
        </w:rPr>
        <w:t xml:space="preserve">  в лице </w:t>
      </w:r>
      <w:r>
        <w:rPr>
          <w:rStyle w:val="postbody1"/>
          <w:sz w:val="20"/>
          <w:szCs w:val="20"/>
        </w:rPr>
        <w:t>____________</w:t>
      </w:r>
      <w:r w:rsidR="001723A6" w:rsidRPr="008A4A72">
        <w:rPr>
          <w:rStyle w:val="postbody1"/>
          <w:sz w:val="20"/>
          <w:szCs w:val="20"/>
        </w:rPr>
        <w:t xml:space="preserve">, действующего на основании </w:t>
      </w:r>
      <w:r>
        <w:rPr>
          <w:rStyle w:val="postbody1"/>
          <w:sz w:val="20"/>
          <w:szCs w:val="20"/>
        </w:rPr>
        <w:t>_____________________________________</w:t>
      </w:r>
      <w:r w:rsidR="001723A6" w:rsidRPr="008A4A72">
        <w:rPr>
          <w:rStyle w:val="postbody1"/>
          <w:sz w:val="20"/>
          <w:szCs w:val="20"/>
        </w:rPr>
        <w:t xml:space="preserve">,  с одной стороны </w:t>
      </w:r>
      <w:r w:rsidR="00554130" w:rsidRPr="008A4A72">
        <w:rPr>
          <w:rStyle w:val="postbody1"/>
          <w:sz w:val="20"/>
          <w:szCs w:val="20"/>
        </w:rPr>
        <w:t>и</w:t>
      </w:r>
      <w:r w:rsidR="0023429D" w:rsidRPr="008A4A72">
        <w:rPr>
          <w:rStyle w:val="postbody1"/>
          <w:b/>
          <w:sz w:val="20"/>
          <w:szCs w:val="20"/>
        </w:rPr>
        <w:t xml:space="preserve"> 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ФНКЦРиО ФМБА России)</w:t>
      </w:r>
      <w:r w:rsidR="00554130" w:rsidRPr="008A4A72">
        <w:rPr>
          <w:rStyle w:val="postbody1"/>
          <w:sz w:val="20"/>
          <w:szCs w:val="20"/>
        </w:rPr>
        <w:t>, именуемое в дальнейшем «Пользователь»,</w:t>
      </w:r>
      <w:r w:rsidR="008F79E8" w:rsidRPr="008A4A72">
        <w:rPr>
          <w:rStyle w:val="postbody1"/>
          <w:sz w:val="20"/>
          <w:szCs w:val="20"/>
        </w:rPr>
        <w:t xml:space="preserve"> </w:t>
      </w:r>
      <w:r w:rsidR="00554130" w:rsidRPr="008A4A72">
        <w:rPr>
          <w:rStyle w:val="postbody1"/>
          <w:sz w:val="20"/>
          <w:szCs w:val="20"/>
        </w:rPr>
        <w:t>в лице</w:t>
      </w:r>
      <w:r w:rsidR="001D2251" w:rsidRPr="008A4A72">
        <w:rPr>
          <w:rStyle w:val="postbody1"/>
          <w:sz w:val="20"/>
          <w:szCs w:val="20"/>
        </w:rPr>
        <w:t xml:space="preserve"> </w:t>
      </w:r>
      <w:r w:rsidR="001723A6" w:rsidRPr="008A4A72">
        <w:t xml:space="preserve">начальника контрактной службы </w:t>
      </w:r>
      <w:r w:rsidR="008A4A72" w:rsidRPr="008A4A72">
        <w:t>Саньковой Анны Валентиновны</w:t>
      </w:r>
      <w:r w:rsidR="008A4A72" w:rsidRPr="008A4A72">
        <w:rPr>
          <w:bCs/>
        </w:rPr>
        <w:t>,  действующего на основании доверенности №</w:t>
      </w:r>
      <w:r w:rsidR="009C5F5E">
        <w:rPr>
          <w:bCs/>
        </w:rPr>
        <w:t>113</w:t>
      </w:r>
      <w:r w:rsidR="008A4A72" w:rsidRPr="008A4A72">
        <w:rPr>
          <w:bCs/>
        </w:rPr>
        <w:t xml:space="preserve"> от </w:t>
      </w:r>
      <w:r w:rsidR="009C5F5E">
        <w:rPr>
          <w:bCs/>
        </w:rPr>
        <w:t>10.12</w:t>
      </w:r>
      <w:r w:rsidR="008A4A72" w:rsidRPr="008A4A72">
        <w:rPr>
          <w:bCs/>
        </w:rPr>
        <w:t>.2025г.</w:t>
      </w:r>
      <w:r w:rsidR="0025316D" w:rsidRPr="008A4A72">
        <w:rPr>
          <w:rStyle w:val="postbody1"/>
          <w:sz w:val="20"/>
          <w:szCs w:val="20"/>
        </w:rPr>
        <w:t>, с другой стороны, в соответствии с п.4 ч.1 ст.93 Федерального</w:t>
      </w:r>
      <w:r w:rsidR="008F79E8" w:rsidRPr="008A4A72">
        <w:rPr>
          <w:rStyle w:val="postbody1"/>
          <w:sz w:val="20"/>
          <w:szCs w:val="20"/>
        </w:rPr>
        <w:t xml:space="preserve"> закона от 05.04.2013г. №44-ФЗ «</w:t>
      </w:r>
      <w:r w:rsidR="0025316D" w:rsidRPr="008A4A72">
        <w:rPr>
          <w:rStyle w:val="postbody1"/>
          <w:sz w:val="20"/>
          <w:szCs w:val="20"/>
        </w:rPr>
        <w:t>О контрактной системе в сфере закупок товаров, работ, услуг для обеспечения госуд</w:t>
      </w:r>
      <w:r w:rsidR="008F79E8" w:rsidRPr="008A4A72">
        <w:rPr>
          <w:rStyle w:val="postbody1"/>
          <w:sz w:val="20"/>
          <w:szCs w:val="20"/>
        </w:rPr>
        <w:t>арственных и муниципальных нужд»</w:t>
      </w:r>
      <w:r w:rsidR="0025316D" w:rsidRPr="008A4A72">
        <w:rPr>
          <w:rStyle w:val="postbody1"/>
          <w:sz w:val="20"/>
          <w:szCs w:val="20"/>
        </w:rPr>
        <w:t xml:space="preserve">, заключили настоящий договор о нижеследующем:  </w:t>
      </w:r>
    </w:p>
    <w:p w:rsidR="00DF4187" w:rsidRPr="00A177F2" w:rsidRDefault="00DF4187" w:rsidP="00455CA3">
      <w:pPr>
        <w:ind w:right="-57"/>
        <w:jc w:val="both"/>
        <w:rPr>
          <w:rStyle w:val="postbody1"/>
          <w:sz w:val="20"/>
          <w:szCs w:val="20"/>
        </w:rPr>
      </w:pPr>
    </w:p>
    <w:p w:rsidR="00554130" w:rsidRPr="00A177F2" w:rsidRDefault="00554130" w:rsidP="00455CA3">
      <w:pPr>
        <w:jc w:val="both"/>
        <w:rPr>
          <w:b/>
          <w:bCs/>
          <w:sz w:val="6"/>
          <w:szCs w:val="6"/>
        </w:rPr>
      </w:pPr>
    </w:p>
    <w:p w:rsidR="00554130" w:rsidRPr="00A177F2" w:rsidRDefault="00554130" w:rsidP="00303949">
      <w:pPr>
        <w:widowControl/>
        <w:numPr>
          <w:ilvl w:val="0"/>
          <w:numId w:val="2"/>
        </w:numPr>
        <w:autoSpaceDE/>
        <w:autoSpaceDN/>
        <w:adjustRightInd/>
        <w:ind w:left="0" w:firstLine="0"/>
        <w:jc w:val="both"/>
        <w:rPr>
          <w:b/>
          <w:bCs/>
        </w:rPr>
      </w:pPr>
      <w:r w:rsidRPr="00A177F2">
        <w:rPr>
          <w:b/>
          <w:bCs/>
        </w:rPr>
        <w:t>ОПРЕДЕЛЕНИЯ: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Cs w:val="0"/>
          <w:sz w:val="20"/>
          <w:szCs w:val="20"/>
        </w:rPr>
        <w:t>1.1.</w:t>
      </w:r>
      <w:r w:rsidRPr="00A177F2">
        <w:rPr>
          <w:b w:val="0"/>
          <w:sz w:val="20"/>
          <w:szCs w:val="20"/>
        </w:rPr>
        <w:t xml:space="preserve"> «</w:t>
      </w:r>
      <w:r w:rsidRPr="00A177F2">
        <w:rPr>
          <w:sz w:val="20"/>
          <w:szCs w:val="20"/>
        </w:rPr>
        <w:t>Договор</w:t>
      </w:r>
      <w:r w:rsidRPr="00A177F2">
        <w:rPr>
          <w:b w:val="0"/>
          <w:sz w:val="20"/>
          <w:szCs w:val="20"/>
        </w:rPr>
        <w:t>»</w:t>
      </w:r>
      <w:r w:rsidRPr="00A177F2">
        <w:rPr>
          <w:sz w:val="20"/>
          <w:szCs w:val="20"/>
        </w:rPr>
        <w:t xml:space="preserve"> </w:t>
      </w:r>
      <w:r w:rsidRPr="00A177F2">
        <w:rPr>
          <w:b w:val="0"/>
          <w:sz w:val="20"/>
          <w:szCs w:val="20"/>
        </w:rPr>
        <w:t xml:space="preserve">означает настоящий договор на оказание услуг междугородной и международной телефонной связи, вместе со всеми  Приложениями и Дополнительными соглашениями к нему. 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bCs w:val="0"/>
          <w:sz w:val="20"/>
          <w:szCs w:val="20"/>
        </w:rPr>
        <w:t>1.2.</w:t>
      </w:r>
      <w:r w:rsidRPr="00A177F2">
        <w:rPr>
          <w:b w:val="0"/>
          <w:sz w:val="20"/>
          <w:szCs w:val="20"/>
        </w:rPr>
        <w:t xml:space="preserve"> «</w:t>
      </w:r>
      <w:r w:rsidRPr="00A177F2">
        <w:rPr>
          <w:sz w:val="20"/>
          <w:szCs w:val="20"/>
        </w:rPr>
        <w:t>Расчетный период</w:t>
      </w:r>
      <w:r w:rsidRPr="00A177F2">
        <w:rPr>
          <w:b w:val="0"/>
          <w:sz w:val="20"/>
          <w:szCs w:val="20"/>
        </w:rPr>
        <w:t>»</w:t>
      </w:r>
      <w:r w:rsidR="00E257B3" w:rsidRPr="00A177F2">
        <w:rPr>
          <w:b w:val="0"/>
          <w:sz w:val="20"/>
          <w:szCs w:val="20"/>
        </w:rPr>
        <w:t xml:space="preserve"> -</w:t>
      </w:r>
      <w:r w:rsidRPr="00A177F2">
        <w:rPr>
          <w:b w:val="0"/>
          <w:sz w:val="20"/>
          <w:szCs w:val="20"/>
        </w:rPr>
        <w:t xml:space="preserve"> календарный месяц, начинающийся непосредственно после месяца в котором были оказаны услуги связи пользователям.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bCs w:val="0"/>
          <w:sz w:val="20"/>
          <w:szCs w:val="20"/>
        </w:rPr>
        <w:t>1.3.«</w:t>
      </w:r>
      <w:r w:rsidRPr="00A177F2">
        <w:rPr>
          <w:sz w:val="20"/>
          <w:szCs w:val="20"/>
        </w:rPr>
        <w:t>Стороны</w:t>
      </w:r>
      <w:r w:rsidRPr="00A177F2">
        <w:rPr>
          <w:b w:val="0"/>
          <w:sz w:val="20"/>
          <w:szCs w:val="20"/>
        </w:rPr>
        <w:t xml:space="preserve">» означает </w:t>
      </w:r>
      <w:r w:rsidR="004B344C">
        <w:rPr>
          <w:b w:val="0"/>
          <w:sz w:val="20"/>
          <w:szCs w:val="20"/>
        </w:rPr>
        <w:t>______</w:t>
      </w:r>
      <w:r w:rsidRPr="00A177F2">
        <w:rPr>
          <w:b w:val="0"/>
          <w:sz w:val="20"/>
          <w:szCs w:val="20"/>
        </w:rPr>
        <w:t xml:space="preserve"> и Пользователя. </w:t>
      </w:r>
      <w:r w:rsidR="004B344C">
        <w:rPr>
          <w:b w:val="0"/>
          <w:sz w:val="20"/>
          <w:szCs w:val="20"/>
        </w:rPr>
        <w:t>______</w:t>
      </w:r>
      <w:r w:rsidRPr="00A177F2">
        <w:rPr>
          <w:b w:val="0"/>
          <w:sz w:val="20"/>
          <w:szCs w:val="20"/>
        </w:rPr>
        <w:t xml:space="preserve"> и Пользователь по отдельности могут также именоваться «Стороной».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bCs w:val="0"/>
          <w:sz w:val="20"/>
          <w:szCs w:val="20"/>
        </w:rPr>
        <w:t>1.4.</w:t>
      </w:r>
      <w:r w:rsidRPr="00A177F2">
        <w:rPr>
          <w:b w:val="0"/>
          <w:sz w:val="20"/>
          <w:szCs w:val="20"/>
        </w:rPr>
        <w:t xml:space="preserve"> «</w:t>
      </w:r>
      <w:r w:rsidRPr="00A177F2">
        <w:rPr>
          <w:sz w:val="20"/>
          <w:szCs w:val="20"/>
        </w:rPr>
        <w:t>Тариф</w:t>
      </w:r>
      <w:r w:rsidRPr="00A177F2">
        <w:rPr>
          <w:b w:val="0"/>
          <w:sz w:val="20"/>
          <w:szCs w:val="20"/>
        </w:rPr>
        <w:t>» означает цену, по которой происходит расчет за оказанную Услугу связи между Сторонами.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sz w:val="20"/>
          <w:szCs w:val="20"/>
        </w:rPr>
      </w:pPr>
      <w:r w:rsidRPr="00A177F2">
        <w:rPr>
          <w:b w:val="0"/>
          <w:bCs w:val="0"/>
          <w:sz w:val="20"/>
          <w:szCs w:val="20"/>
        </w:rPr>
        <w:t>1.5.</w:t>
      </w:r>
      <w:r w:rsidRPr="00A177F2">
        <w:rPr>
          <w:b w:val="0"/>
          <w:sz w:val="20"/>
          <w:szCs w:val="20"/>
        </w:rPr>
        <w:t xml:space="preserve"> «</w:t>
      </w:r>
      <w:r w:rsidRPr="00A177F2">
        <w:rPr>
          <w:sz w:val="20"/>
          <w:szCs w:val="20"/>
        </w:rPr>
        <w:t>Услуга связи</w:t>
      </w:r>
      <w:r w:rsidRPr="00A177F2">
        <w:rPr>
          <w:b w:val="0"/>
          <w:sz w:val="20"/>
          <w:szCs w:val="20"/>
        </w:rPr>
        <w:t xml:space="preserve">» означает услуги международной и междугородной телефонной связи, которые оказываются </w:t>
      </w:r>
      <w:r w:rsidR="004B344C">
        <w:rPr>
          <w:b w:val="0"/>
          <w:sz w:val="20"/>
          <w:szCs w:val="20"/>
        </w:rPr>
        <w:t>______</w:t>
      </w:r>
      <w:r w:rsidRPr="00A177F2">
        <w:rPr>
          <w:b w:val="0"/>
          <w:sz w:val="20"/>
          <w:szCs w:val="20"/>
        </w:rPr>
        <w:t xml:space="preserve"> Пользователю по Договору с использованием автоматической системы обслуживания в порядке предварительного выбора оператора или через телефонист</w:t>
      </w:r>
      <w:r w:rsidRPr="00A177F2">
        <w:rPr>
          <w:sz w:val="20"/>
          <w:szCs w:val="20"/>
        </w:rPr>
        <w:t>а.</w:t>
      </w:r>
    </w:p>
    <w:p w:rsidR="00554130" w:rsidRPr="00A177F2" w:rsidRDefault="00554130" w:rsidP="00455CA3">
      <w:pPr>
        <w:pStyle w:val="consplusnormal"/>
        <w:spacing w:before="0" w:beforeAutospacing="0" w:after="0" w:afterAutospacing="0"/>
        <w:ind w:firstLine="30"/>
        <w:jc w:val="both"/>
        <w:rPr>
          <w:rFonts w:ascii="Times New Roman" w:hAnsi="Times New Roman" w:cs="Times New Roman"/>
          <w:sz w:val="20"/>
          <w:szCs w:val="20"/>
        </w:rPr>
      </w:pPr>
      <w:r w:rsidRPr="00A177F2">
        <w:rPr>
          <w:rFonts w:ascii="Times New Roman" w:hAnsi="Times New Roman" w:cs="Times New Roman"/>
          <w:sz w:val="20"/>
          <w:szCs w:val="20"/>
        </w:rPr>
        <w:t>1.6.</w:t>
      </w:r>
      <w:r w:rsidRPr="00A177F2">
        <w:rPr>
          <w:b/>
          <w:sz w:val="20"/>
          <w:szCs w:val="20"/>
        </w:rPr>
        <w:t xml:space="preserve"> </w:t>
      </w:r>
      <w:r w:rsidRPr="00A177F2">
        <w:rPr>
          <w:rFonts w:ascii="Times New Roman" w:hAnsi="Times New Roman" w:cs="Times New Roman"/>
          <w:b/>
          <w:sz w:val="20"/>
          <w:szCs w:val="20"/>
        </w:rPr>
        <w:t xml:space="preserve">«Пользовательское оборудование (оконечное оборудование) » </w:t>
      </w:r>
      <w:r w:rsidRPr="00A177F2">
        <w:rPr>
          <w:rFonts w:ascii="Times New Roman" w:hAnsi="Times New Roman" w:cs="Times New Roman"/>
          <w:sz w:val="20"/>
          <w:szCs w:val="20"/>
        </w:rPr>
        <w:t xml:space="preserve"> - технические средства для передачи и (или) приема сигналов электросвязи по линиям связи, подключенные к абонентским линиям и находящиеся в пользовании абонентов или предназначенные для таких целей. Абонентские номера, вид и адрес установки пользовательского оборудования указан в Приложении № 1 к настоящему договору.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>1.7. «</w:t>
      </w:r>
      <w:r w:rsidRPr="00A177F2">
        <w:rPr>
          <w:sz w:val="20"/>
          <w:szCs w:val="20"/>
        </w:rPr>
        <w:t>Правила</w:t>
      </w:r>
      <w:r w:rsidRPr="00A177F2">
        <w:rPr>
          <w:b w:val="0"/>
          <w:sz w:val="20"/>
          <w:szCs w:val="20"/>
        </w:rPr>
        <w:t>» означает действующие Правила оказания услуг местной, внутризоновой, междугородной и международной телефонной связи, утвержденные Постановлением Правительства РФ от 18.05.2005 № 310. Если после заключения настоящего Договора указанные Правила будут отменены, то следует руководствоваться другими надлежащим образом принятыми и вступившими в силу документами, которые устанавливают Правила оказания услуг местной, внутризоновой, междугородной и международной телефонной связи.</w:t>
      </w:r>
    </w:p>
    <w:p w:rsidR="00DF4187" w:rsidRPr="00A177F2" w:rsidRDefault="00DF4187" w:rsidP="00DF4187"/>
    <w:p w:rsidR="00554130" w:rsidRPr="00A177F2" w:rsidRDefault="00554130" w:rsidP="00455CA3">
      <w:pPr>
        <w:ind w:left="510" w:firstLine="76"/>
        <w:jc w:val="both"/>
        <w:rPr>
          <w:bCs/>
          <w:sz w:val="6"/>
          <w:szCs w:val="6"/>
        </w:rPr>
      </w:pPr>
    </w:p>
    <w:p w:rsidR="00554130" w:rsidRPr="00A177F2" w:rsidRDefault="00554130" w:rsidP="00455CA3">
      <w:pPr>
        <w:pStyle w:val="1"/>
        <w:numPr>
          <w:ilvl w:val="0"/>
          <w:numId w:val="2"/>
        </w:numPr>
        <w:shd w:val="clear" w:color="auto" w:fill="auto"/>
        <w:tabs>
          <w:tab w:val="clear" w:pos="870"/>
          <w:tab w:val="num" w:pos="0"/>
        </w:tabs>
        <w:autoSpaceDE/>
        <w:autoSpaceDN/>
        <w:adjustRightInd/>
        <w:spacing w:before="0"/>
        <w:ind w:right="0" w:hanging="870"/>
        <w:jc w:val="both"/>
        <w:rPr>
          <w:bCs w:val="0"/>
          <w:sz w:val="20"/>
          <w:szCs w:val="20"/>
        </w:rPr>
      </w:pPr>
      <w:r w:rsidRPr="00A177F2">
        <w:rPr>
          <w:bCs w:val="0"/>
          <w:sz w:val="20"/>
          <w:szCs w:val="20"/>
        </w:rPr>
        <w:t>ПРЕДМЕТ ДОГОВОРА</w:t>
      </w:r>
    </w:p>
    <w:p w:rsidR="00554130" w:rsidRPr="00A177F2" w:rsidRDefault="00554130" w:rsidP="00455CA3">
      <w:pPr>
        <w:pStyle w:val="2"/>
        <w:tabs>
          <w:tab w:val="num" w:pos="0"/>
        </w:tabs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sz w:val="20"/>
          <w:szCs w:val="20"/>
        </w:rPr>
        <w:t>2.1.</w:t>
      </w:r>
      <w:r w:rsidR="004B344C">
        <w:rPr>
          <w:b w:val="0"/>
          <w:sz w:val="20"/>
          <w:szCs w:val="20"/>
        </w:rPr>
        <w:t>_____</w:t>
      </w:r>
      <w:r w:rsidRPr="00A177F2">
        <w:rPr>
          <w:b w:val="0"/>
          <w:sz w:val="20"/>
          <w:szCs w:val="20"/>
        </w:rPr>
        <w:t xml:space="preserve"> обязуется оказывать Пользователю Услуги связи, а Пользователь обязуется оплачивать Услуги связи на условиях и в порядке, изложенных в Договоре.</w:t>
      </w:r>
    </w:p>
    <w:p w:rsidR="00DF4187" w:rsidRPr="00A177F2" w:rsidRDefault="00DF4187" w:rsidP="00DF4187"/>
    <w:p w:rsidR="00554130" w:rsidRPr="00A177F2" w:rsidRDefault="00554130" w:rsidP="00455CA3">
      <w:pPr>
        <w:tabs>
          <w:tab w:val="num" w:pos="0"/>
        </w:tabs>
        <w:ind w:hanging="150"/>
        <w:rPr>
          <w:sz w:val="6"/>
          <w:szCs w:val="6"/>
        </w:rPr>
      </w:pPr>
    </w:p>
    <w:p w:rsidR="00554130" w:rsidRPr="00A177F2" w:rsidRDefault="00554130" w:rsidP="00455CA3">
      <w:pPr>
        <w:pStyle w:val="1"/>
        <w:numPr>
          <w:ilvl w:val="0"/>
          <w:numId w:val="2"/>
        </w:numPr>
        <w:shd w:val="clear" w:color="auto" w:fill="auto"/>
        <w:tabs>
          <w:tab w:val="clear" w:pos="870"/>
          <w:tab w:val="num" w:pos="0"/>
        </w:tabs>
        <w:autoSpaceDE/>
        <w:autoSpaceDN/>
        <w:adjustRightInd/>
        <w:spacing w:before="0"/>
        <w:ind w:right="0" w:hanging="870"/>
        <w:jc w:val="both"/>
        <w:rPr>
          <w:bCs w:val="0"/>
          <w:sz w:val="20"/>
          <w:szCs w:val="20"/>
        </w:rPr>
      </w:pPr>
      <w:r w:rsidRPr="00A177F2">
        <w:rPr>
          <w:bCs w:val="0"/>
          <w:sz w:val="20"/>
          <w:szCs w:val="20"/>
        </w:rPr>
        <w:t>УСЛОВИЯ ОКАЗАНИЯ УСЛУГ СВЯЗИ</w:t>
      </w:r>
    </w:p>
    <w:p w:rsidR="00554130" w:rsidRPr="00A177F2" w:rsidRDefault="00554130" w:rsidP="00F12EC1">
      <w:pPr>
        <w:pStyle w:val="2"/>
        <w:tabs>
          <w:tab w:val="num" w:pos="0"/>
        </w:tabs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sz w:val="20"/>
          <w:szCs w:val="20"/>
        </w:rPr>
        <w:t xml:space="preserve">3.1. </w:t>
      </w:r>
      <w:r w:rsidRPr="00A177F2">
        <w:rPr>
          <w:b w:val="0"/>
          <w:sz w:val="20"/>
          <w:szCs w:val="20"/>
        </w:rPr>
        <w:t xml:space="preserve">После заключения настоящего Договора Пользователь имеет право получать Услуги связи, </w:t>
      </w:r>
      <w:r w:rsidR="004B344C">
        <w:rPr>
          <w:b w:val="0"/>
          <w:sz w:val="20"/>
          <w:szCs w:val="20"/>
        </w:rPr>
        <w:t>_______</w:t>
      </w:r>
      <w:r w:rsidRPr="00A177F2">
        <w:rPr>
          <w:b w:val="0"/>
          <w:sz w:val="20"/>
          <w:szCs w:val="20"/>
        </w:rPr>
        <w:t xml:space="preserve">   при наличии доступа Пользователя к услугам междугородной и международной телефонной связи  обязан оказывать Пользователю Услуги связи. </w:t>
      </w:r>
    </w:p>
    <w:p w:rsidR="00554130" w:rsidRPr="00A177F2" w:rsidRDefault="00554130" w:rsidP="00F12EC1">
      <w:pPr>
        <w:pStyle w:val="2"/>
        <w:tabs>
          <w:tab w:val="num" w:pos="0"/>
        </w:tabs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>3.2.</w:t>
      </w:r>
      <w:r w:rsidRPr="00A177F2">
        <w:rPr>
          <w:sz w:val="20"/>
          <w:szCs w:val="20"/>
        </w:rPr>
        <w:t xml:space="preserve"> </w:t>
      </w:r>
      <w:r w:rsidRPr="00A177F2">
        <w:rPr>
          <w:b w:val="0"/>
          <w:sz w:val="20"/>
          <w:szCs w:val="20"/>
        </w:rPr>
        <w:t xml:space="preserve">Услуги связи оказываются с предварительным выбором </w:t>
      </w:r>
      <w:r w:rsidR="004B344C">
        <w:rPr>
          <w:b w:val="0"/>
          <w:sz w:val="20"/>
          <w:szCs w:val="20"/>
        </w:rPr>
        <w:t>_________</w:t>
      </w:r>
      <w:r w:rsidRPr="00A177F2">
        <w:rPr>
          <w:b w:val="0"/>
          <w:sz w:val="20"/>
          <w:szCs w:val="20"/>
        </w:rPr>
        <w:t xml:space="preserve">, как оператора междугородной и международной связи. Для получения Услуг связи по автоматической системе обслуживания Пользователь должен совершить следующие последовательные фактические действия: </w:t>
      </w:r>
    </w:p>
    <w:p w:rsidR="00554130" w:rsidRPr="00A177F2" w:rsidRDefault="00F12EC1" w:rsidP="00F12EC1">
      <w:pPr>
        <w:pStyle w:val="2"/>
        <w:keepNext w:val="0"/>
        <w:widowControl/>
        <w:shd w:val="clear" w:color="auto" w:fill="auto"/>
        <w:autoSpaceDE/>
        <w:autoSpaceDN/>
        <w:adjustRightInd/>
        <w:spacing w:before="0" w:line="24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1) </w:t>
      </w:r>
      <w:r w:rsidR="00554130" w:rsidRPr="00A177F2">
        <w:rPr>
          <w:b w:val="0"/>
          <w:sz w:val="20"/>
          <w:szCs w:val="20"/>
        </w:rPr>
        <w:t xml:space="preserve">для междугородного соединения - набор «8» с Пользовательского оборудования; набор кода зоны нумерации вызываемого абонента; набор абонентского номера вызываемого абонента; </w:t>
      </w:r>
    </w:p>
    <w:p w:rsidR="001723A6" w:rsidRDefault="00BA6634" w:rsidP="001723A6">
      <w:pPr>
        <w:pStyle w:val="2"/>
        <w:keepNext w:val="0"/>
        <w:widowControl/>
        <w:shd w:val="clear" w:color="auto" w:fill="auto"/>
        <w:autoSpaceDE/>
        <w:autoSpaceDN/>
        <w:adjustRightInd/>
        <w:spacing w:before="0" w:line="240" w:lineRule="auto"/>
        <w:jc w:val="both"/>
        <w:rPr>
          <w:b w:val="0"/>
          <w:sz w:val="10"/>
          <w:szCs w:val="10"/>
        </w:rPr>
      </w:pPr>
      <w:r w:rsidRPr="00A177F2">
        <w:rPr>
          <w:b w:val="0"/>
          <w:sz w:val="20"/>
          <w:szCs w:val="20"/>
        </w:rPr>
        <w:t xml:space="preserve">2) </w:t>
      </w:r>
      <w:r w:rsidR="00554130" w:rsidRPr="00A177F2">
        <w:rPr>
          <w:b w:val="0"/>
          <w:sz w:val="20"/>
          <w:szCs w:val="20"/>
        </w:rPr>
        <w:t>для международного соединения - набор «8» с Пользовательского оборудования; набор «10»; набор кода страны; набор национального (значащего) номера вызываемого абонента.</w:t>
      </w:r>
      <w:r w:rsidRPr="00A177F2">
        <w:rPr>
          <w:b w:val="0"/>
          <w:sz w:val="10"/>
          <w:szCs w:val="10"/>
        </w:rPr>
        <w:t xml:space="preserve"> </w:t>
      </w:r>
    </w:p>
    <w:p w:rsidR="00C96075" w:rsidRPr="00A177F2" w:rsidRDefault="00554130" w:rsidP="001723A6">
      <w:pPr>
        <w:pStyle w:val="2"/>
        <w:keepNext w:val="0"/>
        <w:widowControl/>
        <w:shd w:val="clear" w:color="auto" w:fill="auto"/>
        <w:autoSpaceDE/>
        <w:autoSpaceDN/>
        <w:adjustRightInd/>
        <w:spacing w:before="0" w:line="240" w:lineRule="auto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 xml:space="preserve">Для получения Услуг связи с помощью телефониста Пользователь должен совершить следующие последовательные фактические действия: набор «8» и номера доступа к услугам междугородной и международной связи, оказываемым </w:t>
      </w:r>
      <w:r w:rsidR="004B344C">
        <w:rPr>
          <w:b w:val="0"/>
          <w:sz w:val="20"/>
          <w:szCs w:val="20"/>
        </w:rPr>
        <w:t>__________</w:t>
      </w:r>
      <w:r w:rsidRPr="00A177F2">
        <w:rPr>
          <w:b w:val="0"/>
          <w:sz w:val="20"/>
          <w:szCs w:val="20"/>
        </w:rPr>
        <w:t xml:space="preserve"> с помощью телефониста, информацию о котором Пользователь может получить через информационно-справочную службу «07» и (или) другую службу; заказ междугородного или международного телефонного соединения через телефониста посредством немедленной или заказной системы обслуживания, в соответствии с Правилами.</w:t>
      </w:r>
    </w:p>
    <w:p w:rsidR="00554130" w:rsidRPr="00A177F2" w:rsidRDefault="00554130" w:rsidP="00F12EC1">
      <w:pPr>
        <w:pStyle w:val="2"/>
        <w:spacing w:before="0" w:line="240" w:lineRule="auto"/>
        <w:ind w:left="0"/>
        <w:jc w:val="both"/>
        <w:rPr>
          <w:sz w:val="20"/>
          <w:szCs w:val="20"/>
        </w:rPr>
      </w:pPr>
      <w:r w:rsidRPr="00A177F2">
        <w:rPr>
          <w:b w:val="0"/>
          <w:sz w:val="20"/>
          <w:szCs w:val="20"/>
        </w:rPr>
        <w:lastRenderedPageBreak/>
        <w:t>3.3. Услуга связи считается оказанной с момента установления телефонного соединения в результате совершения Пользовател</w:t>
      </w:r>
      <w:r w:rsidR="00E257B3" w:rsidRPr="00A177F2">
        <w:rPr>
          <w:b w:val="0"/>
          <w:sz w:val="20"/>
          <w:szCs w:val="20"/>
        </w:rPr>
        <w:t>ем действий, указанных в п. 3.2</w:t>
      </w:r>
      <w:r w:rsidRPr="00A177F2">
        <w:rPr>
          <w:b w:val="0"/>
          <w:sz w:val="20"/>
          <w:szCs w:val="20"/>
        </w:rPr>
        <w:t xml:space="preserve"> настоящего Договора.</w:t>
      </w:r>
      <w:r w:rsidRPr="00A177F2">
        <w:rPr>
          <w:sz w:val="20"/>
          <w:szCs w:val="20"/>
        </w:rPr>
        <w:t xml:space="preserve">    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>3.4.</w:t>
      </w:r>
      <w:r w:rsidRPr="00A177F2">
        <w:rPr>
          <w:sz w:val="20"/>
          <w:szCs w:val="20"/>
        </w:rPr>
        <w:t xml:space="preserve"> </w:t>
      </w:r>
      <w:r w:rsidRPr="00A177F2">
        <w:rPr>
          <w:b w:val="0"/>
          <w:sz w:val="20"/>
          <w:szCs w:val="20"/>
        </w:rPr>
        <w:t xml:space="preserve">Доступ к Услугам связи, предоставленный Пользователю с Пользовательского оборудования, может быть приостановлен по инициативе </w:t>
      </w:r>
      <w:r w:rsidR="004B344C">
        <w:rPr>
          <w:b w:val="0"/>
          <w:sz w:val="20"/>
          <w:szCs w:val="20"/>
        </w:rPr>
        <w:t>_____</w:t>
      </w:r>
      <w:r w:rsidRPr="00A177F2">
        <w:rPr>
          <w:b w:val="0"/>
          <w:sz w:val="20"/>
          <w:szCs w:val="20"/>
        </w:rPr>
        <w:t xml:space="preserve"> в случаях, предусмотренных п. 7.2 Договора. 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>3.5</w:t>
      </w:r>
      <w:r w:rsidRPr="00A177F2">
        <w:rPr>
          <w:b w:val="0"/>
          <w:bCs w:val="0"/>
          <w:sz w:val="20"/>
          <w:szCs w:val="20"/>
        </w:rPr>
        <w:t>.</w:t>
      </w:r>
      <w:r w:rsidRPr="00A177F2">
        <w:rPr>
          <w:b w:val="0"/>
          <w:sz w:val="20"/>
          <w:szCs w:val="20"/>
        </w:rPr>
        <w:t xml:space="preserve"> </w:t>
      </w:r>
      <w:r w:rsidR="004B344C">
        <w:rPr>
          <w:b w:val="0"/>
          <w:sz w:val="20"/>
          <w:szCs w:val="20"/>
        </w:rPr>
        <w:t>__________</w:t>
      </w:r>
      <w:r w:rsidRPr="00A177F2">
        <w:rPr>
          <w:b w:val="0"/>
          <w:sz w:val="20"/>
          <w:szCs w:val="20"/>
        </w:rPr>
        <w:t>при оказании услуг телефонной связи с использованием телефониста вправе ввести ограничения по продолжительности соединения и по  количеству заказов.</w:t>
      </w:r>
    </w:p>
    <w:p w:rsidR="00554130" w:rsidRPr="00A177F2" w:rsidRDefault="00554130" w:rsidP="008F79E8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>О введении ограничений на Услуги связи Пользователь должен быть извещен в момент приема заказа или в момент предоставления телефонного соединения при заказной системе обслуживания.</w:t>
      </w:r>
    </w:p>
    <w:p w:rsidR="00BA6634" w:rsidRPr="00A177F2" w:rsidRDefault="00554130" w:rsidP="001C08DB">
      <w:pPr>
        <w:jc w:val="both"/>
        <w:rPr>
          <w:spacing w:val="-6"/>
        </w:rPr>
      </w:pPr>
      <w:r w:rsidRPr="00A177F2">
        <w:rPr>
          <w:spacing w:val="-6"/>
        </w:rPr>
        <w:t xml:space="preserve">3.6. При наличии доступа к Услугам связи с Пользовательского оборудования, </w:t>
      </w:r>
      <w:r w:rsidR="004B344C">
        <w:rPr>
          <w:spacing w:val="-6"/>
        </w:rPr>
        <w:t>_________</w:t>
      </w:r>
      <w:r w:rsidRPr="00A177F2">
        <w:rPr>
          <w:spacing w:val="-6"/>
        </w:rPr>
        <w:t xml:space="preserve"> обеспечивает Пользователю </w:t>
      </w:r>
    </w:p>
    <w:p w:rsidR="001C08DB" w:rsidRPr="00A177F2" w:rsidRDefault="00554130" w:rsidP="001C08DB">
      <w:pPr>
        <w:jc w:val="both"/>
        <w:rPr>
          <w:spacing w:val="-6"/>
        </w:rPr>
      </w:pPr>
      <w:r w:rsidRPr="00A177F2">
        <w:rPr>
          <w:spacing w:val="-6"/>
        </w:rPr>
        <w:t>возможность пользования Услугами связи 24 часа в сутки, если иное не установлено законодательством Р</w:t>
      </w:r>
      <w:r w:rsidR="00545384" w:rsidRPr="00A177F2">
        <w:rPr>
          <w:spacing w:val="-6"/>
        </w:rPr>
        <w:t>Ф</w:t>
      </w:r>
    </w:p>
    <w:p w:rsidR="001C08DB" w:rsidRPr="00A177F2" w:rsidRDefault="00554130" w:rsidP="001C08DB">
      <w:pPr>
        <w:jc w:val="both"/>
        <w:rPr>
          <w:b/>
          <w:bCs/>
          <w:spacing w:val="-6"/>
        </w:rPr>
      </w:pPr>
      <w:r w:rsidRPr="00A177F2">
        <w:rPr>
          <w:b/>
          <w:bCs/>
          <w:spacing w:val="-6"/>
        </w:rPr>
        <w:t xml:space="preserve">4. </w:t>
      </w:r>
      <w:r w:rsidR="00A25921">
        <w:rPr>
          <w:b/>
          <w:bCs/>
          <w:spacing w:val="-6"/>
        </w:rPr>
        <w:t xml:space="preserve">           </w:t>
      </w:r>
      <w:r w:rsidRPr="00A177F2">
        <w:rPr>
          <w:b/>
          <w:bCs/>
          <w:spacing w:val="-6"/>
        </w:rPr>
        <w:t>ОБЯЗАННОСТИ СТОРОН</w:t>
      </w:r>
    </w:p>
    <w:p w:rsidR="001C08DB" w:rsidRPr="00A177F2" w:rsidRDefault="00554130" w:rsidP="001C08DB">
      <w:pPr>
        <w:jc w:val="both"/>
        <w:rPr>
          <w:spacing w:val="-6"/>
        </w:rPr>
      </w:pPr>
      <w:r w:rsidRPr="00A177F2">
        <w:rPr>
          <w:b/>
          <w:spacing w:val="-6"/>
        </w:rPr>
        <w:t>4.1</w:t>
      </w:r>
      <w:r w:rsidRPr="00A177F2">
        <w:rPr>
          <w:spacing w:val="-6"/>
        </w:rPr>
        <w:t>.</w:t>
      </w:r>
      <w:r w:rsidR="001C08DB" w:rsidRPr="00A177F2">
        <w:rPr>
          <w:spacing w:val="-6"/>
        </w:rPr>
        <w:t xml:space="preserve"> </w:t>
      </w:r>
      <w:r w:rsidR="004B344C">
        <w:rPr>
          <w:spacing w:val="-6"/>
        </w:rPr>
        <w:t>___________</w:t>
      </w:r>
      <w:r w:rsidRPr="00A177F2">
        <w:rPr>
          <w:spacing w:val="-6"/>
        </w:rPr>
        <w:t xml:space="preserve"> обязуется:</w:t>
      </w:r>
    </w:p>
    <w:p w:rsidR="00554130" w:rsidRPr="00A177F2" w:rsidRDefault="00554130" w:rsidP="001C08DB">
      <w:pPr>
        <w:jc w:val="both"/>
        <w:rPr>
          <w:spacing w:val="-6"/>
        </w:rPr>
      </w:pPr>
      <w:r w:rsidRPr="00A177F2">
        <w:rPr>
          <w:spacing w:val="-6"/>
        </w:rPr>
        <w:t xml:space="preserve">4.1.1. Оказывать Пользователю Услуги связи в соответствии с законодательством Российской Федерации, Правилами, национальными стандартами, техническими нормами и правилами, лицензией, а также Договором (в том числе устранять в установленные сроки неисправности, возникшие по вине </w:t>
      </w:r>
      <w:r w:rsidR="004B344C">
        <w:rPr>
          <w:spacing w:val="-6"/>
        </w:rPr>
        <w:t>__________</w:t>
      </w:r>
      <w:r w:rsidRPr="00A177F2">
        <w:rPr>
          <w:spacing w:val="-6"/>
        </w:rPr>
        <w:t>и препятствующие пользованию Услугами связи).</w:t>
      </w:r>
    </w:p>
    <w:p w:rsidR="00554130" w:rsidRPr="00A177F2" w:rsidRDefault="00554130" w:rsidP="00455CA3">
      <w:pPr>
        <w:pStyle w:val="3"/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 xml:space="preserve">4.1.2. Через средства массовой информации (СМИ) уведомлять Пользователя об изменении условий обслуживания, методов оплаты Услуг связи, Тарифов не менее чем за 10 дней до даты введения таких изменений. </w:t>
      </w:r>
    </w:p>
    <w:p w:rsidR="00554130" w:rsidRPr="00A177F2" w:rsidRDefault="00554130" w:rsidP="00455CA3">
      <w:pPr>
        <w:pStyle w:val="3"/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4.1.3</w:t>
      </w:r>
      <w:r w:rsidRPr="00A177F2">
        <w:rPr>
          <w:b/>
          <w:bCs/>
          <w:spacing w:val="-6"/>
          <w:sz w:val="20"/>
        </w:rPr>
        <w:t>.</w:t>
      </w:r>
      <w:r w:rsidRPr="00A177F2">
        <w:rPr>
          <w:spacing w:val="-6"/>
          <w:sz w:val="20"/>
        </w:rPr>
        <w:t xml:space="preserve"> Выполнять иные обязательства </w:t>
      </w:r>
      <w:r w:rsidR="004B344C">
        <w:rPr>
          <w:spacing w:val="-6"/>
          <w:sz w:val="20"/>
        </w:rPr>
        <w:t>________--</w:t>
      </w:r>
      <w:r w:rsidRPr="00A177F2">
        <w:rPr>
          <w:spacing w:val="-6"/>
          <w:sz w:val="20"/>
        </w:rPr>
        <w:t xml:space="preserve"> предусмотренные действующим законодательством Российской Федерации и Договором.</w:t>
      </w:r>
    </w:p>
    <w:p w:rsidR="00554130" w:rsidRPr="00A177F2" w:rsidRDefault="00554130" w:rsidP="00455CA3">
      <w:pPr>
        <w:pStyle w:val="2"/>
        <w:spacing w:before="0" w:line="240" w:lineRule="auto"/>
        <w:ind w:left="510" w:hanging="510"/>
        <w:rPr>
          <w:sz w:val="20"/>
          <w:szCs w:val="20"/>
        </w:rPr>
      </w:pPr>
      <w:r w:rsidRPr="00A177F2">
        <w:rPr>
          <w:sz w:val="20"/>
          <w:szCs w:val="20"/>
        </w:rPr>
        <w:t>4.2.</w:t>
      </w:r>
      <w:r w:rsidR="00242451" w:rsidRPr="00A177F2">
        <w:rPr>
          <w:sz w:val="20"/>
          <w:szCs w:val="20"/>
        </w:rPr>
        <w:t xml:space="preserve"> </w:t>
      </w:r>
      <w:r w:rsidRPr="00A177F2">
        <w:rPr>
          <w:sz w:val="20"/>
          <w:szCs w:val="20"/>
        </w:rPr>
        <w:t>Пользователь обязуется:</w:t>
      </w:r>
    </w:p>
    <w:p w:rsidR="00554130" w:rsidRPr="00A177F2" w:rsidRDefault="00554130" w:rsidP="00455CA3">
      <w:pPr>
        <w:pStyle w:val="3"/>
        <w:keepNext w:val="0"/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4.2.1</w:t>
      </w:r>
      <w:r w:rsidRPr="00A177F2">
        <w:rPr>
          <w:b/>
          <w:bCs/>
          <w:spacing w:val="-6"/>
          <w:sz w:val="20"/>
        </w:rPr>
        <w:t xml:space="preserve">. </w:t>
      </w:r>
      <w:r w:rsidRPr="00A177F2">
        <w:rPr>
          <w:spacing w:val="-6"/>
          <w:sz w:val="20"/>
        </w:rPr>
        <w:t>Производить оплату оказанных ему Услуг связи в сроки и на условиях, предусмотренных  настоящим Договором.</w:t>
      </w:r>
    </w:p>
    <w:p w:rsidR="00554130" w:rsidRPr="00A177F2" w:rsidRDefault="00554130" w:rsidP="00455CA3">
      <w:pPr>
        <w:pStyle w:val="3"/>
        <w:keepNext w:val="0"/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4.2.2.  Выполнять иные обязательства Пользователя, предусмотренные действующим законодательством Российской Федерации и Договором.</w:t>
      </w:r>
    </w:p>
    <w:p w:rsidR="00554130" w:rsidRPr="00A177F2" w:rsidRDefault="00554130" w:rsidP="00455CA3">
      <w:pPr>
        <w:pStyle w:val="3"/>
        <w:keepNext w:val="0"/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4.2.3. Содержать в исправном состоянии абонентскую линию и оборудование, находящееся в телефонизированном помещении, соблюдать правила эксплуатации оборудования.</w:t>
      </w:r>
    </w:p>
    <w:p w:rsidR="00554130" w:rsidRPr="00A177F2" w:rsidRDefault="00554130" w:rsidP="00455CA3">
      <w:pPr>
        <w:pStyle w:val="3"/>
        <w:keepNext w:val="0"/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 xml:space="preserve">4.2.4. В случае изменения телефонных номеров и своих реквизитов (юридический адрес, банковские реквизиты) указанных в Разделе 13, в течение  5 рабочих дней со дня таких изменений,  уведомить об этом </w:t>
      </w:r>
      <w:r w:rsidR="004B344C">
        <w:rPr>
          <w:spacing w:val="-6"/>
          <w:sz w:val="20"/>
        </w:rPr>
        <w:t>___________</w:t>
      </w:r>
      <w:r w:rsidRPr="00A177F2">
        <w:rPr>
          <w:spacing w:val="-6"/>
          <w:sz w:val="20"/>
        </w:rPr>
        <w:t>. Уведомление предоставляется в письменном виде за подписью уполномоченного на то представителя Пользователя.</w:t>
      </w:r>
    </w:p>
    <w:p w:rsidR="00554130" w:rsidRPr="00A177F2" w:rsidRDefault="00554130" w:rsidP="00455CA3">
      <w:pPr>
        <w:pStyle w:val="3"/>
        <w:keepNext w:val="0"/>
        <w:ind w:left="510" w:firstLine="351"/>
        <w:rPr>
          <w:spacing w:val="-6"/>
          <w:sz w:val="10"/>
          <w:szCs w:val="10"/>
        </w:rPr>
      </w:pPr>
    </w:p>
    <w:p w:rsidR="00554130" w:rsidRPr="00A177F2" w:rsidRDefault="00554130" w:rsidP="00455CA3">
      <w:pPr>
        <w:pStyle w:val="3"/>
        <w:numPr>
          <w:ilvl w:val="0"/>
          <w:numId w:val="3"/>
        </w:numPr>
        <w:shd w:val="clear" w:color="auto" w:fill="auto"/>
        <w:autoSpaceDE/>
        <w:autoSpaceDN/>
        <w:adjustRightInd/>
        <w:ind w:hanging="870"/>
        <w:rPr>
          <w:b/>
          <w:bCs/>
          <w:spacing w:val="-6"/>
          <w:sz w:val="20"/>
        </w:rPr>
      </w:pPr>
      <w:r w:rsidRPr="00A177F2">
        <w:rPr>
          <w:b/>
          <w:bCs/>
          <w:spacing w:val="-6"/>
          <w:sz w:val="20"/>
        </w:rPr>
        <w:t>ПРАВА СТОРОН</w:t>
      </w:r>
    </w:p>
    <w:p w:rsidR="00554130" w:rsidRPr="00A177F2" w:rsidRDefault="00554130" w:rsidP="00455CA3">
      <w:pPr>
        <w:pStyle w:val="2"/>
        <w:spacing w:before="0" w:line="240" w:lineRule="auto"/>
        <w:ind w:left="510" w:hanging="510"/>
        <w:rPr>
          <w:sz w:val="20"/>
          <w:szCs w:val="20"/>
        </w:rPr>
      </w:pPr>
      <w:r w:rsidRPr="00A177F2">
        <w:rPr>
          <w:sz w:val="20"/>
          <w:szCs w:val="20"/>
        </w:rPr>
        <w:t>5.1.</w:t>
      </w:r>
      <w:r w:rsidR="004B344C">
        <w:rPr>
          <w:sz w:val="20"/>
          <w:szCs w:val="20"/>
        </w:rPr>
        <w:t>__________</w:t>
      </w:r>
      <w:r w:rsidRPr="00A177F2">
        <w:rPr>
          <w:sz w:val="20"/>
          <w:szCs w:val="20"/>
        </w:rPr>
        <w:t xml:space="preserve"> имеет право:</w:t>
      </w:r>
    </w:p>
    <w:p w:rsidR="00554130" w:rsidRPr="00A177F2" w:rsidRDefault="00554130" w:rsidP="00455CA3">
      <w:pPr>
        <w:pStyle w:val="3"/>
        <w:tabs>
          <w:tab w:val="left" w:pos="1620"/>
          <w:tab w:val="left" w:pos="2394"/>
        </w:tabs>
        <w:ind w:right="-118" w:firstLine="0"/>
        <w:rPr>
          <w:spacing w:val="-6"/>
          <w:sz w:val="20"/>
        </w:rPr>
      </w:pPr>
      <w:r w:rsidRPr="00A177F2">
        <w:rPr>
          <w:spacing w:val="-6"/>
          <w:sz w:val="20"/>
        </w:rPr>
        <w:t xml:space="preserve">5.1.1.  Изменять в одностороннем порядке Тарифы, условия </w:t>
      </w:r>
      <w:r w:rsidR="00E257B3" w:rsidRPr="00A177F2">
        <w:rPr>
          <w:spacing w:val="-6"/>
          <w:sz w:val="20"/>
        </w:rPr>
        <w:t>и срок оплаты согласно п. 4.1.2</w:t>
      </w:r>
      <w:r w:rsidRPr="00A177F2">
        <w:rPr>
          <w:spacing w:val="-6"/>
          <w:sz w:val="20"/>
        </w:rPr>
        <w:t xml:space="preserve"> Договора. </w:t>
      </w:r>
    </w:p>
    <w:p w:rsidR="00C96075" w:rsidRPr="00A177F2" w:rsidRDefault="00554130" w:rsidP="00455CA3">
      <w:pPr>
        <w:pStyle w:val="3"/>
        <w:tabs>
          <w:tab w:val="left" w:pos="1440"/>
          <w:tab w:val="left" w:pos="1800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 xml:space="preserve">5.1.2. Временно приостанавливать предоставления доступа к междугородной и международной связи Пользователю в случаях предусмотренных п. 7.2. Договора.  </w:t>
      </w:r>
    </w:p>
    <w:p w:rsidR="00554130" w:rsidRPr="00A177F2" w:rsidRDefault="00554130" w:rsidP="00455CA3">
      <w:pPr>
        <w:pStyle w:val="3"/>
        <w:tabs>
          <w:tab w:val="left" w:pos="1440"/>
          <w:tab w:val="left" w:pos="1800"/>
        </w:tabs>
        <w:ind w:firstLine="0"/>
        <w:rPr>
          <w:spacing w:val="-6"/>
          <w:sz w:val="20"/>
        </w:rPr>
      </w:pPr>
      <w:r w:rsidRPr="00A177F2">
        <w:rPr>
          <w:b/>
          <w:spacing w:val="-6"/>
          <w:sz w:val="20"/>
        </w:rPr>
        <w:t>5.2.Пользователь имеет право:</w:t>
      </w:r>
    </w:p>
    <w:p w:rsidR="00554130" w:rsidRPr="00A177F2" w:rsidRDefault="00554130" w:rsidP="00455CA3">
      <w:pPr>
        <w:pStyle w:val="3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5.2.1.  Предъявлять претензии, касающиеся начислений, указанных в счете в порядке, предусмотренном Статьей 8 Договора.</w:t>
      </w:r>
    </w:p>
    <w:p w:rsidR="00554130" w:rsidRPr="00A177F2" w:rsidRDefault="00554130" w:rsidP="00455CA3">
      <w:pPr>
        <w:pStyle w:val="3"/>
        <w:tabs>
          <w:tab w:val="left" w:pos="4253"/>
        </w:tabs>
        <w:ind w:right="-298" w:firstLine="0"/>
        <w:rPr>
          <w:spacing w:val="-6"/>
          <w:sz w:val="20"/>
        </w:rPr>
      </w:pPr>
      <w:r w:rsidRPr="00A177F2">
        <w:rPr>
          <w:spacing w:val="-6"/>
          <w:sz w:val="20"/>
        </w:rPr>
        <w:t>5.2.2</w:t>
      </w:r>
      <w:r w:rsidRPr="00A177F2">
        <w:rPr>
          <w:b/>
          <w:bCs/>
          <w:spacing w:val="-6"/>
          <w:sz w:val="20"/>
        </w:rPr>
        <w:t>.</w:t>
      </w:r>
      <w:r w:rsidRPr="00A177F2">
        <w:rPr>
          <w:spacing w:val="-6"/>
          <w:sz w:val="20"/>
        </w:rPr>
        <w:t xml:space="preserve"> Отказаться от оплаты Услуг связи, предоставленных Пользователю без его согласия. Услуги связи  считаются предоставленными Пользователю  с его согласия, если вызов совершен с Пользовательского оборудования посредством совершения действий, указанных  п. 3.2 настоящего Договора.</w:t>
      </w:r>
    </w:p>
    <w:p w:rsidR="00DF4187" w:rsidRPr="00A177F2" w:rsidRDefault="00DF4187" w:rsidP="00DF4187">
      <w:pPr>
        <w:rPr>
          <w:spacing w:val="-6"/>
        </w:rPr>
      </w:pPr>
    </w:p>
    <w:p w:rsidR="00554130" w:rsidRPr="00A177F2" w:rsidRDefault="00554130" w:rsidP="00455CA3">
      <w:pPr>
        <w:ind w:left="510" w:firstLine="360"/>
        <w:jc w:val="both"/>
        <w:rPr>
          <w:spacing w:val="-6"/>
          <w:sz w:val="6"/>
          <w:szCs w:val="6"/>
        </w:rPr>
      </w:pPr>
    </w:p>
    <w:p w:rsidR="00554130" w:rsidRPr="00A177F2" w:rsidRDefault="00554130" w:rsidP="00455CA3">
      <w:pPr>
        <w:pStyle w:val="1"/>
        <w:keepNext w:val="0"/>
        <w:numPr>
          <w:ilvl w:val="0"/>
          <w:numId w:val="3"/>
        </w:numPr>
        <w:shd w:val="clear" w:color="auto" w:fill="auto"/>
        <w:autoSpaceDE/>
        <w:autoSpaceDN/>
        <w:adjustRightInd/>
        <w:spacing w:before="0"/>
        <w:ind w:right="0" w:hanging="870"/>
        <w:jc w:val="both"/>
        <w:rPr>
          <w:bCs w:val="0"/>
          <w:spacing w:val="-6"/>
          <w:sz w:val="20"/>
          <w:szCs w:val="20"/>
        </w:rPr>
      </w:pPr>
      <w:r w:rsidRPr="00A177F2">
        <w:rPr>
          <w:bCs w:val="0"/>
          <w:spacing w:val="-6"/>
          <w:sz w:val="20"/>
          <w:szCs w:val="20"/>
        </w:rPr>
        <w:t>ПОРЯДОК РАСЧЕТОВ</w:t>
      </w:r>
    </w:p>
    <w:p w:rsidR="005A17A2" w:rsidRPr="00A177F2" w:rsidRDefault="00554130" w:rsidP="005A17A2">
      <w:pPr>
        <w:pStyle w:val="3"/>
        <w:keepNext w:val="0"/>
        <w:tabs>
          <w:tab w:val="left" w:pos="1440"/>
          <w:tab w:val="left" w:pos="4253"/>
        </w:tabs>
        <w:ind w:firstLine="0"/>
        <w:rPr>
          <w:spacing w:val="-6"/>
          <w:sz w:val="20"/>
        </w:rPr>
      </w:pPr>
      <w:r w:rsidRPr="00A177F2">
        <w:rPr>
          <w:b/>
          <w:spacing w:val="-6"/>
          <w:sz w:val="20"/>
        </w:rPr>
        <w:t>6.1.</w:t>
      </w:r>
      <w:r w:rsidRPr="00A177F2">
        <w:rPr>
          <w:spacing w:val="-6"/>
          <w:sz w:val="20"/>
        </w:rPr>
        <w:t xml:space="preserve">  </w:t>
      </w:r>
      <w:r w:rsidR="00071869" w:rsidRPr="00A177F2">
        <w:rPr>
          <w:spacing w:val="-6"/>
          <w:sz w:val="20"/>
        </w:rPr>
        <w:t xml:space="preserve">Цена </w:t>
      </w:r>
      <w:r w:rsidR="00071869" w:rsidRPr="00DA5F21">
        <w:rPr>
          <w:spacing w:val="-6"/>
          <w:sz w:val="20"/>
        </w:rPr>
        <w:t xml:space="preserve">договора </w:t>
      </w:r>
      <w:r w:rsidR="00071869" w:rsidRPr="00701A61">
        <w:rPr>
          <w:spacing w:val="-6"/>
          <w:sz w:val="20"/>
        </w:rPr>
        <w:t>составляет</w:t>
      </w:r>
      <w:r w:rsidR="00DA5F21" w:rsidRPr="00701A61">
        <w:rPr>
          <w:spacing w:val="-6"/>
          <w:sz w:val="20"/>
        </w:rPr>
        <w:t xml:space="preserve"> </w:t>
      </w:r>
      <w:r w:rsidR="00BB4702">
        <w:rPr>
          <w:b/>
          <w:spacing w:val="-6"/>
          <w:sz w:val="20"/>
        </w:rPr>
        <w:t>____________ (_____), в т.ч.НДС</w:t>
      </w:r>
      <w:r w:rsidR="008E21B1">
        <w:rPr>
          <w:b/>
          <w:spacing w:val="-6"/>
          <w:sz w:val="20"/>
        </w:rPr>
        <w:t xml:space="preserve">. </w:t>
      </w:r>
      <w:r w:rsidR="00071869" w:rsidRPr="00DA5F21">
        <w:rPr>
          <w:spacing w:val="-6"/>
          <w:sz w:val="20"/>
        </w:rPr>
        <w:t>Цена договора является твердой, и устанавливается</w:t>
      </w:r>
      <w:r w:rsidR="00071869" w:rsidRPr="00A177F2">
        <w:rPr>
          <w:spacing w:val="-6"/>
          <w:sz w:val="20"/>
        </w:rPr>
        <w:t xml:space="preserve"> на весь срок действия настоящего Договора, за исключением случаев, предусмотренных статьей 95 Федерального закона 05.04.2013 № 44-ФЗ, т.е. возможно снижение цены Договора без изменения, предусмотренного Договором объема услуг, их качества и иных условий Договора. </w:t>
      </w:r>
    </w:p>
    <w:p w:rsidR="00071869" w:rsidRPr="00A177F2" w:rsidRDefault="00071869" w:rsidP="005A17A2">
      <w:pPr>
        <w:pStyle w:val="3"/>
        <w:keepNext w:val="0"/>
        <w:tabs>
          <w:tab w:val="left" w:pos="1440"/>
          <w:tab w:val="left" w:pos="4253"/>
        </w:tabs>
        <w:ind w:firstLine="0"/>
        <w:rPr>
          <w:spacing w:val="-6"/>
        </w:rPr>
      </w:pPr>
      <w:r w:rsidRPr="00A177F2">
        <w:rPr>
          <w:spacing w:val="-6"/>
          <w:sz w:val="20"/>
        </w:rPr>
        <w:t>Источник финансирования:</w:t>
      </w:r>
      <w:r w:rsidR="005A17A2" w:rsidRPr="00A177F2">
        <w:rPr>
          <w:spacing w:val="-6"/>
          <w:sz w:val="20"/>
        </w:rPr>
        <w:t xml:space="preserve"> </w:t>
      </w:r>
      <w:r w:rsidR="008F79E8">
        <w:rPr>
          <w:spacing w:val="-6"/>
          <w:sz w:val="20"/>
        </w:rPr>
        <w:t>средства бюджетного учреждения</w:t>
      </w:r>
      <w:r w:rsidRPr="00A177F2">
        <w:rPr>
          <w:spacing w:val="-6"/>
          <w:sz w:val="22"/>
          <w:szCs w:val="22"/>
        </w:rPr>
        <w:t>.</w:t>
      </w:r>
    </w:p>
    <w:p w:rsidR="00E47F8D" w:rsidRPr="00A177F2" w:rsidRDefault="00E47F8D" w:rsidP="00E47F8D">
      <w:pPr>
        <w:pStyle w:val="3"/>
        <w:keepNext w:val="0"/>
        <w:tabs>
          <w:tab w:val="left" w:pos="1440"/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6.2. Тарифы</w:t>
      </w:r>
      <w:r w:rsidR="007A0E62">
        <w:rPr>
          <w:spacing w:val="-6"/>
          <w:sz w:val="20"/>
        </w:rPr>
        <w:t xml:space="preserve"> </w:t>
      </w:r>
      <w:r w:rsidRPr="00A177F2">
        <w:rPr>
          <w:spacing w:val="-6"/>
          <w:sz w:val="20"/>
        </w:rPr>
        <w:t>на Услуги междугородной связи устанавливаются и изменяются в соответствии с действующим законодательством РФ. Уведомление Пользователя об их введении осуществляется, согласно п. 4.1.2 Договора.</w:t>
      </w:r>
    </w:p>
    <w:p w:rsidR="00E47F8D" w:rsidRPr="00A177F2" w:rsidRDefault="00E47F8D" w:rsidP="008F79E8">
      <w:pPr>
        <w:pStyle w:val="3"/>
        <w:keepNext w:val="0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 xml:space="preserve">6.3.  Тарифы на Услуги международной связи устанавливаются </w:t>
      </w:r>
      <w:r w:rsidR="004B344C">
        <w:rPr>
          <w:spacing w:val="-6"/>
          <w:sz w:val="20"/>
        </w:rPr>
        <w:t>________</w:t>
      </w:r>
      <w:r w:rsidRPr="00A177F2">
        <w:rPr>
          <w:spacing w:val="-6"/>
          <w:sz w:val="20"/>
        </w:rPr>
        <w:t>и могут быть изменены в любое вр</w:t>
      </w:r>
      <w:r w:rsidR="008F79E8">
        <w:rPr>
          <w:spacing w:val="-6"/>
          <w:sz w:val="20"/>
        </w:rPr>
        <w:t xml:space="preserve">емя. Уведомление </w:t>
      </w:r>
      <w:r w:rsidRPr="00A177F2">
        <w:rPr>
          <w:spacing w:val="-6"/>
          <w:sz w:val="20"/>
        </w:rPr>
        <w:t>Пользователя об их введении осуществляется, согласно п. 4.1.2 Договора.</w:t>
      </w:r>
    </w:p>
    <w:p w:rsidR="00554130" w:rsidRPr="00A177F2" w:rsidRDefault="00554130" w:rsidP="00455CA3">
      <w:pPr>
        <w:pStyle w:val="3"/>
        <w:keepNext w:val="0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6.</w:t>
      </w:r>
      <w:r w:rsidR="00E47F8D" w:rsidRPr="00A177F2">
        <w:rPr>
          <w:spacing w:val="-6"/>
          <w:sz w:val="20"/>
        </w:rPr>
        <w:t>4</w:t>
      </w:r>
      <w:r w:rsidRPr="00A177F2">
        <w:rPr>
          <w:spacing w:val="-6"/>
          <w:sz w:val="20"/>
        </w:rPr>
        <w:t xml:space="preserve">. Единица тарификации междугородного или международного телефонного соединения устанавливается </w:t>
      </w:r>
      <w:r w:rsidR="004B344C">
        <w:rPr>
          <w:spacing w:val="-6"/>
          <w:sz w:val="20"/>
        </w:rPr>
        <w:t>_______</w:t>
      </w:r>
      <w:r w:rsidRPr="00A177F2">
        <w:rPr>
          <w:spacing w:val="-6"/>
          <w:sz w:val="20"/>
        </w:rPr>
        <w:t xml:space="preserve">, и составляет одну минуту. В случае если соединение составляло неполную минуту, округление производится до полной минуты в сторону увеличения. Соединение продолжительностью менее 6 секунд не учитывается в объеме оказанных услуг телефонной связи. Учет продолжительности междугородного или международного телефонного соединения ведется в соответствии с принятой </w:t>
      </w:r>
      <w:r w:rsidR="004B344C">
        <w:rPr>
          <w:spacing w:val="-6"/>
          <w:sz w:val="20"/>
        </w:rPr>
        <w:t>_____</w:t>
      </w:r>
      <w:r w:rsidRPr="00A177F2">
        <w:rPr>
          <w:spacing w:val="-6"/>
          <w:sz w:val="20"/>
        </w:rPr>
        <w:t xml:space="preserve"> единицей тарификации. Единица тарификации может быть изменена </w:t>
      </w:r>
      <w:r w:rsidR="004B344C">
        <w:rPr>
          <w:spacing w:val="-6"/>
          <w:sz w:val="20"/>
        </w:rPr>
        <w:t>_________</w:t>
      </w:r>
      <w:r w:rsidRPr="00A177F2">
        <w:rPr>
          <w:spacing w:val="-6"/>
          <w:sz w:val="20"/>
        </w:rPr>
        <w:t xml:space="preserve"> в любое время в одностороннем порядке.</w:t>
      </w:r>
    </w:p>
    <w:p w:rsidR="00554130" w:rsidRPr="00A177F2" w:rsidRDefault="00554130" w:rsidP="00455CA3">
      <w:pPr>
        <w:pStyle w:val="3"/>
        <w:keepNext w:val="0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6.</w:t>
      </w:r>
      <w:r w:rsidR="00E47F8D" w:rsidRPr="00A177F2">
        <w:rPr>
          <w:spacing w:val="-6"/>
          <w:sz w:val="20"/>
        </w:rPr>
        <w:t>5</w:t>
      </w:r>
      <w:r w:rsidRPr="00A177F2">
        <w:rPr>
          <w:spacing w:val="-6"/>
          <w:sz w:val="20"/>
        </w:rPr>
        <w:t xml:space="preserve">.  Пользователь обязан оплачивать оказанные ему </w:t>
      </w:r>
      <w:r w:rsidR="004B344C">
        <w:rPr>
          <w:spacing w:val="-6"/>
          <w:sz w:val="20"/>
        </w:rPr>
        <w:t>__________</w:t>
      </w:r>
      <w:r w:rsidRPr="00A177F2">
        <w:rPr>
          <w:spacing w:val="-6"/>
          <w:sz w:val="20"/>
        </w:rPr>
        <w:t xml:space="preserve"> по Договору Услуги связи, исключительно по банковским реквизитам, указанным в счете на оплату Услуг связи, либо наличными денежными средствами в пункты оплаты Агента. </w:t>
      </w:r>
    </w:p>
    <w:p w:rsidR="00554130" w:rsidRPr="00A177F2" w:rsidRDefault="00554130" w:rsidP="00455CA3">
      <w:pPr>
        <w:pStyle w:val="3"/>
        <w:keepNext w:val="0"/>
        <w:shd w:val="clear" w:color="auto" w:fill="auto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6.</w:t>
      </w:r>
      <w:r w:rsidR="00E47F8D" w:rsidRPr="00A177F2">
        <w:rPr>
          <w:spacing w:val="-6"/>
          <w:sz w:val="20"/>
        </w:rPr>
        <w:t>6</w:t>
      </w:r>
      <w:r w:rsidRPr="00A177F2">
        <w:rPr>
          <w:spacing w:val="-6"/>
          <w:sz w:val="20"/>
        </w:rPr>
        <w:t xml:space="preserve">. Оплата услуг производится Пользователем на основании счета, выставляемого Агентом от имени </w:t>
      </w:r>
      <w:r w:rsidR="004B344C">
        <w:rPr>
          <w:spacing w:val="-6"/>
          <w:sz w:val="20"/>
        </w:rPr>
        <w:t>____________</w:t>
      </w:r>
      <w:r w:rsidRPr="00A177F2">
        <w:rPr>
          <w:spacing w:val="-6"/>
          <w:sz w:val="20"/>
        </w:rPr>
        <w:t>.  В случае если это предусмотрено законодательством также выставляется Пользователю счет-фактура и акт выполненных работ, и формируется в 2-х экземплярах акт оказанных услуг. Второй экземпляр акта Пользователь после подписания со своей стороны в течение 5 дней должен вернуть.</w:t>
      </w:r>
      <w:r w:rsidR="008A0B8B" w:rsidRPr="00A177F2">
        <w:rPr>
          <w:spacing w:val="-6"/>
          <w:sz w:val="20"/>
        </w:rPr>
        <w:t xml:space="preserve"> В случае неполучения </w:t>
      </w:r>
      <w:r w:rsidR="00052887" w:rsidRPr="00A177F2">
        <w:rPr>
          <w:spacing w:val="-6"/>
          <w:sz w:val="20"/>
        </w:rPr>
        <w:t>Агентом</w:t>
      </w:r>
      <w:r w:rsidR="008A0B8B" w:rsidRPr="00A177F2">
        <w:rPr>
          <w:spacing w:val="-6"/>
          <w:sz w:val="20"/>
        </w:rPr>
        <w:t xml:space="preserve"> подписанного акта или мотивированного отказа от приемки услуг в указанный срок, данные услуги принимаются Пользователем без возражений</w:t>
      </w:r>
    </w:p>
    <w:p w:rsidR="00554130" w:rsidRPr="00A177F2" w:rsidRDefault="00554130" w:rsidP="00455CA3">
      <w:pPr>
        <w:pStyle w:val="3"/>
        <w:keepNext w:val="0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6.</w:t>
      </w:r>
      <w:r w:rsidR="00E47F8D" w:rsidRPr="00A177F2">
        <w:rPr>
          <w:spacing w:val="-6"/>
          <w:sz w:val="20"/>
        </w:rPr>
        <w:t>7</w:t>
      </w:r>
      <w:r w:rsidRPr="00A177F2">
        <w:rPr>
          <w:spacing w:val="-6"/>
          <w:sz w:val="20"/>
        </w:rPr>
        <w:t xml:space="preserve">. Счет на оплату Услуг связи, оказанных в месяце, предшествующем Расчетному периоду, выставляется Пользователю до 5 числа Расчетного периода с указанием общей суммы платежа, а также с указанием каждого вида Услуг, их объема и стоимости. Основанием для выставления счета Пользователю являются данные, полученные с помощью оборудования, используемого для учета объема оказанных Услуг связи. Оплата Услуг связи производится </w:t>
      </w:r>
      <w:r w:rsidR="0025316D" w:rsidRPr="00A177F2">
        <w:rPr>
          <w:spacing w:val="-6"/>
          <w:sz w:val="20"/>
        </w:rPr>
        <w:t xml:space="preserve">в течение 30 дней с момента подписания обеими сторонами акта оказанных </w:t>
      </w:r>
      <w:r w:rsidR="0025316D" w:rsidRPr="00A177F2">
        <w:rPr>
          <w:spacing w:val="-6"/>
          <w:sz w:val="20"/>
        </w:rPr>
        <w:lastRenderedPageBreak/>
        <w:t>услуг.</w:t>
      </w:r>
    </w:p>
    <w:p w:rsidR="00554130" w:rsidRPr="00A177F2" w:rsidRDefault="00554130" w:rsidP="006327B8">
      <w:pPr>
        <w:pStyle w:val="3"/>
        <w:keepNext w:val="0"/>
        <w:tabs>
          <w:tab w:val="left" w:pos="4253"/>
        </w:tabs>
        <w:ind w:firstLine="0"/>
        <w:rPr>
          <w:spacing w:val="-6"/>
          <w:sz w:val="20"/>
        </w:rPr>
      </w:pPr>
      <w:r w:rsidRPr="00A177F2">
        <w:rPr>
          <w:spacing w:val="-6"/>
          <w:sz w:val="20"/>
        </w:rPr>
        <w:t>6.</w:t>
      </w:r>
      <w:r w:rsidR="00E47F8D" w:rsidRPr="00A177F2">
        <w:rPr>
          <w:spacing w:val="-6"/>
          <w:sz w:val="20"/>
        </w:rPr>
        <w:t>8</w:t>
      </w:r>
      <w:r w:rsidRPr="00A177F2">
        <w:rPr>
          <w:spacing w:val="-6"/>
          <w:sz w:val="20"/>
        </w:rPr>
        <w:t xml:space="preserve">. Оплата Услуг производится с обязательным указанием </w:t>
      </w:r>
      <w:r w:rsidR="00251E7B" w:rsidRPr="00A177F2">
        <w:rPr>
          <w:spacing w:val="-6"/>
          <w:sz w:val="20"/>
        </w:rPr>
        <w:t xml:space="preserve">назначения платежа - за услуги </w:t>
      </w:r>
      <w:r w:rsidR="004B344C">
        <w:rPr>
          <w:spacing w:val="-6"/>
          <w:sz w:val="20"/>
        </w:rPr>
        <w:t>_________</w:t>
      </w:r>
      <w:r w:rsidRPr="00A177F2">
        <w:rPr>
          <w:spacing w:val="-6"/>
          <w:sz w:val="20"/>
        </w:rPr>
        <w:t xml:space="preserve">, а также номера Договора, номера счета и периода оказания услуг. При оплате услуг связи наличными денежными средствами денежные обязательства Пользователя считаются прекращенными с даты внесения денежных средств в пункты оплаты Агента. При оплате путем перечисления - со дня зачисления денежных средств на расчетный счет </w:t>
      </w:r>
      <w:r w:rsidR="004B344C">
        <w:rPr>
          <w:spacing w:val="-6"/>
          <w:sz w:val="20"/>
        </w:rPr>
        <w:t>__________</w:t>
      </w:r>
      <w:r w:rsidRPr="00A177F2">
        <w:rPr>
          <w:spacing w:val="-6"/>
          <w:sz w:val="20"/>
        </w:rPr>
        <w:t xml:space="preserve">. </w:t>
      </w:r>
    </w:p>
    <w:p w:rsidR="00554130" w:rsidRPr="00A177F2" w:rsidRDefault="00554130" w:rsidP="006327B8">
      <w:pPr>
        <w:pStyle w:val="3"/>
        <w:keepNext w:val="0"/>
        <w:tabs>
          <w:tab w:val="left" w:pos="4253"/>
        </w:tabs>
        <w:ind w:left="510" w:hanging="510"/>
        <w:rPr>
          <w:spacing w:val="-6"/>
          <w:sz w:val="20"/>
        </w:rPr>
      </w:pPr>
      <w:r w:rsidRPr="00A177F2">
        <w:rPr>
          <w:spacing w:val="-6"/>
          <w:sz w:val="20"/>
        </w:rPr>
        <w:t>6.</w:t>
      </w:r>
      <w:r w:rsidR="00E47F8D" w:rsidRPr="00A177F2">
        <w:rPr>
          <w:spacing w:val="-6"/>
          <w:sz w:val="20"/>
        </w:rPr>
        <w:t>9</w:t>
      </w:r>
      <w:r w:rsidRPr="00A177F2">
        <w:rPr>
          <w:spacing w:val="-6"/>
          <w:sz w:val="20"/>
        </w:rPr>
        <w:t>. Информация о пунктах оплаты Агента указана в разделе 13 настоящего Договора.</w:t>
      </w:r>
    </w:p>
    <w:p w:rsidR="00BA6634" w:rsidRPr="00A177F2" w:rsidRDefault="00554130" w:rsidP="006327B8">
      <w:pPr>
        <w:jc w:val="both"/>
        <w:rPr>
          <w:spacing w:val="-6"/>
        </w:rPr>
      </w:pPr>
      <w:r w:rsidRPr="00A177F2">
        <w:rPr>
          <w:spacing w:val="-6"/>
        </w:rPr>
        <w:t>6.</w:t>
      </w:r>
      <w:r w:rsidR="00E47F8D" w:rsidRPr="00A177F2">
        <w:rPr>
          <w:spacing w:val="-6"/>
        </w:rPr>
        <w:t>10</w:t>
      </w:r>
      <w:r w:rsidRPr="00A177F2">
        <w:rPr>
          <w:spacing w:val="-6"/>
        </w:rPr>
        <w:t xml:space="preserve">. По окончании календарного года либо по мере необходимости Стороны составляют и подписывают в 2-х экземплярах </w:t>
      </w:r>
    </w:p>
    <w:p w:rsidR="00554130" w:rsidRPr="00A177F2" w:rsidRDefault="00554130" w:rsidP="006327B8">
      <w:pPr>
        <w:jc w:val="both"/>
        <w:rPr>
          <w:spacing w:val="-6"/>
        </w:rPr>
      </w:pPr>
      <w:r w:rsidRPr="00A177F2">
        <w:rPr>
          <w:spacing w:val="-6"/>
        </w:rPr>
        <w:t>Акт сверки расчетов, где указывают периоды, объемы и стоимость предоставленных Услуг связи.</w:t>
      </w:r>
    </w:p>
    <w:p w:rsidR="00554130" w:rsidRPr="00A177F2" w:rsidRDefault="00554130" w:rsidP="006327B8">
      <w:pPr>
        <w:ind w:left="510"/>
        <w:jc w:val="both"/>
        <w:rPr>
          <w:spacing w:val="-6"/>
          <w:sz w:val="10"/>
          <w:szCs w:val="10"/>
        </w:rPr>
      </w:pPr>
    </w:p>
    <w:p w:rsidR="00554130" w:rsidRPr="00A177F2" w:rsidRDefault="00554130" w:rsidP="006327B8">
      <w:pPr>
        <w:pStyle w:val="1"/>
        <w:keepNext w:val="0"/>
        <w:numPr>
          <w:ilvl w:val="0"/>
          <w:numId w:val="3"/>
        </w:numPr>
        <w:shd w:val="clear" w:color="auto" w:fill="auto"/>
        <w:autoSpaceDE/>
        <w:autoSpaceDN/>
        <w:adjustRightInd/>
        <w:spacing w:before="0"/>
        <w:ind w:right="0" w:hanging="870"/>
        <w:jc w:val="both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 xml:space="preserve">ОТВЕТСТВЕННОСТЬ СТОРОН </w:t>
      </w:r>
    </w:p>
    <w:p w:rsidR="0025316D" w:rsidRPr="00A177F2" w:rsidRDefault="00554130" w:rsidP="006327B8">
      <w:pPr>
        <w:jc w:val="both"/>
        <w:rPr>
          <w:spacing w:val="-6"/>
        </w:rPr>
      </w:pPr>
      <w:r w:rsidRPr="00A177F2">
        <w:rPr>
          <w:b/>
          <w:spacing w:val="-6"/>
        </w:rPr>
        <w:t xml:space="preserve">7.1. </w:t>
      </w:r>
      <w:r w:rsidR="0025316D" w:rsidRPr="00A177F2">
        <w:rPr>
          <w:spacing w:val="-6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5316D" w:rsidRPr="00A177F2" w:rsidRDefault="0025316D" w:rsidP="006327B8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 xml:space="preserve">7.2. В случае просрочки исполнения Пользователем обязательств, предусмотренных настоящим Договором, а также в иных случаях неисполнения или ненадлежащего исполнения Пользователем обязательств, предусмотренных настоящим Договором, </w:t>
      </w:r>
      <w:r w:rsidR="004B344C">
        <w:rPr>
          <w:spacing w:val="-6"/>
        </w:rPr>
        <w:t>___</w:t>
      </w:r>
      <w:r w:rsidRPr="00A177F2">
        <w:rPr>
          <w:spacing w:val="-6"/>
        </w:rPr>
        <w:t xml:space="preserve"> вправе потребовать уплаты неустоек (штрафов, пеней). </w:t>
      </w:r>
    </w:p>
    <w:p w:rsidR="0025316D" w:rsidRPr="00A177F2" w:rsidRDefault="009046E6" w:rsidP="006327B8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>.3. Пеня начисляется за каждый день просрочки исполнения обязательства, предусмотренного настоящим Договором, начиная со дня, следующего</w:t>
      </w:r>
      <w:r w:rsidR="0023429D">
        <w:rPr>
          <w:spacing w:val="-6"/>
        </w:rPr>
        <w:t>,</w:t>
      </w:r>
      <w:r w:rsidR="0025316D" w:rsidRPr="00A177F2">
        <w:rPr>
          <w:spacing w:val="-6"/>
        </w:rPr>
        <w:t xml:space="preserve"> после дня истечения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</w:t>
      </w:r>
      <w:r w:rsidR="00FF7E3D" w:rsidRPr="00A177F2">
        <w:rPr>
          <w:spacing w:val="-6"/>
        </w:rPr>
        <w:t xml:space="preserve">ключевой </w:t>
      </w:r>
      <w:r w:rsidR="0025316D" w:rsidRPr="00A177F2">
        <w:rPr>
          <w:spacing w:val="-6"/>
        </w:rPr>
        <w:t xml:space="preserve">ставки Центрального банка Российской Федерации от не уплаченной в срок суммы. </w:t>
      </w:r>
    </w:p>
    <w:p w:rsidR="0025316D" w:rsidRPr="00A177F2" w:rsidRDefault="009046E6" w:rsidP="006327B8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 xml:space="preserve">.4. В случае просрочки исполнения </w:t>
      </w:r>
      <w:r w:rsidR="004B344C">
        <w:rPr>
          <w:spacing w:val="-6"/>
        </w:rPr>
        <w:t>_____</w:t>
      </w:r>
      <w:r w:rsidR="0025316D" w:rsidRPr="00A177F2">
        <w:rPr>
          <w:spacing w:val="-6"/>
        </w:rPr>
        <w:t xml:space="preserve">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</w:t>
      </w:r>
      <w:r w:rsidR="004B344C">
        <w:rPr>
          <w:spacing w:val="-6"/>
        </w:rPr>
        <w:t>__</w:t>
      </w:r>
      <w:r w:rsidR="0025316D" w:rsidRPr="00A177F2">
        <w:rPr>
          <w:spacing w:val="-6"/>
        </w:rPr>
        <w:t xml:space="preserve"> обязательств, предусмотренных настоящим Договором, Пользователь направляет </w:t>
      </w:r>
      <w:r w:rsidR="004B344C">
        <w:rPr>
          <w:spacing w:val="-6"/>
        </w:rPr>
        <w:t>_____</w:t>
      </w:r>
      <w:r w:rsidR="0025316D" w:rsidRPr="00A177F2">
        <w:rPr>
          <w:spacing w:val="-6"/>
        </w:rPr>
        <w:t xml:space="preserve">  требование об уплате неустоек (штрафов, пеней).</w:t>
      </w:r>
    </w:p>
    <w:p w:rsidR="0025316D" w:rsidRPr="00A177F2" w:rsidRDefault="009046E6" w:rsidP="006327B8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 xml:space="preserve">.5. Пеня начисляется за каждый день просрочки исполнения </w:t>
      </w:r>
      <w:r w:rsidR="004B344C">
        <w:rPr>
          <w:spacing w:val="-6"/>
        </w:rPr>
        <w:t>_____</w:t>
      </w:r>
      <w:r w:rsidR="0025316D" w:rsidRPr="00A177F2">
        <w:rPr>
          <w:spacing w:val="-6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</w:t>
      </w:r>
      <w:r w:rsidR="004B344C">
        <w:rPr>
          <w:spacing w:val="-6"/>
        </w:rPr>
        <w:t>_____</w:t>
      </w:r>
      <w:r w:rsidR="0025316D" w:rsidRPr="00A177F2">
        <w:rPr>
          <w:spacing w:val="-6"/>
        </w:rPr>
        <w:t>.</w:t>
      </w:r>
    </w:p>
    <w:p w:rsidR="0025316D" w:rsidRPr="00A177F2" w:rsidRDefault="009046E6" w:rsidP="006327B8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 xml:space="preserve">.6. Штрафы начисляются за каждый факт неисполнения или ненадлежащего исполнения </w:t>
      </w:r>
      <w:r w:rsidR="004B344C">
        <w:rPr>
          <w:spacing w:val="-6"/>
        </w:rPr>
        <w:t>_____</w:t>
      </w:r>
      <w:r w:rsidR="0025316D" w:rsidRPr="00A177F2">
        <w:rPr>
          <w:spacing w:val="-6"/>
        </w:rPr>
        <w:t xml:space="preserve">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Договором. Размер штрафа, устанавливается в соответствии с Постановлением Правительства Российской Федерации от 30.08.2017 №1042, а именно 10% от цены настоящего Договора</w:t>
      </w:r>
      <w:r w:rsidR="004F0AFF">
        <w:rPr>
          <w:spacing w:val="-6"/>
        </w:rPr>
        <w:t>.</w:t>
      </w:r>
    </w:p>
    <w:p w:rsidR="0025316D" w:rsidRPr="00A177F2" w:rsidRDefault="009046E6" w:rsidP="009C03EB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5316D" w:rsidRPr="00A177F2" w:rsidRDefault="009046E6" w:rsidP="009C03EB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>.8. Оплата неустойки не освобождает Стороны от исполнения своих обязательств в натуре.</w:t>
      </w:r>
    </w:p>
    <w:p w:rsidR="0025316D" w:rsidRPr="00A177F2" w:rsidRDefault="009046E6" w:rsidP="009C03EB">
      <w:pPr>
        <w:widowControl/>
        <w:autoSpaceDE/>
        <w:autoSpaceDN/>
        <w:adjustRightInd/>
        <w:jc w:val="both"/>
        <w:rPr>
          <w:spacing w:val="-6"/>
        </w:rPr>
      </w:pPr>
      <w:r w:rsidRPr="00A177F2">
        <w:rPr>
          <w:spacing w:val="-6"/>
        </w:rPr>
        <w:t>7</w:t>
      </w:r>
      <w:r w:rsidR="0025316D" w:rsidRPr="00A177F2">
        <w:rPr>
          <w:spacing w:val="-6"/>
        </w:rPr>
        <w:t>.9. Ни одна из сторон не несет ответственности перед другой стороной за невыполнение обязательств по настоящему Договору, обусловленных обстоятельствами непреодолимой силы, возникшими помимо воли и желания сторон и которые нельзя было предвидеть или избежать (форс-мажорные обстоятельства).</w:t>
      </w:r>
    </w:p>
    <w:p w:rsidR="00554130" w:rsidRPr="00A177F2" w:rsidRDefault="00554130" w:rsidP="0025316D">
      <w:pPr>
        <w:pStyle w:val="1"/>
        <w:keepNext w:val="0"/>
        <w:shd w:val="clear" w:color="auto" w:fill="auto"/>
        <w:autoSpaceDE/>
        <w:autoSpaceDN/>
        <w:adjustRightInd/>
        <w:spacing w:before="0"/>
        <w:ind w:right="0"/>
        <w:jc w:val="both"/>
        <w:rPr>
          <w:b w:val="0"/>
          <w:spacing w:val="-6"/>
          <w:sz w:val="20"/>
          <w:szCs w:val="20"/>
        </w:rPr>
      </w:pPr>
    </w:p>
    <w:p w:rsidR="00554130" w:rsidRPr="00A177F2" w:rsidRDefault="00554130" w:rsidP="00455CA3">
      <w:pPr>
        <w:jc w:val="both"/>
        <w:rPr>
          <w:spacing w:val="-6"/>
          <w:sz w:val="6"/>
          <w:szCs w:val="6"/>
        </w:rPr>
      </w:pPr>
    </w:p>
    <w:p w:rsidR="00554130" w:rsidRPr="00A177F2" w:rsidRDefault="00554130" w:rsidP="00455CA3">
      <w:pPr>
        <w:ind w:left="510" w:hanging="510"/>
        <w:jc w:val="both"/>
        <w:rPr>
          <w:b/>
          <w:spacing w:val="-6"/>
        </w:rPr>
      </w:pPr>
      <w:r w:rsidRPr="00A177F2">
        <w:rPr>
          <w:spacing w:val="-6"/>
        </w:rPr>
        <w:t xml:space="preserve"> </w:t>
      </w:r>
      <w:r w:rsidRPr="00A177F2">
        <w:rPr>
          <w:b/>
          <w:spacing w:val="-6"/>
        </w:rPr>
        <w:t xml:space="preserve">8. РАЗРЕШЕНИЕ СПОРОВ 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sz w:val="20"/>
          <w:szCs w:val="20"/>
        </w:rPr>
        <w:t>8.1.</w:t>
      </w:r>
      <w:r w:rsidRPr="00A177F2">
        <w:rPr>
          <w:b w:val="0"/>
          <w:sz w:val="20"/>
          <w:szCs w:val="20"/>
        </w:rPr>
        <w:t xml:space="preserve"> В случае возникновения споров и разногласий по Договору, они подлежат урегулированию в порядке, предусмотренном настоящим Разделом.  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 xml:space="preserve">8.2.  Претензионную работу от имени </w:t>
      </w:r>
      <w:r w:rsidR="004B344C">
        <w:rPr>
          <w:b w:val="0"/>
          <w:sz w:val="20"/>
          <w:szCs w:val="20"/>
        </w:rPr>
        <w:t>_____</w:t>
      </w:r>
      <w:r w:rsidRPr="00A177F2">
        <w:rPr>
          <w:b w:val="0"/>
          <w:sz w:val="20"/>
          <w:szCs w:val="20"/>
        </w:rPr>
        <w:t xml:space="preserve"> ведет Агент. При неисполнении или ненадлежащем исполнении </w:t>
      </w:r>
      <w:r w:rsidR="004B344C">
        <w:rPr>
          <w:b w:val="0"/>
          <w:sz w:val="20"/>
          <w:szCs w:val="20"/>
        </w:rPr>
        <w:t>________</w:t>
      </w:r>
      <w:r w:rsidRPr="00A177F2">
        <w:rPr>
          <w:b w:val="0"/>
          <w:sz w:val="20"/>
          <w:szCs w:val="20"/>
        </w:rPr>
        <w:t xml:space="preserve"> обязательств по оказанию Услуг связи Пользователь до обращения в суд предъявляет </w:t>
      </w:r>
      <w:r w:rsidR="004B344C">
        <w:rPr>
          <w:b w:val="0"/>
          <w:sz w:val="20"/>
          <w:szCs w:val="20"/>
        </w:rPr>
        <w:t>____</w:t>
      </w:r>
      <w:r w:rsidRPr="00A177F2">
        <w:rPr>
          <w:b w:val="0"/>
          <w:sz w:val="20"/>
          <w:szCs w:val="20"/>
        </w:rPr>
        <w:t xml:space="preserve"> претензию. Претензии Пользователя предъявляются и рассматриваются в порядке и в сроки, предусмотренные действующим законодательством РФ. При отклонении претензии Пользователя полностью или частично либо неполучении ответа на предъявленную Пользователем претензию в установленные для ее рассмотрения законодательством РФ сроки Пользователь имеет право предъявить иск в суд. 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b w:val="0"/>
          <w:sz w:val="20"/>
          <w:szCs w:val="20"/>
        </w:rPr>
        <w:t xml:space="preserve">8.3.  В случае неисполнения обязательств Пользователем по оплате Услуг, полностью или частично,  Агент от имени </w:t>
      </w:r>
      <w:r w:rsidR="004B344C">
        <w:rPr>
          <w:b w:val="0"/>
          <w:sz w:val="20"/>
          <w:szCs w:val="20"/>
        </w:rPr>
        <w:t>_____</w:t>
      </w:r>
      <w:r w:rsidRPr="00A177F2">
        <w:rPr>
          <w:b w:val="0"/>
          <w:sz w:val="20"/>
          <w:szCs w:val="20"/>
        </w:rPr>
        <w:t xml:space="preserve">  вправе предъявить иск в суд к Пользователю по месту нахождения Агента</w:t>
      </w:r>
      <w:r w:rsidR="007836B8" w:rsidRPr="00A177F2">
        <w:rPr>
          <w:b w:val="0"/>
          <w:sz w:val="20"/>
          <w:szCs w:val="20"/>
        </w:rPr>
        <w:t>.</w:t>
      </w:r>
    </w:p>
    <w:p w:rsidR="00DF4187" w:rsidRPr="00A177F2" w:rsidRDefault="00DF4187" w:rsidP="00DF4187">
      <w:pPr>
        <w:rPr>
          <w:spacing w:val="-6"/>
        </w:rPr>
      </w:pPr>
    </w:p>
    <w:p w:rsidR="008D3E5F" w:rsidRPr="00A177F2" w:rsidRDefault="008D3E5F" w:rsidP="00455CA3">
      <w:pPr>
        <w:rPr>
          <w:spacing w:val="-6"/>
          <w:sz w:val="6"/>
          <w:szCs w:val="6"/>
        </w:rPr>
      </w:pPr>
    </w:p>
    <w:p w:rsidR="00554130" w:rsidRPr="00A177F2" w:rsidRDefault="00554130" w:rsidP="00455CA3">
      <w:pPr>
        <w:pStyle w:val="1"/>
        <w:spacing w:before="0"/>
        <w:ind w:left="510" w:right="0" w:hanging="510"/>
        <w:jc w:val="both"/>
        <w:rPr>
          <w:bCs w:val="0"/>
          <w:spacing w:val="-6"/>
          <w:sz w:val="20"/>
          <w:szCs w:val="20"/>
        </w:rPr>
      </w:pPr>
      <w:r w:rsidRPr="00A177F2">
        <w:rPr>
          <w:bCs w:val="0"/>
          <w:spacing w:val="-6"/>
          <w:sz w:val="20"/>
          <w:szCs w:val="20"/>
        </w:rPr>
        <w:t>9. ФОРС-МАЖОР</w:t>
      </w:r>
    </w:p>
    <w:p w:rsidR="00554130" w:rsidRPr="00A177F2" w:rsidRDefault="00554130" w:rsidP="00455CA3">
      <w:pPr>
        <w:pStyle w:val="2"/>
        <w:spacing w:before="0" w:line="240" w:lineRule="auto"/>
        <w:ind w:left="0"/>
        <w:jc w:val="both"/>
        <w:rPr>
          <w:b w:val="0"/>
          <w:sz w:val="20"/>
          <w:szCs w:val="20"/>
        </w:rPr>
      </w:pPr>
      <w:r w:rsidRPr="00A177F2">
        <w:rPr>
          <w:sz w:val="20"/>
          <w:szCs w:val="20"/>
        </w:rPr>
        <w:t>9.1.</w:t>
      </w:r>
      <w:r w:rsidRPr="00A177F2">
        <w:rPr>
          <w:b w:val="0"/>
          <w:sz w:val="20"/>
          <w:szCs w:val="20"/>
        </w:rPr>
        <w:t xml:space="preserve"> Стороны освобождаются от ответственности за неисполнение или ненадлежащее исполнение своих обязательств по настоящему Договору, если докажут, что надлежащее исполнение оказалось невозможным вследствие непреодолимой силы, то есть чрезвычайных, непредвиденных и непредотвратимых при данных условиях обстоятельств. При этом, наличие непреодолимой силы продлевает срок выполнения Сторонами обязательств по Договору пропорционально сроку ее действия. В случае, если действие непреодолимой силы продлится более шести месяцев, Стороны обязаны, по предложению одной из Сторон, согласовать дальнейшие условия действия и/или возможность расторжения Договора.</w:t>
      </w:r>
    </w:p>
    <w:p w:rsidR="00DF4187" w:rsidRPr="00A177F2" w:rsidRDefault="00DF4187" w:rsidP="00DF4187">
      <w:pPr>
        <w:rPr>
          <w:spacing w:val="-6"/>
        </w:rPr>
      </w:pPr>
    </w:p>
    <w:p w:rsidR="00C96075" w:rsidRPr="00A177F2" w:rsidRDefault="00C96075" w:rsidP="00455CA3">
      <w:pPr>
        <w:pStyle w:val="1"/>
        <w:spacing w:before="0"/>
        <w:ind w:left="510" w:right="0" w:hanging="510"/>
        <w:jc w:val="both"/>
        <w:rPr>
          <w:bCs w:val="0"/>
          <w:spacing w:val="-6"/>
          <w:sz w:val="6"/>
          <w:szCs w:val="6"/>
        </w:rPr>
      </w:pPr>
    </w:p>
    <w:p w:rsidR="00554130" w:rsidRPr="00A177F2" w:rsidRDefault="00554130" w:rsidP="00455CA3">
      <w:pPr>
        <w:pStyle w:val="1"/>
        <w:spacing w:before="0"/>
        <w:ind w:left="510" w:right="0" w:hanging="510"/>
        <w:jc w:val="both"/>
        <w:rPr>
          <w:bCs w:val="0"/>
          <w:spacing w:val="-6"/>
          <w:sz w:val="20"/>
          <w:szCs w:val="20"/>
        </w:rPr>
      </w:pPr>
      <w:r w:rsidRPr="00A177F2">
        <w:rPr>
          <w:bCs w:val="0"/>
          <w:spacing w:val="-6"/>
          <w:sz w:val="20"/>
          <w:szCs w:val="20"/>
        </w:rPr>
        <w:t>10. УСЛОВИЯ ИЗМЕНЕНИЯ И РАСТОРЖЕНИЯ ДОГОВОРА</w:t>
      </w:r>
    </w:p>
    <w:p w:rsidR="008D3E5F" w:rsidRPr="00A177F2" w:rsidRDefault="008D3E5F" w:rsidP="00455CA3">
      <w:pPr>
        <w:pStyle w:val="a4"/>
        <w:spacing w:after="0"/>
        <w:ind w:left="360" w:hanging="360"/>
        <w:jc w:val="both"/>
        <w:rPr>
          <w:spacing w:val="-6"/>
          <w:sz w:val="20"/>
          <w:szCs w:val="20"/>
        </w:rPr>
      </w:pPr>
      <w:r w:rsidRPr="00A177F2">
        <w:rPr>
          <w:b/>
          <w:spacing w:val="-6"/>
          <w:sz w:val="20"/>
          <w:szCs w:val="20"/>
        </w:rPr>
        <w:t>10.1</w:t>
      </w:r>
      <w:r w:rsidRPr="00A177F2">
        <w:rPr>
          <w:spacing w:val="-6"/>
          <w:sz w:val="20"/>
          <w:szCs w:val="20"/>
        </w:rPr>
        <w:t>. Настоящий Договор может быть расторгнут досрочно:</w:t>
      </w:r>
    </w:p>
    <w:p w:rsidR="008D3E5F" w:rsidRPr="00A177F2" w:rsidRDefault="008D3E5F" w:rsidP="00455CA3">
      <w:pPr>
        <w:pStyle w:val="a4"/>
        <w:spacing w:after="0"/>
        <w:ind w:left="360" w:hanging="360"/>
        <w:jc w:val="both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 xml:space="preserve">10.1.1.   по соглашению Сторон; </w:t>
      </w:r>
    </w:p>
    <w:p w:rsidR="008D3E5F" w:rsidRPr="00A177F2" w:rsidRDefault="008D3E5F" w:rsidP="00455CA3">
      <w:pPr>
        <w:pStyle w:val="a4"/>
        <w:spacing w:after="0"/>
        <w:ind w:left="0"/>
        <w:jc w:val="both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 xml:space="preserve">10.1.2.  по инициативе Пользователя, при условии письменного уведомления об этом Агента не менее чем за 10 (десять) дней и отсутствия задолженности за услуги связи. </w:t>
      </w:r>
    </w:p>
    <w:p w:rsidR="008D3E5F" w:rsidRPr="00A177F2" w:rsidRDefault="008D3E5F" w:rsidP="00455CA3">
      <w:pPr>
        <w:pStyle w:val="a4"/>
        <w:spacing w:after="0"/>
        <w:ind w:left="0"/>
        <w:jc w:val="both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>10.1.3. по другим основаниям, предусмотренным настоящим Договором и действующим законодательством Российской Федерацией.</w:t>
      </w:r>
    </w:p>
    <w:p w:rsidR="00554130" w:rsidRPr="00A177F2" w:rsidRDefault="008D3E5F" w:rsidP="00455CA3">
      <w:pPr>
        <w:pStyle w:val="21"/>
        <w:spacing w:after="0" w:line="240" w:lineRule="auto"/>
        <w:ind w:left="0"/>
        <w:jc w:val="both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  <w:shd w:val="clear" w:color="auto" w:fill="FFFFFF"/>
        </w:rPr>
        <w:t>10.2.</w:t>
      </w:r>
      <w:r w:rsidR="00554130" w:rsidRPr="00A177F2">
        <w:rPr>
          <w:spacing w:val="-6"/>
          <w:sz w:val="20"/>
          <w:szCs w:val="20"/>
        </w:rPr>
        <w:t xml:space="preserve"> В случае расторжения настоящего Договора Стороны должны произвести взаиморасчеты по всем обязательствам.</w:t>
      </w:r>
    </w:p>
    <w:p w:rsidR="00554130" w:rsidRPr="00A177F2" w:rsidRDefault="00554130" w:rsidP="00455CA3">
      <w:pPr>
        <w:pStyle w:val="20"/>
        <w:spacing w:line="240" w:lineRule="auto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 xml:space="preserve">10.3. Изменение настоящего Договора оформляется дополнительным соглашением к нему, которое должно быть составлено в двух </w:t>
      </w:r>
      <w:r w:rsidRPr="00A177F2">
        <w:rPr>
          <w:spacing w:val="-6"/>
          <w:sz w:val="20"/>
          <w:szCs w:val="20"/>
        </w:rPr>
        <w:lastRenderedPageBreak/>
        <w:t xml:space="preserve">экземплярах и подписано Пользователем (либо его полномочным представителем) и </w:t>
      </w:r>
      <w:r w:rsidR="004B344C">
        <w:rPr>
          <w:spacing w:val="-6"/>
          <w:sz w:val="20"/>
          <w:szCs w:val="20"/>
        </w:rPr>
        <w:t>_____</w:t>
      </w:r>
      <w:r w:rsidRPr="00A177F2">
        <w:rPr>
          <w:spacing w:val="-6"/>
          <w:sz w:val="20"/>
          <w:szCs w:val="20"/>
        </w:rPr>
        <w:t xml:space="preserve"> (в лице его полномочного представителя) если иное прямо не предусмотрено настоящим Договором. </w:t>
      </w:r>
    </w:p>
    <w:p w:rsidR="00DF4187" w:rsidRPr="00A177F2" w:rsidRDefault="00DF4187" w:rsidP="00455CA3">
      <w:pPr>
        <w:pStyle w:val="20"/>
        <w:spacing w:line="240" w:lineRule="auto"/>
        <w:rPr>
          <w:spacing w:val="-6"/>
          <w:sz w:val="20"/>
          <w:szCs w:val="20"/>
        </w:rPr>
      </w:pPr>
    </w:p>
    <w:p w:rsidR="00065AC7" w:rsidRPr="00A177F2" w:rsidRDefault="00554130" w:rsidP="00455CA3">
      <w:pPr>
        <w:pStyle w:val="1"/>
        <w:spacing w:before="0"/>
        <w:ind w:left="510" w:right="0" w:hanging="540"/>
        <w:jc w:val="both"/>
        <w:rPr>
          <w:bCs w:val="0"/>
          <w:spacing w:val="-6"/>
          <w:sz w:val="10"/>
          <w:szCs w:val="10"/>
        </w:rPr>
      </w:pPr>
      <w:r w:rsidRPr="00A177F2">
        <w:rPr>
          <w:bCs w:val="0"/>
          <w:spacing w:val="-6"/>
          <w:sz w:val="10"/>
          <w:szCs w:val="10"/>
        </w:rPr>
        <w:t xml:space="preserve">     </w:t>
      </w:r>
    </w:p>
    <w:p w:rsidR="00554130" w:rsidRPr="00A177F2" w:rsidRDefault="00554130" w:rsidP="00455CA3">
      <w:pPr>
        <w:pStyle w:val="1"/>
        <w:spacing w:before="0"/>
        <w:ind w:left="510" w:right="0" w:hanging="540"/>
        <w:jc w:val="both"/>
        <w:rPr>
          <w:bCs w:val="0"/>
          <w:spacing w:val="-6"/>
          <w:sz w:val="20"/>
          <w:szCs w:val="20"/>
        </w:rPr>
      </w:pPr>
      <w:r w:rsidRPr="00A177F2">
        <w:rPr>
          <w:bCs w:val="0"/>
          <w:spacing w:val="-6"/>
          <w:sz w:val="20"/>
          <w:szCs w:val="20"/>
        </w:rPr>
        <w:t xml:space="preserve"> 11. СРОК ДЕЙСТВИЯ ДОГОВОРА</w:t>
      </w:r>
    </w:p>
    <w:p w:rsidR="00554130" w:rsidRPr="00A177F2" w:rsidRDefault="00554130" w:rsidP="008F79E8">
      <w:pPr>
        <w:pStyle w:val="20"/>
        <w:spacing w:line="240" w:lineRule="auto"/>
        <w:ind w:right="-118" w:hanging="30"/>
        <w:rPr>
          <w:spacing w:val="-6"/>
          <w:sz w:val="20"/>
          <w:szCs w:val="20"/>
        </w:rPr>
      </w:pPr>
      <w:r w:rsidRPr="00A177F2">
        <w:rPr>
          <w:b/>
          <w:spacing w:val="-6"/>
          <w:sz w:val="20"/>
          <w:szCs w:val="20"/>
        </w:rPr>
        <w:t>11.1.</w:t>
      </w:r>
      <w:r w:rsidRPr="00A177F2">
        <w:rPr>
          <w:spacing w:val="-6"/>
          <w:sz w:val="20"/>
          <w:szCs w:val="20"/>
        </w:rPr>
        <w:t xml:space="preserve"> Настоящий Договор вступает в силу с момента его подписания Сторонами и действует </w:t>
      </w:r>
      <w:r w:rsidR="00A25921">
        <w:rPr>
          <w:spacing w:val="-6"/>
          <w:sz w:val="20"/>
          <w:szCs w:val="20"/>
        </w:rPr>
        <w:t>по 31.12</w:t>
      </w:r>
      <w:r w:rsidR="005B5A14" w:rsidRPr="00A177F2">
        <w:rPr>
          <w:spacing w:val="-6"/>
          <w:sz w:val="20"/>
          <w:szCs w:val="20"/>
        </w:rPr>
        <w:t>.202</w:t>
      </w:r>
      <w:r w:rsidR="008A4A72">
        <w:rPr>
          <w:spacing w:val="-6"/>
          <w:sz w:val="20"/>
          <w:szCs w:val="20"/>
        </w:rPr>
        <w:t>6</w:t>
      </w:r>
      <w:r w:rsidR="0025316D" w:rsidRPr="00A177F2">
        <w:rPr>
          <w:spacing w:val="-6"/>
          <w:sz w:val="20"/>
          <w:szCs w:val="20"/>
        </w:rPr>
        <w:t>г</w:t>
      </w:r>
      <w:r w:rsidRPr="00A177F2">
        <w:rPr>
          <w:spacing w:val="-6"/>
          <w:sz w:val="20"/>
          <w:szCs w:val="20"/>
        </w:rPr>
        <w:t>.</w:t>
      </w:r>
      <w:r w:rsidR="000404D9">
        <w:rPr>
          <w:spacing w:val="-6"/>
          <w:sz w:val="20"/>
          <w:szCs w:val="20"/>
        </w:rPr>
        <w:t xml:space="preserve"> Срок оказания услуг с 01.0</w:t>
      </w:r>
      <w:r w:rsidR="00BB4702">
        <w:rPr>
          <w:spacing w:val="-6"/>
          <w:sz w:val="20"/>
          <w:szCs w:val="20"/>
        </w:rPr>
        <w:t>9</w:t>
      </w:r>
      <w:r w:rsidR="000404D9">
        <w:rPr>
          <w:spacing w:val="-6"/>
          <w:sz w:val="20"/>
          <w:szCs w:val="20"/>
        </w:rPr>
        <w:t>.202</w:t>
      </w:r>
      <w:r w:rsidR="008A4A72">
        <w:rPr>
          <w:spacing w:val="-6"/>
          <w:sz w:val="20"/>
          <w:szCs w:val="20"/>
        </w:rPr>
        <w:t>6</w:t>
      </w:r>
      <w:r w:rsidR="00A25921">
        <w:rPr>
          <w:spacing w:val="-6"/>
          <w:sz w:val="20"/>
          <w:szCs w:val="20"/>
        </w:rPr>
        <w:t>г. по 31.12.</w:t>
      </w:r>
      <w:r w:rsidR="000404D9">
        <w:rPr>
          <w:spacing w:val="-6"/>
          <w:sz w:val="20"/>
          <w:szCs w:val="20"/>
        </w:rPr>
        <w:t>202</w:t>
      </w:r>
      <w:r w:rsidR="008A4A72">
        <w:rPr>
          <w:spacing w:val="-6"/>
          <w:sz w:val="20"/>
          <w:szCs w:val="20"/>
        </w:rPr>
        <w:t>6</w:t>
      </w:r>
      <w:r w:rsidR="0025316D" w:rsidRPr="00A177F2">
        <w:rPr>
          <w:spacing w:val="-6"/>
          <w:sz w:val="20"/>
          <w:szCs w:val="20"/>
        </w:rPr>
        <w:t>г.</w:t>
      </w:r>
    </w:p>
    <w:p w:rsidR="00554130" w:rsidRPr="00A177F2" w:rsidRDefault="00554130" w:rsidP="00455CA3">
      <w:pPr>
        <w:pStyle w:val="20"/>
        <w:spacing w:line="240" w:lineRule="auto"/>
        <w:ind w:hanging="30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>11.2. В случае получения от Пользователя уведомления об отк</w:t>
      </w:r>
      <w:r w:rsidR="004B344C">
        <w:rPr>
          <w:spacing w:val="-6"/>
          <w:sz w:val="20"/>
          <w:szCs w:val="20"/>
        </w:rPr>
        <w:t>азе от предварительного выбора ______</w:t>
      </w:r>
      <w:r w:rsidRPr="00A177F2">
        <w:rPr>
          <w:spacing w:val="-6"/>
          <w:sz w:val="20"/>
          <w:szCs w:val="20"/>
        </w:rPr>
        <w:t xml:space="preserve"> в качестве оператора междугородной и международной телефонной связи, Договор считается расторгнутым с даты, с</w:t>
      </w:r>
      <w:r w:rsidR="005C2B2D" w:rsidRPr="00A177F2">
        <w:rPr>
          <w:spacing w:val="-6"/>
          <w:sz w:val="20"/>
          <w:szCs w:val="20"/>
        </w:rPr>
        <w:t xml:space="preserve"> которой предварительный выбор </w:t>
      </w:r>
      <w:r w:rsidR="004B344C">
        <w:rPr>
          <w:spacing w:val="-6"/>
          <w:sz w:val="20"/>
          <w:szCs w:val="20"/>
        </w:rPr>
        <w:t>_____</w:t>
      </w:r>
      <w:r w:rsidRPr="00A177F2">
        <w:rPr>
          <w:spacing w:val="-6"/>
          <w:sz w:val="20"/>
          <w:szCs w:val="20"/>
        </w:rPr>
        <w:t xml:space="preserve"> в качестве оператора междугородной и международной телефонной связи не осуществляется.</w:t>
      </w:r>
    </w:p>
    <w:p w:rsidR="00DF4187" w:rsidRPr="00A177F2" w:rsidRDefault="00DF4187" w:rsidP="00455CA3">
      <w:pPr>
        <w:pStyle w:val="20"/>
        <w:spacing w:line="240" w:lineRule="auto"/>
        <w:ind w:hanging="30"/>
        <w:rPr>
          <w:spacing w:val="-6"/>
          <w:sz w:val="20"/>
          <w:szCs w:val="20"/>
        </w:rPr>
      </w:pPr>
    </w:p>
    <w:p w:rsidR="00F65C26" w:rsidRPr="00A177F2" w:rsidRDefault="00554130" w:rsidP="00455CA3">
      <w:pPr>
        <w:pStyle w:val="1"/>
        <w:spacing w:before="0"/>
        <w:ind w:left="510" w:right="0" w:hanging="540"/>
        <w:jc w:val="both"/>
        <w:rPr>
          <w:bCs w:val="0"/>
          <w:spacing w:val="-6"/>
          <w:sz w:val="6"/>
          <w:szCs w:val="6"/>
        </w:rPr>
      </w:pPr>
      <w:r w:rsidRPr="00A177F2">
        <w:rPr>
          <w:bCs w:val="0"/>
          <w:spacing w:val="-6"/>
          <w:sz w:val="6"/>
          <w:szCs w:val="6"/>
        </w:rPr>
        <w:t xml:space="preserve">     </w:t>
      </w:r>
    </w:p>
    <w:p w:rsidR="00554130" w:rsidRPr="00A177F2" w:rsidRDefault="00F65C26" w:rsidP="006B52E8">
      <w:pPr>
        <w:pStyle w:val="1"/>
        <w:spacing w:before="0"/>
        <w:ind w:right="0"/>
        <w:jc w:val="both"/>
        <w:rPr>
          <w:bCs w:val="0"/>
          <w:spacing w:val="-6"/>
          <w:sz w:val="20"/>
          <w:szCs w:val="20"/>
        </w:rPr>
      </w:pPr>
      <w:r w:rsidRPr="00A177F2">
        <w:rPr>
          <w:bCs w:val="0"/>
          <w:spacing w:val="-6"/>
          <w:sz w:val="20"/>
          <w:szCs w:val="20"/>
        </w:rPr>
        <w:t xml:space="preserve"> </w:t>
      </w:r>
      <w:r w:rsidR="00554130" w:rsidRPr="00A177F2">
        <w:rPr>
          <w:bCs w:val="0"/>
          <w:spacing w:val="-6"/>
          <w:sz w:val="20"/>
          <w:szCs w:val="20"/>
        </w:rPr>
        <w:t xml:space="preserve">12. ПРОЧИЕ ПОЛОЖЕНИЯ </w:t>
      </w:r>
    </w:p>
    <w:p w:rsidR="00554130" w:rsidRPr="00A177F2" w:rsidRDefault="00554130" w:rsidP="00455CA3">
      <w:pPr>
        <w:pStyle w:val="20"/>
        <w:spacing w:line="240" w:lineRule="auto"/>
        <w:rPr>
          <w:spacing w:val="-6"/>
          <w:sz w:val="20"/>
          <w:szCs w:val="20"/>
        </w:rPr>
      </w:pPr>
      <w:r w:rsidRPr="00A177F2">
        <w:rPr>
          <w:b/>
          <w:spacing w:val="-6"/>
          <w:sz w:val="20"/>
          <w:szCs w:val="20"/>
        </w:rPr>
        <w:t>12.1.</w:t>
      </w:r>
      <w:r w:rsidRPr="00A177F2">
        <w:rPr>
          <w:spacing w:val="-6"/>
          <w:sz w:val="20"/>
          <w:szCs w:val="20"/>
        </w:rPr>
        <w:t xml:space="preserve"> Все правоотношения Сторон, возникающие в связи с оказанием </w:t>
      </w:r>
      <w:r w:rsidR="004B344C">
        <w:rPr>
          <w:spacing w:val="-6"/>
          <w:sz w:val="20"/>
          <w:szCs w:val="20"/>
        </w:rPr>
        <w:t>____</w:t>
      </w:r>
      <w:r w:rsidRPr="00A177F2">
        <w:rPr>
          <w:spacing w:val="-6"/>
          <w:sz w:val="20"/>
          <w:szCs w:val="20"/>
        </w:rPr>
        <w:t xml:space="preserve"> Пользователю Услуг связи, прямо не урегулированные настоящим Договором, регулируются Правилами, а также иными нормативно-правовыми актами РФ. </w:t>
      </w:r>
    </w:p>
    <w:p w:rsidR="00554130" w:rsidRPr="00A177F2" w:rsidRDefault="00554130" w:rsidP="00455CA3">
      <w:pPr>
        <w:pStyle w:val="20"/>
        <w:spacing w:line="240" w:lineRule="auto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>12.2. Пользователь ознакомлен и согласен с характеристиками представляемых Услуг связи, относительно их качества, надежности и ограничений.</w:t>
      </w:r>
    </w:p>
    <w:p w:rsidR="00554130" w:rsidRPr="00A177F2" w:rsidRDefault="00554130" w:rsidP="00455CA3">
      <w:pPr>
        <w:pStyle w:val="20"/>
        <w:spacing w:line="240" w:lineRule="auto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 xml:space="preserve">12.3. Права требования по настоящему Договору могут быть переданы </w:t>
      </w:r>
      <w:r w:rsidR="004B344C">
        <w:rPr>
          <w:spacing w:val="-6"/>
          <w:sz w:val="20"/>
          <w:szCs w:val="20"/>
        </w:rPr>
        <w:t>_____</w:t>
      </w:r>
      <w:r w:rsidRPr="00A177F2">
        <w:rPr>
          <w:spacing w:val="-6"/>
          <w:sz w:val="20"/>
          <w:szCs w:val="20"/>
        </w:rPr>
        <w:t xml:space="preserve"> полностью или в части третьему лицу, являющемуся агентом </w:t>
      </w:r>
      <w:r w:rsidR="004B344C">
        <w:rPr>
          <w:spacing w:val="-6"/>
          <w:sz w:val="20"/>
          <w:szCs w:val="20"/>
        </w:rPr>
        <w:t>____</w:t>
      </w:r>
      <w:r w:rsidRPr="00A177F2">
        <w:rPr>
          <w:spacing w:val="-6"/>
          <w:sz w:val="20"/>
          <w:szCs w:val="20"/>
        </w:rPr>
        <w:t xml:space="preserve">, без согласования с Пользователем, но с обязательным предварительным письменным предупреждением Пользователя, в том случае если такая передача допустима в соответствии с действующим законодательством РФ. </w:t>
      </w:r>
    </w:p>
    <w:p w:rsidR="00554130" w:rsidRPr="00A177F2" w:rsidRDefault="00554130" w:rsidP="00455CA3">
      <w:pPr>
        <w:pStyle w:val="20"/>
        <w:spacing w:line="240" w:lineRule="auto"/>
        <w:rPr>
          <w:spacing w:val="-6"/>
          <w:sz w:val="20"/>
          <w:szCs w:val="20"/>
        </w:rPr>
      </w:pPr>
      <w:r w:rsidRPr="00A177F2">
        <w:rPr>
          <w:spacing w:val="-6"/>
          <w:sz w:val="20"/>
          <w:szCs w:val="20"/>
        </w:rPr>
        <w:t xml:space="preserve">12.4. Настоящий Договор составлен в </w:t>
      </w:r>
      <w:r w:rsidR="002C1B90" w:rsidRPr="00A177F2">
        <w:rPr>
          <w:spacing w:val="-6"/>
          <w:sz w:val="20"/>
          <w:szCs w:val="20"/>
        </w:rPr>
        <w:t>трех</w:t>
      </w:r>
      <w:r w:rsidRPr="00A177F2">
        <w:rPr>
          <w:spacing w:val="-6"/>
          <w:sz w:val="20"/>
          <w:szCs w:val="20"/>
        </w:rPr>
        <w:t xml:space="preserve"> экземплярах, имеющих одинаковую юридическую силу, по одному экземпляру для каждой Стороны.</w:t>
      </w:r>
    </w:p>
    <w:p w:rsidR="00DF4187" w:rsidRPr="00A177F2" w:rsidRDefault="00DF4187" w:rsidP="00455CA3">
      <w:pPr>
        <w:pStyle w:val="20"/>
        <w:spacing w:line="240" w:lineRule="auto"/>
        <w:rPr>
          <w:sz w:val="20"/>
          <w:szCs w:val="20"/>
        </w:rPr>
      </w:pPr>
    </w:p>
    <w:p w:rsidR="00DA4957" w:rsidRDefault="00DA4957" w:rsidP="004B344C">
      <w:pPr>
        <w:shd w:val="clear" w:color="auto" w:fill="FFFFFF"/>
        <w:ind w:left="14" w:hanging="14"/>
        <w:jc w:val="both"/>
        <w:rPr>
          <w:b/>
          <w:bCs/>
          <w:color w:val="000000"/>
          <w:spacing w:val="-6"/>
        </w:rPr>
      </w:pPr>
      <w:r w:rsidRPr="00A177F2">
        <w:rPr>
          <w:b/>
          <w:bCs/>
          <w:color w:val="000000"/>
          <w:spacing w:val="-6"/>
        </w:rPr>
        <w:t>13</w:t>
      </w:r>
      <w:r w:rsidR="00554130" w:rsidRPr="00A177F2">
        <w:rPr>
          <w:b/>
          <w:bCs/>
          <w:color w:val="000000"/>
          <w:spacing w:val="-6"/>
        </w:rPr>
        <w:t>. Адреса и банковские реквизиты</w:t>
      </w:r>
      <w:r w:rsidR="005C2B2D" w:rsidRPr="00A177F2">
        <w:rPr>
          <w:b/>
          <w:bCs/>
          <w:color w:val="000000"/>
          <w:spacing w:val="-6"/>
        </w:rPr>
        <w:t xml:space="preserve"> </w:t>
      </w:r>
    </w:p>
    <w:p w:rsidR="004B344C" w:rsidRDefault="004B344C" w:rsidP="004B344C">
      <w:pPr>
        <w:shd w:val="clear" w:color="auto" w:fill="FFFFFF"/>
        <w:ind w:left="14" w:hanging="14"/>
        <w:jc w:val="both"/>
        <w:rPr>
          <w:b/>
          <w:bCs/>
          <w:color w:val="000000"/>
          <w:spacing w:val="-6"/>
        </w:rPr>
      </w:pPr>
    </w:p>
    <w:p w:rsidR="004B344C" w:rsidRDefault="004B344C" w:rsidP="004B344C">
      <w:pPr>
        <w:shd w:val="clear" w:color="auto" w:fill="FFFFFF"/>
        <w:ind w:left="14" w:hanging="14"/>
        <w:jc w:val="both"/>
        <w:rPr>
          <w:rFonts w:ascii="Times New Roman CYR" w:hAnsi="Times New Roman CYR" w:cs="Times New Roman CYR"/>
          <w:spacing w:val="-6"/>
        </w:rPr>
      </w:pPr>
    </w:p>
    <w:p w:rsidR="00405358" w:rsidRDefault="00405358" w:rsidP="00455CA3">
      <w:pPr>
        <w:shd w:val="clear" w:color="auto" w:fill="FFFFFF"/>
        <w:jc w:val="both"/>
        <w:rPr>
          <w:rFonts w:ascii="Times New Roman CYR" w:hAnsi="Times New Roman CYR" w:cs="Times New Roman CYR"/>
          <w:spacing w:val="-6"/>
        </w:rPr>
      </w:pPr>
    </w:p>
    <w:p w:rsidR="00405358" w:rsidRPr="00A177F2" w:rsidRDefault="00405358" w:rsidP="00455CA3">
      <w:pPr>
        <w:shd w:val="clear" w:color="auto" w:fill="FFFFFF"/>
        <w:jc w:val="both"/>
        <w:rPr>
          <w:rFonts w:ascii="Times New Roman CYR" w:hAnsi="Times New Roman CYR" w:cs="Times New Roman CYR"/>
          <w:spacing w:val="-6"/>
        </w:rPr>
      </w:pPr>
    </w:p>
    <w:p w:rsidR="008E55E7" w:rsidRPr="00957915" w:rsidRDefault="00DA4957" w:rsidP="00455CA3">
      <w:pPr>
        <w:shd w:val="clear" w:color="auto" w:fill="FFFFFF"/>
        <w:ind w:left="101"/>
        <w:jc w:val="both"/>
        <w:rPr>
          <w:b/>
          <w:spacing w:val="-6"/>
        </w:rPr>
      </w:pPr>
      <w:r w:rsidRPr="00957915">
        <w:rPr>
          <w:b/>
          <w:spacing w:val="-6"/>
        </w:rPr>
        <w:t xml:space="preserve">Агент </w:t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  <w:t xml:space="preserve">        Пользователь</w:t>
      </w:r>
      <w:r w:rsidRPr="00957915">
        <w:rPr>
          <w:b/>
          <w:spacing w:val="-6"/>
        </w:rPr>
        <w:tab/>
      </w:r>
      <w:r w:rsidRPr="00957915">
        <w:rPr>
          <w:b/>
          <w:spacing w:val="-6"/>
        </w:rPr>
        <w:tab/>
        <w:t xml:space="preserve"> </w:t>
      </w:r>
    </w:p>
    <w:tbl>
      <w:tblPr>
        <w:tblW w:w="0" w:type="auto"/>
        <w:tblInd w:w="111" w:type="dxa"/>
        <w:tblLayout w:type="fixed"/>
        <w:tblLook w:val="0000" w:firstRow="0" w:lastRow="0" w:firstColumn="0" w:lastColumn="0" w:noHBand="0" w:noVBand="0"/>
      </w:tblPr>
      <w:tblGrid>
        <w:gridCol w:w="5217"/>
        <w:gridCol w:w="5400"/>
      </w:tblGrid>
      <w:tr w:rsidR="008F79E8" w:rsidRPr="00957915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5217" w:type="dxa"/>
          </w:tcPr>
          <w:p w:rsidR="008F79E8" w:rsidRPr="00957915" w:rsidRDefault="008F79E8" w:rsidP="008F79E8">
            <w:pPr>
              <w:rPr>
                <w:bCs/>
                <w:color w:val="000000"/>
                <w:spacing w:val="-6"/>
              </w:rPr>
            </w:pPr>
          </w:p>
          <w:p w:rsidR="008F79E8" w:rsidRPr="00957915" w:rsidRDefault="008F79E8" w:rsidP="004B344C">
            <w:pPr>
              <w:rPr>
                <w:spacing w:val="-6"/>
              </w:rPr>
            </w:pPr>
          </w:p>
        </w:tc>
        <w:tc>
          <w:tcPr>
            <w:tcW w:w="5400" w:type="dxa"/>
          </w:tcPr>
          <w:p w:rsidR="008F79E8" w:rsidRPr="00957915" w:rsidRDefault="008F79E8" w:rsidP="008F79E8">
            <w:pPr>
              <w:rPr>
                <w:b/>
                <w:spacing w:val="-6"/>
              </w:rPr>
            </w:pPr>
            <w:r w:rsidRPr="00957915">
              <w:rPr>
                <w:b/>
                <w:spacing w:val="-6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</w:t>
            </w:r>
          </w:p>
          <w:p w:rsidR="008F79E8" w:rsidRPr="00957915" w:rsidRDefault="008F79E8" w:rsidP="008F79E8">
            <w:pPr>
              <w:rPr>
                <w:b/>
                <w:spacing w:val="-6"/>
              </w:rPr>
            </w:pPr>
            <w:r w:rsidRPr="00957915">
              <w:rPr>
                <w:b/>
                <w:spacing w:val="-6"/>
              </w:rPr>
              <w:t>(ФГБУ ФНКЦРиО ФМБА России)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 xml:space="preserve">433507, Ульяновская обл, г. Димитровград, 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ул. Курчатова, дом № 5В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Тел/факс: (84235) 3-04-16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e-mail: info@fnkcrio.ru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zakupki@fnkcrio.ru (по вопросам заключения контракта)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ИНН 7329028362, КПП 732901001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ОГРН 1187325014117, ОКПО 32374771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 xml:space="preserve">ОКТМО 73705000001, ОКВЭД 86.10 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Банковские реквизиты: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УФК по Нижегородской области, г. Нижний Новгород (ФГБУ ФНКЦРиО ФМБА России)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- 20686В15690 лицевой счет бюджетного учреждения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 xml:space="preserve">- 21686В15690 отдельный лицевой счет 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бюджетного учреждения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- 22686В15690 лицевой счет бюджетного учреждения для учета операций со средствами ОМС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БИК 012202102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ЕКС 40102810745370000024</w:t>
            </w:r>
          </w:p>
          <w:p w:rsidR="00BB4702" w:rsidRPr="00BB4702" w:rsidRDefault="00BB4702" w:rsidP="00BB4702">
            <w:pPr>
              <w:rPr>
                <w:spacing w:val="-6"/>
              </w:rPr>
            </w:pPr>
            <w:r w:rsidRPr="00BB4702">
              <w:rPr>
                <w:spacing w:val="-6"/>
              </w:rPr>
              <w:t>р/счет 03214643000000013248</w:t>
            </w:r>
          </w:p>
          <w:p w:rsidR="008A4A72" w:rsidRPr="008A4A72" w:rsidRDefault="00BB4702" w:rsidP="00BB4702">
            <w:pPr>
              <w:spacing w:line="100" w:lineRule="atLeast"/>
              <w:rPr>
                <w:bCs/>
                <w:kern w:val="1"/>
              </w:rPr>
            </w:pPr>
            <w:r w:rsidRPr="00BB4702">
              <w:rPr>
                <w:spacing w:val="-6"/>
              </w:rPr>
              <w:t>ОКЦ №1 ВВГУ Банка России//УФК по Нижегородской области, г. Нижний Новгород</w:t>
            </w:r>
          </w:p>
          <w:p w:rsidR="008F79E8" w:rsidRPr="008A4A72" w:rsidRDefault="008F79E8" w:rsidP="008F79E8">
            <w:pPr>
              <w:rPr>
                <w:spacing w:val="-6"/>
              </w:rPr>
            </w:pPr>
          </w:p>
          <w:p w:rsidR="001723A6" w:rsidRPr="00957915" w:rsidRDefault="001723A6" w:rsidP="001723A6">
            <w:pPr>
              <w:pStyle w:val="ad"/>
              <w:rPr>
                <w:rFonts w:ascii="Times New Roman" w:eastAsia="Lucida Sans Unicode" w:hAnsi="Times New Roman"/>
                <w:kern w:val="2"/>
                <w:sz w:val="20"/>
                <w:szCs w:val="20"/>
              </w:rPr>
            </w:pPr>
            <w:r w:rsidRPr="00957915">
              <w:rPr>
                <w:rFonts w:ascii="Times New Roman" w:eastAsia="Lucida Sans Unicode" w:hAnsi="Times New Roman"/>
                <w:kern w:val="2"/>
                <w:sz w:val="20"/>
                <w:szCs w:val="20"/>
              </w:rPr>
              <w:t>Начальник контрактной службы</w:t>
            </w:r>
          </w:p>
          <w:p w:rsidR="001723A6" w:rsidRPr="00957915" w:rsidRDefault="001723A6" w:rsidP="001723A6">
            <w:pPr>
              <w:pStyle w:val="ad"/>
              <w:rPr>
                <w:rFonts w:ascii="Times New Roman" w:eastAsia="Lucida Sans Unicode" w:hAnsi="Times New Roman"/>
                <w:kern w:val="2"/>
                <w:sz w:val="20"/>
                <w:szCs w:val="20"/>
              </w:rPr>
            </w:pPr>
          </w:p>
          <w:p w:rsidR="008A4A72" w:rsidRPr="00CB7D6C" w:rsidRDefault="008A4A72" w:rsidP="008A4A72">
            <w:pPr>
              <w:pStyle w:val="ad"/>
              <w:rPr>
                <w:rFonts w:ascii="Times New Roman" w:eastAsia="Lucida Sans Unicode" w:hAnsi="Times New Roman"/>
                <w:kern w:val="2"/>
              </w:rPr>
            </w:pPr>
            <w:r>
              <w:rPr>
                <w:rFonts w:ascii="Times New Roman" w:eastAsia="Arial Unicode MS" w:hAnsi="Times New Roman"/>
                <w:bCs/>
                <w:color w:val="000000"/>
              </w:rPr>
              <w:t>_________________ /</w:t>
            </w:r>
            <w:r w:rsidRPr="0048648C">
              <w:rPr>
                <w:rFonts w:ascii="Times New Roman" w:eastAsia="Arial Unicode MS" w:hAnsi="Times New Roman"/>
                <w:bCs/>
                <w:color w:val="000000"/>
              </w:rPr>
              <w:t xml:space="preserve">А.В.Санькова/                                              </w:t>
            </w:r>
          </w:p>
          <w:p w:rsidR="008F79E8" w:rsidRPr="00957915" w:rsidRDefault="008F79E8" w:rsidP="001723A6">
            <w:pPr>
              <w:rPr>
                <w:spacing w:val="-6"/>
              </w:rPr>
            </w:pPr>
            <w:r w:rsidRPr="00957915">
              <w:rPr>
                <w:spacing w:val="-6"/>
              </w:rPr>
              <w:t>МП</w:t>
            </w:r>
          </w:p>
          <w:p w:rsidR="008F79E8" w:rsidRPr="00957915" w:rsidRDefault="008F79E8" w:rsidP="008F79E8">
            <w:pPr>
              <w:rPr>
                <w:spacing w:val="-6"/>
              </w:rPr>
            </w:pPr>
            <w:r w:rsidRPr="00957915">
              <w:rPr>
                <w:spacing w:val="-6"/>
              </w:rPr>
              <w:t xml:space="preserve">          </w:t>
            </w:r>
          </w:p>
        </w:tc>
      </w:tr>
    </w:tbl>
    <w:p w:rsidR="00065AC7" w:rsidRPr="00A177F2" w:rsidRDefault="00065AC7" w:rsidP="00455CA3">
      <w:pPr>
        <w:shd w:val="clear" w:color="auto" w:fill="FFFFFF"/>
        <w:ind w:left="5"/>
        <w:jc w:val="both"/>
        <w:sectPr w:rsidR="00065AC7" w:rsidRPr="00A177F2" w:rsidSect="00545384">
          <w:footerReference w:type="default" r:id="rId7"/>
          <w:type w:val="continuous"/>
          <w:pgSz w:w="11909" w:h="16834"/>
          <w:pgMar w:top="452" w:right="389" w:bottom="360" w:left="720" w:header="720" w:footer="720" w:gutter="0"/>
          <w:cols w:space="60"/>
          <w:noEndnote/>
        </w:sectPr>
      </w:pPr>
    </w:p>
    <w:p w:rsidR="00554130" w:rsidRPr="008F79E8" w:rsidRDefault="00554130" w:rsidP="00455CA3">
      <w:pPr>
        <w:shd w:val="clear" w:color="auto" w:fill="FFFFFF"/>
        <w:ind w:hanging="3402"/>
        <w:jc w:val="both"/>
      </w:pPr>
      <w:r w:rsidRPr="00A177F2">
        <w:rPr>
          <w:color w:val="000000"/>
          <w:spacing w:val="-1"/>
        </w:rPr>
        <w:lastRenderedPageBreak/>
        <w:t xml:space="preserve"> </w:t>
      </w:r>
      <w:r w:rsidRPr="00A177F2">
        <w:rPr>
          <w:b/>
          <w:bCs/>
          <w:color w:val="000000"/>
          <w:spacing w:val="-1"/>
        </w:rPr>
        <w:t>Агента:</w:t>
      </w:r>
    </w:p>
    <w:p w:rsidR="009C5F5E" w:rsidRPr="009C5F5E" w:rsidRDefault="0084790F" w:rsidP="009C5F5E">
      <w:pPr>
        <w:ind w:left="510"/>
        <w:rPr>
          <w:bCs/>
          <w:sz w:val="22"/>
          <w:szCs w:val="22"/>
        </w:rPr>
      </w:pPr>
      <w:r w:rsidRPr="008F79E8">
        <w:rPr>
          <w:bCs/>
        </w:rPr>
        <w:t xml:space="preserve">       </w:t>
      </w:r>
      <w:r w:rsidR="00234339" w:rsidRPr="008F79E8">
        <w:rPr>
          <w:bCs/>
        </w:rPr>
        <w:t xml:space="preserve">     </w:t>
      </w:r>
      <w:r w:rsidRPr="008F79E8">
        <w:rPr>
          <w:bCs/>
        </w:rPr>
        <w:t xml:space="preserve">  </w:t>
      </w:r>
      <w:r w:rsidR="009C5F5E" w:rsidRPr="009C5F5E">
        <w:rPr>
          <w:bCs/>
          <w:sz w:val="22"/>
          <w:szCs w:val="22"/>
        </w:rPr>
        <w:t xml:space="preserve">Приложение № 1 к Договору №____________ от  «__» </w:t>
      </w:r>
      <w:r w:rsidR="009C5F5E" w:rsidRPr="009C5F5E">
        <w:rPr>
          <w:bCs/>
          <w:sz w:val="22"/>
          <w:szCs w:val="22"/>
          <w:u w:val="single"/>
        </w:rPr>
        <w:t>__________</w:t>
      </w:r>
      <w:r w:rsidR="009C5F5E" w:rsidRPr="009C5F5E">
        <w:rPr>
          <w:bCs/>
          <w:sz w:val="22"/>
          <w:szCs w:val="22"/>
        </w:rPr>
        <w:t>_ 2026г.</w:t>
      </w:r>
    </w:p>
    <w:p w:rsidR="009C5F5E" w:rsidRPr="009C5F5E" w:rsidRDefault="009C5F5E" w:rsidP="009C5F5E">
      <w:pPr>
        <w:ind w:left="510"/>
        <w:rPr>
          <w:bCs/>
          <w:sz w:val="22"/>
          <w:szCs w:val="22"/>
        </w:rPr>
      </w:pPr>
    </w:p>
    <w:p w:rsidR="009C5F5E" w:rsidRPr="009C5F5E" w:rsidRDefault="009C5F5E" w:rsidP="009C5F5E">
      <w:pPr>
        <w:ind w:left="510"/>
        <w:rPr>
          <w:b/>
          <w:bCs/>
          <w:sz w:val="22"/>
          <w:szCs w:val="22"/>
        </w:rPr>
      </w:pPr>
      <w:r w:rsidRPr="009C5F5E">
        <w:rPr>
          <w:b/>
          <w:bCs/>
          <w:sz w:val="22"/>
          <w:szCs w:val="22"/>
        </w:rPr>
        <w:t xml:space="preserve">            Список абонентских номеров пользовательского оборудования</w:t>
      </w:r>
    </w:p>
    <w:p w:rsidR="009C5F5E" w:rsidRPr="009C5F5E" w:rsidRDefault="009C5F5E" w:rsidP="009C5F5E">
      <w:pPr>
        <w:ind w:left="510"/>
        <w:rPr>
          <w:b/>
          <w:bCs/>
          <w:sz w:val="22"/>
          <w:szCs w:val="22"/>
        </w:rPr>
      </w:pPr>
    </w:p>
    <w:tbl>
      <w:tblPr>
        <w:tblW w:w="5003" w:type="pct"/>
        <w:tblLook w:val="04A0" w:firstRow="1" w:lastRow="0" w:firstColumn="1" w:lastColumn="0" w:noHBand="0" w:noVBand="1"/>
      </w:tblPr>
      <w:tblGrid>
        <w:gridCol w:w="2530"/>
        <w:gridCol w:w="3175"/>
        <w:gridCol w:w="2698"/>
        <w:gridCol w:w="1797"/>
      </w:tblGrid>
      <w:tr w:rsidR="009C5F5E" w:rsidRPr="009C5F5E" w:rsidTr="00972C76">
        <w:trPr>
          <w:trHeight w:val="630"/>
        </w:trPr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1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>Кабинет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>Тел. номер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Отделение лучевой диагностики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Заведующая ст. м/с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 3-07-73</w:t>
            </w:r>
          </w:p>
        </w:tc>
      </w:tr>
      <w:tr w:rsidR="009C5F5E" w:rsidRPr="009C5F5E" w:rsidTr="00972C76">
        <w:trPr>
          <w:trHeight w:val="1078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Ульяновская, 82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Отдел по профилактике и борьбе со СПИД и инфекционными заболеваниями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Заведующий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3-25-52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Врач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6-41-87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№406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3-25-03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№115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3-25-46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№408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3-28-29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№120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3-63-11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№217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3-87-06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№31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3-11-03</w:t>
            </w:r>
          </w:p>
        </w:tc>
      </w:tr>
      <w:tr w:rsidR="009C5F5E" w:rsidRPr="009C5F5E" w:rsidTr="00972C76">
        <w:trPr>
          <w:trHeight w:val="416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Ульяновская, 72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Регистратура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6-41-60</w:t>
            </w:r>
          </w:p>
        </w:tc>
      </w:tr>
      <w:tr w:rsidR="009C5F5E" w:rsidRPr="009C5F5E" w:rsidTr="00972C76">
        <w:trPr>
          <w:trHeight w:val="603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Поликлиника для взрослых № 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402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6-41-15</w:t>
            </w:r>
          </w:p>
        </w:tc>
      </w:tr>
      <w:tr w:rsidR="009C5F5E" w:rsidRPr="009C5F5E" w:rsidTr="00972C76">
        <w:trPr>
          <w:trHeight w:val="5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416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6-41-42</w:t>
            </w:r>
          </w:p>
        </w:tc>
      </w:tr>
      <w:tr w:rsidR="009C5F5E" w:rsidRPr="009C5F5E" w:rsidTr="00972C76">
        <w:trPr>
          <w:trHeight w:val="416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105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6-41-84</w:t>
            </w:r>
          </w:p>
        </w:tc>
      </w:tr>
      <w:tr w:rsidR="009C5F5E" w:rsidRPr="009C5F5E" w:rsidTr="00972C76">
        <w:trPr>
          <w:trHeight w:val="487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104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6-44-44</w:t>
            </w:r>
          </w:p>
        </w:tc>
      </w:tr>
      <w:tr w:rsidR="009C5F5E" w:rsidRPr="009C5F5E" w:rsidTr="00972C76">
        <w:trPr>
          <w:trHeight w:val="41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415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4-82-18</w:t>
            </w:r>
          </w:p>
        </w:tc>
      </w:tr>
      <w:tr w:rsidR="009C5F5E" w:rsidRPr="009C5F5E" w:rsidTr="00972C76">
        <w:trPr>
          <w:trHeight w:val="41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Психиатр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6-41-78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Корпус БВ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№208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3-74-29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регистратура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3-85-73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Аптечный склад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3-78-41</w:t>
            </w:r>
          </w:p>
        </w:tc>
      </w:tr>
      <w:tr w:rsidR="009C5F5E" w:rsidRPr="009C5F5E" w:rsidTr="00972C76">
        <w:trPr>
          <w:trHeight w:val="403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Автостроителей, 20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Детская поликлиника № 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Зав. Поликлиникой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6-41-66</w:t>
            </w:r>
          </w:p>
        </w:tc>
      </w:tr>
      <w:tr w:rsidR="009C5F5E" w:rsidRPr="009C5F5E" w:rsidTr="00972C76">
        <w:trPr>
          <w:trHeight w:val="69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Регистратура вызова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6-41-34</w:t>
            </w:r>
          </w:p>
        </w:tc>
      </w:tr>
      <w:tr w:rsidR="009C5F5E" w:rsidRPr="009C5F5E" w:rsidTr="00972C76">
        <w:trPr>
          <w:trHeight w:val="558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Лермонтова, 2А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Стоматологическая поликлиника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 Стомат поликлиники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6-41-73</w:t>
            </w:r>
          </w:p>
        </w:tc>
      </w:tr>
      <w:tr w:rsidR="009C5F5E" w:rsidRPr="009C5F5E" w:rsidTr="00972C76">
        <w:trPr>
          <w:trHeight w:val="94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Гончарова, 10А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Стоматологическая поликлиника\Отделение детской стоматологии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ст м/с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3-29-13</w:t>
            </w:r>
          </w:p>
        </w:tc>
      </w:tr>
      <w:tr w:rsidR="009C5F5E" w:rsidRPr="009C5F5E" w:rsidTr="00972C76">
        <w:trPr>
          <w:trHeight w:val="669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lastRenderedPageBreak/>
              <w:t>ул. Лермонтова, 2А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Стоматологическая поликлиника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Заведующий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6-41-11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приемное отд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3-11-24</w:t>
            </w:r>
          </w:p>
        </w:tc>
      </w:tr>
      <w:tr w:rsidR="009C5F5E" w:rsidRPr="009C5F5E" w:rsidTr="00972C76">
        <w:trPr>
          <w:trHeight w:val="85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Многопрофильный стационар №1\Кардиологич. отделение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 отд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3-59-14</w:t>
            </w:r>
          </w:p>
        </w:tc>
      </w:tr>
      <w:tr w:rsidR="009C5F5E" w:rsidRPr="009C5F5E" w:rsidTr="00972C76">
        <w:trPr>
          <w:trHeight w:val="986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Многопрофильный стационар № 1\Пульмонолог.отделение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 Отд, ординаторская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3-18-30</w:t>
            </w:r>
          </w:p>
        </w:tc>
      </w:tr>
      <w:tr w:rsidR="009C5F5E" w:rsidRPr="009C5F5E" w:rsidTr="00972C76">
        <w:trPr>
          <w:trHeight w:val="917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Многопрофильный стационар № 1\Инфекционное отделение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 Отд, ординаторская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6-12-44</w:t>
            </w:r>
          </w:p>
        </w:tc>
      </w:tr>
      <w:tr w:rsidR="009C5F5E" w:rsidRPr="009C5F5E" w:rsidTr="00972C76">
        <w:trPr>
          <w:trHeight w:val="126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Многопрофильный стационар № 1\Акушерское отделение для беременных и рожениц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ст м/с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3-34-40</w:t>
            </w:r>
          </w:p>
        </w:tc>
      </w:tr>
      <w:tr w:rsidR="009C5F5E" w:rsidRPr="009C5F5E" w:rsidTr="00972C76">
        <w:trPr>
          <w:trHeight w:val="982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Многопрофил.стационар № 1\Терапевтическое отделение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 Отд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6-41-17</w:t>
            </w:r>
          </w:p>
        </w:tc>
      </w:tr>
      <w:tr w:rsidR="009C5F5E" w:rsidRPr="009C5F5E" w:rsidTr="00972C76">
        <w:trPr>
          <w:trHeight w:val="96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Многопрофил.стационар № 1\Неврологическое отделение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 Отд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6-41-05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ПИТ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6-44-47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ординаторская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6-41-00</w:t>
            </w:r>
          </w:p>
        </w:tc>
      </w:tr>
      <w:tr w:rsidR="009C5F5E" w:rsidRPr="009C5F5E" w:rsidTr="00972C76">
        <w:trPr>
          <w:trHeight w:val="94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Парковая, 74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Противотуберкулезная служба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Заведующий.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6-41-89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Ульяновская, 86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Психоневрологический диспансер\Стационар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Пост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6-41-23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Т. Потаповой, 173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Наркологический диспансер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 Наркол, Сестринский каб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6-41-96</w:t>
            </w:r>
          </w:p>
        </w:tc>
      </w:tr>
      <w:tr w:rsidR="009C5F5E" w:rsidRPr="009C5F5E" w:rsidTr="00972C76">
        <w:trPr>
          <w:trHeight w:val="372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врач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6-44-81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 Ленина, 1Б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ПСМП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Диспетчер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3-07-67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Т. Потаповой, 171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ССМП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Диспетчер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6-41-70, 6-41-96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Т. Потаповой, 171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Щевелева А.Г.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6-41-76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ул. Т. Потаповой, 171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сумочная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6-41-62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№№113,208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6-59-44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№207- приемная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4-80-37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№207- ст м/с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6-59-42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№№101,102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6-59-53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№103- администратор, касса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6-59-51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ОД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4-36-12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№111-заведующая, каб. №108-ст м/с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6-84-18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Прием. Покой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6-41-69</w:t>
            </w:r>
          </w:p>
        </w:tc>
      </w:tr>
      <w:tr w:rsidR="009C5F5E" w:rsidRPr="009C5F5E" w:rsidTr="00972C76">
        <w:trPr>
          <w:trHeight w:val="457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ул.Королева, 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 №110 Группа мед.техников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 4-81-25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Каб.№201 Руководитель хоз группы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 xml:space="preserve"> 6-13-07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Каб.№202 Инженер по метрологии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3-57-51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Каб.№206 группа кап ремонта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4-35-91</w:t>
            </w:r>
          </w:p>
        </w:tc>
      </w:tr>
      <w:tr w:rsidR="009C5F5E" w:rsidRPr="009C5F5E" w:rsidTr="00972C76">
        <w:trPr>
          <w:trHeight w:val="94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Каб.№208 Специалист по охране  труда и инженер по пожарной безоп-ти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4-33-13</w:t>
            </w:r>
          </w:p>
        </w:tc>
      </w:tr>
      <w:tr w:rsidR="009C5F5E" w:rsidRPr="009C5F5E" w:rsidTr="00972C76">
        <w:trPr>
          <w:trHeight w:val="630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Каб.№209 служба главного энергетика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3-81-85</w:t>
            </w:r>
          </w:p>
        </w:tc>
      </w:tr>
      <w:tr w:rsidR="009C5F5E" w:rsidRPr="009C5F5E" w:rsidTr="00972C76">
        <w:trPr>
          <w:trHeight w:val="94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Каб.№207 Группа по работ с обращениями граждан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4-86-96</w:t>
            </w:r>
          </w:p>
        </w:tc>
      </w:tr>
      <w:tr w:rsidR="009C5F5E" w:rsidRPr="009C5F5E" w:rsidTr="00972C76">
        <w:trPr>
          <w:trHeight w:val="634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пр.Ленина, 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Начальник,приемная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4-33-24; 4-35-67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заместитель начальника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6-44-40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Шитова О.Е.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3-25-31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Каб.№204 Зам. Нач. филиала по общим вопросам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3-21-75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зав.канцелярией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4-62-37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пр.Ленина, 30Б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Регистратура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6-59-66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6-59-50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Режимно-секретный отдел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4-33-20</w:t>
            </w:r>
          </w:p>
        </w:tc>
      </w:tr>
      <w:tr w:rsidR="009C5F5E" w:rsidRPr="009C5F5E" w:rsidTr="00972C76">
        <w:trPr>
          <w:trHeight w:val="315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Cs/>
                <w:sz w:val="22"/>
                <w:szCs w:val="22"/>
              </w:rPr>
            </w:pPr>
            <w:r w:rsidRPr="009C5F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F5E" w:rsidRPr="009C5F5E" w:rsidRDefault="009C5F5E" w:rsidP="009C5F5E">
            <w:pPr>
              <w:ind w:left="510"/>
              <w:rPr>
                <w:b/>
                <w:bCs/>
                <w:sz w:val="22"/>
                <w:szCs w:val="22"/>
              </w:rPr>
            </w:pPr>
            <w:r w:rsidRPr="009C5F5E">
              <w:rPr>
                <w:b/>
                <w:bCs/>
                <w:sz w:val="22"/>
                <w:szCs w:val="22"/>
              </w:rPr>
              <w:t>66</w:t>
            </w:r>
          </w:p>
        </w:tc>
      </w:tr>
    </w:tbl>
    <w:p w:rsidR="00554130" w:rsidRPr="00A177F2" w:rsidRDefault="00554130" w:rsidP="009C5F5E">
      <w:pPr>
        <w:ind w:left="510"/>
      </w:pPr>
    </w:p>
    <w:tbl>
      <w:tblPr>
        <w:tblW w:w="19942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926"/>
        <w:gridCol w:w="4926"/>
        <w:gridCol w:w="4926"/>
        <w:gridCol w:w="5164"/>
      </w:tblGrid>
      <w:tr w:rsidR="008F79E8" w:rsidRPr="008E55E7" w:rsidTr="008F79E8">
        <w:tblPrEx>
          <w:tblCellMar>
            <w:top w:w="0" w:type="dxa"/>
            <w:bottom w:w="0" w:type="dxa"/>
          </w:tblCellMar>
        </w:tblPrEx>
        <w:trPr>
          <w:cantSplit/>
          <w:trHeight w:val="1167"/>
        </w:trPr>
        <w:tc>
          <w:tcPr>
            <w:tcW w:w="4926" w:type="dxa"/>
          </w:tcPr>
          <w:p w:rsidR="008F79E8" w:rsidRPr="00957915" w:rsidRDefault="008F79E8" w:rsidP="008F79E8">
            <w:pPr>
              <w:pStyle w:val="3"/>
              <w:ind w:left="510" w:firstLine="0"/>
              <w:rPr>
                <w:b/>
                <w:sz w:val="20"/>
              </w:rPr>
            </w:pPr>
            <w:r w:rsidRPr="00957915">
              <w:rPr>
                <w:b/>
                <w:sz w:val="20"/>
              </w:rPr>
              <w:t xml:space="preserve">От </w:t>
            </w:r>
            <w:r w:rsidR="004B344C">
              <w:rPr>
                <w:b/>
                <w:sz w:val="20"/>
              </w:rPr>
              <w:t>______</w:t>
            </w:r>
            <w:r w:rsidRPr="00957915">
              <w:rPr>
                <w:b/>
                <w:sz w:val="20"/>
              </w:rPr>
              <w:t>:</w:t>
            </w:r>
          </w:p>
          <w:p w:rsidR="008F79E8" w:rsidRPr="00957915" w:rsidRDefault="008F79E8" w:rsidP="008F79E8">
            <w:pPr>
              <w:ind w:left="510"/>
              <w:jc w:val="both"/>
            </w:pPr>
          </w:p>
          <w:p w:rsidR="004B344C" w:rsidRDefault="004B344C" w:rsidP="001723A6"/>
          <w:p w:rsidR="004B344C" w:rsidRDefault="004B344C" w:rsidP="001723A6"/>
          <w:p w:rsidR="004B344C" w:rsidRDefault="004B344C" w:rsidP="001723A6"/>
          <w:p w:rsidR="001723A6" w:rsidRPr="00957915" w:rsidRDefault="004B344C" w:rsidP="001723A6">
            <w:r>
              <w:t>_________________   /____</w:t>
            </w:r>
            <w:r w:rsidRPr="00957915">
              <w:t xml:space="preserve"> </w:t>
            </w:r>
            <w:r w:rsidR="001723A6" w:rsidRPr="00957915">
              <w:t>/</w:t>
            </w:r>
          </w:p>
          <w:p w:rsidR="008F79E8" w:rsidRPr="00957915" w:rsidRDefault="008F79E8" w:rsidP="008F79E8"/>
          <w:p w:rsidR="008F79E8" w:rsidRPr="00957915" w:rsidRDefault="008F79E8" w:rsidP="008F79E8">
            <w:r w:rsidRPr="00957915">
              <w:t>МП</w:t>
            </w:r>
          </w:p>
          <w:p w:rsidR="008F79E8" w:rsidRPr="00957915" w:rsidRDefault="008F79E8" w:rsidP="008F79E8">
            <w:pPr>
              <w:ind w:left="510"/>
              <w:jc w:val="both"/>
              <w:rPr>
                <w:b/>
                <w:bCs/>
              </w:rPr>
            </w:pPr>
          </w:p>
          <w:p w:rsidR="008F79E8" w:rsidRPr="00957915" w:rsidRDefault="008F79E8" w:rsidP="008F79E8">
            <w:pPr>
              <w:ind w:left="510"/>
              <w:jc w:val="both"/>
              <w:rPr>
                <w:b/>
                <w:bCs/>
              </w:rPr>
            </w:pPr>
          </w:p>
        </w:tc>
        <w:tc>
          <w:tcPr>
            <w:tcW w:w="4926" w:type="dxa"/>
          </w:tcPr>
          <w:p w:rsidR="008F79E8" w:rsidRPr="00957915" w:rsidRDefault="008F79E8" w:rsidP="008F79E8">
            <w:pPr>
              <w:pStyle w:val="3"/>
              <w:ind w:left="510" w:firstLine="0"/>
              <w:rPr>
                <w:b/>
                <w:sz w:val="20"/>
              </w:rPr>
            </w:pPr>
            <w:r w:rsidRPr="00957915">
              <w:rPr>
                <w:b/>
                <w:sz w:val="20"/>
              </w:rPr>
              <w:t>От Пользователя:</w:t>
            </w:r>
          </w:p>
          <w:p w:rsidR="008F79E8" w:rsidRPr="00957915" w:rsidRDefault="008F79E8" w:rsidP="008F79E8">
            <w:pPr>
              <w:shd w:val="clear" w:color="auto" w:fill="FFFFFF"/>
              <w:snapToGrid w:val="0"/>
              <w:ind w:right="-7"/>
              <w:jc w:val="both"/>
              <w:rPr>
                <w:color w:val="000000"/>
                <w:spacing w:val="-2"/>
              </w:rPr>
            </w:pPr>
          </w:p>
          <w:p w:rsidR="008F79E8" w:rsidRPr="00957915" w:rsidRDefault="008F79E8" w:rsidP="008F79E8">
            <w:pPr>
              <w:shd w:val="clear" w:color="auto" w:fill="FFFFFF"/>
              <w:snapToGrid w:val="0"/>
              <w:ind w:right="-7"/>
              <w:jc w:val="both"/>
              <w:rPr>
                <w:color w:val="000000"/>
                <w:spacing w:val="-2"/>
              </w:rPr>
            </w:pPr>
            <w:r w:rsidRPr="00957915">
              <w:rPr>
                <w:color w:val="000000"/>
                <w:spacing w:val="-2"/>
              </w:rPr>
              <w:t>ФГБУ ФНКЦРиО ФМБА России</w:t>
            </w:r>
          </w:p>
          <w:p w:rsidR="001723A6" w:rsidRPr="00957915" w:rsidRDefault="001723A6" w:rsidP="001723A6">
            <w:pPr>
              <w:pStyle w:val="ad"/>
              <w:rPr>
                <w:rFonts w:ascii="Times New Roman" w:eastAsia="Lucida Sans Unicode" w:hAnsi="Times New Roman"/>
                <w:kern w:val="2"/>
                <w:sz w:val="20"/>
                <w:szCs w:val="20"/>
              </w:rPr>
            </w:pPr>
            <w:r w:rsidRPr="00957915">
              <w:rPr>
                <w:rFonts w:ascii="Times New Roman" w:eastAsia="Lucida Sans Unicode" w:hAnsi="Times New Roman"/>
                <w:kern w:val="2"/>
                <w:sz w:val="20"/>
                <w:szCs w:val="20"/>
              </w:rPr>
              <w:t>Начальник контрактной службы</w:t>
            </w:r>
          </w:p>
          <w:p w:rsidR="001723A6" w:rsidRPr="00957915" w:rsidRDefault="001723A6" w:rsidP="001723A6">
            <w:pPr>
              <w:pStyle w:val="ad"/>
              <w:rPr>
                <w:rFonts w:ascii="Times New Roman" w:eastAsia="Lucida Sans Unicode" w:hAnsi="Times New Roman"/>
                <w:kern w:val="2"/>
                <w:sz w:val="20"/>
                <w:szCs w:val="20"/>
              </w:rPr>
            </w:pPr>
          </w:p>
          <w:p w:rsidR="00412D28" w:rsidRPr="00CB7D6C" w:rsidRDefault="00412D28" w:rsidP="00412D28">
            <w:pPr>
              <w:pStyle w:val="ad"/>
              <w:rPr>
                <w:rFonts w:ascii="Times New Roman" w:eastAsia="Lucida Sans Unicode" w:hAnsi="Times New Roman"/>
                <w:kern w:val="2"/>
              </w:rPr>
            </w:pPr>
            <w:r>
              <w:rPr>
                <w:rFonts w:ascii="Times New Roman" w:eastAsia="Arial Unicode MS" w:hAnsi="Times New Roman"/>
                <w:bCs/>
                <w:color w:val="000000"/>
              </w:rPr>
              <w:t>_________________ /</w:t>
            </w:r>
            <w:r w:rsidRPr="0048648C">
              <w:rPr>
                <w:rFonts w:ascii="Times New Roman" w:eastAsia="Arial Unicode MS" w:hAnsi="Times New Roman"/>
                <w:bCs/>
                <w:color w:val="000000"/>
              </w:rPr>
              <w:t xml:space="preserve">А.В.Санькова/                                              </w:t>
            </w:r>
          </w:p>
          <w:p w:rsidR="008F79E8" w:rsidRPr="00957915" w:rsidRDefault="008F79E8" w:rsidP="001723A6">
            <w:pPr>
              <w:rPr>
                <w:spacing w:val="-6"/>
              </w:rPr>
            </w:pPr>
            <w:r w:rsidRPr="00957915">
              <w:rPr>
                <w:spacing w:val="-6"/>
              </w:rPr>
              <w:t>МП</w:t>
            </w:r>
          </w:p>
          <w:p w:rsidR="008F79E8" w:rsidRPr="00957915" w:rsidRDefault="008F79E8" w:rsidP="008F79E8">
            <w:pPr>
              <w:ind w:left="510"/>
              <w:jc w:val="both"/>
              <w:rPr>
                <w:b/>
                <w:bCs/>
              </w:rPr>
            </w:pPr>
            <w:r w:rsidRPr="00957915">
              <w:rPr>
                <w:spacing w:val="-6"/>
              </w:rPr>
              <w:t xml:space="preserve">          </w:t>
            </w:r>
          </w:p>
        </w:tc>
        <w:tc>
          <w:tcPr>
            <w:tcW w:w="4926" w:type="dxa"/>
          </w:tcPr>
          <w:p w:rsidR="008F79E8" w:rsidRPr="00A177F2" w:rsidRDefault="008F79E8" w:rsidP="008F79E8">
            <w:pPr>
              <w:ind w:left="510"/>
              <w:jc w:val="both"/>
              <w:rPr>
                <w:b/>
                <w:bCs/>
              </w:rPr>
            </w:pPr>
          </w:p>
        </w:tc>
        <w:tc>
          <w:tcPr>
            <w:tcW w:w="5164" w:type="dxa"/>
          </w:tcPr>
          <w:p w:rsidR="008F79E8" w:rsidRPr="008E55E7" w:rsidRDefault="008F79E8" w:rsidP="008F79E8">
            <w:pPr>
              <w:ind w:left="510"/>
              <w:jc w:val="both"/>
              <w:rPr>
                <w:b/>
                <w:bCs/>
              </w:rPr>
            </w:pPr>
          </w:p>
        </w:tc>
      </w:tr>
    </w:tbl>
    <w:p w:rsidR="00554130" w:rsidRPr="008E55E7" w:rsidRDefault="00554130" w:rsidP="0022191A">
      <w:pPr>
        <w:ind w:left="510"/>
        <w:jc w:val="both"/>
      </w:pPr>
    </w:p>
    <w:sectPr w:rsidR="00554130" w:rsidRPr="008E55E7" w:rsidSect="00957915">
      <w:pgSz w:w="11906" w:h="16838"/>
      <w:pgMar w:top="624" w:right="56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76" w:rsidRDefault="00972C76" w:rsidP="006C6B3F">
      <w:pPr>
        <w:pStyle w:val="20"/>
      </w:pPr>
      <w:r>
        <w:separator/>
      </w:r>
    </w:p>
  </w:endnote>
  <w:endnote w:type="continuationSeparator" w:id="0">
    <w:p w:rsidR="00972C76" w:rsidRDefault="00972C76" w:rsidP="006C6B3F">
      <w:pPr>
        <w:pStyle w:val="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37A" w:rsidRDefault="0018237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941BC">
      <w:rPr>
        <w:noProof/>
      </w:rPr>
      <w:t>1</w:t>
    </w:r>
    <w:r>
      <w:fldChar w:fldCharType="end"/>
    </w:r>
  </w:p>
  <w:p w:rsidR="0018237A" w:rsidRDefault="0018237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76" w:rsidRDefault="00972C76" w:rsidP="006C6B3F">
      <w:pPr>
        <w:pStyle w:val="20"/>
      </w:pPr>
      <w:r>
        <w:separator/>
      </w:r>
    </w:p>
  </w:footnote>
  <w:footnote w:type="continuationSeparator" w:id="0">
    <w:p w:rsidR="00972C76" w:rsidRDefault="00972C76" w:rsidP="006C6B3F">
      <w:pPr>
        <w:pStyle w:val="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2071E"/>
    <w:multiLevelType w:val="hybridMultilevel"/>
    <w:tmpl w:val="182233C8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0C147C"/>
    <w:multiLevelType w:val="hybridMultilevel"/>
    <w:tmpl w:val="33000F18"/>
    <w:lvl w:ilvl="0" w:tplc="90244D6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128A7C78">
      <w:numFmt w:val="none"/>
      <w:lvlText w:val=""/>
      <w:lvlJc w:val="left"/>
      <w:pPr>
        <w:tabs>
          <w:tab w:val="num" w:pos="360"/>
        </w:tabs>
      </w:pPr>
    </w:lvl>
    <w:lvl w:ilvl="2" w:tplc="AC0E4738">
      <w:numFmt w:val="none"/>
      <w:lvlText w:val=""/>
      <w:lvlJc w:val="left"/>
      <w:pPr>
        <w:tabs>
          <w:tab w:val="num" w:pos="360"/>
        </w:tabs>
      </w:pPr>
    </w:lvl>
    <w:lvl w:ilvl="3" w:tplc="7B8656F4">
      <w:numFmt w:val="none"/>
      <w:lvlText w:val=""/>
      <w:lvlJc w:val="left"/>
      <w:pPr>
        <w:tabs>
          <w:tab w:val="num" w:pos="360"/>
        </w:tabs>
      </w:pPr>
    </w:lvl>
    <w:lvl w:ilvl="4" w:tplc="298061D4">
      <w:numFmt w:val="none"/>
      <w:lvlText w:val=""/>
      <w:lvlJc w:val="left"/>
      <w:pPr>
        <w:tabs>
          <w:tab w:val="num" w:pos="360"/>
        </w:tabs>
      </w:pPr>
    </w:lvl>
    <w:lvl w:ilvl="5" w:tplc="68D2AC86">
      <w:numFmt w:val="none"/>
      <w:lvlText w:val=""/>
      <w:lvlJc w:val="left"/>
      <w:pPr>
        <w:tabs>
          <w:tab w:val="num" w:pos="360"/>
        </w:tabs>
      </w:pPr>
    </w:lvl>
    <w:lvl w:ilvl="6" w:tplc="4688310A">
      <w:numFmt w:val="none"/>
      <w:lvlText w:val=""/>
      <w:lvlJc w:val="left"/>
      <w:pPr>
        <w:tabs>
          <w:tab w:val="num" w:pos="360"/>
        </w:tabs>
      </w:pPr>
    </w:lvl>
    <w:lvl w:ilvl="7" w:tplc="D1FC602C">
      <w:numFmt w:val="none"/>
      <w:lvlText w:val=""/>
      <w:lvlJc w:val="left"/>
      <w:pPr>
        <w:tabs>
          <w:tab w:val="num" w:pos="360"/>
        </w:tabs>
      </w:pPr>
    </w:lvl>
    <w:lvl w:ilvl="8" w:tplc="FB604F8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CD838DB"/>
    <w:multiLevelType w:val="hybridMultilevel"/>
    <w:tmpl w:val="B91AB40C"/>
    <w:lvl w:ilvl="0" w:tplc="31A86B48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 w15:restartNumberingAfterBreak="0">
    <w:nsid w:val="21462C37"/>
    <w:multiLevelType w:val="multilevel"/>
    <w:tmpl w:val="DD0C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F29DF"/>
    <w:multiLevelType w:val="hybridMultilevel"/>
    <w:tmpl w:val="0262DF26"/>
    <w:lvl w:ilvl="0" w:tplc="31A86B48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196208"/>
    <w:multiLevelType w:val="hybridMultilevel"/>
    <w:tmpl w:val="476665AE"/>
    <w:lvl w:ilvl="0" w:tplc="31A86B48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BC466A"/>
    <w:multiLevelType w:val="hybridMultilevel"/>
    <w:tmpl w:val="7DA8298E"/>
    <w:lvl w:ilvl="0" w:tplc="82E63912">
      <w:start w:val="5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B106B282">
      <w:numFmt w:val="none"/>
      <w:lvlText w:val=""/>
      <w:lvlJc w:val="left"/>
      <w:pPr>
        <w:tabs>
          <w:tab w:val="num" w:pos="360"/>
        </w:tabs>
      </w:pPr>
    </w:lvl>
    <w:lvl w:ilvl="2" w:tplc="BCD81D2E">
      <w:numFmt w:val="none"/>
      <w:lvlText w:val=""/>
      <w:lvlJc w:val="left"/>
      <w:pPr>
        <w:tabs>
          <w:tab w:val="num" w:pos="360"/>
        </w:tabs>
      </w:pPr>
    </w:lvl>
    <w:lvl w:ilvl="3" w:tplc="D3D2AC8C">
      <w:numFmt w:val="none"/>
      <w:lvlText w:val=""/>
      <w:lvlJc w:val="left"/>
      <w:pPr>
        <w:tabs>
          <w:tab w:val="num" w:pos="360"/>
        </w:tabs>
      </w:pPr>
    </w:lvl>
    <w:lvl w:ilvl="4" w:tplc="193443F4">
      <w:numFmt w:val="none"/>
      <w:lvlText w:val=""/>
      <w:lvlJc w:val="left"/>
      <w:pPr>
        <w:tabs>
          <w:tab w:val="num" w:pos="360"/>
        </w:tabs>
      </w:pPr>
    </w:lvl>
    <w:lvl w:ilvl="5" w:tplc="50AAFE22">
      <w:numFmt w:val="none"/>
      <w:lvlText w:val=""/>
      <w:lvlJc w:val="left"/>
      <w:pPr>
        <w:tabs>
          <w:tab w:val="num" w:pos="360"/>
        </w:tabs>
      </w:pPr>
    </w:lvl>
    <w:lvl w:ilvl="6" w:tplc="14E88674">
      <w:numFmt w:val="none"/>
      <w:lvlText w:val=""/>
      <w:lvlJc w:val="left"/>
      <w:pPr>
        <w:tabs>
          <w:tab w:val="num" w:pos="360"/>
        </w:tabs>
      </w:pPr>
    </w:lvl>
    <w:lvl w:ilvl="7" w:tplc="B3B26408">
      <w:numFmt w:val="none"/>
      <w:lvlText w:val=""/>
      <w:lvlJc w:val="left"/>
      <w:pPr>
        <w:tabs>
          <w:tab w:val="num" w:pos="360"/>
        </w:tabs>
      </w:pPr>
    </w:lvl>
    <w:lvl w:ilvl="8" w:tplc="0D06FA9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7EA66878"/>
    <w:multiLevelType w:val="hybridMultilevel"/>
    <w:tmpl w:val="43F2FC8C"/>
    <w:lvl w:ilvl="0" w:tplc="D2C6A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6F"/>
    <w:rsid w:val="00005E9E"/>
    <w:rsid w:val="0003004A"/>
    <w:rsid w:val="00032FD3"/>
    <w:rsid w:val="00034C23"/>
    <w:rsid w:val="000404D9"/>
    <w:rsid w:val="00043C69"/>
    <w:rsid w:val="00046F1F"/>
    <w:rsid w:val="00050183"/>
    <w:rsid w:val="00052887"/>
    <w:rsid w:val="00065AC7"/>
    <w:rsid w:val="00071869"/>
    <w:rsid w:val="000927E2"/>
    <w:rsid w:val="000941BC"/>
    <w:rsid w:val="000A5F0D"/>
    <w:rsid w:val="000A6584"/>
    <w:rsid w:val="000B108A"/>
    <w:rsid w:val="000C0BFC"/>
    <w:rsid w:val="000C6C0A"/>
    <w:rsid w:val="000C7A6C"/>
    <w:rsid w:val="000C7C72"/>
    <w:rsid w:val="000C7FB6"/>
    <w:rsid w:val="000E4230"/>
    <w:rsid w:val="00105006"/>
    <w:rsid w:val="001073F5"/>
    <w:rsid w:val="00116A8E"/>
    <w:rsid w:val="00123712"/>
    <w:rsid w:val="00135404"/>
    <w:rsid w:val="00157E9B"/>
    <w:rsid w:val="001723A6"/>
    <w:rsid w:val="00174D40"/>
    <w:rsid w:val="00177413"/>
    <w:rsid w:val="0018237A"/>
    <w:rsid w:val="00190B2C"/>
    <w:rsid w:val="001A2C6C"/>
    <w:rsid w:val="001C08DB"/>
    <w:rsid w:val="001C4A5F"/>
    <w:rsid w:val="001D2251"/>
    <w:rsid w:val="001D3171"/>
    <w:rsid w:val="001F5D9B"/>
    <w:rsid w:val="001F7FCC"/>
    <w:rsid w:val="0022191A"/>
    <w:rsid w:val="002249F6"/>
    <w:rsid w:val="0023429D"/>
    <w:rsid w:val="00234339"/>
    <w:rsid w:val="00236239"/>
    <w:rsid w:val="00242451"/>
    <w:rsid w:val="0025141F"/>
    <w:rsid w:val="00251A19"/>
    <w:rsid w:val="00251E7B"/>
    <w:rsid w:val="0025316D"/>
    <w:rsid w:val="00256CF1"/>
    <w:rsid w:val="002667CF"/>
    <w:rsid w:val="00276064"/>
    <w:rsid w:val="002772B8"/>
    <w:rsid w:val="002A1A33"/>
    <w:rsid w:val="002A3275"/>
    <w:rsid w:val="002B03CF"/>
    <w:rsid w:val="002B049D"/>
    <w:rsid w:val="002C1B90"/>
    <w:rsid w:val="002D4ACE"/>
    <w:rsid w:val="002E064F"/>
    <w:rsid w:val="002F151A"/>
    <w:rsid w:val="00303949"/>
    <w:rsid w:val="00311B5D"/>
    <w:rsid w:val="00330E00"/>
    <w:rsid w:val="003545A0"/>
    <w:rsid w:val="0037761C"/>
    <w:rsid w:val="00381F63"/>
    <w:rsid w:val="00394117"/>
    <w:rsid w:val="00397300"/>
    <w:rsid w:val="00397BB6"/>
    <w:rsid w:val="003B50A6"/>
    <w:rsid w:val="003B55ED"/>
    <w:rsid w:val="003F2166"/>
    <w:rsid w:val="00401F42"/>
    <w:rsid w:val="00405358"/>
    <w:rsid w:val="00406956"/>
    <w:rsid w:val="00412A23"/>
    <w:rsid w:val="00412D28"/>
    <w:rsid w:val="0043004F"/>
    <w:rsid w:val="004400FF"/>
    <w:rsid w:val="0044108A"/>
    <w:rsid w:val="004523ED"/>
    <w:rsid w:val="004542A4"/>
    <w:rsid w:val="00455CA3"/>
    <w:rsid w:val="00461AB8"/>
    <w:rsid w:val="00461C29"/>
    <w:rsid w:val="00466255"/>
    <w:rsid w:val="004858E1"/>
    <w:rsid w:val="004B344C"/>
    <w:rsid w:val="004B42C3"/>
    <w:rsid w:val="004C1F86"/>
    <w:rsid w:val="004F0AFF"/>
    <w:rsid w:val="004F135E"/>
    <w:rsid w:val="005112E6"/>
    <w:rsid w:val="0051313D"/>
    <w:rsid w:val="00514F5E"/>
    <w:rsid w:val="005239E1"/>
    <w:rsid w:val="005315C6"/>
    <w:rsid w:val="00537F0A"/>
    <w:rsid w:val="00542A4B"/>
    <w:rsid w:val="00542AE8"/>
    <w:rsid w:val="00543DBA"/>
    <w:rsid w:val="00545384"/>
    <w:rsid w:val="005465D4"/>
    <w:rsid w:val="00554130"/>
    <w:rsid w:val="00554709"/>
    <w:rsid w:val="00555232"/>
    <w:rsid w:val="00570056"/>
    <w:rsid w:val="0058261B"/>
    <w:rsid w:val="0059354B"/>
    <w:rsid w:val="00593CFA"/>
    <w:rsid w:val="005A17A2"/>
    <w:rsid w:val="005B3E4E"/>
    <w:rsid w:val="005B5A14"/>
    <w:rsid w:val="005C18FD"/>
    <w:rsid w:val="005C2B2D"/>
    <w:rsid w:val="005C4BFF"/>
    <w:rsid w:val="005D26B3"/>
    <w:rsid w:val="005E6FA1"/>
    <w:rsid w:val="005F4F73"/>
    <w:rsid w:val="0060090A"/>
    <w:rsid w:val="006204FB"/>
    <w:rsid w:val="00621EE8"/>
    <w:rsid w:val="006327B8"/>
    <w:rsid w:val="00635616"/>
    <w:rsid w:val="00640611"/>
    <w:rsid w:val="0065432F"/>
    <w:rsid w:val="006655AA"/>
    <w:rsid w:val="00677B40"/>
    <w:rsid w:val="006809C1"/>
    <w:rsid w:val="006B1215"/>
    <w:rsid w:val="006B52E8"/>
    <w:rsid w:val="006C6B3F"/>
    <w:rsid w:val="006D10D7"/>
    <w:rsid w:val="006E7EBA"/>
    <w:rsid w:val="00701A61"/>
    <w:rsid w:val="00701E3E"/>
    <w:rsid w:val="00724F49"/>
    <w:rsid w:val="00743636"/>
    <w:rsid w:val="00757EA9"/>
    <w:rsid w:val="00763045"/>
    <w:rsid w:val="007836B8"/>
    <w:rsid w:val="007A0E62"/>
    <w:rsid w:val="007A0FBE"/>
    <w:rsid w:val="007A24C4"/>
    <w:rsid w:val="007A781C"/>
    <w:rsid w:val="007B4533"/>
    <w:rsid w:val="007C3487"/>
    <w:rsid w:val="007C4A39"/>
    <w:rsid w:val="007C778D"/>
    <w:rsid w:val="007C7DC5"/>
    <w:rsid w:val="007E0F81"/>
    <w:rsid w:val="007E2CEF"/>
    <w:rsid w:val="007F28C6"/>
    <w:rsid w:val="007F726F"/>
    <w:rsid w:val="00804659"/>
    <w:rsid w:val="008237D9"/>
    <w:rsid w:val="0084790F"/>
    <w:rsid w:val="008700C0"/>
    <w:rsid w:val="00874EF0"/>
    <w:rsid w:val="008875E7"/>
    <w:rsid w:val="008A0B8B"/>
    <w:rsid w:val="008A4A72"/>
    <w:rsid w:val="008A4B7B"/>
    <w:rsid w:val="008C517D"/>
    <w:rsid w:val="008D3E5F"/>
    <w:rsid w:val="008D7EF9"/>
    <w:rsid w:val="008E21B1"/>
    <w:rsid w:val="008E55E7"/>
    <w:rsid w:val="008F79E8"/>
    <w:rsid w:val="009000BD"/>
    <w:rsid w:val="009046E6"/>
    <w:rsid w:val="00911B6F"/>
    <w:rsid w:val="0091597D"/>
    <w:rsid w:val="0092456A"/>
    <w:rsid w:val="009301E9"/>
    <w:rsid w:val="009346D9"/>
    <w:rsid w:val="00934D67"/>
    <w:rsid w:val="009473F4"/>
    <w:rsid w:val="00957915"/>
    <w:rsid w:val="00971BF5"/>
    <w:rsid w:val="00972C76"/>
    <w:rsid w:val="009733AA"/>
    <w:rsid w:val="009A1BA5"/>
    <w:rsid w:val="009A1CE2"/>
    <w:rsid w:val="009A5478"/>
    <w:rsid w:val="009B34A4"/>
    <w:rsid w:val="009B4F3E"/>
    <w:rsid w:val="009B563F"/>
    <w:rsid w:val="009B7AA5"/>
    <w:rsid w:val="009C03EB"/>
    <w:rsid w:val="009C5F5E"/>
    <w:rsid w:val="009D5AD7"/>
    <w:rsid w:val="009F3DCB"/>
    <w:rsid w:val="00A06F09"/>
    <w:rsid w:val="00A13935"/>
    <w:rsid w:val="00A14496"/>
    <w:rsid w:val="00A177F2"/>
    <w:rsid w:val="00A248F6"/>
    <w:rsid w:val="00A25921"/>
    <w:rsid w:val="00A31A7D"/>
    <w:rsid w:val="00A33F82"/>
    <w:rsid w:val="00A470F3"/>
    <w:rsid w:val="00A50725"/>
    <w:rsid w:val="00A51491"/>
    <w:rsid w:val="00A55820"/>
    <w:rsid w:val="00A57E24"/>
    <w:rsid w:val="00A614F2"/>
    <w:rsid w:val="00A64439"/>
    <w:rsid w:val="00A8442B"/>
    <w:rsid w:val="00AB3608"/>
    <w:rsid w:val="00AC1730"/>
    <w:rsid w:val="00AC1E5A"/>
    <w:rsid w:val="00AC5BF4"/>
    <w:rsid w:val="00AE008F"/>
    <w:rsid w:val="00AE539E"/>
    <w:rsid w:val="00B04B89"/>
    <w:rsid w:val="00B11214"/>
    <w:rsid w:val="00B1636F"/>
    <w:rsid w:val="00B16ADE"/>
    <w:rsid w:val="00B44DC5"/>
    <w:rsid w:val="00B45E60"/>
    <w:rsid w:val="00B53F15"/>
    <w:rsid w:val="00B57662"/>
    <w:rsid w:val="00B75291"/>
    <w:rsid w:val="00B775D8"/>
    <w:rsid w:val="00B83A49"/>
    <w:rsid w:val="00B91D7E"/>
    <w:rsid w:val="00BA6634"/>
    <w:rsid w:val="00BA6C23"/>
    <w:rsid w:val="00BA703F"/>
    <w:rsid w:val="00BB12DB"/>
    <w:rsid w:val="00BB4702"/>
    <w:rsid w:val="00BC4D5C"/>
    <w:rsid w:val="00BC7680"/>
    <w:rsid w:val="00BD5915"/>
    <w:rsid w:val="00BE33F8"/>
    <w:rsid w:val="00BF0E63"/>
    <w:rsid w:val="00BF51FC"/>
    <w:rsid w:val="00C04BCA"/>
    <w:rsid w:val="00C12B52"/>
    <w:rsid w:val="00C20913"/>
    <w:rsid w:val="00C21D78"/>
    <w:rsid w:val="00C23524"/>
    <w:rsid w:val="00C2524E"/>
    <w:rsid w:val="00C50461"/>
    <w:rsid w:val="00C57DC7"/>
    <w:rsid w:val="00C608BC"/>
    <w:rsid w:val="00C770DE"/>
    <w:rsid w:val="00C908D8"/>
    <w:rsid w:val="00C94D4F"/>
    <w:rsid w:val="00C96075"/>
    <w:rsid w:val="00C9742B"/>
    <w:rsid w:val="00CA1C80"/>
    <w:rsid w:val="00CB286A"/>
    <w:rsid w:val="00CB4D69"/>
    <w:rsid w:val="00CD07B9"/>
    <w:rsid w:val="00CD6AE8"/>
    <w:rsid w:val="00CE32B8"/>
    <w:rsid w:val="00CE66EC"/>
    <w:rsid w:val="00CF7923"/>
    <w:rsid w:val="00D023E1"/>
    <w:rsid w:val="00D217AF"/>
    <w:rsid w:val="00D25BBB"/>
    <w:rsid w:val="00D32D62"/>
    <w:rsid w:val="00D37E73"/>
    <w:rsid w:val="00D477CC"/>
    <w:rsid w:val="00D5766F"/>
    <w:rsid w:val="00D80FD2"/>
    <w:rsid w:val="00D93B67"/>
    <w:rsid w:val="00D94512"/>
    <w:rsid w:val="00DA4957"/>
    <w:rsid w:val="00DA5F21"/>
    <w:rsid w:val="00DD0BDC"/>
    <w:rsid w:val="00DD6412"/>
    <w:rsid w:val="00DE3220"/>
    <w:rsid w:val="00DF4187"/>
    <w:rsid w:val="00E05A71"/>
    <w:rsid w:val="00E07435"/>
    <w:rsid w:val="00E1418C"/>
    <w:rsid w:val="00E22919"/>
    <w:rsid w:val="00E257B3"/>
    <w:rsid w:val="00E47F8D"/>
    <w:rsid w:val="00E54D2C"/>
    <w:rsid w:val="00E57143"/>
    <w:rsid w:val="00E71407"/>
    <w:rsid w:val="00E734F0"/>
    <w:rsid w:val="00E84C69"/>
    <w:rsid w:val="00EA02C0"/>
    <w:rsid w:val="00EA3799"/>
    <w:rsid w:val="00EC3CBC"/>
    <w:rsid w:val="00EF0C20"/>
    <w:rsid w:val="00F05267"/>
    <w:rsid w:val="00F12EC1"/>
    <w:rsid w:val="00F16A78"/>
    <w:rsid w:val="00F23F86"/>
    <w:rsid w:val="00F25133"/>
    <w:rsid w:val="00F55665"/>
    <w:rsid w:val="00F65960"/>
    <w:rsid w:val="00F65C26"/>
    <w:rsid w:val="00F92574"/>
    <w:rsid w:val="00F933DD"/>
    <w:rsid w:val="00FA10EE"/>
    <w:rsid w:val="00FA7333"/>
    <w:rsid w:val="00FC0BCD"/>
    <w:rsid w:val="00FC5F2E"/>
    <w:rsid w:val="00FD7E81"/>
    <w:rsid w:val="00FE4F8A"/>
    <w:rsid w:val="00FE56D6"/>
    <w:rsid w:val="00FE6C7F"/>
    <w:rsid w:val="00FF1D99"/>
    <w:rsid w:val="00FF6BEC"/>
    <w:rsid w:val="00FF7E3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4FC253-DDA8-42E7-BBEB-52E397C9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30"/>
    <w:pPr>
      <w:widowControl w:val="0"/>
      <w:autoSpaceDE w:val="0"/>
      <w:autoSpaceDN w:val="0"/>
      <w:adjustRightInd w:val="0"/>
    </w:pPr>
  </w:style>
  <w:style w:type="paragraph" w:styleId="1">
    <w:name w:val="heading 1"/>
    <w:aliases w:val="1,h1,Header 1"/>
    <w:basedOn w:val="a"/>
    <w:next w:val="a"/>
    <w:qFormat/>
    <w:rsid w:val="00554130"/>
    <w:pPr>
      <w:keepNext/>
      <w:shd w:val="clear" w:color="auto" w:fill="FFFFFF"/>
      <w:spacing w:before="490"/>
      <w:ind w:right="379"/>
      <w:jc w:val="center"/>
      <w:outlineLvl w:val="0"/>
    </w:pPr>
    <w:rPr>
      <w:b/>
      <w:bCs/>
      <w:color w:val="000000"/>
      <w:spacing w:val="-3"/>
      <w:sz w:val="28"/>
      <w:szCs w:val="28"/>
    </w:rPr>
  </w:style>
  <w:style w:type="paragraph" w:styleId="2">
    <w:name w:val="heading 2"/>
    <w:aliases w:val="h2,2,Header 2"/>
    <w:basedOn w:val="a"/>
    <w:next w:val="a"/>
    <w:qFormat/>
    <w:rsid w:val="00554130"/>
    <w:pPr>
      <w:keepNext/>
      <w:shd w:val="clear" w:color="auto" w:fill="FFFFFF"/>
      <w:spacing w:before="254" w:line="269" w:lineRule="exact"/>
      <w:ind w:left="130"/>
      <w:outlineLvl w:val="1"/>
    </w:pPr>
    <w:rPr>
      <w:b/>
      <w:bCs/>
      <w:color w:val="000000"/>
      <w:spacing w:val="-6"/>
      <w:sz w:val="22"/>
      <w:szCs w:val="22"/>
    </w:rPr>
  </w:style>
  <w:style w:type="paragraph" w:styleId="3">
    <w:name w:val="heading 3"/>
    <w:basedOn w:val="a"/>
    <w:next w:val="a"/>
    <w:qFormat/>
    <w:rsid w:val="00554130"/>
    <w:pPr>
      <w:keepNext/>
      <w:shd w:val="clear" w:color="auto" w:fill="FFFFFF"/>
      <w:ind w:firstLine="7088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554130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aliases w:val=" Знак Знак1 Знак Знак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554130"/>
    <w:pPr>
      <w:shd w:val="clear" w:color="auto" w:fill="FFFFFF"/>
      <w:tabs>
        <w:tab w:val="left" w:pos="835"/>
      </w:tabs>
      <w:spacing w:line="269" w:lineRule="exact"/>
      <w:jc w:val="both"/>
    </w:pPr>
    <w:rPr>
      <w:color w:val="000000"/>
      <w:sz w:val="24"/>
      <w:szCs w:val="24"/>
    </w:rPr>
  </w:style>
  <w:style w:type="paragraph" w:styleId="a3">
    <w:name w:val="footnote text"/>
    <w:basedOn w:val="a"/>
    <w:semiHidden/>
    <w:rsid w:val="00554130"/>
    <w:pPr>
      <w:widowControl/>
      <w:autoSpaceDE/>
      <w:autoSpaceDN/>
      <w:adjustRightInd/>
    </w:pPr>
  </w:style>
  <w:style w:type="paragraph" w:customStyle="1" w:styleId="11">
    <w:name w:val="çàãîëîâîê 1"/>
    <w:basedOn w:val="a"/>
    <w:next w:val="a"/>
    <w:rsid w:val="00554130"/>
    <w:pPr>
      <w:keepNext/>
      <w:widowControl/>
      <w:adjustRightInd/>
    </w:pPr>
    <w:rPr>
      <w:b/>
      <w:sz w:val="28"/>
    </w:rPr>
  </w:style>
  <w:style w:type="paragraph" w:customStyle="1" w:styleId="consplusnormal">
    <w:name w:val="consplusnormal"/>
    <w:basedOn w:val="a"/>
    <w:rsid w:val="00554130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ostbody1">
    <w:name w:val="postbody1"/>
    <w:rsid w:val="00554130"/>
    <w:rPr>
      <w:sz w:val="15"/>
      <w:szCs w:val="15"/>
    </w:rPr>
  </w:style>
  <w:style w:type="paragraph" w:styleId="21">
    <w:name w:val="Body Text Indent 2"/>
    <w:basedOn w:val="a"/>
    <w:rsid w:val="008D3E5F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paragraph" w:styleId="a4">
    <w:name w:val="Body Text Indent"/>
    <w:basedOn w:val="a"/>
    <w:rsid w:val="008D3E5F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styleId="a5">
    <w:name w:val="Normal (Web)"/>
    <w:basedOn w:val="a"/>
    <w:rsid w:val="009B34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1"/>
    <w:basedOn w:val="a"/>
    <w:link w:val="a0"/>
    <w:rsid w:val="00DA4957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F41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418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E47F8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NoSpacing">
    <w:name w:val="No Spacing"/>
    <w:rsid w:val="00311B5D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a9">
    <w:name w:val="header"/>
    <w:basedOn w:val="a"/>
    <w:link w:val="aa"/>
    <w:rsid w:val="00043C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43C69"/>
  </w:style>
  <w:style w:type="paragraph" w:styleId="ab">
    <w:name w:val="footer"/>
    <w:basedOn w:val="a"/>
    <w:link w:val="ac"/>
    <w:uiPriority w:val="99"/>
    <w:rsid w:val="00043C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43C69"/>
  </w:style>
  <w:style w:type="paragraph" w:styleId="ad">
    <w:name w:val="No Spacing"/>
    <w:link w:val="ae"/>
    <w:qFormat/>
    <w:rsid w:val="001723A6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locked/>
    <w:rsid w:val="001723A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elenc.SAINF\&#1052;&#1086;&#1080;%20&#1076;&#1086;&#1082;&#1091;&#1084;&#1077;&#1085;&#1090;&#1099;\&#1056;&#1054;&#1057;&#1058;&#1045;&#1051;&#1045;&#1050;&#1054;&#1052;%20&#1076;&#1086;&#1075;&#1086;&#1074;&#1086;&#1088;&#1099;\&#1064;&#1072;&#1073;&#1083;&#1086;&#1085;%20&#1056;&#1054;&#1057;&#1058;&#1045;&#1051;&#1045;&#1050;&#1054;&#1052;%20&#1070;&#1056;&#105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РОСТЕЛЕКОМ ЮРЛ</Template>
  <TotalTime>0</TotalTime>
  <Pages>7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________________</vt:lpstr>
    </vt:vector>
  </TitlesOfParts>
  <Company>SvyazAtomInform</Company>
  <LinksUpToDate>false</LinksUpToDate>
  <CharactersWithSpaces>22114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________________</dc:title>
  <dc:subject/>
  <dc:creator>пользователь</dc:creator>
  <cp:keywords/>
  <cp:lastModifiedBy>Рутковская Татьяна Сергеевна</cp:lastModifiedBy>
  <cp:revision>2</cp:revision>
  <cp:lastPrinted>2023-11-22T11:27:00Z</cp:lastPrinted>
  <dcterms:created xsi:type="dcterms:W3CDTF">2026-08-10T05:30:00Z</dcterms:created>
  <dcterms:modified xsi:type="dcterms:W3CDTF">2026-08-10T05:30:00Z</dcterms:modified>
</cp:coreProperties>
</file>