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2" w:rsidRPr="00927C44" w:rsidRDefault="001610E9" w:rsidP="00161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C44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1610E9" w:rsidRDefault="001610E9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0E9" w:rsidRPr="00927C44" w:rsidRDefault="001610E9" w:rsidP="00161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C44">
        <w:rPr>
          <w:rFonts w:ascii="Times New Roman" w:hAnsi="Times New Roman" w:cs="Times New Roman"/>
          <w:sz w:val="28"/>
          <w:szCs w:val="28"/>
        </w:rPr>
        <w:t>Предмет закупки: страхование от несчастных случаев государственных инспекторов по охране окружающей природной среды ФГБУ «</w:t>
      </w:r>
      <w:r w:rsidR="00F268E5">
        <w:rPr>
          <w:rFonts w:ascii="Times New Roman" w:hAnsi="Times New Roman" w:cs="Times New Roman"/>
          <w:sz w:val="28"/>
          <w:szCs w:val="28"/>
        </w:rPr>
        <w:t>Г</w:t>
      </w:r>
      <w:r w:rsidRPr="00927C44">
        <w:rPr>
          <w:rFonts w:ascii="Times New Roman" w:hAnsi="Times New Roman" w:cs="Times New Roman"/>
          <w:sz w:val="28"/>
          <w:szCs w:val="28"/>
        </w:rPr>
        <w:t>осударс</w:t>
      </w:r>
      <w:r w:rsidRPr="00927C44">
        <w:rPr>
          <w:rFonts w:ascii="Times New Roman" w:hAnsi="Times New Roman" w:cs="Times New Roman"/>
          <w:sz w:val="28"/>
          <w:szCs w:val="28"/>
        </w:rPr>
        <w:t>т</w:t>
      </w:r>
      <w:r w:rsidRPr="00927C44">
        <w:rPr>
          <w:rFonts w:ascii="Times New Roman" w:hAnsi="Times New Roman" w:cs="Times New Roman"/>
          <w:sz w:val="28"/>
          <w:szCs w:val="28"/>
        </w:rPr>
        <w:t>венный заповедник «Бастак».</w:t>
      </w:r>
      <w:r w:rsidR="00872214">
        <w:rPr>
          <w:rFonts w:ascii="Times New Roman" w:hAnsi="Times New Roman" w:cs="Times New Roman"/>
          <w:sz w:val="28"/>
          <w:szCs w:val="28"/>
        </w:rPr>
        <w:t xml:space="preserve"> Работники подлежат обязательному страхов</w:t>
      </w:r>
      <w:r w:rsidR="00872214">
        <w:rPr>
          <w:rFonts w:ascii="Times New Roman" w:hAnsi="Times New Roman" w:cs="Times New Roman"/>
          <w:sz w:val="28"/>
          <w:szCs w:val="28"/>
        </w:rPr>
        <w:t>а</w:t>
      </w:r>
      <w:r w:rsidR="00872214">
        <w:rPr>
          <w:rFonts w:ascii="Times New Roman" w:hAnsi="Times New Roman" w:cs="Times New Roman"/>
          <w:sz w:val="28"/>
          <w:szCs w:val="28"/>
        </w:rPr>
        <w:t>нию по закону.</w:t>
      </w:r>
    </w:p>
    <w:p w:rsidR="001610E9" w:rsidRPr="00927C44" w:rsidRDefault="001610E9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C44">
        <w:rPr>
          <w:rFonts w:ascii="Times New Roman" w:hAnsi="Times New Roman" w:cs="Times New Roman"/>
          <w:sz w:val="28"/>
          <w:szCs w:val="28"/>
        </w:rPr>
        <w:t>Страховые риски: травматическое повреждение, причинение вреда жизни и здоровью вследствие несчастного случая</w:t>
      </w:r>
      <w:r w:rsidR="00F268E5">
        <w:rPr>
          <w:rFonts w:ascii="Times New Roman" w:hAnsi="Times New Roman" w:cs="Times New Roman"/>
          <w:sz w:val="28"/>
          <w:szCs w:val="28"/>
        </w:rPr>
        <w:t>,</w:t>
      </w:r>
      <w:r w:rsidRPr="00927C44">
        <w:rPr>
          <w:rFonts w:ascii="Times New Roman" w:hAnsi="Times New Roman" w:cs="Times New Roman"/>
          <w:sz w:val="28"/>
          <w:szCs w:val="28"/>
        </w:rPr>
        <w:t xml:space="preserve"> повлекшее или временную утрату общей трудоспособности или установление инвалидности 1й, 2й, 3й группы или смерть.</w:t>
      </w:r>
    </w:p>
    <w:p w:rsidR="001610E9" w:rsidRPr="00927C44" w:rsidRDefault="001610E9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C44">
        <w:rPr>
          <w:rFonts w:ascii="Times New Roman" w:hAnsi="Times New Roman" w:cs="Times New Roman"/>
          <w:sz w:val="28"/>
          <w:szCs w:val="28"/>
        </w:rPr>
        <w:t xml:space="preserve">Количество страхуемых лиц: </w:t>
      </w:r>
      <w:r w:rsidR="007759B1" w:rsidRPr="00927C44">
        <w:rPr>
          <w:rFonts w:ascii="Times New Roman" w:hAnsi="Times New Roman" w:cs="Times New Roman"/>
          <w:sz w:val="28"/>
          <w:szCs w:val="28"/>
        </w:rPr>
        <w:t>1</w:t>
      </w:r>
      <w:r w:rsidR="00CA4651">
        <w:rPr>
          <w:rFonts w:ascii="Times New Roman" w:hAnsi="Times New Roman" w:cs="Times New Roman"/>
          <w:sz w:val="28"/>
          <w:szCs w:val="28"/>
        </w:rPr>
        <w:t>9</w:t>
      </w:r>
      <w:r w:rsidRPr="00927C4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610E9" w:rsidRDefault="001610E9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C44">
        <w:rPr>
          <w:rFonts w:ascii="Times New Roman" w:hAnsi="Times New Roman" w:cs="Times New Roman"/>
          <w:sz w:val="28"/>
          <w:szCs w:val="28"/>
        </w:rPr>
        <w:t>Действие страхования: на период выполнения должностных обязанн</w:t>
      </w:r>
      <w:r w:rsidRPr="00927C44">
        <w:rPr>
          <w:rFonts w:ascii="Times New Roman" w:hAnsi="Times New Roman" w:cs="Times New Roman"/>
          <w:sz w:val="28"/>
          <w:szCs w:val="28"/>
        </w:rPr>
        <w:t>о</w:t>
      </w:r>
      <w:r w:rsidRPr="00927C44">
        <w:rPr>
          <w:rFonts w:ascii="Times New Roman" w:hAnsi="Times New Roman" w:cs="Times New Roman"/>
          <w:sz w:val="28"/>
          <w:szCs w:val="28"/>
        </w:rPr>
        <w:t>стей.</w:t>
      </w:r>
    </w:p>
    <w:p w:rsidR="00AD1B61" w:rsidRPr="00927C44" w:rsidRDefault="00AD1B61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Страховая сумма на каждого застрахованного: 65000р</w:t>
      </w:r>
      <w:r w:rsidR="00BA3E3F">
        <w:rPr>
          <w:rFonts w:ascii="Times New Roman" w:hAnsi="Times New Roman" w:cs="Times New Roman"/>
          <w:sz w:val="28"/>
          <w:szCs w:val="28"/>
        </w:rPr>
        <w:t xml:space="preserve"> минимум.</w:t>
      </w:r>
    </w:p>
    <w:p w:rsidR="001610E9" w:rsidRDefault="001610E9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C44">
        <w:rPr>
          <w:rFonts w:ascii="Times New Roman" w:hAnsi="Times New Roman" w:cs="Times New Roman"/>
          <w:sz w:val="28"/>
          <w:szCs w:val="28"/>
        </w:rPr>
        <w:t>Срок действия договора страхования: с 00.00 часов «28» апреля 202</w:t>
      </w:r>
      <w:r w:rsidR="00CA4651">
        <w:rPr>
          <w:rFonts w:ascii="Times New Roman" w:hAnsi="Times New Roman" w:cs="Times New Roman"/>
          <w:sz w:val="28"/>
          <w:szCs w:val="28"/>
        </w:rPr>
        <w:t>6</w:t>
      </w:r>
      <w:r w:rsidRPr="00927C44">
        <w:rPr>
          <w:rFonts w:ascii="Times New Roman" w:hAnsi="Times New Roman" w:cs="Times New Roman"/>
          <w:sz w:val="28"/>
          <w:szCs w:val="28"/>
        </w:rPr>
        <w:t xml:space="preserve"> г. до 24.00 часов «27» апреля 202</w:t>
      </w:r>
      <w:r w:rsidR="00CA4651">
        <w:rPr>
          <w:rFonts w:ascii="Times New Roman" w:hAnsi="Times New Roman" w:cs="Times New Roman"/>
          <w:sz w:val="28"/>
          <w:szCs w:val="28"/>
        </w:rPr>
        <w:t>7</w:t>
      </w:r>
      <w:r w:rsidRPr="00927C4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1B61" w:rsidRDefault="00AD1B61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закупки имеет право предложить лучшие условия.</w:t>
      </w:r>
    </w:p>
    <w:p w:rsidR="000E6B8B" w:rsidRPr="00927C44" w:rsidRDefault="000E6B8B" w:rsidP="001610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ОКПД2: 65.11.1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527"/>
        <w:gridCol w:w="5978"/>
      </w:tblGrid>
      <w:tr w:rsidR="003100E0" w:rsidRPr="003100E0" w:rsidTr="00CA4651">
        <w:trPr>
          <w:trHeight w:val="309"/>
        </w:trPr>
        <w:tc>
          <w:tcPr>
            <w:tcW w:w="959" w:type="dxa"/>
          </w:tcPr>
          <w:p w:rsidR="00CA4651" w:rsidRPr="003100E0" w:rsidRDefault="003100E0" w:rsidP="00CA46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0E0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527" w:type="dxa"/>
          </w:tcPr>
          <w:p w:rsidR="003100E0" w:rsidRPr="003100E0" w:rsidRDefault="003100E0" w:rsidP="00CA46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0E0">
              <w:rPr>
                <w:rFonts w:ascii="Times New Roman" w:hAnsi="Times New Roman" w:cs="Times New Roman"/>
                <w:bCs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пол</w:t>
            </w:r>
          </w:p>
        </w:tc>
        <w:tc>
          <w:tcPr>
            <w:tcW w:w="5978" w:type="dxa"/>
          </w:tcPr>
          <w:p w:rsidR="003100E0" w:rsidRPr="003100E0" w:rsidRDefault="003100E0" w:rsidP="00CA46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0E0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00E0">
              <w:rPr>
                <w:rFonts w:ascii="Times New Roman" w:hAnsi="Times New Roman" w:cs="Times New Roman"/>
                <w:bCs/>
                <w:sz w:val="24"/>
                <w:szCs w:val="24"/>
              </w:rPr>
              <w:t>(профессия)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21.04.1953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24.12.1991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зам. директора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 о</w:t>
            </w: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среды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21.05.1972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ж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зам. директора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 о</w:t>
            </w: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среды (Забеловский)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02.05.1965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старший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12.08.1960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 xml:space="preserve">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E46674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674">
              <w:rPr>
                <w:rFonts w:ascii="Times New Roman" w:hAnsi="Times New Roman" w:cs="Times New Roman"/>
                <w:sz w:val="24"/>
                <w:szCs w:val="24"/>
              </w:rPr>
              <w:t>24.05.1988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 xml:space="preserve">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05.05.1960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участковый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730">
              <w:rPr>
                <w:rFonts w:ascii="Times New Roman" w:hAnsi="Times New Roman" w:cs="Times New Roman"/>
                <w:sz w:val="24"/>
                <w:szCs w:val="24"/>
              </w:rPr>
              <w:t>12.01.1962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участковый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eastAsia="Calibri" w:hAnsi="Times New Roman" w:cs="Times New Roman"/>
                <w:sz w:val="24"/>
                <w:szCs w:val="24"/>
              </w:rPr>
              <w:t>06.02.1996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участковый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23.04.1974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участковый 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21.01.1989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DB5002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002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16.12.1959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23.01.1967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AF">
              <w:rPr>
                <w:rFonts w:ascii="Times New Roman" w:hAnsi="Times New Roman" w:cs="Times New Roman"/>
                <w:sz w:val="24"/>
                <w:szCs w:val="24"/>
              </w:rPr>
              <w:t>14.11.1963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AF">
              <w:rPr>
                <w:rFonts w:ascii="Times New Roman" w:hAnsi="Times New Roman" w:cs="Times New Roman"/>
                <w:sz w:val="24"/>
                <w:szCs w:val="24"/>
              </w:rPr>
              <w:t>06.07.1970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05.06.1981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002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18.10.1961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621">
              <w:rPr>
                <w:rFonts w:ascii="Times New Roman" w:hAnsi="Times New Roman" w:cs="Times New Roman"/>
                <w:sz w:val="24"/>
                <w:szCs w:val="24"/>
              </w:rPr>
              <w:t>26.08.1963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госинспектор</w:t>
            </w:r>
          </w:p>
        </w:tc>
      </w:tr>
      <w:tr w:rsidR="00CA4651" w:rsidRPr="003100E0" w:rsidTr="00CA4651">
        <w:trPr>
          <w:trHeight w:val="340"/>
        </w:trPr>
        <w:tc>
          <w:tcPr>
            <w:tcW w:w="959" w:type="dxa"/>
          </w:tcPr>
          <w:p w:rsidR="00CA4651" w:rsidRPr="003100E0" w:rsidRDefault="00CA4651" w:rsidP="00CA46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B1">
              <w:rPr>
                <w:rFonts w:ascii="Times New Roman" w:hAnsi="Times New Roman" w:cs="Times New Roman"/>
                <w:sz w:val="24"/>
                <w:szCs w:val="24"/>
              </w:rPr>
              <w:t>09.07.1963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</w:t>
            </w:r>
          </w:p>
        </w:tc>
        <w:tc>
          <w:tcPr>
            <w:tcW w:w="5978" w:type="dxa"/>
          </w:tcPr>
          <w:p w:rsidR="00CA4651" w:rsidRPr="00CE2DB1" w:rsidRDefault="00CA4651" w:rsidP="00CA4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ЛПС</w:t>
            </w:r>
          </w:p>
        </w:tc>
      </w:tr>
    </w:tbl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A422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181" w:rsidRDefault="00FC5181" w:rsidP="004267B5">
      <w:pPr>
        <w:spacing w:after="0" w:line="240" w:lineRule="auto"/>
      </w:pPr>
      <w:r>
        <w:separator/>
      </w:r>
    </w:p>
  </w:endnote>
  <w:endnote w:type="continuationSeparator" w:id="0">
    <w:p w:rsidR="00FC5181" w:rsidRDefault="00FC5181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9D4776">
        <w:pPr>
          <w:pStyle w:val="a5"/>
          <w:jc w:val="right"/>
        </w:pPr>
        <w:fldSimple w:instr=" PAGE   \* MERGEFORMAT ">
          <w:r w:rsidR="00CA4651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181" w:rsidRDefault="00FC5181" w:rsidP="004267B5">
      <w:pPr>
        <w:spacing w:after="0" w:line="240" w:lineRule="auto"/>
      </w:pPr>
      <w:r>
        <w:separator/>
      </w:r>
    </w:p>
  </w:footnote>
  <w:footnote w:type="continuationSeparator" w:id="0">
    <w:p w:rsidR="00FC5181" w:rsidRDefault="00FC5181" w:rsidP="00426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44A8"/>
    <w:multiLevelType w:val="hybridMultilevel"/>
    <w:tmpl w:val="2EFC0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EA9"/>
    <w:rsid w:val="000219D0"/>
    <w:rsid w:val="000E6B8B"/>
    <w:rsid w:val="000F414E"/>
    <w:rsid w:val="001610E9"/>
    <w:rsid w:val="00171490"/>
    <w:rsid w:val="001F5234"/>
    <w:rsid w:val="002129EA"/>
    <w:rsid w:val="003100E0"/>
    <w:rsid w:val="004267B5"/>
    <w:rsid w:val="00473619"/>
    <w:rsid w:val="004F25DB"/>
    <w:rsid w:val="004F6BCC"/>
    <w:rsid w:val="004F7024"/>
    <w:rsid w:val="0061228C"/>
    <w:rsid w:val="00626A48"/>
    <w:rsid w:val="007047EF"/>
    <w:rsid w:val="007759B1"/>
    <w:rsid w:val="007F5A02"/>
    <w:rsid w:val="00834EA9"/>
    <w:rsid w:val="00872214"/>
    <w:rsid w:val="00872449"/>
    <w:rsid w:val="00927C44"/>
    <w:rsid w:val="009958E1"/>
    <w:rsid w:val="009D4776"/>
    <w:rsid w:val="00A422E9"/>
    <w:rsid w:val="00AD1B61"/>
    <w:rsid w:val="00BA3E3F"/>
    <w:rsid w:val="00CA4651"/>
    <w:rsid w:val="00CD7D64"/>
    <w:rsid w:val="00CF28BF"/>
    <w:rsid w:val="00D101CB"/>
    <w:rsid w:val="00F268E5"/>
    <w:rsid w:val="00FB5E40"/>
    <w:rsid w:val="00FC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5;&#1088;&#1086;&#1089;&#1090;&#1086;&#1081;%20&#1076;&#1086;&#1082;&#1091;&#1084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Простой документ</Template>
  <TotalTime>757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13</cp:revision>
  <dcterms:created xsi:type="dcterms:W3CDTF">2025-04-02T02:18:00Z</dcterms:created>
  <dcterms:modified xsi:type="dcterms:W3CDTF">2026-04-09T02:02:00Z</dcterms:modified>
</cp:coreProperties>
</file>