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</w:p>
    <w:p w:rsidR="00954126" w:rsidRDefault="00954126" w:rsidP="00954126">
      <w:pPr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Стоимость Н(М)ЦК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коммерческих предложения.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832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019"/>
        <w:gridCol w:w="851"/>
        <w:gridCol w:w="925"/>
        <w:gridCol w:w="1003"/>
        <w:gridCol w:w="1143"/>
        <w:gridCol w:w="1321"/>
        <w:gridCol w:w="864"/>
        <w:gridCol w:w="765"/>
        <w:gridCol w:w="1200"/>
      </w:tblGrid>
      <w:tr w:rsidR="004F33BB" w:rsidRPr="008700BD" w:rsidTr="00EF2388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8700BD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8700BD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Оценка однородности совокупности значений выявленных цен, используемых в расчете  Н(М)ЦК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954126" w:rsidP="007050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Количество, </w:t>
            </w:r>
            <w:r w:rsidR="00705045">
              <w:rPr>
                <w:color w:val="000000"/>
                <w:sz w:val="20"/>
                <w:szCs w:val="20"/>
              </w:rPr>
              <w:t>шт</w:t>
            </w:r>
            <w:r w:rsidR="009C6E9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8700BD" w:rsidTr="00EF2388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Среднее квадратичное отклонение (σ)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цен V (%) (не должен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7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B71D7" w:rsidRPr="008700BD" w:rsidTr="00EF2388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D7" w:rsidRPr="0019301C" w:rsidRDefault="00ED29B1" w:rsidP="00ED29B1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услуг </w:t>
            </w:r>
            <w:bookmarkStart w:id="0" w:name="_GoBack"/>
            <w:bookmarkEnd w:id="0"/>
            <w:r w:rsidR="00EF2388">
              <w:rPr>
                <w:sz w:val="20"/>
                <w:szCs w:val="20"/>
              </w:rPr>
              <w:t>по промывке, опрессовке и гидравлическом испытании внутренней системы отопления</w:t>
            </w:r>
            <w:r w:rsidRPr="006065C1">
              <w:rPr>
                <w:color w:val="000000"/>
                <w:sz w:val="20"/>
                <w:szCs w:val="20"/>
              </w:rPr>
              <w:t xml:space="preserve"> </w:t>
            </w:r>
            <w:r w:rsidRPr="006065C1">
              <w:rPr>
                <w:color w:val="000000"/>
                <w:sz w:val="20"/>
                <w:szCs w:val="20"/>
              </w:rPr>
              <w:t>филиала ФКУ Упрдор Москва-Харьков в г.</w:t>
            </w:r>
            <w:r>
              <w:rPr>
                <w:color w:val="000000"/>
                <w:sz w:val="20"/>
                <w:szCs w:val="20"/>
              </w:rPr>
              <w:t>Брянск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F2388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F2388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120 000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EF2388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102 000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F2388" w:rsidP="00EF78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106 666,67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F2388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11 718,9306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EF2388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95DCF" w:rsidRDefault="00EB71D7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EF2388" w:rsidP="00F01D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106 666,67</w:t>
            </w:r>
          </w:p>
        </w:tc>
      </w:tr>
      <w:tr w:rsidR="00EB71D7" w:rsidRPr="008700BD" w:rsidTr="00EF2388">
        <w:trPr>
          <w:cantSplit/>
          <w:trHeight w:val="682"/>
          <w:jc w:val="center"/>
        </w:trPr>
        <w:tc>
          <w:tcPr>
            <w:tcW w:w="9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700BD" w:rsidRDefault="00EF2388" w:rsidP="00C666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106 666,67</w:t>
            </w:r>
          </w:p>
        </w:tc>
      </w:tr>
    </w:tbl>
    <w:p w:rsidR="00EF7839" w:rsidRDefault="00EF7839" w:rsidP="00EB71D7">
      <w:pPr>
        <w:spacing w:line="360" w:lineRule="auto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3277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rPr>
          <w:szCs w:val="22"/>
        </w:rPr>
      </w:pPr>
      <w:r>
        <w:rPr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lastRenderedPageBreak/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3277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153376_3277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153376_3277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153376_3277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определяемая методом сопоставимых рыночных цен (анализа рынка);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153376_3277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954126" w:rsidRDefault="00954126" w:rsidP="00954126">
      <w:pPr>
        <w:ind w:firstLine="709"/>
        <w:jc w:val="both"/>
      </w:pPr>
    </w:p>
    <w:p w:rsidR="005D6DA5" w:rsidRPr="00264710" w:rsidRDefault="005D6DA5" w:rsidP="00954126">
      <w:pPr>
        <w:ind w:firstLine="709"/>
        <w:jc w:val="both"/>
        <w:rPr>
          <w:szCs w:val="22"/>
        </w:rPr>
      </w:pP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24E62"/>
    <w:rsid w:val="00063001"/>
    <w:rsid w:val="00090173"/>
    <w:rsid w:val="000A0706"/>
    <w:rsid w:val="000A0787"/>
    <w:rsid w:val="000A08E0"/>
    <w:rsid w:val="000B223E"/>
    <w:rsid w:val="000E4410"/>
    <w:rsid w:val="000F5C5A"/>
    <w:rsid w:val="001155F4"/>
    <w:rsid w:val="00117891"/>
    <w:rsid w:val="00124074"/>
    <w:rsid w:val="00143287"/>
    <w:rsid w:val="00157F4B"/>
    <w:rsid w:val="00161425"/>
    <w:rsid w:val="00163410"/>
    <w:rsid w:val="001719BA"/>
    <w:rsid w:val="001971BF"/>
    <w:rsid w:val="001A426C"/>
    <w:rsid w:val="001B0E18"/>
    <w:rsid w:val="001E261D"/>
    <w:rsid w:val="001E401A"/>
    <w:rsid w:val="001E671B"/>
    <w:rsid w:val="0020378F"/>
    <w:rsid w:val="00251C81"/>
    <w:rsid w:val="00252EEC"/>
    <w:rsid w:val="002626EB"/>
    <w:rsid w:val="00264710"/>
    <w:rsid w:val="002E01D5"/>
    <w:rsid w:val="002F07AE"/>
    <w:rsid w:val="00315311"/>
    <w:rsid w:val="0032093C"/>
    <w:rsid w:val="003306C8"/>
    <w:rsid w:val="00332373"/>
    <w:rsid w:val="00333641"/>
    <w:rsid w:val="00351A75"/>
    <w:rsid w:val="0035459B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5381"/>
    <w:rsid w:val="00447A4D"/>
    <w:rsid w:val="00471486"/>
    <w:rsid w:val="00497A00"/>
    <w:rsid w:val="004C2485"/>
    <w:rsid w:val="004D10AD"/>
    <w:rsid w:val="004F33BB"/>
    <w:rsid w:val="0050231D"/>
    <w:rsid w:val="0051239C"/>
    <w:rsid w:val="00531129"/>
    <w:rsid w:val="005341F4"/>
    <w:rsid w:val="005343FF"/>
    <w:rsid w:val="00541B76"/>
    <w:rsid w:val="00547599"/>
    <w:rsid w:val="005514C6"/>
    <w:rsid w:val="00562054"/>
    <w:rsid w:val="00572FE8"/>
    <w:rsid w:val="00574662"/>
    <w:rsid w:val="005873BC"/>
    <w:rsid w:val="005877DD"/>
    <w:rsid w:val="00590705"/>
    <w:rsid w:val="005A491F"/>
    <w:rsid w:val="005D241F"/>
    <w:rsid w:val="005D6DA5"/>
    <w:rsid w:val="0062025B"/>
    <w:rsid w:val="00633B37"/>
    <w:rsid w:val="006472AD"/>
    <w:rsid w:val="006650EA"/>
    <w:rsid w:val="00677AB1"/>
    <w:rsid w:val="00680C55"/>
    <w:rsid w:val="00680EED"/>
    <w:rsid w:val="006A3E8D"/>
    <w:rsid w:val="006A601E"/>
    <w:rsid w:val="006B78E9"/>
    <w:rsid w:val="006C18F3"/>
    <w:rsid w:val="006E50DE"/>
    <w:rsid w:val="00705045"/>
    <w:rsid w:val="00712E92"/>
    <w:rsid w:val="00714AC8"/>
    <w:rsid w:val="00733D61"/>
    <w:rsid w:val="00744B55"/>
    <w:rsid w:val="00750305"/>
    <w:rsid w:val="00752A39"/>
    <w:rsid w:val="00754D4E"/>
    <w:rsid w:val="00755923"/>
    <w:rsid w:val="00766A93"/>
    <w:rsid w:val="00771FDD"/>
    <w:rsid w:val="0078668A"/>
    <w:rsid w:val="007C1459"/>
    <w:rsid w:val="007E1E95"/>
    <w:rsid w:val="007E3F93"/>
    <w:rsid w:val="007F78E9"/>
    <w:rsid w:val="00822A2F"/>
    <w:rsid w:val="008375D3"/>
    <w:rsid w:val="00852986"/>
    <w:rsid w:val="00853069"/>
    <w:rsid w:val="00857C60"/>
    <w:rsid w:val="0086201B"/>
    <w:rsid w:val="008700BD"/>
    <w:rsid w:val="00880900"/>
    <w:rsid w:val="00892A64"/>
    <w:rsid w:val="00893082"/>
    <w:rsid w:val="00896681"/>
    <w:rsid w:val="0089786D"/>
    <w:rsid w:val="00897B03"/>
    <w:rsid w:val="008A4900"/>
    <w:rsid w:val="008C104C"/>
    <w:rsid w:val="008D6D57"/>
    <w:rsid w:val="008E4AA3"/>
    <w:rsid w:val="00915288"/>
    <w:rsid w:val="009275DD"/>
    <w:rsid w:val="00932D3A"/>
    <w:rsid w:val="00935908"/>
    <w:rsid w:val="00936DDC"/>
    <w:rsid w:val="00945B4C"/>
    <w:rsid w:val="00953E39"/>
    <w:rsid w:val="00954126"/>
    <w:rsid w:val="00962B9D"/>
    <w:rsid w:val="009658A7"/>
    <w:rsid w:val="009752CA"/>
    <w:rsid w:val="0098187D"/>
    <w:rsid w:val="0098763E"/>
    <w:rsid w:val="009C3724"/>
    <w:rsid w:val="009C6E97"/>
    <w:rsid w:val="009D52EB"/>
    <w:rsid w:val="009F1CBF"/>
    <w:rsid w:val="00A004BD"/>
    <w:rsid w:val="00A00A1D"/>
    <w:rsid w:val="00A312E3"/>
    <w:rsid w:val="00A31CFA"/>
    <w:rsid w:val="00A31DF9"/>
    <w:rsid w:val="00A45E2E"/>
    <w:rsid w:val="00B01332"/>
    <w:rsid w:val="00B02717"/>
    <w:rsid w:val="00B13B23"/>
    <w:rsid w:val="00B222A8"/>
    <w:rsid w:val="00B43AE3"/>
    <w:rsid w:val="00B80394"/>
    <w:rsid w:val="00B87F53"/>
    <w:rsid w:val="00B932A5"/>
    <w:rsid w:val="00B97F42"/>
    <w:rsid w:val="00BC568D"/>
    <w:rsid w:val="00BE5D19"/>
    <w:rsid w:val="00C17261"/>
    <w:rsid w:val="00C25870"/>
    <w:rsid w:val="00C40458"/>
    <w:rsid w:val="00C647B2"/>
    <w:rsid w:val="00C6666F"/>
    <w:rsid w:val="00C77C65"/>
    <w:rsid w:val="00CA16B1"/>
    <w:rsid w:val="00CB4BF4"/>
    <w:rsid w:val="00CD1AF8"/>
    <w:rsid w:val="00CD4450"/>
    <w:rsid w:val="00D00BF8"/>
    <w:rsid w:val="00D41A1A"/>
    <w:rsid w:val="00D62A13"/>
    <w:rsid w:val="00D951B1"/>
    <w:rsid w:val="00DA45E9"/>
    <w:rsid w:val="00DA608A"/>
    <w:rsid w:val="00DA6405"/>
    <w:rsid w:val="00DD3CF1"/>
    <w:rsid w:val="00E05AAE"/>
    <w:rsid w:val="00E2032A"/>
    <w:rsid w:val="00E20A3A"/>
    <w:rsid w:val="00E94634"/>
    <w:rsid w:val="00E953D4"/>
    <w:rsid w:val="00EA3378"/>
    <w:rsid w:val="00EB71D7"/>
    <w:rsid w:val="00ED29B1"/>
    <w:rsid w:val="00ED2B53"/>
    <w:rsid w:val="00EE16FD"/>
    <w:rsid w:val="00EF08AF"/>
    <w:rsid w:val="00EF2388"/>
    <w:rsid w:val="00EF7839"/>
    <w:rsid w:val="00F01D4C"/>
    <w:rsid w:val="00F03D98"/>
    <w:rsid w:val="00F11C31"/>
    <w:rsid w:val="00F13258"/>
    <w:rsid w:val="00F26D24"/>
    <w:rsid w:val="00F6408A"/>
    <w:rsid w:val="00F677AC"/>
    <w:rsid w:val="00F90DA2"/>
    <w:rsid w:val="00F94870"/>
    <w:rsid w:val="00F966D8"/>
    <w:rsid w:val="00FA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B3A5-01D3-4A2B-9E04-F5844C8A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A7A7E044</Template>
  <TotalTime>707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Юлия Аносова</cp:lastModifiedBy>
  <cp:revision>177</cp:revision>
  <cp:lastPrinted>2024-04-15T11:47:00Z</cp:lastPrinted>
  <dcterms:created xsi:type="dcterms:W3CDTF">2018-03-02T07:45:00Z</dcterms:created>
  <dcterms:modified xsi:type="dcterms:W3CDTF">2026-09-03T07:10:00Z</dcterms:modified>
</cp:coreProperties>
</file>