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5E96F" w14:textId="77777777"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14:paraId="09294189" w14:textId="77777777"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14:paraId="04490905" w14:textId="77777777" w:rsidTr="000421EA">
        <w:tc>
          <w:tcPr>
            <w:tcW w:w="10173" w:type="dxa"/>
          </w:tcPr>
          <w:p w14:paraId="0EC3E210" w14:textId="05C1FBF4"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ED18EF">
              <w:rPr>
                <w:sz w:val="22"/>
                <w:szCs w:val="22"/>
              </w:rPr>
              <w:t>229/06/26</w:t>
            </w:r>
          </w:p>
          <w:p w14:paraId="0BC4499F" w14:textId="316D4BB3" w:rsidR="00F84586" w:rsidRPr="008F50D6" w:rsidRDefault="009A6105" w:rsidP="0038216F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B17395" w:rsidRPr="008F50D6">
              <w:rPr>
                <w:sz w:val="22"/>
                <w:szCs w:val="22"/>
              </w:rPr>
              <w:t xml:space="preserve">поставку </w:t>
            </w:r>
            <w:r w:rsidR="0038216F" w:rsidRPr="0038216F">
              <w:rPr>
                <w:sz w:val="22"/>
                <w:szCs w:val="22"/>
              </w:rPr>
              <w:t>фитингов и труб</w:t>
            </w:r>
          </w:p>
        </w:tc>
      </w:tr>
    </w:tbl>
    <w:p w14:paraId="00EBB766" w14:textId="77777777"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</w:t>
      </w:r>
      <w:proofErr w:type="gramStart"/>
      <w:r w:rsidR="00877C12">
        <w:rPr>
          <w:b/>
          <w:sz w:val="22"/>
          <w:szCs w:val="22"/>
        </w:rPr>
        <w:t xml:space="preserve">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proofErr w:type="gramEnd"/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14:paraId="6DE76878" w14:textId="77777777"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14:paraId="619FA812" w14:textId="77777777" w:rsidR="00EA5606" w:rsidRPr="008F50D6" w:rsidRDefault="00EA5606" w:rsidP="00181726">
      <w:pPr>
        <w:jc w:val="both"/>
        <w:rPr>
          <w:b/>
          <w:sz w:val="22"/>
          <w:szCs w:val="22"/>
        </w:rPr>
      </w:pPr>
    </w:p>
    <w:p w14:paraId="44FFB63F" w14:textId="52AB3BA6"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0E3B7B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4A6441">
        <w:rPr>
          <w:sz w:val="22"/>
          <w:szCs w:val="22"/>
        </w:rPr>
        <w:t>01</w:t>
      </w:r>
      <w:r w:rsidR="00DA54AB" w:rsidRPr="008F50D6">
        <w:rPr>
          <w:sz w:val="22"/>
          <w:szCs w:val="22"/>
        </w:rPr>
        <w:t>.</w:t>
      </w:r>
      <w:r w:rsidR="004A6441">
        <w:rPr>
          <w:sz w:val="22"/>
          <w:szCs w:val="22"/>
        </w:rPr>
        <w:t>07</w:t>
      </w:r>
      <w:r w:rsidR="00DA54AB" w:rsidRPr="008F50D6">
        <w:rPr>
          <w:sz w:val="22"/>
          <w:szCs w:val="22"/>
        </w:rPr>
        <w:t>.</w:t>
      </w:r>
      <w:r w:rsidR="004A6441" w:rsidRPr="008F50D6">
        <w:rPr>
          <w:sz w:val="22"/>
          <w:szCs w:val="22"/>
        </w:rPr>
        <w:t>202</w:t>
      </w:r>
      <w:r w:rsidR="004A6441">
        <w:rPr>
          <w:sz w:val="22"/>
          <w:szCs w:val="22"/>
        </w:rPr>
        <w:t>6</w:t>
      </w:r>
      <w:r w:rsidR="004A6441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4A6441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14:paraId="20FF6475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14:paraId="00BDA09E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14:paraId="05C78526" w14:textId="77777777"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14:paraId="524BBBAD" w14:textId="201FF54C"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>осуществить поставку</w:t>
      </w:r>
      <w:r w:rsidR="000D7E93" w:rsidRPr="000D7E93">
        <w:rPr>
          <w:sz w:val="22"/>
          <w:szCs w:val="22"/>
        </w:rPr>
        <w:t xml:space="preserve"> </w:t>
      </w:r>
      <w:r w:rsidR="0038216F" w:rsidRPr="0038216F">
        <w:rPr>
          <w:sz w:val="22"/>
          <w:szCs w:val="22"/>
        </w:rPr>
        <w:t xml:space="preserve">фитингов и труб </w:t>
      </w:r>
      <w:r w:rsidR="006775AF" w:rsidRPr="008F50D6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14:paraId="3E6BBC04" w14:textId="77777777"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DD2553" w:rsidRPr="008F50D6">
        <w:rPr>
          <w:sz w:val="22"/>
          <w:szCs w:val="22"/>
        </w:rPr>
        <w:t>7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14:paraId="4618A9B6" w14:textId="06B7523F"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</w:t>
      </w:r>
      <w:r w:rsidR="0038216F">
        <w:rPr>
          <w:sz w:val="22"/>
          <w:szCs w:val="22"/>
        </w:rPr>
        <w:t>3</w:t>
      </w:r>
      <w:r w:rsidR="002C18E1">
        <w:rPr>
          <w:sz w:val="22"/>
          <w:szCs w:val="22"/>
        </w:rPr>
        <w:t>0 (</w:t>
      </w:r>
      <w:r w:rsidR="0038216F">
        <w:rPr>
          <w:sz w:val="22"/>
          <w:szCs w:val="22"/>
        </w:rPr>
        <w:t>тридцати</w:t>
      </w:r>
      <w:r w:rsidR="002C18E1">
        <w:rPr>
          <w:sz w:val="22"/>
          <w:szCs w:val="22"/>
        </w:rPr>
        <w:t xml:space="preserve">) календарных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14:paraId="3B33972A" w14:textId="77777777"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14:paraId="453AFD40" w14:textId="44095863" w:rsidR="008F50D6" w:rsidRPr="00065135" w:rsidRDefault="00212834" w:rsidP="000D7E93">
      <w:pPr>
        <w:ind w:firstLine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7141F5">
        <w:rPr>
          <w:b/>
          <w:sz w:val="21"/>
        </w:rPr>
        <w:t>101 100</w:t>
      </w:r>
      <w:r w:rsidR="000D7E93" w:rsidRPr="000D7E93">
        <w:rPr>
          <w:b/>
          <w:sz w:val="21"/>
        </w:rPr>
        <w:t xml:space="preserve"> (</w:t>
      </w:r>
      <w:r w:rsidR="007141F5">
        <w:rPr>
          <w:b/>
          <w:sz w:val="21"/>
        </w:rPr>
        <w:t>Сто одна тысяча сто</w:t>
      </w:r>
      <w:r w:rsidR="000D7E93" w:rsidRPr="000D7E93">
        <w:rPr>
          <w:b/>
          <w:sz w:val="21"/>
        </w:rPr>
        <w:t>)</w:t>
      </w:r>
      <w:r w:rsidR="00B17395">
        <w:rPr>
          <w:b/>
          <w:sz w:val="21"/>
        </w:rPr>
        <w:t xml:space="preserve"> рублей</w:t>
      </w:r>
      <w:r w:rsidR="000D7E93" w:rsidRPr="000D7E93">
        <w:rPr>
          <w:b/>
          <w:sz w:val="21"/>
        </w:rPr>
        <w:t xml:space="preserve"> 00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031255AC" w14:textId="77777777" w:rsidR="00D60140" w:rsidRPr="000D7E93" w:rsidRDefault="00D60140" w:rsidP="008F50D6">
      <w:pPr>
        <w:ind w:firstLine="142"/>
        <w:jc w:val="both"/>
        <w:rPr>
          <w:sz w:val="22"/>
          <w:szCs w:val="22"/>
        </w:rPr>
      </w:pPr>
      <w:r w:rsidRPr="000D7E93">
        <w:rPr>
          <w:sz w:val="22"/>
          <w:szCs w:val="22"/>
        </w:rPr>
        <w:t>2.2.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716D5DA8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14:paraId="0BAEDC64" w14:textId="77777777"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4</w:t>
      </w:r>
      <w:r w:rsidRPr="008F50D6">
        <w:rPr>
          <w:sz w:val="22"/>
          <w:szCs w:val="22"/>
        </w:rPr>
        <w:t>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14:paraId="4E49912A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</w:t>
      </w:r>
      <w:r w:rsidR="009707E6">
        <w:rPr>
          <w:bCs/>
          <w:sz w:val="22"/>
          <w:szCs w:val="22"/>
        </w:rPr>
        <w:t>5</w:t>
      </w:r>
      <w:r w:rsidRPr="008F50D6">
        <w:rPr>
          <w:bCs/>
          <w:sz w:val="22"/>
          <w:szCs w:val="22"/>
        </w:rPr>
        <w:t>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14:paraId="7752D1DE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6</w:t>
      </w:r>
      <w:r w:rsidRPr="008F50D6">
        <w:rPr>
          <w:sz w:val="22"/>
          <w:szCs w:val="22"/>
        </w:rPr>
        <w:t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14:paraId="3F4A3B24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7</w:t>
      </w:r>
      <w:r w:rsidRPr="008F50D6">
        <w:rPr>
          <w:sz w:val="22"/>
          <w:szCs w:val="22"/>
        </w:rPr>
        <w:t>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14:paraId="1DCBB9E8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8</w:t>
      </w:r>
      <w:r w:rsidRPr="008F50D6">
        <w:rPr>
          <w:sz w:val="22"/>
          <w:szCs w:val="22"/>
        </w:rPr>
        <w:t xml:space="preserve">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14:paraId="2BA7CD5A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9707E6">
        <w:rPr>
          <w:sz w:val="22"/>
          <w:szCs w:val="22"/>
        </w:rPr>
        <w:t>9</w:t>
      </w:r>
      <w:r w:rsidRPr="008F50D6">
        <w:rPr>
          <w:sz w:val="22"/>
          <w:szCs w:val="22"/>
        </w:rPr>
        <w:t>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указанный Заказчиком срок, Заказчик вправе производить оплату товара за вычетом соответствующего размера неустоек.</w:t>
      </w:r>
    </w:p>
    <w:p w14:paraId="5F7DC7E4" w14:textId="77777777"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lastRenderedPageBreak/>
        <w:t>3. Порядок поставки и приемки товара</w:t>
      </w:r>
    </w:p>
    <w:p w14:paraId="776A59A1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14:paraId="45FD7398" w14:textId="1463043A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</w:t>
      </w:r>
      <w:r w:rsidR="0038216F" w:rsidRPr="0038216F">
        <w:rPr>
          <w:sz w:val="22"/>
          <w:szCs w:val="22"/>
        </w:rPr>
        <w:t xml:space="preserve">тел. +7 924 240-95-55, уполномоченное лицо – </w:t>
      </w:r>
      <w:proofErr w:type="spellStart"/>
      <w:r w:rsidR="0038216F" w:rsidRPr="0038216F">
        <w:rPr>
          <w:sz w:val="22"/>
          <w:szCs w:val="22"/>
        </w:rPr>
        <w:t>Ясенчук</w:t>
      </w:r>
      <w:proofErr w:type="spellEnd"/>
      <w:r w:rsidR="0038216F" w:rsidRPr="0038216F">
        <w:rPr>
          <w:sz w:val="22"/>
          <w:szCs w:val="22"/>
        </w:rPr>
        <w:t xml:space="preserve"> Сергей Владимирович.</w:t>
      </w:r>
      <w:r w:rsidRPr="008F50D6">
        <w:rPr>
          <w:sz w:val="22"/>
          <w:szCs w:val="22"/>
        </w:rPr>
        <w:t xml:space="preserve"> В противном случае Заказчик вправе отказаться от приемки и перенести ее на срок 3 (три) рабочих дня.</w:t>
      </w:r>
    </w:p>
    <w:p w14:paraId="27485CAC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14:paraId="1E17ECC8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14:paraId="16E37446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14:paraId="2EF05D13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14:paraId="562F6BDB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14:paraId="7449951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14:paraId="45EA4A3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14:paraId="482EAB66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14:paraId="41724C75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14:paraId="58EC0DA1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14:paraId="72D3AD41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3.7. В случае выявления недостатков и несоответствий Товара Стороны составляют акт о выявленных нарушениях. При передаче Товара ненадлежащего качества Поставщик обязан в течение </w:t>
      </w:r>
      <w:r w:rsidR="009707E6" w:rsidRPr="0081617C">
        <w:rPr>
          <w:sz w:val="22"/>
          <w:szCs w:val="22"/>
        </w:rPr>
        <w:t>1</w:t>
      </w:r>
      <w:r w:rsidR="009707E6">
        <w:rPr>
          <w:sz w:val="22"/>
          <w:szCs w:val="22"/>
        </w:rPr>
        <w:t>0</w:t>
      </w:r>
      <w:r w:rsidR="009707E6" w:rsidRPr="0081617C">
        <w:rPr>
          <w:sz w:val="22"/>
          <w:szCs w:val="22"/>
        </w:rPr>
        <w:t xml:space="preserve"> </w:t>
      </w:r>
      <w:r w:rsidRPr="0081617C">
        <w:rPr>
          <w:sz w:val="22"/>
          <w:szCs w:val="22"/>
        </w:rPr>
        <w:t>(</w:t>
      </w:r>
      <w:r w:rsidR="009707E6">
        <w:rPr>
          <w:sz w:val="22"/>
          <w:szCs w:val="22"/>
        </w:rPr>
        <w:t>десяти</w:t>
      </w:r>
      <w:r w:rsidRPr="0081617C">
        <w:rPr>
          <w:sz w:val="22"/>
          <w:szCs w:val="22"/>
        </w:rPr>
        <w:t xml:space="preserve">) рабочих дней с даты подписания Сторонами акта о выявленных нарушениях заменить этот Товар товаром надлежащего качества либо устранить недостатки. При замене Товара его возврат осуществляется силами и за счет Поставщика. Заказчик обязан обеспечить Поставщику возможность вывоза такого Товара. В случае передачи Товара, не соответствующего условиям Контракта о количестве или комплектности, Поставщик обязан в сроки, указанные в настоящем пункте по требованию Заказчика: передать недостающее количество Товара; доукомплектовать Товар. </w:t>
      </w:r>
    </w:p>
    <w:p w14:paraId="3DAA99AA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14:paraId="54D5DCC2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14:paraId="2B82DBB0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14:paraId="5632C747" w14:textId="77777777"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14:paraId="7513CE8C" w14:textId="77777777"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14:paraId="13E7D64F" w14:textId="77777777"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14:paraId="40155B8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lastRenderedPageBreak/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0E6456A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14:paraId="3A5D28FF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22FAA0CB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14:paraId="03F763A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14:paraId="44B6408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14:paraId="1ED64C7E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14:paraId="1E414243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14:paraId="4897B891" w14:textId="77777777"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14:paraId="7F905D4D" w14:textId="77777777"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14:paraId="60584FE0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36FD3CC9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2C11C0E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14:paraId="4021A473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14:paraId="65AE9D6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14:paraId="76D95926" w14:textId="77777777"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14:paraId="0B3DF3C1" w14:textId="77777777"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14:paraId="62BCEAC9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0487F94A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14:paraId="6F733E4F" w14:textId="77777777"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14:paraId="332A3FE8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14:paraId="76E26DA3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794F58E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589D45CA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14:paraId="248B443B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14:paraId="0DC549DA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64AEEF6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26245ADB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14:paraId="5BBE3BC1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14:paraId="2C073DCC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14:paraId="2CDA770E" w14:textId="77777777"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14:paraId="5416138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легальность производства Товара и (или) его оборота на территории Российской Федерации;</w:t>
      </w:r>
    </w:p>
    <w:p w14:paraId="6DF8DC4A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гарантийный срок Товара не может быть менее гарантийного срока, установленного Производителем Товара и его течение начинается с момента оформления Заказчиком акта приемки (ф.0510452)</w:t>
      </w:r>
      <w:r w:rsidR="009707E6">
        <w:rPr>
          <w:sz w:val="22"/>
          <w:szCs w:val="22"/>
        </w:rPr>
        <w:t>.</w:t>
      </w:r>
      <w:r w:rsidR="009707E6" w:rsidRPr="009707E6">
        <w:rPr>
          <w:sz w:val="22"/>
          <w:szCs w:val="22"/>
        </w:rPr>
        <w:t xml:space="preserve"> Если производителем гарантийный срок не установлен, то гарантийный срок составляет 12 (двенадцать) месяцев с даты приемки.</w:t>
      </w:r>
    </w:p>
    <w:p w14:paraId="7F27FB70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14:paraId="3BE601EE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</w:t>
      </w:r>
      <w:r w:rsidR="009707E6" w:rsidRPr="009707E6">
        <w:rPr>
          <w:sz w:val="22"/>
          <w:szCs w:val="22"/>
        </w:rPr>
        <w:t xml:space="preserve"> (заменить Товар) </w:t>
      </w:r>
      <w:r w:rsidR="009707E6" w:rsidRPr="008F50D6">
        <w:rPr>
          <w:sz w:val="22"/>
          <w:szCs w:val="22"/>
        </w:rPr>
        <w:t>за</w:t>
      </w:r>
      <w:r w:rsidRPr="008F50D6">
        <w:rPr>
          <w:sz w:val="22"/>
          <w:szCs w:val="22"/>
        </w:rPr>
        <w:t xml:space="preserve"> свой счет в сроки, согласованные Поставщиком и Заказчиком в Акте о недостатках с перечнем выявленных недостатков/дефектов, необходимых доработок и сроков их устранения</w:t>
      </w:r>
      <w:r w:rsidR="009707E6" w:rsidRPr="009707E6">
        <w:rPr>
          <w:sz w:val="22"/>
          <w:szCs w:val="22"/>
        </w:rPr>
        <w:t>, но не более 10 (десяти) рабочих дней.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14:paraId="01E4E640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 случае обнаружения Заказчиком недостатков товара и предъявления требования о его замене Поставщик заменит такой товар не позднее 10 (десяти) рабочих дней с момента получения требования Заказчика.</w:t>
      </w:r>
    </w:p>
    <w:p w14:paraId="4561D01C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14:paraId="5479981E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своевременное предоставление необходимой и достоверной информации о товаре;</w:t>
      </w:r>
    </w:p>
    <w:p w14:paraId="57CD8E7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03E03837" w14:textId="77777777"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14:paraId="4BD9518C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14:paraId="6B1A5135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6BAA46ED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14:paraId="7E6FE8D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6451604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14:paraId="436A660E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14:paraId="63D9EF51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3ABED42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5DE0BA6" w14:textId="77777777"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14:paraId="7271C894" w14:textId="77777777"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14:paraId="1228B77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14:paraId="3F137167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14:paraId="67F24B17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14:paraId="5537A6E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530B5EFC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7647CCAD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14:paraId="3B83EE9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14:paraId="4F655732" w14:textId="77777777"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7DCEFD6A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14:paraId="08DCCD10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14:paraId="19B3948A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14:paraId="19562EAD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14:paraId="1A4973B3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14:paraId="0EE84D22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0E3C030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14:paraId="3C5092B5" w14:textId="77777777"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18F61B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14:paraId="2AA652A3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9BCEF30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14:paraId="7030D236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1BFD504A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14:paraId="5FFDE54C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14:paraId="2A527A37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14:paraId="39274F25" w14:textId="77777777"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34141D01" w14:textId="77777777"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14:paraId="02A96BAF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894D485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0A9B1C9" w14:textId="77777777"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="00377AFA" w:rsidRPr="008F50D6">
        <w:rPr>
          <w:sz w:val="22"/>
          <w:szCs w:val="22"/>
        </w:rPr>
        <w:t>истребуемая</w:t>
      </w:r>
      <w:proofErr w:type="spellEnd"/>
      <w:r w:rsidR="00377AFA" w:rsidRPr="008F50D6">
        <w:rPr>
          <w:sz w:val="22"/>
          <w:szCs w:val="22"/>
        </w:rPr>
        <w:t xml:space="preserve"> сумма и ее полный и обоснованный расчет.</w:t>
      </w:r>
    </w:p>
    <w:p w14:paraId="491630BB" w14:textId="77777777"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3583F10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14:paraId="1B782D72" w14:textId="77777777"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14:paraId="6C741FCA" w14:textId="15EDEA2E"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D7E93" w:rsidRPr="000E3B7B">
        <w:t>3</w:t>
      </w:r>
      <w:r w:rsidR="00B17395" w:rsidRPr="000E3B7B">
        <w:t>0</w:t>
      </w:r>
      <w:r w:rsidR="00427B95" w:rsidRPr="000E3B7B">
        <w:t>.</w:t>
      </w:r>
      <w:r w:rsidR="0081617C" w:rsidRPr="000E3B7B">
        <w:t>0</w:t>
      </w:r>
      <w:r w:rsidR="000E3B7B" w:rsidRPr="000E3B7B">
        <w:t>9</w:t>
      </w:r>
      <w:r w:rsidR="00427B95" w:rsidRPr="000E3B7B">
        <w:t>.</w:t>
      </w:r>
      <w:r w:rsidR="00BB6A2C" w:rsidRPr="000E3B7B">
        <w:t>202</w:t>
      </w:r>
      <w:r w:rsidR="0081617C" w:rsidRPr="000E3B7B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14:paraId="3DF47D1F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14:paraId="6770E819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14:paraId="7184FF1D" w14:textId="77777777"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14:paraId="163BFB4A" w14:textId="77777777"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14:paraId="16241430" w14:textId="77777777"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012721CD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54856F7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533D22FD" w14:textId="77777777"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14:paraId="6B74205F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14:paraId="610ABBE5" w14:textId="77777777"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73D722DE" w14:textId="77777777"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14:paraId="1F61A752" w14:textId="77777777"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14:paraId="005CB442" w14:textId="77777777"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14:paraId="64DE6C4A" w14:textId="77777777" w:rsidTr="00217B80">
        <w:trPr>
          <w:trHeight w:val="255"/>
          <w:jc w:val="center"/>
        </w:trPr>
        <w:tc>
          <w:tcPr>
            <w:tcW w:w="4984" w:type="dxa"/>
          </w:tcPr>
          <w:p w14:paraId="7F7BF5AE" w14:textId="77777777"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</w:tcPr>
          <w:p w14:paraId="518D0CC5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2B2FD3D5" w14:textId="77777777"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14:paraId="6CA69976" w14:textId="77777777" w:rsidTr="00217B80">
        <w:trPr>
          <w:trHeight w:val="1537"/>
          <w:jc w:val="center"/>
        </w:trPr>
        <w:tc>
          <w:tcPr>
            <w:tcW w:w="4984" w:type="dxa"/>
          </w:tcPr>
          <w:p w14:paraId="43ED51E3" w14:textId="77777777"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14:paraId="026B46BD" w14:textId="77777777"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14:paraId="688568E5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14:paraId="611607C9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14:paraId="25359EC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Адрес местонахождения: 125009, город Москва, Малый </w:t>
            </w:r>
            <w:proofErr w:type="spellStart"/>
            <w:r w:rsidRPr="008F50D6">
              <w:rPr>
                <w:rFonts w:eastAsia="Calibri"/>
                <w:bCs/>
                <w:sz w:val="22"/>
                <w:szCs w:val="22"/>
              </w:rPr>
              <w:t>Кисловский</w:t>
            </w:r>
            <w:proofErr w:type="spellEnd"/>
            <w:r w:rsidRPr="008F50D6">
              <w:rPr>
                <w:rFonts w:eastAsia="Calibri"/>
                <w:bCs/>
                <w:sz w:val="22"/>
                <w:szCs w:val="22"/>
              </w:rPr>
              <w:t xml:space="preserve"> переулок, д. 4, стр. 5</w:t>
            </w:r>
          </w:p>
          <w:p w14:paraId="1518522B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14:paraId="6114FF5B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14:paraId="7D9527B0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14:paraId="5E207EC6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14:paraId="1FAC6B3E" w14:textId="77777777"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14:paraId="349ADFE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14:paraId="348D35A1" w14:textId="77777777"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14:paraId="284F339D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14:paraId="017BC48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14:paraId="042E8B18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14:paraId="089ABF5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14:paraId="33ABEEC4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14:paraId="65F3B491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14:paraId="5163092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14:paraId="5F62D4E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14:paraId="6D8EF43D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14:paraId="203CC33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14:paraId="56191288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14:paraId="1AE8BC2E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14:paraId="6D880334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14:paraId="15EFE19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14:paraId="2EAD654C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14:paraId="4D13E47C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14:paraId="0F3134A7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14:paraId="6DBDA8B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1FFE10E1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14:paraId="70DA5B9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14:paraId="03F846C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14:paraId="66C056F9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7BD57302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14:paraId="46AA0AC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14:paraId="046CB2F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14:paraId="0823C068" w14:textId="38E7FBEE" w:rsidR="006775AF" w:rsidRPr="008F50D6" w:rsidRDefault="00737161" w:rsidP="006775AF">
            <w:pPr>
              <w:ind w:right="1347"/>
              <w:rPr>
                <w:bCs/>
                <w:sz w:val="22"/>
                <w:szCs w:val="22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proofErr w:type="spellStart"/>
            <w:r w:rsidR="000E3B7B" w:rsidRPr="000E3B7B">
              <w:rPr>
                <w:bCs/>
                <w:sz w:val="22"/>
                <w:szCs w:val="22"/>
              </w:rPr>
              <w:t>Ясенчук</w:t>
            </w:r>
            <w:proofErr w:type="spellEnd"/>
            <w:r w:rsidR="000E3B7B" w:rsidRPr="000E3B7B">
              <w:rPr>
                <w:bCs/>
                <w:sz w:val="22"/>
                <w:szCs w:val="22"/>
              </w:rPr>
              <w:t xml:space="preserve"> Сергей Владимирович, контактный телефон: +7 924 240-95-55, e-</w:t>
            </w:r>
            <w:proofErr w:type="spellStart"/>
            <w:r w:rsidR="000E3B7B" w:rsidRPr="000E3B7B">
              <w:rPr>
                <w:bCs/>
                <w:sz w:val="22"/>
                <w:szCs w:val="22"/>
              </w:rPr>
              <w:t>mail</w:t>
            </w:r>
            <w:proofErr w:type="spellEnd"/>
            <w:r w:rsidR="000E3B7B" w:rsidRPr="000E3B7B">
              <w:rPr>
                <w:bCs/>
                <w:sz w:val="22"/>
                <w:szCs w:val="22"/>
              </w:rPr>
              <w:t xml:space="preserve">: s.yasenchuk@cmsmoscow.ru </w:t>
            </w:r>
          </w:p>
          <w:p w14:paraId="5E990330" w14:textId="77777777"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</w:tcPr>
          <w:p w14:paraId="2F1C2520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65C90A8C" w14:textId="77777777"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14:paraId="53E9243D" w14:textId="77777777" w:rsidTr="00217B80">
        <w:trPr>
          <w:trHeight w:val="255"/>
          <w:jc w:val="center"/>
        </w:trPr>
        <w:tc>
          <w:tcPr>
            <w:tcW w:w="4984" w:type="dxa"/>
          </w:tcPr>
          <w:p w14:paraId="4E5A46B1" w14:textId="77777777"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14:paraId="7856D3D5" w14:textId="5688D8B6" w:rsidR="00755405" w:rsidRPr="008F50D6" w:rsidRDefault="000E3B7B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360982EC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</w:tcPr>
          <w:p w14:paraId="25F06AFB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</w:tcPr>
          <w:p w14:paraId="1344F17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6EFD9EA" w14:textId="77777777"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4A87B9A1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13423BAB" w14:textId="77777777" w:rsidTr="00217B80">
        <w:trPr>
          <w:trHeight w:val="255"/>
          <w:jc w:val="center"/>
        </w:trPr>
        <w:tc>
          <w:tcPr>
            <w:tcW w:w="4984" w:type="dxa"/>
          </w:tcPr>
          <w:p w14:paraId="32200E54" w14:textId="5C62851A" w:rsidR="00755405" w:rsidRPr="008F50D6" w:rsidRDefault="00755405" w:rsidP="000E3B7B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0E3B7B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</w:tcPr>
          <w:p w14:paraId="12D28203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30D26A3C" w14:textId="77777777"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7E226E0A" w14:textId="77777777" w:rsidTr="00217B80">
        <w:trPr>
          <w:trHeight w:val="255"/>
          <w:jc w:val="center"/>
        </w:trPr>
        <w:tc>
          <w:tcPr>
            <w:tcW w:w="4984" w:type="dxa"/>
          </w:tcPr>
          <w:p w14:paraId="6EF7C79D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</w:tcPr>
          <w:p w14:paraId="32B1D097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6A9C02C0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1297499B" w14:textId="77777777" w:rsidTr="00217B80">
        <w:trPr>
          <w:trHeight w:val="255"/>
          <w:jc w:val="center"/>
        </w:trPr>
        <w:tc>
          <w:tcPr>
            <w:tcW w:w="4984" w:type="dxa"/>
          </w:tcPr>
          <w:p w14:paraId="09E4843A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</w:tcPr>
          <w:p w14:paraId="1EB14BA9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12B05AC7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0EF7375" w14:textId="77777777" w:rsidR="00DA2013" w:rsidRPr="008F50D6" w:rsidRDefault="00DA2013" w:rsidP="00DA2013">
      <w:pPr>
        <w:jc w:val="both"/>
        <w:rPr>
          <w:b/>
          <w:sz w:val="22"/>
          <w:szCs w:val="22"/>
        </w:rPr>
      </w:pPr>
    </w:p>
    <w:p w14:paraId="0D2D3988" w14:textId="77777777"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14:paraId="1B04CAB5" w14:textId="77777777"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14:paraId="21E1535A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5C47761D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3C8B2F3F" w14:textId="77777777"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14:paraId="1B0DB334" w14:textId="77777777" w:rsidTr="0057647F">
        <w:trPr>
          <w:trHeight w:val="255"/>
          <w:jc w:val="center"/>
        </w:trPr>
        <w:tc>
          <w:tcPr>
            <w:tcW w:w="4863" w:type="dxa"/>
          </w:tcPr>
          <w:p w14:paraId="42A04F44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14:paraId="684DE919" w14:textId="77777777" w:rsidTr="0057647F">
        <w:trPr>
          <w:trHeight w:val="255"/>
          <w:jc w:val="center"/>
        </w:trPr>
        <w:tc>
          <w:tcPr>
            <w:tcW w:w="4863" w:type="dxa"/>
          </w:tcPr>
          <w:p w14:paraId="77A0A103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14:paraId="0FF44B69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29FDC121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06E6DB7E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17F35B5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83C3EC9" w14:textId="77777777"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14:paraId="6A41A3A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32FF018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11AABE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4742697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59D4767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46D249B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0C63B79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688622B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CEDEB84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4E711386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6306DD29" w14:textId="77777777" w:rsidR="009707E6" w:rsidRDefault="009707E6" w:rsidP="00CB6363">
      <w:pPr>
        <w:ind w:firstLine="142"/>
        <w:jc w:val="right"/>
        <w:rPr>
          <w:b/>
          <w:sz w:val="22"/>
          <w:szCs w:val="22"/>
        </w:rPr>
      </w:pPr>
    </w:p>
    <w:p w14:paraId="195F53CD" w14:textId="77777777" w:rsidR="009707E6" w:rsidRDefault="009707E6" w:rsidP="00CB6363">
      <w:pPr>
        <w:ind w:firstLine="142"/>
        <w:jc w:val="right"/>
        <w:rPr>
          <w:b/>
          <w:sz w:val="22"/>
          <w:szCs w:val="22"/>
        </w:rPr>
      </w:pPr>
    </w:p>
    <w:p w14:paraId="791E9425" w14:textId="77777777" w:rsidR="009707E6" w:rsidRDefault="009707E6" w:rsidP="00CB6363">
      <w:pPr>
        <w:ind w:firstLine="142"/>
        <w:jc w:val="right"/>
        <w:rPr>
          <w:b/>
          <w:sz w:val="22"/>
          <w:szCs w:val="22"/>
        </w:rPr>
      </w:pPr>
    </w:p>
    <w:p w14:paraId="252643E2" w14:textId="77777777" w:rsidR="009707E6" w:rsidRDefault="009707E6" w:rsidP="00CB6363">
      <w:pPr>
        <w:ind w:firstLine="142"/>
        <w:jc w:val="right"/>
        <w:rPr>
          <w:b/>
          <w:sz w:val="22"/>
          <w:szCs w:val="22"/>
        </w:rPr>
      </w:pPr>
    </w:p>
    <w:p w14:paraId="4806F311" w14:textId="77777777" w:rsidR="009707E6" w:rsidRDefault="009707E6" w:rsidP="00CB6363">
      <w:pPr>
        <w:ind w:firstLine="142"/>
        <w:jc w:val="right"/>
        <w:rPr>
          <w:b/>
          <w:sz w:val="22"/>
          <w:szCs w:val="22"/>
        </w:rPr>
      </w:pPr>
    </w:p>
    <w:p w14:paraId="4DA7B555" w14:textId="77777777" w:rsidR="009707E6" w:rsidRDefault="009707E6" w:rsidP="00CB6363">
      <w:pPr>
        <w:ind w:firstLine="142"/>
        <w:jc w:val="right"/>
        <w:rPr>
          <w:b/>
          <w:sz w:val="22"/>
          <w:szCs w:val="22"/>
        </w:rPr>
      </w:pPr>
    </w:p>
    <w:p w14:paraId="35E455C5" w14:textId="77777777"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14:paraId="12018330" w14:textId="7363745A" w:rsidR="0086458F" w:rsidRPr="008F50D6" w:rsidRDefault="00A33AC6" w:rsidP="000E3B7B">
      <w:pPr>
        <w:ind w:firstLine="142"/>
        <w:jc w:val="right"/>
        <w:rPr>
          <w:b/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CB64AF">
        <w:rPr>
          <w:sz w:val="22"/>
          <w:szCs w:val="22"/>
        </w:rPr>
        <w:t xml:space="preserve">на </w:t>
      </w:r>
      <w:r w:rsidR="0086458F" w:rsidRPr="008F50D6">
        <w:rPr>
          <w:sz w:val="22"/>
          <w:szCs w:val="22"/>
        </w:rPr>
        <w:t xml:space="preserve">поставку </w:t>
      </w:r>
      <w:r w:rsidR="000E3B7B">
        <w:rPr>
          <w:sz w:val="22"/>
          <w:szCs w:val="22"/>
        </w:rPr>
        <w:t>фитингов и труб</w:t>
      </w:r>
    </w:p>
    <w:p w14:paraId="5F128CEC" w14:textId="3590AB07"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4A6441" w:rsidRPr="004A6441">
        <w:rPr>
          <w:sz w:val="22"/>
          <w:szCs w:val="22"/>
        </w:rPr>
        <w:t>229/06/26</w:t>
      </w:r>
      <w:r w:rsidR="004A6441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14:paraId="65B51452" w14:textId="77777777"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14:paraId="6ED97EC7" w14:textId="77777777" w:rsidR="001361F2" w:rsidRDefault="001361F2" w:rsidP="001361F2">
      <w:pPr>
        <w:rPr>
          <w:b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"/>
        <w:gridCol w:w="264"/>
        <w:gridCol w:w="915"/>
        <w:gridCol w:w="809"/>
        <w:gridCol w:w="1952"/>
        <w:gridCol w:w="1727"/>
        <w:gridCol w:w="851"/>
        <w:gridCol w:w="567"/>
        <w:gridCol w:w="696"/>
        <w:gridCol w:w="946"/>
        <w:gridCol w:w="883"/>
        <w:gridCol w:w="310"/>
      </w:tblGrid>
      <w:tr w:rsidR="00762626" w:rsidRPr="003D548D" w14:paraId="0C7B4AD4" w14:textId="77777777" w:rsidTr="00762626">
        <w:trPr>
          <w:trHeight w:val="702"/>
        </w:trPr>
        <w:tc>
          <w:tcPr>
            <w:tcW w:w="404" w:type="dxa"/>
            <w:gridSpan w:val="2"/>
            <w:vMerge w:val="restart"/>
            <w:noWrap/>
            <w:vAlign w:val="center"/>
          </w:tcPr>
          <w:p w14:paraId="249219FE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915" w:type="dxa"/>
            <w:vMerge w:val="restart"/>
            <w:vAlign w:val="center"/>
          </w:tcPr>
          <w:p w14:paraId="13FBE80A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 xml:space="preserve">Товары </w:t>
            </w:r>
          </w:p>
        </w:tc>
        <w:tc>
          <w:tcPr>
            <w:tcW w:w="809" w:type="dxa"/>
            <w:vMerge w:val="restart"/>
          </w:tcPr>
          <w:p w14:paraId="4201750A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>ОКПД 2</w:t>
            </w:r>
          </w:p>
        </w:tc>
        <w:tc>
          <w:tcPr>
            <w:tcW w:w="3679" w:type="dxa"/>
            <w:gridSpan w:val="2"/>
            <w:vAlign w:val="center"/>
          </w:tcPr>
          <w:p w14:paraId="4CF3DD52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851" w:type="dxa"/>
            <w:vMerge w:val="restart"/>
          </w:tcPr>
          <w:p w14:paraId="427E60B7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567" w:type="dxa"/>
            <w:vMerge w:val="restart"/>
            <w:noWrap/>
            <w:vAlign w:val="center"/>
            <w:hideMark/>
          </w:tcPr>
          <w:p w14:paraId="055122BA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696" w:type="dxa"/>
            <w:vMerge w:val="restart"/>
            <w:noWrap/>
            <w:vAlign w:val="center"/>
            <w:hideMark/>
          </w:tcPr>
          <w:p w14:paraId="14ADEFAC" w14:textId="77777777" w:rsidR="00762626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>Ед.</w:t>
            </w:r>
          </w:p>
          <w:p w14:paraId="6FD05281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  <w:r w:rsidRPr="003D548D">
              <w:rPr>
                <w:b/>
                <w:bCs/>
                <w:sz w:val="18"/>
                <w:szCs w:val="18"/>
              </w:rPr>
              <w:t>изм.</w:t>
            </w:r>
          </w:p>
        </w:tc>
        <w:tc>
          <w:tcPr>
            <w:tcW w:w="946" w:type="dxa"/>
            <w:vMerge w:val="restart"/>
          </w:tcPr>
          <w:p w14:paraId="25FA0179" w14:textId="77777777" w:rsidR="00762626" w:rsidRPr="00C0182B" w:rsidRDefault="00762626" w:rsidP="00E14D5F">
            <w:pPr>
              <w:jc w:val="center"/>
              <w:rPr>
                <w:b/>
              </w:rPr>
            </w:pPr>
            <w:r w:rsidRPr="00C0182B">
              <w:rPr>
                <w:b/>
              </w:rPr>
              <w:t>Цена за ед., (руб.)</w:t>
            </w:r>
          </w:p>
          <w:p w14:paraId="031733EF" w14:textId="77777777" w:rsidR="00762626" w:rsidRPr="00C0182B" w:rsidRDefault="00762626" w:rsidP="00E14D5F">
            <w:pPr>
              <w:jc w:val="center"/>
              <w:rPr>
                <w:b/>
              </w:rPr>
            </w:pPr>
            <w:r w:rsidRPr="00C0182B">
              <w:rPr>
                <w:b/>
              </w:rPr>
              <w:t xml:space="preserve">в </w:t>
            </w:r>
            <w:proofErr w:type="spellStart"/>
            <w:r w:rsidRPr="00C0182B">
              <w:rPr>
                <w:b/>
              </w:rPr>
              <w:t>т.ч</w:t>
            </w:r>
            <w:proofErr w:type="spellEnd"/>
            <w:r w:rsidRPr="00C0182B">
              <w:rPr>
                <w:b/>
              </w:rPr>
              <w:t>. НДС__%/без НДС</w:t>
            </w:r>
          </w:p>
        </w:tc>
        <w:tc>
          <w:tcPr>
            <w:tcW w:w="1193" w:type="dxa"/>
            <w:gridSpan w:val="2"/>
            <w:vMerge w:val="restart"/>
          </w:tcPr>
          <w:p w14:paraId="2C301B69" w14:textId="77777777" w:rsidR="00762626" w:rsidRPr="00C0182B" w:rsidRDefault="00762626" w:rsidP="00E14D5F">
            <w:pPr>
              <w:jc w:val="center"/>
              <w:rPr>
                <w:b/>
              </w:rPr>
            </w:pPr>
            <w:r w:rsidRPr="00C0182B">
              <w:rPr>
                <w:b/>
              </w:rPr>
              <w:t>Стоимость (руб.)</w:t>
            </w:r>
          </w:p>
          <w:p w14:paraId="4C985ED7" w14:textId="77777777" w:rsidR="00762626" w:rsidRPr="00C0182B" w:rsidRDefault="00762626" w:rsidP="00E14D5F">
            <w:pPr>
              <w:jc w:val="center"/>
              <w:rPr>
                <w:b/>
              </w:rPr>
            </w:pPr>
            <w:r w:rsidRPr="00C0182B">
              <w:rPr>
                <w:b/>
              </w:rPr>
              <w:t xml:space="preserve">в </w:t>
            </w:r>
            <w:proofErr w:type="spellStart"/>
            <w:r w:rsidRPr="00C0182B">
              <w:rPr>
                <w:b/>
              </w:rPr>
              <w:t>т.ч</w:t>
            </w:r>
            <w:proofErr w:type="spellEnd"/>
            <w:r w:rsidRPr="00C0182B">
              <w:rPr>
                <w:b/>
              </w:rPr>
              <w:t>. НДС__%/без НДС</w:t>
            </w:r>
          </w:p>
        </w:tc>
      </w:tr>
      <w:tr w:rsidR="00762626" w:rsidRPr="003D548D" w14:paraId="13ADB13B" w14:textId="77777777" w:rsidTr="00762626">
        <w:trPr>
          <w:trHeight w:val="289"/>
        </w:trPr>
        <w:tc>
          <w:tcPr>
            <w:tcW w:w="404" w:type="dxa"/>
            <w:gridSpan w:val="2"/>
            <w:vMerge/>
            <w:noWrap/>
            <w:vAlign w:val="center"/>
          </w:tcPr>
          <w:p w14:paraId="70F26FFE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vMerge/>
            <w:vAlign w:val="center"/>
          </w:tcPr>
          <w:p w14:paraId="1FBF6055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BDF5681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2" w:type="dxa"/>
          </w:tcPr>
          <w:p w14:paraId="12063A21" w14:textId="77777777" w:rsidR="00762626" w:rsidRPr="003D548D" w:rsidRDefault="00762626" w:rsidP="00E14D5F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D548D">
              <w:rPr>
                <w:rFonts w:eastAsia="Calibri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727" w:type="dxa"/>
          </w:tcPr>
          <w:p w14:paraId="13F0BE5C" w14:textId="77777777" w:rsidR="00762626" w:rsidRPr="003D548D" w:rsidRDefault="00762626" w:rsidP="00E14D5F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D548D">
              <w:rPr>
                <w:rFonts w:eastAsia="Calibri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51" w:type="dxa"/>
            <w:vMerge/>
          </w:tcPr>
          <w:p w14:paraId="15C39602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  <w:vAlign w:val="center"/>
          </w:tcPr>
          <w:p w14:paraId="0B5E8241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  <w:vAlign w:val="center"/>
          </w:tcPr>
          <w:p w14:paraId="43B79B94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5D85DCB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8933D92" w14:textId="77777777" w:rsidR="00762626" w:rsidRPr="003D548D" w:rsidRDefault="00762626" w:rsidP="00E14D5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62626" w:rsidRPr="003D548D" w14:paraId="40A6AB66" w14:textId="77777777" w:rsidTr="00762626">
        <w:trPr>
          <w:trHeight w:val="522"/>
        </w:trPr>
        <w:tc>
          <w:tcPr>
            <w:tcW w:w="404" w:type="dxa"/>
            <w:gridSpan w:val="2"/>
            <w:vMerge w:val="restart"/>
          </w:tcPr>
          <w:p w14:paraId="0974D7D7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</w:t>
            </w:r>
          </w:p>
        </w:tc>
        <w:tc>
          <w:tcPr>
            <w:tcW w:w="915" w:type="dxa"/>
            <w:vMerge w:val="restart"/>
          </w:tcPr>
          <w:p w14:paraId="6288F772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Монтажная гильза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</w:rPr>
              <w:t>Rautitan</w:t>
            </w:r>
            <w:proofErr w:type="spellEnd"/>
            <w:r w:rsidRPr="003D548D">
              <w:rPr>
                <w:sz w:val="18"/>
                <w:szCs w:val="18"/>
              </w:rPr>
              <w:t xml:space="preserve"> 16 LX</w:t>
            </w:r>
          </w:p>
        </w:tc>
        <w:tc>
          <w:tcPr>
            <w:tcW w:w="809" w:type="dxa"/>
            <w:vMerge w:val="restart"/>
          </w:tcPr>
          <w:p w14:paraId="3B89ADED" w14:textId="77777777" w:rsidR="00762626" w:rsidRPr="003D548D" w:rsidRDefault="00762626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2BE22AF3" w14:textId="77777777" w:rsidR="00762626" w:rsidRPr="003D548D" w:rsidRDefault="00762626" w:rsidP="00E14D5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1E967B8E" w14:textId="0AB3B648" w:rsidR="00762626" w:rsidRPr="003D548D" w:rsidRDefault="00762626" w:rsidP="00E14D5F">
            <w:r w:rsidRPr="003D548D">
              <w:t>16</w:t>
            </w:r>
            <w:r w:rsidR="00E14D5F">
              <w:t xml:space="preserve"> </w:t>
            </w:r>
            <w:r w:rsidRPr="003D548D">
              <w:t>мм</w:t>
            </w:r>
          </w:p>
        </w:tc>
        <w:tc>
          <w:tcPr>
            <w:tcW w:w="851" w:type="dxa"/>
            <w:vMerge w:val="restart"/>
          </w:tcPr>
          <w:p w14:paraId="0E0EB0CF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noWrap/>
          </w:tcPr>
          <w:p w14:paraId="64A1ADD8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29971D99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  <w:proofErr w:type="spellStart"/>
            <w:r w:rsidRPr="003D548D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46" w:type="dxa"/>
            <w:vMerge w:val="restart"/>
          </w:tcPr>
          <w:p w14:paraId="2557402A" w14:textId="77777777" w:rsidR="00762626" w:rsidRDefault="00762626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1193" w:type="dxa"/>
            <w:gridSpan w:val="2"/>
            <w:vMerge w:val="restart"/>
          </w:tcPr>
          <w:p w14:paraId="1F454CF9" w14:textId="77777777" w:rsidR="00762626" w:rsidRDefault="00762626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1700,00</w:t>
            </w:r>
          </w:p>
        </w:tc>
      </w:tr>
      <w:tr w:rsidR="00762626" w:rsidRPr="003D548D" w14:paraId="423270BF" w14:textId="77777777" w:rsidTr="00762626">
        <w:trPr>
          <w:trHeight w:val="244"/>
        </w:trPr>
        <w:tc>
          <w:tcPr>
            <w:tcW w:w="404" w:type="dxa"/>
            <w:gridSpan w:val="2"/>
            <w:vMerge/>
          </w:tcPr>
          <w:p w14:paraId="550A31B5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321DBCD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4FA024B" w14:textId="77777777" w:rsidR="00762626" w:rsidRPr="003D548D" w:rsidRDefault="00762626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636C147" w14:textId="6ED12CE9" w:rsidR="00762626" w:rsidRPr="003D548D" w:rsidRDefault="00E14D5F" w:rsidP="00E14D5F">
            <w:r w:rsidRPr="00E14D5F">
              <w:t>Номинальное давление</w:t>
            </w:r>
            <w:r>
              <w:t xml:space="preserve"> </w:t>
            </w:r>
            <w:r w:rsidR="00762626" w:rsidRPr="003D548D">
              <w:t>PN</w:t>
            </w:r>
          </w:p>
        </w:tc>
        <w:tc>
          <w:tcPr>
            <w:tcW w:w="1727" w:type="dxa"/>
          </w:tcPr>
          <w:p w14:paraId="3DA19CF5" w14:textId="69B4EB57" w:rsidR="00762626" w:rsidRPr="003D548D" w:rsidRDefault="00762626" w:rsidP="00E14D5F">
            <w:r w:rsidRPr="003D548D">
              <w:t>10</w:t>
            </w:r>
            <w:r w:rsidR="00E14D5F">
              <w:t xml:space="preserve"> бар</w:t>
            </w:r>
          </w:p>
        </w:tc>
        <w:tc>
          <w:tcPr>
            <w:tcW w:w="851" w:type="dxa"/>
            <w:vMerge/>
          </w:tcPr>
          <w:p w14:paraId="7C0F2683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</w:tcPr>
          <w:p w14:paraId="6C4562AD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CE7870D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934CF79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1A080EF4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762626" w:rsidRPr="003D548D" w14:paraId="58A641E8" w14:textId="77777777" w:rsidTr="00762626">
        <w:trPr>
          <w:trHeight w:val="499"/>
        </w:trPr>
        <w:tc>
          <w:tcPr>
            <w:tcW w:w="404" w:type="dxa"/>
            <w:gridSpan w:val="2"/>
            <w:vMerge/>
          </w:tcPr>
          <w:p w14:paraId="241C1B84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5585F68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A510B6D" w14:textId="77777777" w:rsidR="00762626" w:rsidRPr="003D548D" w:rsidRDefault="00762626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623004A0" w14:textId="60137BE5" w:rsidR="00762626" w:rsidRPr="003D548D" w:rsidRDefault="00E14D5F" w:rsidP="00E14D5F">
            <w:r>
              <w:t>Максимальная</w:t>
            </w:r>
            <w:r w:rsidR="00762626" w:rsidRPr="003D548D">
              <w:t xml:space="preserve"> температура</w:t>
            </w:r>
          </w:p>
        </w:tc>
        <w:tc>
          <w:tcPr>
            <w:tcW w:w="1727" w:type="dxa"/>
          </w:tcPr>
          <w:p w14:paraId="672E5885" w14:textId="457547D3" w:rsidR="00762626" w:rsidRPr="003D548D" w:rsidRDefault="00762626" w:rsidP="00E14D5F">
            <w:r w:rsidRPr="003D548D">
              <w:t xml:space="preserve">до </w:t>
            </w:r>
            <w:r w:rsidR="00E14D5F"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7806E3D1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</w:tcPr>
          <w:p w14:paraId="3B5ED2A5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FC3D863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57511CA3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DC48EC7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206AA3B9" w14:textId="77777777" w:rsidTr="00762626">
        <w:trPr>
          <w:trHeight w:val="499"/>
        </w:trPr>
        <w:tc>
          <w:tcPr>
            <w:tcW w:w="404" w:type="dxa"/>
            <w:gridSpan w:val="2"/>
            <w:vMerge/>
          </w:tcPr>
          <w:p w14:paraId="3334EF1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0C574F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225DEC3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1DF91F2" w14:textId="04306B7A" w:rsidR="00E14D5F" w:rsidRPr="003D548D" w:rsidRDefault="00E14D5F" w:rsidP="00E14D5F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78EE9FBE" w14:textId="20CA6BF3" w:rsidR="00E14D5F" w:rsidRPr="003D548D" w:rsidRDefault="00E14D5F" w:rsidP="00E14D5F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7573410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</w:tcPr>
          <w:p w14:paraId="6192188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CC410C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8C4169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5A4054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762626" w:rsidRPr="003D548D" w14:paraId="675A301C" w14:textId="77777777" w:rsidTr="00073B33">
        <w:trPr>
          <w:trHeight w:val="333"/>
        </w:trPr>
        <w:tc>
          <w:tcPr>
            <w:tcW w:w="404" w:type="dxa"/>
            <w:gridSpan w:val="2"/>
            <w:vMerge/>
          </w:tcPr>
          <w:p w14:paraId="7D3B4468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5BC55E5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53825CF" w14:textId="77777777" w:rsidR="00762626" w:rsidRPr="003D548D" w:rsidRDefault="00762626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60F3417" w14:textId="6684DF33" w:rsidR="00762626" w:rsidRPr="003D548D" w:rsidRDefault="00E14D5F" w:rsidP="00E14D5F">
            <w:r>
              <w:t xml:space="preserve">Тип </w:t>
            </w:r>
            <w:r w:rsidR="00762626" w:rsidRPr="003D548D">
              <w:t>соединения</w:t>
            </w:r>
          </w:p>
        </w:tc>
        <w:tc>
          <w:tcPr>
            <w:tcW w:w="1727" w:type="dxa"/>
          </w:tcPr>
          <w:p w14:paraId="204E318C" w14:textId="12738DA8" w:rsidR="00762626" w:rsidRPr="003D548D" w:rsidRDefault="00762626" w:rsidP="00073B33">
            <w:r w:rsidRPr="003D548D">
              <w:t xml:space="preserve">надвижной пресс </w:t>
            </w:r>
          </w:p>
        </w:tc>
        <w:tc>
          <w:tcPr>
            <w:tcW w:w="851" w:type="dxa"/>
            <w:vMerge/>
          </w:tcPr>
          <w:p w14:paraId="72CF7D81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</w:tcPr>
          <w:p w14:paraId="1D0EC02B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9EEE04D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C1FCA08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A966980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762626" w:rsidRPr="003D548D" w14:paraId="1A8F66AB" w14:textId="77777777" w:rsidTr="00762626">
        <w:trPr>
          <w:trHeight w:val="324"/>
        </w:trPr>
        <w:tc>
          <w:tcPr>
            <w:tcW w:w="404" w:type="dxa"/>
            <w:gridSpan w:val="2"/>
            <w:vMerge/>
          </w:tcPr>
          <w:p w14:paraId="09F48F7F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631AF24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B18ADCD" w14:textId="77777777" w:rsidR="00762626" w:rsidRPr="003D548D" w:rsidRDefault="00762626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CD07461" w14:textId="77777777" w:rsidR="00762626" w:rsidRPr="003D548D" w:rsidRDefault="00762626" w:rsidP="00E14D5F">
            <w:r w:rsidRPr="003D548D">
              <w:t>Вид фитинга</w:t>
            </w:r>
          </w:p>
        </w:tc>
        <w:tc>
          <w:tcPr>
            <w:tcW w:w="1727" w:type="dxa"/>
          </w:tcPr>
          <w:p w14:paraId="240D7E17" w14:textId="77777777" w:rsidR="00762626" w:rsidRPr="003D548D" w:rsidRDefault="00762626" w:rsidP="00E14D5F">
            <w:r w:rsidRPr="003D548D">
              <w:t>соединительный</w:t>
            </w:r>
          </w:p>
        </w:tc>
        <w:tc>
          <w:tcPr>
            <w:tcW w:w="851" w:type="dxa"/>
            <w:vMerge/>
          </w:tcPr>
          <w:p w14:paraId="34AAEB75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</w:tcPr>
          <w:p w14:paraId="1C17BCB3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5AEE6A8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1D3ADBF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0BD55C0" w14:textId="77777777" w:rsidR="00762626" w:rsidRPr="003D548D" w:rsidRDefault="00762626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4D0B682D" w14:textId="77777777" w:rsidTr="00762626">
        <w:trPr>
          <w:trHeight w:val="324"/>
        </w:trPr>
        <w:tc>
          <w:tcPr>
            <w:tcW w:w="404" w:type="dxa"/>
            <w:gridSpan w:val="2"/>
            <w:vMerge/>
          </w:tcPr>
          <w:p w14:paraId="3AEE6FA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83D22F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C744A43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6451939A" w14:textId="2D3CD4FB" w:rsidR="00E14D5F" w:rsidRPr="003D548D" w:rsidRDefault="00E14D5F" w:rsidP="00E14D5F">
            <w:r w:rsidRPr="003D548D">
              <w:t>Материал</w:t>
            </w:r>
            <w:r>
              <w:t xml:space="preserve"> корпуса</w:t>
            </w:r>
          </w:p>
        </w:tc>
        <w:tc>
          <w:tcPr>
            <w:tcW w:w="1727" w:type="dxa"/>
          </w:tcPr>
          <w:p w14:paraId="28985BAE" w14:textId="04E06B35" w:rsidR="00E14D5F" w:rsidRPr="003D548D" w:rsidRDefault="00E14D5F" w:rsidP="00E14D5F">
            <w:r w:rsidRPr="00E14D5F">
              <w:t>латунь CW617N</w:t>
            </w:r>
          </w:p>
        </w:tc>
        <w:tc>
          <w:tcPr>
            <w:tcW w:w="851" w:type="dxa"/>
            <w:vMerge/>
          </w:tcPr>
          <w:p w14:paraId="7801E8C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</w:tcPr>
          <w:p w14:paraId="7C4C91A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07BBE4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63EABB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D4D643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12766985" w14:textId="77777777" w:rsidTr="00762626">
        <w:trPr>
          <w:trHeight w:val="420"/>
        </w:trPr>
        <w:tc>
          <w:tcPr>
            <w:tcW w:w="404" w:type="dxa"/>
            <w:gridSpan w:val="2"/>
            <w:vMerge/>
          </w:tcPr>
          <w:p w14:paraId="0A625F47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AEDE04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2C15065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1D35F574" w14:textId="760E2F9C" w:rsidR="00E14D5F" w:rsidRPr="003D548D" w:rsidRDefault="00E14D5F" w:rsidP="00E14D5F">
            <w:r w:rsidRPr="00E14D5F">
              <w:t>Тип уплотнения</w:t>
            </w:r>
            <w:r w:rsidRPr="00E14D5F" w:rsidDel="00E14D5F">
              <w:t xml:space="preserve"> </w:t>
            </w:r>
          </w:p>
        </w:tc>
        <w:tc>
          <w:tcPr>
            <w:tcW w:w="1727" w:type="dxa"/>
          </w:tcPr>
          <w:p w14:paraId="3A1636E9" w14:textId="19455BC0" w:rsidR="00E14D5F" w:rsidRPr="003D548D" w:rsidRDefault="00E14D5F" w:rsidP="00E14D5F">
            <w:r w:rsidRPr="00E14D5F">
              <w:t>EPDM</w:t>
            </w:r>
            <w:r w:rsidRPr="00E14D5F" w:rsidDel="00E14D5F">
              <w:t xml:space="preserve"> </w:t>
            </w:r>
          </w:p>
        </w:tc>
        <w:tc>
          <w:tcPr>
            <w:tcW w:w="851" w:type="dxa"/>
            <w:vMerge/>
          </w:tcPr>
          <w:p w14:paraId="0145655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noWrap/>
          </w:tcPr>
          <w:p w14:paraId="5E4D3BC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3FC241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B00FB3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3FB15E2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7081D9AA" w14:textId="77777777" w:rsidTr="00762626">
        <w:trPr>
          <w:trHeight w:val="249"/>
        </w:trPr>
        <w:tc>
          <w:tcPr>
            <w:tcW w:w="404" w:type="dxa"/>
            <w:gridSpan w:val="2"/>
            <w:vMerge w:val="restart"/>
          </w:tcPr>
          <w:p w14:paraId="63BADB3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2</w:t>
            </w:r>
          </w:p>
        </w:tc>
        <w:tc>
          <w:tcPr>
            <w:tcW w:w="915" w:type="dxa"/>
            <w:vMerge w:val="restart"/>
          </w:tcPr>
          <w:p w14:paraId="1279E81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Монтажная гильза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</w:rPr>
              <w:t>Rautitan</w:t>
            </w:r>
            <w:proofErr w:type="spellEnd"/>
            <w:r w:rsidRPr="003D548D">
              <w:rPr>
                <w:sz w:val="18"/>
                <w:szCs w:val="18"/>
              </w:rPr>
              <w:t xml:space="preserve"> 20 LX    </w:t>
            </w:r>
          </w:p>
        </w:tc>
        <w:tc>
          <w:tcPr>
            <w:tcW w:w="809" w:type="dxa"/>
            <w:vMerge w:val="restart"/>
          </w:tcPr>
          <w:p w14:paraId="69CA6D69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15D43CEC" w14:textId="77777777" w:rsidR="00E14D5F" w:rsidRPr="003D548D" w:rsidRDefault="00E14D5F" w:rsidP="00E14D5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0A31F32B" w14:textId="6C4E16C6" w:rsidR="00E14D5F" w:rsidRPr="003D548D" w:rsidRDefault="00E14D5F" w:rsidP="00E14D5F">
            <w:r w:rsidRPr="003D548D">
              <w:t>20</w:t>
            </w:r>
            <w:r>
              <w:t xml:space="preserve"> </w:t>
            </w:r>
            <w:r w:rsidRPr="003D548D">
              <w:t>мм</w:t>
            </w:r>
          </w:p>
        </w:tc>
        <w:tc>
          <w:tcPr>
            <w:tcW w:w="851" w:type="dxa"/>
            <w:vMerge w:val="restart"/>
          </w:tcPr>
          <w:p w14:paraId="394A6C6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72D4C3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1FD2891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proofErr w:type="spellStart"/>
            <w:r w:rsidRPr="003D548D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46" w:type="dxa"/>
            <w:vMerge w:val="restart"/>
          </w:tcPr>
          <w:p w14:paraId="6AE120F9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1193" w:type="dxa"/>
            <w:gridSpan w:val="2"/>
            <w:vMerge w:val="restart"/>
          </w:tcPr>
          <w:p w14:paraId="59BADB74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1800,00</w:t>
            </w:r>
          </w:p>
        </w:tc>
      </w:tr>
      <w:tr w:rsidR="00E14D5F" w:rsidRPr="003D548D" w14:paraId="541FCD22" w14:textId="77777777" w:rsidTr="00762626">
        <w:trPr>
          <w:trHeight w:val="349"/>
        </w:trPr>
        <w:tc>
          <w:tcPr>
            <w:tcW w:w="404" w:type="dxa"/>
            <w:gridSpan w:val="2"/>
            <w:vMerge/>
          </w:tcPr>
          <w:p w14:paraId="4088378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44C64DA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69E71FD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787BAB9" w14:textId="137A96D4" w:rsidR="00E14D5F" w:rsidRPr="003D548D" w:rsidRDefault="00E14D5F" w:rsidP="00E14D5F">
            <w:r w:rsidRPr="00E14D5F">
              <w:t>Номинальное давление</w:t>
            </w:r>
            <w:r>
              <w:t xml:space="preserve"> </w:t>
            </w:r>
            <w:r w:rsidRPr="003D548D">
              <w:t>PN</w:t>
            </w:r>
          </w:p>
        </w:tc>
        <w:tc>
          <w:tcPr>
            <w:tcW w:w="1727" w:type="dxa"/>
          </w:tcPr>
          <w:p w14:paraId="7D130D71" w14:textId="60F90793" w:rsidR="00E14D5F" w:rsidRPr="003D548D" w:rsidRDefault="00E14D5F" w:rsidP="00E14D5F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5EF797C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B8633C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67E84D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EBACA2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EEA0DC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536E2586" w14:textId="77777777" w:rsidTr="00762626">
        <w:trPr>
          <w:trHeight w:val="345"/>
        </w:trPr>
        <w:tc>
          <w:tcPr>
            <w:tcW w:w="404" w:type="dxa"/>
            <w:gridSpan w:val="2"/>
            <w:vMerge/>
          </w:tcPr>
          <w:p w14:paraId="630D678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4492ED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56959EB4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4F6419F" w14:textId="5C016AE0" w:rsidR="00E14D5F" w:rsidRPr="003D548D" w:rsidRDefault="00E14D5F" w:rsidP="00E14D5F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36404F9F" w14:textId="3D6DEA4B" w:rsidR="00E14D5F" w:rsidRPr="003D548D" w:rsidRDefault="00E14D5F" w:rsidP="00E14D5F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5C3B5EF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CB6887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19DFE3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52D8A3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F1C802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778F2916" w14:textId="77777777" w:rsidTr="00762626">
        <w:trPr>
          <w:trHeight w:val="345"/>
        </w:trPr>
        <w:tc>
          <w:tcPr>
            <w:tcW w:w="404" w:type="dxa"/>
            <w:gridSpan w:val="2"/>
            <w:vMerge/>
          </w:tcPr>
          <w:p w14:paraId="6F2C58F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35D1AB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5D61652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1234B11" w14:textId="05D08799" w:rsidR="00E14D5F" w:rsidRDefault="00E14D5F" w:rsidP="00E14D5F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320387A5" w14:textId="2BEE9D99" w:rsidR="00E14D5F" w:rsidRPr="003D548D" w:rsidRDefault="00E14D5F" w:rsidP="00E14D5F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4C778ED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1AEEBE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E9BC53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8E8DA5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80C366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57338CC9" w14:textId="77777777" w:rsidTr="00762626">
        <w:trPr>
          <w:trHeight w:val="345"/>
        </w:trPr>
        <w:tc>
          <w:tcPr>
            <w:tcW w:w="404" w:type="dxa"/>
            <w:gridSpan w:val="2"/>
            <w:vMerge/>
          </w:tcPr>
          <w:p w14:paraId="43A26417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47E69B1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4D8F8A1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2C71D91" w14:textId="3CC20DB2" w:rsidR="00E14D5F" w:rsidRPr="003D548D" w:rsidRDefault="00E14D5F" w:rsidP="00E14D5F">
            <w:r>
              <w:t xml:space="preserve">Тип </w:t>
            </w:r>
            <w:r w:rsidRPr="003D548D">
              <w:t>соединения</w:t>
            </w:r>
          </w:p>
        </w:tc>
        <w:tc>
          <w:tcPr>
            <w:tcW w:w="1727" w:type="dxa"/>
          </w:tcPr>
          <w:p w14:paraId="6BC61EDC" w14:textId="7B944651" w:rsidR="00E14D5F" w:rsidRPr="003D548D" w:rsidRDefault="00E14D5F" w:rsidP="00E14D5F">
            <w:r w:rsidRPr="003D548D">
              <w:t xml:space="preserve">надвижной пресс </w:t>
            </w:r>
          </w:p>
        </w:tc>
        <w:tc>
          <w:tcPr>
            <w:tcW w:w="851" w:type="dxa"/>
            <w:vMerge/>
          </w:tcPr>
          <w:p w14:paraId="2A9AE04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29B9F8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74492D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CC1A81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C5AEC9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45B5A43D" w14:textId="77777777" w:rsidTr="00762626">
        <w:trPr>
          <w:trHeight w:val="345"/>
        </w:trPr>
        <w:tc>
          <w:tcPr>
            <w:tcW w:w="404" w:type="dxa"/>
            <w:gridSpan w:val="2"/>
            <w:vMerge/>
          </w:tcPr>
          <w:p w14:paraId="6FACE7B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57432D0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7225634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B51F6BD" w14:textId="025A9DC5" w:rsidR="00E14D5F" w:rsidRPr="003D548D" w:rsidRDefault="00E14D5F" w:rsidP="00E14D5F">
            <w:r w:rsidRPr="003D548D">
              <w:t>Материал</w:t>
            </w:r>
            <w:r>
              <w:t xml:space="preserve"> корпуса</w:t>
            </w:r>
          </w:p>
        </w:tc>
        <w:tc>
          <w:tcPr>
            <w:tcW w:w="1727" w:type="dxa"/>
          </w:tcPr>
          <w:p w14:paraId="62736F13" w14:textId="69634A48" w:rsidR="00E14D5F" w:rsidRPr="003D548D" w:rsidRDefault="00E14D5F" w:rsidP="00E14D5F">
            <w:r w:rsidRPr="00E14D5F">
              <w:t>латунь CW617N</w:t>
            </w:r>
          </w:p>
        </w:tc>
        <w:tc>
          <w:tcPr>
            <w:tcW w:w="851" w:type="dxa"/>
            <w:vMerge/>
          </w:tcPr>
          <w:p w14:paraId="0179118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CA1676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70845E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36E03A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E8EC20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32E4E738" w14:textId="77777777" w:rsidTr="00073B33">
        <w:trPr>
          <w:trHeight w:val="277"/>
        </w:trPr>
        <w:tc>
          <w:tcPr>
            <w:tcW w:w="404" w:type="dxa"/>
            <w:gridSpan w:val="2"/>
            <w:vMerge/>
          </w:tcPr>
          <w:p w14:paraId="4E5BBE3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309E1EE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D14373F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9426222" w14:textId="77777777" w:rsidR="00E14D5F" w:rsidRPr="003D548D" w:rsidRDefault="00E14D5F" w:rsidP="00E14D5F">
            <w:r w:rsidRPr="00E14D5F">
              <w:t>Тип уплотнения</w:t>
            </w:r>
            <w:r w:rsidRPr="00E14D5F" w:rsidDel="00E14D5F">
              <w:t xml:space="preserve"> </w:t>
            </w:r>
          </w:p>
          <w:p w14:paraId="4B982F9F" w14:textId="2125A372" w:rsidR="00E14D5F" w:rsidRPr="003D548D" w:rsidRDefault="00E14D5F" w:rsidP="00E14D5F"/>
        </w:tc>
        <w:tc>
          <w:tcPr>
            <w:tcW w:w="1727" w:type="dxa"/>
          </w:tcPr>
          <w:p w14:paraId="2867C865" w14:textId="3BFC1D7D" w:rsidR="00E14D5F" w:rsidRPr="003D548D" w:rsidRDefault="00E14D5F" w:rsidP="00073B33">
            <w:r w:rsidRPr="00E14D5F">
              <w:t>EPDM</w:t>
            </w:r>
            <w:r w:rsidRPr="00E14D5F" w:rsidDel="00E14D5F">
              <w:t xml:space="preserve"> </w:t>
            </w:r>
          </w:p>
        </w:tc>
        <w:tc>
          <w:tcPr>
            <w:tcW w:w="851" w:type="dxa"/>
            <w:vMerge/>
          </w:tcPr>
          <w:p w14:paraId="307F982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9FD7C6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C9AE3B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5D1E00C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31189E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054CE2D3" w14:textId="77777777" w:rsidTr="00762626">
        <w:trPr>
          <w:trHeight w:val="310"/>
        </w:trPr>
        <w:tc>
          <w:tcPr>
            <w:tcW w:w="404" w:type="dxa"/>
            <w:gridSpan w:val="2"/>
            <w:vMerge w:val="restart"/>
          </w:tcPr>
          <w:p w14:paraId="3C1D1A97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3</w:t>
            </w:r>
          </w:p>
        </w:tc>
        <w:tc>
          <w:tcPr>
            <w:tcW w:w="915" w:type="dxa"/>
            <w:vMerge w:val="restart"/>
          </w:tcPr>
          <w:p w14:paraId="4391D80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Угольник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</w:rPr>
              <w:t>Rautitan</w:t>
            </w:r>
            <w:proofErr w:type="spellEnd"/>
            <w:r w:rsidRPr="003D548D">
              <w:rPr>
                <w:sz w:val="18"/>
                <w:szCs w:val="18"/>
              </w:rPr>
              <w:t xml:space="preserve"> 90` 20-20 PX  </w:t>
            </w:r>
          </w:p>
          <w:p w14:paraId="4D18DE0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 w:val="restart"/>
          </w:tcPr>
          <w:p w14:paraId="4E0AA4CF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0961731E" w14:textId="77777777" w:rsidR="00E14D5F" w:rsidRPr="003D548D" w:rsidRDefault="00E14D5F" w:rsidP="00E14D5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7A89F82C" w14:textId="52040C6A" w:rsidR="00E14D5F" w:rsidRPr="003D548D" w:rsidRDefault="00E14D5F" w:rsidP="00073B33">
            <w:r w:rsidRPr="003D548D">
              <w:t>2</w:t>
            </w:r>
            <w:r>
              <w:t xml:space="preserve">0 </w:t>
            </w:r>
            <w:r w:rsidRPr="003D548D">
              <w:t>мм</w:t>
            </w:r>
          </w:p>
        </w:tc>
        <w:tc>
          <w:tcPr>
            <w:tcW w:w="851" w:type="dxa"/>
            <w:vMerge w:val="restart"/>
          </w:tcPr>
          <w:p w14:paraId="1A02AB9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37E9B2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5B12D6F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proofErr w:type="spellStart"/>
            <w:r w:rsidRPr="003D548D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46" w:type="dxa"/>
            <w:vMerge w:val="restart"/>
          </w:tcPr>
          <w:p w14:paraId="7CCDE419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840,00</w:t>
            </w:r>
          </w:p>
        </w:tc>
        <w:tc>
          <w:tcPr>
            <w:tcW w:w="1193" w:type="dxa"/>
            <w:gridSpan w:val="2"/>
            <w:vMerge w:val="restart"/>
          </w:tcPr>
          <w:p w14:paraId="01B48487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8400,00</w:t>
            </w:r>
          </w:p>
        </w:tc>
      </w:tr>
      <w:tr w:rsidR="00E14D5F" w:rsidRPr="003D548D" w14:paraId="49270A2C" w14:textId="77777777" w:rsidTr="00762626">
        <w:trPr>
          <w:trHeight w:val="310"/>
        </w:trPr>
        <w:tc>
          <w:tcPr>
            <w:tcW w:w="404" w:type="dxa"/>
            <w:gridSpan w:val="2"/>
            <w:vMerge/>
          </w:tcPr>
          <w:p w14:paraId="71A6597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5C356D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1E7ED73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98CF8BE" w14:textId="11AF1B26" w:rsidR="00E14D5F" w:rsidRPr="003D548D" w:rsidRDefault="00E14D5F" w:rsidP="00E14D5F"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702F720E" w14:textId="05B14299" w:rsidR="00E14D5F" w:rsidRPr="003D548D" w:rsidRDefault="00E14D5F" w:rsidP="00E14D5F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67377C8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6B1CB4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DCFE9A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C44D3B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779DD2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278A6FD6" w14:textId="77777777" w:rsidTr="00762626">
        <w:trPr>
          <w:trHeight w:val="404"/>
        </w:trPr>
        <w:tc>
          <w:tcPr>
            <w:tcW w:w="404" w:type="dxa"/>
            <w:gridSpan w:val="2"/>
            <w:vMerge/>
          </w:tcPr>
          <w:p w14:paraId="79BE195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CE00DC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A7C8074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6558A5B9" w14:textId="7C54957E" w:rsidR="00E14D5F" w:rsidRPr="003D548D" w:rsidRDefault="00E14D5F" w:rsidP="00E14D5F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14DAA445" w14:textId="53F7F1B9" w:rsidR="00E14D5F" w:rsidRPr="003D548D" w:rsidRDefault="00E14D5F" w:rsidP="00E14D5F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22DC9A6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41CF34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5ADE70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5B84B12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C8D65E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32E915FD" w14:textId="77777777" w:rsidTr="00762626">
        <w:trPr>
          <w:trHeight w:val="369"/>
        </w:trPr>
        <w:tc>
          <w:tcPr>
            <w:tcW w:w="404" w:type="dxa"/>
            <w:gridSpan w:val="2"/>
            <w:vMerge/>
          </w:tcPr>
          <w:p w14:paraId="04F12B5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3317ED0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7ED62F6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28FA5867" w14:textId="6A012849" w:rsidR="00E14D5F" w:rsidRPr="003D548D" w:rsidRDefault="00E14D5F" w:rsidP="00E14D5F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271E2383" w14:textId="49736FCE" w:rsidR="00E14D5F" w:rsidRPr="003D548D" w:rsidRDefault="00E14D5F" w:rsidP="00E14D5F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4A4525F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9CF4D1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0CDB16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E1B261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291154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3801118B" w14:textId="77777777" w:rsidTr="00762626">
        <w:trPr>
          <w:trHeight w:val="245"/>
        </w:trPr>
        <w:tc>
          <w:tcPr>
            <w:tcW w:w="404" w:type="dxa"/>
            <w:gridSpan w:val="2"/>
            <w:vMerge/>
          </w:tcPr>
          <w:p w14:paraId="32FD474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39A53E3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351D899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5EF13AA" w14:textId="6C951244" w:rsidR="00E14D5F" w:rsidRPr="003D548D" w:rsidRDefault="00E14D5F" w:rsidP="00E14D5F">
            <w:r>
              <w:t xml:space="preserve">Тип </w:t>
            </w:r>
            <w:r w:rsidRPr="003D548D">
              <w:t>соединения</w:t>
            </w:r>
          </w:p>
        </w:tc>
        <w:tc>
          <w:tcPr>
            <w:tcW w:w="1727" w:type="dxa"/>
          </w:tcPr>
          <w:p w14:paraId="7FD22F6E" w14:textId="2DEAB224" w:rsidR="00E14D5F" w:rsidRPr="003D548D" w:rsidRDefault="00E14D5F" w:rsidP="00E14D5F">
            <w:r w:rsidRPr="003D548D">
              <w:t xml:space="preserve">надвижной пресс </w:t>
            </w:r>
          </w:p>
        </w:tc>
        <w:tc>
          <w:tcPr>
            <w:tcW w:w="851" w:type="dxa"/>
            <w:vMerge/>
          </w:tcPr>
          <w:p w14:paraId="3D72848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D52E25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FC31A4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AD2C48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2C9EFC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5DDDC735" w14:textId="77777777" w:rsidTr="00762626">
        <w:trPr>
          <w:trHeight w:val="369"/>
        </w:trPr>
        <w:tc>
          <w:tcPr>
            <w:tcW w:w="404" w:type="dxa"/>
            <w:gridSpan w:val="2"/>
            <w:vMerge/>
          </w:tcPr>
          <w:p w14:paraId="1C0AD05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5E6B6E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5F047378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8CEA679" w14:textId="3FF0CD4B" w:rsidR="00E14D5F" w:rsidRPr="003D548D" w:rsidRDefault="00E14D5F" w:rsidP="00E14D5F">
            <w:r w:rsidRPr="003D548D">
              <w:t>Материал</w:t>
            </w:r>
            <w:r>
              <w:t xml:space="preserve"> корпуса</w:t>
            </w:r>
          </w:p>
        </w:tc>
        <w:tc>
          <w:tcPr>
            <w:tcW w:w="1727" w:type="dxa"/>
          </w:tcPr>
          <w:p w14:paraId="3AD54EAB" w14:textId="1FC0D73D" w:rsidR="00E14D5F" w:rsidRPr="003D548D" w:rsidRDefault="00E14D5F" w:rsidP="00E14D5F">
            <w:r w:rsidRPr="003D548D">
              <w:t>бронза</w:t>
            </w:r>
            <w:r>
              <w:t xml:space="preserve"> гладкая</w:t>
            </w:r>
          </w:p>
        </w:tc>
        <w:tc>
          <w:tcPr>
            <w:tcW w:w="851" w:type="dxa"/>
            <w:vMerge/>
          </w:tcPr>
          <w:p w14:paraId="2437C06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9DBFCF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78369C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77D513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DA213C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7ACDEF09" w14:textId="77777777" w:rsidTr="00762626">
        <w:trPr>
          <w:trHeight w:val="369"/>
        </w:trPr>
        <w:tc>
          <w:tcPr>
            <w:tcW w:w="404" w:type="dxa"/>
            <w:gridSpan w:val="2"/>
            <w:vMerge/>
          </w:tcPr>
          <w:p w14:paraId="6BADB8D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299B2E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5D711FCF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B26D181" w14:textId="77777777" w:rsidR="00E14D5F" w:rsidRPr="003D548D" w:rsidRDefault="00E14D5F" w:rsidP="00E14D5F">
            <w:r w:rsidRPr="00E14D5F">
              <w:t>Тип уплотнения</w:t>
            </w:r>
            <w:r w:rsidRPr="00E14D5F" w:rsidDel="00E14D5F">
              <w:t xml:space="preserve"> </w:t>
            </w:r>
          </w:p>
          <w:p w14:paraId="57DE2483" w14:textId="77777777" w:rsidR="00E14D5F" w:rsidRPr="003D548D" w:rsidRDefault="00E14D5F" w:rsidP="00E14D5F"/>
        </w:tc>
        <w:tc>
          <w:tcPr>
            <w:tcW w:w="1727" w:type="dxa"/>
          </w:tcPr>
          <w:p w14:paraId="002B9E0B" w14:textId="1B4037CE" w:rsidR="00E14D5F" w:rsidRPr="003D548D" w:rsidDel="00E14D5F" w:rsidRDefault="00E14D5F" w:rsidP="00E14D5F">
            <w:r w:rsidRPr="00E14D5F">
              <w:t>EPDM</w:t>
            </w:r>
            <w:r w:rsidRPr="00E14D5F" w:rsidDel="00E14D5F">
              <w:t xml:space="preserve"> </w:t>
            </w:r>
          </w:p>
        </w:tc>
        <w:tc>
          <w:tcPr>
            <w:tcW w:w="851" w:type="dxa"/>
            <w:vMerge/>
          </w:tcPr>
          <w:p w14:paraId="245AC76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9A108E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1E01EA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E059DA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87CE79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6B73ADC3" w14:textId="77777777" w:rsidTr="00073B33">
        <w:trPr>
          <w:trHeight w:val="405"/>
        </w:trPr>
        <w:tc>
          <w:tcPr>
            <w:tcW w:w="404" w:type="dxa"/>
            <w:gridSpan w:val="2"/>
            <w:vMerge/>
          </w:tcPr>
          <w:p w14:paraId="2030172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FF4A69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7A76831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C54CCFC" w14:textId="440DEF90" w:rsidR="00E14D5F" w:rsidRPr="003D548D" w:rsidRDefault="00E14D5F" w:rsidP="00E14D5F">
            <w:r w:rsidRPr="00E14D5F">
              <w:t>Применение</w:t>
            </w:r>
          </w:p>
        </w:tc>
        <w:tc>
          <w:tcPr>
            <w:tcW w:w="1727" w:type="dxa"/>
          </w:tcPr>
          <w:p w14:paraId="2C48A754" w14:textId="65AC4E30" w:rsidR="00E14D5F" w:rsidRPr="003D548D" w:rsidRDefault="00E14D5F" w:rsidP="00E14D5F">
            <w:r w:rsidRPr="00E14D5F">
              <w:t>системы отопления и водоснабжения</w:t>
            </w:r>
          </w:p>
        </w:tc>
        <w:tc>
          <w:tcPr>
            <w:tcW w:w="851" w:type="dxa"/>
            <w:vMerge/>
          </w:tcPr>
          <w:p w14:paraId="7A481BC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B5F82F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A2FB1A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2BFBD97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0D94D3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3B3471D9" w14:textId="77777777" w:rsidTr="00762626">
        <w:trPr>
          <w:trHeight w:val="317"/>
        </w:trPr>
        <w:tc>
          <w:tcPr>
            <w:tcW w:w="404" w:type="dxa"/>
            <w:gridSpan w:val="2"/>
            <w:vMerge w:val="restart"/>
          </w:tcPr>
          <w:p w14:paraId="4FDE04E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4</w:t>
            </w:r>
          </w:p>
        </w:tc>
        <w:tc>
          <w:tcPr>
            <w:tcW w:w="915" w:type="dxa"/>
            <w:vMerge w:val="restart"/>
          </w:tcPr>
          <w:p w14:paraId="136FF84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Угольник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</w:rPr>
              <w:t>Rautitan</w:t>
            </w:r>
            <w:proofErr w:type="spellEnd"/>
            <w:r w:rsidRPr="003D548D">
              <w:rPr>
                <w:sz w:val="18"/>
                <w:szCs w:val="18"/>
              </w:rPr>
              <w:t xml:space="preserve"> 90` 16-16 PX </w:t>
            </w:r>
          </w:p>
        </w:tc>
        <w:tc>
          <w:tcPr>
            <w:tcW w:w="809" w:type="dxa"/>
            <w:vMerge w:val="restart"/>
          </w:tcPr>
          <w:p w14:paraId="499573A5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05825A56" w14:textId="77777777" w:rsidR="00E14D5F" w:rsidRPr="003D548D" w:rsidRDefault="00E14D5F" w:rsidP="00E14D5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74D03D1A" w14:textId="278C20DE" w:rsidR="00E14D5F" w:rsidRPr="003D548D" w:rsidRDefault="00E14D5F" w:rsidP="00E14D5F">
            <w:r w:rsidRPr="003D548D">
              <w:t>16</w:t>
            </w:r>
            <w:r>
              <w:t xml:space="preserve"> </w:t>
            </w:r>
            <w:r w:rsidRPr="003D548D">
              <w:t>мм</w:t>
            </w:r>
          </w:p>
        </w:tc>
        <w:tc>
          <w:tcPr>
            <w:tcW w:w="851" w:type="dxa"/>
            <w:vMerge w:val="restart"/>
          </w:tcPr>
          <w:p w14:paraId="73C5008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67B3605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6784B7B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proofErr w:type="spellStart"/>
            <w:r w:rsidRPr="003D548D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46" w:type="dxa"/>
            <w:vMerge w:val="restart"/>
          </w:tcPr>
          <w:p w14:paraId="6988987B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780,00</w:t>
            </w:r>
          </w:p>
        </w:tc>
        <w:tc>
          <w:tcPr>
            <w:tcW w:w="1193" w:type="dxa"/>
            <w:gridSpan w:val="2"/>
            <w:vMerge w:val="restart"/>
          </w:tcPr>
          <w:p w14:paraId="384E9EF2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7800,00</w:t>
            </w:r>
          </w:p>
        </w:tc>
      </w:tr>
      <w:tr w:rsidR="00E14D5F" w:rsidRPr="003D548D" w14:paraId="7E40C69E" w14:textId="77777777" w:rsidTr="00762626">
        <w:trPr>
          <w:trHeight w:val="337"/>
        </w:trPr>
        <w:tc>
          <w:tcPr>
            <w:tcW w:w="404" w:type="dxa"/>
            <w:gridSpan w:val="2"/>
            <w:vMerge/>
          </w:tcPr>
          <w:p w14:paraId="660053B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3597A08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4F6B5E9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7AD7513" w14:textId="1E407057" w:rsidR="00E14D5F" w:rsidRPr="003D548D" w:rsidRDefault="00E14D5F" w:rsidP="00E14D5F"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3471340B" w14:textId="29227879" w:rsidR="00E14D5F" w:rsidRPr="003D548D" w:rsidRDefault="00E14D5F" w:rsidP="00E14D5F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75E6512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FC51A9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79AEF3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DD73C2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52BD96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15A04545" w14:textId="77777777" w:rsidTr="00762626">
        <w:trPr>
          <w:trHeight w:val="301"/>
        </w:trPr>
        <w:tc>
          <w:tcPr>
            <w:tcW w:w="404" w:type="dxa"/>
            <w:gridSpan w:val="2"/>
            <w:vMerge/>
          </w:tcPr>
          <w:p w14:paraId="1610990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5CC791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604E3A60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422589B" w14:textId="2A747CA5" w:rsidR="00E14D5F" w:rsidRPr="003D548D" w:rsidRDefault="00E14D5F" w:rsidP="00E14D5F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24AE0315" w14:textId="51DE92BE" w:rsidR="00E14D5F" w:rsidRPr="003D548D" w:rsidRDefault="00E14D5F" w:rsidP="00E14D5F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42B90F2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08617F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3513FC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F09B81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2E77C8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77EAB801" w14:textId="77777777" w:rsidTr="00762626">
        <w:trPr>
          <w:trHeight w:val="251"/>
        </w:trPr>
        <w:tc>
          <w:tcPr>
            <w:tcW w:w="404" w:type="dxa"/>
            <w:gridSpan w:val="2"/>
            <w:vMerge/>
          </w:tcPr>
          <w:p w14:paraId="408E2AD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90DDAC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38F2DB5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6D946AD" w14:textId="62B063D4" w:rsidR="00E14D5F" w:rsidRPr="003D548D" w:rsidRDefault="00E14D5F" w:rsidP="00E14D5F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08795775" w14:textId="23F2AFEF" w:rsidR="00E14D5F" w:rsidRPr="003D548D" w:rsidRDefault="00E14D5F" w:rsidP="00E14D5F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321CD9A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7D7A83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75C8B0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44DCDC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7DD17E6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7168C5F2" w14:textId="77777777" w:rsidTr="00762626">
        <w:trPr>
          <w:trHeight w:val="435"/>
        </w:trPr>
        <w:tc>
          <w:tcPr>
            <w:tcW w:w="404" w:type="dxa"/>
            <w:gridSpan w:val="2"/>
            <w:vMerge/>
          </w:tcPr>
          <w:p w14:paraId="02A1FC7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B5F560C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374C4A8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21A937A7" w14:textId="3054173A" w:rsidR="00E14D5F" w:rsidRPr="003D548D" w:rsidRDefault="00E14D5F" w:rsidP="00E14D5F">
            <w:r>
              <w:t xml:space="preserve">Тип </w:t>
            </w:r>
            <w:r w:rsidRPr="003D548D">
              <w:t>соединения</w:t>
            </w:r>
          </w:p>
        </w:tc>
        <w:tc>
          <w:tcPr>
            <w:tcW w:w="1727" w:type="dxa"/>
          </w:tcPr>
          <w:p w14:paraId="73C8B43E" w14:textId="523B4770" w:rsidR="00E14D5F" w:rsidRPr="003D548D" w:rsidRDefault="00E14D5F" w:rsidP="00E14D5F">
            <w:r w:rsidRPr="003D548D">
              <w:t xml:space="preserve">надвижной пресс </w:t>
            </w:r>
          </w:p>
        </w:tc>
        <w:tc>
          <w:tcPr>
            <w:tcW w:w="851" w:type="dxa"/>
            <w:vMerge/>
          </w:tcPr>
          <w:p w14:paraId="75B79FA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075216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88EAAB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437B02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76CBBA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6DCA201C" w14:textId="77777777" w:rsidTr="00762626">
        <w:trPr>
          <w:trHeight w:val="228"/>
        </w:trPr>
        <w:tc>
          <w:tcPr>
            <w:tcW w:w="404" w:type="dxa"/>
            <w:gridSpan w:val="2"/>
            <w:vMerge/>
          </w:tcPr>
          <w:p w14:paraId="5B7EB68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72DE66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6ED23E9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2876C58" w14:textId="473087E7" w:rsidR="00E14D5F" w:rsidRPr="003D548D" w:rsidRDefault="00E14D5F" w:rsidP="00E14D5F">
            <w:r w:rsidRPr="003D548D">
              <w:t>Материал</w:t>
            </w:r>
            <w:r>
              <w:t xml:space="preserve"> корпуса</w:t>
            </w:r>
          </w:p>
        </w:tc>
        <w:tc>
          <w:tcPr>
            <w:tcW w:w="1727" w:type="dxa"/>
          </w:tcPr>
          <w:p w14:paraId="50546FD8" w14:textId="2BDA7832" w:rsidR="00E14D5F" w:rsidRPr="003D548D" w:rsidRDefault="00E14D5F" w:rsidP="00E14D5F">
            <w:r w:rsidRPr="003D548D">
              <w:t>бронза</w:t>
            </w:r>
            <w:r>
              <w:t xml:space="preserve"> гладкая</w:t>
            </w:r>
          </w:p>
        </w:tc>
        <w:tc>
          <w:tcPr>
            <w:tcW w:w="851" w:type="dxa"/>
            <w:vMerge/>
          </w:tcPr>
          <w:p w14:paraId="52537F5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8483C1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635126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D0F8BB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86F382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18BA7B6D" w14:textId="77777777" w:rsidTr="00073B33">
        <w:trPr>
          <w:trHeight w:val="302"/>
        </w:trPr>
        <w:tc>
          <w:tcPr>
            <w:tcW w:w="404" w:type="dxa"/>
            <w:gridSpan w:val="2"/>
            <w:vMerge/>
          </w:tcPr>
          <w:p w14:paraId="78297C3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A8FDC7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C08C261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ED06A79" w14:textId="77777777" w:rsidR="00E14D5F" w:rsidRPr="003D548D" w:rsidRDefault="00E14D5F" w:rsidP="00E14D5F">
            <w:r w:rsidRPr="00E14D5F">
              <w:t>Тип уплотнения</w:t>
            </w:r>
            <w:r w:rsidRPr="00E14D5F" w:rsidDel="00E14D5F">
              <w:t xml:space="preserve"> </w:t>
            </w:r>
          </w:p>
          <w:p w14:paraId="6715C938" w14:textId="77777777" w:rsidR="00E14D5F" w:rsidRPr="003D548D" w:rsidRDefault="00E14D5F" w:rsidP="00E14D5F"/>
        </w:tc>
        <w:tc>
          <w:tcPr>
            <w:tcW w:w="1727" w:type="dxa"/>
          </w:tcPr>
          <w:p w14:paraId="49D55C35" w14:textId="2C9188E3" w:rsidR="00E14D5F" w:rsidRPr="003D548D" w:rsidRDefault="00E14D5F" w:rsidP="00E14D5F">
            <w:r w:rsidRPr="00E14D5F">
              <w:t>EPDM</w:t>
            </w:r>
            <w:r w:rsidRPr="00E14D5F" w:rsidDel="00E14D5F">
              <w:t xml:space="preserve"> </w:t>
            </w:r>
          </w:p>
        </w:tc>
        <w:tc>
          <w:tcPr>
            <w:tcW w:w="851" w:type="dxa"/>
            <w:vMerge/>
          </w:tcPr>
          <w:p w14:paraId="193F488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BCF274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521E73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0B10E5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37EF64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3CBB8983" w14:textId="77777777" w:rsidTr="00762626">
        <w:trPr>
          <w:trHeight w:val="435"/>
        </w:trPr>
        <w:tc>
          <w:tcPr>
            <w:tcW w:w="404" w:type="dxa"/>
            <w:gridSpan w:val="2"/>
            <w:vMerge/>
          </w:tcPr>
          <w:p w14:paraId="7E3EBA3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477BE84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78A4966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F2EBFF3" w14:textId="7741D061" w:rsidR="00E14D5F" w:rsidRPr="003D548D" w:rsidRDefault="00E14D5F" w:rsidP="00E14D5F">
            <w:r w:rsidRPr="00E14D5F">
              <w:t>Применение</w:t>
            </w:r>
          </w:p>
        </w:tc>
        <w:tc>
          <w:tcPr>
            <w:tcW w:w="1727" w:type="dxa"/>
          </w:tcPr>
          <w:p w14:paraId="0F86845A" w14:textId="32E41E9D" w:rsidR="00E14D5F" w:rsidRPr="003D548D" w:rsidRDefault="00E14D5F" w:rsidP="00E14D5F">
            <w:r w:rsidRPr="00E14D5F">
              <w:t>системы отопления и водоснабжения</w:t>
            </w:r>
          </w:p>
        </w:tc>
        <w:tc>
          <w:tcPr>
            <w:tcW w:w="851" w:type="dxa"/>
            <w:vMerge/>
          </w:tcPr>
          <w:p w14:paraId="3690379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5B0FC2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1C6911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9B974F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1AC96F3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2DB5C7DE" w14:textId="77777777" w:rsidTr="00762626">
        <w:trPr>
          <w:trHeight w:val="485"/>
        </w:trPr>
        <w:tc>
          <w:tcPr>
            <w:tcW w:w="404" w:type="dxa"/>
            <w:gridSpan w:val="2"/>
            <w:vMerge w:val="restart"/>
          </w:tcPr>
          <w:p w14:paraId="019730D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5</w:t>
            </w:r>
          </w:p>
        </w:tc>
        <w:tc>
          <w:tcPr>
            <w:tcW w:w="915" w:type="dxa"/>
            <w:vMerge w:val="restart"/>
          </w:tcPr>
          <w:p w14:paraId="2039A88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Тройник проходной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</w:rPr>
              <w:t>Rautitan</w:t>
            </w:r>
            <w:proofErr w:type="spellEnd"/>
            <w:r w:rsidRPr="003D548D">
              <w:rPr>
                <w:sz w:val="18"/>
                <w:szCs w:val="18"/>
              </w:rPr>
              <w:t xml:space="preserve"> 20-16-20 </w:t>
            </w:r>
          </w:p>
        </w:tc>
        <w:tc>
          <w:tcPr>
            <w:tcW w:w="809" w:type="dxa"/>
            <w:vMerge w:val="restart"/>
          </w:tcPr>
          <w:p w14:paraId="5F034FFC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1D204F14" w14:textId="77777777" w:rsidR="00E14D5F" w:rsidRPr="003D548D" w:rsidRDefault="00E14D5F" w:rsidP="00E14D5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7B8669DC" w14:textId="3D1676BF" w:rsidR="00E14D5F" w:rsidRPr="003D548D" w:rsidRDefault="00E14D5F" w:rsidP="00E14D5F">
            <w:r w:rsidRPr="003D548D">
              <w:t>20-16-20</w:t>
            </w:r>
            <w:r w:rsidR="00045762">
              <w:t xml:space="preserve"> </w:t>
            </w:r>
            <w:r w:rsidRPr="003D548D">
              <w:t>мм</w:t>
            </w:r>
          </w:p>
        </w:tc>
        <w:tc>
          <w:tcPr>
            <w:tcW w:w="851" w:type="dxa"/>
            <w:vMerge w:val="restart"/>
          </w:tcPr>
          <w:p w14:paraId="6E981494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5B5A751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384BC36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proofErr w:type="spellStart"/>
            <w:r w:rsidRPr="003D548D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46" w:type="dxa"/>
            <w:vMerge w:val="restart"/>
          </w:tcPr>
          <w:p w14:paraId="4D945FDF" w14:textId="08DC1C4B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1800,00</w:t>
            </w:r>
          </w:p>
        </w:tc>
        <w:tc>
          <w:tcPr>
            <w:tcW w:w="1193" w:type="dxa"/>
            <w:gridSpan w:val="2"/>
            <w:vMerge w:val="restart"/>
          </w:tcPr>
          <w:p w14:paraId="502EC7DA" w14:textId="5951FE61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18000,00</w:t>
            </w:r>
          </w:p>
        </w:tc>
      </w:tr>
      <w:tr w:rsidR="00045762" w:rsidRPr="003D548D" w14:paraId="6E1D2011" w14:textId="77777777" w:rsidTr="00762626">
        <w:trPr>
          <w:trHeight w:val="317"/>
        </w:trPr>
        <w:tc>
          <w:tcPr>
            <w:tcW w:w="404" w:type="dxa"/>
            <w:gridSpan w:val="2"/>
            <w:vMerge/>
          </w:tcPr>
          <w:p w14:paraId="31C1690A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3E772D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12E2DAD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239B11D4" w14:textId="74772CCC" w:rsidR="00045762" w:rsidRPr="003D548D" w:rsidRDefault="00045762" w:rsidP="00045762"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0F07AC8A" w14:textId="1AFE7E0E" w:rsidR="00045762" w:rsidRPr="003D548D" w:rsidRDefault="00045762" w:rsidP="00045762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3472D84A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4E06487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F7D5A20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6F73141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42943D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5857F63A" w14:textId="77777777" w:rsidTr="00762626">
        <w:trPr>
          <w:trHeight w:val="277"/>
        </w:trPr>
        <w:tc>
          <w:tcPr>
            <w:tcW w:w="404" w:type="dxa"/>
            <w:gridSpan w:val="2"/>
            <w:vMerge/>
          </w:tcPr>
          <w:p w14:paraId="6E642196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269699C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10551B9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41D0E0E" w14:textId="3036A0F3" w:rsidR="00045762" w:rsidRPr="003D548D" w:rsidRDefault="00045762" w:rsidP="00045762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19B12600" w14:textId="3AC95728" w:rsidR="00045762" w:rsidRPr="003D548D" w:rsidRDefault="00045762" w:rsidP="00045762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3C0B8BA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1F9E568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AE288CC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FA6AE8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883837C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14591EBB" w14:textId="77777777" w:rsidTr="00762626">
        <w:trPr>
          <w:trHeight w:val="277"/>
        </w:trPr>
        <w:tc>
          <w:tcPr>
            <w:tcW w:w="404" w:type="dxa"/>
            <w:gridSpan w:val="2"/>
            <w:vMerge/>
          </w:tcPr>
          <w:p w14:paraId="602ABDB5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2BCABA8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B12433D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6AA7AFE" w14:textId="246CF66B" w:rsidR="00045762" w:rsidRPr="003D548D" w:rsidRDefault="00045762" w:rsidP="00045762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553D1141" w14:textId="03363FBD" w:rsidR="00045762" w:rsidRPr="003D548D" w:rsidRDefault="00045762" w:rsidP="00045762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22CBC02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D988F2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0B9DC2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5540D64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336A695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504D1F84" w14:textId="77777777" w:rsidTr="00762626">
        <w:trPr>
          <w:trHeight w:val="367"/>
        </w:trPr>
        <w:tc>
          <w:tcPr>
            <w:tcW w:w="404" w:type="dxa"/>
            <w:gridSpan w:val="2"/>
            <w:vMerge/>
          </w:tcPr>
          <w:p w14:paraId="418DE22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B2A4FF4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14A36A8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71F9DFA" w14:textId="59215AF1" w:rsidR="00045762" w:rsidRPr="003D548D" w:rsidRDefault="00045762" w:rsidP="00045762">
            <w:r>
              <w:t xml:space="preserve">Тип </w:t>
            </w:r>
            <w:r w:rsidRPr="003D548D">
              <w:t>соединения</w:t>
            </w:r>
          </w:p>
        </w:tc>
        <w:tc>
          <w:tcPr>
            <w:tcW w:w="1727" w:type="dxa"/>
          </w:tcPr>
          <w:p w14:paraId="52FC5C95" w14:textId="6FAABF57" w:rsidR="00045762" w:rsidRPr="003D548D" w:rsidRDefault="00045762" w:rsidP="00045762">
            <w:r w:rsidRPr="003D548D">
              <w:t xml:space="preserve">надвижной пресс </w:t>
            </w:r>
          </w:p>
        </w:tc>
        <w:tc>
          <w:tcPr>
            <w:tcW w:w="851" w:type="dxa"/>
            <w:vMerge/>
          </w:tcPr>
          <w:p w14:paraId="36789506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AF9D94D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E123BC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C8D5010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44543F6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224A2F28" w14:textId="77777777" w:rsidTr="00762626">
        <w:trPr>
          <w:trHeight w:val="367"/>
        </w:trPr>
        <w:tc>
          <w:tcPr>
            <w:tcW w:w="404" w:type="dxa"/>
            <w:gridSpan w:val="2"/>
            <w:vMerge/>
          </w:tcPr>
          <w:p w14:paraId="15627F8A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EC37D1D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CA3B347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1F217A72" w14:textId="79EDA71E" w:rsidR="00045762" w:rsidRDefault="00045762" w:rsidP="00045762">
            <w:r w:rsidRPr="00045762">
              <w:t>Материал корпуса</w:t>
            </w:r>
          </w:p>
        </w:tc>
        <w:tc>
          <w:tcPr>
            <w:tcW w:w="1727" w:type="dxa"/>
          </w:tcPr>
          <w:p w14:paraId="62631E1C" w14:textId="52CFB1B1" w:rsidR="00045762" w:rsidRPr="003D548D" w:rsidRDefault="00045762" w:rsidP="00045762">
            <w:r>
              <w:t>латунь</w:t>
            </w:r>
          </w:p>
        </w:tc>
        <w:tc>
          <w:tcPr>
            <w:tcW w:w="851" w:type="dxa"/>
            <w:vMerge/>
          </w:tcPr>
          <w:p w14:paraId="0F8708F1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A6EC730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6DC5AC6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E932BB5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F008710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4C90A04D" w14:textId="77777777" w:rsidTr="00073B33">
        <w:trPr>
          <w:trHeight w:val="287"/>
        </w:trPr>
        <w:tc>
          <w:tcPr>
            <w:tcW w:w="404" w:type="dxa"/>
            <w:gridSpan w:val="2"/>
            <w:vMerge/>
          </w:tcPr>
          <w:p w14:paraId="39BEDB0D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9E6623A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6534979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03B7551" w14:textId="77777777" w:rsidR="00045762" w:rsidRPr="003D548D" w:rsidRDefault="00045762" w:rsidP="00045762">
            <w:r w:rsidRPr="00E14D5F">
              <w:t>Тип уплотнения</w:t>
            </w:r>
            <w:r w:rsidRPr="00E14D5F" w:rsidDel="00E14D5F">
              <w:t xml:space="preserve"> </w:t>
            </w:r>
          </w:p>
          <w:p w14:paraId="04369136" w14:textId="0E15926F" w:rsidR="00045762" w:rsidRPr="003D548D" w:rsidRDefault="00045762" w:rsidP="00045762"/>
        </w:tc>
        <w:tc>
          <w:tcPr>
            <w:tcW w:w="1727" w:type="dxa"/>
          </w:tcPr>
          <w:p w14:paraId="3C6D6776" w14:textId="6C9F55D5" w:rsidR="00045762" w:rsidRPr="003D548D" w:rsidRDefault="00045762" w:rsidP="00045762">
            <w:r w:rsidRPr="00E14D5F">
              <w:t>EPDM</w:t>
            </w:r>
            <w:r w:rsidRPr="00E14D5F" w:rsidDel="00E14D5F">
              <w:t xml:space="preserve"> </w:t>
            </w:r>
          </w:p>
        </w:tc>
        <w:tc>
          <w:tcPr>
            <w:tcW w:w="851" w:type="dxa"/>
            <w:vMerge/>
          </w:tcPr>
          <w:p w14:paraId="4C26DF1A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A49BBF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9BDC70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08A3E61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287BDF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729D151F" w14:textId="77777777" w:rsidTr="00073B33">
        <w:trPr>
          <w:trHeight w:val="819"/>
        </w:trPr>
        <w:tc>
          <w:tcPr>
            <w:tcW w:w="404" w:type="dxa"/>
            <w:gridSpan w:val="2"/>
            <w:vMerge/>
          </w:tcPr>
          <w:p w14:paraId="63627A72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54004466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94CE6DB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6412552" w14:textId="37ACBE58" w:rsidR="00045762" w:rsidRPr="003D548D" w:rsidRDefault="00045762" w:rsidP="00045762">
            <w:r w:rsidRPr="00E14D5F">
              <w:t>Применение</w:t>
            </w:r>
          </w:p>
        </w:tc>
        <w:tc>
          <w:tcPr>
            <w:tcW w:w="1727" w:type="dxa"/>
          </w:tcPr>
          <w:p w14:paraId="0C417264" w14:textId="790F1A72" w:rsidR="00045762" w:rsidRPr="003D548D" w:rsidRDefault="00045762" w:rsidP="00045762">
            <w:r w:rsidRPr="00E14D5F">
              <w:t>системы отопления и водоснабжения</w:t>
            </w:r>
          </w:p>
        </w:tc>
        <w:tc>
          <w:tcPr>
            <w:tcW w:w="851" w:type="dxa"/>
            <w:vMerge/>
          </w:tcPr>
          <w:p w14:paraId="45CE1143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D791441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90ABE14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C2AF582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71959F7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50197EF2" w14:textId="77777777" w:rsidTr="00762626">
        <w:trPr>
          <w:trHeight w:val="287"/>
        </w:trPr>
        <w:tc>
          <w:tcPr>
            <w:tcW w:w="404" w:type="dxa"/>
            <w:gridSpan w:val="2"/>
            <w:vMerge w:val="restart"/>
          </w:tcPr>
          <w:p w14:paraId="0F402F8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6</w:t>
            </w:r>
          </w:p>
        </w:tc>
        <w:tc>
          <w:tcPr>
            <w:tcW w:w="915" w:type="dxa"/>
            <w:vMerge w:val="restart"/>
          </w:tcPr>
          <w:p w14:paraId="2C6C7C8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Тройник проходной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</w:rPr>
              <w:t>Rautitan</w:t>
            </w:r>
            <w:proofErr w:type="spellEnd"/>
            <w:r w:rsidRPr="003D548D">
              <w:rPr>
                <w:sz w:val="18"/>
                <w:szCs w:val="18"/>
              </w:rPr>
              <w:t xml:space="preserve"> 20-16-</w:t>
            </w:r>
            <w:r>
              <w:rPr>
                <w:sz w:val="18"/>
                <w:szCs w:val="18"/>
              </w:rPr>
              <w:t>16</w:t>
            </w:r>
            <w:r w:rsidRPr="003D548D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9" w:type="dxa"/>
            <w:vMerge w:val="restart"/>
          </w:tcPr>
          <w:p w14:paraId="58F308A2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7E9F1FC4" w14:textId="77777777" w:rsidR="00E14D5F" w:rsidRPr="003D548D" w:rsidRDefault="00E14D5F" w:rsidP="00E14D5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39929824" w14:textId="53767782" w:rsidR="00E14D5F" w:rsidRPr="003D548D" w:rsidRDefault="00E14D5F" w:rsidP="00073B33">
            <w:r w:rsidRPr="003D548D">
              <w:t>20-16-</w:t>
            </w:r>
            <w:r w:rsidR="005661FC">
              <w:rPr>
                <w:lang w:val="en-US"/>
              </w:rPr>
              <w:t>16</w:t>
            </w:r>
            <w:r w:rsidR="005661FC" w:rsidRPr="003D548D">
              <w:t xml:space="preserve"> </w:t>
            </w:r>
            <w:r w:rsidRPr="003D548D">
              <w:t>мм</w:t>
            </w:r>
          </w:p>
        </w:tc>
        <w:tc>
          <w:tcPr>
            <w:tcW w:w="851" w:type="dxa"/>
            <w:vMerge w:val="restart"/>
          </w:tcPr>
          <w:p w14:paraId="47E3735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7BCBED3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59598FA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proofErr w:type="spellStart"/>
            <w:r w:rsidRPr="003D548D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946" w:type="dxa"/>
            <w:vMerge w:val="restart"/>
          </w:tcPr>
          <w:p w14:paraId="5BE81C88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1193" w:type="dxa"/>
            <w:gridSpan w:val="2"/>
            <w:vMerge w:val="restart"/>
          </w:tcPr>
          <w:p w14:paraId="729B6FB6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5200,00</w:t>
            </w:r>
          </w:p>
        </w:tc>
      </w:tr>
      <w:tr w:rsidR="00045762" w:rsidRPr="003D548D" w14:paraId="4882041B" w14:textId="77777777" w:rsidTr="00762626">
        <w:trPr>
          <w:trHeight w:val="215"/>
        </w:trPr>
        <w:tc>
          <w:tcPr>
            <w:tcW w:w="404" w:type="dxa"/>
            <w:gridSpan w:val="2"/>
            <w:vMerge/>
          </w:tcPr>
          <w:p w14:paraId="7D27DE0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D7EBE9C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2636CDF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B5466C7" w14:textId="07C3BF71" w:rsidR="00045762" w:rsidRPr="003D548D" w:rsidRDefault="00045762" w:rsidP="00045762"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2FF7A9E0" w14:textId="7B93F617" w:rsidR="00045762" w:rsidRPr="003D548D" w:rsidRDefault="00045762" w:rsidP="00045762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4B3CCF17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6E18197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4356EB3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50E491C8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BB98DC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5C7EC568" w14:textId="77777777" w:rsidTr="00762626">
        <w:trPr>
          <w:trHeight w:val="347"/>
        </w:trPr>
        <w:tc>
          <w:tcPr>
            <w:tcW w:w="404" w:type="dxa"/>
            <w:gridSpan w:val="2"/>
            <w:vMerge/>
          </w:tcPr>
          <w:p w14:paraId="3EE46BC8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5C07A7A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CB897C0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0A27CE9" w14:textId="7654CF59" w:rsidR="00045762" w:rsidRPr="003D548D" w:rsidRDefault="00045762" w:rsidP="00045762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349EE085" w14:textId="2EA375C1" w:rsidR="00045762" w:rsidRPr="003D548D" w:rsidRDefault="00045762" w:rsidP="00045762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4E181B0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DD24ED7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827396A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3D270E5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B41F5C7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505796B6" w14:textId="77777777" w:rsidTr="00762626">
        <w:trPr>
          <w:trHeight w:val="355"/>
        </w:trPr>
        <w:tc>
          <w:tcPr>
            <w:tcW w:w="404" w:type="dxa"/>
            <w:gridSpan w:val="2"/>
            <w:vMerge/>
          </w:tcPr>
          <w:p w14:paraId="06681933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29B7B03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1CB18DB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67853936" w14:textId="4FE940A8" w:rsidR="00045762" w:rsidRPr="003D548D" w:rsidRDefault="00045762" w:rsidP="00045762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7CF0BA89" w14:textId="42625B2D" w:rsidR="00045762" w:rsidRPr="003D548D" w:rsidRDefault="00045762" w:rsidP="00045762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3A311C85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91FF2C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9B2B688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811563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C269CB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2CCE394A" w14:textId="77777777" w:rsidTr="00762626">
        <w:trPr>
          <w:trHeight w:val="455"/>
        </w:trPr>
        <w:tc>
          <w:tcPr>
            <w:tcW w:w="404" w:type="dxa"/>
            <w:gridSpan w:val="2"/>
            <w:vMerge/>
          </w:tcPr>
          <w:p w14:paraId="4B3DA9B8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7A4DD60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ACD6413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2484E939" w14:textId="5250A7A3" w:rsidR="00045762" w:rsidRPr="003D548D" w:rsidRDefault="00045762" w:rsidP="00045762">
            <w:r>
              <w:t xml:space="preserve">Тип </w:t>
            </w:r>
            <w:r w:rsidRPr="003D548D">
              <w:t>соединения</w:t>
            </w:r>
          </w:p>
        </w:tc>
        <w:tc>
          <w:tcPr>
            <w:tcW w:w="1727" w:type="dxa"/>
          </w:tcPr>
          <w:p w14:paraId="19F3EBA7" w14:textId="7B3BED55" w:rsidR="00045762" w:rsidRPr="003D548D" w:rsidRDefault="00045762" w:rsidP="00045762">
            <w:r w:rsidRPr="003D548D">
              <w:t xml:space="preserve">надвижной пресс </w:t>
            </w:r>
          </w:p>
        </w:tc>
        <w:tc>
          <w:tcPr>
            <w:tcW w:w="851" w:type="dxa"/>
            <w:vMerge/>
          </w:tcPr>
          <w:p w14:paraId="3DA42522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D315D6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9D9CA6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4337C1C4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D1153F2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62EED9A0" w14:textId="77777777" w:rsidTr="00762626">
        <w:trPr>
          <w:trHeight w:val="370"/>
        </w:trPr>
        <w:tc>
          <w:tcPr>
            <w:tcW w:w="404" w:type="dxa"/>
            <w:gridSpan w:val="2"/>
            <w:vMerge/>
          </w:tcPr>
          <w:p w14:paraId="7E78A592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574BC22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A626C59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CE35FE2" w14:textId="450CBCE8" w:rsidR="00045762" w:rsidRPr="003D548D" w:rsidRDefault="00045762" w:rsidP="00045762">
            <w:r w:rsidRPr="00045762">
              <w:t>Материал корпуса</w:t>
            </w:r>
          </w:p>
        </w:tc>
        <w:tc>
          <w:tcPr>
            <w:tcW w:w="1727" w:type="dxa"/>
          </w:tcPr>
          <w:p w14:paraId="49E23ADE" w14:textId="14B7E0D5" w:rsidR="00045762" w:rsidRPr="003D548D" w:rsidRDefault="00045762" w:rsidP="00045762">
            <w:r>
              <w:t>латунь</w:t>
            </w:r>
          </w:p>
        </w:tc>
        <w:tc>
          <w:tcPr>
            <w:tcW w:w="851" w:type="dxa"/>
            <w:vMerge/>
          </w:tcPr>
          <w:p w14:paraId="06F9215B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E815735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2FB5A1A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5FBC8D15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F7D3F36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045762" w:rsidRPr="003D548D" w14:paraId="50927220" w14:textId="77777777" w:rsidTr="00762626">
        <w:trPr>
          <w:trHeight w:val="333"/>
        </w:trPr>
        <w:tc>
          <w:tcPr>
            <w:tcW w:w="404" w:type="dxa"/>
            <w:gridSpan w:val="2"/>
            <w:vMerge/>
          </w:tcPr>
          <w:p w14:paraId="001FB542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5B794831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56D367E0" w14:textId="77777777" w:rsidR="00045762" w:rsidRPr="003D548D" w:rsidRDefault="00045762" w:rsidP="00045762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645BA47" w14:textId="77777777" w:rsidR="00045762" w:rsidRPr="003D548D" w:rsidRDefault="00045762" w:rsidP="00045762">
            <w:r w:rsidRPr="00E14D5F">
              <w:t>Тип уплотнения</w:t>
            </w:r>
            <w:r w:rsidRPr="00E14D5F" w:rsidDel="00E14D5F">
              <w:t xml:space="preserve"> </w:t>
            </w:r>
          </w:p>
          <w:p w14:paraId="0744F011" w14:textId="6D3908F8" w:rsidR="00045762" w:rsidRPr="003D548D" w:rsidRDefault="00045762" w:rsidP="00045762"/>
        </w:tc>
        <w:tc>
          <w:tcPr>
            <w:tcW w:w="1727" w:type="dxa"/>
          </w:tcPr>
          <w:p w14:paraId="7ABA8108" w14:textId="4019F7C6" w:rsidR="00045762" w:rsidRPr="003D548D" w:rsidRDefault="00045762" w:rsidP="00045762">
            <w:r w:rsidRPr="00E14D5F">
              <w:t>EPDM</w:t>
            </w:r>
            <w:r w:rsidRPr="00E14D5F" w:rsidDel="00E14D5F">
              <w:t xml:space="preserve"> </w:t>
            </w:r>
          </w:p>
        </w:tc>
        <w:tc>
          <w:tcPr>
            <w:tcW w:w="851" w:type="dxa"/>
            <w:vMerge/>
          </w:tcPr>
          <w:p w14:paraId="5FF50D56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70D78C7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ADF50A5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425A86E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3BB394F" w14:textId="77777777" w:rsidR="00045762" w:rsidRPr="003D548D" w:rsidRDefault="00045762" w:rsidP="00045762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632F7B98" w14:textId="77777777" w:rsidTr="00762626">
        <w:trPr>
          <w:trHeight w:val="333"/>
        </w:trPr>
        <w:tc>
          <w:tcPr>
            <w:tcW w:w="404" w:type="dxa"/>
            <w:gridSpan w:val="2"/>
            <w:vMerge/>
          </w:tcPr>
          <w:p w14:paraId="1D311B15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FE8A5D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B2FA95D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E81105B" w14:textId="3F432D23" w:rsidR="00E14D5F" w:rsidRPr="003D548D" w:rsidRDefault="00045762" w:rsidP="00E14D5F">
            <w:r>
              <w:t xml:space="preserve">Длина </w:t>
            </w:r>
          </w:p>
        </w:tc>
        <w:tc>
          <w:tcPr>
            <w:tcW w:w="1727" w:type="dxa"/>
          </w:tcPr>
          <w:p w14:paraId="085D360C" w14:textId="0F277920" w:rsidR="00E14D5F" w:rsidRPr="003D548D" w:rsidRDefault="00045762" w:rsidP="00E14D5F">
            <w:r>
              <w:t>71 мм</w:t>
            </w:r>
          </w:p>
        </w:tc>
        <w:tc>
          <w:tcPr>
            <w:tcW w:w="851" w:type="dxa"/>
            <w:vMerge/>
          </w:tcPr>
          <w:p w14:paraId="7AEF2CA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49192CF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FB9DE4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89008EE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8B35779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22DAA198" w14:textId="77777777" w:rsidTr="00762626">
        <w:trPr>
          <w:trHeight w:val="480"/>
        </w:trPr>
        <w:tc>
          <w:tcPr>
            <w:tcW w:w="404" w:type="dxa"/>
            <w:gridSpan w:val="2"/>
            <w:vMerge w:val="restart"/>
          </w:tcPr>
          <w:p w14:paraId="2FA570B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7</w:t>
            </w:r>
          </w:p>
        </w:tc>
        <w:tc>
          <w:tcPr>
            <w:tcW w:w="915" w:type="dxa"/>
            <w:vMerge w:val="restart"/>
          </w:tcPr>
          <w:p w14:paraId="78E268B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Тройник проходной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</w:rPr>
              <w:t>Rautitan</w:t>
            </w:r>
            <w:proofErr w:type="spellEnd"/>
            <w:r w:rsidRPr="003D548D">
              <w:rPr>
                <w:sz w:val="18"/>
                <w:szCs w:val="18"/>
              </w:rPr>
              <w:t xml:space="preserve"> 16-16-16 </w:t>
            </w:r>
          </w:p>
        </w:tc>
        <w:tc>
          <w:tcPr>
            <w:tcW w:w="809" w:type="dxa"/>
            <w:vMerge w:val="restart"/>
          </w:tcPr>
          <w:p w14:paraId="20D8D3FC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39491C60" w14:textId="77777777" w:rsidR="00E14D5F" w:rsidRPr="003D548D" w:rsidRDefault="00E14D5F" w:rsidP="00E14D5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44D260B2" w14:textId="77777777" w:rsidR="00E14D5F" w:rsidRPr="003D548D" w:rsidRDefault="00E14D5F" w:rsidP="00E14D5F">
            <w:r w:rsidRPr="003D548D">
              <w:t>16-16-16 мм</w:t>
            </w:r>
          </w:p>
        </w:tc>
        <w:tc>
          <w:tcPr>
            <w:tcW w:w="851" w:type="dxa"/>
            <w:vMerge w:val="restart"/>
          </w:tcPr>
          <w:p w14:paraId="55D473FD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52729D4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1207B97B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шт.</w:t>
            </w:r>
          </w:p>
        </w:tc>
        <w:tc>
          <w:tcPr>
            <w:tcW w:w="946" w:type="dxa"/>
            <w:vMerge w:val="restart"/>
          </w:tcPr>
          <w:p w14:paraId="4D63689E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820,00</w:t>
            </w:r>
          </w:p>
        </w:tc>
        <w:tc>
          <w:tcPr>
            <w:tcW w:w="1193" w:type="dxa"/>
            <w:gridSpan w:val="2"/>
            <w:vMerge w:val="restart"/>
          </w:tcPr>
          <w:p w14:paraId="79B1536E" w14:textId="77777777" w:rsidR="00E14D5F" w:rsidRDefault="00E14D5F" w:rsidP="00E14D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8200,00</w:t>
            </w:r>
          </w:p>
        </w:tc>
      </w:tr>
      <w:tr w:rsidR="00E1063A" w:rsidRPr="003D548D" w14:paraId="476A9016" w14:textId="77777777" w:rsidTr="00762626">
        <w:trPr>
          <w:trHeight w:val="235"/>
        </w:trPr>
        <w:tc>
          <w:tcPr>
            <w:tcW w:w="404" w:type="dxa"/>
            <w:gridSpan w:val="2"/>
            <w:vMerge/>
          </w:tcPr>
          <w:p w14:paraId="3875F6CC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089BAE4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5ED37AF1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2205FA4" w14:textId="785E7931" w:rsidR="00E1063A" w:rsidRPr="003D548D" w:rsidRDefault="00E1063A" w:rsidP="00E1063A"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5F020C97" w14:textId="5B5C5252" w:rsidR="00E1063A" w:rsidRPr="003D548D" w:rsidRDefault="00E1063A" w:rsidP="00E1063A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6CA9D9FD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B1CB6A5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797BBF9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31305BE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BD00C0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7BCEBFCE" w14:textId="77777777" w:rsidTr="00762626">
        <w:trPr>
          <w:trHeight w:val="235"/>
        </w:trPr>
        <w:tc>
          <w:tcPr>
            <w:tcW w:w="404" w:type="dxa"/>
            <w:gridSpan w:val="2"/>
            <w:vMerge/>
          </w:tcPr>
          <w:p w14:paraId="0AB7A156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41B50DE0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59E2159A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1639CDF" w14:textId="5E70EC45" w:rsidR="00E1063A" w:rsidRPr="003D548D" w:rsidRDefault="00E1063A" w:rsidP="00E1063A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7585EE60" w14:textId="2D24F66C" w:rsidR="00E1063A" w:rsidRPr="003D548D" w:rsidRDefault="00E1063A" w:rsidP="00E1063A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2E16D123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C61F3B9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4CFC90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2604D64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385B71E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2CFBB33C" w14:textId="77777777" w:rsidTr="00762626">
        <w:trPr>
          <w:trHeight w:val="235"/>
        </w:trPr>
        <w:tc>
          <w:tcPr>
            <w:tcW w:w="404" w:type="dxa"/>
            <w:gridSpan w:val="2"/>
            <w:vMerge/>
          </w:tcPr>
          <w:p w14:paraId="1882A8C3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790F058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E613FF4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3DF4144" w14:textId="7E0E6186" w:rsidR="00E1063A" w:rsidRPr="003D548D" w:rsidRDefault="00E1063A" w:rsidP="00E1063A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16D7AE70" w14:textId="08C05F26" w:rsidR="00E1063A" w:rsidRPr="003D548D" w:rsidRDefault="00E1063A" w:rsidP="00E1063A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6B4BC545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4DBC5F3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E45EC0C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B7D4A00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08C99F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E14D5F" w:rsidRPr="003D548D" w14:paraId="68F15FF3" w14:textId="77777777" w:rsidTr="00762626">
        <w:trPr>
          <w:trHeight w:val="285"/>
        </w:trPr>
        <w:tc>
          <w:tcPr>
            <w:tcW w:w="404" w:type="dxa"/>
            <w:gridSpan w:val="2"/>
            <w:vMerge/>
          </w:tcPr>
          <w:p w14:paraId="5E266C28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31012BA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AAB1508" w14:textId="77777777" w:rsidR="00E14D5F" w:rsidRPr="003D548D" w:rsidRDefault="00E14D5F" w:rsidP="00E14D5F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05294DF" w14:textId="570EE5E2" w:rsidR="00E14D5F" w:rsidRPr="003D548D" w:rsidRDefault="00E14D5F" w:rsidP="00E14D5F">
            <w:r w:rsidRPr="003D548D">
              <w:t>Тип</w:t>
            </w:r>
            <w:r w:rsidR="00E1063A">
              <w:t xml:space="preserve"> соединения</w:t>
            </w:r>
          </w:p>
        </w:tc>
        <w:tc>
          <w:tcPr>
            <w:tcW w:w="1727" w:type="dxa"/>
          </w:tcPr>
          <w:p w14:paraId="6B260BFF" w14:textId="77777777" w:rsidR="00E14D5F" w:rsidRPr="003D548D" w:rsidRDefault="00E14D5F" w:rsidP="00E14D5F">
            <w:r w:rsidRPr="003D548D">
              <w:t>аксиальный</w:t>
            </w:r>
          </w:p>
        </w:tc>
        <w:tc>
          <w:tcPr>
            <w:tcW w:w="851" w:type="dxa"/>
            <w:vMerge/>
          </w:tcPr>
          <w:p w14:paraId="2DA71F7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F6DD171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308E060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6949452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3D0AF8A3" w14:textId="77777777" w:rsidR="00E14D5F" w:rsidRPr="003D548D" w:rsidRDefault="00E14D5F" w:rsidP="00E14D5F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15661012" w14:textId="77777777" w:rsidTr="00762626">
        <w:trPr>
          <w:trHeight w:val="279"/>
        </w:trPr>
        <w:tc>
          <w:tcPr>
            <w:tcW w:w="404" w:type="dxa"/>
            <w:gridSpan w:val="2"/>
            <w:vMerge/>
          </w:tcPr>
          <w:p w14:paraId="0EFAEC36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4B447B8E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D44C94F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2EBA38D" w14:textId="7FCF0800" w:rsidR="00E1063A" w:rsidRPr="00073B33" w:rsidRDefault="00E1063A" w:rsidP="00E1063A">
            <w:pPr>
              <w:rPr>
                <w:highlight w:val="yellow"/>
              </w:rPr>
            </w:pPr>
            <w:r w:rsidRPr="00045762">
              <w:t>Материал корпуса</w:t>
            </w:r>
          </w:p>
        </w:tc>
        <w:tc>
          <w:tcPr>
            <w:tcW w:w="1727" w:type="dxa"/>
          </w:tcPr>
          <w:p w14:paraId="54EE5FD8" w14:textId="4472DDA3" w:rsidR="00E1063A" w:rsidRPr="00073B33" w:rsidRDefault="00E1063A" w:rsidP="00E1063A">
            <w:pPr>
              <w:rPr>
                <w:highlight w:val="yellow"/>
              </w:rPr>
            </w:pPr>
            <w:r>
              <w:t>латунь</w:t>
            </w:r>
          </w:p>
        </w:tc>
        <w:tc>
          <w:tcPr>
            <w:tcW w:w="851" w:type="dxa"/>
            <w:vMerge/>
          </w:tcPr>
          <w:p w14:paraId="57DFB29D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BD42660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4D0F595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F6A449F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AD76C64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6F093740" w14:textId="77777777" w:rsidTr="00762626">
        <w:trPr>
          <w:trHeight w:val="252"/>
        </w:trPr>
        <w:tc>
          <w:tcPr>
            <w:tcW w:w="404" w:type="dxa"/>
            <w:gridSpan w:val="2"/>
            <w:vMerge/>
          </w:tcPr>
          <w:p w14:paraId="078350EB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53C3FAB2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07568C4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340E278" w14:textId="05AD96F3" w:rsidR="00E1063A" w:rsidRPr="003D548D" w:rsidRDefault="00E1063A" w:rsidP="00E1063A">
            <w:r w:rsidRPr="003D548D">
              <w:t>Длина</w:t>
            </w:r>
          </w:p>
        </w:tc>
        <w:tc>
          <w:tcPr>
            <w:tcW w:w="1727" w:type="dxa"/>
          </w:tcPr>
          <w:p w14:paraId="7B3D096E" w14:textId="6F84AEDB" w:rsidR="00E1063A" w:rsidRPr="003D548D" w:rsidRDefault="00E1063A" w:rsidP="00E1063A">
            <w:r w:rsidRPr="003D548D">
              <w:t>68 мм</w:t>
            </w:r>
          </w:p>
        </w:tc>
        <w:tc>
          <w:tcPr>
            <w:tcW w:w="851" w:type="dxa"/>
            <w:vMerge/>
          </w:tcPr>
          <w:p w14:paraId="6F9FBA1E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DB40629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E5D3712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916A81F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353C8D65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06D8C2F0" w14:textId="77777777" w:rsidTr="00762626">
        <w:trPr>
          <w:trHeight w:val="359"/>
        </w:trPr>
        <w:tc>
          <w:tcPr>
            <w:tcW w:w="404" w:type="dxa"/>
            <w:gridSpan w:val="2"/>
            <w:vMerge/>
          </w:tcPr>
          <w:p w14:paraId="4F99911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51608037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E239BCA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71C7E1C" w14:textId="1E12CE9B" w:rsidR="00E1063A" w:rsidRPr="003D548D" w:rsidRDefault="00E1063A" w:rsidP="00E1063A">
            <w:r w:rsidRPr="003D548D">
              <w:t>Вид фитинга</w:t>
            </w:r>
          </w:p>
        </w:tc>
        <w:tc>
          <w:tcPr>
            <w:tcW w:w="1727" w:type="dxa"/>
          </w:tcPr>
          <w:p w14:paraId="5B1EB709" w14:textId="528CD1F2" w:rsidR="00E1063A" w:rsidRPr="003D548D" w:rsidRDefault="00E1063A" w:rsidP="00E1063A">
            <w:r w:rsidRPr="003D548D">
              <w:t>соединительный</w:t>
            </w:r>
          </w:p>
        </w:tc>
        <w:tc>
          <w:tcPr>
            <w:tcW w:w="851" w:type="dxa"/>
            <w:vMerge/>
          </w:tcPr>
          <w:p w14:paraId="4460BD52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E4BBF97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B01E4A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2AE1B50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C5A7F77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0069342A" w14:textId="77777777" w:rsidTr="00762626">
        <w:trPr>
          <w:trHeight w:val="291"/>
        </w:trPr>
        <w:tc>
          <w:tcPr>
            <w:tcW w:w="404" w:type="dxa"/>
            <w:gridSpan w:val="2"/>
            <w:vMerge/>
          </w:tcPr>
          <w:p w14:paraId="44BB2856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5B073917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F261CFE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4331CDB" w14:textId="7F5F0F3F" w:rsidR="00E1063A" w:rsidRPr="003D548D" w:rsidRDefault="00E1063A" w:rsidP="00E1063A">
            <w:r w:rsidRPr="00E1063A">
              <w:t>Применение</w:t>
            </w:r>
          </w:p>
        </w:tc>
        <w:tc>
          <w:tcPr>
            <w:tcW w:w="1727" w:type="dxa"/>
          </w:tcPr>
          <w:p w14:paraId="27E6DC92" w14:textId="7CD8D806" w:rsidR="00E1063A" w:rsidRPr="003D548D" w:rsidRDefault="00E1063A" w:rsidP="00E1063A">
            <w:r w:rsidRPr="00E1063A">
              <w:t>системы отопления и водоснабжения</w:t>
            </w:r>
          </w:p>
        </w:tc>
        <w:tc>
          <w:tcPr>
            <w:tcW w:w="851" w:type="dxa"/>
            <w:vMerge/>
          </w:tcPr>
          <w:p w14:paraId="5EA88CCD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32E846B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A9ABE96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D8E3F70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52465FC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0C33FCCD" w14:textId="77777777" w:rsidTr="00762626">
        <w:trPr>
          <w:trHeight w:val="559"/>
        </w:trPr>
        <w:tc>
          <w:tcPr>
            <w:tcW w:w="404" w:type="dxa"/>
            <w:gridSpan w:val="2"/>
            <w:vMerge w:val="restart"/>
          </w:tcPr>
          <w:p w14:paraId="5F02EAE6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8</w:t>
            </w:r>
          </w:p>
        </w:tc>
        <w:tc>
          <w:tcPr>
            <w:tcW w:w="915" w:type="dxa"/>
            <w:vMerge w:val="restart"/>
          </w:tcPr>
          <w:p w14:paraId="0DFA69E1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Муфта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соединительная </w:t>
            </w:r>
            <w:proofErr w:type="spellStart"/>
            <w:r w:rsidRPr="003D548D">
              <w:rPr>
                <w:sz w:val="18"/>
                <w:szCs w:val="18"/>
              </w:rPr>
              <w:t>равнопроходная</w:t>
            </w:r>
            <w:proofErr w:type="spellEnd"/>
            <w:r w:rsidRPr="003D548D">
              <w:rPr>
                <w:sz w:val="18"/>
                <w:szCs w:val="18"/>
              </w:rPr>
              <w:t xml:space="preserve"> 16 PLATINUM RX</w:t>
            </w:r>
          </w:p>
        </w:tc>
        <w:tc>
          <w:tcPr>
            <w:tcW w:w="809" w:type="dxa"/>
            <w:vMerge w:val="restart"/>
          </w:tcPr>
          <w:p w14:paraId="5ABC82F3" w14:textId="77777777" w:rsidR="00E1063A" w:rsidRPr="003D548D" w:rsidRDefault="00E1063A" w:rsidP="00E1063A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0CF8968C" w14:textId="77777777" w:rsidR="00E1063A" w:rsidRPr="003D548D" w:rsidRDefault="00E1063A" w:rsidP="00E1063A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37B42C69" w14:textId="4FF098D2" w:rsidR="00E1063A" w:rsidRPr="003D548D" w:rsidRDefault="00E1063A" w:rsidP="00E1063A">
            <w:r w:rsidRPr="003D548D">
              <w:t>16</w:t>
            </w:r>
            <w:r w:rsidR="0013059F">
              <w:t xml:space="preserve"> мм</w:t>
            </w:r>
          </w:p>
        </w:tc>
        <w:tc>
          <w:tcPr>
            <w:tcW w:w="851" w:type="dxa"/>
            <w:vMerge w:val="restart"/>
          </w:tcPr>
          <w:p w14:paraId="161890C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4777444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4583997C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шт.</w:t>
            </w:r>
          </w:p>
        </w:tc>
        <w:tc>
          <w:tcPr>
            <w:tcW w:w="946" w:type="dxa"/>
            <w:vMerge w:val="restart"/>
          </w:tcPr>
          <w:p w14:paraId="64A3F247" w14:textId="77777777" w:rsidR="00E1063A" w:rsidRDefault="00E1063A" w:rsidP="00E106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630,00</w:t>
            </w:r>
          </w:p>
        </w:tc>
        <w:tc>
          <w:tcPr>
            <w:tcW w:w="1193" w:type="dxa"/>
            <w:gridSpan w:val="2"/>
            <w:vMerge w:val="restart"/>
          </w:tcPr>
          <w:p w14:paraId="00926B88" w14:textId="77777777" w:rsidR="00E1063A" w:rsidRDefault="00E1063A" w:rsidP="00E1063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6300,00</w:t>
            </w:r>
          </w:p>
        </w:tc>
      </w:tr>
      <w:tr w:rsidR="0013059F" w:rsidRPr="003D548D" w14:paraId="5D17EDD8" w14:textId="77777777" w:rsidTr="00762626">
        <w:trPr>
          <w:trHeight w:val="289"/>
        </w:trPr>
        <w:tc>
          <w:tcPr>
            <w:tcW w:w="404" w:type="dxa"/>
            <w:gridSpan w:val="2"/>
            <w:vMerge/>
          </w:tcPr>
          <w:p w14:paraId="41760763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80627CF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F321341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F198366" w14:textId="25E44D00" w:rsidR="0013059F" w:rsidRPr="003D548D" w:rsidRDefault="0013059F" w:rsidP="0013059F"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20D2B147" w14:textId="426AC55A" w:rsidR="0013059F" w:rsidRPr="003D548D" w:rsidRDefault="0013059F" w:rsidP="0013059F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4DE7C6B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FC0013F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3FCBDC2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208763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9AC2BC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690C88F7" w14:textId="77777777" w:rsidTr="00762626">
        <w:trPr>
          <w:trHeight w:val="289"/>
        </w:trPr>
        <w:tc>
          <w:tcPr>
            <w:tcW w:w="404" w:type="dxa"/>
            <w:gridSpan w:val="2"/>
            <w:vMerge/>
          </w:tcPr>
          <w:p w14:paraId="124166E6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215330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253C3ED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290250D" w14:textId="3D3B950E" w:rsidR="0013059F" w:rsidRPr="003D548D" w:rsidRDefault="0013059F" w:rsidP="0013059F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7EEA4846" w14:textId="31D1FBE0" w:rsidR="0013059F" w:rsidRPr="003D548D" w:rsidRDefault="0013059F" w:rsidP="0013059F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7CE39C7D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2F7596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62C9C5B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87718CA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BFECD0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3095396B" w14:textId="77777777" w:rsidTr="00762626">
        <w:trPr>
          <w:trHeight w:val="289"/>
        </w:trPr>
        <w:tc>
          <w:tcPr>
            <w:tcW w:w="404" w:type="dxa"/>
            <w:gridSpan w:val="2"/>
            <w:vMerge/>
          </w:tcPr>
          <w:p w14:paraId="10358F8E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1D0F61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87D3FA5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7FF89CF" w14:textId="5FB88648" w:rsidR="0013059F" w:rsidRPr="003D548D" w:rsidRDefault="0013059F" w:rsidP="0013059F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2156C78E" w14:textId="4504640E" w:rsidR="0013059F" w:rsidRPr="003D548D" w:rsidRDefault="0013059F" w:rsidP="0013059F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1932681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3DCFAAC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2D729C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36B55F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7CDE34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E1063A" w:rsidRPr="003D548D" w14:paraId="5A415B2E" w14:textId="77777777" w:rsidTr="00762626">
        <w:trPr>
          <w:trHeight w:val="279"/>
        </w:trPr>
        <w:tc>
          <w:tcPr>
            <w:tcW w:w="404" w:type="dxa"/>
            <w:gridSpan w:val="2"/>
            <w:vMerge/>
          </w:tcPr>
          <w:p w14:paraId="7A0C6A2E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49526A6F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9CA0ABF" w14:textId="77777777" w:rsidR="00E1063A" w:rsidRPr="003D548D" w:rsidRDefault="00E1063A" w:rsidP="00E1063A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70B4D34" w14:textId="1521EB0F" w:rsidR="00E1063A" w:rsidRPr="003D548D" w:rsidRDefault="0013059F" w:rsidP="00E1063A">
            <w:r w:rsidRPr="0013059F">
              <w:t>Материал корпуса</w:t>
            </w:r>
          </w:p>
        </w:tc>
        <w:tc>
          <w:tcPr>
            <w:tcW w:w="1727" w:type="dxa"/>
          </w:tcPr>
          <w:p w14:paraId="679D9BA1" w14:textId="77777777" w:rsidR="00E1063A" w:rsidRPr="003D548D" w:rsidRDefault="00E1063A" w:rsidP="00E1063A">
            <w:r w:rsidRPr="003D548D">
              <w:t>бронза</w:t>
            </w:r>
          </w:p>
        </w:tc>
        <w:tc>
          <w:tcPr>
            <w:tcW w:w="851" w:type="dxa"/>
            <w:vMerge/>
          </w:tcPr>
          <w:p w14:paraId="2468643B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3D9DEC2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843A293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5C0C30A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4F06FDBF" w14:textId="77777777" w:rsidR="00E1063A" w:rsidRPr="003D548D" w:rsidRDefault="00E1063A" w:rsidP="00E1063A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1E0D57EA" w14:textId="77777777" w:rsidTr="00073B33">
        <w:trPr>
          <w:trHeight w:val="1402"/>
        </w:trPr>
        <w:tc>
          <w:tcPr>
            <w:tcW w:w="404" w:type="dxa"/>
            <w:gridSpan w:val="2"/>
            <w:vMerge/>
          </w:tcPr>
          <w:p w14:paraId="1853E8E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61A9CB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5FA03AD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860847A" w14:textId="19A782CF" w:rsidR="0013059F" w:rsidRPr="003D548D" w:rsidRDefault="0013059F" w:rsidP="0013059F">
            <w:r>
              <w:t>Тип соединения</w:t>
            </w:r>
          </w:p>
          <w:p w14:paraId="09C71590" w14:textId="4A51FEE3" w:rsidR="0013059F" w:rsidRPr="003D548D" w:rsidRDefault="0013059F" w:rsidP="0013059F"/>
          <w:p w14:paraId="036BC15E" w14:textId="46AC3370" w:rsidR="0013059F" w:rsidRPr="003D548D" w:rsidRDefault="0013059F" w:rsidP="0013059F"/>
        </w:tc>
        <w:tc>
          <w:tcPr>
            <w:tcW w:w="1727" w:type="dxa"/>
          </w:tcPr>
          <w:p w14:paraId="57E5EB7E" w14:textId="5117A451" w:rsidR="0013059F" w:rsidRPr="003D548D" w:rsidRDefault="0013059F" w:rsidP="00073B33">
            <w:r w:rsidRPr="0013059F">
              <w:t xml:space="preserve">аксиальная </w:t>
            </w:r>
            <w:proofErr w:type="spellStart"/>
            <w:r w:rsidRPr="0013059F">
              <w:t>опрессовка</w:t>
            </w:r>
            <w:proofErr w:type="spellEnd"/>
            <w:r w:rsidRPr="0013059F">
              <w:t xml:space="preserve"> (надвижное соединение с надвижной гильзой)</w:t>
            </w:r>
          </w:p>
        </w:tc>
        <w:tc>
          <w:tcPr>
            <w:tcW w:w="851" w:type="dxa"/>
            <w:vMerge/>
          </w:tcPr>
          <w:p w14:paraId="2A88316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5DBA36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61819E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5A6A64F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546F40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6B70888F" w14:textId="77777777" w:rsidTr="00073B33">
        <w:trPr>
          <w:trHeight w:val="840"/>
        </w:trPr>
        <w:tc>
          <w:tcPr>
            <w:tcW w:w="404" w:type="dxa"/>
            <w:gridSpan w:val="2"/>
            <w:vMerge/>
          </w:tcPr>
          <w:p w14:paraId="68D0571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BAAC356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1147EE1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856E21A" w14:textId="24A1AC46" w:rsidR="0013059F" w:rsidRPr="003D548D" w:rsidRDefault="0013059F" w:rsidP="0013059F">
            <w:r>
              <w:t>Н</w:t>
            </w:r>
            <w:r w:rsidRPr="003D548D">
              <w:t>азначение</w:t>
            </w:r>
          </w:p>
          <w:p w14:paraId="0A543FE7" w14:textId="695ABCA3" w:rsidR="0013059F" w:rsidRPr="003D548D" w:rsidRDefault="0013059F" w:rsidP="0013059F"/>
        </w:tc>
        <w:tc>
          <w:tcPr>
            <w:tcW w:w="1727" w:type="dxa"/>
          </w:tcPr>
          <w:p w14:paraId="5D24434E" w14:textId="53D9A6B6" w:rsidR="0013059F" w:rsidRPr="003D548D" w:rsidRDefault="00073B33" w:rsidP="00073B33">
            <w:r w:rsidRPr="00073B33">
              <w:t>соединение труб из сшитого полиэтилена в системах отопления, холодного и горячего водоснабжения</w:t>
            </w:r>
          </w:p>
        </w:tc>
        <w:tc>
          <w:tcPr>
            <w:tcW w:w="851" w:type="dxa"/>
            <w:vMerge/>
          </w:tcPr>
          <w:p w14:paraId="5336EA21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CC0CD9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B9C701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B846EB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298D00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5D23D66E" w14:textId="77777777" w:rsidTr="00762626">
        <w:trPr>
          <w:trHeight w:val="535"/>
        </w:trPr>
        <w:tc>
          <w:tcPr>
            <w:tcW w:w="404" w:type="dxa"/>
            <w:gridSpan w:val="2"/>
            <w:vMerge w:val="restart"/>
          </w:tcPr>
          <w:p w14:paraId="24CD8361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9</w:t>
            </w:r>
          </w:p>
        </w:tc>
        <w:tc>
          <w:tcPr>
            <w:tcW w:w="915" w:type="dxa"/>
            <w:vMerge w:val="restart"/>
          </w:tcPr>
          <w:p w14:paraId="7B35D3C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 xml:space="preserve">Муфта </w:t>
            </w:r>
            <w:proofErr w:type="spellStart"/>
            <w:r w:rsidRPr="003D548D">
              <w:rPr>
                <w:sz w:val="18"/>
                <w:szCs w:val="18"/>
              </w:rPr>
              <w:t>Rehau</w:t>
            </w:r>
            <w:proofErr w:type="spellEnd"/>
            <w:r w:rsidRPr="003D548D">
              <w:rPr>
                <w:sz w:val="18"/>
                <w:szCs w:val="18"/>
              </w:rPr>
              <w:t xml:space="preserve"> соединительная </w:t>
            </w:r>
            <w:proofErr w:type="spellStart"/>
            <w:r w:rsidRPr="003D548D">
              <w:rPr>
                <w:sz w:val="18"/>
                <w:szCs w:val="18"/>
              </w:rPr>
              <w:t>равнопроходная</w:t>
            </w:r>
            <w:proofErr w:type="spellEnd"/>
            <w:r w:rsidRPr="003D548D">
              <w:rPr>
                <w:sz w:val="18"/>
                <w:szCs w:val="18"/>
              </w:rPr>
              <w:t xml:space="preserve"> 20 PLATINUM RX</w:t>
            </w:r>
          </w:p>
        </w:tc>
        <w:tc>
          <w:tcPr>
            <w:tcW w:w="809" w:type="dxa"/>
            <w:vMerge w:val="restart"/>
          </w:tcPr>
          <w:p w14:paraId="5B0AC506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47354C86" w14:textId="77777777" w:rsidR="0013059F" w:rsidRPr="00F20467" w:rsidRDefault="0013059F" w:rsidP="0013059F">
            <w:pPr>
              <w:rPr>
                <w:color w:val="000000"/>
              </w:rPr>
            </w:pPr>
            <w:r w:rsidRPr="00F20467">
              <w:rPr>
                <w:color w:val="000000"/>
              </w:rPr>
              <w:t>Диаметр условного прохода DN</w:t>
            </w:r>
          </w:p>
        </w:tc>
        <w:tc>
          <w:tcPr>
            <w:tcW w:w="1727" w:type="dxa"/>
          </w:tcPr>
          <w:p w14:paraId="62C5863F" w14:textId="3AB8D8E1" w:rsidR="0013059F" w:rsidRPr="00F20467" w:rsidRDefault="0013059F" w:rsidP="0013059F">
            <w:pPr>
              <w:rPr>
                <w:color w:val="000000"/>
              </w:rPr>
            </w:pPr>
            <w:r w:rsidRPr="00F20467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851" w:type="dxa"/>
            <w:vMerge w:val="restart"/>
          </w:tcPr>
          <w:p w14:paraId="4EBC095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1EBFEC8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43E1FCA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шт.</w:t>
            </w:r>
          </w:p>
        </w:tc>
        <w:tc>
          <w:tcPr>
            <w:tcW w:w="946" w:type="dxa"/>
            <w:vMerge w:val="restart"/>
          </w:tcPr>
          <w:p w14:paraId="4FA5F43F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193" w:type="dxa"/>
            <w:gridSpan w:val="2"/>
            <w:vMerge w:val="restart"/>
          </w:tcPr>
          <w:p w14:paraId="2C97F878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9000,00</w:t>
            </w:r>
          </w:p>
        </w:tc>
      </w:tr>
      <w:tr w:rsidR="0013059F" w:rsidRPr="003D548D" w14:paraId="1D536FFA" w14:textId="77777777" w:rsidTr="00762626">
        <w:trPr>
          <w:trHeight w:val="372"/>
        </w:trPr>
        <w:tc>
          <w:tcPr>
            <w:tcW w:w="404" w:type="dxa"/>
            <w:gridSpan w:val="2"/>
            <w:vMerge/>
          </w:tcPr>
          <w:p w14:paraId="42E614B3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FB4EF9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B586885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9AE8909" w14:textId="5FDD7BBE" w:rsidR="0013059F" w:rsidRPr="00F20467" w:rsidRDefault="0013059F" w:rsidP="0013059F">
            <w:pPr>
              <w:rPr>
                <w:color w:val="000000"/>
              </w:rPr>
            </w:pPr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37CC0C7D" w14:textId="4EE109E1" w:rsidR="0013059F" w:rsidRPr="00F20467" w:rsidRDefault="0013059F" w:rsidP="0013059F">
            <w:pPr>
              <w:rPr>
                <w:color w:val="000000"/>
              </w:rPr>
            </w:pPr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2A07F8BE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EDE68FE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56E9532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E5E462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1B524DA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69649E57" w14:textId="77777777" w:rsidTr="00762626">
        <w:trPr>
          <w:trHeight w:val="372"/>
        </w:trPr>
        <w:tc>
          <w:tcPr>
            <w:tcW w:w="404" w:type="dxa"/>
            <w:gridSpan w:val="2"/>
            <w:vMerge/>
          </w:tcPr>
          <w:p w14:paraId="1169C2E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166CD0B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7FD4F084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271BE9C5" w14:textId="20253006" w:rsidR="0013059F" w:rsidRPr="00F20467" w:rsidRDefault="0013059F" w:rsidP="0013059F">
            <w:pPr>
              <w:rPr>
                <w:color w:val="000000"/>
              </w:rPr>
            </w:pPr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74E4011B" w14:textId="4DB01EA3" w:rsidR="0013059F" w:rsidRPr="00F20467" w:rsidRDefault="0013059F" w:rsidP="0013059F">
            <w:pPr>
              <w:rPr>
                <w:color w:val="000000"/>
              </w:rPr>
            </w:pPr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6A0B612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19A977D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2B2887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6298F2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36589D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103F2B06" w14:textId="77777777" w:rsidTr="00762626">
        <w:trPr>
          <w:trHeight w:val="372"/>
        </w:trPr>
        <w:tc>
          <w:tcPr>
            <w:tcW w:w="404" w:type="dxa"/>
            <w:gridSpan w:val="2"/>
            <w:vMerge/>
          </w:tcPr>
          <w:p w14:paraId="621F82AF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DE54D6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0D7AD2F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D1B9740" w14:textId="78941F7D" w:rsidR="0013059F" w:rsidRPr="00F20467" w:rsidRDefault="0013059F" w:rsidP="0013059F">
            <w:pPr>
              <w:rPr>
                <w:color w:val="000000"/>
              </w:rPr>
            </w:pPr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66864E69" w14:textId="6588FB2A" w:rsidR="0013059F" w:rsidRPr="00F20467" w:rsidRDefault="0013059F" w:rsidP="0013059F">
            <w:pPr>
              <w:rPr>
                <w:color w:val="000000"/>
              </w:rPr>
            </w:pPr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497AFC0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E23188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371665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06FC2EA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3A95648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6BE830BD" w14:textId="77777777" w:rsidTr="00762626">
        <w:trPr>
          <w:trHeight w:val="372"/>
        </w:trPr>
        <w:tc>
          <w:tcPr>
            <w:tcW w:w="404" w:type="dxa"/>
            <w:gridSpan w:val="2"/>
            <w:vMerge/>
          </w:tcPr>
          <w:p w14:paraId="24FB86D1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06FC4DC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AE009F5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FEAD445" w14:textId="77777777" w:rsidR="0013059F" w:rsidRPr="00F20467" w:rsidRDefault="0013059F" w:rsidP="0013059F">
            <w:pPr>
              <w:rPr>
                <w:color w:val="000000"/>
              </w:rPr>
            </w:pPr>
            <w:r w:rsidRPr="00F20467">
              <w:rPr>
                <w:color w:val="000000"/>
              </w:rPr>
              <w:t>Материал</w:t>
            </w:r>
          </w:p>
        </w:tc>
        <w:tc>
          <w:tcPr>
            <w:tcW w:w="1727" w:type="dxa"/>
          </w:tcPr>
          <w:p w14:paraId="2EDE33DC" w14:textId="77777777" w:rsidR="0013059F" w:rsidRPr="00F20467" w:rsidRDefault="0013059F" w:rsidP="0013059F">
            <w:pPr>
              <w:rPr>
                <w:color w:val="000000"/>
              </w:rPr>
            </w:pPr>
            <w:r w:rsidRPr="00F20467">
              <w:rPr>
                <w:color w:val="000000"/>
              </w:rPr>
              <w:t>бронза</w:t>
            </w:r>
          </w:p>
        </w:tc>
        <w:tc>
          <w:tcPr>
            <w:tcW w:w="851" w:type="dxa"/>
            <w:vMerge/>
          </w:tcPr>
          <w:p w14:paraId="1D783BC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899949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6E5214B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F3B10F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805A71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7D16B030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45A2A783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C01395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6007B0B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140BD65" w14:textId="77777777" w:rsidR="00073B33" w:rsidRPr="003D548D" w:rsidRDefault="00073B33" w:rsidP="00073B33">
            <w:r>
              <w:t>Тип соединения</w:t>
            </w:r>
          </w:p>
          <w:p w14:paraId="5BAEC500" w14:textId="77777777" w:rsidR="00073B33" w:rsidRPr="003D548D" w:rsidRDefault="00073B33" w:rsidP="00073B33"/>
          <w:p w14:paraId="7B7D2BAF" w14:textId="2A44DF1F" w:rsidR="00073B33" w:rsidRPr="00F20467" w:rsidRDefault="00073B33" w:rsidP="00073B33">
            <w:pPr>
              <w:rPr>
                <w:color w:val="000000"/>
              </w:rPr>
            </w:pPr>
          </w:p>
        </w:tc>
        <w:tc>
          <w:tcPr>
            <w:tcW w:w="1727" w:type="dxa"/>
          </w:tcPr>
          <w:p w14:paraId="0C01DED9" w14:textId="2F306EB2" w:rsidR="00073B33" w:rsidRPr="00F20467" w:rsidRDefault="00073B33" w:rsidP="00073B33">
            <w:pPr>
              <w:rPr>
                <w:color w:val="000000"/>
              </w:rPr>
            </w:pPr>
            <w:r w:rsidRPr="0013059F">
              <w:t xml:space="preserve">аксиальная </w:t>
            </w:r>
            <w:proofErr w:type="spellStart"/>
            <w:r w:rsidRPr="0013059F">
              <w:t>опрессовка</w:t>
            </w:r>
            <w:proofErr w:type="spellEnd"/>
            <w:r w:rsidRPr="0013059F">
              <w:t xml:space="preserve"> (надвижное соединение с надвижной гильзой)</w:t>
            </w:r>
          </w:p>
        </w:tc>
        <w:tc>
          <w:tcPr>
            <w:tcW w:w="851" w:type="dxa"/>
            <w:vMerge/>
          </w:tcPr>
          <w:p w14:paraId="3ECEF17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4132D44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EBC4FEA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9527F0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1CE0F4A9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661F3C95" w14:textId="77777777" w:rsidTr="00073B33">
        <w:trPr>
          <w:trHeight w:val="1926"/>
        </w:trPr>
        <w:tc>
          <w:tcPr>
            <w:tcW w:w="404" w:type="dxa"/>
            <w:gridSpan w:val="2"/>
            <w:vMerge/>
          </w:tcPr>
          <w:p w14:paraId="6A721580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35AFB747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116E839" w14:textId="77777777" w:rsidR="00073B33" w:rsidRPr="003D548D" w:rsidRDefault="00073B33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33F1AAC" w14:textId="77777777" w:rsidR="00073B33" w:rsidRPr="00F20467" w:rsidRDefault="00073B33" w:rsidP="0013059F">
            <w:pPr>
              <w:rPr>
                <w:color w:val="000000"/>
              </w:rPr>
            </w:pPr>
            <w:r w:rsidRPr="00F20467">
              <w:rPr>
                <w:color w:val="000000"/>
              </w:rPr>
              <w:t>Назначение</w:t>
            </w:r>
          </w:p>
          <w:p w14:paraId="56D7ACD8" w14:textId="7013729C" w:rsidR="00073B33" w:rsidRPr="00F20467" w:rsidRDefault="00073B33" w:rsidP="0013059F">
            <w:pPr>
              <w:rPr>
                <w:color w:val="000000"/>
              </w:rPr>
            </w:pPr>
          </w:p>
        </w:tc>
        <w:tc>
          <w:tcPr>
            <w:tcW w:w="1727" w:type="dxa"/>
          </w:tcPr>
          <w:p w14:paraId="2B0EC804" w14:textId="36D2D719" w:rsidR="00073B33" w:rsidRPr="00F20467" w:rsidRDefault="00073B33" w:rsidP="00073B33">
            <w:pPr>
              <w:rPr>
                <w:color w:val="000000"/>
              </w:rPr>
            </w:pPr>
            <w:r w:rsidRPr="0013059F">
              <w:rPr>
                <w:color w:val="000000"/>
              </w:rPr>
              <w:t>соединение труб из сшитого полиэтилена в системах отопления, холодного и горячего водоснабжения</w:t>
            </w:r>
          </w:p>
        </w:tc>
        <w:tc>
          <w:tcPr>
            <w:tcW w:w="851" w:type="dxa"/>
            <w:vMerge/>
          </w:tcPr>
          <w:p w14:paraId="711C0A5B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BC63B25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ED7DE78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A7E8E3E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423A28A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3865EF6F" w14:textId="77777777" w:rsidTr="00762626">
        <w:trPr>
          <w:trHeight w:val="417"/>
        </w:trPr>
        <w:tc>
          <w:tcPr>
            <w:tcW w:w="404" w:type="dxa"/>
            <w:gridSpan w:val="2"/>
            <w:vMerge w:val="restart"/>
          </w:tcPr>
          <w:p w14:paraId="7D13004E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915" w:type="dxa"/>
            <w:vMerge w:val="restart"/>
          </w:tcPr>
          <w:p w14:paraId="5CFF9F2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073B33">
              <w:rPr>
                <w:sz w:val="18"/>
                <w:szCs w:val="18"/>
              </w:rPr>
              <w:t xml:space="preserve">Муфта соединительная переходная </w:t>
            </w:r>
            <w:proofErr w:type="spellStart"/>
            <w:r w:rsidRPr="00073B33">
              <w:rPr>
                <w:sz w:val="18"/>
                <w:szCs w:val="18"/>
              </w:rPr>
              <w:t>рехау</w:t>
            </w:r>
            <w:proofErr w:type="spellEnd"/>
            <w:r w:rsidRPr="00073B33">
              <w:rPr>
                <w:sz w:val="18"/>
                <w:szCs w:val="18"/>
              </w:rPr>
              <w:t xml:space="preserve"> 20-16 RX+</w:t>
            </w:r>
          </w:p>
        </w:tc>
        <w:tc>
          <w:tcPr>
            <w:tcW w:w="809" w:type="dxa"/>
            <w:vMerge w:val="restart"/>
          </w:tcPr>
          <w:p w14:paraId="55898DE2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  <w:r w:rsidRPr="003D548D">
              <w:rPr>
                <w:sz w:val="18"/>
                <w:szCs w:val="18"/>
                <w:shd w:val="clear" w:color="auto" w:fill="FFFFFF"/>
              </w:rPr>
              <w:t>24.20.40.000</w:t>
            </w:r>
          </w:p>
        </w:tc>
        <w:tc>
          <w:tcPr>
            <w:tcW w:w="1952" w:type="dxa"/>
          </w:tcPr>
          <w:p w14:paraId="1914F477" w14:textId="77777777" w:rsidR="0013059F" w:rsidRPr="003D548D" w:rsidRDefault="0013059F" w:rsidP="0013059F">
            <w:r w:rsidRPr="003D548D">
              <w:t>Диаметр условного прохода DN</w:t>
            </w:r>
          </w:p>
        </w:tc>
        <w:tc>
          <w:tcPr>
            <w:tcW w:w="1727" w:type="dxa"/>
          </w:tcPr>
          <w:p w14:paraId="53F33925" w14:textId="1756DBF5" w:rsidR="0013059F" w:rsidRPr="003D548D" w:rsidRDefault="0013059F" w:rsidP="0013059F">
            <w:r w:rsidRPr="003D548D">
              <w:t>20-16</w:t>
            </w:r>
            <w:r w:rsidR="00073B33">
              <w:t xml:space="preserve"> мм</w:t>
            </w:r>
          </w:p>
        </w:tc>
        <w:tc>
          <w:tcPr>
            <w:tcW w:w="851" w:type="dxa"/>
            <w:vMerge w:val="restart"/>
          </w:tcPr>
          <w:p w14:paraId="34E417F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2D77F1D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10</w:t>
            </w:r>
          </w:p>
        </w:tc>
        <w:tc>
          <w:tcPr>
            <w:tcW w:w="696" w:type="dxa"/>
            <w:vMerge w:val="restart"/>
            <w:noWrap/>
          </w:tcPr>
          <w:p w14:paraId="6D8584CB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шт.</w:t>
            </w:r>
          </w:p>
        </w:tc>
        <w:tc>
          <w:tcPr>
            <w:tcW w:w="946" w:type="dxa"/>
            <w:vMerge w:val="restart"/>
          </w:tcPr>
          <w:p w14:paraId="364448B9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1193" w:type="dxa"/>
            <w:gridSpan w:val="2"/>
            <w:vMerge w:val="restart"/>
          </w:tcPr>
          <w:p w14:paraId="74A6A71D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3500,00</w:t>
            </w:r>
          </w:p>
        </w:tc>
      </w:tr>
      <w:tr w:rsidR="00073B33" w:rsidRPr="003D548D" w14:paraId="7121BFAF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399F3E6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D28ECE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6150F58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0FA6A00" w14:textId="5192A216" w:rsidR="00073B33" w:rsidRPr="003D548D" w:rsidRDefault="00073B33" w:rsidP="00073B33">
            <w:r>
              <w:t xml:space="preserve">Номинальное давление </w:t>
            </w:r>
            <w:r w:rsidRPr="003D548D">
              <w:t>PN</w:t>
            </w:r>
          </w:p>
        </w:tc>
        <w:tc>
          <w:tcPr>
            <w:tcW w:w="1727" w:type="dxa"/>
          </w:tcPr>
          <w:p w14:paraId="61C16355" w14:textId="01611531" w:rsidR="00073B33" w:rsidRPr="003D548D" w:rsidRDefault="00073B33" w:rsidP="00073B33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530C8BD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35DC0C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EB85313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057EB2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7E401B2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6D68F2B2" w14:textId="77777777" w:rsidTr="00762626">
        <w:trPr>
          <w:trHeight w:val="284"/>
        </w:trPr>
        <w:tc>
          <w:tcPr>
            <w:tcW w:w="404" w:type="dxa"/>
            <w:gridSpan w:val="2"/>
            <w:vMerge/>
          </w:tcPr>
          <w:p w14:paraId="36C39B5B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92BB26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6C68B432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7D5CFA3" w14:textId="04769B32" w:rsidR="00073B33" w:rsidRPr="003D548D" w:rsidRDefault="00073B33" w:rsidP="00073B33">
            <w:r>
              <w:t>Максимальная</w:t>
            </w:r>
            <w:r w:rsidRPr="003D548D">
              <w:t xml:space="preserve"> температура</w:t>
            </w:r>
          </w:p>
        </w:tc>
        <w:tc>
          <w:tcPr>
            <w:tcW w:w="1727" w:type="dxa"/>
          </w:tcPr>
          <w:p w14:paraId="308B623A" w14:textId="552C8EF4" w:rsidR="00073B33" w:rsidRPr="003D548D" w:rsidRDefault="00073B33" w:rsidP="00073B33">
            <w:r w:rsidRPr="003D548D">
              <w:t xml:space="preserve">до </w:t>
            </w:r>
            <w:r>
              <w:t xml:space="preserve">+ </w:t>
            </w:r>
            <w:r w:rsidRPr="003D548D">
              <w:t>95°С</w:t>
            </w:r>
          </w:p>
        </w:tc>
        <w:tc>
          <w:tcPr>
            <w:tcW w:w="851" w:type="dxa"/>
            <w:vMerge/>
          </w:tcPr>
          <w:p w14:paraId="6E4425E2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76E2EA3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8FFED77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D45EEA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3EE1899C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19F4EB4F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6E338C6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4A9D268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9DADE6F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2C940B50" w14:textId="2974F80C" w:rsidR="00073B33" w:rsidRPr="003D548D" w:rsidRDefault="00073B33" w:rsidP="00073B33">
            <w:r w:rsidRPr="00E14D5F">
              <w:t>Минимальная температура</w:t>
            </w:r>
          </w:p>
        </w:tc>
        <w:tc>
          <w:tcPr>
            <w:tcW w:w="1727" w:type="dxa"/>
          </w:tcPr>
          <w:p w14:paraId="4682BE60" w14:textId="075CB0F1" w:rsidR="00073B33" w:rsidRPr="003D548D" w:rsidRDefault="00073B33" w:rsidP="00073B33">
            <w:r>
              <w:t xml:space="preserve">- 20 </w:t>
            </w:r>
            <w:r w:rsidRPr="00E14D5F">
              <w:t>°С</w:t>
            </w:r>
          </w:p>
        </w:tc>
        <w:tc>
          <w:tcPr>
            <w:tcW w:w="851" w:type="dxa"/>
            <w:vMerge/>
          </w:tcPr>
          <w:p w14:paraId="20CE3933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2752894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03A28172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C4CB76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6258F3C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7DD9D4C2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47F3B0C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6AD0B28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635CE942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7E6D867A" w14:textId="433A7F09" w:rsidR="00073B33" w:rsidRPr="003D548D" w:rsidRDefault="00073B33" w:rsidP="00073B33">
            <w:r w:rsidRPr="00F20467">
              <w:rPr>
                <w:color w:val="000000"/>
              </w:rPr>
              <w:t>Материал</w:t>
            </w:r>
          </w:p>
        </w:tc>
        <w:tc>
          <w:tcPr>
            <w:tcW w:w="1727" w:type="dxa"/>
          </w:tcPr>
          <w:p w14:paraId="4ACD000A" w14:textId="36286758" w:rsidR="00073B33" w:rsidRPr="003D548D" w:rsidRDefault="00073B33" w:rsidP="00073B33">
            <w:r w:rsidRPr="00F20467">
              <w:rPr>
                <w:color w:val="000000"/>
              </w:rPr>
              <w:t>бронза</w:t>
            </w:r>
          </w:p>
        </w:tc>
        <w:tc>
          <w:tcPr>
            <w:tcW w:w="851" w:type="dxa"/>
            <w:vMerge/>
          </w:tcPr>
          <w:p w14:paraId="35875414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3B151F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64A159C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CFCF45E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F3776EB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4620DD3F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63F3E893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F2E360E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ADC8B15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139F7B7" w14:textId="77777777" w:rsidR="00073B33" w:rsidRPr="003D548D" w:rsidRDefault="00073B33" w:rsidP="00073B33">
            <w:r>
              <w:t>Тип соединения</w:t>
            </w:r>
          </w:p>
          <w:p w14:paraId="27E0D8C9" w14:textId="77777777" w:rsidR="00073B33" w:rsidRPr="003D548D" w:rsidRDefault="00073B33" w:rsidP="00073B33"/>
          <w:p w14:paraId="09D06FDC" w14:textId="09FCB318" w:rsidR="00073B33" w:rsidRPr="003D548D" w:rsidRDefault="00073B33" w:rsidP="00073B33"/>
        </w:tc>
        <w:tc>
          <w:tcPr>
            <w:tcW w:w="1727" w:type="dxa"/>
          </w:tcPr>
          <w:p w14:paraId="1C600C7D" w14:textId="3E6F5345" w:rsidR="00073B33" w:rsidRPr="003D548D" w:rsidRDefault="00073B33" w:rsidP="00073B33">
            <w:r w:rsidRPr="0013059F">
              <w:t xml:space="preserve">аксиальная </w:t>
            </w:r>
            <w:proofErr w:type="spellStart"/>
            <w:r w:rsidRPr="0013059F">
              <w:t>опрессовка</w:t>
            </w:r>
            <w:proofErr w:type="spellEnd"/>
            <w:r w:rsidRPr="0013059F">
              <w:t xml:space="preserve"> (надвижное соединение с надвижной гильзой)</w:t>
            </w:r>
          </w:p>
        </w:tc>
        <w:tc>
          <w:tcPr>
            <w:tcW w:w="851" w:type="dxa"/>
            <w:vMerge/>
          </w:tcPr>
          <w:p w14:paraId="2BCBC86A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3D45C6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44E9C9B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57EC3357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1B7A83D9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7FFCDE7F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75D4835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4BE949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E5645EF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7212C2B" w14:textId="77777777" w:rsidR="00073B33" w:rsidRPr="00F20467" w:rsidRDefault="00073B33" w:rsidP="00073B33">
            <w:pPr>
              <w:rPr>
                <w:color w:val="000000"/>
              </w:rPr>
            </w:pPr>
            <w:r w:rsidRPr="00F20467">
              <w:rPr>
                <w:color w:val="000000"/>
              </w:rPr>
              <w:t>Назначение</w:t>
            </w:r>
          </w:p>
          <w:p w14:paraId="5EC5B1C5" w14:textId="4FDA56B5" w:rsidR="00073B33" w:rsidRPr="003D548D" w:rsidRDefault="00073B33" w:rsidP="00073B33"/>
        </w:tc>
        <w:tc>
          <w:tcPr>
            <w:tcW w:w="1727" w:type="dxa"/>
          </w:tcPr>
          <w:p w14:paraId="6141CB80" w14:textId="74DB3BC7" w:rsidR="00073B33" w:rsidRPr="003D548D" w:rsidRDefault="00073B33" w:rsidP="00073B33">
            <w:r w:rsidRPr="0013059F">
              <w:rPr>
                <w:color w:val="000000"/>
              </w:rPr>
              <w:t>соединение труб из сшитого полиэтилена в системах отопления, холодного и горячего водоснабжения</w:t>
            </w:r>
          </w:p>
        </w:tc>
        <w:tc>
          <w:tcPr>
            <w:tcW w:w="851" w:type="dxa"/>
            <w:vMerge/>
          </w:tcPr>
          <w:p w14:paraId="3428CDC9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C6B5B2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D94DDC7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30D09B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163B677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21E3D16B" w14:textId="77777777" w:rsidTr="00762626">
        <w:trPr>
          <w:trHeight w:val="383"/>
        </w:trPr>
        <w:tc>
          <w:tcPr>
            <w:tcW w:w="404" w:type="dxa"/>
            <w:gridSpan w:val="2"/>
            <w:vMerge w:val="restart"/>
          </w:tcPr>
          <w:p w14:paraId="22F0BD0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11</w:t>
            </w:r>
          </w:p>
        </w:tc>
        <w:tc>
          <w:tcPr>
            <w:tcW w:w="915" w:type="dxa"/>
            <w:vMerge w:val="restart"/>
          </w:tcPr>
          <w:p w14:paraId="08907802" w14:textId="77777777" w:rsidR="0013059F" w:rsidRPr="003D548D" w:rsidRDefault="0013059F" w:rsidP="0013059F">
            <w:pPr>
              <w:jc w:val="center"/>
              <w:rPr>
                <w:sz w:val="18"/>
                <w:szCs w:val="18"/>
                <w:lang w:val="en-US"/>
              </w:rPr>
            </w:pPr>
            <w:r w:rsidRPr="003D548D">
              <w:rPr>
                <w:sz w:val="18"/>
                <w:szCs w:val="18"/>
              </w:rPr>
              <w:t>Труба</w:t>
            </w:r>
            <w:r w:rsidRPr="003D548D">
              <w:rPr>
                <w:sz w:val="18"/>
                <w:szCs w:val="18"/>
                <w:lang w:val="en-US"/>
              </w:rPr>
              <w:t xml:space="preserve"> REHAU </w:t>
            </w:r>
            <w:proofErr w:type="spellStart"/>
            <w:r w:rsidRPr="003D548D">
              <w:rPr>
                <w:sz w:val="18"/>
                <w:szCs w:val="18"/>
                <w:lang w:val="en-US"/>
              </w:rPr>
              <w:t>Rautitan</w:t>
            </w:r>
            <w:proofErr w:type="spellEnd"/>
            <w:r w:rsidRPr="003D548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  <w:lang w:val="en-US"/>
              </w:rPr>
              <w:t>stabil</w:t>
            </w:r>
            <w:proofErr w:type="spellEnd"/>
            <w:r w:rsidRPr="003D548D">
              <w:rPr>
                <w:sz w:val="18"/>
                <w:szCs w:val="18"/>
                <w:lang w:val="en-US"/>
              </w:rPr>
              <w:t xml:space="preserve"> 16,2x2,6 </w:t>
            </w:r>
            <w:r w:rsidRPr="003D548D">
              <w:rPr>
                <w:sz w:val="18"/>
                <w:szCs w:val="18"/>
              </w:rPr>
              <w:t>мм</w:t>
            </w:r>
          </w:p>
        </w:tc>
        <w:tc>
          <w:tcPr>
            <w:tcW w:w="809" w:type="dxa"/>
            <w:vMerge w:val="restart"/>
          </w:tcPr>
          <w:p w14:paraId="29589CA0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  <w:lang w:val="en-US"/>
              </w:rPr>
            </w:pPr>
            <w:r w:rsidRPr="003D548D">
              <w:rPr>
                <w:sz w:val="18"/>
                <w:szCs w:val="18"/>
                <w:shd w:val="clear" w:color="auto" w:fill="FFFFFF"/>
                <w:lang w:val="en-US"/>
              </w:rPr>
              <w:t>22.21.21.122</w:t>
            </w:r>
          </w:p>
        </w:tc>
        <w:tc>
          <w:tcPr>
            <w:tcW w:w="1952" w:type="dxa"/>
          </w:tcPr>
          <w:p w14:paraId="477D6CEF" w14:textId="77777777" w:rsidR="0013059F" w:rsidRPr="003D548D" w:rsidRDefault="0013059F" w:rsidP="0013059F">
            <w:r w:rsidRPr="003D548D">
              <w:t>Толщина стенки</w:t>
            </w:r>
          </w:p>
        </w:tc>
        <w:tc>
          <w:tcPr>
            <w:tcW w:w="1727" w:type="dxa"/>
          </w:tcPr>
          <w:p w14:paraId="31C8D941" w14:textId="77777777" w:rsidR="0013059F" w:rsidRPr="003D548D" w:rsidRDefault="0013059F" w:rsidP="0013059F">
            <w:r w:rsidRPr="003D548D">
              <w:t>2,6 мм</w:t>
            </w:r>
          </w:p>
        </w:tc>
        <w:tc>
          <w:tcPr>
            <w:tcW w:w="851" w:type="dxa"/>
            <w:vMerge w:val="restart"/>
          </w:tcPr>
          <w:p w14:paraId="0143509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14:paraId="0E771FED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6</w:t>
            </w:r>
          </w:p>
        </w:tc>
        <w:tc>
          <w:tcPr>
            <w:tcW w:w="696" w:type="dxa"/>
            <w:vMerge w:val="restart"/>
            <w:noWrap/>
          </w:tcPr>
          <w:p w14:paraId="0B1078A1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м.</w:t>
            </w:r>
          </w:p>
        </w:tc>
        <w:tc>
          <w:tcPr>
            <w:tcW w:w="946" w:type="dxa"/>
            <w:vMerge w:val="restart"/>
          </w:tcPr>
          <w:p w14:paraId="11F079F1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2400,00</w:t>
            </w:r>
          </w:p>
        </w:tc>
        <w:tc>
          <w:tcPr>
            <w:tcW w:w="1193" w:type="dxa"/>
            <w:gridSpan w:val="2"/>
            <w:vMerge w:val="restart"/>
          </w:tcPr>
          <w:p w14:paraId="5182CC48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14400,00</w:t>
            </w:r>
          </w:p>
        </w:tc>
      </w:tr>
      <w:tr w:rsidR="00073B33" w:rsidRPr="003D548D" w14:paraId="3BE74947" w14:textId="77777777" w:rsidTr="00073B33">
        <w:trPr>
          <w:trHeight w:val="436"/>
        </w:trPr>
        <w:tc>
          <w:tcPr>
            <w:tcW w:w="404" w:type="dxa"/>
            <w:gridSpan w:val="2"/>
            <w:vMerge/>
          </w:tcPr>
          <w:p w14:paraId="3BE5BD34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77984ABB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877D5C8" w14:textId="77777777" w:rsidR="00073B33" w:rsidRPr="003D548D" w:rsidRDefault="00073B33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18511839" w14:textId="19912FE4" w:rsidR="00073B33" w:rsidRPr="00073B33" w:rsidRDefault="00073B33" w:rsidP="0013059F">
            <w:r w:rsidRPr="00073B33">
              <w:rPr>
                <w:bCs/>
              </w:rPr>
              <w:t>Наружный диаметр</w:t>
            </w:r>
          </w:p>
        </w:tc>
        <w:tc>
          <w:tcPr>
            <w:tcW w:w="1727" w:type="dxa"/>
          </w:tcPr>
          <w:p w14:paraId="7A1B0FE1" w14:textId="77777777" w:rsidR="00073B33" w:rsidRPr="003D548D" w:rsidRDefault="00073B33" w:rsidP="0013059F">
            <w:r w:rsidRPr="003D548D">
              <w:t>16,2 мм</w:t>
            </w:r>
          </w:p>
        </w:tc>
        <w:tc>
          <w:tcPr>
            <w:tcW w:w="851" w:type="dxa"/>
            <w:vMerge/>
          </w:tcPr>
          <w:p w14:paraId="7B3D2E62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5296B58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1081803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E8E0D79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AA7A163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699E5B31" w14:textId="77777777" w:rsidTr="00762626">
        <w:trPr>
          <w:trHeight w:val="275"/>
        </w:trPr>
        <w:tc>
          <w:tcPr>
            <w:tcW w:w="404" w:type="dxa"/>
            <w:gridSpan w:val="2"/>
            <w:vMerge/>
          </w:tcPr>
          <w:p w14:paraId="32F2FB5D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EA1FF12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7C318AD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2967519" w14:textId="77777777" w:rsidR="0013059F" w:rsidRPr="003D548D" w:rsidRDefault="0013059F" w:rsidP="0013059F">
            <w:r w:rsidRPr="003D548D">
              <w:t>Материал</w:t>
            </w:r>
          </w:p>
          <w:p w14:paraId="5117082A" w14:textId="77777777" w:rsidR="0013059F" w:rsidRPr="003D548D" w:rsidRDefault="0013059F" w:rsidP="0013059F"/>
        </w:tc>
        <w:tc>
          <w:tcPr>
            <w:tcW w:w="1727" w:type="dxa"/>
          </w:tcPr>
          <w:p w14:paraId="7BA1030E" w14:textId="71E6F533" w:rsidR="0013059F" w:rsidRPr="003D548D" w:rsidRDefault="00073B33" w:rsidP="0013059F">
            <w:r w:rsidRPr="00073B33">
              <w:t>сшитый полиэтилен (PE-</w:t>
            </w:r>
            <w:proofErr w:type="spellStart"/>
            <w:r w:rsidRPr="00073B33">
              <w:t>Xa</w:t>
            </w:r>
            <w:proofErr w:type="spellEnd"/>
            <w:r w:rsidRPr="00073B33">
              <w:t>) с алюминиевым армирующим слоем</w:t>
            </w:r>
          </w:p>
        </w:tc>
        <w:tc>
          <w:tcPr>
            <w:tcW w:w="851" w:type="dxa"/>
            <w:vMerge/>
          </w:tcPr>
          <w:p w14:paraId="6AFF1B1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57BEDD27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03709FE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6A87338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FD0D593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5E2CF28E" w14:textId="77777777" w:rsidTr="00762626">
        <w:trPr>
          <w:trHeight w:val="275"/>
        </w:trPr>
        <w:tc>
          <w:tcPr>
            <w:tcW w:w="404" w:type="dxa"/>
            <w:gridSpan w:val="2"/>
            <w:vMerge/>
          </w:tcPr>
          <w:p w14:paraId="7B1D4B2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DD8132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55634A7B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D2D3AEE" w14:textId="5EEE4458" w:rsidR="0013059F" w:rsidRPr="003D548D" w:rsidRDefault="0013059F" w:rsidP="0013059F">
            <w:r w:rsidRPr="003D548D">
              <w:t>Максимальная рабочая температура</w:t>
            </w:r>
          </w:p>
        </w:tc>
        <w:tc>
          <w:tcPr>
            <w:tcW w:w="1727" w:type="dxa"/>
          </w:tcPr>
          <w:p w14:paraId="2B3AAC08" w14:textId="75C0D9C1" w:rsidR="0013059F" w:rsidRPr="003D548D" w:rsidRDefault="00073B33" w:rsidP="0013059F">
            <w:r>
              <w:t xml:space="preserve">+ 95 </w:t>
            </w:r>
            <w:r w:rsidRPr="003D548D">
              <w:t>°С</w:t>
            </w:r>
          </w:p>
        </w:tc>
        <w:tc>
          <w:tcPr>
            <w:tcW w:w="851" w:type="dxa"/>
            <w:vMerge/>
          </w:tcPr>
          <w:p w14:paraId="04E67425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18025CA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DA82DE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7F5F792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227712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6966E4DE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7D62286B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39B5943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6041239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653BBB12" w14:textId="77777777" w:rsidR="0013059F" w:rsidRPr="003D548D" w:rsidRDefault="0013059F" w:rsidP="0013059F">
            <w:r w:rsidRPr="003D548D">
              <w:t>Назначение</w:t>
            </w:r>
          </w:p>
        </w:tc>
        <w:tc>
          <w:tcPr>
            <w:tcW w:w="1727" w:type="dxa"/>
          </w:tcPr>
          <w:p w14:paraId="3F847B61" w14:textId="026EAFA3" w:rsidR="0013059F" w:rsidRPr="003D548D" w:rsidRDefault="00073B33" w:rsidP="00073B33">
            <w:r w:rsidRPr="00073B33">
              <w:t>системы отопления и водоснабжения (холодного и горячего</w:t>
            </w:r>
            <w:r>
              <w:t>)</w:t>
            </w:r>
          </w:p>
        </w:tc>
        <w:tc>
          <w:tcPr>
            <w:tcW w:w="851" w:type="dxa"/>
            <w:vMerge/>
          </w:tcPr>
          <w:p w14:paraId="587E09E9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64F0908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11A6C7E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DC10FE3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28B69CD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26DD1B64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44D4668A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36E9BAB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6556B94C" w14:textId="77777777" w:rsidR="00073B33" w:rsidRPr="003D548D" w:rsidRDefault="00073B33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4B0F9211" w14:textId="28823F3E" w:rsidR="00073B33" w:rsidRPr="003D548D" w:rsidRDefault="00073B33" w:rsidP="0013059F">
            <w:r w:rsidRPr="00073B33">
              <w:t>Цвет</w:t>
            </w:r>
          </w:p>
        </w:tc>
        <w:tc>
          <w:tcPr>
            <w:tcW w:w="1727" w:type="dxa"/>
          </w:tcPr>
          <w:p w14:paraId="2F6380E0" w14:textId="76D79C5D" w:rsidR="00073B33" w:rsidRPr="00073B33" w:rsidRDefault="00073B33" w:rsidP="00073B33">
            <w:r w:rsidRPr="00073B33">
              <w:t>серый металлик</w:t>
            </w:r>
          </w:p>
        </w:tc>
        <w:tc>
          <w:tcPr>
            <w:tcW w:w="851" w:type="dxa"/>
            <w:vMerge/>
          </w:tcPr>
          <w:p w14:paraId="1753DE08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779856B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C00094D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871A7FE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B4666A9" w14:textId="77777777" w:rsidR="00073B33" w:rsidRPr="003D548D" w:rsidRDefault="00073B33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38FC77FF" w14:textId="77777777" w:rsidTr="00762626">
        <w:trPr>
          <w:trHeight w:val="535"/>
        </w:trPr>
        <w:tc>
          <w:tcPr>
            <w:tcW w:w="404" w:type="dxa"/>
            <w:gridSpan w:val="2"/>
            <w:vMerge/>
          </w:tcPr>
          <w:p w14:paraId="2B66FB2E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8BEE815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3EDA3556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543CF790" w14:textId="6B54B0B1" w:rsidR="00073B33" w:rsidRPr="003D548D" w:rsidRDefault="00073B33" w:rsidP="00073B33">
            <w:r>
              <w:t xml:space="preserve">Максимальное рабочее </w:t>
            </w:r>
            <w:r>
              <w:t xml:space="preserve">давление </w:t>
            </w:r>
          </w:p>
        </w:tc>
        <w:tc>
          <w:tcPr>
            <w:tcW w:w="1727" w:type="dxa"/>
          </w:tcPr>
          <w:p w14:paraId="41F2288D" w14:textId="2B0B6426" w:rsidR="00073B33" w:rsidRPr="003D548D" w:rsidRDefault="00073B33" w:rsidP="00073B33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020A8FE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A3E585E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4D0FFB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0EFF49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6087134E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13059F" w:rsidRPr="003D548D" w14:paraId="0CAD748B" w14:textId="77777777" w:rsidTr="00762626">
        <w:trPr>
          <w:trHeight w:val="535"/>
        </w:trPr>
        <w:tc>
          <w:tcPr>
            <w:tcW w:w="404" w:type="dxa"/>
            <w:gridSpan w:val="2"/>
            <w:vMerge w:val="restart"/>
          </w:tcPr>
          <w:p w14:paraId="4894314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12</w:t>
            </w:r>
          </w:p>
        </w:tc>
        <w:tc>
          <w:tcPr>
            <w:tcW w:w="915" w:type="dxa"/>
            <w:vMerge w:val="restart"/>
          </w:tcPr>
          <w:p w14:paraId="78324641" w14:textId="77777777" w:rsidR="0013059F" w:rsidRPr="003D548D" w:rsidRDefault="0013059F" w:rsidP="0013059F">
            <w:pPr>
              <w:jc w:val="center"/>
              <w:rPr>
                <w:sz w:val="18"/>
                <w:szCs w:val="18"/>
                <w:lang w:val="en-US"/>
              </w:rPr>
            </w:pPr>
            <w:r w:rsidRPr="003D548D">
              <w:rPr>
                <w:sz w:val="18"/>
                <w:szCs w:val="18"/>
              </w:rPr>
              <w:t>Труба</w:t>
            </w:r>
            <w:r w:rsidRPr="003D548D">
              <w:rPr>
                <w:sz w:val="18"/>
                <w:szCs w:val="18"/>
                <w:lang w:val="en-US"/>
              </w:rPr>
              <w:t xml:space="preserve"> REHAU </w:t>
            </w:r>
            <w:proofErr w:type="spellStart"/>
            <w:r w:rsidRPr="003D548D">
              <w:rPr>
                <w:sz w:val="18"/>
                <w:szCs w:val="18"/>
                <w:lang w:val="en-US"/>
              </w:rPr>
              <w:t>Rautitan</w:t>
            </w:r>
            <w:proofErr w:type="spellEnd"/>
            <w:r w:rsidRPr="003D548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D548D">
              <w:rPr>
                <w:sz w:val="18"/>
                <w:szCs w:val="18"/>
                <w:lang w:val="en-US"/>
              </w:rPr>
              <w:t>stabil</w:t>
            </w:r>
            <w:proofErr w:type="spellEnd"/>
            <w:r w:rsidRPr="003D548D">
              <w:rPr>
                <w:sz w:val="18"/>
                <w:szCs w:val="18"/>
                <w:lang w:val="en-US"/>
              </w:rPr>
              <w:t xml:space="preserve"> 20x2,9 </w:t>
            </w:r>
            <w:r w:rsidRPr="003D548D">
              <w:rPr>
                <w:sz w:val="18"/>
                <w:szCs w:val="18"/>
              </w:rPr>
              <w:t>мм</w:t>
            </w:r>
          </w:p>
        </w:tc>
        <w:tc>
          <w:tcPr>
            <w:tcW w:w="809" w:type="dxa"/>
            <w:vMerge w:val="restart"/>
          </w:tcPr>
          <w:p w14:paraId="3BBE1BEE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  <w:lang w:val="en-US"/>
              </w:rPr>
            </w:pPr>
            <w:r w:rsidRPr="003D548D">
              <w:rPr>
                <w:sz w:val="18"/>
                <w:szCs w:val="18"/>
                <w:shd w:val="clear" w:color="auto" w:fill="FFFFFF"/>
                <w:lang w:val="en-US"/>
              </w:rPr>
              <w:t>22.21.21.122</w:t>
            </w:r>
          </w:p>
        </w:tc>
        <w:tc>
          <w:tcPr>
            <w:tcW w:w="1952" w:type="dxa"/>
          </w:tcPr>
          <w:p w14:paraId="07425E18" w14:textId="77777777" w:rsidR="0013059F" w:rsidRPr="003D548D" w:rsidRDefault="0013059F" w:rsidP="0013059F">
            <w:r w:rsidRPr="003D548D">
              <w:t>Толщина стенки</w:t>
            </w:r>
          </w:p>
        </w:tc>
        <w:tc>
          <w:tcPr>
            <w:tcW w:w="1727" w:type="dxa"/>
          </w:tcPr>
          <w:p w14:paraId="18207006" w14:textId="77777777" w:rsidR="0013059F" w:rsidRPr="003D548D" w:rsidRDefault="0013059F" w:rsidP="0013059F">
            <w:r w:rsidRPr="003D548D">
              <w:t>2,9 мм</w:t>
            </w:r>
          </w:p>
        </w:tc>
        <w:tc>
          <w:tcPr>
            <w:tcW w:w="851" w:type="dxa"/>
            <w:vMerge w:val="restart"/>
          </w:tcPr>
          <w:p w14:paraId="2F765D96" w14:textId="77777777" w:rsidR="0013059F" w:rsidRPr="003D548D" w:rsidRDefault="0013059F" w:rsidP="0013059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 w:val="restart"/>
          </w:tcPr>
          <w:p w14:paraId="6AF1214D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6</w:t>
            </w:r>
          </w:p>
        </w:tc>
        <w:tc>
          <w:tcPr>
            <w:tcW w:w="696" w:type="dxa"/>
            <w:vMerge w:val="restart"/>
            <w:noWrap/>
          </w:tcPr>
          <w:p w14:paraId="3F9770B2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м.</w:t>
            </w:r>
          </w:p>
        </w:tc>
        <w:tc>
          <w:tcPr>
            <w:tcW w:w="946" w:type="dxa"/>
            <w:vMerge w:val="restart"/>
          </w:tcPr>
          <w:p w14:paraId="2FCB41E5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2800,00</w:t>
            </w:r>
          </w:p>
        </w:tc>
        <w:tc>
          <w:tcPr>
            <w:tcW w:w="1193" w:type="dxa"/>
            <w:gridSpan w:val="2"/>
            <w:vMerge w:val="restart"/>
          </w:tcPr>
          <w:p w14:paraId="23ABB0E1" w14:textId="77777777" w:rsidR="0013059F" w:rsidRDefault="0013059F" w:rsidP="0013059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16800,00</w:t>
            </w:r>
          </w:p>
        </w:tc>
      </w:tr>
      <w:tr w:rsidR="0013059F" w:rsidRPr="003D548D" w14:paraId="568C5603" w14:textId="77777777" w:rsidTr="00762626">
        <w:trPr>
          <w:trHeight w:val="247"/>
        </w:trPr>
        <w:tc>
          <w:tcPr>
            <w:tcW w:w="404" w:type="dxa"/>
            <w:gridSpan w:val="2"/>
            <w:vMerge/>
          </w:tcPr>
          <w:p w14:paraId="755CB2F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0049951B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1E9E049" w14:textId="77777777" w:rsidR="0013059F" w:rsidRPr="003D548D" w:rsidRDefault="0013059F" w:rsidP="0013059F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244E2232" w14:textId="77777777" w:rsidR="0013059F" w:rsidRPr="003D548D" w:rsidRDefault="0013059F" w:rsidP="0013059F">
            <w:r w:rsidRPr="003D548D">
              <w:t>Диаметр</w:t>
            </w:r>
          </w:p>
        </w:tc>
        <w:tc>
          <w:tcPr>
            <w:tcW w:w="1727" w:type="dxa"/>
          </w:tcPr>
          <w:p w14:paraId="64829993" w14:textId="77777777" w:rsidR="0013059F" w:rsidRPr="003D548D" w:rsidRDefault="0013059F" w:rsidP="0013059F">
            <w:r w:rsidRPr="003D548D">
              <w:t>20,0 мм</w:t>
            </w:r>
          </w:p>
        </w:tc>
        <w:tc>
          <w:tcPr>
            <w:tcW w:w="851" w:type="dxa"/>
            <w:vMerge/>
          </w:tcPr>
          <w:p w14:paraId="014A8C33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3F1344E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7705B84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2C73D1BA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24184B0" w14:textId="77777777" w:rsidR="0013059F" w:rsidRPr="003D548D" w:rsidRDefault="0013059F" w:rsidP="0013059F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58F43544" w14:textId="77777777" w:rsidTr="00762626">
        <w:trPr>
          <w:trHeight w:val="255"/>
        </w:trPr>
        <w:tc>
          <w:tcPr>
            <w:tcW w:w="404" w:type="dxa"/>
            <w:gridSpan w:val="2"/>
            <w:vMerge/>
          </w:tcPr>
          <w:p w14:paraId="60CC9784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23DD886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04C6D560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096C01B3" w14:textId="77777777" w:rsidR="00073B33" w:rsidRPr="003D548D" w:rsidRDefault="00073B33" w:rsidP="00073B33">
            <w:r w:rsidRPr="003D548D">
              <w:t>Материал</w:t>
            </w:r>
          </w:p>
          <w:p w14:paraId="7184D2FE" w14:textId="77777777" w:rsidR="00073B33" w:rsidRPr="003D548D" w:rsidRDefault="00073B33" w:rsidP="00073B33"/>
        </w:tc>
        <w:tc>
          <w:tcPr>
            <w:tcW w:w="1727" w:type="dxa"/>
          </w:tcPr>
          <w:p w14:paraId="0F9F43A0" w14:textId="6F0DDB4C" w:rsidR="00073B33" w:rsidRPr="003D548D" w:rsidRDefault="00073B33" w:rsidP="00073B33">
            <w:r w:rsidRPr="00073B33">
              <w:t>сшитый полиэтилен (PE-</w:t>
            </w:r>
            <w:proofErr w:type="spellStart"/>
            <w:r w:rsidRPr="00073B33">
              <w:t>Xa</w:t>
            </w:r>
            <w:proofErr w:type="spellEnd"/>
            <w:r w:rsidRPr="00073B33">
              <w:t>) с алюминиевым армирующим слоем</w:t>
            </w:r>
          </w:p>
        </w:tc>
        <w:tc>
          <w:tcPr>
            <w:tcW w:w="851" w:type="dxa"/>
            <w:vMerge/>
          </w:tcPr>
          <w:p w14:paraId="6BF2139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0E63FC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5C289612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C120AE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7B391C0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1D6D30FF" w14:textId="77777777" w:rsidTr="00762626">
        <w:trPr>
          <w:trHeight w:val="273"/>
        </w:trPr>
        <w:tc>
          <w:tcPr>
            <w:tcW w:w="404" w:type="dxa"/>
            <w:gridSpan w:val="2"/>
            <w:vMerge/>
          </w:tcPr>
          <w:p w14:paraId="2BAC68EA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041B27A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368A127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1FFB1CCD" w14:textId="5EFCF8C4" w:rsidR="00073B33" w:rsidRPr="003D548D" w:rsidRDefault="00073B33" w:rsidP="00073B33">
            <w:r w:rsidRPr="003D548D">
              <w:t>Максимальная рабочая температура</w:t>
            </w:r>
          </w:p>
        </w:tc>
        <w:tc>
          <w:tcPr>
            <w:tcW w:w="1727" w:type="dxa"/>
          </w:tcPr>
          <w:p w14:paraId="7F8CB0D2" w14:textId="29E05611" w:rsidR="00073B33" w:rsidRPr="003D548D" w:rsidRDefault="00073B33" w:rsidP="00073B33">
            <w:r>
              <w:t xml:space="preserve">+ 95 </w:t>
            </w:r>
            <w:r w:rsidRPr="003D548D">
              <w:t>°С</w:t>
            </w:r>
          </w:p>
        </w:tc>
        <w:tc>
          <w:tcPr>
            <w:tcW w:w="851" w:type="dxa"/>
            <w:vMerge/>
          </w:tcPr>
          <w:p w14:paraId="53686C03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68049584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12E8CE69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0843436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177C7A5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75101B32" w14:textId="77777777" w:rsidTr="00762626">
        <w:trPr>
          <w:trHeight w:val="277"/>
        </w:trPr>
        <w:tc>
          <w:tcPr>
            <w:tcW w:w="404" w:type="dxa"/>
            <w:gridSpan w:val="2"/>
            <w:vMerge/>
          </w:tcPr>
          <w:p w14:paraId="00FD69A0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14C9E17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1FDA5604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16228BA5" w14:textId="1E528778" w:rsidR="00073B33" w:rsidRPr="003D548D" w:rsidRDefault="00073B33" w:rsidP="00073B33">
            <w:r w:rsidRPr="003D548D">
              <w:t>Назначение</w:t>
            </w:r>
          </w:p>
        </w:tc>
        <w:tc>
          <w:tcPr>
            <w:tcW w:w="1727" w:type="dxa"/>
          </w:tcPr>
          <w:p w14:paraId="4653ECE7" w14:textId="5F23D066" w:rsidR="00073B33" w:rsidRPr="003D548D" w:rsidRDefault="00073B33" w:rsidP="00073B33">
            <w:r w:rsidRPr="00073B33">
              <w:t>системы отопления и водоснабжения (холодного и горячего</w:t>
            </w:r>
            <w:r>
              <w:t>)</w:t>
            </w:r>
          </w:p>
        </w:tc>
        <w:tc>
          <w:tcPr>
            <w:tcW w:w="851" w:type="dxa"/>
            <w:vMerge/>
          </w:tcPr>
          <w:p w14:paraId="1CB445B4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4AE2DC3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7C26EAF1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7C100BE5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0EA5433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099ABCDE" w14:textId="77777777" w:rsidTr="00762626">
        <w:trPr>
          <w:trHeight w:val="277"/>
        </w:trPr>
        <w:tc>
          <w:tcPr>
            <w:tcW w:w="404" w:type="dxa"/>
            <w:gridSpan w:val="2"/>
            <w:vMerge/>
          </w:tcPr>
          <w:p w14:paraId="6751370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5" w:type="dxa"/>
            <w:vMerge/>
          </w:tcPr>
          <w:p w14:paraId="31B90918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229EB9BC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E4816DF" w14:textId="362A8793" w:rsidR="00073B33" w:rsidRPr="003D548D" w:rsidRDefault="00073B33" w:rsidP="00073B33">
            <w:r w:rsidRPr="00073B33">
              <w:t>Цвет</w:t>
            </w:r>
          </w:p>
        </w:tc>
        <w:tc>
          <w:tcPr>
            <w:tcW w:w="1727" w:type="dxa"/>
          </w:tcPr>
          <w:p w14:paraId="6EA23DFA" w14:textId="189FEE44" w:rsidR="00073B33" w:rsidRPr="00073B33" w:rsidRDefault="00073B33" w:rsidP="00073B33">
            <w:r w:rsidRPr="00073B33">
              <w:t>серый металлик</w:t>
            </w:r>
          </w:p>
        </w:tc>
        <w:tc>
          <w:tcPr>
            <w:tcW w:w="851" w:type="dxa"/>
            <w:vMerge/>
          </w:tcPr>
          <w:p w14:paraId="61309F4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15B1939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3EE35C8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33625395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5E2D441C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3D548D" w14:paraId="4C632C51" w14:textId="77777777" w:rsidTr="00762626">
        <w:trPr>
          <w:trHeight w:val="449"/>
        </w:trPr>
        <w:tc>
          <w:tcPr>
            <w:tcW w:w="404" w:type="dxa"/>
            <w:gridSpan w:val="2"/>
            <w:vMerge/>
          </w:tcPr>
          <w:p w14:paraId="05F0504B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  <w:bookmarkStart w:id="0" w:name="_GoBack" w:colFirst="3" w:colLast="4"/>
          </w:p>
        </w:tc>
        <w:tc>
          <w:tcPr>
            <w:tcW w:w="915" w:type="dxa"/>
            <w:vMerge/>
          </w:tcPr>
          <w:p w14:paraId="6F44FBED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14:paraId="44819328" w14:textId="77777777" w:rsidR="00073B33" w:rsidRPr="003D548D" w:rsidRDefault="00073B33" w:rsidP="00073B33">
            <w:pPr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2" w:type="dxa"/>
          </w:tcPr>
          <w:p w14:paraId="39F73A47" w14:textId="7BFEAFAB" w:rsidR="00073B33" w:rsidRPr="003D548D" w:rsidRDefault="00073B33" w:rsidP="00073B33">
            <w:r>
              <w:t xml:space="preserve">Максимальное рабочее давление </w:t>
            </w:r>
          </w:p>
        </w:tc>
        <w:tc>
          <w:tcPr>
            <w:tcW w:w="1727" w:type="dxa"/>
          </w:tcPr>
          <w:p w14:paraId="5C8379FA" w14:textId="74A6326C" w:rsidR="00073B33" w:rsidRPr="003D548D" w:rsidRDefault="00073B33" w:rsidP="00073B33">
            <w:r w:rsidRPr="003D548D">
              <w:t>10</w:t>
            </w:r>
            <w:r>
              <w:t xml:space="preserve"> бар</w:t>
            </w:r>
          </w:p>
        </w:tc>
        <w:tc>
          <w:tcPr>
            <w:tcW w:w="851" w:type="dxa"/>
            <w:vMerge/>
          </w:tcPr>
          <w:p w14:paraId="3AEB50E6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708B62AA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dxa"/>
            <w:vMerge/>
            <w:noWrap/>
          </w:tcPr>
          <w:p w14:paraId="2E550F2B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dxa"/>
            <w:vMerge/>
          </w:tcPr>
          <w:p w14:paraId="10339E65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vMerge/>
          </w:tcPr>
          <w:p w14:paraId="27503DE4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tr w:rsidR="00073B33" w:rsidRPr="003D548D" w14:paraId="3C5E144A" w14:textId="77777777" w:rsidTr="00762626">
        <w:trPr>
          <w:trHeight w:val="420"/>
        </w:trPr>
        <w:tc>
          <w:tcPr>
            <w:tcW w:w="8867" w:type="dxa"/>
            <w:gridSpan w:val="10"/>
          </w:tcPr>
          <w:p w14:paraId="13A80D20" w14:textId="77777777" w:rsidR="00073B33" w:rsidRPr="003D548D" w:rsidRDefault="00073B33" w:rsidP="00073B33">
            <w:pPr>
              <w:jc w:val="right"/>
              <w:rPr>
                <w:sz w:val="18"/>
                <w:szCs w:val="18"/>
              </w:rPr>
            </w:pPr>
            <w:r w:rsidRPr="003D548D">
              <w:rPr>
                <w:sz w:val="18"/>
                <w:szCs w:val="18"/>
              </w:rPr>
              <w:t>ИТОГО</w:t>
            </w:r>
          </w:p>
        </w:tc>
        <w:tc>
          <w:tcPr>
            <w:tcW w:w="1193" w:type="dxa"/>
            <w:gridSpan w:val="2"/>
          </w:tcPr>
          <w:p w14:paraId="310C351B" w14:textId="26E94A74" w:rsidR="00073B33" w:rsidRPr="003D548D" w:rsidRDefault="00073B33" w:rsidP="00073B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101 100,00</w:t>
            </w:r>
          </w:p>
        </w:tc>
      </w:tr>
      <w:tr w:rsidR="00073B33" w:rsidRPr="003D548D" w14:paraId="0CFEEB2B" w14:textId="77777777" w:rsidTr="00762626">
        <w:trPr>
          <w:trHeight w:val="272"/>
        </w:trPr>
        <w:tc>
          <w:tcPr>
            <w:tcW w:w="8867" w:type="dxa"/>
            <w:gridSpan w:val="10"/>
          </w:tcPr>
          <w:p w14:paraId="003D3FAA" w14:textId="77777777" w:rsidR="00073B33" w:rsidRPr="003D548D" w:rsidRDefault="00073B33" w:rsidP="00073B33">
            <w:pPr>
              <w:jc w:val="right"/>
              <w:rPr>
                <w:sz w:val="18"/>
                <w:szCs w:val="18"/>
              </w:rPr>
            </w:pPr>
            <w:r w:rsidRPr="00CB42FA">
              <w:rPr>
                <w:sz w:val="18"/>
                <w:szCs w:val="18"/>
              </w:rPr>
              <w:t>В том числе НДС ___ %/без НДС</w:t>
            </w:r>
          </w:p>
        </w:tc>
        <w:tc>
          <w:tcPr>
            <w:tcW w:w="1193" w:type="dxa"/>
            <w:gridSpan w:val="2"/>
          </w:tcPr>
          <w:p w14:paraId="48C01BFF" w14:textId="77777777" w:rsidR="00073B33" w:rsidRPr="003D548D" w:rsidRDefault="00073B33" w:rsidP="00073B33">
            <w:pPr>
              <w:jc w:val="center"/>
              <w:rPr>
                <w:sz w:val="18"/>
                <w:szCs w:val="18"/>
              </w:rPr>
            </w:pPr>
          </w:p>
        </w:tc>
      </w:tr>
      <w:tr w:rsidR="00073B33" w:rsidRPr="006A07C5" w14:paraId="080583C8" w14:textId="77777777" w:rsidTr="0076262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0" w:type="dxa"/>
          <w:wAfter w:w="310" w:type="dxa"/>
          <w:trHeight w:val="253"/>
          <w:jc w:val="center"/>
        </w:trPr>
        <w:tc>
          <w:tcPr>
            <w:tcW w:w="9610" w:type="dxa"/>
            <w:gridSpan w:val="10"/>
            <w:hideMark/>
          </w:tcPr>
          <w:p w14:paraId="2A909735" w14:textId="77777777" w:rsidR="00073B33" w:rsidRPr="006A07C5" w:rsidRDefault="00073B33" w:rsidP="00073B33">
            <w:pPr>
              <w:rPr>
                <w:b/>
                <w:bCs/>
                <w:i/>
                <w:sz w:val="21"/>
                <w:szCs w:val="21"/>
                <w:vertAlign w:val="superscript"/>
              </w:rPr>
            </w:pPr>
          </w:p>
        </w:tc>
      </w:tr>
    </w:tbl>
    <w:p w14:paraId="4B883014" w14:textId="77777777" w:rsidR="00B17395" w:rsidRPr="008F50D6" w:rsidRDefault="00B17395" w:rsidP="001361F2">
      <w:pPr>
        <w:rPr>
          <w:b/>
          <w:sz w:val="22"/>
          <w:szCs w:val="22"/>
        </w:rPr>
      </w:pPr>
    </w:p>
    <w:p w14:paraId="42A94F79" w14:textId="58576A87" w:rsidR="008F50D6" w:rsidRDefault="008F50D6" w:rsidP="008F50D6">
      <w:pPr>
        <w:ind w:firstLine="142"/>
        <w:jc w:val="both"/>
        <w:rPr>
          <w:bCs/>
          <w:i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14:paraId="268FF56F" w14:textId="77777777" w:rsidTr="00F371BF">
        <w:trPr>
          <w:trHeight w:val="255"/>
          <w:jc w:val="center"/>
        </w:trPr>
        <w:tc>
          <w:tcPr>
            <w:tcW w:w="4983" w:type="dxa"/>
          </w:tcPr>
          <w:p w14:paraId="745AB77C" w14:textId="77777777" w:rsidR="008F50D6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</w:t>
            </w:r>
          </w:p>
          <w:p w14:paraId="573E0AC7" w14:textId="77777777" w:rsidR="00755405" w:rsidRPr="008F50D6" w:rsidRDefault="00755405" w:rsidP="004F79C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ЗАКАЗЧИКА</w:t>
            </w:r>
          </w:p>
          <w:p w14:paraId="02306284" w14:textId="71455DE0" w:rsidR="00755405" w:rsidRPr="008F50D6" w:rsidRDefault="0076262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15401CD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</w:tcPr>
          <w:p w14:paraId="579F81D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</w:tcPr>
          <w:p w14:paraId="1D44A06C" w14:textId="77777777" w:rsidR="008F50D6" w:rsidRPr="008F50D6" w:rsidRDefault="008F50D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CCB131E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45A95577" w14:textId="77777777" w:rsidR="00755405" w:rsidRPr="008F50D6" w:rsidRDefault="00C0182B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___________________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0C40A1E8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6C428124" w14:textId="77777777" w:rsidTr="00F371BF">
        <w:trPr>
          <w:trHeight w:val="255"/>
          <w:jc w:val="center"/>
        </w:trPr>
        <w:tc>
          <w:tcPr>
            <w:tcW w:w="4983" w:type="dxa"/>
          </w:tcPr>
          <w:p w14:paraId="7BC766FB" w14:textId="69C8FFC2" w:rsidR="00755405" w:rsidRPr="008F50D6" w:rsidRDefault="00755405" w:rsidP="00762626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762626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</w:tcPr>
          <w:p w14:paraId="2BC6AC36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</w:tcPr>
          <w:p w14:paraId="7FC9655C" w14:textId="77777777"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1B7906BA" w14:textId="77777777" w:rsidTr="00F371BF">
        <w:trPr>
          <w:trHeight w:val="255"/>
          <w:jc w:val="center"/>
        </w:trPr>
        <w:tc>
          <w:tcPr>
            <w:tcW w:w="4983" w:type="dxa"/>
          </w:tcPr>
          <w:p w14:paraId="4E6132B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</w:tcPr>
          <w:p w14:paraId="01E2B0CF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70A5960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6A3B43B5" w14:textId="77777777" w:rsidTr="00F371BF">
        <w:trPr>
          <w:trHeight w:val="255"/>
          <w:jc w:val="center"/>
        </w:trPr>
        <w:tc>
          <w:tcPr>
            <w:tcW w:w="4983" w:type="dxa"/>
          </w:tcPr>
          <w:p w14:paraId="0D03CDF0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</w:tcPr>
          <w:p w14:paraId="660024C9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</w:tcPr>
          <w:p w14:paraId="2E90207E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7EA170F5" w14:textId="77777777" w:rsidR="004F5765" w:rsidRDefault="004F5765" w:rsidP="00A75E67">
      <w:pPr>
        <w:jc w:val="both"/>
        <w:rPr>
          <w:b/>
          <w:sz w:val="22"/>
          <w:szCs w:val="22"/>
        </w:rPr>
      </w:pPr>
    </w:p>
    <w:p w14:paraId="12777106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14:paraId="0B37BD23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14:paraId="146C85FB" w14:textId="77777777" w:rsidTr="0059119A">
        <w:trPr>
          <w:trHeight w:val="255"/>
          <w:jc w:val="center"/>
        </w:trPr>
        <w:tc>
          <w:tcPr>
            <w:tcW w:w="4863" w:type="dxa"/>
          </w:tcPr>
          <w:p w14:paraId="745FA5E7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14:paraId="5A50386C" w14:textId="77777777" w:rsidTr="0059119A">
        <w:trPr>
          <w:trHeight w:val="255"/>
          <w:jc w:val="center"/>
        </w:trPr>
        <w:tc>
          <w:tcPr>
            <w:tcW w:w="4863" w:type="dxa"/>
          </w:tcPr>
          <w:p w14:paraId="225CB9CA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291705C" w14:textId="77777777"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9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B8357DE" w16cex:dateUtc="2026-05-27T06:15:00Z"/>
  <w16cex:commentExtensible w16cex:durableId="77B82148" w16cex:dateUtc="2026-05-27T06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31156A" w16cid:durableId="4B8357DE"/>
  <w16cid:commentId w16cid:paraId="3FEC1079" w16cid:durableId="77B8214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E9C95" w14:textId="77777777" w:rsidR="00E14D5F" w:rsidRDefault="00E14D5F">
      <w:r>
        <w:separator/>
      </w:r>
    </w:p>
  </w:endnote>
  <w:endnote w:type="continuationSeparator" w:id="0">
    <w:p w14:paraId="75B3A320" w14:textId="77777777" w:rsidR="00E14D5F" w:rsidRDefault="00E1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E8A41" w14:textId="7E6E8360" w:rsidR="00E14D5F" w:rsidRPr="000421EA" w:rsidRDefault="00E14D5F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073B33">
      <w:rPr>
        <w:rFonts w:ascii="Arial" w:hAnsi="Arial" w:cs="Arial"/>
        <w:bCs/>
        <w:i/>
        <w:noProof/>
      </w:rPr>
      <w:t>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073B33">
      <w:rPr>
        <w:rFonts w:ascii="Arial" w:hAnsi="Arial" w:cs="Arial"/>
        <w:bCs/>
        <w:i/>
        <w:noProof/>
      </w:rPr>
      <w:t>12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77178" w14:textId="77777777" w:rsidR="00E14D5F" w:rsidRDefault="00E14D5F">
      <w:r>
        <w:separator/>
      </w:r>
    </w:p>
  </w:footnote>
  <w:footnote w:type="continuationSeparator" w:id="0">
    <w:p w14:paraId="004ED16B" w14:textId="77777777" w:rsidR="00E14D5F" w:rsidRDefault="00E14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E6A3A8B"/>
    <w:multiLevelType w:val="hybridMultilevel"/>
    <w:tmpl w:val="6B7E49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4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3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6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20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4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3"/>
  </w:num>
  <w:num w:numId="4">
    <w:abstractNumId w:val="17"/>
  </w:num>
  <w:num w:numId="5">
    <w:abstractNumId w:val="10"/>
  </w:num>
  <w:num w:numId="6">
    <w:abstractNumId w:val="20"/>
  </w:num>
  <w:num w:numId="7">
    <w:abstractNumId w:val="23"/>
  </w:num>
  <w:num w:numId="8">
    <w:abstractNumId w:val="15"/>
  </w:num>
  <w:num w:numId="9">
    <w:abstractNumId w:val="12"/>
  </w:num>
  <w:num w:numId="10">
    <w:abstractNumId w:val="4"/>
  </w:num>
  <w:num w:numId="11">
    <w:abstractNumId w:val="24"/>
  </w:num>
  <w:num w:numId="12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9"/>
  </w:num>
  <w:num w:numId="15">
    <w:abstractNumId w:val="21"/>
  </w:num>
  <w:num w:numId="16">
    <w:abstractNumId w:val="5"/>
  </w:num>
  <w:num w:numId="17">
    <w:abstractNumId w:val="14"/>
  </w:num>
  <w:num w:numId="18">
    <w:abstractNumId w:val="7"/>
  </w:num>
  <w:num w:numId="19">
    <w:abstractNumId w:val="26"/>
  </w:num>
  <w:num w:numId="20">
    <w:abstractNumId w:val="6"/>
  </w:num>
  <w:num w:numId="21">
    <w:abstractNumId w:val="27"/>
  </w:num>
  <w:num w:numId="22">
    <w:abstractNumId w:val="1"/>
  </w:num>
  <w:num w:numId="23">
    <w:abstractNumId w:val="13"/>
  </w:num>
  <w:num w:numId="24">
    <w:abstractNumId w:val="22"/>
  </w:num>
  <w:num w:numId="25">
    <w:abstractNumId w:val="18"/>
  </w:num>
  <w:num w:numId="26">
    <w:abstractNumId w:val="11"/>
  </w:num>
  <w:num w:numId="27">
    <w:abstractNumId w:val="25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5762"/>
    <w:rsid w:val="000462E5"/>
    <w:rsid w:val="00046DE2"/>
    <w:rsid w:val="0005106D"/>
    <w:rsid w:val="0005244D"/>
    <w:rsid w:val="00054523"/>
    <w:rsid w:val="00055BBA"/>
    <w:rsid w:val="00056092"/>
    <w:rsid w:val="00056F73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3B33"/>
    <w:rsid w:val="00074DFD"/>
    <w:rsid w:val="0007610C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D7E93"/>
    <w:rsid w:val="000E01DB"/>
    <w:rsid w:val="000E137F"/>
    <w:rsid w:val="000E1ADD"/>
    <w:rsid w:val="000E2D3F"/>
    <w:rsid w:val="000E2F5D"/>
    <w:rsid w:val="000E3B7B"/>
    <w:rsid w:val="000E656D"/>
    <w:rsid w:val="000E6985"/>
    <w:rsid w:val="000E6F6A"/>
    <w:rsid w:val="000E73A4"/>
    <w:rsid w:val="000F126B"/>
    <w:rsid w:val="000F1F1A"/>
    <w:rsid w:val="000F22F2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16A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059F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45FDE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7619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0928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6EA"/>
    <w:rsid w:val="002D0A26"/>
    <w:rsid w:val="002D0B1E"/>
    <w:rsid w:val="002D1157"/>
    <w:rsid w:val="002D186B"/>
    <w:rsid w:val="002D2890"/>
    <w:rsid w:val="002D3B0D"/>
    <w:rsid w:val="002D47BE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783"/>
    <w:rsid w:val="00345DD5"/>
    <w:rsid w:val="00346922"/>
    <w:rsid w:val="003475F2"/>
    <w:rsid w:val="00351795"/>
    <w:rsid w:val="003526F4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216F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A3D63"/>
    <w:rsid w:val="004A46EB"/>
    <w:rsid w:val="004A6441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82"/>
    <w:rsid w:val="004F0BF7"/>
    <w:rsid w:val="004F2B30"/>
    <w:rsid w:val="004F31EC"/>
    <w:rsid w:val="004F506E"/>
    <w:rsid w:val="004F5765"/>
    <w:rsid w:val="004F79C9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BD9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1FC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446B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977D4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2C0A"/>
    <w:rsid w:val="00613345"/>
    <w:rsid w:val="00615BEC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33FB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1F5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40B6C"/>
    <w:rsid w:val="007412CC"/>
    <w:rsid w:val="007426B1"/>
    <w:rsid w:val="00743DF8"/>
    <w:rsid w:val="007441CA"/>
    <w:rsid w:val="007466E8"/>
    <w:rsid w:val="00750374"/>
    <w:rsid w:val="00750EB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2626"/>
    <w:rsid w:val="00763933"/>
    <w:rsid w:val="00764E3B"/>
    <w:rsid w:val="00767C3D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3AA3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32C4"/>
    <w:rsid w:val="00955DD4"/>
    <w:rsid w:val="00957D27"/>
    <w:rsid w:val="00960394"/>
    <w:rsid w:val="00961918"/>
    <w:rsid w:val="00961D7F"/>
    <w:rsid w:val="00962D42"/>
    <w:rsid w:val="00966700"/>
    <w:rsid w:val="00966CD8"/>
    <w:rsid w:val="00967B1C"/>
    <w:rsid w:val="009707E6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2D47"/>
    <w:rsid w:val="0099422E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4DE0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0502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3CBB"/>
    <w:rsid w:val="00B14278"/>
    <w:rsid w:val="00B15AA0"/>
    <w:rsid w:val="00B17395"/>
    <w:rsid w:val="00B177A9"/>
    <w:rsid w:val="00B22020"/>
    <w:rsid w:val="00B231C3"/>
    <w:rsid w:val="00B23C21"/>
    <w:rsid w:val="00B24F94"/>
    <w:rsid w:val="00B25696"/>
    <w:rsid w:val="00B30DB2"/>
    <w:rsid w:val="00B31FFB"/>
    <w:rsid w:val="00B33A48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182B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4AF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101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BB4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8E5"/>
    <w:rsid w:val="00E02E5B"/>
    <w:rsid w:val="00E03388"/>
    <w:rsid w:val="00E0368F"/>
    <w:rsid w:val="00E03DAE"/>
    <w:rsid w:val="00E045BD"/>
    <w:rsid w:val="00E049A4"/>
    <w:rsid w:val="00E07F87"/>
    <w:rsid w:val="00E1063A"/>
    <w:rsid w:val="00E1151A"/>
    <w:rsid w:val="00E1203C"/>
    <w:rsid w:val="00E14212"/>
    <w:rsid w:val="00E14D5F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3B5B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711A"/>
    <w:rsid w:val="00E80AF0"/>
    <w:rsid w:val="00E8353E"/>
    <w:rsid w:val="00E84494"/>
    <w:rsid w:val="00E847E3"/>
    <w:rsid w:val="00E849B5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18EF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2006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8FB4AC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361F9-2E00-4C2C-9345-7F18A6AB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114</TotalTime>
  <Pages>12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38264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primcms-014</cp:lastModifiedBy>
  <cp:revision>10</cp:revision>
  <cp:lastPrinted>2025-07-02T14:05:00Z</cp:lastPrinted>
  <dcterms:created xsi:type="dcterms:W3CDTF">2026-05-27T06:53:00Z</dcterms:created>
  <dcterms:modified xsi:type="dcterms:W3CDTF">2026-07-10T01:47:00Z</dcterms:modified>
</cp:coreProperties>
</file>