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1B77" w:rsidRPr="00EB52DB" w:rsidRDefault="00DA1B77" w:rsidP="00EF5F48">
      <w:pPr>
        <w:rPr>
          <w:rFonts w:ascii="Arial" w:hAnsi="Arial" w:cs="Arial"/>
          <w:b/>
          <w:sz w:val="14"/>
          <w:szCs w:val="14"/>
        </w:rPr>
      </w:pPr>
    </w:p>
    <w:tbl>
      <w:tblPr>
        <w:tblW w:w="10189" w:type="dxa"/>
        <w:tblLayout w:type="fixed"/>
        <w:tblLook w:val="04A0" w:firstRow="1" w:lastRow="0" w:firstColumn="1" w:lastColumn="0" w:noHBand="0" w:noVBand="1"/>
      </w:tblPr>
      <w:tblGrid>
        <w:gridCol w:w="3521"/>
        <w:gridCol w:w="5840"/>
        <w:gridCol w:w="828"/>
      </w:tblGrid>
      <w:tr w:rsidR="00057474" w:rsidRPr="00BD2FD7" w:rsidTr="00CE46B5">
        <w:trPr>
          <w:trHeight w:val="955"/>
        </w:trPr>
        <w:tc>
          <w:tcPr>
            <w:tcW w:w="9361" w:type="dxa"/>
            <w:gridSpan w:val="2"/>
            <w:shd w:val="clear" w:color="auto" w:fill="auto"/>
          </w:tcPr>
          <w:p w:rsidR="00057474" w:rsidRPr="00797A0B" w:rsidRDefault="00057474" w:rsidP="008E526F">
            <w:pPr>
              <w:ind w:firstLine="567"/>
              <w:jc w:val="center"/>
              <w:rPr>
                <w:b/>
                <w:color w:val="000000"/>
                <w:sz w:val="22"/>
                <w:szCs w:val="22"/>
              </w:rPr>
            </w:pPr>
            <w:r w:rsidRPr="00797A0B">
              <w:rPr>
                <w:b/>
                <w:color w:val="000000"/>
                <w:sz w:val="22"/>
                <w:szCs w:val="22"/>
              </w:rPr>
              <w:t xml:space="preserve">Договор № </w:t>
            </w:r>
            <w:r w:rsidRPr="00797A0B">
              <w:rPr>
                <w:b/>
                <w:color w:val="000000"/>
                <w:sz w:val="22"/>
                <w:szCs w:val="22"/>
              </w:rPr>
              <w:fldChar w:fldCharType="begin">
                <w:ffData>
                  <w:name w:val="СемНомерДоговораВнш"/>
                  <w:enabled/>
                  <w:calcOnExit w:val="0"/>
                  <w:textInput>
                    <w:default w:val="Номер договора"/>
                  </w:textInput>
                </w:ffData>
              </w:fldChar>
            </w:r>
            <w:bookmarkStart w:id="0" w:name="СемНомерДоговораВнш"/>
            <w:r w:rsidRPr="00797A0B">
              <w:rPr>
                <w:b/>
                <w:color w:val="000000"/>
                <w:sz w:val="22"/>
                <w:szCs w:val="22"/>
              </w:rPr>
              <w:instrText xml:space="preserve"> FORMTEXT </w:instrText>
            </w:r>
            <w:r w:rsidRPr="00797A0B">
              <w:rPr>
                <w:b/>
                <w:color w:val="000000"/>
                <w:sz w:val="22"/>
                <w:szCs w:val="22"/>
              </w:rPr>
            </w:r>
            <w:r w:rsidRPr="00797A0B">
              <w:rPr>
                <w:b/>
                <w:color w:val="000000"/>
                <w:sz w:val="22"/>
                <w:szCs w:val="22"/>
              </w:rPr>
              <w:fldChar w:fldCharType="separate"/>
            </w:r>
            <w:r w:rsidR="000B1C62">
              <w:rPr>
                <w:b/>
                <w:color w:val="000000"/>
                <w:sz w:val="22"/>
                <w:szCs w:val="22"/>
              </w:rPr>
              <w:t>059/110826/002</w:t>
            </w:r>
            <w:r w:rsidRPr="00797A0B">
              <w:rPr>
                <w:b/>
                <w:color w:val="000000"/>
                <w:sz w:val="22"/>
                <w:szCs w:val="22"/>
              </w:rPr>
              <w:fldChar w:fldCharType="end"/>
            </w:r>
            <w:bookmarkEnd w:id="0"/>
          </w:p>
          <w:p w:rsidR="00057474" w:rsidRPr="00BD2FD7" w:rsidRDefault="00057474" w:rsidP="00EB52DB">
            <w:pPr>
              <w:ind w:firstLine="567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827" w:type="dxa"/>
            <w:shd w:val="clear" w:color="auto" w:fill="auto"/>
          </w:tcPr>
          <w:p w:rsidR="00057474" w:rsidRPr="00EB52DB" w:rsidRDefault="00057474" w:rsidP="008E526F">
            <w:pPr>
              <w:pStyle w:val="afb"/>
              <w:jc w:val="right"/>
              <w:rPr>
                <w:lang w:val="ru-RU" w:eastAsia="ru-RU"/>
              </w:rPr>
            </w:pPr>
          </w:p>
        </w:tc>
      </w:tr>
      <w:tr w:rsidR="00057474" w:rsidRPr="00BD2FD7" w:rsidTr="00CE46B5">
        <w:trPr>
          <w:trHeight w:val="283"/>
        </w:trPr>
        <w:tc>
          <w:tcPr>
            <w:tcW w:w="3521" w:type="dxa"/>
            <w:shd w:val="clear" w:color="auto" w:fill="auto"/>
          </w:tcPr>
          <w:p w:rsidR="00057474" w:rsidRPr="007E4C74" w:rsidRDefault="00EF5F48" w:rsidP="008E526F">
            <w:pPr>
              <w:rPr>
                <w:color w:val="000000"/>
                <w:sz w:val="20"/>
                <w:szCs w:val="20"/>
              </w:rPr>
            </w:pPr>
            <w:r w:rsidRPr="006B39B6">
              <w:rPr>
                <w:color w:val="000000"/>
                <w:sz w:val="22"/>
                <w:szCs w:val="22"/>
              </w:rPr>
              <w:t>г.</w:t>
            </w:r>
            <w:bookmarkStart w:id="1" w:name="СемГород"/>
            <w:r w:rsidRPr="006B39B6">
              <w:rPr>
                <w:color w:val="000000"/>
                <w:sz w:val="22"/>
                <w:szCs w:val="22"/>
              </w:rPr>
              <w:t xml:space="preserve"> </w:t>
            </w:r>
            <w:bookmarkEnd w:id="1"/>
            <w:r w:rsidRPr="006B39B6">
              <w:rPr>
                <w:color w:val="000000"/>
                <w:sz w:val="22"/>
                <w:szCs w:val="22"/>
              </w:rPr>
              <w:t>Санкт-Петербург</w:t>
            </w:r>
            <w:r w:rsidRPr="007E4C74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668" w:type="dxa"/>
            <w:gridSpan w:val="2"/>
            <w:shd w:val="clear" w:color="auto" w:fill="auto"/>
          </w:tcPr>
          <w:p w:rsidR="00057474" w:rsidRPr="007E4C74" w:rsidRDefault="00CE46B5" w:rsidP="00CE46B5">
            <w:pPr>
              <w:jc w:val="center"/>
              <w:rPr>
                <w:color w:val="000000"/>
                <w:sz w:val="20"/>
                <w:szCs w:val="20"/>
              </w:rPr>
            </w:pPr>
            <w:bookmarkStart w:id="2" w:name="СемДатаДоговора"/>
            <w:r>
              <w:rPr>
                <w:color w:val="000000"/>
                <w:sz w:val="20"/>
                <w:szCs w:val="20"/>
              </w:rPr>
              <w:t xml:space="preserve">                                                                                  </w:t>
            </w:r>
            <w:r w:rsidR="00057474" w:rsidRPr="007E4C74">
              <w:rPr>
                <w:color w:val="000000"/>
                <w:sz w:val="20"/>
                <w:szCs w:val="20"/>
              </w:rPr>
              <w:fldChar w:fldCharType="begin">
                <w:ffData>
                  <w:name w:val="СемДатаДоговора"/>
                  <w:enabled/>
                  <w:calcOnExit w:val="0"/>
                  <w:textInput>
                    <w:default w:val="Дата договора"/>
                  </w:textInput>
                </w:ffData>
              </w:fldChar>
            </w:r>
            <w:r w:rsidR="00057474" w:rsidRPr="007E4C74">
              <w:rPr>
                <w:color w:val="000000"/>
                <w:sz w:val="20"/>
                <w:szCs w:val="20"/>
              </w:rPr>
              <w:instrText xml:space="preserve"> FORMTEXT </w:instrText>
            </w:r>
            <w:r w:rsidR="00057474" w:rsidRPr="007E4C74">
              <w:rPr>
                <w:color w:val="000000"/>
                <w:sz w:val="20"/>
                <w:szCs w:val="20"/>
              </w:rPr>
            </w:r>
            <w:r w:rsidR="00057474" w:rsidRPr="007E4C74">
              <w:rPr>
                <w:color w:val="000000"/>
                <w:sz w:val="20"/>
                <w:szCs w:val="20"/>
              </w:rPr>
              <w:fldChar w:fldCharType="separate"/>
            </w:r>
            <w:r w:rsidR="00050568">
              <w:rPr>
                <w:color w:val="000000"/>
                <w:sz w:val="20"/>
                <w:szCs w:val="20"/>
              </w:rPr>
              <w:t>«__» ____________ 2026 г.</w:t>
            </w:r>
            <w:r w:rsidR="00057474" w:rsidRPr="007E4C74">
              <w:rPr>
                <w:color w:val="000000"/>
                <w:sz w:val="20"/>
                <w:szCs w:val="20"/>
              </w:rPr>
              <w:fldChar w:fldCharType="end"/>
            </w:r>
            <w:bookmarkEnd w:id="2"/>
          </w:p>
        </w:tc>
      </w:tr>
    </w:tbl>
    <w:p w:rsidR="00F00BAD" w:rsidRPr="0093349C" w:rsidRDefault="00F00BAD" w:rsidP="005E49F4">
      <w:pPr>
        <w:pStyle w:val="22"/>
        <w:tabs>
          <w:tab w:val="left" w:leader="underscore" w:pos="5040"/>
          <w:tab w:val="left" w:leader="underscore" w:pos="10206"/>
        </w:tabs>
        <w:ind w:firstLine="709"/>
        <w:rPr>
          <w:b/>
          <w:sz w:val="20"/>
        </w:rPr>
      </w:pPr>
    </w:p>
    <w:p w:rsidR="00F00BAD" w:rsidRPr="0093349C" w:rsidRDefault="008D38A8" w:rsidP="00D81A7A">
      <w:pPr>
        <w:pStyle w:val="22"/>
        <w:tabs>
          <w:tab w:val="left" w:leader="underscore" w:pos="5040"/>
          <w:tab w:val="left" w:leader="underscore" w:pos="10206"/>
        </w:tabs>
        <w:ind w:firstLine="567"/>
        <w:rPr>
          <w:sz w:val="20"/>
        </w:rPr>
      </w:pPr>
      <w:r>
        <w:rPr>
          <w:sz w:val="20"/>
        </w:rPr>
        <w:t>____</w:t>
      </w:r>
      <w:r w:rsidR="00D81A7A" w:rsidRPr="00145175">
        <w:rPr>
          <w:sz w:val="20"/>
        </w:rPr>
        <w:t xml:space="preserve"> именуемое в дальнейшем «Исполнитель», в лице </w:t>
      </w:r>
      <w:r>
        <w:rPr>
          <w:sz w:val="20"/>
        </w:rPr>
        <w:t>____</w:t>
      </w:r>
      <w:r w:rsidR="00057474" w:rsidRPr="00110ABA">
        <w:rPr>
          <w:color w:val="000000"/>
          <w:sz w:val="20"/>
        </w:rPr>
        <w:t>, действующего на основании</w:t>
      </w:r>
      <w:r w:rsidR="00057474" w:rsidRPr="00B420E4">
        <w:rPr>
          <w:color w:val="000000"/>
          <w:sz w:val="20"/>
        </w:rPr>
        <w:t xml:space="preserve"> </w:t>
      </w:r>
      <w:r>
        <w:rPr>
          <w:sz w:val="20"/>
        </w:rPr>
        <w:t>___</w:t>
      </w:r>
      <w:r w:rsidR="00057474" w:rsidRPr="00145175">
        <w:rPr>
          <w:sz w:val="20"/>
        </w:rPr>
        <w:t>,</w:t>
      </w:r>
      <w:r w:rsidR="00F00BAD" w:rsidRPr="0093349C">
        <w:rPr>
          <w:sz w:val="20"/>
        </w:rPr>
        <w:t xml:space="preserve"> </w:t>
      </w:r>
      <w:r w:rsidR="00057474" w:rsidRPr="00110ABA">
        <w:rPr>
          <w:color w:val="000000"/>
          <w:sz w:val="20"/>
        </w:rPr>
        <w:t xml:space="preserve">с одной стороны, </w:t>
      </w:r>
      <w:r w:rsidR="00F00BAD" w:rsidRPr="008D38A8">
        <w:rPr>
          <w:sz w:val="20"/>
        </w:rPr>
        <w:t xml:space="preserve">и </w:t>
      </w:r>
      <w:bookmarkStart w:id="3" w:name="СемКонтрагент"/>
      <w:r w:rsidR="00057474" w:rsidRPr="008D38A8">
        <w:rPr>
          <w:sz w:val="20"/>
        </w:rPr>
        <w:fldChar w:fldCharType="begin">
          <w:ffData>
            <w:name w:val="СемКонтрагент"/>
            <w:enabled/>
            <w:calcOnExit w:val="0"/>
            <w:textInput>
              <w:default w:val="Контрагент"/>
            </w:textInput>
          </w:ffData>
        </w:fldChar>
      </w:r>
      <w:r w:rsidR="00057474" w:rsidRPr="008D38A8">
        <w:rPr>
          <w:sz w:val="20"/>
        </w:rPr>
        <w:instrText xml:space="preserve"> FORMTEXT </w:instrText>
      </w:r>
      <w:r w:rsidR="00057474" w:rsidRPr="008D38A8">
        <w:rPr>
          <w:sz w:val="20"/>
        </w:rPr>
      </w:r>
      <w:r w:rsidR="00057474" w:rsidRPr="008D38A8">
        <w:rPr>
          <w:sz w:val="20"/>
        </w:rPr>
        <w:fldChar w:fldCharType="separate"/>
      </w:r>
      <w:r w:rsidR="000B1C62" w:rsidRPr="008D38A8">
        <w:rPr>
          <w:sz w:val="20"/>
        </w:rPr>
        <w:t>ФЕДЕРАЛЬНОЕ ГОСУДАРСТВЕННОЕ БЮДЖЕТНОЕ УЧРЕЖДЕНИЕ ВЫСШЕГО ОБРАЗОВАНИЯ И НАУКИ "САНКТ-ПЕТЕРБУРГСКИЙ НАЦИОНАЛЬНЫЙ ИССЛЕДОВАТЕЛЬСКИЙ АКАДЕМИЧЕСКИЙ УНИВЕРСИТЕТ ИМЕНИ Ж.И. АЛФЕРОВА РОССИЙСКОЙ АКАДЕМИИ НАУК"</w:t>
      </w:r>
      <w:r w:rsidR="00057474" w:rsidRPr="008D38A8">
        <w:rPr>
          <w:sz w:val="20"/>
        </w:rPr>
        <w:fldChar w:fldCharType="end"/>
      </w:r>
      <w:bookmarkEnd w:id="3"/>
      <w:r w:rsidR="00A4245B" w:rsidRPr="008D38A8">
        <w:rPr>
          <w:bCs/>
          <w:sz w:val="20"/>
        </w:rPr>
        <w:fldChar w:fldCharType="begin"/>
      </w:r>
      <w:r w:rsidR="00A4245B" w:rsidRPr="008D38A8">
        <w:rPr>
          <w:bCs/>
          <w:sz w:val="20"/>
        </w:rPr>
        <w:instrText xml:space="preserve"> DOCVARIABLE "CustomerName" \* MERGEFORMAT </w:instrText>
      </w:r>
      <w:r w:rsidR="00A4245B" w:rsidRPr="008D38A8">
        <w:rPr>
          <w:sz w:val="20"/>
        </w:rPr>
        <w:fldChar w:fldCharType="end"/>
      </w:r>
      <w:r w:rsidR="00A4245B" w:rsidRPr="008D38A8">
        <w:rPr>
          <w:sz w:val="20"/>
        </w:rPr>
        <w:t xml:space="preserve">, именуемое в дальнейшем «Заказчик», в лице </w:t>
      </w:r>
      <w:r w:rsidR="00E81681" w:rsidRPr="008D38A8">
        <w:rPr>
          <w:sz w:val="20"/>
        </w:rPr>
        <w:t>проректора по образовательной деятельности Мишина Максима</w:t>
      </w:r>
      <w:r w:rsidR="00E81681">
        <w:rPr>
          <w:sz w:val="20"/>
        </w:rPr>
        <w:t xml:space="preserve"> Валерьевича, действующего на основании доверенности № 1 от 12.01.2026 </w:t>
      </w:r>
      <w:r w:rsidR="00A4245B" w:rsidRPr="0093349C">
        <w:rPr>
          <w:sz w:val="20"/>
        </w:rPr>
        <w:t>с другой стороны</w:t>
      </w:r>
      <w:r w:rsidR="00F00BAD" w:rsidRPr="0093349C">
        <w:rPr>
          <w:sz w:val="20"/>
        </w:rPr>
        <w:t>, заключили настоящий договор, в дальнейшем «Договор», о нижеследующем:</w:t>
      </w:r>
    </w:p>
    <w:p w:rsidR="00B040EE" w:rsidRPr="0093349C" w:rsidRDefault="00B040EE" w:rsidP="00EF1D32">
      <w:pPr>
        <w:pStyle w:val="a"/>
        <w:spacing w:before="120" w:after="0"/>
        <w:ind w:left="0" w:firstLine="709"/>
        <w:rPr>
          <w:rFonts w:ascii="Times New Roman" w:hAnsi="Times New Roman"/>
          <w:sz w:val="20"/>
          <w:szCs w:val="20"/>
        </w:rPr>
      </w:pPr>
      <w:r w:rsidRPr="0093349C">
        <w:rPr>
          <w:rFonts w:ascii="Times New Roman" w:hAnsi="Times New Roman"/>
          <w:sz w:val="20"/>
          <w:szCs w:val="20"/>
        </w:rPr>
        <w:t>Предмет договора</w:t>
      </w:r>
    </w:p>
    <w:p w:rsidR="00D73DE2" w:rsidRPr="00941D17" w:rsidRDefault="00B040EE" w:rsidP="008362DB">
      <w:pPr>
        <w:pStyle w:val="a0"/>
        <w:tabs>
          <w:tab w:val="clear" w:pos="720"/>
          <w:tab w:val="num" w:pos="426"/>
        </w:tabs>
        <w:ind w:left="426" w:hanging="426"/>
      </w:pPr>
      <w:r w:rsidRPr="0093349C">
        <w:t xml:space="preserve">Предметом Договора является </w:t>
      </w:r>
      <w:r w:rsidRPr="00410BEB">
        <w:rPr>
          <w:b/>
        </w:rPr>
        <w:t>оказание Исполнителем услуг Заказчику</w:t>
      </w:r>
      <w:r w:rsidR="00E60F1F" w:rsidRPr="00410BEB">
        <w:rPr>
          <w:b/>
        </w:rPr>
        <w:t xml:space="preserve"> </w:t>
      </w:r>
      <w:bookmarkStart w:id="4" w:name="_Hlk237352755"/>
      <w:r w:rsidR="00410BEB" w:rsidRPr="00410BEB">
        <w:rPr>
          <w:b/>
        </w:rPr>
        <w:t xml:space="preserve">по адаптации и модификации программного </w:t>
      </w:r>
      <w:proofErr w:type="gramStart"/>
      <w:r w:rsidR="00410BEB" w:rsidRPr="00410BEB">
        <w:rPr>
          <w:b/>
        </w:rPr>
        <w:t>продукта  на</w:t>
      </w:r>
      <w:proofErr w:type="gramEnd"/>
      <w:r w:rsidR="00410BEB" w:rsidRPr="00410BEB">
        <w:rPr>
          <w:b/>
        </w:rPr>
        <w:t xml:space="preserve"> платформе «1С:Предприятие»: «БИТ.ВУЗ. Приемная комиссия. Поставка на 5 рабочих мест. Электронная поставка», по настройке информационного обмена с использованием Системы межведомственного электронного взаимодействия в целях ведения учёта студенческих билетов</w:t>
      </w:r>
      <w:bookmarkEnd w:id="4"/>
      <w:r w:rsidR="00410BEB" w:rsidRPr="00410BEB">
        <w:rPr>
          <w:b/>
        </w:rPr>
        <w:t xml:space="preserve">, а также </w:t>
      </w:r>
      <w:r w:rsidR="00BE0DCA">
        <w:rPr>
          <w:b/>
        </w:rPr>
        <w:t xml:space="preserve">оказание </w:t>
      </w:r>
      <w:r w:rsidR="00410BEB" w:rsidRPr="00410BEB">
        <w:rPr>
          <w:b/>
        </w:rPr>
        <w:t>услуг по предоставлению неисключительного права на использование программного продукта БИТ. ВУЗ. Приемная комиссия. Клиентская лицензия на 1 рабочее место. Электронная поставка</w:t>
      </w:r>
      <w:r w:rsidRPr="00410BEB">
        <w:rPr>
          <w:b/>
        </w:rPr>
        <w:t>.</w:t>
      </w:r>
      <w:r w:rsidRPr="0093349C">
        <w:t xml:space="preserve"> Услуги оказываются в формах, признанных Сторонами оптимальными для решения конкретных задач</w:t>
      </w:r>
      <w:r w:rsidR="007C115C" w:rsidRPr="0093349C">
        <w:t xml:space="preserve"> в рамках настоящего </w:t>
      </w:r>
      <w:r w:rsidR="007C115C" w:rsidRPr="00941D17">
        <w:t xml:space="preserve">Договора. </w:t>
      </w:r>
      <w:r w:rsidR="00592076">
        <w:t>Условия</w:t>
      </w:r>
      <w:r w:rsidR="00F830AF" w:rsidRPr="00941D17">
        <w:t xml:space="preserve"> оказания </w:t>
      </w:r>
      <w:r w:rsidR="007C115C" w:rsidRPr="00941D17">
        <w:t>услуг</w:t>
      </w:r>
      <w:r w:rsidR="00592076">
        <w:t xml:space="preserve"> </w:t>
      </w:r>
      <w:r w:rsidR="007C115C" w:rsidRPr="00941D17">
        <w:t>определяю</w:t>
      </w:r>
      <w:r w:rsidRPr="00941D17">
        <w:t xml:space="preserve">тся в </w:t>
      </w:r>
      <w:r w:rsidR="0068325A">
        <w:t>настоящем Д</w:t>
      </w:r>
      <w:r w:rsidR="005F639A">
        <w:t xml:space="preserve">оговоре, а также в </w:t>
      </w:r>
      <w:r w:rsidR="00D81A7A" w:rsidRPr="00941D17">
        <w:t xml:space="preserve">Приложении </w:t>
      </w:r>
      <w:r w:rsidR="00DB327B">
        <w:t>№1</w:t>
      </w:r>
      <w:r w:rsidRPr="00941D17">
        <w:t xml:space="preserve"> к </w:t>
      </w:r>
      <w:r w:rsidR="007C115C" w:rsidRPr="00941D17">
        <w:t>настоящему Договору.</w:t>
      </w:r>
    </w:p>
    <w:p w:rsidR="007E5C2A" w:rsidRPr="0093349C" w:rsidRDefault="007E5C2A" w:rsidP="003F40E8">
      <w:pPr>
        <w:pStyle w:val="a0"/>
        <w:tabs>
          <w:tab w:val="clear" w:pos="720"/>
          <w:tab w:val="num" w:pos="426"/>
        </w:tabs>
        <w:ind w:left="426" w:hanging="426"/>
      </w:pPr>
      <w:r w:rsidRPr="0093349C">
        <w:t>Стоимость программных продуктов на платформе «1</w:t>
      </w:r>
      <w:proofErr w:type="gramStart"/>
      <w:r w:rsidRPr="0093349C">
        <w:t>С:Предприятие</w:t>
      </w:r>
      <w:proofErr w:type="gramEnd"/>
      <w:r w:rsidRPr="0093349C">
        <w:t xml:space="preserve">» не учитывается в стоимости </w:t>
      </w:r>
      <w:r w:rsidR="00544289" w:rsidRPr="0093349C">
        <w:t>услуг</w:t>
      </w:r>
      <w:r w:rsidRPr="0093349C">
        <w:t xml:space="preserve"> по настоящему Договору и приобретается Заказчиком </w:t>
      </w:r>
      <w:r w:rsidR="00E87A07" w:rsidRPr="0093349C">
        <w:t>отдельно</w:t>
      </w:r>
      <w:r w:rsidRPr="0093349C">
        <w:t xml:space="preserve">. </w:t>
      </w:r>
    </w:p>
    <w:p w:rsidR="00B040EE" w:rsidRPr="0093349C" w:rsidRDefault="00B040EE" w:rsidP="00EF1D32">
      <w:pPr>
        <w:pStyle w:val="a"/>
        <w:spacing w:before="120" w:after="0"/>
        <w:ind w:left="0" w:firstLine="709"/>
        <w:rPr>
          <w:rFonts w:ascii="Times New Roman" w:hAnsi="Times New Roman"/>
          <w:sz w:val="20"/>
          <w:szCs w:val="20"/>
        </w:rPr>
      </w:pPr>
      <w:r w:rsidRPr="0093349C">
        <w:rPr>
          <w:rFonts w:ascii="Times New Roman" w:hAnsi="Times New Roman"/>
          <w:sz w:val="20"/>
          <w:szCs w:val="20"/>
        </w:rPr>
        <w:t>Права и обязанности сторон</w:t>
      </w:r>
    </w:p>
    <w:p w:rsidR="00B040EE" w:rsidRPr="0093349C" w:rsidRDefault="00B040EE" w:rsidP="003F40E8">
      <w:pPr>
        <w:pStyle w:val="a0"/>
        <w:tabs>
          <w:tab w:val="clear" w:pos="720"/>
          <w:tab w:val="num" w:pos="426"/>
        </w:tabs>
        <w:ind w:left="426" w:hanging="426"/>
      </w:pPr>
      <w:r w:rsidRPr="0093349C">
        <w:t>Исполнитель обязуется:</w:t>
      </w:r>
    </w:p>
    <w:p w:rsidR="00702532" w:rsidRPr="00941D17" w:rsidRDefault="004A3D4B" w:rsidP="003F40E8">
      <w:pPr>
        <w:pStyle w:val="a1"/>
        <w:tabs>
          <w:tab w:val="num" w:pos="993"/>
        </w:tabs>
        <w:spacing w:before="0" w:after="0"/>
        <w:ind w:left="426" w:firstLine="0"/>
        <w:rPr>
          <w:sz w:val="20"/>
          <w:szCs w:val="20"/>
        </w:rPr>
      </w:pPr>
      <w:r w:rsidRPr="0093349C">
        <w:rPr>
          <w:sz w:val="20"/>
          <w:szCs w:val="20"/>
        </w:rPr>
        <w:t xml:space="preserve">Назначить </w:t>
      </w:r>
      <w:r w:rsidR="00B040EE" w:rsidRPr="0093349C">
        <w:rPr>
          <w:sz w:val="20"/>
          <w:szCs w:val="20"/>
        </w:rPr>
        <w:t xml:space="preserve">из числа своих сотрудников лицо, ответственное за решение </w:t>
      </w:r>
      <w:r w:rsidR="00DC75A1" w:rsidRPr="0093349C">
        <w:rPr>
          <w:sz w:val="20"/>
          <w:szCs w:val="20"/>
        </w:rPr>
        <w:t xml:space="preserve">с Заказчиком </w:t>
      </w:r>
      <w:r w:rsidR="00B040EE" w:rsidRPr="0093349C">
        <w:rPr>
          <w:sz w:val="20"/>
          <w:szCs w:val="20"/>
        </w:rPr>
        <w:t>оперативных вопросов</w:t>
      </w:r>
      <w:r w:rsidR="00DC75A1" w:rsidRPr="0093349C">
        <w:rPr>
          <w:sz w:val="20"/>
          <w:szCs w:val="20"/>
        </w:rPr>
        <w:t>,</w:t>
      </w:r>
      <w:r w:rsidR="00B040EE" w:rsidRPr="0093349C">
        <w:rPr>
          <w:sz w:val="20"/>
          <w:szCs w:val="20"/>
        </w:rPr>
        <w:t xml:space="preserve"> </w:t>
      </w:r>
      <w:r w:rsidR="00ED6DE7" w:rsidRPr="00941D17">
        <w:rPr>
          <w:sz w:val="20"/>
          <w:szCs w:val="20"/>
        </w:rPr>
        <w:t>возникающих в процессе исполнения сторонами обязательств по</w:t>
      </w:r>
      <w:r w:rsidR="00B040EE" w:rsidRPr="00941D17">
        <w:rPr>
          <w:sz w:val="20"/>
          <w:szCs w:val="20"/>
        </w:rPr>
        <w:t xml:space="preserve"> настояще</w:t>
      </w:r>
      <w:r w:rsidR="00CE33FC" w:rsidRPr="00941D17">
        <w:rPr>
          <w:sz w:val="20"/>
          <w:szCs w:val="20"/>
        </w:rPr>
        <w:t>му</w:t>
      </w:r>
      <w:r w:rsidR="00B040EE" w:rsidRPr="00941D17">
        <w:rPr>
          <w:sz w:val="20"/>
          <w:szCs w:val="20"/>
        </w:rPr>
        <w:t xml:space="preserve"> Договор</w:t>
      </w:r>
      <w:r w:rsidR="00CE33FC" w:rsidRPr="00941D17">
        <w:rPr>
          <w:sz w:val="20"/>
          <w:szCs w:val="20"/>
        </w:rPr>
        <w:t>у</w:t>
      </w:r>
      <w:r w:rsidR="00B257BE" w:rsidRPr="00941D17">
        <w:rPr>
          <w:sz w:val="20"/>
          <w:szCs w:val="20"/>
        </w:rPr>
        <w:t>;</w:t>
      </w:r>
    </w:p>
    <w:p w:rsidR="00B040EE" w:rsidRPr="00941D17" w:rsidRDefault="00FB10FA" w:rsidP="003F40E8">
      <w:pPr>
        <w:pStyle w:val="a1"/>
        <w:tabs>
          <w:tab w:val="num" w:pos="993"/>
        </w:tabs>
        <w:spacing w:before="0" w:after="0"/>
        <w:ind w:left="426" w:firstLine="0"/>
        <w:rPr>
          <w:sz w:val="20"/>
          <w:szCs w:val="20"/>
        </w:rPr>
      </w:pPr>
      <w:r w:rsidRPr="00941D17">
        <w:rPr>
          <w:sz w:val="20"/>
          <w:szCs w:val="20"/>
        </w:rPr>
        <w:t>О</w:t>
      </w:r>
      <w:r w:rsidR="00B040EE" w:rsidRPr="00941D17">
        <w:rPr>
          <w:sz w:val="20"/>
          <w:szCs w:val="20"/>
        </w:rPr>
        <w:t>казать Заказчику ус</w:t>
      </w:r>
      <w:r w:rsidR="00541241" w:rsidRPr="00941D17">
        <w:rPr>
          <w:sz w:val="20"/>
          <w:szCs w:val="20"/>
        </w:rPr>
        <w:t xml:space="preserve">луги </w:t>
      </w:r>
      <w:r w:rsidRPr="00941D17">
        <w:rPr>
          <w:sz w:val="20"/>
          <w:szCs w:val="20"/>
        </w:rPr>
        <w:t xml:space="preserve">на условиях, </w:t>
      </w:r>
      <w:r w:rsidR="00541241" w:rsidRPr="00941D17">
        <w:rPr>
          <w:sz w:val="20"/>
          <w:szCs w:val="20"/>
        </w:rPr>
        <w:t>в форме и объеме</w:t>
      </w:r>
      <w:r w:rsidR="00B257BE" w:rsidRPr="00941D17">
        <w:rPr>
          <w:sz w:val="20"/>
          <w:szCs w:val="20"/>
        </w:rPr>
        <w:t>,</w:t>
      </w:r>
      <w:r w:rsidR="00541241" w:rsidRPr="00941D17">
        <w:rPr>
          <w:sz w:val="20"/>
          <w:szCs w:val="20"/>
        </w:rPr>
        <w:t xml:space="preserve"> указанных</w:t>
      </w:r>
      <w:r w:rsidR="00B040EE" w:rsidRPr="00941D17">
        <w:rPr>
          <w:sz w:val="20"/>
          <w:szCs w:val="20"/>
        </w:rPr>
        <w:t xml:space="preserve"> в </w:t>
      </w:r>
      <w:r w:rsidR="00755ACB">
        <w:rPr>
          <w:sz w:val="20"/>
          <w:szCs w:val="20"/>
          <w:lang w:val="ru-RU"/>
        </w:rPr>
        <w:t xml:space="preserve">настоящем Договоре и в </w:t>
      </w:r>
      <w:r w:rsidR="003F40E8" w:rsidRPr="00941D17">
        <w:rPr>
          <w:sz w:val="20"/>
          <w:szCs w:val="20"/>
        </w:rPr>
        <w:t xml:space="preserve">Приложении </w:t>
      </w:r>
      <w:r w:rsidR="00DB327B" w:rsidRPr="00DB327B">
        <w:rPr>
          <w:sz w:val="20"/>
          <w:szCs w:val="20"/>
        </w:rPr>
        <w:t>№1</w:t>
      </w:r>
      <w:r w:rsidR="00B040EE" w:rsidRPr="00941D17">
        <w:rPr>
          <w:sz w:val="20"/>
          <w:szCs w:val="20"/>
        </w:rPr>
        <w:t xml:space="preserve"> к настоящему </w:t>
      </w:r>
      <w:r w:rsidR="00541241" w:rsidRPr="00941D17">
        <w:rPr>
          <w:sz w:val="20"/>
          <w:szCs w:val="20"/>
        </w:rPr>
        <w:t>Д</w:t>
      </w:r>
      <w:r w:rsidR="00B040EE" w:rsidRPr="00941D17">
        <w:rPr>
          <w:sz w:val="20"/>
          <w:szCs w:val="20"/>
        </w:rPr>
        <w:t>о</w:t>
      </w:r>
      <w:r w:rsidR="00DD5E20" w:rsidRPr="00941D17">
        <w:rPr>
          <w:sz w:val="20"/>
          <w:szCs w:val="20"/>
        </w:rPr>
        <w:t>говору</w:t>
      </w:r>
      <w:r w:rsidR="00DD5E20" w:rsidRPr="00941D17">
        <w:rPr>
          <w:sz w:val="20"/>
          <w:szCs w:val="20"/>
          <w:lang w:val="ru-RU"/>
        </w:rPr>
        <w:t>.</w:t>
      </w:r>
    </w:p>
    <w:p w:rsidR="00B040EE" w:rsidRPr="0093349C" w:rsidRDefault="00B040EE" w:rsidP="003F40E8">
      <w:pPr>
        <w:pStyle w:val="a0"/>
        <w:tabs>
          <w:tab w:val="clear" w:pos="720"/>
          <w:tab w:val="num" w:pos="426"/>
        </w:tabs>
        <w:ind w:left="426" w:hanging="426"/>
      </w:pPr>
      <w:r w:rsidRPr="0093349C">
        <w:t>Исполнитель имеет право:</w:t>
      </w:r>
    </w:p>
    <w:p w:rsidR="00B040EE" w:rsidRPr="0093349C" w:rsidRDefault="00792702" w:rsidP="003F40E8">
      <w:pPr>
        <w:pStyle w:val="a1"/>
        <w:tabs>
          <w:tab w:val="num" w:pos="993"/>
        </w:tabs>
        <w:spacing w:before="0" w:after="0"/>
        <w:ind w:left="426" w:firstLine="0"/>
        <w:rPr>
          <w:sz w:val="20"/>
          <w:szCs w:val="20"/>
        </w:rPr>
      </w:pPr>
      <w:r w:rsidRPr="0093349C">
        <w:rPr>
          <w:sz w:val="20"/>
          <w:szCs w:val="20"/>
        </w:rPr>
        <w:t>Требовать от Заказчика ис</w:t>
      </w:r>
      <w:r w:rsidR="00B040EE" w:rsidRPr="0093349C">
        <w:rPr>
          <w:sz w:val="20"/>
          <w:szCs w:val="20"/>
        </w:rPr>
        <w:t>полнения обяз</w:t>
      </w:r>
      <w:r w:rsidR="00FE5703" w:rsidRPr="0093349C">
        <w:rPr>
          <w:sz w:val="20"/>
          <w:szCs w:val="20"/>
        </w:rPr>
        <w:t xml:space="preserve">ательств по настоящему </w:t>
      </w:r>
      <w:r w:rsidR="00432D98" w:rsidRPr="0093349C">
        <w:rPr>
          <w:sz w:val="20"/>
          <w:szCs w:val="20"/>
        </w:rPr>
        <w:t>Д</w:t>
      </w:r>
      <w:r w:rsidR="00FE5703" w:rsidRPr="0093349C">
        <w:rPr>
          <w:sz w:val="20"/>
          <w:szCs w:val="20"/>
        </w:rPr>
        <w:t>оговору.</w:t>
      </w:r>
    </w:p>
    <w:p w:rsidR="00702532" w:rsidRPr="0093349C" w:rsidRDefault="00702532" w:rsidP="003F40E8">
      <w:pPr>
        <w:pStyle w:val="a1"/>
        <w:tabs>
          <w:tab w:val="num" w:pos="993"/>
        </w:tabs>
        <w:spacing w:before="0" w:after="0"/>
        <w:ind w:left="426" w:firstLine="0"/>
        <w:rPr>
          <w:sz w:val="20"/>
          <w:szCs w:val="20"/>
        </w:rPr>
      </w:pPr>
      <w:bookmarkStart w:id="5" w:name="_Ref193288397"/>
      <w:r w:rsidRPr="0093349C">
        <w:rPr>
          <w:sz w:val="20"/>
          <w:szCs w:val="20"/>
        </w:rPr>
        <w:t xml:space="preserve">Не оказывать услуги по настоящему </w:t>
      </w:r>
      <w:r w:rsidR="00432D98" w:rsidRPr="0093349C">
        <w:rPr>
          <w:sz w:val="20"/>
          <w:szCs w:val="20"/>
        </w:rPr>
        <w:t>Д</w:t>
      </w:r>
      <w:r w:rsidRPr="0093349C">
        <w:rPr>
          <w:sz w:val="20"/>
          <w:szCs w:val="20"/>
        </w:rPr>
        <w:t>оговору в случае отсутствия необходимых материалов, инф</w:t>
      </w:r>
      <w:r w:rsidR="009E7FFC" w:rsidRPr="0093349C">
        <w:rPr>
          <w:sz w:val="20"/>
          <w:szCs w:val="20"/>
        </w:rPr>
        <w:t>ормации, компьютерной техники и иных ресурсов</w:t>
      </w:r>
      <w:r w:rsidR="004350B9" w:rsidRPr="0093349C">
        <w:rPr>
          <w:sz w:val="20"/>
          <w:szCs w:val="20"/>
        </w:rPr>
        <w:t>, предоставляемых Заказчиком</w:t>
      </w:r>
      <w:r w:rsidR="009E7FFC" w:rsidRPr="0093349C">
        <w:rPr>
          <w:sz w:val="20"/>
          <w:szCs w:val="20"/>
        </w:rPr>
        <w:t xml:space="preserve">, либо </w:t>
      </w:r>
      <w:r w:rsidRPr="0093349C">
        <w:rPr>
          <w:sz w:val="20"/>
          <w:szCs w:val="20"/>
        </w:rPr>
        <w:t xml:space="preserve">в случае задержки сдачи-приемки </w:t>
      </w:r>
      <w:r w:rsidR="00792702" w:rsidRPr="0093349C">
        <w:rPr>
          <w:sz w:val="20"/>
          <w:szCs w:val="20"/>
        </w:rPr>
        <w:t xml:space="preserve">результатов </w:t>
      </w:r>
      <w:r w:rsidR="00D37A8D" w:rsidRPr="0093349C">
        <w:rPr>
          <w:sz w:val="20"/>
          <w:szCs w:val="20"/>
        </w:rPr>
        <w:t xml:space="preserve">оказанных услуг </w:t>
      </w:r>
      <w:r w:rsidRPr="0093349C">
        <w:rPr>
          <w:sz w:val="20"/>
          <w:szCs w:val="20"/>
        </w:rPr>
        <w:t>по вине Заказчика (в т.ч. в результате отсутствия сотрудников Заказчик</w:t>
      </w:r>
      <w:r w:rsidR="008F4655" w:rsidRPr="0093349C">
        <w:rPr>
          <w:sz w:val="20"/>
          <w:szCs w:val="20"/>
        </w:rPr>
        <w:t>а, осуществляющих такую приемку</w:t>
      </w:r>
      <w:r w:rsidRPr="0093349C">
        <w:rPr>
          <w:sz w:val="20"/>
          <w:szCs w:val="20"/>
        </w:rPr>
        <w:t xml:space="preserve">, </w:t>
      </w:r>
      <w:r w:rsidR="003B0D08" w:rsidRPr="0093349C">
        <w:rPr>
          <w:sz w:val="20"/>
          <w:szCs w:val="20"/>
        </w:rPr>
        <w:t xml:space="preserve"> расчет</w:t>
      </w:r>
      <w:r w:rsidR="00592076">
        <w:rPr>
          <w:sz w:val="20"/>
          <w:szCs w:val="20"/>
          <w:lang w:val="ru-RU"/>
        </w:rPr>
        <w:t>ы</w:t>
      </w:r>
      <w:r w:rsidR="003B0D08" w:rsidRPr="0093349C">
        <w:rPr>
          <w:sz w:val="20"/>
          <w:szCs w:val="20"/>
        </w:rPr>
        <w:t xml:space="preserve"> по настоящему Договору</w:t>
      </w:r>
      <w:r w:rsidR="008F4655" w:rsidRPr="0093349C">
        <w:rPr>
          <w:sz w:val="20"/>
          <w:szCs w:val="20"/>
        </w:rPr>
        <w:t>)</w:t>
      </w:r>
      <w:r w:rsidR="00777CFA" w:rsidRPr="0093349C">
        <w:rPr>
          <w:sz w:val="20"/>
          <w:szCs w:val="20"/>
        </w:rPr>
        <w:t xml:space="preserve">. </w:t>
      </w:r>
      <w:r w:rsidRPr="0093349C">
        <w:rPr>
          <w:sz w:val="20"/>
          <w:szCs w:val="20"/>
        </w:rPr>
        <w:t>В этом случае срок</w:t>
      </w:r>
      <w:r w:rsidR="00AD7275" w:rsidRPr="0093349C">
        <w:rPr>
          <w:sz w:val="20"/>
          <w:szCs w:val="20"/>
        </w:rPr>
        <w:t>и</w:t>
      </w:r>
      <w:r w:rsidRPr="0093349C">
        <w:rPr>
          <w:sz w:val="20"/>
          <w:szCs w:val="20"/>
        </w:rPr>
        <w:t xml:space="preserve"> оказания услуг по </w:t>
      </w:r>
      <w:r w:rsidR="00432D98" w:rsidRPr="0093349C">
        <w:rPr>
          <w:sz w:val="20"/>
          <w:szCs w:val="20"/>
        </w:rPr>
        <w:t>Д</w:t>
      </w:r>
      <w:r w:rsidRPr="0093349C">
        <w:rPr>
          <w:sz w:val="20"/>
          <w:szCs w:val="20"/>
        </w:rPr>
        <w:t>оговору продлева</w:t>
      </w:r>
      <w:r w:rsidR="00EE7658" w:rsidRPr="0093349C">
        <w:rPr>
          <w:sz w:val="20"/>
          <w:szCs w:val="20"/>
        </w:rPr>
        <w:t>ю</w:t>
      </w:r>
      <w:r w:rsidRPr="0093349C">
        <w:rPr>
          <w:sz w:val="20"/>
          <w:szCs w:val="20"/>
        </w:rPr>
        <w:t xml:space="preserve">тся </w:t>
      </w:r>
      <w:r w:rsidR="003B0D08" w:rsidRPr="0093349C">
        <w:rPr>
          <w:sz w:val="20"/>
          <w:szCs w:val="20"/>
        </w:rPr>
        <w:t xml:space="preserve">Исполнителем в одностороннем порядке </w:t>
      </w:r>
      <w:r w:rsidRPr="0093349C">
        <w:rPr>
          <w:sz w:val="20"/>
          <w:szCs w:val="20"/>
        </w:rPr>
        <w:t>на срок задер</w:t>
      </w:r>
      <w:r w:rsidR="00777CFA" w:rsidRPr="0093349C">
        <w:rPr>
          <w:sz w:val="20"/>
          <w:szCs w:val="20"/>
        </w:rPr>
        <w:t xml:space="preserve">жки предоставления материалов, </w:t>
      </w:r>
      <w:r w:rsidRPr="0093349C">
        <w:rPr>
          <w:sz w:val="20"/>
          <w:szCs w:val="20"/>
        </w:rPr>
        <w:t>ин</w:t>
      </w:r>
      <w:r w:rsidR="0020022E" w:rsidRPr="0093349C">
        <w:rPr>
          <w:sz w:val="20"/>
          <w:szCs w:val="20"/>
        </w:rPr>
        <w:t>формации</w:t>
      </w:r>
      <w:r w:rsidR="003B0D08" w:rsidRPr="0093349C">
        <w:rPr>
          <w:sz w:val="20"/>
          <w:szCs w:val="20"/>
        </w:rPr>
        <w:t>, оплаты услуг</w:t>
      </w:r>
      <w:r w:rsidR="0020022E" w:rsidRPr="0093349C">
        <w:rPr>
          <w:sz w:val="20"/>
          <w:szCs w:val="20"/>
        </w:rPr>
        <w:t xml:space="preserve"> </w:t>
      </w:r>
      <w:r w:rsidR="00777CFA" w:rsidRPr="0093349C">
        <w:rPr>
          <w:sz w:val="20"/>
          <w:szCs w:val="20"/>
        </w:rPr>
        <w:t>и/</w:t>
      </w:r>
      <w:r w:rsidR="0020022E" w:rsidRPr="0093349C">
        <w:rPr>
          <w:sz w:val="20"/>
          <w:szCs w:val="20"/>
        </w:rPr>
        <w:t xml:space="preserve">или сдачи-приемки </w:t>
      </w:r>
      <w:bookmarkEnd w:id="5"/>
      <w:r w:rsidR="003F56BC">
        <w:rPr>
          <w:sz w:val="20"/>
          <w:szCs w:val="20"/>
          <w:lang w:val="ru-RU"/>
        </w:rPr>
        <w:t>услуг</w:t>
      </w:r>
      <w:r w:rsidR="00711762" w:rsidRPr="0093349C">
        <w:rPr>
          <w:sz w:val="20"/>
          <w:szCs w:val="20"/>
        </w:rPr>
        <w:t>.</w:t>
      </w:r>
    </w:p>
    <w:p w:rsidR="000C26CE" w:rsidRPr="0093349C" w:rsidRDefault="00B257BE" w:rsidP="003F40E8">
      <w:pPr>
        <w:pStyle w:val="a1"/>
        <w:tabs>
          <w:tab w:val="num" w:pos="993"/>
        </w:tabs>
        <w:spacing w:before="0" w:after="0"/>
        <w:ind w:left="426" w:firstLine="0"/>
        <w:rPr>
          <w:sz w:val="20"/>
          <w:szCs w:val="20"/>
        </w:rPr>
      </w:pPr>
      <w:bookmarkStart w:id="6" w:name="_Ref192001319"/>
      <w:r>
        <w:rPr>
          <w:sz w:val="20"/>
          <w:szCs w:val="20"/>
        </w:rPr>
        <w:t>Р</w:t>
      </w:r>
      <w:r w:rsidR="003626D0" w:rsidRPr="0093349C">
        <w:rPr>
          <w:sz w:val="20"/>
          <w:szCs w:val="20"/>
        </w:rPr>
        <w:t xml:space="preserve">азмещать логотип Заказчика и </w:t>
      </w:r>
      <w:r w:rsidR="00F77C2F" w:rsidRPr="0093349C">
        <w:rPr>
          <w:sz w:val="20"/>
          <w:szCs w:val="20"/>
        </w:rPr>
        <w:t>информацию о Заказчике</w:t>
      </w:r>
      <w:r w:rsidR="0080082F" w:rsidRPr="0093349C">
        <w:rPr>
          <w:sz w:val="20"/>
          <w:szCs w:val="20"/>
        </w:rPr>
        <w:t xml:space="preserve"> </w:t>
      </w:r>
      <w:r w:rsidR="000C26CE" w:rsidRPr="0093349C">
        <w:rPr>
          <w:sz w:val="20"/>
          <w:szCs w:val="20"/>
        </w:rPr>
        <w:t xml:space="preserve">на сайте </w:t>
      </w:r>
      <w:r w:rsidR="003626D0" w:rsidRPr="0093349C">
        <w:rPr>
          <w:sz w:val="20"/>
          <w:szCs w:val="20"/>
        </w:rPr>
        <w:t xml:space="preserve">Исполнителя </w:t>
      </w:r>
      <w:r w:rsidR="000C26CE" w:rsidRPr="0093349C">
        <w:rPr>
          <w:sz w:val="20"/>
          <w:szCs w:val="20"/>
        </w:rPr>
        <w:t xml:space="preserve">и </w:t>
      </w:r>
      <w:r w:rsidR="00F77C2F" w:rsidRPr="0093349C">
        <w:rPr>
          <w:sz w:val="20"/>
          <w:szCs w:val="20"/>
        </w:rPr>
        <w:t>иных</w:t>
      </w:r>
      <w:r w:rsidR="000C26CE" w:rsidRPr="0093349C">
        <w:rPr>
          <w:sz w:val="20"/>
          <w:szCs w:val="20"/>
        </w:rPr>
        <w:t xml:space="preserve"> информационных </w:t>
      </w:r>
      <w:r w:rsidR="003626D0" w:rsidRPr="0093349C">
        <w:rPr>
          <w:sz w:val="20"/>
          <w:szCs w:val="20"/>
        </w:rPr>
        <w:t xml:space="preserve">и/или рекламных </w:t>
      </w:r>
      <w:r w:rsidR="000C26CE" w:rsidRPr="0093349C">
        <w:rPr>
          <w:sz w:val="20"/>
          <w:szCs w:val="20"/>
        </w:rPr>
        <w:t xml:space="preserve">материалах </w:t>
      </w:r>
      <w:r w:rsidR="003626D0" w:rsidRPr="0093349C">
        <w:rPr>
          <w:sz w:val="20"/>
          <w:szCs w:val="20"/>
        </w:rPr>
        <w:t>Исполнителя.</w:t>
      </w:r>
    </w:p>
    <w:bookmarkEnd w:id="6"/>
    <w:p w:rsidR="005F2E3E" w:rsidRDefault="005F2E3E" w:rsidP="003F40E8">
      <w:pPr>
        <w:pStyle w:val="a1"/>
        <w:tabs>
          <w:tab w:val="num" w:pos="993"/>
        </w:tabs>
        <w:spacing w:before="0" w:after="0"/>
        <w:ind w:left="426" w:firstLine="0"/>
        <w:rPr>
          <w:sz w:val="20"/>
          <w:szCs w:val="20"/>
        </w:rPr>
      </w:pPr>
      <w:r w:rsidRPr="0093349C">
        <w:rPr>
          <w:sz w:val="20"/>
          <w:szCs w:val="20"/>
        </w:rPr>
        <w:t xml:space="preserve">Привлекать к исполнению Договора сторонние организации (третьи лица) для </w:t>
      </w:r>
      <w:r w:rsidR="0068627D" w:rsidRPr="0093349C">
        <w:rPr>
          <w:sz w:val="20"/>
          <w:szCs w:val="20"/>
        </w:rPr>
        <w:t>оказания услуг</w:t>
      </w:r>
      <w:r w:rsidRPr="0093349C">
        <w:rPr>
          <w:sz w:val="20"/>
          <w:szCs w:val="20"/>
        </w:rPr>
        <w:t>, с сохранением ответственности Исполнителя перед Заказчиком по Договору за деятельность привлеченных организаций (третьих лиц).</w:t>
      </w:r>
    </w:p>
    <w:p w:rsidR="00B040EE" w:rsidRPr="003F40E8" w:rsidRDefault="00B040EE" w:rsidP="003F40E8">
      <w:pPr>
        <w:pStyle w:val="a0"/>
        <w:tabs>
          <w:tab w:val="clear" w:pos="720"/>
          <w:tab w:val="num" w:pos="426"/>
        </w:tabs>
        <w:ind w:left="426" w:hanging="426"/>
      </w:pPr>
      <w:r w:rsidRPr="003F40E8">
        <w:t>Заказчик обязуется:</w:t>
      </w:r>
    </w:p>
    <w:p w:rsidR="00B040EE" w:rsidRPr="0093349C" w:rsidRDefault="00B040EE" w:rsidP="003F40E8">
      <w:pPr>
        <w:pStyle w:val="a1"/>
        <w:tabs>
          <w:tab w:val="num" w:pos="993"/>
        </w:tabs>
        <w:spacing w:before="0" w:after="0"/>
        <w:ind w:left="426" w:firstLine="0"/>
        <w:rPr>
          <w:sz w:val="20"/>
          <w:szCs w:val="20"/>
        </w:rPr>
      </w:pPr>
      <w:r w:rsidRPr="0093349C">
        <w:rPr>
          <w:sz w:val="20"/>
          <w:szCs w:val="20"/>
        </w:rPr>
        <w:t>Принять и оплатить услуги, оказанные</w:t>
      </w:r>
      <w:r w:rsidR="003B6DE2" w:rsidRPr="0093349C">
        <w:rPr>
          <w:sz w:val="20"/>
          <w:szCs w:val="20"/>
        </w:rPr>
        <w:t xml:space="preserve"> Исполнителем</w:t>
      </w:r>
      <w:r w:rsidRPr="0093349C">
        <w:rPr>
          <w:sz w:val="20"/>
          <w:szCs w:val="20"/>
        </w:rPr>
        <w:t xml:space="preserve"> в рамках настоящего Договора; </w:t>
      </w:r>
    </w:p>
    <w:p w:rsidR="000C26CE" w:rsidRPr="00941D17" w:rsidRDefault="00702532" w:rsidP="003F40E8">
      <w:pPr>
        <w:pStyle w:val="a1"/>
        <w:tabs>
          <w:tab w:val="num" w:pos="993"/>
        </w:tabs>
        <w:spacing w:before="0" w:after="0"/>
        <w:ind w:left="426" w:firstLine="0"/>
        <w:rPr>
          <w:sz w:val="20"/>
          <w:szCs w:val="20"/>
        </w:rPr>
      </w:pPr>
      <w:bookmarkStart w:id="7" w:name="_Ref188521659"/>
      <w:bookmarkStart w:id="8" w:name="_Ref188953873"/>
      <w:r w:rsidRPr="0093349C">
        <w:rPr>
          <w:sz w:val="20"/>
          <w:szCs w:val="20"/>
        </w:rPr>
        <w:t xml:space="preserve">Назначить из числа своих </w:t>
      </w:r>
      <w:r w:rsidR="00792702" w:rsidRPr="0093349C">
        <w:rPr>
          <w:sz w:val="20"/>
          <w:szCs w:val="20"/>
        </w:rPr>
        <w:t xml:space="preserve">работников </w:t>
      </w:r>
      <w:r w:rsidRPr="0093349C">
        <w:rPr>
          <w:sz w:val="20"/>
          <w:szCs w:val="20"/>
        </w:rPr>
        <w:t>лицо</w:t>
      </w:r>
      <w:r w:rsidR="003626D0" w:rsidRPr="0093349C">
        <w:rPr>
          <w:sz w:val="20"/>
          <w:szCs w:val="20"/>
        </w:rPr>
        <w:t xml:space="preserve"> (лица)</w:t>
      </w:r>
      <w:r w:rsidR="003907A2" w:rsidRPr="0093349C">
        <w:rPr>
          <w:sz w:val="20"/>
          <w:szCs w:val="20"/>
        </w:rPr>
        <w:t>, ответственны</w:t>
      </w:r>
      <w:r w:rsidRPr="0093349C">
        <w:rPr>
          <w:sz w:val="20"/>
          <w:szCs w:val="20"/>
        </w:rPr>
        <w:t>е за организацию</w:t>
      </w:r>
      <w:r w:rsidR="0068627D" w:rsidRPr="0093349C">
        <w:rPr>
          <w:sz w:val="20"/>
          <w:szCs w:val="20"/>
        </w:rPr>
        <w:t xml:space="preserve"> </w:t>
      </w:r>
      <w:r w:rsidR="00E60F1F" w:rsidRPr="0093349C">
        <w:rPr>
          <w:sz w:val="20"/>
          <w:szCs w:val="20"/>
        </w:rPr>
        <w:t xml:space="preserve">оказания </w:t>
      </w:r>
      <w:r w:rsidR="0068627D" w:rsidRPr="0093349C">
        <w:rPr>
          <w:sz w:val="20"/>
          <w:szCs w:val="20"/>
        </w:rPr>
        <w:t xml:space="preserve">услуг </w:t>
      </w:r>
      <w:r w:rsidRPr="0093349C">
        <w:rPr>
          <w:sz w:val="20"/>
          <w:szCs w:val="20"/>
        </w:rPr>
        <w:t xml:space="preserve">со стороны Заказчика и решение </w:t>
      </w:r>
      <w:r w:rsidR="00B3034C" w:rsidRPr="0093349C">
        <w:rPr>
          <w:sz w:val="20"/>
          <w:szCs w:val="20"/>
        </w:rPr>
        <w:t xml:space="preserve">с Исполнителем </w:t>
      </w:r>
      <w:r w:rsidRPr="0093349C">
        <w:rPr>
          <w:sz w:val="20"/>
          <w:szCs w:val="20"/>
        </w:rPr>
        <w:t>оперативных вопросов</w:t>
      </w:r>
      <w:r w:rsidR="00B3034C" w:rsidRPr="0093349C">
        <w:rPr>
          <w:sz w:val="20"/>
          <w:szCs w:val="20"/>
        </w:rPr>
        <w:t>,</w:t>
      </w:r>
      <w:r w:rsidRPr="0093349C">
        <w:rPr>
          <w:sz w:val="20"/>
          <w:szCs w:val="20"/>
        </w:rPr>
        <w:t xml:space="preserve"> возникающих в ходе исполнения </w:t>
      </w:r>
      <w:r w:rsidR="00B3034C" w:rsidRPr="0093349C">
        <w:rPr>
          <w:sz w:val="20"/>
          <w:szCs w:val="20"/>
        </w:rPr>
        <w:t>С</w:t>
      </w:r>
      <w:r w:rsidRPr="0093349C">
        <w:rPr>
          <w:sz w:val="20"/>
          <w:szCs w:val="20"/>
        </w:rPr>
        <w:t xml:space="preserve">торонами обязательств по настоящему Договору (создание рабочих групп, выделение необходимых ресурсов со стороны Заказчика, участие в обсуждениях, согласование требований других сотрудников Заказчика и др.) и </w:t>
      </w:r>
      <w:r w:rsidR="00B3034C" w:rsidRPr="0093349C">
        <w:rPr>
          <w:sz w:val="20"/>
          <w:szCs w:val="20"/>
        </w:rPr>
        <w:t xml:space="preserve">наделить </w:t>
      </w:r>
      <w:r w:rsidRPr="0093349C">
        <w:rPr>
          <w:sz w:val="20"/>
          <w:szCs w:val="20"/>
        </w:rPr>
        <w:t xml:space="preserve">данное лицо </w:t>
      </w:r>
      <w:r w:rsidR="003626D0" w:rsidRPr="0093349C">
        <w:rPr>
          <w:sz w:val="20"/>
          <w:szCs w:val="20"/>
        </w:rPr>
        <w:t xml:space="preserve">(лица) </w:t>
      </w:r>
      <w:r w:rsidR="00B3034C" w:rsidRPr="00941D17">
        <w:rPr>
          <w:sz w:val="20"/>
          <w:szCs w:val="20"/>
        </w:rPr>
        <w:t xml:space="preserve">правом подписи </w:t>
      </w:r>
      <w:r w:rsidR="003F40E8" w:rsidRPr="00941D17">
        <w:rPr>
          <w:sz w:val="20"/>
          <w:szCs w:val="20"/>
        </w:rPr>
        <w:t>рабочих</w:t>
      </w:r>
      <w:r w:rsidR="00B3034C" w:rsidRPr="00941D17">
        <w:rPr>
          <w:sz w:val="20"/>
          <w:szCs w:val="20"/>
        </w:rPr>
        <w:t xml:space="preserve"> документов, подписываемых</w:t>
      </w:r>
      <w:r w:rsidRPr="00941D17">
        <w:rPr>
          <w:sz w:val="20"/>
          <w:szCs w:val="20"/>
        </w:rPr>
        <w:t xml:space="preserve"> </w:t>
      </w:r>
      <w:r w:rsidR="00B3034C" w:rsidRPr="00941D17">
        <w:rPr>
          <w:sz w:val="20"/>
          <w:szCs w:val="20"/>
        </w:rPr>
        <w:t>С</w:t>
      </w:r>
      <w:r w:rsidRPr="00941D17">
        <w:rPr>
          <w:sz w:val="20"/>
          <w:szCs w:val="20"/>
        </w:rPr>
        <w:t>торонами в х</w:t>
      </w:r>
      <w:r w:rsidR="00B3034C" w:rsidRPr="00941D17">
        <w:rPr>
          <w:sz w:val="20"/>
          <w:szCs w:val="20"/>
        </w:rPr>
        <w:t xml:space="preserve">оде исполнения обязательств по </w:t>
      </w:r>
      <w:r w:rsidRPr="00941D17">
        <w:rPr>
          <w:sz w:val="20"/>
          <w:szCs w:val="20"/>
        </w:rPr>
        <w:t xml:space="preserve">настоящему </w:t>
      </w:r>
      <w:r w:rsidR="00B3034C" w:rsidRPr="00941D17">
        <w:rPr>
          <w:sz w:val="20"/>
          <w:szCs w:val="20"/>
        </w:rPr>
        <w:t>Д</w:t>
      </w:r>
      <w:r w:rsidRPr="00941D17">
        <w:rPr>
          <w:sz w:val="20"/>
          <w:szCs w:val="20"/>
        </w:rPr>
        <w:t>оговору</w:t>
      </w:r>
      <w:bookmarkEnd w:id="7"/>
      <w:r w:rsidR="003907A2" w:rsidRPr="00941D17">
        <w:rPr>
          <w:sz w:val="20"/>
          <w:szCs w:val="20"/>
        </w:rPr>
        <w:t xml:space="preserve"> в течение 3 (трех) календарных дней с даты подписания настоящего Договора</w:t>
      </w:r>
      <w:r w:rsidR="003626D0" w:rsidRPr="00941D17">
        <w:rPr>
          <w:sz w:val="20"/>
          <w:szCs w:val="20"/>
        </w:rPr>
        <w:t>.</w:t>
      </w:r>
      <w:bookmarkEnd w:id="8"/>
    </w:p>
    <w:p w:rsidR="00F77C2F" w:rsidRPr="0093349C" w:rsidRDefault="00F77C2F" w:rsidP="003F40E8">
      <w:pPr>
        <w:pStyle w:val="a1"/>
        <w:tabs>
          <w:tab w:val="num" w:pos="993"/>
        </w:tabs>
        <w:spacing w:before="0" w:after="0"/>
        <w:ind w:left="426" w:firstLine="0"/>
        <w:rPr>
          <w:sz w:val="20"/>
          <w:szCs w:val="20"/>
        </w:rPr>
      </w:pPr>
      <w:r w:rsidRPr="00941D17">
        <w:rPr>
          <w:sz w:val="20"/>
          <w:szCs w:val="20"/>
        </w:rPr>
        <w:t>Ознакомить Исполнителя с инструкциями</w:t>
      </w:r>
      <w:r w:rsidRPr="0093349C">
        <w:rPr>
          <w:sz w:val="20"/>
          <w:szCs w:val="20"/>
        </w:rPr>
        <w:t xml:space="preserve"> и правилами по документообороту и делопроизводству, а также иными правилами, действующими на территории Заказчика, в объеме, необходимом для оказания услуг по настоящему </w:t>
      </w:r>
      <w:r w:rsidR="00432D98" w:rsidRPr="0093349C">
        <w:rPr>
          <w:sz w:val="20"/>
          <w:szCs w:val="20"/>
        </w:rPr>
        <w:t>Д</w:t>
      </w:r>
      <w:r w:rsidRPr="0093349C">
        <w:rPr>
          <w:sz w:val="20"/>
          <w:szCs w:val="20"/>
        </w:rPr>
        <w:t>оговору, а также обеспечить Исполнителю безопасные условия</w:t>
      </w:r>
      <w:r w:rsidR="00A80378">
        <w:rPr>
          <w:sz w:val="20"/>
          <w:szCs w:val="20"/>
          <w:lang w:val="ru-RU"/>
        </w:rPr>
        <w:t xml:space="preserve"> для оказания услуг по договору,</w:t>
      </w:r>
      <w:r w:rsidRPr="0093349C">
        <w:rPr>
          <w:sz w:val="20"/>
          <w:szCs w:val="20"/>
        </w:rPr>
        <w:t xml:space="preserve"> соответствующие правилам производства работ и технике безопасности.</w:t>
      </w:r>
    </w:p>
    <w:p w:rsidR="00702532" w:rsidRPr="0093349C" w:rsidRDefault="00702532" w:rsidP="003F40E8">
      <w:pPr>
        <w:pStyle w:val="a1"/>
        <w:tabs>
          <w:tab w:val="num" w:pos="993"/>
        </w:tabs>
        <w:spacing w:before="0" w:after="0"/>
        <w:ind w:left="426" w:firstLine="0"/>
        <w:rPr>
          <w:sz w:val="20"/>
          <w:szCs w:val="20"/>
        </w:rPr>
      </w:pPr>
      <w:r w:rsidRPr="0093349C">
        <w:rPr>
          <w:sz w:val="20"/>
          <w:szCs w:val="20"/>
        </w:rPr>
        <w:t xml:space="preserve">Предоставлять </w:t>
      </w:r>
      <w:r w:rsidR="00792702" w:rsidRPr="0093349C">
        <w:rPr>
          <w:sz w:val="20"/>
          <w:szCs w:val="20"/>
        </w:rPr>
        <w:t xml:space="preserve">работникам </w:t>
      </w:r>
      <w:r w:rsidRPr="0093349C">
        <w:rPr>
          <w:sz w:val="20"/>
          <w:szCs w:val="20"/>
        </w:rPr>
        <w:t xml:space="preserve">Исполнителя материалы и информацию, в объеме, необходимом для оказания услуг по настоящему </w:t>
      </w:r>
      <w:r w:rsidR="00F0517B" w:rsidRPr="0093349C">
        <w:rPr>
          <w:sz w:val="20"/>
          <w:szCs w:val="20"/>
        </w:rPr>
        <w:t>Д</w:t>
      </w:r>
      <w:r w:rsidRPr="0093349C">
        <w:rPr>
          <w:sz w:val="20"/>
          <w:szCs w:val="20"/>
        </w:rPr>
        <w:t xml:space="preserve">оговору, а также компьютерную технику и </w:t>
      </w:r>
      <w:r w:rsidR="00197C1E" w:rsidRPr="0093349C">
        <w:rPr>
          <w:sz w:val="20"/>
          <w:szCs w:val="20"/>
        </w:rPr>
        <w:t>иные ресурсы</w:t>
      </w:r>
      <w:r w:rsidRPr="0093349C">
        <w:rPr>
          <w:sz w:val="20"/>
          <w:szCs w:val="20"/>
        </w:rPr>
        <w:t xml:space="preserve"> в день поступления соответствующего запроса от Исполнителя, в том числе обеспечивать </w:t>
      </w:r>
      <w:r w:rsidR="00792702" w:rsidRPr="0093349C">
        <w:rPr>
          <w:sz w:val="20"/>
          <w:szCs w:val="20"/>
        </w:rPr>
        <w:t xml:space="preserve">участие работников </w:t>
      </w:r>
      <w:r w:rsidRPr="0093349C">
        <w:rPr>
          <w:sz w:val="20"/>
          <w:szCs w:val="20"/>
        </w:rPr>
        <w:t xml:space="preserve">Заказчика для проведения </w:t>
      </w:r>
      <w:r w:rsidR="003F40E8">
        <w:rPr>
          <w:sz w:val="20"/>
          <w:szCs w:val="20"/>
        </w:rPr>
        <w:t>обследования</w:t>
      </w:r>
      <w:r w:rsidRPr="0093349C">
        <w:rPr>
          <w:sz w:val="20"/>
          <w:szCs w:val="20"/>
        </w:rPr>
        <w:t xml:space="preserve"> </w:t>
      </w:r>
      <w:r w:rsidR="00526E1F">
        <w:rPr>
          <w:sz w:val="20"/>
          <w:szCs w:val="20"/>
          <w:lang w:val="ru-RU"/>
        </w:rPr>
        <w:t>специалистами</w:t>
      </w:r>
      <w:r w:rsidR="00526E1F" w:rsidRPr="0093349C">
        <w:rPr>
          <w:sz w:val="20"/>
          <w:szCs w:val="20"/>
        </w:rPr>
        <w:t xml:space="preserve"> </w:t>
      </w:r>
      <w:r w:rsidRPr="0093349C">
        <w:rPr>
          <w:sz w:val="20"/>
          <w:szCs w:val="20"/>
        </w:rPr>
        <w:t>Исполнителя в объеме, запрошенном Исполнителем;</w:t>
      </w:r>
    </w:p>
    <w:p w:rsidR="00BD4717" w:rsidRPr="0093349C" w:rsidRDefault="003626D0" w:rsidP="003F40E8">
      <w:pPr>
        <w:pStyle w:val="a1"/>
        <w:tabs>
          <w:tab w:val="num" w:pos="993"/>
        </w:tabs>
        <w:spacing w:before="0" w:after="0"/>
        <w:ind w:left="426" w:firstLine="0"/>
        <w:rPr>
          <w:sz w:val="20"/>
          <w:szCs w:val="20"/>
        </w:rPr>
      </w:pPr>
      <w:r w:rsidRPr="0093349C">
        <w:rPr>
          <w:sz w:val="20"/>
          <w:szCs w:val="20"/>
        </w:rPr>
        <w:lastRenderedPageBreak/>
        <w:t xml:space="preserve">В случае передачи Исполнителю на любых носителях  информации, содержащей персональные данные, </w:t>
      </w:r>
      <w:r w:rsidR="00BD4717" w:rsidRPr="0093349C">
        <w:rPr>
          <w:sz w:val="20"/>
          <w:szCs w:val="20"/>
        </w:rPr>
        <w:t>обезличить персональные данные. Исполнитель не несет ответственности за</w:t>
      </w:r>
      <w:r w:rsidRPr="0093349C">
        <w:rPr>
          <w:sz w:val="20"/>
          <w:szCs w:val="20"/>
        </w:rPr>
        <w:t xml:space="preserve"> персональные данные Заказчика</w:t>
      </w:r>
      <w:r w:rsidR="00BD4717" w:rsidRPr="0093349C">
        <w:rPr>
          <w:sz w:val="20"/>
          <w:szCs w:val="20"/>
        </w:rPr>
        <w:t>, и не обрабатывает персональные данные Заказчика.</w:t>
      </w:r>
    </w:p>
    <w:p w:rsidR="00207B13" w:rsidRPr="0093349C" w:rsidRDefault="00642B09" w:rsidP="003F40E8">
      <w:pPr>
        <w:pStyle w:val="a1"/>
        <w:tabs>
          <w:tab w:val="num" w:pos="993"/>
        </w:tabs>
        <w:spacing w:before="0" w:after="0"/>
        <w:ind w:left="426" w:firstLine="0"/>
        <w:rPr>
          <w:sz w:val="20"/>
          <w:szCs w:val="20"/>
        </w:rPr>
      </w:pPr>
      <w:r w:rsidRPr="0093349C">
        <w:rPr>
          <w:sz w:val="20"/>
          <w:szCs w:val="20"/>
        </w:rPr>
        <w:t>Не совершать действий, направленных на привлечение сотрудников Исполнителя к трудоустрой</w:t>
      </w:r>
      <w:r w:rsidR="000042B2" w:rsidRPr="0093349C">
        <w:rPr>
          <w:sz w:val="20"/>
          <w:szCs w:val="20"/>
        </w:rPr>
        <w:t>ству у Заказчика</w:t>
      </w:r>
      <w:r w:rsidR="00982034" w:rsidRPr="0093349C">
        <w:rPr>
          <w:sz w:val="20"/>
          <w:szCs w:val="20"/>
        </w:rPr>
        <w:t>.</w:t>
      </w:r>
    </w:p>
    <w:p w:rsidR="00F51317" w:rsidRPr="0093349C" w:rsidRDefault="00F51317" w:rsidP="003F40E8">
      <w:pPr>
        <w:pStyle w:val="a1"/>
        <w:tabs>
          <w:tab w:val="num" w:pos="993"/>
        </w:tabs>
        <w:spacing w:before="0" w:after="0"/>
        <w:ind w:left="426" w:firstLine="0"/>
        <w:rPr>
          <w:sz w:val="20"/>
          <w:szCs w:val="20"/>
        </w:rPr>
      </w:pPr>
      <w:r w:rsidRPr="0093349C">
        <w:rPr>
          <w:sz w:val="20"/>
          <w:szCs w:val="20"/>
        </w:rPr>
        <w:t>Оказывать посильное содействие Исполнителю в исполнении п.</w:t>
      </w:r>
      <w:r w:rsidR="004953D5" w:rsidRPr="0093349C">
        <w:rPr>
          <w:sz w:val="20"/>
          <w:szCs w:val="20"/>
        </w:rPr>
        <w:t xml:space="preserve"> </w:t>
      </w:r>
      <w:r w:rsidRPr="0093349C">
        <w:rPr>
          <w:sz w:val="20"/>
          <w:szCs w:val="20"/>
        </w:rPr>
        <w:fldChar w:fldCharType="begin"/>
      </w:r>
      <w:r w:rsidRPr="0093349C">
        <w:rPr>
          <w:sz w:val="20"/>
          <w:szCs w:val="20"/>
        </w:rPr>
        <w:instrText xml:space="preserve"> REF _Ref192001319 \r \h </w:instrText>
      </w:r>
      <w:r w:rsidR="00E92529" w:rsidRPr="0093349C">
        <w:rPr>
          <w:sz w:val="20"/>
          <w:szCs w:val="20"/>
        </w:rPr>
        <w:instrText xml:space="preserve"> \* MERGEFORMAT </w:instrText>
      </w:r>
      <w:r w:rsidRPr="0093349C">
        <w:rPr>
          <w:sz w:val="20"/>
          <w:szCs w:val="20"/>
        </w:rPr>
      </w:r>
      <w:r w:rsidRPr="0093349C">
        <w:rPr>
          <w:sz w:val="20"/>
          <w:szCs w:val="20"/>
        </w:rPr>
        <w:fldChar w:fldCharType="separate"/>
      </w:r>
      <w:r w:rsidR="000B1C62">
        <w:rPr>
          <w:sz w:val="20"/>
          <w:szCs w:val="20"/>
        </w:rPr>
        <w:t>2.2.3</w:t>
      </w:r>
      <w:r w:rsidRPr="0093349C">
        <w:rPr>
          <w:sz w:val="20"/>
          <w:szCs w:val="20"/>
        </w:rPr>
        <w:fldChar w:fldCharType="end"/>
      </w:r>
      <w:r w:rsidRPr="0093349C">
        <w:rPr>
          <w:sz w:val="20"/>
          <w:szCs w:val="20"/>
        </w:rPr>
        <w:t>, в частности согласовывать отзывы и пресс-релизы о</w:t>
      </w:r>
      <w:r w:rsidR="009615A8" w:rsidRPr="0093349C">
        <w:rPr>
          <w:sz w:val="20"/>
          <w:szCs w:val="20"/>
        </w:rPr>
        <w:t>б оказанных услугах</w:t>
      </w:r>
      <w:r w:rsidRPr="0093349C">
        <w:rPr>
          <w:sz w:val="20"/>
          <w:szCs w:val="20"/>
        </w:rPr>
        <w:t xml:space="preserve"> в срок не более 1</w:t>
      </w:r>
      <w:r w:rsidR="00F0517B" w:rsidRPr="0093349C">
        <w:rPr>
          <w:sz w:val="20"/>
          <w:szCs w:val="20"/>
        </w:rPr>
        <w:t xml:space="preserve"> (одного)</w:t>
      </w:r>
      <w:r w:rsidRPr="0093349C">
        <w:rPr>
          <w:sz w:val="20"/>
          <w:szCs w:val="20"/>
        </w:rPr>
        <w:t xml:space="preserve"> месяца после </w:t>
      </w:r>
      <w:r w:rsidR="00A35A89" w:rsidRPr="0093349C">
        <w:rPr>
          <w:sz w:val="20"/>
          <w:szCs w:val="20"/>
        </w:rPr>
        <w:t>оказания услуг</w:t>
      </w:r>
      <w:r w:rsidRPr="0093349C">
        <w:rPr>
          <w:sz w:val="20"/>
          <w:szCs w:val="20"/>
        </w:rPr>
        <w:t xml:space="preserve"> по настоящему Договору и/или отдельному Дополнительному соглашению к настоящему Договору.</w:t>
      </w:r>
    </w:p>
    <w:p w:rsidR="004953D5" w:rsidRPr="0093349C" w:rsidRDefault="004953D5" w:rsidP="003F40E8">
      <w:pPr>
        <w:pStyle w:val="a1"/>
        <w:tabs>
          <w:tab w:val="num" w:pos="993"/>
        </w:tabs>
        <w:spacing w:before="0" w:after="0"/>
        <w:ind w:left="426" w:firstLine="0"/>
        <w:rPr>
          <w:sz w:val="20"/>
          <w:szCs w:val="20"/>
        </w:rPr>
      </w:pPr>
      <w:r w:rsidRPr="0093349C">
        <w:rPr>
          <w:sz w:val="20"/>
          <w:szCs w:val="20"/>
        </w:rPr>
        <w:t>В случае досрочного оказания услуг по отдельном</w:t>
      </w:r>
      <w:r w:rsidR="00F05D41" w:rsidRPr="0093349C">
        <w:rPr>
          <w:sz w:val="20"/>
          <w:szCs w:val="20"/>
        </w:rPr>
        <w:t>у этапу или по Договору в целом</w:t>
      </w:r>
      <w:r w:rsidRPr="0093349C">
        <w:rPr>
          <w:sz w:val="20"/>
          <w:szCs w:val="20"/>
        </w:rPr>
        <w:t xml:space="preserve"> принять оказанные</w:t>
      </w:r>
      <w:r w:rsidR="00E52879">
        <w:rPr>
          <w:sz w:val="20"/>
          <w:szCs w:val="20"/>
        </w:rPr>
        <w:t xml:space="preserve"> услуги и произвести их оплату.</w:t>
      </w:r>
    </w:p>
    <w:p w:rsidR="0088333D" w:rsidRPr="0093349C" w:rsidRDefault="003F40E8" w:rsidP="003F40E8">
      <w:pPr>
        <w:pStyle w:val="a1"/>
        <w:tabs>
          <w:tab w:val="num" w:pos="993"/>
        </w:tabs>
        <w:spacing w:before="0" w:after="0"/>
        <w:ind w:left="426" w:firstLine="0"/>
        <w:rPr>
          <w:sz w:val="20"/>
          <w:szCs w:val="20"/>
        </w:rPr>
      </w:pPr>
      <w:r>
        <w:rPr>
          <w:sz w:val="20"/>
          <w:szCs w:val="20"/>
        </w:rPr>
        <w:t>Подписывать Исполнителю Л</w:t>
      </w:r>
      <w:r w:rsidR="0088333D" w:rsidRPr="0093349C">
        <w:rPr>
          <w:sz w:val="20"/>
          <w:szCs w:val="20"/>
        </w:rPr>
        <w:t>исты учета рабочего времени по мере их предоставления</w:t>
      </w:r>
      <w:r w:rsidR="00F66424" w:rsidRPr="0093349C">
        <w:rPr>
          <w:sz w:val="20"/>
          <w:szCs w:val="20"/>
        </w:rPr>
        <w:t xml:space="preserve"> или </w:t>
      </w:r>
      <w:r w:rsidR="00526E1F">
        <w:rPr>
          <w:sz w:val="20"/>
          <w:szCs w:val="20"/>
          <w:lang w:val="ru-RU"/>
        </w:rPr>
        <w:t xml:space="preserve">не позднее одного дня со дня их получения </w:t>
      </w:r>
      <w:r w:rsidR="00F66424" w:rsidRPr="0093349C">
        <w:rPr>
          <w:sz w:val="20"/>
          <w:szCs w:val="20"/>
        </w:rPr>
        <w:t>предоставить письменный мотивированный отказ от их подписания</w:t>
      </w:r>
      <w:r w:rsidR="0088333D" w:rsidRPr="0093349C">
        <w:rPr>
          <w:sz w:val="20"/>
          <w:szCs w:val="20"/>
        </w:rPr>
        <w:t>.</w:t>
      </w:r>
    </w:p>
    <w:p w:rsidR="0088333D" w:rsidRDefault="0088333D" w:rsidP="003F40E8">
      <w:pPr>
        <w:pStyle w:val="a1"/>
        <w:tabs>
          <w:tab w:val="num" w:pos="993"/>
        </w:tabs>
        <w:spacing w:before="0" w:after="0"/>
        <w:ind w:left="426" w:firstLine="0"/>
        <w:rPr>
          <w:sz w:val="20"/>
          <w:szCs w:val="20"/>
        </w:rPr>
      </w:pPr>
      <w:r w:rsidRPr="0093349C">
        <w:rPr>
          <w:sz w:val="20"/>
          <w:szCs w:val="20"/>
        </w:rPr>
        <w:t xml:space="preserve">Ежедневно (по рабочим дням) создавать архивные копии </w:t>
      </w:r>
      <w:r w:rsidR="008A4091" w:rsidRPr="0093349C">
        <w:rPr>
          <w:sz w:val="20"/>
          <w:szCs w:val="20"/>
        </w:rPr>
        <w:t xml:space="preserve">электронной </w:t>
      </w:r>
      <w:r w:rsidRPr="0093349C">
        <w:rPr>
          <w:sz w:val="20"/>
          <w:szCs w:val="20"/>
        </w:rPr>
        <w:t xml:space="preserve">информации, </w:t>
      </w:r>
      <w:r w:rsidR="00B266F0" w:rsidRPr="0093349C">
        <w:rPr>
          <w:sz w:val="20"/>
          <w:szCs w:val="20"/>
        </w:rPr>
        <w:t>связанной с оказанием услуг Исполнителем по данному Договору (в т.ч.</w:t>
      </w:r>
      <w:r w:rsidR="008A4091" w:rsidRPr="0093349C">
        <w:rPr>
          <w:sz w:val="20"/>
          <w:szCs w:val="20"/>
        </w:rPr>
        <w:t xml:space="preserve"> </w:t>
      </w:r>
      <w:r w:rsidR="00072FE3" w:rsidRPr="0093349C">
        <w:rPr>
          <w:sz w:val="20"/>
          <w:szCs w:val="20"/>
        </w:rPr>
        <w:t xml:space="preserve">тестовых и рабочих </w:t>
      </w:r>
      <w:r w:rsidR="008A4091" w:rsidRPr="0093349C">
        <w:rPr>
          <w:sz w:val="20"/>
          <w:szCs w:val="20"/>
        </w:rPr>
        <w:t>баз</w:t>
      </w:r>
      <w:r w:rsidR="00B266F0" w:rsidRPr="0093349C">
        <w:rPr>
          <w:sz w:val="20"/>
          <w:szCs w:val="20"/>
        </w:rPr>
        <w:t xml:space="preserve"> данных</w:t>
      </w:r>
      <w:r w:rsidR="00072FE3" w:rsidRPr="0093349C">
        <w:rPr>
          <w:sz w:val="20"/>
          <w:szCs w:val="20"/>
        </w:rPr>
        <w:t>, промежуточных и окончательных результатов оказания услуг</w:t>
      </w:r>
      <w:r w:rsidR="00B266F0" w:rsidRPr="0093349C">
        <w:rPr>
          <w:sz w:val="20"/>
          <w:szCs w:val="20"/>
        </w:rPr>
        <w:t xml:space="preserve">), </w:t>
      </w:r>
      <w:r w:rsidRPr="0093349C">
        <w:rPr>
          <w:sz w:val="20"/>
          <w:szCs w:val="20"/>
        </w:rPr>
        <w:t xml:space="preserve">с целью исключения потери </w:t>
      </w:r>
      <w:r w:rsidR="008A4091" w:rsidRPr="0093349C">
        <w:rPr>
          <w:sz w:val="20"/>
          <w:szCs w:val="20"/>
        </w:rPr>
        <w:t xml:space="preserve">такой информации </w:t>
      </w:r>
      <w:r w:rsidRPr="0093349C">
        <w:rPr>
          <w:sz w:val="20"/>
          <w:szCs w:val="20"/>
        </w:rPr>
        <w:t xml:space="preserve">по независящим от </w:t>
      </w:r>
      <w:r w:rsidR="00B266F0" w:rsidRPr="0093349C">
        <w:rPr>
          <w:sz w:val="20"/>
          <w:szCs w:val="20"/>
        </w:rPr>
        <w:t>С</w:t>
      </w:r>
      <w:r w:rsidRPr="0093349C">
        <w:rPr>
          <w:sz w:val="20"/>
          <w:szCs w:val="20"/>
        </w:rPr>
        <w:t xml:space="preserve">торон причинам. </w:t>
      </w:r>
      <w:r w:rsidR="00B266F0" w:rsidRPr="0093349C">
        <w:rPr>
          <w:sz w:val="20"/>
          <w:szCs w:val="20"/>
        </w:rPr>
        <w:t xml:space="preserve">Такие архивные </w:t>
      </w:r>
      <w:r w:rsidRPr="0093349C">
        <w:rPr>
          <w:sz w:val="20"/>
          <w:szCs w:val="20"/>
        </w:rPr>
        <w:t xml:space="preserve">копии </w:t>
      </w:r>
      <w:r w:rsidR="008A4091" w:rsidRPr="0093349C">
        <w:rPr>
          <w:sz w:val="20"/>
          <w:szCs w:val="20"/>
        </w:rPr>
        <w:t xml:space="preserve">информации </w:t>
      </w:r>
      <w:r w:rsidRPr="0093349C">
        <w:rPr>
          <w:sz w:val="20"/>
          <w:szCs w:val="20"/>
        </w:rPr>
        <w:t xml:space="preserve">должны храниться на физическом носителе, отличном от физического носителя </w:t>
      </w:r>
      <w:r w:rsidR="00B266F0" w:rsidRPr="0093349C">
        <w:rPr>
          <w:sz w:val="20"/>
          <w:szCs w:val="20"/>
        </w:rPr>
        <w:t>оригинала.</w:t>
      </w:r>
    </w:p>
    <w:p w:rsidR="00B040EE" w:rsidRPr="0093349C" w:rsidRDefault="00B040EE" w:rsidP="003F40E8">
      <w:pPr>
        <w:pStyle w:val="a0"/>
        <w:tabs>
          <w:tab w:val="clear" w:pos="720"/>
          <w:tab w:val="num" w:pos="426"/>
        </w:tabs>
        <w:ind w:left="426" w:hanging="426"/>
      </w:pPr>
      <w:r w:rsidRPr="0093349C">
        <w:t>Заказчик имеет право:</w:t>
      </w:r>
    </w:p>
    <w:p w:rsidR="00FE5703" w:rsidRPr="0093349C" w:rsidRDefault="00FE5703" w:rsidP="003F40E8">
      <w:pPr>
        <w:pStyle w:val="a1"/>
        <w:tabs>
          <w:tab w:val="num" w:pos="993"/>
        </w:tabs>
        <w:spacing w:before="0" w:after="0"/>
        <w:ind w:left="426" w:firstLine="0"/>
        <w:rPr>
          <w:sz w:val="20"/>
          <w:szCs w:val="20"/>
        </w:rPr>
      </w:pPr>
      <w:r w:rsidRPr="0093349C">
        <w:rPr>
          <w:sz w:val="20"/>
          <w:szCs w:val="20"/>
        </w:rPr>
        <w:t xml:space="preserve">Требовать от Исполнителя выполнения обязательств по настоящему </w:t>
      </w:r>
      <w:r w:rsidR="00F0517B" w:rsidRPr="0093349C">
        <w:rPr>
          <w:sz w:val="20"/>
          <w:szCs w:val="20"/>
        </w:rPr>
        <w:t>Д</w:t>
      </w:r>
      <w:r w:rsidR="00951043" w:rsidRPr="0093349C">
        <w:rPr>
          <w:sz w:val="20"/>
          <w:szCs w:val="20"/>
        </w:rPr>
        <w:t>оговору.</w:t>
      </w:r>
    </w:p>
    <w:p w:rsidR="00702532" w:rsidRPr="00473DC3" w:rsidRDefault="00B040EE" w:rsidP="00473DC3">
      <w:pPr>
        <w:pStyle w:val="a"/>
        <w:spacing w:before="120" w:after="0"/>
        <w:ind w:left="0" w:firstLine="709"/>
        <w:rPr>
          <w:rFonts w:ascii="Times New Roman" w:hAnsi="Times New Roman"/>
          <w:sz w:val="20"/>
          <w:szCs w:val="20"/>
        </w:rPr>
      </w:pPr>
      <w:r w:rsidRPr="00E165D2">
        <w:rPr>
          <w:rFonts w:ascii="Times New Roman" w:hAnsi="Times New Roman"/>
          <w:sz w:val="20"/>
          <w:szCs w:val="20"/>
        </w:rPr>
        <w:t>Порядок оказания услуг</w:t>
      </w:r>
    </w:p>
    <w:p w:rsidR="000C26CE" w:rsidRPr="0093349C" w:rsidRDefault="00B040EE" w:rsidP="003F40E8">
      <w:pPr>
        <w:pStyle w:val="a0"/>
        <w:tabs>
          <w:tab w:val="clear" w:pos="720"/>
          <w:tab w:val="num" w:pos="426"/>
        </w:tabs>
        <w:ind w:left="426" w:hanging="426"/>
      </w:pPr>
      <w:r w:rsidRPr="00941D17">
        <w:t xml:space="preserve">Количество </w:t>
      </w:r>
      <w:r w:rsidR="00BD2BF9" w:rsidRPr="00941D17">
        <w:t xml:space="preserve">и квалификация </w:t>
      </w:r>
      <w:r w:rsidR="00864460">
        <w:t>специалистов</w:t>
      </w:r>
      <w:r w:rsidR="00864460" w:rsidRPr="0093349C">
        <w:t xml:space="preserve"> </w:t>
      </w:r>
      <w:r w:rsidRPr="0093349C">
        <w:t xml:space="preserve">Исполнителя, задействованных в </w:t>
      </w:r>
      <w:r w:rsidR="00792702" w:rsidRPr="0093349C">
        <w:t xml:space="preserve">оказании </w:t>
      </w:r>
      <w:r w:rsidRPr="0093349C">
        <w:t>услуг п</w:t>
      </w:r>
      <w:r w:rsidR="00B3034C" w:rsidRPr="0093349C">
        <w:t xml:space="preserve">о настоящему </w:t>
      </w:r>
      <w:r w:rsidR="0097773E" w:rsidRPr="0093349C">
        <w:t>Д</w:t>
      </w:r>
      <w:r w:rsidR="00B3034C" w:rsidRPr="0093349C">
        <w:t>оговору, определяю</w:t>
      </w:r>
      <w:r w:rsidRPr="0093349C">
        <w:t>тся Исполнителем</w:t>
      </w:r>
      <w:r w:rsidR="00FC646C" w:rsidRPr="0093349C">
        <w:t>.</w:t>
      </w:r>
    </w:p>
    <w:p w:rsidR="00FC646C" w:rsidRPr="0093349C" w:rsidRDefault="00FC646C" w:rsidP="003F40E8">
      <w:pPr>
        <w:pStyle w:val="a0"/>
        <w:tabs>
          <w:tab w:val="clear" w:pos="720"/>
          <w:tab w:val="num" w:pos="426"/>
        </w:tabs>
        <w:ind w:left="426" w:hanging="426"/>
      </w:pPr>
      <w:r w:rsidRPr="0093349C">
        <w:t>Стороны признают и подтверждают, что надлежащее оказание услуг по Договору Исполнителем зависит от содействия Заказчика, его представителей, а также исполнения Заказчиком следующих встречных обязательств по Договору:</w:t>
      </w:r>
    </w:p>
    <w:p w:rsidR="00FC646C" w:rsidRPr="0093349C" w:rsidRDefault="00FC646C" w:rsidP="003F40E8">
      <w:pPr>
        <w:pStyle w:val="a1"/>
        <w:tabs>
          <w:tab w:val="num" w:pos="993"/>
        </w:tabs>
        <w:spacing w:before="0" w:after="0"/>
        <w:ind w:left="426" w:firstLine="0"/>
        <w:rPr>
          <w:sz w:val="20"/>
          <w:szCs w:val="20"/>
        </w:rPr>
      </w:pPr>
      <w:r w:rsidRPr="0093349C">
        <w:rPr>
          <w:sz w:val="20"/>
          <w:szCs w:val="20"/>
        </w:rPr>
        <w:t xml:space="preserve">Своевременное </w:t>
      </w:r>
      <w:r w:rsidR="00E52879" w:rsidRPr="0093349C">
        <w:rPr>
          <w:sz w:val="20"/>
          <w:szCs w:val="20"/>
        </w:rPr>
        <w:t>предоставление</w:t>
      </w:r>
      <w:r w:rsidRPr="0093349C">
        <w:rPr>
          <w:sz w:val="20"/>
          <w:szCs w:val="20"/>
        </w:rPr>
        <w:t xml:space="preserve"> Заказчиком всех сведений, включая документы и исчерпывающие пояснения, обоснованно запрошенные Исполнителем в связи с оказываемыми услугами. Предоставленная информация должна быть полной, не устаревшей, точной и достоверной во всех существенных отношениях;</w:t>
      </w:r>
    </w:p>
    <w:p w:rsidR="00FC646C" w:rsidRPr="0093349C" w:rsidRDefault="00FC646C" w:rsidP="003F40E8">
      <w:pPr>
        <w:pStyle w:val="a1"/>
        <w:tabs>
          <w:tab w:val="num" w:pos="993"/>
        </w:tabs>
        <w:spacing w:before="0" w:after="0"/>
        <w:ind w:left="426" w:firstLine="0"/>
        <w:rPr>
          <w:sz w:val="20"/>
          <w:szCs w:val="20"/>
        </w:rPr>
      </w:pPr>
      <w:r w:rsidRPr="0093349C">
        <w:rPr>
          <w:sz w:val="20"/>
          <w:szCs w:val="20"/>
        </w:rPr>
        <w:t>Своевременное принятие и исполнение решений, получение необходимых согласований, позволяющих Исполнителю приступить к оказанию и/или продолжать оказание услуг по Договору.</w:t>
      </w:r>
    </w:p>
    <w:p w:rsidR="007D6B6E" w:rsidRPr="0093349C" w:rsidRDefault="00FC646C" w:rsidP="003F40E8">
      <w:pPr>
        <w:pStyle w:val="a1"/>
        <w:tabs>
          <w:tab w:val="num" w:pos="993"/>
        </w:tabs>
        <w:spacing w:before="0" w:after="0"/>
        <w:ind w:left="426" w:firstLine="0"/>
        <w:rPr>
          <w:sz w:val="20"/>
          <w:szCs w:val="20"/>
        </w:rPr>
      </w:pPr>
      <w:r w:rsidRPr="0093349C">
        <w:rPr>
          <w:sz w:val="20"/>
          <w:szCs w:val="20"/>
        </w:rPr>
        <w:t xml:space="preserve">Своевременное уведомление Исполнителя об изменении бизнес-процессов, организационной структуры предприятия Заказчика и иных обстоятельств, которые могут повлиять на своевременное и/или качественное оказание услуг. </w:t>
      </w:r>
    </w:p>
    <w:p w:rsidR="00DB327B" w:rsidRPr="00DB327B" w:rsidRDefault="00DB327B" w:rsidP="00DB327B">
      <w:pPr>
        <w:pStyle w:val="a0"/>
        <w:tabs>
          <w:tab w:val="clear" w:pos="720"/>
          <w:tab w:val="num" w:pos="426"/>
        </w:tabs>
        <w:ind w:left="426" w:hanging="426"/>
      </w:pPr>
      <w:r w:rsidRPr="00DB327B">
        <w:t>Стороны согласились, что в целях настоящего договора для осуществления официальной переписки допустимо использовать следующие способы: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33"/>
        <w:gridCol w:w="2106"/>
        <w:gridCol w:w="2122"/>
      </w:tblGrid>
      <w:tr w:rsidR="00DB327B" w:rsidRPr="002C5413" w:rsidTr="00E15EBC">
        <w:tc>
          <w:tcPr>
            <w:tcW w:w="5528" w:type="dxa"/>
            <w:shd w:val="clear" w:color="auto" w:fill="auto"/>
          </w:tcPr>
          <w:p w:rsidR="00DB327B" w:rsidRPr="00DB327B" w:rsidRDefault="00DB327B" w:rsidP="00DB327B">
            <w:pPr>
              <w:rPr>
                <w:b/>
                <w:sz w:val="18"/>
                <w:szCs w:val="18"/>
              </w:rPr>
            </w:pPr>
            <w:r w:rsidRPr="00DB327B">
              <w:rPr>
                <w:b/>
                <w:sz w:val="18"/>
                <w:szCs w:val="18"/>
              </w:rPr>
              <w:t>Способы официальной переписки</w:t>
            </w:r>
          </w:p>
        </w:tc>
        <w:tc>
          <w:tcPr>
            <w:tcW w:w="2126" w:type="dxa"/>
            <w:shd w:val="clear" w:color="auto" w:fill="auto"/>
          </w:tcPr>
          <w:p w:rsidR="00DB327B" w:rsidRPr="00616148" w:rsidRDefault="00DB327B" w:rsidP="00DB327B">
            <w:pPr>
              <w:rPr>
                <w:sz w:val="18"/>
                <w:szCs w:val="18"/>
              </w:rPr>
            </w:pPr>
            <w:r w:rsidRPr="00616148">
              <w:rPr>
                <w:sz w:val="18"/>
                <w:szCs w:val="18"/>
              </w:rPr>
              <w:t>Исполнителю</w:t>
            </w:r>
          </w:p>
        </w:tc>
        <w:tc>
          <w:tcPr>
            <w:tcW w:w="2126" w:type="dxa"/>
            <w:shd w:val="clear" w:color="auto" w:fill="auto"/>
          </w:tcPr>
          <w:p w:rsidR="00DB327B" w:rsidRPr="00616148" w:rsidRDefault="00DB327B" w:rsidP="00DB327B">
            <w:pPr>
              <w:rPr>
                <w:sz w:val="18"/>
                <w:szCs w:val="18"/>
              </w:rPr>
            </w:pPr>
            <w:r w:rsidRPr="00616148">
              <w:rPr>
                <w:sz w:val="18"/>
                <w:szCs w:val="18"/>
              </w:rPr>
              <w:t>Заказчику</w:t>
            </w:r>
          </w:p>
        </w:tc>
      </w:tr>
      <w:tr w:rsidR="00DB327B" w:rsidRPr="002C5413" w:rsidTr="00E15EBC">
        <w:tc>
          <w:tcPr>
            <w:tcW w:w="5528" w:type="dxa"/>
            <w:shd w:val="clear" w:color="auto" w:fill="auto"/>
          </w:tcPr>
          <w:p w:rsidR="00DB327B" w:rsidRPr="00FF000F" w:rsidRDefault="00DB327B" w:rsidP="00DB327B">
            <w:pPr>
              <w:rPr>
                <w:sz w:val="18"/>
                <w:szCs w:val="18"/>
              </w:rPr>
            </w:pPr>
            <w:r w:rsidRPr="00FF000F">
              <w:rPr>
                <w:sz w:val="18"/>
                <w:szCs w:val="18"/>
              </w:rPr>
              <w:t>Факсимильное сообщение (при условии предоставления оригиналов документов в течение 5 (пяти) рабочих дней с даты отправления), отправленное по телефонам</w:t>
            </w:r>
          </w:p>
        </w:tc>
        <w:tc>
          <w:tcPr>
            <w:tcW w:w="2126" w:type="dxa"/>
            <w:shd w:val="clear" w:color="auto" w:fill="auto"/>
          </w:tcPr>
          <w:p w:rsidR="00DB327B" w:rsidRPr="00FF000F" w:rsidRDefault="00DB327B" w:rsidP="00DB327B">
            <w:pPr>
              <w:rPr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auto"/>
          </w:tcPr>
          <w:p w:rsidR="00DB327B" w:rsidRPr="002F5CF3" w:rsidRDefault="002F5CF3" w:rsidP="00DB327B">
            <w:pPr>
              <w:rPr>
                <w:sz w:val="18"/>
                <w:szCs w:val="18"/>
                <w:highlight w:val="yellow"/>
              </w:rPr>
            </w:pPr>
            <w:r>
              <w:rPr>
                <w:bCs/>
                <w:sz w:val="18"/>
                <w:szCs w:val="18"/>
                <w:lang w:val="en-US"/>
              </w:rPr>
              <w:t>office@spbau.ru</w:t>
            </w:r>
          </w:p>
        </w:tc>
      </w:tr>
      <w:tr w:rsidR="00DB327B" w:rsidRPr="002C5413" w:rsidTr="00E15EBC">
        <w:tc>
          <w:tcPr>
            <w:tcW w:w="5528" w:type="dxa"/>
            <w:shd w:val="clear" w:color="auto" w:fill="auto"/>
          </w:tcPr>
          <w:p w:rsidR="00DB327B" w:rsidRPr="00FF000F" w:rsidRDefault="00DB327B" w:rsidP="00DB327B">
            <w:pPr>
              <w:rPr>
                <w:sz w:val="18"/>
                <w:szCs w:val="18"/>
              </w:rPr>
            </w:pPr>
            <w:r w:rsidRPr="00FF000F">
              <w:rPr>
                <w:sz w:val="18"/>
                <w:szCs w:val="18"/>
              </w:rPr>
              <w:t>Электронное письмо (при условии предоставления оригиналов документов в течение 5 (пяти) рабочих дней с момента отправления), отправленное по адресам</w:t>
            </w:r>
          </w:p>
        </w:tc>
        <w:tc>
          <w:tcPr>
            <w:tcW w:w="2126" w:type="dxa"/>
            <w:shd w:val="clear" w:color="auto" w:fill="auto"/>
          </w:tcPr>
          <w:p w:rsidR="00DB327B" w:rsidRPr="00FF000F" w:rsidRDefault="00DB327B" w:rsidP="00DB327B">
            <w:pPr>
              <w:rPr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auto"/>
          </w:tcPr>
          <w:p w:rsidR="00DB327B" w:rsidRPr="00FF000F" w:rsidRDefault="00DB327B" w:rsidP="00DB327B">
            <w:pPr>
              <w:rPr>
                <w:sz w:val="18"/>
                <w:szCs w:val="18"/>
                <w:highlight w:val="yellow"/>
              </w:rPr>
            </w:pPr>
            <w:r w:rsidRPr="00FF000F">
              <w:rPr>
                <w:bCs/>
                <w:sz w:val="18"/>
                <w:szCs w:val="18"/>
              </w:rPr>
              <w:fldChar w:fldCharType="begin">
                <w:ffData>
                  <w:name w:val="СКонтрагентEmail2"/>
                  <w:enabled/>
                  <w:calcOnExit w:val="0"/>
                  <w:textInput>
                    <w:default w:val="Основной E-Mail контрагента"/>
                  </w:textInput>
                </w:ffData>
              </w:fldChar>
            </w:r>
            <w:r w:rsidRPr="00FF000F">
              <w:rPr>
                <w:bCs/>
                <w:sz w:val="18"/>
                <w:szCs w:val="18"/>
              </w:rPr>
              <w:instrText xml:space="preserve"> FORMTEXT </w:instrText>
            </w:r>
            <w:r w:rsidRPr="00FF000F">
              <w:rPr>
                <w:bCs/>
                <w:sz w:val="18"/>
                <w:szCs w:val="18"/>
              </w:rPr>
            </w:r>
            <w:r w:rsidRPr="00FF000F">
              <w:rPr>
                <w:bCs/>
                <w:sz w:val="18"/>
                <w:szCs w:val="18"/>
              </w:rPr>
              <w:fldChar w:fldCharType="separate"/>
            </w:r>
            <w:r w:rsidR="000B1C62">
              <w:rPr>
                <w:bCs/>
                <w:sz w:val="18"/>
                <w:szCs w:val="18"/>
              </w:rPr>
              <w:t>15021983_spb@mail.ru</w:t>
            </w:r>
            <w:r w:rsidRPr="00FF000F">
              <w:rPr>
                <w:bCs/>
                <w:sz w:val="18"/>
                <w:szCs w:val="18"/>
              </w:rPr>
              <w:fldChar w:fldCharType="end"/>
            </w:r>
          </w:p>
        </w:tc>
      </w:tr>
      <w:tr w:rsidR="00DB327B" w:rsidRPr="002C5413" w:rsidTr="00E15EBC">
        <w:tc>
          <w:tcPr>
            <w:tcW w:w="5528" w:type="dxa"/>
            <w:shd w:val="clear" w:color="auto" w:fill="auto"/>
          </w:tcPr>
          <w:p w:rsidR="00DB327B" w:rsidRPr="00FF000F" w:rsidRDefault="00DB327B" w:rsidP="00DB327B">
            <w:pPr>
              <w:rPr>
                <w:sz w:val="18"/>
                <w:szCs w:val="18"/>
              </w:rPr>
            </w:pPr>
            <w:r w:rsidRPr="00FF000F">
              <w:rPr>
                <w:sz w:val="18"/>
                <w:szCs w:val="18"/>
              </w:rPr>
              <w:t>Направление почтовым отправлением с уведомлением о вручении</w:t>
            </w:r>
          </w:p>
        </w:tc>
        <w:tc>
          <w:tcPr>
            <w:tcW w:w="2126" w:type="dxa"/>
            <w:shd w:val="clear" w:color="auto" w:fill="auto"/>
          </w:tcPr>
          <w:p w:rsidR="00DB327B" w:rsidRPr="00FF000F" w:rsidRDefault="00DB327B" w:rsidP="00DB327B">
            <w:pPr>
              <w:rPr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auto"/>
          </w:tcPr>
          <w:p w:rsidR="00DB327B" w:rsidRPr="00FF000F" w:rsidRDefault="00DB327B" w:rsidP="00DB327B">
            <w:pPr>
              <w:rPr>
                <w:sz w:val="18"/>
                <w:szCs w:val="18"/>
                <w:highlight w:val="yellow"/>
              </w:rPr>
            </w:pPr>
            <w:r>
              <w:rPr>
                <w:bCs/>
                <w:noProof/>
                <w:sz w:val="18"/>
                <w:szCs w:val="18"/>
              </w:rPr>
              <w:fldChar w:fldCharType="begin">
                <w:ffData>
                  <w:name w:val="СемКонтрагентФ_Адре2"/>
                  <w:enabled/>
                  <w:calcOnExit w:val="0"/>
                  <w:textInput>
                    <w:default w:val="Почтовый адрес контрагент"/>
                  </w:textInput>
                </w:ffData>
              </w:fldChar>
            </w:r>
            <w:r>
              <w:rPr>
                <w:bCs/>
                <w:noProof/>
                <w:sz w:val="18"/>
                <w:szCs w:val="18"/>
              </w:rPr>
              <w:instrText xml:space="preserve"> FORMTEXT </w:instrText>
            </w:r>
            <w:r>
              <w:rPr>
                <w:bCs/>
                <w:noProof/>
                <w:sz w:val="18"/>
                <w:szCs w:val="18"/>
              </w:rPr>
            </w:r>
            <w:r>
              <w:rPr>
                <w:bCs/>
                <w:noProof/>
                <w:sz w:val="18"/>
                <w:szCs w:val="18"/>
              </w:rPr>
              <w:fldChar w:fldCharType="separate"/>
            </w:r>
            <w:r w:rsidR="000B1C62">
              <w:rPr>
                <w:bCs/>
                <w:noProof/>
                <w:sz w:val="18"/>
                <w:szCs w:val="18"/>
              </w:rPr>
              <w:t>194021, Санкт-Петербург г, Хлопина ул, дом № 8, корпус 3 Лит. А</w:t>
            </w:r>
            <w:r>
              <w:rPr>
                <w:bCs/>
                <w:noProof/>
                <w:sz w:val="18"/>
                <w:szCs w:val="18"/>
              </w:rPr>
              <w:fldChar w:fldCharType="end"/>
            </w:r>
          </w:p>
        </w:tc>
      </w:tr>
    </w:tbl>
    <w:p w:rsidR="007D6B6E" w:rsidRPr="0093349C" w:rsidRDefault="007D6B6E" w:rsidP="00DB327B">
      <w:pPr>
        <w:pStyle w:val="a0"/>
        <w:numPr>
          <w:ilvl w:val="0"/>
          <w:numId w:val="0"/>
        </w:numPr>
        <w:ind w:left="426"/>
      </w:pPr>
      <w:r w:rsidRPr="0093349C">
        <w:t xml:space="preserve">Датой получения корреспонденции считается момент получения почтового отправления, в том числе заказной корреспонденции, электронного подтверждения доставки при отправлении электронной почтой или по факсу, или день доставки в случае отправления корреспонденции с курьером. При рассмотрении </w:t>
      </w:r>
      <w:r w:rsidR="00F66424" w:rsidRPr="0093349C">
        <w:t xml:space="preserve">и урегулирования </w:t>
      </w:r>
      <w:r w:rsidRPr="0093349C">
        <w:t>споров переписка Сторон по электронной почте, факсимильные сообщения будут признаны Сторонами достаточными доказательствами.</w:t>
      </w:r>
    </w:p>
    <w:p w:rsidR="007C115C" w:rsidRPr="0093349C" w:rsidRDefault="00B040EE" w:rsidP="003F40E8">
      <w:pPr>
        <w:pStyle w:val="a0"/>
        <w:tabs>
          <w:tab w:val="clear" w:pos="720"/>
          <w:tab w:val="num" w:pos="426"/>
        </w:tabs>
        <w:ind w:left="426" w:hanging="426"/>
      </w:pPr>
      <w:r w:rsidRPr="0093349C">
        <w:t>В случае возникновения опасений о</w:t>
      </w:r>
      <w:r w:rsidR="00792702" w:rsidRPr="0093349C">
        <w:t>тносительно</w:t>
      </w:r>
      <w:r w:rsidRPr="0093349C">
        <w:t xml:space="preserve"> </w:t>
      </w:r>
      <w:r w:rsidR="004D50D3" w:rsidRPr="0093349C">
        <w:t>невозможности</w:t>
      </w:r>
      <w:r w:rsidRPr="0093349C">
        <w:t xml:space="preserve"> исполнения обязательств по настоящему </w:t>
      </w:r>
      <w:r w:rsidR="0097773E" w:rsidRPr="0093349C">
        <w:t>Д</w:t>
      </w:r>
      <w:r w:rsidRPr="0093349C">
        <w:t>оговору</w:t>
      </w:r>
      <w:r w:rsidR="004D50D3" w:rsidRPr="0093349C">
        <w:t xml:space="preserve"> надлежащим образом,</w:t>
      </w:r>
      <w:r w:rsidRPr="0093349C">
        <w:t xml:space="preserve"> </w:t>
      </w:r>
      <w:r w:rsidR="00B3034C" w:rsidRPr="0093349C">
        <w:t>С</w:t>
      </w:r>
      <w:r w:rsidRPr="0093349C">
        <w:t>тороны обязаны в течение 2 (</w:t>
      </w:r>
      <w:r w:rsidR="00A35A89" w:rsidRPr="0093349C">
        <w:t>д</w:t>
      </w:r>
      <w:r w:rsidRPr="0093349C">
        <w:t xml:space="preserve">вух) </w:t>
      </w:r>
      <w:r w:rsidR="00C31866" w:rsidRPr="0093349C">
        <w:t xml:space="preserve">рабочих </w:t>
      </w:r>
      <w:r w:rsidRPr="0093349C">
        <w:t xml:space="preserve">дней с момента их появления письменно уведомить другую </w:t>
      </w:r>
      <w:r w:rsidR="00F0517B" w:rsidRPr="0093349C">
        <w:t>С</w:t>
      </w:r>
      <w:r w:rsidRPr="0093349C">
        <w:t xml:space="preserve">торону и </w:t>
      </w:r>
      <w:r w:rsidR="00131FFF" w:rsidRPr="0093349C">
        <w:t xml:space="preserve">предложить варианты их </w:t>
      </w:r>
      <w:r w:rsidR="00792702" w:rsidRPr="0093349C">
        <w:t>разрешения</w:t>
      </w:r>
      <w:r w:rsidR="00131FFF" w:rsidRPr="0093349C">
        <w:t>.</w:t>
      </w:r>
    </w:p>
    <w:p w:rsidR="00B040EE" w:rsidRPr="0093349C" w:rsidRDefault="00B040EE" w:rsidP="00EF1D32">
      <w:pPr>
        <w:pStyle w:val="a"/>
        <w:spacing w:before="120" w:after="0"/>
        <w:ind w:left="0" w:firstLine="709"/>
        <w:rPr>
          <w:rFonts w:ascii="Times New Roman" w:hAnsi="Times New Roman"/>
          <w:sz w:val="20"/>
          <w:szCs w:val="20"/>
        </w:rPr>
      </w:pPr>
      <w:bookmarkStart w:id="9" w:name="_Ref278539450"/>
      <w:r w:rsidRPr="0093349C">
        <w:rPr>
          <w:rFonts w:ascii="Times New Roman" w:hAnsi="Times New Roman"/>
          <w:sz w:val="20"/>
          <w:szCs w:val="20"/>
        </w:rPr>
        <w:t>Порядок сдачи-приемки услуг</w:t>
      </w:r>
      <w:bookmarkEnd w:id="9"/>
    </w:p>
    <w:p w:rsidR="00B900FC" w:rsidRDefault="00B900FC" w:rsidP="00B900FC">
      <w:pPr>
        <w:pStyle w:val="a0"/>
        <w:tabs>
          <w:tab w:val="clear" w:pos="720"/>
          <w:tab w:val="num" w:pos="426"/>
        </w:tabs>
        <w:ind w:left="426" w:hanging="426"/>
      </w:pPr>
      <w:bookmarkStart w:id="10" w:name="_Ref174695986"/>
      <w:r w:rsidRPr="008731C9">
        <w:t>Сдача-приемка</w:t>
      </w:r>
      <w:r>
        <w:t xml:space="preserve"> услуг </w:t>
      </w:r>
      <w:r w:rsidRPr="008731C9">
        <w:t xml:space="preserve">проводится </w:t>
      </w:r>
      <w:r w:rsidRPr="00F25D00">
        <w:t>ежемесячно</w:t>
      </w:r>
      <w:r w:rsidRPr="008731C9">
        <w:t xml:space="preserve"> в соответствии с условиями Договора. Период (</w:t>
      </w:r>
      <w:r>
        <w:t xml:space="preserve">календарный </w:t>
      </w:r>
      <w:r w:rsidRPr="00F25D00">
        <w:t>месяц)</w:t>
      </w:r>
      <w:r w:rsidRPr="008731C9">
        <w:t xml:space="preserve">, за который </w:t>
      </w:r>
      <w:r>
        <w:t>Стороны согласовывают</w:t>
      </w:r>
      <w:r w:rsidRPr="008731C9">
        <w:t xml:space="preserve"> </w:t>
      </w:r>
      <w:r>
        <w:t>услуги</w:t>
      </w:r>
      <w:r w:rsidRPr="008731C9">
        <w:t xml:space="preserve">, определяется как Отчетный период. Не позднее 5 дней после завершения Отчетного периода, либо, если </w:t>
      </w:r>
      <w:r>
        <w:t>услуги</w:t>
      </w:r>
      <w:r w:rsidRPr="008731C9">
        <w:t xml:space="preserve"> по </w:t>
      </w:r>
      <w:r>
        <w:t>настоящему Договору</w:t>
      </w:r>
      <w:r w:rsidRPr="008731C9">
        <w:t xml:space="preserve"> завершены ранее окончания Отчетного периода, то в течение 5 календарных дней после их завершения, </w:t>
      </w:r>
      <w:r w:rsidRPr="00941D17">
        <w:t>Исполнитель предоставляет Заказчику Акт сдачи-приемки</w:t>
      </w:r>
      <w:r>
        <w:t xml:space="preserve"> услуг </w:t>
      </w:r>
      <w:r w:rsidRPr="008731C9">
        <w:t xml:space="preserve">в сумме, равной произведению объема </w:t>
      </w:r>
      <w:r>
        <w:t>оказанных услуг</w:t>
      </w:r>
      <w:r w:rsidRPr="008731C9">
        <w:t xml:space="preserve"> в Отчетном периоде в </w:t>
      </w:r>
      <w:r>
        <w:t>часах</w:t>
      </w:r>
      <w:r w:rsidRPr="008731C9">
        <w:t xml:space="preserve"> и стоимости 1 часа (определенн</w:t>
      </w:r>
      <w:r>
        <w:t>ых</w:t>
      </w:r>
      <w:r w:rsidRPr="008731C9">
        <w:t xml:space="preserve"> </w:t>
      </w:r>
      <w:r>
        <w:t>в п.5 настоящего Договора</w:t>
      </w:r>
      <w:r w:rsidRPr="008731C9">
        <w:t>)</w:t>
      </w:r>
      <w:r>
        <w:t>.</w:t>
      </w:r>
      <w:r w:rsidRPr="00B900FC">
        <w:t xml:space="preserve"> </w:t>
      </w:r>
    </w:p>
    <w:p w:rsidR="00331680" w:rsidRDefault="00331680" w:rsidP="00331680">
      <w:pPr>
        <w:pStyle w:val="a0"/>
        <w:numPr>
          <w:ilvl w:val="0"/>
          <w:numId w:val="0"/>
        </w:numPr>
        <w:ind w:left="426"/>
      </w:pPr>
      <w:r w:rsidRPr="00331680">
        <w:lastRenderedPageBreak/>
        <w:t xml:space="preserve">Сдача-приемка услуг </w:t>
      </w:r>
      <w:r>
        <w:t xml:space="preserve">по </w:t>
      </w:r>
      <w:r w:rsidRPr="00410BEB">
        <w:rPr>
          <w:b/>
        </w:rPr>
        <w:t>предоставлению неисключительного права</w:t>
      </w:r>
      <w:r w:rsidRPr="00331680">
        <w:t xml:space="preserve"> на использование программного продукта БИТ. ВУЗ. Приемная комиссия. Клиентская лицензия на 1 рабочее место. Электронная </w:t>
      </w:r>
      <w:r w:rsidR="008D38A8" w:rsidRPr="00331680">
        <w:t xml:space="preserve">поставка </w:t>
      </w:r>
      <w:r w:rsidR="008D38A8">
        <w:t>проводится</w:t>
      </w:r>
      <w:r>
        <w:t xml:space="preserve"> в</w:t>
      </w:r>
      <w:r w:rsidRPr="00331680">
        <w:t xml:space="preserve"> течение 5 (пяти) календарных дней с момента заключения Договора</w:t>
      </w:r>
      <w:r>
        <w:t>.</w:t>
      </w:r>
    </w:p>
    <w:p w:rsidR="000C26CE" w:rsidRPr="00941D17" w:rsidRDefault="000C26CE" w:rsidP="003F40E8">
      <w:pPr>
        <w:pStyle w:val="a0"/>
        <w:tabs>
          <w:tab w:val="clear" w:pos="720"/>
          <w:tab w:val="num" w:pos="426"/>
        </w:tabs>
        <w:ind w:left="426" w:hanging="426"/>
      </w:pPr>
      <w:r w:rsidRPr="00941D17">
        <w:t>Заказчик обязан в течение 5 (пяти) рабочих дней с момента предоставления Акта сдачи-приемки</w:t>
      </w:r>
      <w:r w:rsidR="00C05230">
        <w:t xml:space="preserve"> услуг</w:t>
      </w:r>
      <w:r w:rsidRPr="00941D17">
        <w:t xml:space="preserve"> либо утвердить и подписать предоставленный Акт сдачи-приемки</w:t>
      </w:r>
      <w:r w:rsidR="00C05230">
        <w:t xml:space="preserve"> услуг</w:t>
      </w:r>
      <w:r w:rsidRPr="00941D17">
        <w:t xml:space="preserve">, либо предоставить Исполнителю </w:t>
      </w:r>
      <w:r w:rsidR="00AB1F69" w:rsidRPr="00941D17">
        <w:t xml:space="preserve">в письменном виде </w:t>
      </w:r>
      <w:r w:rsidRPr="00941D17">
        <w:t>мотивированный отказ от подписания Акта</w:t>
      </w:r>
      <w:r w:rsidR="00FC646C" w:rsidRPr="00941D17">
        <w:t xml:space="preserve"> сдачи-приемки</w:t>
      </w:r>
      <w:r w:rsidR="00C05230">
        <w:t xml:space="preserve"> услуг</w:t>
      </w:r>
      <w:r w:rsidR="00762F99" w:rsidRPr="00941D17">
        <w:t xml:space="preserve">, содержащий полный список замечаний </w:t>
      </w:r>
      <w:r w:rsidR="00FC646C" w:rsidRPr="00941D17">
        <w:t>(далее Мотивированный отказ)</w:t>
      </w:r>
      <w:r w:rsidRPr="00941D17">
        <w:t>.</w:t>
      </w:r>
    </w:p>
    <w:p w:rsidR="000C26CE" w:rsidRPr="00AE5455" w:rsidRDefault="000C26CE" w:rsidP="003F40E8">
      <w:pPr>
        <w:pStyle w:val="a0"/>
        <w:tabs>
          <w:tab w:val="clear" w:pos="720"/>
          <w:tab w:val="num" w:pos="426"/>
        </w:tabs>
        <w:ind w:left="426" w:hanging="426"/>
      </w:pPr>
      <w:r w:rsidRPr="0093349C">
        <w:t xml:space="preserve">В случае предоставления Заказчиком </w:t>
      </w:r>
      <w:r w:rsidR="00FC646C" w:rsidRPr="0093349C">
        <w:t>М</w:t>
      </w:r>
      <w:r w:rsidRPr="0093349C">
        <w:t xml:space="preserve">отивированного отказа, Стороны в рабочем порядке в течение </w:t>
      </w:r>
      <w:r w:rsidR="00FC646C" w:rsidRPr="0093349C">
        <w:t xml:space="preserve">5 </w:t>
      </w:r>
      <w:r w:rsidRPr="0093349C">
        <w:t>(</w:t>
      </w:r>
      <w:r w:rsidR="00FC646C" w:rsidRPr="0093349C">
        <w:t>пяти</w:t>
      </w:r>
      <w:r w:rsidRPr="0093349C">
        <w:t xml:space="preserve">) рабочих дней согласуют </w:t>
      </w:r>
      <w:r w:rsidRPr="003F40E8">
        <w:t>Протокол разногласий</w:t>
      </w:r>
      <w:r w:rsidR="00AB1F69" w:rsidRPr="0093349C">
        <w:t xml:space="preserve">, содержащий по каждому замечанию принятое решение об </w:t>
      </w:r>
      <w:r w:rsidR="00AB1F69" w:rsidRPr="00AE5455">
        <w:t>обоснованности, срок</w:t>
      </w:r>
      <w:r w:rsidR="008874B6" w:rsidRPr="00AE5455">
        <w:t>е и условиях</w:t>
      </w:r>
      <w:r w:rsidR="00432D98" w:rsidRPr="00AE5455">
        <w:t xml:space="preserve"> их</w:t>
      </w:r>
      <w:r w:rsidR="00AB1F69" w:rsidRPr="00AE5455">
        <w:t xml:space="preserve"> устранения Исполнителем</w:t>
      </w:r>
      <w:r w:rsidR="00432D98" w:rsidRPr="00AE5455">
        <w:t>.</w:t>
      </w:r>
    </w:p>
    <w:p w:rsidR="000C26CE" w:rsidRPr="00AE5455" w:rsidRDefault="000C26CE" w:rsidP="003F40E8">
      <w:pPr>
        <w:pStyle w:val="a0"/>
        <w:tabs>
          <w:tab w:val="clear" w:pos="720"/>
          <w:tab w:val="num" w:pos="426"/>
        </w:tabs>
        <w:ind w:left="426" w:hanging="426"/>
      </w:pPr>
      <w:r w:rsidRPr="00AE5455">
        <w:t xml:space="preserve">Исполнитель обязан устранить </w:t>
      </w:r>
      <w:r w:rsidR="00762F99" w:rsidRPr="00AE5455">
        <w:t xml:space="preserve">все </w:t>
      </w:r>
      <w:r w:rsidRPr="00AE5455">
        <w:t>замечания, указанные в Протоколе разногласий</w:t>
      </w:r>
      <w:r w:rsidR="00B12F0B" w:rsidRPr="00AE5455">
        <w:t xml:space="preserve"> в сроки</w:t>
      </w:r>
      <w:r w:rsidR="00537147" w:rsidRPr="00AE5455">
        <w:t xml:space="preserve"> и на условиях</w:t>
      </w:r>
      <w:r w:rsidR="00B12F0B" w:rsidRPr="00AE5455">
        <w:t xml:space="preserve">, определенные в Протоколе разногласий, </w:t>
      </w:r>
      <w:r w:rsidR="00762F99" w:rsidRPr="00AE5455">
        <w:t>после чего Заказчик подписывает в течение 5 (пяти) рабочих дней полученный от Исполнителя Акт сдачи-приемки</w:t>
      </w:r>
      <w:r w:rsidR="00C05230">
        <w:t xml:space="preserve"> услуг</w:t>
      </w:r>
      <w:r w:rsidR="00B12F0B" w:rsidRPr="00AE5455">
        <w:t>.</w:t>
      </w:r>
    </w:p>
    <w:p w:rsidR="000C26CE" w:rsidRPr="0093349C" w:rsidRDefault="000C26CE" w:rsidP="00C05230">
      <w:pPr>
        <w:pStyle w:val="a0"/>
        <w:tabs>
          <w:tab w:val="clear" w:pos="720"/>
          <w:tab w:val="num" w:pos="426"/>
        </w:tabs>
        <w:ind w:left="426" w:hanging="426"/>
      </w:pPr>
      <w:r w:rsidRPr="00AE5455">
        <w:t xml:space="preserve">В случае если Исполнитель в течение </w:t>
      </w:r>
      <w:r w:rsidR="00FC646C" w:rsidRPr="00AE5455">
        <w:t xml:space="preserve">5 (пяти) рабочих дней </w:t>
      </w:r>
      <w:r w:rsidRPr="00AE5455">
        <w:t xml:space="preserve">с момента предоставления Акта </w:t>
      </w:r>
      <w:r w:rsidR="00531401" w:rsidRPr="00AE5455">
        <w:t>сдачи-приемки</w:t>
      </w:r>
      <w:r w:rsidR="00C05230">
        <w:t xml:space="preserve"> услуг</w:t>
      </w:r>
      <w:r w:rsidRPr="0093349C">
        <w:t xml:space="preserve"> Заказчику не получает ни </w:t>
      </w:r>
      <w:r w:rsidR="00FC646C" w:rsidRPr="0093349C">
        <w:t>Мотивированного отказа</w:t>
      </w:r>
      <w:r w:rsidRPr="0093349C">
        <w:t xml:space="preserve">, ни подписанного Заказчиком Акта </w:t>
      </w:r>
      <w:r w:rsidR="00F66424" w:rsidRPr="0093349C">
        <w:t>сдачи-приемки</w:t>
      </w:r>
      <w:r w:rsidR="00C05230">
        <w:t xml:space="preserve"> услуг</w:t>
      </w:r>
      <w:r w:rsidRPr="0093349C">
        <w:t xml:space="preserve">, оказанные услуги считаются принятыми Заказчиком на 6-й (шестой) рабочий день с момента предоставления Акта </w:t>
      </w:r>
      <w:r w:rsidR="00531401" w:rsidRPr="0093349C">
        <w:t>сдачи-приемки</w:t>
      </w:r>
      <w:r w:rsidR="00C05230">
        <w:t xml:space="preserve"> услуг</w:t>
      </w:r>
      <w:r w:rsidR="00531401" w:rsidRPr="0093349C">
        <w:t xml:space="preserve"> </w:t>
      </w:r>
      <w:r w:rsidRPr="0093349C">
        <w:t xml:space="preserve">Заказчику и подлежат оплате в порядке, предусмотренном настоящим Договором. В таком случае Исполнитель подписывает Акт </w:t>
      </w:r>
      <w:r w:rsidR="00531401" w:rsidRPr="0093349C">
        <w:t>сдачи-приемки</w:t>
      </w:r>
      <w:r w:rsidR="00C05230">
        <w:t xml:space="preserve"> услуг</w:t>
      </w:r>
      <w:r w:rsidR="00531401" w:rsidRPr="0093349C">
        <w:t xml:space="preserve"> </w:t>
      </w:r>
      <w:r w:rsidRPr="0093349C">
        <w:t>в одностороннем порядке.</w:t>
      </w:r>
    </w:p>
    <w:p w:rsidR="000C26CE" w:rsidRPr="0093349C" w:rsidRDefault="000C26CE" w:rsidP="003F40E8">
      <w:pPr>
        <w:pStyle w:val="a0"/>
        <w:tabs>
          <w:tab w:val="clear" w:pos="720"/>
          <w:tab w:val="num" w:pos="426"/>
        </w:tabs>
        <w:ind w:left="426" w:hanging="426"/>
      </w:pPr>
      <w:r w:rsidRPr="0093349C">
        <w:t xml:space="preserve">Заказчик не вправе необоснованно отказывать Исполнителю в утверждении Отчетных материалов </w:t>
      </w:r>
      <w:r w:rsidR="007808C9" w:rsidRPr="0093349C">
        <w:t xml:space="preserve">(если они предусмотрены) </w:t>
      </w:r>
      <w:r w:rsidRPr="0093349C">
        <w:t xml:space="preserve">и подписании Акта </w:t>
      </w:r>
      <w:r w:rsidR="00994570" w:rsidRPr="0093349C">
        <w:t>сдачи-приемки</w:t>
      </w:r>
      <w:r w:rsidR="00C05230">
        <w:t xml:space="preserve"> услуг</w:t>
      </w:r>
      <w:r w:rsidRPr="0093349C">
        <w:t>.</w:t>
      </w:r>
    </w:p>
    <w:p w:rsidR="000C26CE" w:rsidRPr="0093349C" w:rsidRDefault="000C26CE" w:rsidP="003F40E8">
      <w:pPr>
        <w:pStyle w:val="a0"/>
        <w:tabs>
          <w:tab w:val="clear" w:pos="720"/>
          <w:tab w:val="num" w:pos="426"/>
        </w:tabs>
        <w:ind w:left="426" w:hanging="426"/>
      </w:pPr>
      <w:r w:rsidRPr="0093349C">
        <w:t xml:space="preserve">Недостоверность любых данных, предоставленных Заказчиком Исполнителю для </w:t>
      </w:r>
      <w:r w:rsidR="00994570" w:rsidRPr="0093349C">
        <w:t>оказания услуг</w:t>
      </w:r>
      <w:r w:rsidRPr="0093349C">
        <w:t xml:space="preserve"> по Договору, не может являться основанием для </w:t>
      </w:r>
      <w:r w:rsidR="00FC646C" w:rsidRPr="0093349C">
        <w:t>М</w:t>
      </w:r>
      <w:r w:rsidRPr="0093349C">
        <w:t>отивированного отказа.</w:t>
      </w:r>
    </w:p>
    <w:p w:rsidR="000C26CE" w:rsidRPr="0093349C" w:rsidRDefault="000C26CE" w:rsidP="003F40E8">
      <w:pPr>
        <w:pStyle w:val="a0"/>
        <w:tabs>
          <w:tab w:val="clear" w:pos="720"/>
          <w:tab w:val="num" w:pos="426"/>
        </w:tabs>
        <w:ind w:left="426" w:hanging="426"/>
      </w:pPr>
      <w:r w:rsidRPr="0093349C">
        <w:t>Заказчи</w:t>
      </w:r>
      <w:r w:rsidR="00994570" w:rsidRPr="0093349C">
        <w:t>к, принявший результаты оказанных</w:t>
      </w:r>
      <w:r w:rsidRPr="0093349C">
        <w:t xml:space="preserve"> услуг без проверки, лишается права ссылаться на их недостатки, которые могли быть установлены при обычном способе приемки.</w:t>
      </w:r>
    </w:p>
    <w:bookmarkEnd w:id="10"/>
    <w:p w:rsidR="00B040EE" w:rsidRPr="0093349C" w:rsidRDefault="005A4778" w:rsidP="00EF1D32">
      <w:pPr>
        <w:pStyle w:val="a"/>
        <w:spacing w:before="120" w:after="0"/>
        <w:ind w:left="0" w:firstLine="709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ru-RU"/>
        </w:rPr>
        <w:t xml:space="preserve">Стоимость и </w:t>
      </w:r>
      <w:r w:rsidR="007822A3">
        <w:rPr>
          <w:rFonts w:ascii="Times New Roman" w:hAnsi="Times New Roman"/>
          <w:sz w:val="20"/>
          <w:szCs w:val="20"/>
          <w:lang w:val="ru-RU"/>
        </w:rPr>
        <w:t>порядок расчет</w:t>
      </w:r>
      <w:r w:rsidR="00A375EE">
        <w:rPr>
          <w:rFonts w:ascii="Times New Roman" w:hAnsi="Times New Roman"/>
          <w:sz w:val="20"/>
          <w:szCs w:val="20"/>
          <w:lang w:val="ru-RU"/>
        </w:rPr>
        <w:t>ов</w:t>
      </w:r>
    </w:p>
    <w:p w:rsidR="00CE46B5" w:rsidRDefault="005A4778" w:rsidP="005A4778">
      <w:pPr>
        <w:pStyle w:val="a0"/>
        <w:tabs>
          <w:tab w:val="clear" w:pos="720"/>
          <w:tab w:val="num" w:pos="426"/>
        </w:tabs>
        <w:ind w:left="426" w:hanging="426"/>
      </w:pPr>
      <w:r w:rsidRPr="00CE46B5">
        <w:t xml:space="preserve">Стоимость 1 часа </w:t>
      </w:r>
      <w:r w:rsidRPr="00CE46B5">
        <w:rPr>
          <w:b/>
        </w:rPr>
        <w:t>оказания услуг</w:t>
      </w:r>
      <w:r w:rsidRPr="00CE46B5">
        <w:t xml:space="preserve"> составляет </w:t>
      </w:r>
      <w:r w:rsidR="008D38A8">
        <w:t>___</w:t>
      </w:r>
      <w:r w:rsidRPr="00CE46B5">
        <w:t xml:space="preserve"> за один нормо-час, </w:t>
      </w:r>
      <w:bookmarkStart w:id="11" w:name="СемСтоимЧас_НДС"/>
      <w:r w:rsidR="000B1C62" w:rsidRPr="00CE46B5">
        <w:t xml:space="preserve">в т.ч. НДС </w:t>
      </w:r>
      <w:r w:rsidR="008D38A8">
        <w:t>__</w:t>
      </w:r>
      <w:r w:rsidR="00CE46B5" w:rsidRPr="00CE46B5">
        <w:t>%</w:t>
      </w:r>
      <w:bookmarkEnd w:id="11"/>
      <w:r w:rsidRPr="00CE46B5">
        <w:t xml:space="preserve">. </w:t>
      </w:r>
      <w:r w:rsidR="00CE46B5">
        <w:t>Количество оказываемых услуг – 132 НЧ</w:t>
      </w:r>
      <w:r w:rsidR="00F728F7">
        <w:t xml:space="preserve">, в сумме </w:t>
      </w:r>
      <w:r w:rsidR="008D38A8">
        <w:t>___ руб. 00 коп., в т.ч. НДС __</w:t>
      </w:r>
      <w:r w:rsidR="00F728F7">
        <w:t xml:space="preserve">% в сумме </w:t>
      </w:r>
      <w:r w:rsidR="008D38A8">
        <w:t>__</w:t>
      </w:r>
      <w:r w:rsidR="00F728F7">
        <w:t xml:space="preserve"> </w:t>
      </w:r>
      <w:proofErr w:type="gramStart"/>
      <w:r w:rsidR="00F728F7">
        <w:t>коп.</w:t>
      </w:r>
      <w:r w:rsidR="008D38A8">
        <w:t>/</w:t>
      </w:r>
      <w:proofErr w:type="gramEnd"/>
      <w:r w:rsidR="008D38A8">
        <w:t>НДС не облагается</w:t>
      </w:r>
      <w:r w:rsidR="00CE46B5">
        <w:t xml:space="preserve">       </w:t>
      </w:r>
    </w:p>
    <w:p w:rsidR="005A4778" w:rsidRPr="00CE46B5" w:rsidRDefault="00CE46B5" w:rsidP="00CE46B5">
      <w:pPr>
        <w:pStyle w:val="a0"/>
        <w:numPr>
          <w:ilvl w:val="0"/>
          <w:numId w:val="0"/>
        </w:numPr>
        <w:ind w:left="426"/>
      </w:pPr>
      <w:r w:rsidRPr="00CE46B5">
        <w:t xml:space="preserve">Стоимость </w:t>
      </w:r>
      <w:r w:rsidRPr="00CE46B5">
        <w:rPr>
          <w:b/>
        </w:rPr>
        <w:t>предоставление неисключительных прав на использование программного продукта «БИТ. ВУЗ. Приемная комиссия. Клиентская лицензия на 1 рабочее место. Электронная поставка»</w:t>
      </w:r>
      <w:r>
        <w:t xml:space="preserve"> составляет 5 500,00 руб. 00 коп. НДС не облагается.</w:t>
      </w:r>
    </w:p>
    <w:p w:rsidR="005A4778" w:rsidRPr="00CE46B5" w:rsidRDefault="005A4778" w:rsidP="005A4778">
      <w:pPr>
        <w:pStyle w:val="a0"/>
        <w:tabs>
          <w:tab w:val="clear" w:pos="720"/>
        </w:tabs>
        <w:ind w:left="426" w:hanging="426"/>
      </w:pPr>
      <w:r w:rsidRPr="00CE46B5">
        <w:t xml:space="preserve">Цена договора составляет </w:t>
      </w:r>
      <w:r w:rsidR="008D38A8">
        <w:t>___ рублей __</w:t>
      </w:r>
      <w:r w:rsidR="00F728F7" w:rsidRPr="00F728F7">
        <w:t xml:space="preserve"> копеек</w:t>
      </w:r>
      <w:r w:rsidR="00F728F7">
        <w:t>,</w:t>
      </w:r>
      <w:r w:rsidR="008D38A8">
        <w:t xml:space="preserve"> в </w:t>
      </w:r>
      <w:proofErr w:type="spellStart"/>
      <w:r w:rsidR="008D38A8">
        <w:t>т.ч</w:t>
      </w:r>
      <w:proofErr w:type="spellEnd"/>
      <w:r w:rsidR="008D38A8">
        <w:t>. НДС __</w:t>
      </w:r>
      <w:r w:rsidR="00F728F7" w:rsidRPr="00F728F7">
        <w:t xml:space="preserve">% в сумме </w:t>
      </w:r>
      <w:r w:rsidR="008D38A8">
        <w:t>____</w:t>
      </w:r>
      <w:r w:rsidRPr="00CE46B5">
        <w:t>.</w:t>
      </w:r>
      <w:r w:rsidRPr="00CE46B5">
        <w:rPr>
          <w:bCs/>
        </w:rPr>
        <w:t xml:space="preserve">  Цена договора является твердой и не может быть изменена в одностороннем порядке.</w:t>
      </w:r>
    </w:p>
    <w:p w:rsidR="00702532" w:rsidRPr="0093349C" w:rsidRDefault="00CE46B5" w:rsidP="00CE46B5">
      <w:pPr>
        <w:pStyle w:val="a0"/>
        <w:tabs>
          <w:tab w:val="clear" w:pos="720"/>
          <w:tab w:val="num" w:pos="426"/>
        </w:tabs>
        <w:ind w:left="426" w:hanging="426"/>
      </w:pPr>
      <w:r w:rsidRPr="00CE46B5">
        <w:t xml:space="preserve">Оплата </w:t>
      </w:r>
      <w:r w:rsidR="00CE7581">
        <w:rPr>
          <w:b/>
        </w:rPr>
        <w:t xml:space="preserve">услуг </w:t>
      </w:r>
      <w:r w:rsidR="00CE7581" w:rsidRPr="00CE7581">
        <w:rPr>
          <w:b/>
        </w:rPr>
        <w:t xml:space="preserve">по адаптации и модификации программного </w:t>
      </w:r>
      <w:r w:rsidR="008D38A8" w:rsidRPr="00CE7581">
        <w:rPr>
          <w:b/>
        </w:rPr>
        <w:t>продукта на</w:t>
      </w:r>
      <w:r w:rsidR="00CE7581" w:rsidRPr="00CE7581">
        <w:rPr>
          <w:b/>
        </w:rPr>
        <w:t xml:space="preserve"> платформе «1</w:t>
      </w:r>
      <w:proofErr w:type="gramStart"/>
      <w:r w:rsidR="00CE7581" w:rsidRPr="00CE7581">
        <w:rPr>
          <w:b/>
        </w:rPr>
        <w:t>С:Предприятие</w:t>
      </w:r>
      <w:proofErr w:type="gramEnd"/>
      <w:r w:rsidR="00CE7581" w:rsidRPr="00CE7581">
        <w:rPr>
          <w:b/>
        </w:rPr>
        <w:t>»: «БИТ.ВУЗ. Приемная комиссия. Поставка на 5 рабочих мест. Электронная поставка», по настройке информационного обмена с использованием Системы межведомственного электронного взаимодействия в целях ведения учёта студенческих билетов</w:t>
      </w:r>
      <w:r w:rsidRPr="00CE46B5">
        <w:t xml:space="preserve"> и услуг </w:t>
      </w:r>
      <w:r w:rsidRPr="00CE7581">
        <w:rPr>
          <w:b/>
        </w:rPr>
        <w:t>по предоставление неисключительного права на использование программного продукта</w:t>
      </w:r>
      <w:r w:rsidRPr="00CE46B5">
        <w:t xml:space="preserve"> по настоящему Договору производится за фактически оказанные услуги не позднее 5-ти рабочих дней с даты выставления Счета, на основании актов сдачи-приемки работ (услуг)/универсального передаточного документа (</w:t>
      </w:r>
      <w:r>
        <w:t xml:space="preserve">далее - </w:t>
      </w:r>
      <w:r w:rsidRPr="00CE46B5">
        <w:t>УПД).</w:t>
      </w:r>
      <w:r>
        <w:t xml:space="preserve"> </w:t>
      </w:r>
    </w:p>
    <w:p w:rsidR="00DD7664" w:rsidRPr="0093349C" w:rsidRDefault="0065799E" w:rsidP="003F40E8">
      <w:pPr>
        <w:pStyle w:val="a0"/>
        <w:tabs>
          <w:tab w:val="clear" w:pos="720"/>
          <w:tab w:val="num" w:pos="426"/>
        </w:tabs>
        <w:ind w:left="426" w:hanging="426"/>
      </w:pPr>
      <w:r w:rsidRPr="0093349C">
        <w:t xml:space="preserve">Обязанность Заказчика по оплате </w:t>
      </w:r>
      <w:r w:rsidR="00975082" w:rsidRPr="0093349C">
        <w:t>услуг</w:t>
      </w:r>
      <w:r w:rsidRPr="0093349C">
        <w:t xml:space="preserve">, считается исполненной с момента поступления </w:t>
      </w:r>
      <w:r w:rsidR="00975082" w:rsidRPr="0093349C">
        <w:t xml:space="preserve">денежных средств на расчетный счет Исполнителя. </w:t>
      </w:r>
    </w:p>
    <w:p w:rsidR="00442379" w:rsidRPr="0093349C" w:rsidRDefault="00442379" w:rsidP="00EF1D32">
      <w:pPr>
        <w:pStyle w:val="a"/>
        <w:spacing w:before="120" w:after="0"/>
        <w:ind w:left="0" w:firstLine="709"/>
        <w:rPr>
          <w:rFonts w:ascii="Times New Roman" w:hAnsi="Times New Roman"/>
          <w:sz w:val="20"/>
          <w:szCs w:val="20"/>
        </w:rPr>
      </w:pPr>
      <w:r w:rsidRPr="0093349C">
        <w:rPr>
          <w:rFonts w:ascii="Times New Roman" w:hAnsi="Times New Roman"/>
          <w:sz w:val="20"/>
          <w:szCs w:val="20"/>
        </w:rPr>
        <w:t>Ответственность сторон</w:t>
      </w:r>
    </w:p>
    <w:p w:rsidR="005E49F4" w:rsidRPr="0093349C" w:rsidRDefault="00442379" w:rsidP="003F40E8">
      <w:pPr>
        <w:pStyle w:val="a0"/>
        <w:tabs>
          <w:tab w:val="clear" w:pos="720"/>
          <w:tab w:val="num" w:pos="426"/>
        </w:tabs>
        <w:ind w:left="426" w:hanging="426"/>
      </w:pPr>
      <w:r w:rsidRPr="0093349C">
        <w:t xml:space="preserve">За нарушение условий настоящего Договора Стороны несут ответственность в порядке, установленном законодательством РФ. </w:t>
      </w:r>
    </w:p>
    <w:p w:rsidR="00442379" w:rsidRPr="0093349C" w:rsidRDefault="00442379" w:rsidP="003F40E8">
      <w:pPr>
        <w:pStyle w:val="a0"/>
        <w:tabs>
          <w:tab w:val="clear" w:pos="720"/>
          <w:tab w:val="num" w:pos="426"/>
        </w:tabs>
        <w:ind w:left="426" w:hanging="426"/>
      </w:pPr>
      <w:r w:rsidRPr="0093349C">
        <w:t xml:space="preserve">Исполнитель не несет ответственность за невыполнение и/или </w:t>
      </w:r>
      <w:r w:rsidR="00432D98" w:rsidRPr="0093349C">
        <w:t xml:space="preserve">ненадлежащее </w:t>
      </w:r>
      <w:r w:rsidRPr="0093349C">
        <w:t xml:space="preserve">выполнение обязательств по настоящему Договору, если оно вызвано действием или бездействием </w:t>
      </w:r>
      <w:proofErr w:type="gramStart"/>
      <w:r w:rsidRPr="0093349C">
        <w:t>Заказчика,  повлекшим</w:t>
      </w:r>
      <w:proofErr w:type="gramEnd"/>
      <w:r w:rsidRPr="0093349C">
        <w:t xml:space="preserve"> невыполнение им собственных обязательств по настоящему договору перед Исполнителем.</w:t>
      </w:r>
    </w:p>
    <w:p w:rsidR="00C16FCA" w:rsidRPr="0093349C" w:rsidRDefault="00C16FCA" w:rsidP="00EF1D32">
      <w:pPr>
        <w:pStyle w:val="a"/>
        <w:spacing w:before="120" w:after="0"/>
        <w:ind w:left="0" w:firstLine="709"/>
        <w:rPr>
          <w:rFonts w:ascii="Times New Roman" w:hAnsi="Times New Roman"/>
          <w:sz w:val="20"/>
          <w:szCs w:val="20"/>
        </w:rPr>
      </w:pPr>
      <w:bookmarkStart w:id="12" w:name="_Ref278539977"/>
      <w:r w:rsidRPr="0093349C">
        <w:rPr>
          <w:rFonts w:ascii="Times New Roman" w:hAnsi="Times New Roman"/>
          <w:sz w:val="20"/>
          <w:szCs w:val="20"/>
        </w:rPr>
        <w:t>Форс-мажор и освобождение от ответственности</w:t>
      </w:r>
      <w:bookmarkEnd w:id="12"/>
    </w:p>
    <w:p w:rsidR="00320458" w:rsidRPr="0093349C" w:rsidRDefault="00320458" w:rsidP="003F40E8">
      <w:pPr>
        <w:pStyle w:val="a0"/>
        <w:tabs>
          <w:tab w:val="clear" w:pos="720"/>
          <w:tab w:val="num" w:pos="426"/>
        </w:tabs>
        <w:ind w:left="426" w:hanging="426"/>
      </w:pPr>
      <w:bookmarkStart w:id="13" w:name="_Ref188524970"/>
      <w:r w:rsidRPr="0093349C">
        <w:t xml:space="preserve">Стороны освобождаются от ответственности за частичное или полное неисполнение обязательств по настоящему Договору, если оно явилось следствием обстоятельств непреодолимой силы, </w:t>
      </w:r>
      <w:proofErr w:type="gramStart"/>
      <w:r w:rsidRPr="0093349C">
        <w:t>и</w:t>
      </w:r>
      <w:proofErr w:type="gramEnd"/>
      <w:r w:rsidRPr="0093349C">
        <w:t xml:space="preserve"> если эти обстоятельства непосредственно повлияли на исполнение обязательств по настоящему Договору.</w:t>
      </w:r>
    </w:p>
    <w:p w:rsidR="00320458" w:rsidRPr="0093349C" w:rsidRDefault="00320458" w:rsidP="003F40E8">
      <w:pPr>
        <w:pStyle w:val="a0"/>
        <w:tabs>
          <w:tab w:val="clear" w:pos="720"/>
          <w:tab w:val="num" w:pos="426"/>
        </w:tabs>
        <w:ind w:left="426" w:hanging="426"/>
      </w:pPr>
      <w:r w:rsidRPr="0093349C">
        <w:t>Под обстоятельствами непреодолимой силы Стороны понимают такие обстоятельства как: землетрясения, пожары, наводнения, забастовки, эпидемии, взрывы, военные действия</w:t>
      </w:r>
      <w:r w:rsidR="00432D98" w:rsidRPr="0093349C">
        <w:t>,</w:t>
      </w:r>
      <w:r w:rsidRPr="0093349C">
        <w:t xml:space="preserve"> и прочие стихийные бедствия.</w:t>
      </w:r>
    </w:p>
    <w:p w:rsidR="00320458" w:rsidRPr="0093349C" w:rsidRDefault="00320458" w:rsidP="003F40E8">
      <w:pPr>
        <w:pStyle w:val="a0"/>
        <w:tabs>
          <w:tab w:val="clear" w:pos="720"/>
          <w:tab w:val="num" w:pos="426"/>
        </w:tabs>
        <w:ind w:left="426" w:hanging="426"/>
      </w:pPr>
      <w:r w:rsidRPr="0093349C">
        <w:t xml:space="preserve">Сторона, для которой создалась невозможность исполнения обязательств по настоящему Договору, обязана в течение 5 (пяти) календарных дней известить другую Сторону о наступлении и прекращении вышеуказанных обстоятельств. Надлежащим доказательством наличия указанных выше обстоятельств и их продолжительности являются справки компетентных органов России. </w:t>
      </w:r>
    </w:p>
    <w:bookmarkEnd w:id="13"/>
    <w:p w:rsidR="00C16FCA" w:rsidRPr="0093349C" w:rsidRDefault="00320458" w:rsidP="003F40E8">
      <w:pPr>
        <w:pStyle w:val="a0"/>
        <w:tabs>
          <w:tab w:val="clear" w:pos="720"/>
          <w:tab w:val="num" w:pos="426"/>
        </w:tabs>
        <w:ind w:left="426" w:hanging="426"/>
      </w:pPr>
      <w:r w:rsidRPr="0093349C">
        <w:t>Н</w:t>
      </w:r>
      <w:r w:rsidR="00C16FCA" w:rsidRPr="0093349C">
        <w:t>а время действия обстоятельств непреодолимой силы, освобождающих от ответственности, обязательства Заказчика и Исполнителя приостанавливаются, санкции за неисполнение договорных обязательств не применяются, а срок исполнения договорных обязательств продлевается на период, соответствующий сроку действия наступившего обстоятельства и разумному сроку для устранения его последствий.</w:t>
      </w:r>
    </w:p>
    <w:p w:rsidR="00B040EE" w:rsidRPr="0093349C" w:rsidRDefault="00B040EE" w:rsidP="00EF1D32">
      <w:pPr>
        <w:pStyle w:val="a"/>
        <w:spacing w:before="120" w:after="0"/>
        <w:ind w:left="0" w:firstLine="709"/>
        <w:rPr>
          <w:rFonts w:ascii="Times New Roman" w:hAnsi="Times New Roman"/>
          <w:sz w:val="20"/>
          <w:szCs w:val="20"/>
        </w:rPr>
      </w:pPr>
      <w:r w:rsidRPr="0093349C">
        <w:rPr>
          <w:rFonts w:ascii="Times New Roman" w:hAnsi="Times New Roman"/>
          <w:sz w:val="20"/>
          <w:szCs w:val="20"/>
        </w:rPr>
        <w:t>Порядок решения споров</w:t>
      </w:r>
    </w:p>
    <w:p w:rsidR="00320458" w:rsidRPr="0093349C" w:rsidRDefault="00320458" w:rsidP="003F40E8">
      <w:pPr>
        <w:pStyle w:val="a0"/>
        <w:tabs>
          <w:tab w:val="clear" w:pos="720"/>
          <w:tab w:val="num" w:pos="426"/>
        </w:tabs>
        <w:ind w:left="426" w:hanging="426"/>
      </w:pPr>
      <w:r w:rsidRPr="0093349C">
        <w:lastRenderedPageBreak/>
        <w:t>Стороны обязуются принять все меры к разрешению споров и разногласий, которые могут возникнуть из настоящего Договора или в связи с ним, путем переговоров. Стороны устанавливают обязательный претензионный порядок рассмотрения споров. Сторона обязана ответить на претензию в течение 10 календарных дней со дня ее получения.</w:t>
      </w:r>
    </w:p>
    <w:p w:rsidR="00320458" w:rsidRPr="0093349C" w:rsidRDefault="00320458" w:rsidP="003F40E8">
      <w:pPr>
        <w:pStyle w:val="a0"/>
        <w:tabs>
          <w:tab w:val="clear" w:pos="720"/>
          <w:tab w:val="num" w:pos="426"/>
        </w:tabs>
        <w:ind w:left="426" w:hanging="426"/>
      </w:pPr>
      <w:r w:rsidRPr="0093349C">
        <w:t xml:space="preserve">В случае, если Стороны не смогут прийти к соглашению, то все споры и разногласия подлежат разрешению </w:t>
      </w:r>
      <w:r w:rsidR="004C0597" w:rsidRPr="0093349C">
        <w:t xml:space="preserve">в Арбитражном суде </w:t>
      </w:r>
      <w:r w:rsidR="00CF724A">
        <w:t>г. Москвы</w:t>
      </w:r>
      <w:r w:rsidR="004C0597" w:rsidRPr="0093349C">
        <w:t>.</w:t>
      </w:r>
      <w:r w:rsidR="00951043" w:rsidRPr="0093349C">
        <w:t xml:space="preserve"> </w:t>
      </w:r>
    </w:p>
    <w:p w:rsidR="00B040EE" w:rsidRPr="0093349C" w:rsidRDefault="00B040EE" w:rsidP="00EF1D32">
      <w:pPr>
        <w:pStyle w:val="a"/>
        <w:spacing w:before="120" w:after="0"/>
        <w:ind w:left="0" w:firstLine="709"/>
        <w:rPr>
          <w:rFonts w:ascii="Times New Roman" w:hAnsi="Times New Roman"/>
          <w:sz w:val="20"/>
          <w:szCs w:val="20"/>
        </w:rPr>
      </w:pPr>
      <w:r w:rsidRPr="0093349C">
        <w:rPr>
          <w:rFonts w:ascii="Times New Roman" w:hAnsi="Times New Roman"/>
          <w:sz w:val="20"/>
          <w:szCs w:val="20"/>
        </w:rPr>
        <w:t>Расторжение Договора</w:t>
      </w:r>
    </w:p>
    <w:p w:rsidR="005E49F4" w:rsidRPr="0093349C" w:rsidRDefault="00C163AA" w:rsidP="003F40E8">
      <w:pPr>
        <w:pStyle w:val="a0"/>
        <w:tabs>
          <w:tab w:val="clear" w:pos="720"/>
          <w:tab w:val="num" w:pos="426"/>
        </w:tabs>
        <w:ind w:left="426" w:hanging="426"/>
      </w:pPr>
      <w:r w:rsidRPr="0093349C">
        <w:t>Настоящий Договор может быть расторгнут в любой момент по взаимному письменному согласованию Сторон.</w:t>
      </w:r>
    </w:p>
    <w:p w:rsidR="005E49F4" w:rsidRPr="0093349C" w:rsidRDefault="00C163AA" w:rsidP="003F40E8">
      <w:pPr>
        <w:pStyle w:val="a0"/>
        <w:tabs>
          <w:tab w:val="clear" w:pos="720"/>
          <w:tab w:val="num" w:pos="426"/>
        </w:tabs>
        <w:ind w:left="426" w:hanging="426"/>
      </w:pPr>
      <w:r w:rsidRPr="0093349C">
        <w:t xml:space="preserve">Настоящий Договор может быть расторгнут по письменному одностороннему заявлению одной из Сторон в случае, когда </w:t>
      </w:r>
      <w:r w:rsidR="005E49F4" w:rsidRPr="0093349C">
        <w:t xml:space="preserve">форс-мажорные </w:t>
      </w:r>
      <w:r w:rsidRPr="0093349C">
        <w:t xml:space="preserve">обстоятельства длятся более 6 месяцев. В этом случае услуги по договору считаются оказанными Заказчику </w:t>
      </w:r>
      <w:r w:rsidR="004C0597" w:rsidRPr="0093349C">
        <w:t xml:space="preserve">в соответствующей части и подлежат оплате в размере стоимости фактически оказанных услуг. </w:t>
      </w:r>
    </w:p>
    <w:p w:rsidR="007D6B6E" w:rsidRPr="0093349C" w:rsidRDefault="007D6B6E" w:rsidP="003F40E8">
      <w:pPr>
        <w:pStyle w:val="a0"/>
        <w:tabs>
          <w:tab w:val="clear" w:pos="720"/>
          <w:tab w:val="num" w:pos="426"/>
        </w:tabs>
        <w:ind w:left="426" w:hanging="426"/>
      </w:pPr>
      <w:bookmarkStart w:id="14" w:name="_Ref279407724"/>
      <w:r w:rsidRPr="0093349C">
        <w:t xml:space="preserve">Заказчик может до сдачи оказанных услуг отказаться от исполнения настоящего Договора при условии письменного уведомления Исполнителя не менее чем за </w:t>
      </w:r>
      <w:r w:rsidR="004C0597" w:rsidRPr="0093349C">
        <w:t>1</w:t>
      </w:r>
      <w:r w:rsidRPr="0093349C">
        <w:t>0 (</w:t>
      </w:r>
      <w:r w:rsidR="004C0597" w:rsidRPr="0093349C">
        <w:t>десять</w:t>
      </w:r>
      <w:r w:rsidRPr="0093349C">
        <w:t>) календарных дней до даты расторжения.</w:t>
      </w:r>
      <w:r w:rsidR="00F66424" w:rsidRPr="0093349C">
        <w:t xml:space="preserve"> </w:t>
      </w:r>
      <w:r w:rsidR="004D1BD6" w:rsidRPr="0093349C">
        <w:t>В этом случае услуги по договору считаются оказанными Заказчику в соответствующей части и подлежат оплате в размере стоимости фактически оказанных услуг</w:t>
      </w:r>
      <w:r w:rsidRPr="0093349C">
        <w:t>.</w:t>
      </w:r>
      <w:bookmarkEnd w:id="14"/>
    </w:p>
    <w:p w:rsidR="00B040EE" w:rsidRPr="0093349C" w:rsidRDefault="00B040EE" w:rsidP="00EF1D32">
      <w:pPr>
        <w:pStyle w:val="a"/>
        <w:spacing w:before="120" w:after="0"/>
        <w:ind w:left="0" w:firstLine="709"/>
        <w:rPr>
          <w:rFonts w:ascii="Times New Roman" w:hAnsi="Times New Roman"/>
          <w:sz w:val="20"/>
          <w:szCs w:val="20"/>
        </w:rPr>
      </w:pPr>
      <w:r w:rsidRPr="0093349C">
        <w:rPr>
          <w:rFonts w:ascii="Times New Roman" w:hAnsi="Times New Roman"/>
          <w:sz w:val="20"/>
          <w:szCs w:val="20"/>
        </w:rPr>
        <w:t>Сроки и порядок действия Договора</w:t>
      </w:r>
    </w:p>
    <w:p w:rsidR="001729D5" w:rsidRPr="0093349C" w:rsidRDefault="001729D5" w:rsidP="003F40E8">
      <w:pPr>
        <w:pStyle w:val="a0"/>
        <w:tabs>
          <w:tab w:val="clear" w:pos="720"/>
          <w:tab w:val="num" w:pos="426"/>
        </w:tabs>
        <w:ind w:left="426" w:hanging="426"/>
      </w:pPr>
      <w:r w:rsidRPr="0093349C">
        <w:t xml:space="preserve">Настоящий Договор вступает в силу с момента его подписания Сторонами и действует до </w:t>
      </w:r>
      <w:r w:rsidR="00CE46B5">
        <w:t>31.12.2026 г</w:t>
      </w:r>
      <w:r w:rsidRPr="0093349C">
        <w:t>.</w:t>
      </w:r>
    </w:p>
    <w:p w:rsidR="004B44DD" w:rsidRPr="0093349C" w:rsidRDefault="00320458" w:rsidP="003F40E8">
      <w:pPr>
        <w:pStyle w:val="a0"/>
        <w:tabs>
          <w:tab w:val="clear" w:pos="720"/>
          <w:tab w:val="num" w:pos="426"/>
        </w:tabs>
        <w:ind w:left="426" w:hanging="426"/>
      </w:pPr>
      <w:r w:rsidRPr="0093349C">
        <w:t>Окончание срока действия настоящего Договора не освобождает Стороны от ответственности за его нарушения или ненадлежащего исполнения. Стороны должны погасить задолженность по настоящему Договору в течение календарного месяца со дня его окончания или расторжения.</w:t>
      </w:r>
    </w:p>
    <w:p w:rsidR="004B44DD" w:rsidRPr="0093349C" w:rsidRDefault="004B44DD" w:rsidP="00CE46B5">
      <w:pPr>
        <w:pStyle w:val="a0"/>
        <w:numPr>
          <w:ilvl w:val="0"/>
          <w:numId w:val="0"/>
        </w:numPr>
        <w:ind w:left="426"/>
      </w:pPr>
    </w:p>
    <w:p w:rsidR="00320458" w:rsidRPr="0093349C" w:rsidRDefault="00320458" w:rsidP="00EF1D32">
      <w:pPr>
        <w:pStyle w:val="a"/>
        <w:spacing w:before="120" w:after="0"/>
        <w:ind w:left="0" w:firstLine="709"/>
        <w:rPr>
          <w:rFonts w:ascii="Times New Roman" w:hAnsi="Times New Roman"/>
          <w:sz w:val="20"/>
          <w:szCs w:val="20"/>
        </w:rPr>
      </w:pPr>
      <w:r w:rsidRPr="0093349C">
        <w:rPr>
          <w:rFonts w:ascii="Times New Roman" w:hAnsi="Times New Roman"/>
          <w:sz w:val="20"/>
          <w:szCs w:val="20"/>
        </w:rPr>
        <w:t>Особые условия</w:t>
      </w:r>
    </w:p>
    <w:p w:rsidR="0008624B" w:rsidRPr="0093349C" w:rsidRDefault="0008624B" w:rsidP="003F40E8">
      <w:pPr>
        <w:pStyle w:val="a0"/>
        <w:tabs>
          <w:tab w:val="clear" w:pos="720"/>
          <w:tab w:val="num" w:pos="426"/>
        </w:tabs>
        <w:ind w:left="426" w:hanging="426"/>
      </w:pPr>
      <w:r w:rsidRPr="0093349C">
        <w:t>Настоящий Договор составлен в двух экземплярах, имеющих одинаковую юридическую силу, по одному экземпляру для каждой из Сторон. Все изменения и/или дополнения к Договору считаются действительными, если они совершены в письменной форме и подписаны представителями сторон. Все приложения к настоящему Договору, Дополнительные соглашения и Приложения являются неотъемлемыми частями настоящего Договора.</w:t>
      </w:r>
    </w:p>
    <w:p w:rsidR="0008624B" w:rsidRPr="0093349C" w:rsidRDefault="0008624B" w:rsidP="003F40E8">
      <w:pPr>
        <w:pStyle w:val="a0"/>
        <w:tabs>
          <w:tab w:val="clear" w:pos="720"/>
          <w:tab w:val="num" w:pos="426"/>
        </w:tabs>
        <w:ind w:left="426" w:hanging="426"/>
      </w:pPr>
      <w:r w:rsidRPr="0093349C">
        <w:t xml:space="preserve">В случае изменения каких-либо данных, указанных в разделе </w:t>
      </w:r>
      <w:r w:rsidR="001729D5" w:rsidRPr="0093349C">
        <w:fldChar w:fldCharType="begin"/>
      </w:r>
      <w:r w:rsidR="001729D5" w:rsidRPr="0093349C">
        <w:instrText xml:space="preserve"> REF _Ref278540197 \r \h </w:instrText>
      </w:r>
      <w:r w:rsidR="0093349C" w:rsidRPr="0093349C">
        <w:instrText xml:space="preserve"> \* MERGEFORMAT </w:instrText>
      </w:r>
      <w:r w:rsidR="001729D5" w:rsidRPr="0093349C">
        <w:fldChar w:fldCharType="separate"/>
      </w:r>
      <w:r w:rsidR="000B1C62">
        <w:t>13</w:t>
      </w:r>
      <w:r w:rsidR="001729D5" w:rsidRPr="0093349C">
        <w:fldChar w:fldCharType="end"/>
      </w:r>
      <w:r w:rsidR="001729D5" w:rsidRPr="0093349C">
        <w:t xml:space="preserve"> </w:t>
      </w:r>
      <w:r w:rsidRPr="0093349C">
        <w:t>настоящего Договора</w:t>
      </w:r>
      <w:r w:rsidR="001729D5" w:rsidRPr="0093349C">
        <w:t>,</w:t>
      </w:r>
      <w:r w:rsidRPr="0093349C">
        <w:t xml:space="preserve"> Сторона обязана в течение 3-х рабочих дней со дня изменения и</w:t>
      </w:r>
      <w:r w:rsidR="001729D5" w:rsidRPr="0093349C">
        <w:t>звестить об этом другую Сторону</w:t>
      </w:r>
      <w:r w:rsidRPr="0093349C">
        <w:t>.</w:t>
      </w:r>
    </w:p>
    <w:p w:rsidR="00320458" w:rsidRDefault="00320458" w:rsidP="003F40E8">
      <w:pPr>
        <w:pStyle w:val="a0"/>
        <w:tabs>
          <w:tab w:val="clear" w:pos="720"/>
          <w:tab w:val="num" w:pos="426"/>
        </w:tabs>
        <w:ind w:left="426" w:hanging="426"/>
      </w:pPr>
      <w:r w:rsidRPr="0093349C">
        <w:t xml:space="preserve">При исполнении обязательств по настоящему Договору в части, неурегулированной условиями настоящего договора, Стороны руководствуются действующим законодательством Российской Федерации. </w:t>
      </w:r>
    </w:p>
    <w:p w:rsidR="00C87056" w:rsidRPr="00C87056" w:rsidRDefault="00C87056" w:rsidP="00C87056">
      <w:pPr>
        <w:pStyle w:val="a"/>
        <w:spacing w:before="120" w:after="0"/>
        <w:ind w:left="0" w:firstLine="709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ru-RU"/>
        </w:rPr>
        <w:t>Прочие</w:t>
      </w:r>
      <w:r w:rsidRPr="00C87056">
        <w:rPr>
          <w:rFonts w:ascii="Times New Roman" w:hAnsi="Times New Roman"/>
          <w:sz w:val="20"/>
          <w:szCs w:val="20"/>
        </w:rPr>
        <w:t xml:space="preserve"> условия</w:t>
      </w:r>
    </w:p>
    <w:p w:rsidR="00F47CA9" w:rsidRDefault="00F47CA9" w:rsidP="00F47CA9">
      <w:pPr>
        <w:pStyle w:val="a0"/>
        <w:tabs>
          <w:tab w:val="clear" w:pos="720"/>
        </w:tabs>
        <w:ind w:left="426" w:hanging="437"/>
      </w:pPr>
      <w:r>
        <w:t>Стороны договорились, что в целях настоящего договора для осуществления официальной переписки допустимо использовать следующие способы:</w:t>
      </w:r>
    </w:p>
    <w:p w:rsidR="00F47CA9" w:rsidRDefault="00F47CA9" w:rsidP="00F47CA9">
      <w:pPr>
        <w:pStyle w:val="a0"/>
        <w:numPr>
          <w:ilvl w:val="0"/>
          <w:numId w:val="8"/>
        </w:numPr>
        <w:tabs>
          <w:tab w:val="left" w:pos="851"/>
        </w:tabs>
        <w:ind w:left="851" w:hanging="425"/>
      </w:pPr>
      <w:r>
        <w:t>отправка с помощью электронного документооборота (ЭДО) с использованием усиленной квалифицированной электронной подписи,</w:t>
      </w:r>
    </w:p>
    <w:p w:rsidR="00F47CA9" w:rsidRDefault="00F47CA9" w:rsidP="00F47CA9">
      <w:pPr>
        <w:pStyle w:val="a0"/>
        <w:numPr>
          <w:ilvl w:val="0"/>
          <w:numId w:val="8"/>
        </w:numPr>
        <w:tabs>
          <w:tab w:val="left" w:pos="851"/>
        </w:tabs>
        <w:ind w:left="851" w:hanging="425"/>
      </w:pPr>
      <w:r>
        <w:t>отправка с помощью электронной почты,</w:t>
      </w:r>
    </w:p>
    <w:p w:rsidR="00F47CA9" w:rsidRDefault="00F47CA9" w:rsidP="00F47CA9">
      <w:pPr>
        <w:pStyle w:val="a0"/>
        <w:numPr>
          <w:ilvl w:val="0"/>
          <w:numId w:val="8"/>
        </w:numPr>
        <w:tabs>
          <w:tab w:val="left" w:pos="851"/>
        </w:tabs>
        <w:ind w:left="851" w:hanging="425"/>
      </w:pPr>
      <w:r>
        <w:t>передача с представителем одной из Сторон или курьерской службой по фактическому адресу другой Стороны,</w:t>
      </w:r>
    </w:p>
    <w:p w:rsidR="00F47CA9" w:rsidRDefault="00F47CA9" w:rsidP="00F47CA9">
      <w:pPr>
        <w:pStyle w:val="a0"/>
        <w:numPr>
          <w:ilvl w:val="0"/>
          <w:numId w:val="8"/>
        </w:numPr>
        <w:tabs>
          <w:tab w:val="left" w:pos="851"/>
        </w:tabs>
        <w:ind w:left="851" w:hanging="425"/>
      </w:pPr>
      <w:r>
        <w:t>отправка заказного письма с уведомлением о вручении через Почту России по юридическому адресу другой Стороны.</w:t>
      </w:r>
    </w:p>
    <w:p w:rsidR="00F47CA9" w:rsidRDefault="00F47CA9" w:rsidP="00F47CA9">
      <w:pPr>
        <w:pStyle w:val="a0"/>
        <w:tabs>
          <w:tab w:val="clear" w:pos="720"/>
        </w:tabs>
        <w:ind w:left="426" w:hanging="426"/>
      </w:pPr>
      <w:r>
        <w:t>При осуществлении отправки с использованием ЭДО Стороны устанавливают особенности совершения сделок в письменной форме, а также условия и порядок организации юридически значимого документооборота во исполнение совершенных между ними сделок с использованием аналогов собственноручной подписи и печати организации – электронной подписи (далее – «ЭП»). Стороны взаимодействия соглашаются признавать электронные документы равнозначными аналогичным документам на бумажных носителях. Участники взаимодействия руководствуются настоящим Договором, а также положениями Гражданского кодекса Российской Федерации, Федерального закона РФ от 06.04.2011 г. № 63-ФЗ «Об электронной подписи», Федерального закона РФ от 06.12.2011г.  № 402-ФЗ «О бухгалтерском учете».</w:t>
      </w:r>
    </w:p>
    <w:p w:rsidR="00C87056" w:rsidRPr="00C87056" w:rsidRDefault="00F47CA9" w:rsidP="00F47CA9">
      <w:pPr>
        <w:pStyle w:val="a0"/>
        <w:tabs>
          <w:tab w:val="clear" w:pos="720"/>
        </w:tabs>
        <w:ind w:left="426" w:hanging="426"/>
      </w:pPr>
      <w:r>
        <w:t>При рассмотрении споров в суде переписка Сторон вышеуказанными способами будет признана Сторонами достаточным доказательством. Датой получения корреспонденции считается момент получения почтового отправления, в том числе заказной корреспонденции, электронного подтверждения доставки при отправлении электронной почтой и ЭДО, или день доставки в случае отправления корреспонденции с курьером.</w:t>
      </w:r>
      <w:r w:rsidR="00C87056" w:rsidRPr="00C87056">
        <w:t xml:space="preserve"> </w:t>
      </w:r>
    </w:p>
    <w:p w:rsidR="00B040EE" w:rsidRDefault="00B040EE" w:rsidP="00EF1D32">
      <w:pPr>
        <w:pStyle w:val="a"/>
        <w:spacing w:before="120" w:after="0"/>
        <w:ind w:left="0" w:firstLine="709"/>
        <w:rPr>
          <w:rFonts w:ascii="Times New Roman" w:hAnsi="Times New Roman"/>
          <w:sz w:val="20"/>
          <w:szCs w:val="20"/>
        </w:rPr>
      </w:pPr>
      <w:bookmarkStart w:id="15" w:name="_Ref278540197"/>
      <w:r w:rsidRPr="0093349C">
        <w:rPr>
          <w:rFonts w:ascii="Times New Roman" w:hAnsi="Times New Roman"/>
          <w:sz w:val="20"/>
          <w:szCs w:val="20"/>
        </w:rPr>
        <w:t>Юридические адреса и реквизиты сторон</w:t>
      </w:r>
      <w:bookmarkEnd w:id="15"/>
    </w:p>
    <w:p w:rsidR="003354A7" w:rsidRDefault="003354A7" w:rsidP="003354A7">
      <w:pPr>
        <w:pStyle w:val="a"/>
        <w:numPr>
          <w:ilvl w:val="0"/>
          <w:numId w:val="0"/>
        </w:numPr>
        <w:spacing w:before="0" w:after="0"/>
        <w:ind w:left="390" w:hanging="390"/>
        <w:rPr>
          <w:rFonts w:ascii="Times New Roman" w:hAnsi="Times New Roman"/>
          <w:sz w:val="20"/>
          <w:szCs w:val="20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bottom w:w="28" w:type="dxa"/>
        </w:tblCellMar>
        <w:tblLook w:val="0000" w:firstRow="0" w:lastRow="0" w:firstColumn="0" w:lastColumn="0" w:noHBand="0" w:noVBand="0"/>
      </w:tblPr>
      <w:tblGrid>
        <w:gridCol w:w="1985"/>
        <w:gridCol w:w="3572"/>
        <w:gridCol w:w="4649"/>
      </w:tblGrid>
      <w:tr w:rsidR="000D0BE2" w:rsidRPr="000D0BE2" w:rsidTr="00CE46B5">
        <w:tc>
          <w:tcPr>
            <w:tcW w:w="1985" w:type="dxa"/>
            <w:shd w:val="clear" w:color="auto" w:fill="D9D9D9"/>
          </w:tcPr>
          <w:p w:rsidR="000D0BE2" w:rsidRPr="000D0BE2" w:rsidRDefault="000D0BE2" w:rsidP="00AF2235">
            <w:pPr>
              <w:rPr>
                <w:b/>
                <w:sz w:val="20"/>
                <w:szCs w:val="20"/>
              </w:rPr>
            </w:pPr>
            <w:r w:rsidRPr="000D0BE2">
              <w:rPr>
                <w:b/>
                <w:sz w:val="20"/>
                <w:szCs w:val="20"/>
              </w:rPr>
              <w:t>Реквизит</w:t>
            </w:r>
          </w:p>
        </w:tc>
        <w:tc>
          <w:tcPr>
            <w:tcW w:w="3572" w:type="dxa"/>
            <w:shd w:val="clear" w:color="auto" w:fill="D9D9D9"/>
          </w:tcPr>
          <w:p w:rsidR="000D0BE2" w:rsidRPr="000D0BE2" w:rsidRDefault="000D0BE2" w:rsidP="00AF2235">
            <w:pPr>
              <w:rPr>
                <w:b/>
                <w:sz w:val="20"/>
                <w:szCs w:val="20"/>
              </w:rPr>
            </w:pPr>
            <w:r w:rsidRPr="000D0BE2">
              <w:rPr>
                <w:b/>
                <w:sz w:val="20"/>
                <w:szCs w:val="20"/>
              </w:rPr>
              <w:t>Исполнитель</w:t>
            </w:r>
          </w:p>
        </w:tc>
        <w:tc>
          <w:tcPr>
            <w:tcW w:w="4649" w:type="dxa"/>
            <w:shd w:val="clear" w:color="auto" w:fill="D9D9D9"/>
          </w:tcPr>
          <w:p w:rsidR="000D0BE2" w:rsidRPr="000D0BE2" w:rsidRDefault="000D0BE2" w:rsidP="00AF2235">
            <w:pPr>
              <w:rPr>
                <w:b/>
                <w:sz w:val="20"/>
                <w:szCs w:val="20"/>
              </w:rPr>
            </w:pPr>
            <w:r w:rsidRPr="000D0BE2">
              <w:rPr>
                <w:b/>
                <w:sz w:val="20"/>
                <w:szCs w:val="20"/>
              </w:rPr>
              <w:t>Заказчик</w:t>
            </w:r>
          </w:p>
        </w:tc>
      </w:tr>
      <w:tr w:rsidR="000D0BE2" w:rsidRPr="000D0BE2" w:rsidTr="00CE46B5">
        <w:tc>
          <w:tcPr>
            <w:tcW w:w="1985" w:type="dxa"/>
          </w:tcPr>
          <w:p w:rsidR="000D0BE2" w:rsidRPr="000D0BE2" w:rsidRDefault="000D0BE2" w:rsidP="00AF2235">
            <w:pPr>
              <w:rPr>
                <w:sz w:val="20"/>
                <w:szCs w:val="20"/>
              </w:rPr>
            </w:pPr>
            <w:r w:rsidRPr="000D0BE2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3572" w:type="dxa"/>
          </w:tcPr>
          <w:p w:rsidR="000D0BE2" w:rsidRPr="000D0BE2" w:rsidRDefault="000D0BE2" w:rsidP="00AF2235">
            <w:pPr>
              <w:rPr>
                <w:sz w:val="20"/>
                <w:szCs w:val="20"/>
              </w:rPr>
            </w:pPr>
          </w:p>
        </w:tc>
        <w:bookmarkStart w:id="16" w:name="СемКонтрагент2"/>
        <w:tc>
          <w:tcPr>
            <w:tcW w:w="4649" w:type="dxa"/>
          </w:tcPr>
          <w:p w:rsidR="000D0BE2" w:rsidRPr="000D0BE2" w:rsidRDefault="000D0BE2" w:rsidP="00AF2235">
            <w:pPr>
              <w:rPr>
                <w:sz w:val="20"/>
                <w:szCs w:val="20"/>
              </w:rPr>
            </w:pPr>
            <w:r w:rsidRPr="000D0BE2">
              <w:rPr>
                <w:sz w:val="20"/>
                <w:szCs w:val="20"/>
              </w:rPr>
              <w:fldChar w:fldCharType="begin">
                <w:ffData>
                  <w:name w:val="СемКонтрагент2"/>
                  <w:enabled/>
                  <w:calcOnExit w:val="0"/>
                  <w:textInput>
                    <w:default w:val="Организация контрагент"/>
                  </w:textInput>
                </w:ffData>
              </w:fldChar>
            </w:r>
            <w:r w:rsidRPr="000D0BE2">
              <w:rPr>
                <w:sz w:val="20"/>
                <w:szCs w:val="20"/>
              </w:rPr>
              <w:instrText xml:space="preserve"> FORMTEXT </w:instrText>
            </w:r>
            <w:r w:rsidRPr="000D0BE2">
              <w:rPr>
                <w:sz w:val="20"/>
                <w:szCs w:val="20"/>
              </w:rPr>
            </w:r>
            <w:r w:rsidRPr="000D0BE2">
              <w:rPr>
                <w:sz w:val="20"/>
                <w:szCs w:val="20"/>
              </w:rPr>
              <w:fldChar w:fldCharType="separate"/>
            </w:r>
            <w:r w:rsidR="000B1C62">
              <w:rPr>
                <w:sz w:val="20"/>
                <w:szCs w:val="20"/>
              </w:rPr>
              <w:t xml:space="preserve">ФЕДЕРАЛЬНОЕ ГОСУДАРСТВЕННОЕ БЮДЖЕТНОЕ УЧРЕЖДЕНИЕ ВЫСШЕГО ОБРАЗОВАНИЯ И НАУКИ "САНКТ-ПЕТЕРБУРГСКИЙ НАЦИОНАЛЬНЫЙ </w:t>
            </w:r>
            <w:r w:rsidR="000B1C62">
              <w:rPr>
                <w:sz w:val="20"/>
                <w:szCs w:val="20"/>
              </w:rPr>
              <w:lastRenderedPageBreak/>
              <w:t>ИССЛЕДОВАТЕЛЬСКИЙ АКАДЕМИЧЕСКИЙ УНИВЕРСИТЕТ ИМЕНИ Ж.И. АЛФЕРОВА РОССИЙСКОЙ АКАДЕМИИ НАУК"</w:t>
            </w:r>
            <w:r w:rsidRPr="000D0BE2">
              <w:rPr>
                <w:sz w:val="20"/>
                <w:szCs w:val="20"/>
              </w:rPr>
              <w:fldChar w:fldCharType="end"/>
            </w:r>
            <w:bookmarkEnd w:id="16"/>
          </w:p>
        </w:tc>
      </w:tr>
      <w:tr w:rsidR="000D0BE2" w:rsidRPr="000D0BE2" w:rsidTr="00CE46B5">
        <w:tc>
          <w:tcPr>
            <w:tcW w:w="1985" w:type="dxa"/>
          </w:tcPr>
          <w:p w:rsidR="000D0BE2" w:rsidRPr="000D0BE2" w:rsidRDefault="000D0BE2" w:rsidP="00AF2235">
            <w:pPr>
              <w:rPr>
                <w:sz w:val="20"/>
                <w:szCs w:val="20"/>
              </w:rPr>
            </w:pPr>
            <w:r w:rsidRPr="000D0BE2">
              <w:rPr>
                <w:sz w:val="20"/>
                <w:szCs w:val="20"/>
              </w:rPr>
              <w:lastRenderedPageBreak/>
              <w:t>ИНН / КПП</w:t>
            </w:r>
          </w:p>
        </w:tc>
        <w:tc>
          <w:tcPr>
            <w:tcW w:w="3572" w:type="dxa"/>
          </w:tcPr>
          <w:p w:rsidR="000D0BE2" w:rsidRPr="000D0BE2" w:rsidRDefault="000D0BE2" w:rsidP="00AF2235">
            <w:pPr>
              <w:pStyle w:val="3"/>
              <w:rPr>
                <w:rFonts w:ascii="Times New Roman" w:hAnsi="Times New Roman" w:cs="Times New Roman"/>
                <w:b w:val="0"/>
                <w:bCs w:val="0"/>
                <w:iCs/>
                <w:sz w:val="20"/>
                <w:szCs w:val="20"/>
              </w:rPr>
            </w:pPr>
          </w:p>
        </w:tc>
        <w:bookmarkStart w:id="17" w:name="СемКонтрагентИНН"/>
        <w:tc>
          <w:tcPr>
            <w:tcW w:w="4649" w:type="dxa"/>
          </w:tcPr>
          <w:p w:rsidR="000D0BE2" w:rsidRPr="000D0BE2" w:rsidRDefault="000D0BE2" w:rsidP="00AF2235">
            <w:pPr>
              <w:pStyle w:val="3"/>
              <w:rPr>
                <w:rFonts w:ascii="Times New Roman" w:hAnsi="Times New Roman" w:cs="Times New Roman"/>
                <w:b w:val="0"/>
                <w:bCs w:val="0"/>
                <w:iCs/>
                <w:sz w:val="20"/>
                <w:szCs w:val="20"/>
              </w:rPr>
            </w:pPr>
            <w:r w:rsidRPr="000D0BE2">
              <w:rPr>
                <w:rFonts w:ascii="Times New Roman" w:hAnsi="Times New Roman" w:cs="Times New Roman"/>
                <w:b w:val="0"/>
                <w:bCs w:val="0"/>
                <w:iCs/>
                <w:sz w:val="20"/>
                <w:szCs w:val="20"/>
              </w:rPr>
              <w:fldChar w:fldCharType="begin">
                <w:ffData>
                  <w:name w:val="СемКонтрагентИНН"/>
                  <w:enabled/>
                  <w:calcOnExit w:val="0"/>
                  <w:textInput>
                    <w:default w:val="ИНН контрагента"/>
                  </w:textInput>
                </w:ffData>
              </w:fldChar>
            </w:r>
            <w:r w:rsidRPr="000D0BE2">
              <w:rPr>
                <w:rFonts w:ascii="Times New Roman" w:hAnsi="Times New Roman" w:cs="Times New Roman"/>
                <w:b w:val="0"/>
                <w:bCs w:val="0"/>
                <w:iCs/>
                <w:sz w:val="20"/>
                <w:szCs w:val="20"/>
              </w:rPr>
              <w:instrText xml:space="preserve"> FORMTEXT </w:instrText>
            </w:r>
            <w:r w:rsidRPr="000D0BE2">
              <w:rPr>
                <w:rFonts w:ascii="Times New Roman" w:hAnsi="Times New Roman" w:cs="Times New Roman"/>
                <w:b w:val="0"/>
                <w:bCs w:val="0"/>
                <w:iCs/>
                <w:sz w:val="20"/>
                <w:szCs w:val="20"/>
              </w:rPr>
            </w:r>
            <w:r w:rsidRPr="000D0BE2">
              <w:rPr>
                <w:rFonts w:ascii="Times New Roman" w:hAnsi="Times New Roman" w:cs="Times New Roman"/>
                <w:b w:val="0"/>
                <w:bCs w:val="0"/>
                <w:iCs/>
                <w:sz w:val="20"/>
                <w:szCs w:val="20"/>
              </w:rPr>
              <w:fldChar w:fldCharType="separate"/>
            </w:r>
            <w:r w:rsidR="000B1C62">
              <w:rPr>
                <w:rFonts w:ascii="Times New Roman" w:hAnsi="Times New Roman" w:cs="Times New Roman"/>
                <w:b w:val="0"/>
                <w:bCs w:val="0"/>
                <w:iCs/>
                <w:sz w:val="20"/>
                <w:szCs w:val="20"/>
              </w:rPr>
              <w:t>7804161723</w:t>
            </w:r>
            <w:r w:rsidRPr="000D0BE2">
              <w:rPr>
                <w:rFonts w:ascii="Times New Roman" w:hAnsi="Times New Roman" w:cs="Times New Roman"/>
                <w:b w:val="0"/>
                <w:bCs w:val="0"/>
                <w:iCs/>
                <w:sz w:val="20"/>
                <w:szCs w:val="20"/>
              </w:rPr>
              <w:fldChar w:fldCharType="end"/>
            </w:r>
            <w:bookmarkEnd w:id="17"/>
            <w:r w:rsidRPr="000D0BE2">
              <w:rPr>
                <w:rFonts w:ascii="Times New Roman" w:hAnsi="Times New Roman" w:cs="Times New Roman"/>
                <w:b w:val="0"/>
                <w:bCs w:val="0"/>
                <w:iCs/>
                <w:sz w:val="20"/>
                <w:szCs w:val="20"/>
              </w:rPr>
              <w:t xml:space="preserve"> / </w:t>
            </w:r>
            <w:bookmarkStart w:id="18" w:name="СемКонтрагентКПП"/>
            <w:r w:rsidRPr="000D0BE2">
              <w:rPr>
                <w:rFonts w:ascii="Times New Roman" w:hAnsi="Times New Roman" w:cs="Times New Roman"/>
                <w:b w:val="0"/>
                <w:bCs w:val="0"/>
                <w:iCs/>
                <w:sz w:val="20"/>
                <w:szCs w:val="20"/>
              </w:rPr>
              <w:fldChar w:fldCharType="begin">
                <w:ffData>
                  <w:name w:val="СемКонтрагентКПП"/>
                  <w:enabled/>
                  <w:calcOnExit w:val="0"/>
                  <w:textInput>
                    <w:default w:val="КПП контрагента"/>
                  </w:textInput>
                </w:ffData>
              </w:fldChar>
            </w:r>
            <w:r w:rsidRPr="000D0BE2">
              <w:rPr>
                <w:rFonts w:ascii="Times New Roman" w:hAnsi="Times New Roman" w:cs="Times New Roman"/>
                <w:b w:val="0"/>
                <w:bCs w:val="0"/>
                <w:iCs/>
                <w:sz w:val="20"/>
                <w:szCs w:val="20"/>
              </w:rPr>
              <w:instrText xml:space="preserve"> FORMTEXT </w:instrText>
            </w:r>
            <w:r w:rsidRPr="000D0BE2">
              <w:rPr>
                <w:rFonts w:ascii="Times New Roman" w:hAnsi="Times New Roman" w:cs="Times New Roman"/>
                <w:b w:val="0"/>
                <w:bCs w:val="0"/>
                <w:iCs/>
                <w:sz w:val="20"/>
                <w:szCs w:val="20"/>
              </w:rPr>
            </w:r>
            <w:r w:rsidRPr="000D0BE2">
              <w:rPr>
                <w:rFonts w:ascii="Times New Roman" w:hAnsi="Times New Roman" w:cs="Times New Roman"/>
                <w:b w:val="0"/>
                <w:bCs w:val="0"/>
                <w:iCs/>
                <w:sz w:val="20"/>
                <w:szCs w:val="20"/>
              </w:rPr>
              <w:fldChar w:fldCharType="separate"/>
            </w:r>
            <w:r w:rsidR="000B1C62">
              <w:rPr>
                <w:rFonts w:ascii="Times New Roman" w:hAnsi="Times New Roman" w:cs="Times New Roman"/>
                <w:b w:val="0"/>
                <w:bCs w:val="0"/>
                <w:iCs/>
                <w:sz w:val="20"/>
                <w:szCs w:val="20"/>
              </w:rPr>
              <w:t>780401001</w:t>
            </w:r>
            <w:r w:rsidRPr="000D0BE2">
              <w:rPr>
                <w:rFonts w:ascii="Times New Roman" w:hAnsi="Times New Roman" w:cs="Times New Roman"/>
                <w:b w:val="0"/>
                <w:bCs w:val="0"/>
                <w:iCs/>
                <w:sz w:val="20"/>
                <w:szCs w:val="20"/>
              </w:rPr>
              <w:fldChar w:fldCharType="end"/>
            </w:r>
            <w:bookmarkEnd w:id="18"/>
          </w:p>
        </w:tc>
      </w:tr>
      <w:tr w:rsidR="000D0BE2" w:rsidRPr="000D0BE2" w:rsidTr="00CE46B5">
        <w:tc>
          <w:tcPr>
            <w:tcW w:w="1985" w:type="dxa"/>
          </w:tcPr>
          <w:p w:rsidR="000D0BE2" w:rsidRPr="000D0BE2" w:rsidRDefault="000D0BE2" w:rsidP="00AF2235">
            <w:pPr>
              <w:rPr>
                <w:sz w:val="20"/>
                <w:szCs w:val="20"/>
              </w:rPr>
            </w:pPr>
            <w:r w:rsidRPr="000D0BE2">
              <w:rPr>
                <w:sz w:val="20"/>
                <w:szCs w:val="20"/>
              </w:rPr>
              <w:t>Юридический адрес</w:t>
            </w:r>
          </w:p>
        </w:tc>
        <w:tc>
          <w:tcPr>
            <w:tcW w:w="3572" w:type="dxa"/>
          </w:tcPr>
          <w:p w:rsidR="000D0BE2" w:rsidRPr="000D0BE2" w:rsidRDefault="000D0BE2" w:rsidP="00AF2235">
            <w:pPr>
              <w:rPr>
                <w:sz w:val="20"/>
                <w:szCs w:val="20"/>
              </w:rPr>
            </w:pPr>
          </w:p>
        </w:tc>
        <w:tc>
          <w:tcPr>
            <w:tcW w:w="4649" w:type="dxa"/>
          </w:tcPr>
          <w:p w:rsidR="000D0BE2" w:rsidRPr="000D0BE2" w:rsidRDefault="000D0BE2" w:rsidP="00AF2235">
            <w:pPr>
              <w:rPr>
                <w:sz w:val="20"/>
                <w:szCs w:val="20"/>
              </w:rPr>
            </w:pPr>
            <w:r w:rsidRPr="000D0BE2">
              <w:rPr>
                <w:sz w:val="20"/>
                <w:szCs w:val="20"/>
              </w:rPr>
              <w:fldChar w:fldCharType="begin">
                <w:ffData>
                  <w:name w:val="СемКонтрагентЮ_Адрес"/>
                  <w:enabled/>
                  <w:calcOnExit w:val="0"/>
                  <w:textInput>
                    <w:default w:val="Юридический адрес контрагент"/>
                  </w:textInput>
                </w:ffData>
              </w:fldChar>
            </w:r>
            <w:bookmarkStart w:id="19" w:name="СемКонтрагентЮ_Адрес"/>
            <w:r w:rsidRPr="000D0BE2">
              <w:rPr>
                <w:sz w:val="20"/>
                <w:szCs w:val="20"/>
              </w:rPr>
              <w:instrText xml:space="preserve"> FORMTEXT </w:instrText>
            </w:r>
            <w:r w:rsidRPr="000D0BE2">
              <w:rPr>
                <w:sz w:val="20"/>
                <w:szCs w:val="20"/>
              </w:rPr>
            </w:r>
            <w:r w:rsidRPr="000D0BE2">
              <w:rPr>
                <w:sz w:val="20"/>
                <w:szCs w:val="20"/>
              </w:rPr>
              <w:fldChar w:fldCharType="separate"/>
            </w:r>
            <w:r w:rsidR="000B1C62">
              <w:rPr>
                <w:sz w:val="20"/>
                <w:szCs w:val="20"/>
              </w:rPr>
              <w:t>194021, Санкт-Петербург г, Хлопина ул, дом № 8, корпус 3 Лит. А</w:t>
            </w:r>
            <w:r w:rsidRPr="000D0BE2">
              <w:rPr>
                <w:sz w:val="20"/>
                <w:szCs w:val="20"/>
              </w:rPr>
              <w:fldChar w:fldCharType="end"/>
            </w:r>
            <w:bookmarkEnd w:id="19"/>
          </w:p>
        </w:tc>
      </w:tr>
      <w:tr w:rsidR="000D0BE2" w:rsidRPr="000D0BE2" w:rsidTr="00CE46B5">
        <w:tc>
          <w:tcPr>
            <w:tcW w:w="1985" w:type="dxa"/>
          </w:tcPr>
          <w:p w:rsidR="000D0BE2" w:rsidRPr="000D0BE2" w:rsidRDefault="000D0BE2" w:rsidP="00AF2235">
            <w:pPr>
              <w:rPr>
                <w:sz w:val="20"/>
                <w:szCs w:val="20"/>
              </w:rPr>
            </w:pPr>
            <w:r w:rsidRPr="000D0BE2">
              <w:rPr>
                <w:sz w:val="20"/>
                <w:szCs w:val="20"/>
              </w:rPr>
              <w:t>Банк</w:t>
            </w:r>
          </w:p>
        </w:tc>
        <w:tc>
          <w:tcPr>
            <w:tcW w:w="3572" w:type="dxa"/>
          </w:tcPr>
          <w:p w:rsidR="000D0BE2" w:rsidRPr="000D0BE2" w:rsidRDefault="000D0BE2" w:rsidP="00AF2235">
            <w:pPr>
              <w:pStyle w:val="3"/>
              <w:rPr>
                <w:rFonts w:ascii="Times New Roman" w:hAnsi="Times New Roman" w:cs="Times New Roman"/>
                <w:b w:val="0"/>
                <w:bCs w:val="0"/>
                <w:iCs/>
                <w:sz w:val="20"/>
                <w:szCs w:val="20"/>
              </w:rPr>
            </w:pPr>
          </w:p>
        </w:tc>
        <w:bookmarkStart w:id="20" w:name="СемКонтрагентБанк"/>
        <w:tc>
          <w:tcPr>
            <w:tcW w:w="4649" w:type="dxa"/>
          </w:tcPr>
          <w:p w:rsidR="000D0BE2" w:rsidRPr="000D0BE2" w:rsidRDefault="000D0BE2" w:rsidP="00AF2235">
            <w:pPr>
              <w:rPr>
                <w:sz w:val="20"/>
                <w:szCs w:val="20"/>
              </w:rPr>
            </w:pPr>
            <w:r w:rsidRPr="000D0BE2">
              <w:rPr>
                <w:sz w:val="20"/>
                <w:szCs w:val="20"/>
              </w:rPr>
              <w:fldChar w:fldCharType="begin">
                <w:ffData>
                  <w:name w:val="СемКонтрагентБанк"/>
                  <w:enabled/>
                  <w:calcOnExit w:val="0"/>
                  <w:textInput>
                    <w:default w:val="Банк контрагента"/>
                  </w:textInput>
                </w:ffData>
              </w:fldChar>
            </w:r>
            <w:r w:rsidRPr="000D0BE2">
              <w:rPr>
                <w:sz w:val="20"/>
                <w:szCs w:val="20"/>
              </w:rPr>
              <w:instrText xml:space="preserve"> FORMTEXT </w:instrText>
            </w:r>
            <w:r w:rsidRPr="000D0BE2">
              <w:rPr>
                <w:sz w:val="20"/>
                <w:szCs w:val="20"/>
              </w:rPr>
            </w:r>
            <w:r w:rsidRPr="000D0BE2">
              <w:rPr>
                <w:sz w:val="20"/>
                <w:szCs w:val="20"/>
              </w:rPr>
              <w:fldChar w:fldCharType="separate"/>
            </w:r>
            <w:r w:rsidR="000B1C62">
              <w:rPr>
                <w:sz w:val="20"/>
                <w:szCs w:val="20"/>
              </w:rPr>
              <w:t>УФК по Нижегородской области</w:t>
            </w:r>
            <w:r w:rsidRPr="000D0BE2">
              <w:rPr>
                <w:sz w:val="20"/>
                <w:szCs w:val="20"/>
              </w:rPr>
              <w:fldChar w:fldCharType="end"/>
            </w:r>
            <w:bookmarkEnd w:id="20"/>
            <w:r w:rsidRPr="000D0BE2">
              <w:rPr>
                <w:sz w:val="20"/>
                <w:szCs w:val="20"/>
              </w:rPr>
              <w:t xml:space="preserve"> </w:t>
            </w:r>
            <w:bookmarkStart w:id="21" w:name="СемКонтрагБанкГород"/>
            <w:r w:rsidRPr="000D0BE2">
              <w:rPr>
                <w:sz w:val="20"/>
                <w:szCs w:val="20"/>
              </w:rPr>
              <w:fldChar w:fldCharType="begin">
                <w:ffData>
                  <w:name w:val="СемКонтрагБанкГород"/>
                  <w:enabled/>
                  <w:calcOnExit w:val="0"/>
                  <w:textInput>
                    <w:default w:val="Город банка контрагента"/>
                  </w:textInput>
                </w:ffData>
              </w:fldChar>
            </w:r>
            <w:r w:rsidRPr="000D0BE2">
              <w:rPr>
                <w:sz w:val="20"/>
                <w:szCs w:val="20"/>
              </w:rPr>
              <w:instrText xml:space="preserve"> FORMTEXT </w:instrText>
            </w:r>
            <w:r w:rsidRPr="000D0BE2">
              <w:rPr>
                <w:sz w:val="20"/>
                <w:szCs w:val="20"/>
              </w:rPr>
            </w:r>
            <w:r w:rsidRPr="000D0BE2">
              <w:rPr>
                <w:sz w:val="20"/>
                <w:szCs w:val="20"/>
              </w:rPr>
              <w:fldChar w:fldCharType="separate"/>
            </w:r>
            <w:r w:rsidR="000B1C62">
              <w:rPr>
                <w:sz w:val="20"/>
                <w:szCs w:val="20"/>
              </w:rPr>
              <w:t>г Нижний Новгород</w:t>
            </w:r>
            <w:r w:rsidRPr="000D0BE2">
              <w:rPr>
                <w:sz w:val="20"/>
                <w:szCs w:val="20"/>
              </w:rPr>
              <w:fldChar w:fldCharType="end"/>
            </w:r>
            <w:bookmarkEnd w:id="21"/>
          </w:p>
        </w:tc>
      </w:tr>
      <w:tr w:rsidR="000D0BE2" w:rsidRPr="000D0BE2" w:rsidTr="00CE46B5">
        <w:tc>
          <w:tcPr>
            <w:tcW w:w="1985" w:type="dxa"/>
          </w:tcPr>
          <w:p w:rsidR="000D0BE2" w:rsidRPr="000D0BE2" w:rsidRDefault="000D0BE2" w:rsidP="00AF2235">
            <w:pPr>
              <w:rPr>
                <w:sz w:val="20"/>
                <w:szCs w:val="20"/>
              </w:rPr>
            </w:pPr>
            <w:r w:rsidRPr="000D0BE2">
              <w:rPr>
                <w:sz w:val="20"/>
                <w:szCs w:val="20"/>
              </w:rPr>
              <w:t>Расчетный счет</w:t>
            </w:r>
          </w:p>
        </w:tc>
        <w:tc>
          <w:tcPr>
            <w:tcW w:w="3572" w:type="dxa"/>
          </w:tcPr>
          <w:p w:rsidR="000D0BE2" w:rsidRPr="000D0BE2" w:rsidRDefault="000D0BE2" w:rsidP="00AF2235">
            <w:pPr>
              <w:pStyle w:val="3"/>
              <w:rPr>
                <w:rFonts w:ascii="Times New Roman" w:hAnsi="Times New Roman" w:cs="Times New Roman"/>
                <w:b w:val="0"/>
                <w:bCs w:val="0"/>
                <w:iCs/>
                <w:sz w:val="20"/>
                <w:szCs w:val="20"/>
              </w:rPr>
            </w:pPr>
          </w:p>
        </w:tc>
        <w:bookmarkStart w:id="22" w:name="СемКонтрагентРС"/>
        <w:tc>
          <w:tcPr>
            <w:tcW w:w="4649" w:type="dxa"/>
          </w:tcPr>
          <w:p w:rsidR="000D0BE2" w:rsidRPr="000D0BE2" w:rsidRDefault="000D0BE2" w:rsidP="00AF2235">
            <w:pPr>
              <w:rPr>
                <w:sz w:val="20"/>
                <w:szCs w:val="20"/>
              </w:rPr>
            </w:pPr>
            <w:r w:rsidRPr="000D0BE2">
              <w:rPr>
                <w:sz w:val="20"/>
                <w:szCs w:val="20"/>
              </w:rPr>
              <w:fldChar w:fldCharType="begin">
                <w:ffData>
                  <w:name w:val="СемКонтрагентРС"/>
                  <w:enabled/>
                  <w:calcOnExit w:val="0"/>
                  <w:textInput>
                    <w:default w:val="Р/С контрагента"/>
                  </w:textInput>
                </w:ffData>
              </w:fldChar>
            </w:r>
            <w:r w:rsidRPr="000D0BE2">
              <w:rPr>
                <w:sz w:val="20"/>
                <w:szCs w:val="20"/>
              </w:rPr>
              <w:instrText xml:space="preserve"> FORMTEXT </w:instrText>
            </w:r>
            <w:r w:rsidRPr="000D0BE2">
              <w:rPr>
                <w:sz w:val="20"/>
                <w:szCs w:val="20"/>
              </w:rPr>
            </w:r>
            <w:r w:rsidRPr="000D0BE2">
              <w:rPr>
                <w:sz w:val="20"/>
                <w:szCs w:val="20"/>
              </w:rPr>
              <w:fldChar w:fldCharType="separate"/>
            </w:r>
            <w:r w:rsidR="000B1C62">
              <w:rPr>
                <w:sz w:val="20"/>
                <w:szCs w:val="20"/>
              </w:rPr>
              <w:t>03214643000000013225</w:t>
            </w:r>
            <w:r w:rsidRPr="000D0BE2">
              <w:rPr>
                <w:sz w:val="20"/>
                <w:szCs w:val="20"/>
              </w:rPr>
              <w:fldChar w:fldCharType="end"/>
            </w:r>
            <w:bookmarkEnd w:id="22"/>
          </w:p>
        </w:tc>
      </w:tr>
      <w:tr w:rsidR="000D0BE2" w:rsidRPr="000D0BE2" w:rsidTr="00CE46B5">
        <w:tc>
          <w:tcPr>
            <w:tcW w:w="1985" w:type="dxa"/>
          </w:tcPr>
          <w:p w:rsidR="000D0BE2" w:rsidRPr="000D0BE2" w:rsidRDefault="000D0BE2" w:rsidP="00AF2235">
            <w:pPr>
              <w:rPr>
                <w:sz w:val="20"/>
                <w:szCs w:val="20"/>
              </w:rPr>
            </w:pPr>
            <w:r w:rsidRPr="000D0BE2">
              <w:rPr>
                <w:sz w:val="20"/>
                <w:szCs w:val="20"/>
              </w:rPr>
              <w:t>КОР. СЧЕТ</w:t>
            </w:r>
          </w:p>
        </w:tc>
        <w:tc>
          <w:tcPr>
            <w:tcW w:w="3572" w:type="dxa"/>
          </w:tcPr>
          <w:p w:rsidR="000D0BE2" w:rsidRPr="000D0BE2" w:rsidRDefault="000D0BE2" w:rsidP="00AF2235">
            <w:pPr>
              <w:pStyle w:val="3"/>
              <w:rPr>
                <w:rFonts w:ascii="Times New Roman" w:hAnsi="Times New Roman" w:cs="Times New Roman"/>
                <w:b w:val="0"/>
                <w:bCs w:val="0"/>
                <w:iCs/>
                <w:sz w:val="20"/>
                <w:szCs w:val="20"/>
              </w:rPr>
            </w:pPr>
          </w:p>
        </w:tc>
        <w:bookmarkStart w:id="23" w:name="СемКонтрагентКС"/>
        <w:tc>
          <w:tcPr>
            <w:tcW w:w="4649" w:type="dxa"/>
          </w:tcPr>
          <w:p w:rsidR="000D0BE2" w:rsidRPr="000D0BE2" w:rsidRDefault="000D0BE2" w:rsidP="00AF2235">
            <w:pPr>
              <w:pStyle w:val="3"/>
              <w:rPr>
                <w:rFonts w:ascii="Times New Roman" w:hAnsi="Times New Roman" w:cs="Times New Roman"/>
                <w:b w:val="0"/>
                <w:bCs w:val="0"/>
                <w:iCs/>
                <w:sz w:val="20"/>
                <w:szCs w:val="20"/>
              </w:rPr>
            </w:pPr>
            <w:r w:rsidRPr="000D0BE2">
              <w:rPr>
                <w:rFonts w:ascii="Times New Roman" w:hAnsi="Times New Roman" w:cs="Times New Roman"/>
                <w:b w:val="0"/>
                <w:bCs w:val="0"/>
                <w:iCs/>
                <w:sz w:val="20"/>
                <w:szCs w:val="20"/>
              </w:rPr>
              <w:fldChar w:fldCharType="begin">
                <w:ffData>
                  <w:name w:val="СемКонтрагентКС"/>
                  <w:enabled/>
                  <w:calcOnExit w:val="0"/>
                  <w:textInput>
                    <w:default w:val="К/С контрагента"/>
                  </w:textInput>
                </w:ffData>
              </w:fldChar>
            </w:r>
            <w:r w:rsidRPr="000D0BE2">
              <w:rPr>
                <w:rFonts w:ascii="Times New Roman" w:hAnsi="Times New Roman" w:cs="Times New Roman"/>
                <w:b w:val="0"/>
                <w:bCs w:val="0"/>
                <w:iCs/>
                <w:sz w:val="20"/>
                <w:szCs w:val="20"/>
              </w:rPr>
              <w:instrText xml:space="preserve"> FORMTEXT </w:instrText>
            </w:r>
            <w:r w:rsidRPr="000D0BE2">
              <w:rPr>
                <w:rFonts w:ascii="Times New Roman" w:hAnsi="Times New Roman" w:cs="Times New Roman"/>
                <w:b w:val="0"/>
                <w:bCs w:val="0"/>
                <w:iCs/>
                <w:sz w:val="20"/>
                <w:szCs w:val="20"/>
              </w:rPr>
            </w:r>
            <w:r w:rsidRPr="000D0BE2">
              <w:rPr>
                <w:rFonts w:ascii="Times New Roman" w:hAnsi="Times New Roman" w:cs="Times New Roman"/>
                <w:b w:val="0"/>
                <w:bCs w:val="0"/>
                <w:iCs/>
                <w:sz w:val="20"/>
                <w:szCs w:val="20"/>
              </w:rPr>
              <w:fldChar w:fldCharType="separate"/>
            </w:r>
            <w:r w:rsidR="000B1C62">
              <w:rPr>
                <w:rFonts w:ascii="Times New Roman" w:hAnsi="Times New Roman" w:cs="Times New Roman"/>
                <w:b w:val="0"/>
                <w:bCs w:val="0"/>
                <w:iCs/>
                <w:sz w:val="20"/>
                <w:szCs w:val="20"/>
              </w:rPr>
              <w:t>40102810745370000024</w:t>
            </w:r>
            <w:r w:rsidRPr="000D0BE2">
              <w:rPr>
                <w:rFonts w:ascii="Times New Roman" w:hAnsi="Times New Roman" w:cs="Times New Roman"/>
                <w:b w:val="0"/>
                <w:bCs w:val="0"/>
                <w:iCs/>
                <w:sz w:val="20"/>
                <w:szCs w:val="20"/>
              </w:rPr>
              <w:fldChar w:fldCharType="end"/>
            </w:r>
            <w:bookmarkEnd w:id="23"/>
          </w:p>
        </w:tc>
      </w:tr>
      <w:tr w:rsidR="000D0BE2" w:rsidRPr="000D0BE2" w:rsidTr="00CE46B5">
        <w:tc>
          <w:tcPr>
            <w:tcW w:w="1985" w:type="dxa"/>
          </w:tcPr>
          <w:p w:rsidR="000D0BE2" w:rsidRPr="000D0BE2" w:rsidRDefault="000D0BE2" w:rsidP="00AF2235">
            <w:pPr>
              <w:rPr>
                <w:sz w:val="20"/>
                <w:szCs w:val="20"/>
              </w:rPr>
            </w:pPr>
            <w:r w:rsidRPr="000D0BE2">
              <w:rPr>
                <w:sz w:val="20"/>
                <w:szCs w:val="20"/>
              </w:rPr>
              <w:t>БИК</w:t>
            </w:r>
          </w:p>
        </w:tc>
        <w:tc>
          <w:tcPr>
            <w:tcW w:w="3572" w:type="dxa"/>
          </w:tcPr>
          <w:p w:rsidR="000D0BE2" w:rsidRPr="000D0BE2" w:rsidRDefault="000D0BE2" w:rsidP="00AF2235">
            <w:pPr>
              <w:pStyle w:val="3"/>
              <w:rPr>
                <w:rFonts w:ascii="Times New Roman" w:hAnsi="Times New Roman" w:cs="Times New Roman"/>
                <w:b w:val="0"/>
                <w:bCs w:val="0"/>
                <w:iCs/>
                <w:sz w:val="20"/>
                <w:szCs w:val="20"/>
              </w:rPr>
            </w:pPr>
          </w:p>
        </w:tc>
        <w:bookmarkStart w:id="24" w:name="СемКонтрагентБИК"/>
        <w:tc>
          <w:tcPr>
            <w:tcW w:w="4649" w:type="dxa"/>
          </w:tcPr>
          <w:p w:rsidR="000D0BE2" w:rsidRPr="000D0BE2" w:rsidRDefault="000D0BE2" w:rsidP="00AF2235">
            <w:pPr>
              <w:pStyle w:val="3"/>
              <w:rPr>
                <w:rFonts w:ascii="Times New Roman" w:hAnsi="Times New Roman" w:cs="Times New Roman"/>
                <w:b w:val="0"/>
                <w:bCs w:val="0"/>
                <w:iCs/>
                <w:sz w:val="20"/>
                <w:szCs w:val="20"/>
              </w:rPr>
            </w:pPr>
            <w:r w:rsidRPr="000D0BE2">
              <w:rPr>
                <w:rFonts w:ascii="Times New Roman" w:hAnsi="Times New Roman" w:cs="Times New Roman"/>
                <w:b w:val="0"/>
                <w:bCs w:val="0"/>
                <w:iCs/>
                <w:sz w:val="20"/>
                <w:szCs w:val="20"/>
              </w:rPr>
              <w:fldChar w:fldCharType="begin">
                <w:ffData>
                  <w:name w:val="СемКонтрагентБИК"/>
                  <w:enabled/>
                  <w:calcOnExit w:val="0"/>
                  <w:textInput>
                    <w:default w:val="БИК контрагента"/>
                  </w:textInput>
                </w:ffData>
              </w:fldChar>
            </w:r>
            <w:r w:rsidRPr="000D0BE2">
              <w:rPr>
                <w:rFonts w:ascii="Times New Roman" w:hAnsi="Times New Roman" w:cs="Times New Roman"/>
                <w:b w:val="0"/>
                <w:bCs w:val="0"/>
                <w:iCs/>
                <w:sz w:val="20"/>
                <w:szCs w:val="20"/>
              </w:rPr>
              <w:instrText xml:space="preserve"> FORMTEXT </w:instrText>
            </w:r>
            <w:r w:rsidRPr="000D0BE2">
              <w:rPr>
                <w:rFonts w:ascii="Times New Roman" w:hAnsi="Times New Roman" w:cs="Times New Roman"/>
                <w:b w:val="0"/>
                <w:bCs w:val="0"/>
                <w:iCs/>
                <w:sz w:val="20"/>
                <w:szCs w:val="20"/>
              </w:rPr>
            </w:r>
            <w:r w:rsidRPr="000D0BE2">
              <w:rPr>
                <w:rFonts w:ascii="Times New Roman" w:hAnsi="Times New Roman" w:cs="Times New Roman"/>
                <w:b w:val="0"/>
                <w:bCs w:val="0"/>
                <w:iCs/>
                <w:sz w:val="20"/>
                <w:szCs w:val="20"/>
              </w:rPr>
              <w:fldChar w:fldCharType="separate"/>
            </w:r>
            <w:r w:rsidR="000B1C62">
              <w:rPr>
                <w:rFonts w:ascii="Times New Roman" w:hAnsi="Times New Roman" w:cs="Times New Roman"/>
                <w:b w:val="0"/>
                <w:bCs w:val="0"/>
                <w:iCs/>
                <w:sz w:val="20"/>
                <w:szCs w:val="20"/>
              </w:rPr>
              <w:t>012202102</w:t>
            </w:r>
            <w:r w:rsidRPr="000D0BE2">
              <w:rPr>
                <w:rFonts w:ascii="Times New Roman" w:hAnsi="Times New Roman" w:cs="Times New Roman"/>
                <w:b w:val="0"/>
                <w:bCs w:val="0"/>
                <w:iCs/>
                <w:sz w:val="20"/>
                <w:szCs w:val="20"/>
              </w:rPr>
              <w:fldChar w:fldCharType="end"/>
            </w:r>
            <w:bookmarkEnd w:id="24"/>
          </w:p>
        </w:tc>
      </w:tr>
      <w:tr w:rsidR="000D0BE2" w:rsidRPr="000D0BE2" w:rsidTr="00CE46B5">
        <w:tc>
          <w:tcPr>
            <w:tcW w:w="1985" w:type="dxa"/>
          </w:tcPr>
          <w:p w:rsidR="000D0BE2" w:rsidRPr="000D0BE2" w:rsidRDefault="000D0BE2" w:rsidP="00AF2235">
            <w:pPr>
              <w:rPr>
                <w:sz w:val="20"/>
                <w:szCs w:val="20"/>
              </w:rPr>
            </w:pPr>
            <w:r w:rsidRPr="000D0BE2">
              <w:rPr>
                <w:sz w:val="20"/>
                <w:szCs w:val="20"/>
              </w:rPr>
              <w:t>Телефон, факс, интернет, e-</w:t>
            </w:r>
            <w:proofErr w:type="spellStart"/>
            <w:r w:rsidRPr="000D0BE2">
              <w:rPr>
                <w:sz w:val="20"/>
                <w:szCs w:val="20"/>
              </w:rPr>
              <w:t>mail</w:t>
            </w:r>
            <w:proofErr w:type="spellEnd"/>
          </w:p>
        </w:tc>
        <w:tc>
          <w:tcPr>
            <w:tcW w:w="3572" w:type="dxa"/>
          </w:tcPr>
          <w:p w:rsidR="000D0BE2" w:rsidRPr="000D0BE2" w:rsidRDefault="000D0BE2" w:rsidP="00D61896">
            <w:pPr>
              <w:rPr>
                <w:sz w:val="20"/>
                <w:szCs w:val="20"/>
              </w:rPr>
            </w:pPr>
          </w:p>
        </w:tc>
        <w:tc>
          <w:tcPr>
            <w:tcW w:w="4649" w:type="dxa"/>
          </w:tcPr>
          <w:p w:rsidR="000D0BE2" w:rsidRPr="000D0BE2" w:rsidRDefault="000D0BE2" w:rsidP="00AF2235">
            <w:pPr>
              <w:pStyle w:val="3"/>
              <w:rPr>
                <w:rFonts w:ascii="Times New Roman" w:hAnsi="Times New Roman" w:cs="Times New Roman"/>
                <w:b w:val="0"/>
                <w:bCs w:val="0"/>
                <w:iCs/>
                <w:sz w:val="20"/>
                <w:szCs w:val="20"/>
              </w:rPr>
            </w:pPr>
            <w:r w:rsidRPr="000D0BE2">
              <w:rPr>
                <w:rFonts w:ascii="Times New Roman" w:hAnsi="Times New Roman" w:cs="Times New Roman"/>
                <w:b w:val="0"/>
                <w:bCs w:val="0"/>
                <w:iCs/>
                <w:sz w:val="20"/>
                <w:szCs w:val="20"/>
              </w:rPr>
              <w:fldChar w:fldCharType="begin">
                <w:ffData>
                  <w:name w:val="СемКонтрагентТелефон"/>
                  <w:enabled/>
                  <w:calcOnExit w:val="0"/>
                  <w:textInput>
                    <w:default w:val="Основной телефон контрагента"/>
                  </w:textInput>
                </w:ffData>
              </w:fldChar>
            </w:r>
            <w:r w:rsidRPr="000D0BE2">
              <w:rPr>
                <w:rFonts w:ascii="Times New Roman" w:hAnsi="Times New Roman" w:cs="Times New Roman"/>
                <w:b w:val="0"/>
                <w:bCs w:val="0"/>
                <w:iCs/>
                <w:sz w:val="20"/>
                <w:szCs w:val="20"/>
              </w:rPr>
              <w:instrText xml:space="preserve"> FORMTEXT </w:instrText>
            </w:r>
            <w:r w:rsidRPr="000D0BE2">
              <w:rPr>
                <w:rFonts w:ascii="Times New Roman" w:hAnsi="Times New Roman" w:cs="Times New Roman"/>
                <w:b w:val="0"/>
                <w:bCs w:val="0"/>
                <w:iCs/>
                <w:sz w:val="20"/>
                <w:szCs w:val="20"/>
              </w:rPr>
            </w:r>
            <w:r w:rsidRPr="000D0BE2">
              <w:rPr>
                <w:rFonts w:ascii="Times New Roman" w:hAnsi="Times New Roman" w:cs="Times New Roman"/>
                <w:b w:val="0"/>
                <w:bCs w:val="0"/>
                <w:iCs/>
                <w:sz w:val="20"/>
                <w:szCs w:val="20"/>
              </w:rPr>
              <w:fldChar w:fldCharType="separate"/>
            </w:r>
            <w:r w:rsidR="000B1C62">
              <w:rPr>
                <w:rFonts w:ascii="Times New Roman" w:hAnsi="Times New Roman" w:cs="Times New Roman"/>
                <w:b w:val="0"/>
                <w:bCs w:val="0"/>
                <w:iCs/>
                <w:sz w:val="20"/>
                <w:szCs w:val="20"/>
              </w:rPr>
              <w:t> </w:t>
            </w:r>
            <w:r w:rsidR="000B1C62">
              <w:rPr>
                <w:rFonts w:ascii="Times New Roman" w:hAnsi="Times New Roman" w:cs="Times New Roman"/>
                <w:b w:val="0"/>
                <w:bCs w:val="0"/>
                <w:iCs/>
                <w:sz w:val="20"/>
                <w:szCs w:val="20"/>
              </w:rPr>
              <w:t> </w:t>
            </w:r>
            <w:r w:rsidR="000B1C62">
              <w:rPr>
                <w:rFonts w:ascii="Times New Roman" w:hAnsi="Times New Roman" w:cs="Times New Roman"/>
                <w:b w:val="0"/>
                <w:bCs w:val="0"/>
                <w:iCs/>
                <w:sz w:val="20"/>
                <w:szCs w:val="20"/>
              </w:rPr>
              <w:t> </w:t>
            </w:r>
            <w:r w:rsidR="000B1C62">
              <w:rPr>
                <w:rFonts w:ascii="Times New Roman" w:hAnsi="Times New Roman" w:cs="Times New Roman"/>
                <w:b w:val="0"/>
                <w:bCs w:val="0"/>
                <w:iCs/>
                <w:sz w:val="20"/>
                <w:szCs w:val="20"/>
              </w:rPr>
              <w:t> </w:t>
            </w:r>
            <w:r w:rsidR="000B1C62">
              <w:rPr>
                <w:rFonts w:ascii="Times New Roman" w:hAnsi="Times New Roman" w:cs="Times New Roman"/>
                <w:b w:val="0"/>
                <w:bCs w:val="0"/>
                <w:iCs/>
                <w:sz w:val="20"/>
                <w:szCs w:val="20"/>
              </w:rPr>
              <w:t> </w:t>
            </w:r>
            <w:r w:rsidRPr="000D0BE2">
              <w:rPr>
                <w:rFonts w:ascii="Times New Roman" w:hAnsi="Times New Roman" w:cs="Times New Roman"/>
                <w:b w:val="0"/>
                <w:bCs w:val="0"/>
                <w:iCs/>
                <w:sz w:val="20"/>
                <w:szCs w:val="20"/>
              </w:rPr>
              <w:fldChar w:fldCharType="end"/>
            </w:r>
          </w:p>
          <w:p w:rsidR="000D0BE2" w:rsidRPr="000D0BE2" w:rsidRDefault="000D0BE2" w:rsidP="000D0BE2">
            <w:pPr>
              <w:pStyle w:val="a7"/>
              <w:jc w:val="left"/>
              <w:rPr>
                <w:rStyle w:val="aff1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</w:pPr>
            <w:r w:rsidRPr="000D0BE2">
              <w:rPr>
                <w:rStyle w:val="aff1"/>
                <w:rFonts w:ascii="Times New Roman" w:hAnsi="Times New Roman" w:cs="Times New Roman"/>
                <w:color w:val="auto"/>
                <w:sz w:val="20"/>
                <w:szCs w:val="20"/>
                <w:u w:val="none"/>
                <w:lang w:val="en-US"/>
              </w:rPr>
              <w:fldChar w:fldCharType="begin">
                <w:ffData>
                  <w:name w:val="СКонтрагентEmail"/>
                  <w:enabled/>
                  <w:calcOnExit w:val="0"/>
                  <w:textInput>
                    <w:default w:val="Основной E-Mail контрагента"/>
                  </w:textInput>
                </w:ffData>
              </w:fldChar>
            </w:r>
            <w:bookmarkStart w:id="25" w:name="СКонтрагентEmail"/>
            <w:r w:rsidRPr="000D0BE2">
              <w:rPr>
                <w:rStyle w:val="aff1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instrText xml:space="preserve"> </w:instrText>
            </w:r>
            <w:r w:rsidRPr="000D0BE2">
              <w:rPr>
                <w:rStyle w:val="aff1"/>
                <w:rFonts w:ascii="Times New Roman" w:hAnsi="Times New Roman" w:cs="Times New Roman"/>
                <w:color w:val="auto"/>
                <w:sz w:val="20"/>
                <w:szCs w:val="20"/>
                <w:u w:val="none"/>
                <w:lang w:val="en-US"/>
              </w:rPr>
              <w:instrText>FORMTEXT</w:instrText>
            </w:r>
            <w:r w:rsidRPr="000D0BE2">
              <w:rPr>
                <w:rStyle w:val="aff1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instrText xml:space="preserve"> </w:instrText>
            </w:r>
            <w:r w:rsidRPr="000D0BE2">
              <w:rPr>
                <w:rStyle w:val="aff1"/>
                <w:rFonts w:ascii="Times New Roman" w:hAnsi="Times New Roman" w:cs="Times New Roman"/>
                <w:color w:val="auto"/>
                <w:sz w:val="20"/>
                <w:szCs w:val="20"/>
                <w:u w:val="none"/>
                <w:lang w:val="en-US"/>
              </w:rPr>
            </w:r>
            <w:r w:rsidRPr="000D0BE2">
              <w:rPr>
                <w:rStyle w:val="aff1"/>
                <w:rFonts w:ascii="Times New Roman" w:hAnsi="Times New Roman" w:cs="Times New Roman"/>
                <w:color w:val="auto"/>
                <w:sz w:val="20"/>
                <w:szCs w:val="20"/>
                <w:u w:val="none"/>
                <w:lang w:val="en-US"/>
              </w:rPr>
              <w:fldChar w:fldCharType="separate"/>
            </w:r>
            <w:r w:rsidR="000B1C62">
              <w:rPr>
                <w:rStyle w:val="aff1"/>
                <w:rFonts w:ascii="Times New Roman" w:hAnsi="Times New Roman" w:cs="Times New Roman"/>
                <w:color w:val="auto"/>
                <w:sz w:val="20"/>
                <w:szCs w:val="20"/>
                <w:u w:val="none"/>
                <w:lang w:val="en-US"/>
              </w:rPr>
              <w:t>15021983_spb@mail.ru</w:t>
            </w:r>
            <w:r w:rsidRPr="000D0BE2">
              <w:rPr>
                <w:rStyle w:val="aff1"/>
                <w:rFonts w:ascii="Times New Roman" w:hAnsi="Times New Roman" w:cs="Times New Roman"/>
                <w:color w:val="auto"/>
                <w:sz w:val="20"/>
                <w:szCs w:val="20"/>
                <w:u w:val="none"/>
                <w:lang w:val="en-US"/>
              </w:rPr>
              <w:fldChar w:fldCharType="end"/>
            </w:r>
            <w:bookmarkEnd w:id="25"/>
          </w:p>
          <w:p w:rsidR="000D0BE2" w:rsidRPr="000D0BE2" w:rsidRDefault="000D0BE2" w:rsidP="000D0BE2">
            <w:pPr>
              <w:pStyle w:val="a7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D0BE2">
              <w:rPr>
                <w:rStyle w:val="aff1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fldChar w:fldCharType="begin">
                <w:ffData>
                  <w:name w:val="СКонтрагентСайт"/>
                  <w:enabled/>
                  <w:calcOnExit w:val="0"/>
                  <w:textInput>
                    <w:default w:val="Сайт клиента"/>
                  </w:textInput>
                </w:ffData>
              </w:fldChar>
            </w:r>
            <w:bookmarkStart w:id="26" w:name="СКонтрагентСайт"/>
            <w:r w:rsidRPr="000D0BE2">
              <w:rPr>
                <w:rStyle w:val="aff1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instrText xml:space="preserve"> FORMTEXT </w:instrText>
            </w:r>
            <w:r w:rsidRPr="000D0BE2">
              <w:rPr>
                <w:rStyle w:val="aff1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</w:r>
            <w:r w:rsidRPr="000D0BE2">
              <w:rPr>
                <w:rStyle w:val="aff1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fldChar w:fldCharType="separate"/>
            </w:r>
            <w:r w:rsidR="000B1C62">
              <w:rPr>
                <w:rStyle w:val="aff1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> </w:t>
            </w:r>
            <w:r w:rsidR="000B1C62">
              <w:rPr>
                <w:rStyle w:val="aff1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> </w:t>
            </w:r>
            <w:r w:rsidR="000B1C62">
              <w:rPr>
                <w:rStyle w:val="aff1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> </w:t>
            </w:r>
            <w:r w:rsidR="000B1C62">
              <w:rPr>
                <w:rStyle w:val="aff1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> </w:t>
            </w:r>
            <w:r w:rsidR="000B1C62">
              <w:rPr>
                <w:rStyle w:val="aff1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> </w:t>
            </w:r>
            <w:r w:rsidRPr="000D0BE2">
              <w:rPr>
                <w:rStyle w:val="aff1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fldChar w:fldCharType="end"/>
            </w:r>
            <w:bookmarkEnd w:id="26"/>
          </w:p>
        </w:tc>
      </w:tr>
    </w:tbl>
    <w:p w:rsidR="00616148" w:rsidRPr="00DF6E9B" w:rsidRDefault="00616148" w:rsidP="00616148">
      <w:pPr>
        <w:pStyle w:val="13"/>
        <w:spacing w:before="0"/>
        <w:rPr>
          <w:sz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5027"/>
        <w:gridCol w:w="5060"/>
      </w:tblGrid>
      <w:tr w:rsidR="00616148" w:rsidRPr="00652063" w:rsidTr="0058107F">
        <w:tc>
          <w:tcPr>
            <w:tcW w:w="51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16148" w:rsidRPr="00652063" w:rsidRDefault="00616148" w:rsidP="008E526F">
            <w:pPr>
              <w:pStyle w:val="13"/>
              <w:tabs>
                <w:tab w:val="right" w:pos="9639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Исполнитель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:rsidR="00616148" w:rsidRPr="00652063" w:rsidRDefault="00616148" w:rsidP="008E526F">
            <w:pPr>
              <w:pStyle w:val="13"/>
              <w:tabs>
                <w:tab w:val="right" w:pos="9639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Заказчик</w:t>
            </w:r>
          </w:p>
        </w:tc>
      </w:tr>
      <w:tr w:rsidR="00616148" w:rsidRPr="00652063" w:rsidTr="0058107F">
        <w:tc>
          <w:tcPr>
            <w:tcW w:w="5103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616148" w:rsidRPr="00F22C81" w:rsidRDefault="00616148" w:rsidP="008E526F">
            <w:pPr>
              <w:pStyle w:val="13"/>
              <w:tabs>
                <w:tab w:val="right" w:pos="9639"/>
              </w:tabs>
              <w:spacing w:before="0"/>
              <w:rPr>
                <w:sz w:val="20"/>
              </w:rPr>
            </w:pPr>
          </w:p>
        </w:tc>
        <w:bookmarkStart w:id="27" w:name="СемДолжнУполнПред"/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</w:tcPr>
          <w:p w:rsidR="00616148" w:rsidRPr="00F22C81" w:rsidRDefault="00616148" w:rsidP="008E526F">
            <w:pPr>
              <w:pStyle w:val="13"/>
              <w:tabs>
                <w:tab w:val="right" w:pos="9639"/>
              </w:tabs>
              <w:spacing w:before="0"/>
              <w:rPr>
                <w:sz w:val="20"/>
              </w:rPr>
            </w:pPr>
            <w:r>
              <w:rPr>
                <w:bCs/>
                <w:sz w:val="20"/>
              </w:rPr>
              <w:fldChar w:fldCharType="begin">
                <w:ffData>
                  <w:name w:val="СемДолжнУполнПред"/>
                  <w:enabled/>
                  <w:calcOnExit w:val="0"/>
                  <w:textInput>
                    <w:default w:val="Должность подписавшего - контрагент"/>
                  </w:textInput>
                </w:ffData>
              </w:fldChar>
            </w:r>
            <w:r>
              <w:rPr>
                <w:bCs/>
                <w:sz w:val="20"/>
              </w:rPr>
              <w:instrText xml:space="preserve"> FORMTEXT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separate"/>
            </w:r>
            <w:r w:rsidR="000B1C62">
              <w:rPr>
                <w:bCs/>
                <w:sz w:val="20"/>
              </w:rPr>
              <w:t>Проректор по учебной работе</w:t>
            </w:r>
            <w:r>
              <w:rPr>
                <w:bCs/>
                <w:sz w:val="20"/>
              </w:rPr>
              <w:fldChar w:fldCharType="end"/>
            </w:r>
            <w:bookmarkEnd w:id="27"/>
          </w:p>
        </w:tc>
      </w:tr>
      <w:tr w:rsidR="00616148" w:rsidRPr="00652063" w:rsidTr="0058107F">
        <w:tc>
          <w:tcPr>
            <w:tcW w:w="5103" w:type="dxa"/>
            <w:tcBorders>
              <w:top w:val="nil"/>
              <w:bottom w:val="nil"/>
              <w:right w:val="single" w:sz="4" w:space="0" w:color="auto"/>
            </w:tcBorders>
          </w:tcPr>
          <w:p w:rsidR="00616148" w:rsidRPr="00652063" w:rsidRDefault="00616148" w:rsidP="008E526F">
            <w:pPr>
              <w:pStyle w:val="13"/>
              <w:tabs>
                <w:tab w:val="right" w:pos="9639"/>
              </w:tabs>
              <w:spacing w:before="0"/>
              <w:rPr>
                <w:sz w:val="20"/>
              </w:rPr>
            </w:pPr>
          </w:p>
        </w:tc>
        <w:tc>
          <w:tcPr>
            <w:tcW w:w="5103" w:type="dxa"/>
            <w:tcBorders>
              <w:left w:val="single" w:sz="4" w:space="0" w:color="auto"/>
            </w:tcBorders>
          </w:tcPr>
          <w:p w:rsidR="00616148" w:rsidRPr="00F22C81" w:rsidRDefault="00616148" w:rsidP="008E526F">
            <w:pPr>
              <w:pStyle w:val="13"/>
              <w:tabs>
                <w:tab w:val="right" w:pos="9639"/>
              </w:tabs>
              <w:spacing w:before="0"/>
              <w:rPr>
                <w:sz w:val="20"/>
              </w:rPr>
            </w:pPr>
            <w:r w:rsidRPr="00F22C81">
              <w:rPr>
                <w:sz w:val="20"/>
              </w:rPr>
              <w:t xml:space="preserve">____________________________ </w:t>
            </w:r>
            <w:bookmarkStart w:id="28" w:name="СемЛицоКонтрагентаК"/>
            <w:r>
              <w:rPr>
                <w:bCs/>
                <w:sz w:val="20"/>
              </w:rPr>
              <w:fldChar w:fldCharType="begin">
                <w:ffData>
                  <w:name w:val="СемЛицоКонтрагентаК"/>
                  <w:enabled/>
                  <w:calcOnExit w:val="0"/>
                  <w:textInput>
                    <w:default w:val="Расшифровка подписи - контрагент"/>
                  </w:textInput>
                </w:ffData>
              </w:fldChar>
            </w:r>
            <w:r>
              <w:rPr>
                <w:bCs/>
                <w:sz w:val="20"/>
              </w:rPr>
              <w:instrText xml:space="preserve"> FORMTEXT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separate"/>
            </w:r>
            <w:r w:rsidR="000B1C62">
              <w:rPr>
                <w:bCs/>
                <w:sz w:val="20"/>
              </w:rPr>
              <w:t>Мишин М.В.</w:t>
            </w:r>
            <w:r>
              <w:rPr>
                <w:bCs/>
                <w:sz w:val="20"/>
              </w:rPr>
              <w:fldChar w:fldCharType="end"/>
            </w:r>
            <w:bookmarkEnd w:id="28"/>
          </w:p>
        </w:tc>
      </w:tr>
      <w:tr w:rsidR="00616148" w:rsidRPr="00652063" w:rsidTr="0058107F">
        <w:tc>
          <w:tcPr>
            <w:tcW w:w="5103" w:type="dxa"/>
            <w:tcBorders>
              <w:top w:val="nil"/>
              <w:bottom w:val="nil"/>
              <w:right w:val="single" w:sz="4" w:space="0" w:color="auto"/>
            </w:tcBorders>
          </w:tcPr>
          <w:p w:rsidR="00616148" w:rsidRPr="00652063" w:rsidRDefault="00616148" w:rsidP="008E526F">
            <w:pPr>
              <w:pStyle w:val="13"/>
              <w:tabs>
                <w:tab w:val="right" w:pos="9639"/>
              </w:tabs>
              <w:rPr>
                <w:sz w:val="20"/>
              </w:rPr>
            </w:pPr>
          </w:p>
        </w:tc>
        <w:bookmarkStart w:id="29" w:name="СемДатаДоговора3"/>
        <w:tc>
          <w:tcPr>
            <w:tcW w:w="5103" w:type="dxa"/>
            <w:tcBorders>
              <w:left w:val="single" w:sz="4" w:space="0" w:color="auto"/>
            </w:tcBorders>
          </w:tcPr>
          <w:p w:rsidR="00616148" w:rsidRPr="00652063" w:rsidRDefault="00616148" w:rsidP="008E526F">
            <w:pPr>
              <w:pStyle w:val="13"/>
              <w:tabs>
                <w:tab w:val="right" w:pos="9639"/>
              </w:tabs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СемДатаДоговора3"/>
                  <w:enabled/>
                  <w:calcOnExit w:val="0"/>
                  <w:textInput>
                    <w:default w:val="Дата договора"/>
                  </w:textInput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 w:rsidR="00050568">
              <w:rPr>
                <w:sz w:val="20"/>
              </w:rPr>
              <w:t>«__» ____________ 2026 г.</w:t>
            </w:r>
            <w:r>
              <w:rPr>
                <w:sz w:val="20"/>
              </w:rPr>
              <w:fldChar w:fldCharType="end"/>
            </w:r>
            <w:bookmarkEnd w:id="29"/>
          </w:p>
        </w:tc>
      </w:tr>
      <w:tr w:rsidR="00616148" w:rsidRPr="00652063" w:rsidTr="0058107F">
        <w:tc>
          <w:tcPr>
            <w:tcW w:w="5103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616148" w:rsidRPr="00652063" w:rsidRDefault="00616148" w:rsidP="008E526F">
            <w:pPr>
              <w:pStyle w:val="13"/>
              <w:tabs>
                <w:tab w:val="right" w:pos="9639"/>
              </w:tabs>
              <w:rPr>
                <w:sz w:val="20"/>
              </w:rPr>
            </w:pPr>
          </w:p>
        </w:tc>
        <w:tc>
          <w:tcPr>
            <w:tcW w:w="5103" w:type="dxa"/>
            <w:tcBorders>
              <w:left w:val="single" w:sz="4" w:space="0" w:color="auto"/>
            </w:tcBorders>
          </w:tcPr>
          <w:p w:rsidR="00616148" w:rsidRPr="00652063" w:rsidRDefault="00616148" w:rsidP="008E526F">
            <w:pPr>
              <w:pStyle w:val="13"/>
              <w:tabs>
                <w:tab w:val="right" w:pos="9639"/>
              </w:tabs>
              <w:rPr>
                <w:sz w:val="20"/>
              </w:rPr>
            </w:pPr>
            <w:r w:rsidRPr="00652063">
              <w:rPr>
                <w:sz w:val="20"/>
              </w:rPr>
              <w:t>М.П.</w:t>
            </w:r>
          </w:p>
        </w:tc>
      </w:tr>
    </w:tbl>
    <w:p w:rsidR="00616148" w:rsidRDefault="00616148" w:rsidP="00616148"/>
    <w:p w:rsidR="00166CA1" w:rsidRPr="0093349C" w:rsidRDefault="00616148" w:rsidP="00166CA1">
      <w:pPr>
        <w:ind w:firstLine="709"/>
        <w:jc w:val="right"/>
        <w:rPr>
          <w:sz w:val="20"/>
          <w:szCs w:val="20"/>
        </w:rPr>
      </w:pPr>
      <w:r>
        <w:rPr>
          <w:sz w:val="20"/>
          <w:szCs w:val="20"/>
        </w:rPr>
        <w:br w:type="page"/>
      </w:r>
      <w:r w:rsidR="00166CA1" w:rsidRPr="0093349C">
        <w:rPr>
          <w:sz w:val="20"/>
          <w:szCs w:val="20"/>
        </w:rPr>
        <w:lastRenderedPageBreak/>
        <w:t>Приложение №</w:t>
      </w:r>
      <w:r w:rsidR="00DB327B">
        <w:rPr>
          <w:sz w:val="20"/>
          <w:szCs w:val="20"/>
        </w:rPr>
        <w:t>1</w:t>
      </w:r>
      <w:r w:rsidR="00EF1D32">
        <w:rPr>
          <w:sz w:val="20"/>
          <w:szCs w:val="20"/>
          <w:lang w:val="en-US"/>
        </w:rPr>
        <w:t xml:space="preserve"> </w:t>
      </w:r>
      <w:r w:rsidR="00166CA1" w:rsidRPr="0093349C">
        <w:rPr>
          <w:sz w:val="20"/>
          <w:szCs w:val="20"/>
        </w:rPr>
        <w:t>«</w:t>
      </w:r>
      <w:r w:rsidR="00520104">
        <w:rPr>
          <w:sz w:val="20"/>
          <w:szCs w:val="20"/>
        </w:rPr>
        <w:t>Условия оказания услуг</w:t>
      </w:r>
      <w:r w:rsidR="00166CA1" w:rsidRPr="0093349C">
        <w:rPr>
          <w:sz w:val="20"/>
          <w:szCs w:val="20"/>
        </w:rPr>
        <w:t>»</w:t>
      </w:r>
    </w:p>
    <w:p w:rsidR="00616148" w:rsidRPr="0093349C" w:rsidRDefault="00616148" w:rsidP="00616148">
      <w:pPr>
        <w:ind w:firstLine="709"/>
        <w:jc w:val="right"/>
        <w:rPr>
          <w:sz w:val="20"/>
          <w:szCs w:val="20"/>
        </w:rPr>
      </w:pPr>
      <w:r w:rsidRPr="0093349C">
        <w:rPr>
          <w:sz w:val="20"/>
          <w:szCs w:val="20"/>
        </w:rPr>
        <w:t xml:space="preserve">к договору № </w:t>
      </w:r>
      <w:r w:rsidR="00E312F8">
        <w:rPr>
          <w:sz w:val="18"/>
          <w:szCs w:val="18"/>
        </w:rPr>
        <w:fldChar w:fldCharType="begin">
          <w:ffData>
            <w:name w:val="СемНомерДоговораВнш3"/>
            <w:enabled/>
            <w:calcOnExit w:val="0"/>
            <w:textInput>
              <w:default w:val="Номер договора"/>
            </w:textInput>
          </w:ffData>
        </w:fldChar>
      </w:r>
      <w:bookmarkStart w:id="30" w:name="СемНомерДоговораВнш3"/>
      <w:r w:rsidR="00E312F8">
        <w:rPr>
          <w:sz w:val="18"/>
          <w:szCs w:val="18"/>
        </w:rPr>
        <w:instrText xml:space="preserve"> FORMTEXT </w:instrText>
      </w:r>
      <w:r w:rsidR="00E312F8">
        <w:rPr>
          <w:sz w:val="18"/>
          <w:szCs w:val="18"/>
        </w:rPr>
      </w:r>
      <w:r w:rsidR="00E312F8">
        <w:rPr>
          <w:sz w:val="18"/>
          <w:szCs w:val="18"/>
        </w:rPr>
        <w:fldChar w:fldCharType="separate"/>
      </w:r>
      <w:r w:rsidR="000B1C62">
        <w:rPr>
          <w:sz w:val="18"/>
          <w:szCs w:val="18"/>
        </w:rPr>
        <w:t>059/110826/002</w:t>
      </w:r>
      <w:r w:rsidR="00E312F8">
        <w:rPr>
          <w:sz w:val="18"/>
          <w:szCs w:val="18"/>
        </w:rPr>
        <w:fldChar w:fldCharType="end"/>
      </w:r>
      <w:bookmarkEnd w:id="30"/>
      <w:r>
        <w:rPr>
          <w:sz w:val="18"/>
          <w:szCs w:val="18"/>
        </w:rPr>
        <w:t xml:space="preserve"> </w:t>
      </w:r>
      <w:r w:rsidRPr="0093349C">
        <w:rPr>
          <w:sz w:val="20"/>
          <w:szCs w:val="20"/>
        </w:rPr>
        <w:t xml:space="preserve">от </w:t>
      </w:r>
      <w:r w:rsidR="00E312F8">
        <w:rPr>
          <w:sz w:val="18"/>
          <w:szCs w:val="18"/>
        </w:rPr>
        <w:fldChar w:fldCharType="begin">
          <w:ffData>
            <w:name w:val="СемДатаДоговора7"/>
            <w:enabled/>
            <w:calcOnExit w:val="0"/>
            <w:textInput>
              <w:default w:val="Дата договора"/>
            </w:textInput>
          </w:ffData>
        </w:fldChar>
      </w:r>
      <w:bookmarkStart w:id="31" w:name="СемДатаДоговора7"/>
      <w:r w:rsidR="00E312F8">
        <w:rPr>
          <w:sz w:val="18"/>
          <w:szCs w:val="18"/>
        </w:rPr>
        <w:instrText xml:space="preserve"> FORMTEXT </w:instrText>
      </w:r>
      <w:r w:rsidR="00E312F8">
        <w:rPr>
          <w:sz w:val="18"/>
          <w:szCs w:val="18"/>
        </w:rPr>
      </w:r>
      <w:r w:rsidR="00E312F8">
        <w:rPr>
          <w:sz w:val="18"/>
          <w:szCs w:val="18"/>
        </w:rPr>
        <w:fldChar w:fldCharType="separate"/>
      </w:r>
      <w:r w:rsidR="00050568">
        <w:rPr>
          <w:sz w:val="18"/>
          <w:szCs w:val="18"/>
        </w:rPr>
        <w:t>«__» ____________ 2026 г.</w:t>
      </w:r>
      <w:r w:rsidR="00E312F8">
        <w:rPr>
          <w:sz w:val="18"/>
          <w:szCs w:val="18"/>
        </w:rPr>
        <w:fldChar w:fldCharType="end"/>
      </w:r>
      <w:bookmarkEnd w:id="31"/>
    </w:p>
    <w:p w:rsidR="003E58D2" w:rsidRDefault="003E58D2" w:rsidP="003E58D2">
      <w:pPr>
        <w:ind w:left="426"/>
        <w:jc w:val="both"/>
        <w:rPr>
          <w:sz w:val="20"/>
          <w:szCs w:val="20"/>
        </w:rPr>
      </w:pPr>
    </w:p>
    <w:p w:rsidR="003E58D2" w:rsidRDefault="003E58D2" w:rsidP="003E58D2">
      <w:pPr>
        <w:ind w:left="426"/>
        <w:jc w:val="both"/>
        <w:rPr>
          <w:sz w:val="20"/>
          <w:szCs w:val="20"/>
        </w:rPr>
      </w:pPr>
    </w:p>
    <w:p w:rsidR="00166CA1" w:rsidRPr="003E58D2" w:rsidRDefault="003E58D2" w:rsidP="003E58D2">
      <w:pPr>
        <w:ind w:left="426"/>
        <w:jc w:val="center"/>
        <w:rPr>
          <w:b/>
          <w:sz w:val="20"/>
          <w:szCs w:val="20"/>
        </w:rPr>
      </w:pPr>
      <w:r w:rsidRPr="003E58D2">
        <w:rPr>
          <w:b/>
          <w:sz w:val="20"/>
          <w:szCs w:val="20"/>
        </w:rPr>
        <w:t>Условия оказания услуг</w:t>
      </w:r>
    </w:p>
    <w:p w:rsidR="00E44A15" w:rsidRPr="00AD13D9" w:rsidRDefault="00E44A15" w:rsidP="00E44A15">
      <w:pPr>
        <w:rPr>
          <w:sz w:val="20"/>
          <w:szCs w:val="20"/>
        </w:rPr>
      </w:pPr>
    </w:p>
    <w:p w:rsidR="00E44A15" w:rsidRPr="008362DB" w:rsidRDefault="00E44A15" w:rsidP="008362DB">
      <w:pPr>
        <w:numPr>
          <w:ilvl w:val="0"/>
          <w:numId w:val="3"/>
        </w:numPr>
        <w:jc w:val="both"/>
        <w:rPr>
          <w:sz w:val="20"/>
          <w:szCs w:val="20"/>
        </w:rPr>
      </w:pPr>
      <w:r w:rsidRPr="00E44A15">
        <w:rPr>
          <w:sz w:val="20"/>
          <w:szCs w:val="20"/>
        </w:rPr>
        <w:t xml:space="preserve">Исполнитель </w:t>
      </w:r>
      <w:r w:rsidR="006C0E59">
        <w:rPr>
          <w:sz w:val="20"/>
          <w:szCs w:val="20"/>
        </w:rPr>
        <w:t>оказывает услуги по</w:t>
      </w:r>
      <w:r w:rsidR="008362DB">
        <w:rPr>
          <w:sz w:val="20"/>
          <w:szCs w:val="20"/>
        </w:rPr>
        <w:t xml:space="preserve"> </w:t>
      </w:r>
      <w:r w:rsidR="008362DB" w:rsidRPr="008362DB">
        <w:rPr>
          <w:sz w:val="20"/>
          <w:szCs w:val="20"/>
        </w:rPr>
        <w:t>адаптации и моди</w:t>
      </w:r>
      <w:r w:rsidR="008362DB">
        <w:rPr>
          <w:sz w:val="20"/>
          <w:szCs w:val="20"/>
        </w:rPr>
        <w:t xml:space="preserve">фикации программного </w:t>
      </w:r>
      <w:proofErr w:type="gramStart"/>
      <w:r w:rsidR="008362DB">
        <w:rPr>
          <w:sz w:val="20"/>
          <w:szCs w:val="20"/>
        </w:rPr>
        <w:t xml:space="preserve">продукта  </w:t>
      </w:r>
      <w:r w:rsidR="008362DB" w:rsidRPr="008362DB">
        <w:rPr>
          <w:sz w:val="20"/>
          <w:szCs w:val="20"/>
        </w:rPr>
        <w:t>на</w:t>
      </w:r>
      <w:proofErr w:type="gramEnd"/>
      <w:r w:rsidR="008362DB" w:rsidRPr="008362DB">
        <w:rPr>
          <w:sz w:val="20"/>
          <w:szCs w:val="20"/>
        </w:rPr>
        <w:t xml:space="preserve"> платформе «1С:Предприятие</w:t>
      </w:r>
      <w:r w:rsidR="008362DB" w:rsidRPr="00CE46B5">
        <w:rPr>
          <w:sz w:val="20"/>
          <w:szCs w:val="20"/>
        </w:rPr>
        <w:t>»</w:t>
      </w:r>
      <w:r w:rsidR="006C0E59" w:rsidRPr="00CE46B5">
        <w:rPr>
          <w:sz w:val="20"/>
          <w:szCs w:val="20"/>
        </w:rPr>
        <w:t>:</w:t>
      </w:r>
      <w:r w:rsidRPr="00CE46B5">
        <w:rPr>
          <w:sz w:val="20"/>
          <w:szCs w:val="20"/>
        </w:rPr>
        <w:t xml:space="preserve"> «</w:t>
      </w:r>
      <w:r w:rsidR="00CE46B5" w:rsidRPr="00CE46B5">
        <w:rPr>
          <w:sz w:val="20"/>
          <w:szCs w:val="20"/>
        </w:rPr>
        <w:t>БИТ.ВУЗ. Приемная комиссия. Поставка на 5 рабочих мест.</w:t>
      </w:r>
      <w:r w:rsidR="0050334A">
        <w:rPr>
          <w:sz w:val="20"/>
          <w:szCs w:val="20"/>
        </w:rPr>
        <w:t xml:space="preserve"> </w:t>
      </w:r>
      <w:r w:rsidR="00CE46B5" w:rsidRPr="00CE46B5">
        <w:rPr>
          <w:sz w:val="20"/>
          <w:szCs w:val="20"/>
        </w:rPr>
        <w:t>Электронная поставка</w:t>
      </w:r>
      <w:r w:rsidRPr="00CE46B5">
        <w:rPr>
          <w:sz w:val="20"/>
          <w:szCs w:val="20"/>
        </w:rPr>
        <w:t>»</w:t>
      </w:r>
      <w:r w:rsidR="00CD47CA">
        <w:rPr>
          <w:sz w:val="20"/>
          <w:szCs w:val="20"/>
        </w:rPr>
        <w:t xml:space="preserve">, по </w:t>
      </w:r>
      <w:r w:rsidR="00CD47CA" w:rsidRPr="00CD47CA">
        <w:rPr>
          <w:sz w:val="20"/>
          <w:szCs w:val="20"/>
        </w:rPr>
        <w:t>настройк</w:t>
      </w:r>
      <w:r w:rsidR="00BC5DEC">
        <w:rPr>
          <w:sz w:val="20"/>
          <w:szCs w:val="20"/>
        </w:rPr>
        <w:t>е</w:t>
      </w:r>
      <w:r w:rsidR="00CD47CA" w:rsidRPr="00CD47CA">
        <w:rPr>
          <w:sz w:val="20"/>
          <w:szCs w:val="20"/>
        </w:rPr>
        <w:t xml:space="preserve"> информационного обмен</w:t>
      </w:r>
      <w:r w:rsidR="0003515B">
        <w:rPr>
          <w:sz w:val="20"/>
          <w:szCs w:val="20"/>
        </w:rPr>
        <w:t>а</w:t>
      </w:r>
      <w:r w:rsidR="00CD47CA" w:rsidRPr="00CD47CA">
        <w:rPr>
          <w:sz w:val="20"/>
          <w:szCs w:val="20"/>
        </w:rPr>
        <w:t xml:space="preserve"> с использованием Системы межведомственного электронного взаимодействия в целях ведения учёта студенческих билетов. </w:t>
      </w:r>
      <w:r w:rsidR="00CD47CA">
        <w:rPr>
          <w:sz w:val="20"/>
          <w:szCs w:val="20"/>
        </w:rPr>
        <w:t xml:space="preserve"> </w:t>
      </w:r>
      <w:r w:rsidRPr="00CE46B5">
        <w:rPr>
          <w:sz w:val="20"/>
          <w:szCs w:val="20"/>
        </w:rPr>
        <w:t xml:space="preserve">(далее </w:t>
      </w:r>
      <w:r w:rsidR="007567CC" w:rsidRPr="00CE46B5">
        <w:rPr>
          <w:sz w:val="20"/>
          <w:szCs w:val="20"/>
        </w:rPr>
        <w:t>ПП</w:t>
      </w:r>
      <w:r w:rsidRPr="00CE46B5">
        <w:rPr>
          <w:sz w:val="20"/>
          <w:szCs w:val="20"/>
        </w:rPr>
        <w:t>)</w:t>
      </w:r>
      <w:r w:rsidRPr="008362DB">
        <w:rPr>
          <w:sz w:val="20"/>
          <w:szCs w:val="20"/>
        </w:rPr>
        <w:t xml:space="preserve"> </w:t>
      </w:r>
    </w:p>
    <w:p w:rsidR="00FC0504" w:rsidRDefault="00FC0504" w:rsidP="00FC0504">
      <w:pPr>
        <w:ind w:left="426"/>
        <w:jc w:val="both"/>
        <w:rPr>
          <w:sz w:val="20"/>
          <w:szCs w:val="20"/>
        </w:rPr>
      </w:pPr>
    </w:p>
    <w:p w:rsidR="00E44A15" w:rsidRPr="00E44A15" w:rsidRDefault="00E44A15" w:rsidP="002C5413">
      <w:pPr>
        <w:numPr>
          <w:ilvl w:val="0"/>
          <w:numId w:val="3"/>
        </w:numPr>
        <w:tabs>
          <w:tab w:val="clear" w:pos="720"/>
          <w:tab w:val="num" w:pos="426"/>
        </w:tabs>
        <w:ind w:left="426"/>
        <w:jc w:val="both"/>
        <w:rPr>
          <w:sz w:val="20"/>
          <w:szCs w:val="20"/>
        </w:rPr>
      </w:pPr>
      <w:r w:rsidRPr="00E44A15">
        <w:rPr>
          <w:sz w:val="20"/>
          <w:szCs w:val="20"/>
        </w:rPr>
        <w:t xml:space="preserve">Исполнитель </w:t>
      </w:r>
      <w:r w:rsidR="00BE1169">
        <w:rPr>
          <w:sz w:val="20"/>
          <w:szCs w:val="20"/>
        </w:rPr>
        <w:t>оказывает</w:t>
      </w:r>
      <w:r w:rsidRPr="00E44A15">
        <w:rPr>
          <w:sz w:val="20"/>
          <w:szCs w:val="20"/>
        </w:rPr>
        <w:t xml:space="preserve"> следующие </w:t>
      </w:r>
      <w:r w:rsidR="00BE1169">
        <w:rPr>
          <w:sz w:val="20"/>
          <w:szCs w:val="20"/>
        </w:rPr>
        <w:t>услуги</w:t>
      </w:r>
      <w:r w:rsidR="00901179">
        <w:rPr>
          <w:sz w:val="20"/>
          <w:szCs w:val="20"/>
        </w:rPr>
        <w:t xml:space="preserve"> </w:t>
      </w:r>
      <w:r w:rsidR="00340B31">
        <w:rPr>
          <w:sz w:val="20"/>
          <w:szCs w:val="20"/>
        </w:rPr>
        <w:t>в отношении программных продуктов «1</w:t>
      </w:r>
      <w:proofErr w:type="gramStart"/>
      <w:r w:rsidR="00340B31">
        <w:rPr>
          <w:sz w:val="20"/>
          <w:szCs w:val="20"/>
        </w:rPr>
        <w:t>С:Предприятие</w:t>
      </w:r>
      <w:proofErr w:type="gramEnd"/>
      <w:r w:rsidR="00340B31">
        <w:rPr>
          <w:sz w:val="20"/>
          <w:szCs w:val="20"/>
        </w:rPr>
        <w:t>»</w:t>
      </w:r>
      <w:r w:rsidR="008208C7">
        <w:rPr>
          <w:sz w:val="20"/>
          <w:szCs w:val="20"/>
        </w:rPr>
        <w:t>:</w:t>
      </w:r>
      <w:r w:rsidRPr="00E44A15">
        <w:rPr>
          <w:sz w:val="20"/>
          <w:szCs w:val="20"/>
        </w:rPr>
        <w:t xml:space="preserve"> </w:t>
      </w:r>
    </w:p>
    <w:p w:rsidR="00380A80" w:rsidRPr="00380A80" w:rsidRDefault="00380A80" w:rsidP="002C5413">
      <w:pPr>
        <w:numPr>
          <w:ilvl w:val="1"/>
          <w:numId w:val="3"/>
        </w:numPr>
        <w:tabs>
          <w:tab w:val="clear" w:pos="1440"/>
          <w:tab w:val="num" w:pos="851"/>
        </w:tabs>
        <w:ind w:left="851"/>
        <w:jc w:val="both"/>
        <w:rPr>
          <w:b/>
          <w:sz w:val="20"/>
          <w:szCs w:val="20"/>
        </w:rPr>
      </w:pPr>
      <w:r w:rsidRPr="00380A80">
        <w:rPr>
          <w:b/>
          <w:sz w:val="20"/>
          <w:szCs w:val="20"/>
        </w:rPr>
        <w:t>Предоставление неисключительного права на использование программного продукта БИТ. ВУЗ. Приемная комиссия. Клиентская лицензия на 1 рабочее место. Электронная поставка - в течение 5 (пяти) календарных дней с момента заключения Договора.</w:t>
      </w:r>
    </w:p>
    <w:p w:rsidR="00E44A15" w:rsidRPr="00E165D2" w:rsidRDefault="007567CC" w:rsidP="002C5413">
      <w:pPr>
        <w:numPr>
          <w:ilvl w:val="1"/>
          <w:numId w:val="3"/>
        </w:numPr>
        <w:tabs>
          <w:tab w:val="clear" w:pos="1440"/>
          <w:tab w:val="num" w:pos="851"/>
        </w:tabs>
        <w:ind w:left="851"/>
        <w:jc w:val="both"/>
        <w:rPr>
          <w:sz w:val="20"/>
          <w:szCs w:val="20"/>
        </w:rPr>
      </w:pPr>
      <w:r>
        <w:rPr>
          <w:sz w:val="20"/>
          <w:szCs w:val="20"/>
        </w:rPr>
        <w:t>Разработка/модификация ПП</w:t>
      </w:r>
      <w:r w:rsidR="00E44A15" w:rsidRPr="00E44A15">
        <w:rPr>
          <w:sz w:val="20"/>
          <w:szCs w:val="20"/>
        </w:rPr>
        <w:t xml:space="preserve"> (составление и/или корректировка </w:t>
      </w:r>
      <w:r w:rsidR="00532AA5">
        <w:rPr>
          <w:sz w:val="20"/>
          <w:szCs w:val="20"/>
        </w:rPr>
        <w:t xml:space="preserve">заданий </w:t>
      </w:r>
      <w:r w:rsidR="00E44A15" w:rsidRPr="00E165D2">
        <w:rPr>
          <w:sz w:val="20"/>
          <w:szCs w:val="20"/>
        </w:rPr>
        <w:t>на изменение функционала</w:t>
      </w:r>
      <w:r w:rsidR="00532AA5" w:rsidRPr="00532AA5">
        <w:rPr>
          <w:sz w:val="20"/>
          <w:szCs w:val="20"/>
        </w:rPr>
        <w:t xml:space="preserve"> </w:t>
      </w:r>
      <w:r w:rsidR="00532AA5">
        <w:rPr>
          <w:sz w:val="20"/>
          <w:szCs w:val="20"/>
        </w:rPr>
        <w:t xml:space="preserve">в </w:t>
      </w:r>
      <w:r w:rsidR="00532AA5" w:rsidRPr="00E44A15">
        <w:rPr>
          <w:sz w:val="20"/>
          <w:szCs w:val="20"/>
        </w:rPr>
        <w:t>Лист</w:t>
      </w:r>
      <w:r w:rsidR="00532AA5">
        <w:rPr>
          <w:sz w:val="20"/>
          <w:szCs w:val="20"/>
        </w:rPr>
        <w:t>ах</w:t>
      </w:r>
      <w:r w:rsidR="00532AA5" w:rsidRPr="00E44A15">
        <w:rPr>
          <w:sz w:val="20"/>
          <w:szCs w:val="20"/>
        </w:rPr>
        <w:t xml:space="preserve"> Требований</w:t>
      </w:r>
      <w:r w:rsidR="00E44A15" w:rsidRPr="00E165D2">
        <w:rPr>
          <w:sz w:val="20"/>
          <w:szCs w:val="20"/>
        </w:rPr>
        <w:t xml:space="preserve">, </w:t>
      </w:r>
      <w:r w:rsidR="00532AA5">
        <w:rPr>
          <w:sz w:val="20"/>
          <w:szCs w:val="20"/>
        </w:rPr>
        <w:t xml:space="preserve">моделирование/проектирование </w:t>
      </w:r>
      <w:r w:rsidR="00C3109C">
        <w:rPr>
          <w:sz w:val="20"/>
          <w:szCs w:val="20"/>
        </w:rPr>
        <w:t>заданий</w:t>
      </w:r>
      <w:r w:rsidR="00E44A15" w:rsidRPr="00E165D2">
        <w:rPr>
          <w:sz w:val="20"/>
          <w:szCs w:val="20"/>
        </w:rPr>
        <w:t xml:space="preserve">, </w:t>
      </w:r>
      <w:r w:rsidR="00BE1169">
        <w:rPr>
          <w:sz w:val="20"/>
          <w:szCs w:val="20"/>
        </w:rPr>
        <w:t xml:space="preserve">разработка/модификация ПП, </w:t>
      </w:r>
      <w:r w:rsidR="00E44A15" w:rsidRPr="00E165D2">
        <w:rPr>
          <w:sz w:val="20"/>
          <w:szCs w:val="20"/>
        </w:rPr>
        <w:t>демонстраци</w:t>
      </w:r>
      <w:r w:rsidR="00C3109C">
        <w:rPr>
          <w:sz w:val="20"/>
          <w:szCs w:val="20"/>
        </w:rPr>
        <w:t>я</w:t>
      </w:r>
      <w:r w:rsidR="00E44A15" w:rsidRPr="00E165D2">
        <w:rPr>
          <w:sz w:val="20"/>
          <w:szCs w:val="20"/>
        </w:rPr>
        <w:t xml:space="preserve"> измененного в соответствии с Листами требований функционала);</w:t>
      </w:r>
    </w:p>
    <w:p w:rsidR="00E44A15" w:rsidRPr="00E165D2" w:rsidRDefault="00E44A15" w:rsidP="002C5413">
      <w:pPr>
        <w:numPr>
          <w:ilvl w:val="1"/>
          <w:numId w:val="3"/>
        </w:numPr>
        <w:tabs>
          <w:tab w:val="clear" w:pos="1440"/>
          <w:tab w:val="num" w:pos="851"/>
        </w:tabs>
        <w:ind w:left="851"/>
        <w:jc w:val="both"/>
        <w:rPr>
          <w:sz w:val="20"/>
          <w:szCs w:val="20"/>
        </w:rPr>
      </w:pPr>
      <w:r w:rsidRPr="00E165D2">
        <w:rPr>
          <w:sz w:val="20"/>
          <w:szCs w:val="20"/>
        </w:rPr>
        <w:t xml:space="preserve">Демонстрация техники работы в </w:t>
      </w:r>
      <w:r w:rsidR="007567CC">
        <w:rPr>
          <w:sz w:val="20"/>
          <w:szCs w:val="20"/>
        </w:rPr>
        <w:t>ПП</w:t>
      </w:r>
      <w:r w:rsidRPr="00E165D2">
        <w:rPr>
          <w:sz w:val="20"/>
          <w:szCs w:val="20"/>
        </w:rPr>
        <w:t>;</w:t>
      </w:r>
    </w:p>
    <w:p w:rsidR="00E44A15" w:rsidRPr="00E165D2" w:rsidRDefault="00BE1169" w:rsidP="002C5413">
      <w:pPr>
        <w:numPr>
          <w:ilvl w:val="1"/>
          <w:numId w:val="3"/>
        </w:numPr>
        <w:tabs>
          <w:tab w:val="clear" w:pos="1440"/>
          <w:tab w:val="num" w:pos="851"/>
        </w:tabs>
        <w:ind w:left="851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Помощь в работе с </w:t>
      </w:r>
      <w:r w:rsidR="007567CC">
        <w:rPr>
          <w:sz w:val="20"/>
          <w:szCs w:val="20"/>
        </w:rPr>
        <w:t>ПП</w:t>
      </w:r>
      <w:r w:rsidR="00E44A15" w:rsidRPr="00E165D2">
        <w:rPr>
          <w:sz w:val="20"/>
          <w:szCs w:val="20"/>
        </w:rPr>
        <w:t>;</w:t>
      </w:r>
    </w:p>
    <w:p w:rsidR="00693ADB" w:rsidRDefault="00E44A15" w:rsidP="00693ADB">
      <w:pPr>
        <w:numPr>
          <w:ilvl w:val="1"/>
          <w:numId w:val="3"/>
        </w:numPr>
        <w:tabs>
          <w:tab w:val="clear" w:pos="1440"/>
          <w:tab w:val="num" w:pos="851"/>
        </w:tabs>
        <w:ind w:left="851"/>
        <w:jc w:val="both"/>
        <w:rPr>
          <w:sz w:val="20"/>
          <w:szCs w:val="20"/>
        </w:rPr>
      </w:pPr>
      <w:r w:rsidRPr="00E165D2">
        <w:rPr>
          <w:sz w:val="20"/>
          <w:szCs w:val="20"/>
        </w:rPr>
        <w:t>Неформализованн</w:t>
      </w:r>
      <w:r w:rsidR="007567CC">
        <w:rPr>
          <w:sz w:val="20"/>
          <w:szCs w:val="20"/>
        </w:rPr>
        <w:t xml:space="preserve">ые задания по ПП </w:t>
      </w:r>
      <w:r w:rsidRPr="00E165D2">
        <w:rPr>
          <w:sz w:val="20"/>
          <w:szCs w:val="20"/>
        </w:rPr>
        <w:t>(согласованные Сторонами в устном порядке).</w:t>
      </w:r>
    </w:p>
    <w:p w:rsidR="00693ADB" w:rsidRDefault="00693ADB" w:rsidP="00693ADB">
      <w:pPr>
        <w:ind w:left="491"/>
        <w:jc w:val="both"/>
        <w:rPr>
          <w:sz w:val="20"/>
          <w:szCs w:val="20"/>
        </w:rPr>
      </w:pPr>
    </w:p>
    <w:p w:rsidR="00693ADB" w:rsidRPr="006979D1" w:rsidRDefault="00693ADB" w:rsidP="006979D1">
      <w:pPr>
        <w:ind w:left="491"/>
        <w:jc w:val="center"/>
        <w:rPr>
          <w:b/>
          <w:sz w:val="20"/>
          <w:szCs w:val="20"/>
        </w:rPr>
      </w:pPr>
      <w:r w:rsidRPr="006979D1">
        <w:rPr>
          <w:b/>
          <w:sz w:val="20"/>
          <w:szCs w:val="20"/>
        </w:rPr>
        <w:t>Стоимость оказываемых услуг и программного обеспечения</w:t>
      </w:r>
    </w:p>
    <w:p w:rsidR="006979D1" w:rsidRDefault="006979D1" w:rsidP="006979D1">
      <w:pPr>
        <w:ind w:left="426"/>
        <w:jc w:val="center"/>
        <w:rPr>
          <w:sz w:val="20"/>
          <w:szCs w:val="20"/>
        </w:rPr>
      </w:pPr>
    </w:p>
    <w:p w:rsidR="00693ADB" w:rsidRPr="006979D1" w:rsidRDefault="006979D1" w:rsidP="006979D1">
      <w:pPr>
        <w:ind w:left="426"/>
        <w:jc w:val="center"/>
        <w:rPr>
          <w:b/>
          <w:sz w:val="20"/>
          <w:szCs w:val="20"/>
        </w:rPr>
      </w:pPr>
      <w:r w:rsidRPr="006979D1">
        <w:rPr>
          <w:b/>
          <w:sz w:val="20"/>
          <w:szCs w:val="20"/>
        </w:rPr>
        <w:t xml:space="preserve">СПЕЦИФИКАЦИЯ </w:t>
      </w:r>
    </w:p>
    <w:p w:rsidR="00693ADB" w:rsidRDefault="00693ADB" w:rsidP="00693ADB">
      <w:pPr>
        <w:ind w:left="426"/>
        <w:jc w:val="both"/>
        <w:rPr>
          <w:sz w:val="20"/>
          <w:szCs w:val="20"/>
        </w:rPr>
      </w:pPr>
      <w:r w:rsidRPr="00693ADB">
        <w:rPr>
          <w:sz w:val="20"/>
          <w:szCs w:val="20"/>
        </w:rPr>
        <w:tab/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93"/>
        <w:gridCol w:w="5030"/>
        <w:gridCol w:w="708"/>
        <w:gridCol w:w="852"/>
        <w:gridCol w:w="1134"/>
        <w:gridCol w:w="1978"/>
      </w:tblGrid>
      <w:tr w:rsidR="006E5468" w:rsidRPr="006B39B6" w:rsidTr="00704653">
        <w:trPr>
          <w:trHeight w:val="583"/>
        </w:trPr>
        <w:tc>
          <w:tcPr>
            <w:tcW w:w="242" w:type="pct"/>
            <w:vAlign w:val="center"/>
            <w:hideMark/>
          </w:tcPr>
          <w:p w:rsidR="006E5468" w:rsidRPr="006B39B6" w:rsidRDefault="006E5468" w:rsidP="002570C8">
            <w:pPr>
              <w:jc w:val="center"/>
              <w:rPr>
                <w:bCs/>
                <w:sz w:val="22"/>
                <w:szCs w:val="22"/>
              </w:rPr>
            </w:pPr>
            <w:r w:rsidRPr="006B39B6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2467" w:type="pct"/>
            <w:vAlign w:val="center"/>
            <w:hideMark/>
          </w:tcPr>
          <w:p w:rsidR="006E5468" w:rsidRPr="006B39B6" w:rsidRDefault="006E5468" w:rsidP="00704653">
            <w:pPr>
              <w:jc w:val="center"/>
              <w:rPr>
                <w:bCs/>
                <w:sz w:val="22"/>
                <w:szCs w:val="22"/>
              </w:rPr>
            </w:pPr>
            <w:r w:rsidRPr="006B39B6">
              <w:rPr>
                <w:b/>
                <w:sz w:val="22"/>
                <w:szCs w:val="22"/>
              </w:rPr>
              <w:t>Наименование услуг</w:t>
            </w:r>
          </w:p>
        </w:tc>
        <w:tc>
          <w:tcPr>
            <w:tcW w:w="347" w:type="pct"/>
            <w:vAlign w:val="center"/>
            <w:hideMark/>
          </w:tcPr>
          <w:p w:rsidR="006E5468" w:rsidRPr="006B39B6" w:rsidRDefault="006E5468" w:rsidP="00704653">
            <w:pPr>
              <w:jc w:val="center"/>
              <w:rPr>
                <w:b/>
                <w:sz w:val="22"/>
                <w:szCs w:val="22"/>
              </w:rPr>
            </w:pPr>
            <w:r w:rsidRPr="006B39B6">
              <w:rPr>
                <w:b/>
                <w:sz w:val="22"/>
                <w:szCs w:val="22"/>
              </w:rPr>
              <w:t>Ед.</w:t>
            </w:r>
          </w:p>
          <w:p w:rsidR="006E5468" w:rsidRPr="006B39B6" w:rsidRDefault="006E5468" w:rsidP="00704653">
            <w:pPr>
              <w:jc w:val="center"/>
              <w:rPr>
                <w:b/>
                <w:sz w:val="22"/>
                <w:szCs w:val="22"/>
              </w:rPr>
            </w:pPr>
            <w:r w:rsidRPr="006B39B6">
              <w:rPr>
                <w:b/>
                <w:sz w:val="22"/>
                <w:szCs w:val="22"/>
              </w:rPr>
              <w:t>Изм.</w:t>
            </w:r>
          </w:p>
        </w:tc>
        <w:tc>
          <w:tcPr>
            <w:tcW w:w="418" w:type="pct"/>
            <w:vAlign w:val="center"/>
            <w:hideMark/>
          </w:tcPr>
          <w:p w:rsidR="006E5468" w:rsidRPr="006B39B6" w:rsidRDefault="006E5468" w:rsidP="00704653">
            <w:pPr>
              <w:jc w:val="center"/>
              <w:rPr>
                <w:sz w:val="22"/>
                <w:szCs w:val="22"/>
              </w:rPr>
            </w:pPr>
            <w:r w:rsidRPr="006B39B6">
              <w:rPr>
                <w:b/>
                <w:sz w:val="22"/>
                <w:szCs w:val="22"/>
              </w:rPr>
              <w:t>Кол-во</w:t>
            </w:r>
          </w:p>
        </w:tc>
        <w:tc>
          <w:tcPr>
            <w:tcW w:w="556" w:type="pct"/>
            <w:vAlign w:val="center"/>
          </w:tcPr>
          <w:p w:rsidR="006E5468" w:rsidRPr="006B39B6" w:rsidRDefault="006E5468" w:rsidP="0070465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НДС,%</w:t>
            </w:r>
          </w:p>
        </w:tc>
        <w:tc>
          <w:tcPr>
            <w:tcW w:w="970" w:type="pct"/>
            <w:vAlign w:val="center"/>
            <w:hideMark/>
          </w:tcPr>
          <w:p w:rsidR="006E5468" w:rsidRPr="006B39B6" w:rsidRDefault="006E5468" w:rsidP="00704653">
            <w:pPr>
              <w:jc w:val="center"/>
              <w:rPr>
                <w:b/>
                <w:sz w:val="22"/>
                <w:szCs w:val="22"/>
              </w:rPr>
            </w:pPr>
            <w:r w:rsidRPr="006B39B6">
              <w:rPr>
                <w:b/>
                <w:sz w:val="22"/>
                <w:szCs w:val="22"/>
              </w:rPr>
              <w:t>Общая стоимость с</w:t>
            </w:r>
          </w:p>
          <w:p w:rsidR="006E5468" w:rsidRPr="006B39B6" w:rsidRDefault="006E5468" w:rsidP="00704653">
            <w:pPr>
              <w:jc w:val="center"/>
              <w:rPr>
                <w:b/>
                <w:sz w:val="22"/>
                <w:szCs w:val="22"/>
              </w:rPr>
            </w:pPr>
            <w:r w:rsidRPr="006B39B6">
              <w:rPr>
                <w:b/>
                <w:sz w:val="22"/>
                <w:szCs w:val="22"/>
              </w:rPr>
              <w:t>учетом НДС, руб.</w:t>
            </w:r>
          </w:p>
        </w:tc>
      </w:tr>
      <w:tr w:rsidR="006E5468" w:rsidRPr="006B39B6" w:rsidTr="00704653">
        <w:trPr>
          <w:trHeight w:val="1053"/>
        </w:trPr>
        <w:tc>
          <w:tcPr>
            <w:tcW w:w="242" w:type="pct"/>
            <w:vAlign w:val="center"/>
          </w:tcPr>
          <w:p w:rsidR="006E5468" w:rsidRPr="006B39B6" w:rsidRDefault="006E5468" w:rsidP="002570C8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6B39B6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2467" w:type="pct"/>
            <w:hideMark/>
          </w:tcPr>
          <w:p w:rsidR="006E5468" w:rsidRPr="006B39B6" w:rsidRDefault="006E5468" w:rsidP="002570C8">
            <w:pPr>
              <w:autoSpaceDE w:val="0"/>
              <w:autoSpaceDN w:val="0"/>
              <w:ind w:left="109" w:right="93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Оказание</w:t>
            </w:r>
            <w:r w:rsidRPr="00693ADB">
              <w:rPr>
                <w:sz w:val="22"/>
                <w:szCs w:val="22"/>
              </w:rPr>
              <w:t xml:space="preserve"> услуг по адаптации и модификации программного </w:t>
            </w:r>
            <w:proofErr w:type="gramStart"/>
            <w:r w:rsidRPr="00693ADB">
              <w:rPr>
                <w:sz w:val="22"/>
                <w:szCs w:val="22"/>
              </w:rPr>
              <w:t>продукта  на</w:t>
            </w:r>
            <w:proofErr w:type="gramEnd"/>
            <w:r w:rsidRPr="00693ADB">
              <w:rPr>
                <w:sz w:val="22"/>
                <w:szCs w:val="22"/>
              </w:rPr>
              <w:t xml:space="preserve"> платформе «1С:Предприятие»: «БИТ.ВУЗ. Приемная комиссия. Поставка на 5 рабочих мест. Электронная поставка», по настройке информационного обмена с использованием Системы межведомственного электронного взаимодействия в целях ведения учёта студенческих билетов</w:t>
            </w:r>
            <w:r w:rsidR="00331680">
              <w:rPr>
                <w:sz w:val="22"/>
                <w:szCs w:val="22"/>
              </w:rPr>
              <w:t>.</w:t>
            </w:r>
          </w:p>
        </w:tc>
        <w:tc>
          <w:tcPr>
            <w:tcW w:w="347" w:type="pct"/>
            <w:vAlign w:val="center"/>
            <w:hideMark/>
          </w:tcPr>
          <w:p w:rsidR="006E5468" w:rsidRPr="006B39B6" w:rsidRDefault="006E5468" w:rsidP="002570C8">
            <w:pPr>
              <w:jc w:val="center"/>
              <w:rPr>
                <w:b/>
                <w:sz w:val="22"/>
                <w:szCs w:val="22"/>
              </w:rPr>
            </w:pPr>
            <w:r w:rsidRPr="006B39B6">
              <w:rPr>
                <w:b/>
                <w:sz w:val="22"/>
                <w:szCs w:val="22"/>
              </w:rPr>
              <w:t>Час</w:t>
            </w:r>
          </w:p>
        </w:tc>
        <w:tc>
          <w:tcPr>
            <w:tcW w:w="418" w:type="pct"/>
            <w:vAlign w:val="center"/>
            <w:hideMark/>
          </w:tcPr>
          <w:p w:rsidR="006E5468" w:rsidRPr="006B39B6" w:rsidRDefault="006E5468" w:rsidP="0070465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132</w:t>
            </w:r>
          </w:p>
        </w:tc>
        <w:tc>
          <w:tcPr>
            <w:tcW w:w="556" w:type="pct"/>
            <w:vAlign w:val="center"/>
          </w:tcPr>
          <w:p w:rsidR="006E5468" w:rsidRDefault="008D38A8" w:rsidP="0070465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__</w:t>
            </w:r>
            <w:r w:rsidR="006E5468">
              <w:rPr>
                <w:b/>
                <w:sz w:val="22"/>
                <w:szCs w:val="22"/>
              </w:rPr>
              <w:t>%</w:t>
            </w:r>
          </w:p>
        </w:tc>
        <w:tc>
          <w:tcPr>
            <w:tcW w:w="970" w:type="pct"/>
            <w:vAlign w:val="center"/>
          </w:tcPr>
          <w:p w:rsidR="006E5468" w:rsidRPr="006B39B6" w:rsidRDefault="006E5468" w:rsidP="00704653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6E5468" w:rsidRPr="006B39B6" w:rsidTr="00704653">
        <w:trPr>
          <w:trHeight w:val="1163"/>
        </w:trPr>
        <w:tc>
          <w:tcPr>
            <w:tcW w:w="242" w:type="pct"/>
            <w:vAlign w:val="center"/>
          </w:tcPr>
          <w:p w:rsidR="006E5468" w:rsidRPr="006B39B6" w:rsidRDefault="006E5468" w:rsidP="002570C8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6B39B6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2467" w:type="pct"/>
            <w:hideMark/>
          </w:tcPr>
          <w:p w:rsidR="006E5468" w:rsidRPr="00463950" w:rsidRDefault="006E5468" w:rsidP="002570C8">
            <w:pPr>
              <w:autoSpaceDE w:val="0"/>
              <w:autoSpaceDN w:val="0"/>
              <w:ind w:left="109" w:right="93"/>
              <w:rPr>
                <w:b/>
                <w:sz w:val="22"/>
                <w:szCs w:val="22"/>
              </w:rPr>
            </w:pPr>
            <w:r w:rsidRPr="00463950">
              <w:rPr>
                <w:color w:val="000000"/>
                <w:sz w:val="22"/>
                <w:szCs w:val="22"/>
              </w:rPr>
              <w:t xml:space="preserve">Предоставление неисключительного права на использование программного продукта </w:t>
            </w:r>
            <w:r w:rsidRPr="00693ADB">
              <w:rPr>
                <w:color w:val="000000" w:themeColor="text1"/>
                <w:sz w:val="22"/>
                <w:szCs w:val="22"/>
              </w:rPr>
              <w:t>БИТ. ВУЗ. Приемная комиссия. Клиентская лицензия на 1 рабочее место. Электронная поставка</w:t>
            </w:r>
          </w:p>
        </w:tc>
        <w:tc>
          <w:tcPr>
            <w:tcW w:w="347" w:type="pct"/>
            <w:vAlign w:val="center"/>
            <w:hideMark/>
          </w:tcPr>
          <w:p w:rsidR="006E5468" w:rsidRPr="00463950" w:rsidRDefault="006E5468" w:rsidP="002570C8">
            <w:pPr>
              <w:jc w:val="center"/>
              <w:rPr>
                <w:b/>
                <w:sz w:val="22"/>
                <w:szCs w:val="22"/>
              </w:rPr>
            </w:pPr>
            <w:r w:rsidRPr="00463950">
              <w:rPr>
                <w:b/>
                <w:sz w:val="22"/>
                <w:szCs w:val="22"/>
              </w:rPr>
              <w:t>Шт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418" w:type="pct"/>
            <w:vAlign w:val="center"/>
            <w:hideMark/>
          </w:tcPr>
          <w:p w:rsidR="006E5468" w:rsidRPr="00463950" w:rsidRDefault="006E5468" w:rsidP="00704653">
            <w:pPr>
              <w:jc w:val="center"/>
              <w:rPr>
                <w:b/>
                <w:sz w:val="22"/>
                <w:szCs w:val="22"/>
              </w:rPr>
            </w:pPr>
            <w:r w:rsidRPr="00463950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556" w:type="pct"/>
            <w:vAlign w:val="center"/>
          </w:tcPr>
          <w:p w:rsidR="006E5468" w:rsidRDefault="008D38A8" w:rsidP="0070465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___</w:t>
            </w:r>
          </w:p>
        </w:tc>
        <w:tc>
          <w:tcPr>
            <w:tcW w:w="970" w:type="pct"/>
            <w:vAlign w:val="center"/>
          </w:tcPr>
          <w:p w:rsidR="006E5468" w:rsidRPr="00463950" w:rsidRDefault="006E5468" w:rsidP="00704653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6E5468" w:rsidRPr="006B39B6" w:rsidTr="00704653">
        <w:trPr>
          <w:trHeight w:val="423"/>
        </w:trPr>
        <w:tc>
          <w:tcPr>
            <w:tcW w:w="4030" w:type="pct"/>
            <w:gridSpan w:val="5"/>
            <w:vAlign w:val="center"/>
          </w:tcPr>
          <w:p w:rsidR="006E5468" w:rsidRDefault="006E5468" w:rsidP="006E5468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ИТОГО:</w:t>
            </w:r>
          </w:p>
        </w:tc>
        <w:tc>
          <w:tcPr>
            <w:tcW w:w="970" w:type="pct"/>
            <w:vAlign w:val="center"/>
          </w:tcPr>
          <w:p w:rsidR="006E5468" w:rsidRDefault="006E5468" w:rsidP="002570C8">
            <w:pPr>
              <w:jc w:val="center"/>
              <w:rPr>
                <w:b/>
                <w:sz w:val="22"/>
                <w:szCs w:val="22"/>
              </w:rPr>
            </w:pPr>
          </w:p>
        </w:tc>
      </w:tr>
    </w:tbl>
    <w:p w:rsidR="00693ADB" w:rsidRDefault="00693ADB" w:rsidP="00693ADB">
      <w:pPr>
        <w:jc w:val="both"/>
        <w:rPr>
          <w:sz w:val="20"/>
          <w:szCs w:val="20"/>
        </w:rPr>
      </w:pPr>
    </w:p>
    <w:p w:rsidR="00693ADB" w:rsidRDefault="00693ADB" w:rsidP="00FC0504">
      <w:pPr>
        <w:ind w:left="426"/>
        <w:jc w:val="both"/>
        <w:rPr>
          <w:sz w:val="20"/>
          <w:szCs w:val="20"/>
        </w:rPr>
      </w:pPr>
    </w:p>
    <w:p w:rsidR="00E44A15" w:rsidRPr="00E165D2" w:rsidRDefault="00596C26" w:rsidP="002C5413">
      <w:pPr>
        <w:numPr>
          <w:ilvl w:val="0"/>
          <w:numId w:val="3"/>
        </w:numPr>
        <w:tabs>
          <w:tab w:val="clear" w:pos="720"/>
          <w:tab w:val="num" w:pos="426"/>
        </w:tabs>
        <w:ind w:left="426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Порядок </w:t>
      </w:r>
      <w:r w:rsidR="00B900FC">
        <w:rPr>
          <w:sz w:val="20"/>
          <w:szCs w:val="20"/>
        </w:rPr>
        <w:t>взаимодействия</w:t>
      </w:r>
      <w:r w:rsidR="00E44A15" w:rsidRPr="00E165D2">
        <w:rPr>
          <w:sz w:val="20"/>
          <w:szCs w:val="20"/>
        </w:rPr>
        <w:t>:</w:t>
      </w:r>
    </w:p>
    <w:p w:rsidR="00E44A15" w:rsidRPr="00596C26" w:rsidRDefault="003F56BC" w:rsidP="00596C26">
      <w:pPr>
        <w:pStyle w:val="a0"/>
        <w:numPr>
          <w:ilvl w:val="1"/>
          <w:numId w:val="11"/>
        </w:numPr>
        <w:tabs>
          <w:tab w:val="left" w:pos="709"/>
        </w:tabs>
        <w:ind w:left="709" w:hanging="425"/>
      </w:pPr>
      <w:proofErr w:type="gramStart"/>
      <w:r w:rsidRPr="00596C26">
        <w:t xml:space="preserve">Услуги </w:t>
      </w:r>
      <w:r w:rsidR="00E44A15" w:rsidRPr="00596C26">
        <w:t xml:space="preserve"> по</w:t>
      </w:r>
      <w:proofErr w:type="gramEnd"/>
      <w:r w:rsidR="00E44A15" w:rsidRPr="00596C26">
        <w:t xml:space="preserve"> демонстраци</w:t>
      </w:r>
      <w:r w:rsidR="0097761A">
        <w:t>и</w:t>
      </w:r>
      <w:r w:rsidR="00191E9C">
        <w:t xml:space="preserve"> техники работы в ПП, помощ</w:t>
      </w:r>
      <w:r w:rsidR="0097761A">
        <w:t>и</w:t>
      </w:r>
      <w:r w:rsidR="00191E9C">
        <w:t xml:space="preserve"> в работе с ПП, </w:t>
      </w:r>
      <w:r w:rsidR="00E44A15" w:rsidRPr="00596C26">
        <w:t xml:space="preserve">, </w:t>
      </w:r>
      <w:r w:rsidR="00E44A15" w:rsidRPr="00191E9C">
        <w:t xml:space="preserve">неформализованным </w:t>
      </w:r>
      <w:r w:rsidR="00DD7C68" w:rsidRPr="00191E9C">
        <w:t>заданиям</w:t>
      </w:r>
      <w:r w:rsidR="0097761A">
        <w:t xml:space="preserve"> по ПП</w:t>
      </w:r>
      <w:r w:rsidR="00E44A15" w:rsidRPr="00191E9C">
        <w:t>,</w:t>
      </w:r>
      <w:r w:rsidR="00E44A15" w:rsidRPr="00596C26">
        <w:t xml:space="preserve"> учитываются </w:t>
      </w:r>
      <w:r w:rsidR="00191E9C">
        <w:t>в</w:t>
      </w:r>
      <w:r w:rsidR="00191E9C" w:rsidRPr="00596C26">
        <w:t xml:space="preserve"> документа</w:t>
      </w:r>
      <w:r w:rsidR="00191E9C">
        <w:t>х</w:t>
      </w:r>
      <w:r w:rsidR="00191E9C" w:rsidRPr="00596C26">
        <w:t xml:space="preserve"> </w:t>
      </w:r>
      <w:r w:rsidR="00EF1D32" w:rsidRPr="00596C26">
        <w:t>«Лист учета рабочего времени»</w:t>
      </w:r>
      <w:r w:rsidR="0097761A">
        <w:t xml:space="preserve"> (произвольный шаблон Исполнителя)</w:t>
      </w:r>
      <w:r w:rsidR="00E44A15" w:rsidRPr="00596C26">
        <w:t>. И</w:t>
      </w:r>
      <w:r w:rsidR="00821F8C" w:rsidRPr="00596C26">
        <w:t xml:space="preserve">сполнитель заполняет </w:t>
      </w:r>
      <w:r w:rsidR="0097761A">
        <w:t>«</w:t>
      </w:r>
      <w:r w:rsidR="00821F8C" w:rsidRPr="00596C26">
        <w:t>Л</w:t>
      </w:r>
      <w:r w:rsidR="00E44A15" w:rsidRPr="00596C26">
        <w:t>исты учета рабочего времени</w:t>
      </w:r>
      <w:r w:rsidR="0097761A">
        <w:t>»</w:t>
      </w:r>
      <w:r w:rsidR="00E44A15" w:rsidRPr="00596C26">
        <w:t xml:space="preserve"> на основании фактическ</w:t>
      </w:r>
      <w:r w:rsidR="00FC0504" w:rsidRPr="00596C26">
        <w:t>и потраченного</w:t>
      </w:r>
      <w:r w:rsidR="00E44A15" w:rsidRPr="00596C26">
        <w:t xml:space="preserve"> времени, подписывает </w:t>
      </w:r>
      <w:proofErr w:type="gramStart"/>
      <w:r w:rsidR="00191E9C">
        <w:t>документы</w:t>
      </w:r>
      <w:proofErr w:type="gramEnd"/>
      <w:r w:rsidR="00191E9C" w:rsidRPr="00596C26">
        <w:t xml:space="preserve"> </w:t>
      </w:r>
      <w:r w:rsidR="00E44A15" w:rsidRPr="00596C26">
        <w:t>со своей стороны. Заказчик</w:t>
      </w:r>
      <w:r w:rsidR="00821F8C" w:rsidRPr="00596C26">
        <w:t xml:space="preserve"> подписывает </w:t>
      </w:r>
      <w:r w:rsidR="0097761A">
        <w:t>«</w:t>
      </w:r>
      <w:r w:rsidR="00821F8C" w:rsidRPr="00596C26">
        <w:t>Л</w:t>
      </w:r>
      <w:r w:rsidR="00E44A15" w:rsidRPr="00596C26">
        <w:t>исты учета рабочего времени</w:t>
      </w:r>
      <w:r w:rsidR="0097761A">
        <w:t>»</w:t>
      </w:r>
      <w:r w:rsidR="00E44A15" w:rsidRPr="00596C26">
        <w:t xml:space="preserve"> в момент их предоставления Исполнителем, при подписании сотрудником Заказчика данного документа указанные в них </w:t>
      </w:r>
      <w:r w:rsidRPr="00596C26">
        <w:t>услуги</w:t>
      </w:r>
      <w:r w:rsidR="00E44A15" w:rsidRPr="00596C26">
        <w:t xml:space="preserve"> считаются</w:t>
      </w:r>
      <w:r w:rsidRPr="00596C26">
        <w:t xml:space="preserve"> оказанными</w:t>
      </w:r>
      <w:r w:rsidR="00E44A15" w:rsidRPr="00596C26">
        <w:t>.</w:t>
      </w:r>
    </w:p>
    <w:p w:rsidR="00E44A15" w:rsidRPr="00E165D2" w:rsidRDefault="00BE1169" w:rsidP="00596C26">
      <w:pPr>
        <w:pStyle w:val="a0"/>
        <w:numPr>
          <w:ilvl w:val="1"/>
          <w:numId w:val="11"/>
        </w:numPr>
        <w:tabs>
          <w:tab w:val="left" w:pos="709"/>
        </w:tabs>
        <w:ind w:left="709" w:hanging="425"/>
      </w:pPr>
      <w:r>
        <w:t>Услуги</w:t>
      </w:r>
      <w:r w:rsidR="00E44A15" w:rsidRPr="00E165D2">
        <w:t xml:space="preserve"> по </w:t>
      </w:r>
      <w:r>
        <w:t>разработке</w:t>
      </w:r>
      <w:r w:rsidR="00E44A15" w:rsidRPr="00E165D2">
        <w:t>/</w:t>
      </w:r>
      <w:r w:rsidR="00DD7C68">
        <w:t>модификации</w:t>
      </w:r>
      <w:r w:rsidR="00E44A15" w:rsidRPr="00E165D2">
        <w:t xml:space="preserve"> </w:t>
      </w:r>
      <w:r w:rsidR="00DD7C68">
        <w:t>ПП</w:t>
      </w:r>
      <w:r w:rsidR="0056197F">
        <w:t xml:space="preserve">, которые </w:t>
      </w:r>
      <w:r w:rsidR="00C3109C">
        <w:t xml:space="preserve">по согласованию Сторон </w:t>
      </w:r>
      <w:r w:rsidR="0056197F">
        <w:t>требуют более подробного описания,</w:t>
      </w:r>
      <w:r w:rsidR="00E44A15" w:rsidRPr="00E165D2">
        <w:t xml:space="preserve"> фиксируются </w:t>
      </w:r>
      <w:r w:rsidR="0097761A">
        <w:t xml:space="preserve">отдельным </w:t>
      </w:r>
      <w:r w:rsidR="00E44A15" w:rsidRPr="00E165D2">
        <w:t>документом «Лист требований»</w:t>
      </w:r>
      <w:r w:rsidR="0097761A" w:rsidRPr="0097761A">
        <w:t xml:space="preserve"> </w:t>
      </w:r>
      <w:r w:rsidR="0097761A">
        <w:t>(произвольный шаблон Исполнителя</w:t>
      </w:r>
      <w:r w:rsidR="00E44A15" w:rsidRPr="0097761A">
        <w:t>.</w:t>
      </w:r>
    </w:p>
    <w:p w:rsidR="00E44A15" w:rsidRPr="00E165D2" w:rsidRDefault="00E44A15" w:rsidP="00596C26">
      <w:pPr>
        <w:pStyle w:val="a0"/>
        <w:numPr>
          <w:ilvl w:val="0"/>
          <w:numId w:val="0"/>
        </w:numPr>
        <w:tabs>
          <w:tab w:val="left" w:pos="709"/>
        </w:tabs>
        <w:ind w:left="709"/>
      </w:pPr>
      <w:r w:rsidRPr="00E165D2">
        <w:t xml:space="preserve">Порядок </w:t>
      </w:r>
      <w:r w:rsidR="00596C26">
        <w:t>оказания услуг</w:t>
      </w:r>
      <w:r w:rsidR="00051754">
        <w:t xml:space="preserve"> с использованием документа</w:t>
      </w:r>
      <w:r w:rsidR="00D20731" w:rsidRPr="00E165D2">
        <w:t xml:space="preserve"> «Лист требований»</w:t>
      </w:r>
      <w:r w:rsidRPr="00E165D2">
        <w:t>:</w:t>
      </w:r>
    </w:p>
    <w:p w:rsidR="00D20731" w:rsidRDefault="00E44A15" w:rsidP="00596C26">
      <w:pPr>
        <w:pStyle w:val="a0"/>
        <w:numPr>
          <w:ilvl w:val="0"/>
          <w:numId w:val="0"/>
        </w:numPr>
        <w:tabs>
          <w:tab w:val="left" w:pos="709"/>
        </w:tabs>
        <w:ind w:left="709"/>
      </w:pPr>
      <w:r w:rsidRPr="00E165D2">
        <w:t xml:space="preserve">Исполнитель фиксирует </w:t>
      </w:r>
      <w:r w:rsidR="00D52AC8">
        <w:t>задание, которое требуется выполнить</w:t>
      </w:r>
      <w:r w:rsidR="00532AA5">
        <w:t>,</w:t>
      </w:r>
      <w:r w:rsidR="00D52AC8">
        <w:t xml:space="preserve"> </w:t>
      </w:r>
      <w:r w:rsidRPr="00E165D2">
        <w:t xml:space="preserve">в </w:t>
      </w:r>
      <w:r w:rsidR="0056197F">
        <w:t xml:space="preserve">документе </w:t>
      </w:r>
      <w:r w:rsidR="0097761A">
        <w:t>«</w:t>
      </w:r>
      <w:r w:rsidR="0056197F">
        <w:t>Лист требований</w:t>
      </w:r>
      <w:r w:rsidR="0097761A">
        <w:t>»</w:t>
      </w:r>
      <w:r w:rsidR="00D20731">
        <w:t xml:space="preserve">, </w:t>
      </w:r>
      <w:r w:rsidR="0056197F">
        <w:t>далее</w:t>
      </w:r>
      <w:r w:rsidRPr="00E165D2">
        <w:t xml:space="preserve"> Стороны согласовывают </w:t>
      </w:r>
      <w:r w:rsidR="00D20731">
        <w:t xml:space="preserve">задание и </w:t>
      </w:r>
      <w:r w:rsidRPr="00E165D2">
        <w:t xml:space="preserve">трудоемкость исполнения. </w:t>
      </w:r>
    </w:p>
    <w:p w:rsidR="00E44A15" w:rsidRPr="00F25D00" w:rsidRDefault="00104309" w:rsidP="00596C26">
      <w:pPr>
        <w:pStyle w:val="a0"/>
        <w:numPr>
          <w:ilvl w:val="0"/>
          <w:numId w:val="0"/>
        </w:numPr>
        <w:tabs>
          <w:tab w:val="left" w:pos="709"/>
        </w:tabs>
        <w:ind w:left="709"/>
      </w:pPr>
      <w:r>
        <w:t>Время, потраченное на</w:t>
      </w:r>
      <w:r w:rsidR="00E44A15" w:rsidRPr="00E165D2">
        <w:t xml:space="preserve"> выяснение</w:t>
      </w:r>
      <w:r>
        <w:t>, обсуждение</w:t>
      </w:r>
      <w:r w:rsidR="00E44A15" w:rsidRPr="00E165D2">
        <w:t xml:space="preserve"> требований, оформлени</w:t>
      </w:r>
      <w:r>
        <w:t xml:space="preserve">е </w:t>
      </w:r>
      <w:r w:rsidR="0097761A">
        <w:t>«</w:t>
      </w:r>
      <w:r>
        <w:t>Листа Требований</w:t>
      </w:r>
      <w:r w:rsidR="0097761A">
        <w:t>»</w:t>
      </w:r>
      <w:r w:rsidR="00E44A15" w:rsidRPr="00E165D2">
        <w:t>, а также</w:t>
      </w:r>
      <w:r w:rsidR="00D20731">
        <w:t xml:space="preserve"> на демонстрацию</w:t>
      </w:r>
      <w:r w:rsidR="00E44A15" w:rsidRPr="00E165D2">
        <w:t xml:space="preserve"> </w:t>
      </w:r>
      <w:r w:rsidR="00D20731">
        <w:t xml:space="preserve">выполненного задания по </w:t>
      </w:r>
      <w:r w:rsidR="0097761A">
        <w:t>«</w:t>
      </w:r>
      <w:r w:rsidR="00D20731">
        <w:t>Листу Требований</w:t>
      </w:r>
      <w:r w:rsidR="0097761A">
        <w:t>»</w:t>
      </w:r>
      <w:r>
        <w:t>,</w:t>
      </w:r>
      <w:r w:rsidR="00E44A15" w:rsidRPr="00E165D2">
        <w:t xml:space="preserve"> не включается в согласованную трудоемкость исполнения </w:t>
      </w:r>
      <w:r w:rsidR="0097761A">
        <w:t>«</w:t>
      </w:r>
      <w:r w:rsidR="00E44A15" w:rsidRPr="00E165D2">
        <w:t>Листа требования</w:t>
      </w:r>
      <w:r w:rsidR="0097761A">
        <w:t>»</w:t>
      </w:r>
      <w:r w:rsidR="00E44A15" w:rsidRPr="00E165D2">
        <w:t xml:space="preserve"> и учитывается отдельно по документам «Лист учета рабочего времени»</w:t>
      </w:r>
      <w:r w:rsidR="00F25D00" w:rsidRPr="00F25D00">
        <w:t>.</w:t>
      </w:r>
    </w:p>
    <w:p w:rsidR="005F2743" w:rsidRPr="00E44A15" w:rsidRDefault="005F2743" w:rsidP="00596C26">
      <w:pPr>
        <w:pStyle w:val="a0"/>
        <w:numPr>
          <w:ilvl w:val="0"/>
          <w:numId w:val="0"/>
        </w:numPr>
        <w:tabs>
          <w:tab w:val="left" w:pos="709"/>
        </w:tabs>
        <w:ind w:left="709"/>
      </w:pPr>
      <w:r w:rsidRPr="00E44A15">
        <w:t xml:space="preserve">Исполнитель производит </w:t>
      </w:r>
      <w:r>
        <w:t>реализацию задания из</w:t>
      </w:r>
      <w:r w:rsidRPr="00E44A15">
        <w:t xml:space="preserve"> </w:t>
      </w:r>
      <w:r w:rsidR="0097761A">
        <w:t>«</w:t>
      </w:r>
      <w:r w:rsidRPr="00E44A15">
        <w:t>Листа требований</w:t>
      </w:r>
      <w:r w:rsidR="0097761A">
        <w:t>»</w:t>
      </w:r>
      <w:r w:rsidRPr="00E44A15">
        <w:t xml:space="preserve">. Если в </w:t>
      </w:r>
      <w:r w:rsidR="0097761A">
        <w:t>«</w:t>
      </w:r>
      <w:r w:rsidRPr="00E44A15">
        <w:t>Листе требования</w:t>
      </w:r>
      <w:r w:rsidR="0097761A">
        <w:t>»</w:t>
      </w:r>
      <w:r w:rsidRPr="00E44A15">
        <w:t xml:space="preserve"> не </w:t>
      </w:r>
      <w:r>
        <w:t>сформулированы</w:t>
      </w:r>
      <w:r w:rsidRPr="00E44A15">
        <w:t xml:space="preserve"> какие-либо требования Заказчика к реализуемому доку</w:t>
      </w:r>
      <w:r w:rsidRPr="00E44A15">
        <w:softHyphen/>
        <w:t xml:space="preserve">менту, отчету и иным объектам (в том числе экранные формы, алгоритмы, выходные формы), то </w:t>
      </w:r>
      <w:r>
        <w:t>способ</w:t>
      </w:r>
      <w:r w:rsidRPr="00E44A15">
        <w:t xml:space="preserve"> реализации остается на усмотрение Исполнителя.</w:t>
      </w:r>
    </w:p>
    <w:p w:rsidR="00E44A15" w:rsidRPr="00F25D00" w:rsidRDefault="00E44A15" w:rsidP="00596C26">
      <w:pPr>
        <w:pStyle w:val="a0"/>
        <w:numPr>
          <w:ilvl w:val="0"/>
          <w:numId w:val="0"/>
        </w:numPr>
        <w:tabs>
          <w:tab w:val="left" w:pos="709"/>
        </w:tabs>
        <w:ind w:left="709"/>
      </w:pPr>
      <w:r w:rsidRPr="00E165D2">
        <w:t xml:space="preserve">В случаях, когда Заказчик планирует формализованную приемку результатов </w:t>
      </w:r>
      <w:r w:rsidR="00D20731">
        <w:t xml:space="preserve">разработки по </w:t>
      </w:r>
      <w:r w:rsidR="0097761A">
        <w:t>«</w:t>
      </w:r>
      <w:r w:rsidR="00D20731">
        <w:t>Листу Треб</w:t>
      </w:r>
      <w:r w:rsidR="00D71CDB">
        <w:t>ований</w:t>
      </w:r>
      <w:r w:rsidR="0097761A">
        <w:t>»</w:t>
      </w:r>
      <w:r w:rsidRPr="00E165D2">
        <w:t xml:space="preserve">, Заказчик </w:t>
      </w:r>
      <w:r w:rsidR="004D204D">
        <w:t>самостоятельно</w:t>
      </w:r>
      <w:r w:rsidR="00D71CDB">
        <w:t xml:space="preserve"> готови</w:t>
      </w:r>
      <w:r w:rsidR="004D204D">
        <w:t>т</w:t>
      </w:r>
      <w:r w:rsidRPr="00E165D2">
        <w:t xml:space="preserve"> контр</w:t>
      </w:r>
      <w:r w:rsidR="00D20731">
        <w:t xml:space="preserve">ольный пример к </w:t>
      </w:r>
      <w:r w:rsidR="0097761A">
        <w:t>«</w:t>
      </w:r>
      <w:r w:rsidR="00D20731">
        <w:t>Листу Требований</w:t>
      </w:r>
      <w:r w:rsidR="0097761A">
        <w:t>»</w:t>
      </w:r>
      <w:r w:rsidRPr="00E165D2">
        <w:t xml:space="preserve">, в котором подробно описывает порядок демонстрации результатов (порядок действий, выполнение которых позволяет проверить правильность результатов разработки по </w:t>
      </w:r>
      <w:r w:rsidR="0097761A">
        <w:t>«</w:t>
      </w:r>
      <w:r w:rsidRPr="00E165D2">
        <w:t>Листу требований</w:t>
      </w:r>
      <w:r w:rsidR="0097761A">
        <w:t>»</w:t>
      </w:r>
      <w:r w:rsidRPr="00E165D2">
        <w:t>). В случае, если контрольный пример не подготовлен</w:t>
      </w:r>
      <w:r w:rsidR="004D204D">
        <w:t xml:space="preserve"> Заказчиком</w:t>
      </w:r>
      <w:r w:rsidRPr="00E165D2">
        <w:t xml:space="preserve">, порядок демонстрации результатов, достаточный для проверки, может определяться Исполнителем </w:t>
      </w:r>
      <w:r w:rsidR="004D204D">
        <w:t xml:space="preserve">и фиксироваться </w:t>
      </w:r>
      <w:r w:rsidRPr="00E165D2">
        <w:t>не</w:t>
      </w:r>
      <w:r w:rsidRPr="00E44A15">
        <w:t xml:space="preserve">посредственно в </w:t>
      </w:r>
      <w:r w:rsidR="0097761A">
        <w:t>«</w:t>
      </w:r>
      <w:r w:rsidRPr="00E44A15">
        <w:t>Листе Требований</w:t>
      </w:r>
      <w:r w:rsidR="0097761A">
        <w:t>»</w:t>
      </w:r>
      <w:r w:rsidRPr="00E44A15">
        <w:t xml:space="preserve">. В случае отсутствия в </w:t>
      </w:r>
      <w:r w:rsidR="0097761A">
        <w:t>«</w:t>
      </w:r>
      <w:r w:rsidRPr="00E44A15">
        <w:t>Листе Требований</w:t>
      </w:r>
      <w:r w:rsidR="0097761A">
        <w:t>»</w:t>
      </w:r>
      <w:r w:rsidRPr="00E44A15">
        <w:t xml:space="preserve"> </w:t>
      </w:r>
      <w:r w:rsidR="004D204D">
        <w:t xml:space="preserve">описания </w:t>
      </w:r>
      <w:r w:rsidRPr="00E44A15">
        <w:t>порядка демонстрации результатов разработки, порядок выбирается Исполнителем в момент демонстрации (в т.ч. допустимы отсутствие демонстрации, демонстрация на уровне интерфейса без проверки путем ввода/вывода информации и иные варианты на усмотрение Исполнителя)</w:t>
      </w:r>
      <w:r w:rsidR="00F25D00" w:rsidRPr="00F25D00">
        <w:t>.</w:t>
      </w:r>
    </w:p>
    <w:p w:rsidR="005F2743" w:rsidRPr="00E44A15" w:rsidRDefault="005F2743" w:rsidP="00596C26">
      <w:pPr>
        <w:pStyle w:val="a0"/>
        <w:numPr>
          <w:ilvl w:val="0"/>
          <w:numId w:val="0"/>
        </w:numPr>
        <w:tabs>
          <w:tab w:val="left" w:pos="709"/>
        </w:tabs>
        <w:ind w:left="709"/>
      </w:pPr>
      <w:r w:rsidRPr="00E44A15">
        <w:t xml:space="preserve">Исполнитель производит демонстрацию </w:t>
      </w:r>
      <w:r>
        <w:t>выполненного задания</w:t>
      </w:r>
      <w:r w:rsidRPr="00E44A15">
        <w:t xml:space="preserve"> по </w:t>
      </w:r>
      <w:r w:rsidR="0097761A">
        <w:t>«</w:t>
      </w:r>
      <w:r w:rsidRPr="00E44A15">
        <w:t xml:space="preserve">Листу </w:t>
      </w:r>
      <w:r w:rsidRPr="00E165D2">
        <w:t>требований</w:t>
      </w:r>
      <w:r w:rsidR="0097761A">
        <w:t>»</w:t>
      </w:r>
      <w:r w:rsidRPr="00E165D2">
        <w:t xml:space="preserve"> в соответствии с порядком, описанным в п.3</w:t>
      </w:r>
      <w:r w:rsidRPr="00596C26">
        <w:t>.2</w:t>
      </w:r>
      <w:r w:rsidRPr="00E165D2">
        <w:t xml:space="preserve">. При этом </w:t>
      </w:r>
      <w:r w:rsidRPr="00E44A15">
        <w:t>время, затраченное на демонстрацию и сдачу</w:t>
      </w:r>
      <w:r>
        <w:t>,</w:t>
      </w:r>
      <w:r w:rsidRPr="00E44A15">
        <w:t xml:space="preserve"> учитывается</w:t>
      </w:r>
      <w:r>
        <w:t xml:space="preserve"> отдельным документом</w:t>
      </w:r>
      <w:r w:rsidRPr="00E44A15">
        <w:t xml:space="preserve"> «Лист учета рабочего времени» </w:t>
      </w:r>
      <w:r>
        <w:t>на основании фактически потраченного времени.</w:t>
      </w:r>
    </w:p>
    <w:p w:rsidR="00E44A15" w:rsidRDefault="00E44A15" w:rsidP="00596C26">
      <w:pPr>
        <w:pStyle w:val="a0"/>
        <w:numPr>
          <w:ilvl w:val="0"/>
          <w:numId w:val="0"/>
        </w:numPr>
        <w:tabs>
          <w:tab w:val="left" w:pos="709"/>
        </w:tabs>
        <w:ind w:left="709"/>
      </w:pPr>
      <w:r w:rsidRPr="00E44A15">
        <w:t>Заказчик</w:t>
      </w:r>
      <w:r w:rsidR="00051754">
        <w:t xml:space="preserve"> </w:t>
      </w:r>
      <w:r w:rsidR="00C377C5">
        <w:t>подписывает</w:t>
      </w:r>
      <w:r w:rsidRPr="00E44A15">
        <w:t xml:space="preserve"> </w:t>
      </w:r>
      <w:r w:rsidR="00664CFE">
        <w:t>«</w:t>
      </w:r>
      <w:r w:rsidRPr="00E44A15">
        <w:t>Листы требований</w:t>
      </w:r>
      <w:r w:rsidR="00664CFE">
        <w:t>»</w:t>
      </w:r>
      <w:r w:rsidR="00051754" w:rsidRPr="00051754">
        <w:t xml:space="preserve"> </w:t>
      </w:r>
      <w:r w:rsidR="00051754">
        <w:t xml:space="preserve">после </w:t>
      </w:r>
      <w:r w:rsidR="00FA2A7B">
        <w:t>демонстрации выполненного задания и при отсутствии замечаний</w:t>
      </w:r>
      <w:r w:rsidR="006B422A">
        <w:t xml:space="preserve">, </w:t>
      </w:r>
      <w:r w:rsidRPr="00E44A15">
        <w:t xml:space="preserve">«Лист учета рабочего времени» </w:t>
      </w:r>
      <w:r w:rsidR="00FA2A7B">
        <w:t xml:space="preserve">подписывается </w:t>
      </w:r>
      <w:r w:rsidR="00596C26">
        <w:t>в момент предоставления Исполнителем</w:t>
      </w:r>
      <w:r w:rsidR="00F25D00" w:rsidRPr="00F25D00">
        <w:t>.</w:t>
      </w:r>
    </w:p>
    <w:p w:rsidR="00664CFE" w:rsidRPr="00596C26" w:rsidRDefault="00664CFE" w:rsidP="00526C26">
      <w:pPr>
        <w:pStyle w:val="a0"/>
        <w:numPr>
          <w:ilvl w:val="0"/>
          <w:numId w:val="0"/>
        </w:numPr>
        <w:tabs>
          <w:tab w:val="left" w:pos="709"/>
        </w:tabs>
        <w:ind w:left="709"/>
      </w:pPr>
      <w:r>
        <w:t>После подписания</w:t>
      </w:r>
      <w:r w:rsidRPr="00596C26">
        <w:t xml:space="preserve"> сотрудником Заказчика документа </w:t>
      </w:r>
      <w:r>
        <w:t xml:space="preserve">«Лист требований» </w:t>
      </w:r>
      <w:r w:rsidRPr="00596C26">
        <w:t>указанные в них услуги считаются оказанными.</w:t>
      </w:r>
    </w:p>
    <w:p w:rsidR="008731C9" w:rsidRPr="00FE00A7" w:rsidRDefault="00E44A15" w:rsidP="00FE00A7">
      <w:pPr>
        <w:numPr>
          <w:ilvl w:val="0"/>
          <w:numId w:val="3"/>
        </w:numPr>
        <w:tabs>
          <w:tab w:val="clear" w:pos="720"/>
          <w:tab w:val="num" w:pos="426"/>
        </w:tabs>
        <w:ind w:left="426"/>
        <w:jc w:val="both"/>
        <w:rPr>
          <w:sz w:val="20"/>
          <w:szCs w:val="20"/>
        </w:rPr>
      </w:pPr>
      <w:r w:rsidRPr="00FE00A7">
        <w:rPr>
          <w:sz w:val="20"/>
          <w:szCs w:val="20"/>
        </w:rPr>
        <w:t xml:space="preserve">В целях уточнения </w:t>
      </w:r>
      <w:r w:rsidR="00147377">
        <w:rPr>
          <w:sz w:val="20"/>
          <w:szCs w:val="20"/>
        </w:rPr>
        <w:t xml:space="preserve">порядка </w:t>
      </w:r>
      <w:r w:rsidRPr="00FE00A7">
        <w:rPr>
          <w:sz w:val="20"/>
          <w:szCs w:val="20"/>
        </w:rPr>
        <w:t>взаимодействия Стороны могут</w:t>
      </w:r>
      <w:r w:rsidR="00FE00A7" w:rsidRPr="00FE00A7">
        <w:rPr>
          <w:sz w:val="20"/>
          <w:szCs w:val="20"/>
        </w:rPr>
        <w:t xml:space="preserve"> </w:t>
      </w:r>
      <w:r w:rsidRPr="00FE00A7">
        <w:rPr>
          <w:sz w:val="20"/>
          <w:szCs w:val="20"/>
        </w:rPr>
        <w:t>согласовывать оперативные планы-графики</w:t>
      </w:r>
      <w:r w:rsidR="00F83A04">
        <w:rPr>
          <w:sz w:val="20"/>
          <w:szCs w:val="20"/>
        </w:rPr>
        <w:t xml:space="preserve"> </w:t>
      </w:r>
      <w:r w:rsidR="00147377">
        <w:rPr>
          <w:sz w:val="20"/>
          <w:szCs w:val="20"/>
        </w:rPr>
        <w:t>оказания услуг</w:t>
      </w:r>
      <w:r w:rsidR="00FE00A7">
        <w:rPr>
          <w:sz w:val="20"/>
          <w:szCs w:val="20"/>
        </w:rPr>
        <w:t>,</w:t>
      </w:r>
      <w:r w:rsidR="00FE00A7" w:rsidRPr="00FE00A7">
        <w:rPr>
          <w:sz w:val="20"/>
          <w:szCs w:val="20"/>
        </w:rPr>
        <w:t xml:space="preserve"> согласовывать задачи, сроки и ответственных за их выполнение</w:t>
      </w:r>
      <w:r w:rsidRPr="00FE00A7">
        <w:rPr>
          <w:sz w:val="20"/>
          <w:szCs w:val="20"/>
        </w:rPr>
        <w:t xml:space="preserve">. Учет и оплата таких </w:t>
      </w:r>
      <w:r w:rsidR="00684756" w:rsidRPr="00FE00A7">
        <w:rPr>
          <w:sz w:val="20"/>
          <w:szCs w:val="20"/>
        </w:rPr>
        <w:t>услуг</w:t>
      </w:r>
      <w:r w:rsidRPr="00FE00A7">
        <w:rPr>
          <w:sz w:val="20"/>
          <w:szCs w:val="20"/>
        </w:rPr>
        <w:t xml:space="preserve"> ведется в порядке в соответствии с условиями Договора.</w:t>
      </w:r>
    </w:p>
    <w:p w:rsidR="008731C9" w:rsidRPr="00D61896" w:rsidRDefault="00D61896" w:rsidP="00A017F6">
      <w:pPr>
        <w:numPr>
          <w:ilvl w:val="0"/>
          <w:numId w:val="3"/>
        </w:numPr>
        <w:jc w:val="both"/>
        <w:rPr>
          <w:sz w:val="20"/>
          <w:szCs w:val="20"/>
        </w:rPr>
      </w:pPr>
      <w:r>
        <w:rPr>
          <w:sz w:val="20"/>
          <w:szCs w:val="20"/>
        </w:rPr>
        <w:t>Ответственный со стороны Заказчика з</w:t>
      </w:r>
      <w:r w:rsidRPr="00D61896">
        <w:rPr>
          <w:sz w:val="20"/>
          <w:szCs w:val="20"/>
        </w:rPr>
        <w:t>а оперативный учет затраченного рабочего времени Исполнителя и подписание документов</w:t>
      </w:r>
      <w:r w:rsidR="00E44A15" w:rsidRPr="00D61896">
        <w:rPr>
          <w:sz w:val="20"/>
          <w:szCs w:val="20"/>
        </w:rPr>
        <w:t xml:space="preserve">: </w:t>
      </w:r>
      <w:r w:rsidR="00A017F6" w:rsidRPr="00A017F6">
        <w:rPr>
          <w:bCs/>
          <w:sz w:val="20"/>
        </w:rPr>
        <w:t>barulicheva@list.ru</w:t>
      </w:r>
      <w:r w:rsidR="00E44A15" w:rsidRPr="00D61896">
        <w:rPr>
          <w:sz w:val="20"/>
          <w:szCs w:val="20"/>
        </w:rPr>
        <w:t xml:space="preserve">, либо иной сотрудник, непосредственно задействованный в </w:t>
      </w:r>
      <w:r w:rsidR="00F83A04" w:rsidRPr="00D61896">
        <w:rPr>
          <w:sz w:val="20"/>
          <w:szCs w:val="20"/>
        </w:rPr>
        <w:t>оказании услуг</w:t>
      </w:r>
      <w:r w:rsidR="00E44A15" w:rsidRPr="00D61896">
        <w:rPr>
          <w:sz w:val="20"/>
          <w:szCs w:val="20"/>
        </w:rPr>
        <w:t>.</w:t>
      </w:r>
    </w:p>
    <w:p w:rsidR="004A51E9" w:rsidRPr="004A51E9" w:rsidRDefault="002F6F4F" w:rsidP="004A51E9">
      <w:pPr>
        <w:numPr>
          <w:ilvl w:val="0"/>
          <w:numId w:val="3"/>
        </w:numPr>
        <w:tabs>
          <w:tab w:val="clear" w:pos="720"/>
          <w:tab w:val="num" w:pos="426"/>
        </w:tabs>
        <w:ind w:left="426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Выезд на территорию Заказчика </w:t>
      </w:r>
      <w:r w:rsidR="004A51E9" w:rsidRPr="004A51E9">
        <w:rPr>
          <w:sz w:val="20"/>
          <w:szCs w:val="20"/>
        </w:rPr>
        <w:t>осуществляется минимум на 2</w:t>
      </w:r>
      <w:r w:rsidR="004A51E9">
        <w:rPr>
          <w:sz w:val="20"/>
          <w:szCs w:val="20"/>
        </w:rPr>
        <w:t xml:space="preserve"> часа</w:t>
      </w:r>
      <w:r w:rsidR="004A51E9" w:rsidRPr="004A51E9">
        <w:rPr>
          <w:sz w:val="20"/>
          <w:szCs w:val="20"/>
        </w:rPr>
        <w:t xml:space="preserve">. При вызове на меньшее количество времени </w:t>
      </w:r>
      <w:r w:rsidR="004A51E9">
        <w:rPr>
          <w:sz w:val="20"/>
          <w:szCs w:val="20"/>
        </w:rPr>
        <w:t>часы к зачету округляются до 2-х часов.</w:t>
      </w:r>
    </w:p>
    <w:p w:rsidR="002F6F4F" w:rsidRDefault="004A51E9" w:rsidP="0051402E">
      <w:pPr>
        <w:pStyle w:val="af"/>
        <w:ind w:left="426"/>
        <w:jc w:val="both"/>
        <w:rPr>
          <w:sz w:val="20"/>
          <w:szCs w:val="20"/>
        </w:rPr>
      </w:pPr>
      <w:r w:rsidRPr="004A51E9">
        <w:rPr>
          <w:sz w:val="20"/>
          <w:szCs w:val="20"/>
        </w:rPr>
        <w:t xml:space="preserve">Если выезд осуществляется на территорию Заказчика, находящуюся </w:t>
      </w:r>
      <w:r w:rsidR="002F6F4F">
        <w:rPr>
          <w:sz w:val="20"/>
          <w:szCs w:val="20"/>
        </w:rPr>
        <w:t xml:space="preserve">в черте города Москва </w:t>
      </w:r>
      <w:r w:rsidR="002F6F4F" w:rsidRPr="002F6F4F">
        <w:rPr>
          <w:sz w:val="20"/>
          <w:szCs w:val="20"/>
        </w:rPr>
        <w:t>в пределах МКАД</w:t>
      </w:r>
      <w:r w:rsidR="002F6F4F">
        <w:rPr>
          <w:sz w:val="20"/>
          <w:szCs w:val="20"/>
        </w:rPr>
        <w:t>,</w:t>
      </w:r>
      <w:r w:rsidR="002F6F4F" w:rsidRPr="002F6F4F">
        <w:rPr>
          <w:sz w:val="20"/>
          <w:szCs w:val="20"/>
        </w:rPr>
        <w:t xml:space="preserve"> выезд Исполнителя не оплачивается Заказчиком. </w:t>
      </w:r>
    </w:p>
    <w:p w:rsidR="002F6F4F" w:rsidRPr="002F6F4F" w:rsidRDefault="002F6F4F" w:rsidP="0051402E">
      <w:pPr>
        <w:pStyle w:val="af"/>
        <w:spacing w:after="0"/>
        <w:ind w:left="284" w:firstLine="142"/>
        <w:jc w:val="both"/>
        <w:rPr>
          <w:sz w:val="20"/>
          <w:szCs w:val="20"/>
        </w:rPr>
      </w:pPr>
      <w:r w:rsidRPr="002F6F4F">
        <w:rPr>
          <w:sz w:val="20"/>
          <w:szCs w:val="20"/>
        </w:rPr>
        <w:t>В случае, если выезд осуществляется на территорию Заказчика, находящуюся за пределами МКАД:</w:t>
      </w:r>
    </w:p>
    <w:p w:rsidR="004A51E9" w:rsidRPr="004A51E9" w:rsidRDefault="004A51E9" w:rsidP="00D83E6E">
      <w:pPr>
        <w:ind w:left="426"/>
        <w:jc w:val="both"/>
        <w:rPr>
          <w:sz w:val="20"/>
          <w:szCs w:val="20"/>
        </w:rPr>
      </w:pPr>
      <w:r w:rsidRPr="004A51E9">
        <w:rPr>
          <w:sz w:val="20"/>
          <w:szCs w:val="20"/>
        </w:rPr>
        <w:t xml:space="preserve">- </w:t>
      </w:r>
      <w:r w:rsidR="009D15FE" w:rsidRPr="004A51E9">
        <w:rPr>
          <w:sz w:val="20"/>
          <w:szCs w:val="20"/>
        </w:rPr>
        <w:t xml:space="preserve">стоимость каждого выезда увеличивается </w:t>
      </w:r>
      <w:r w:rsidR="009D15FE">
        <w:rPr>
          <w:sz w:val="20"/>
          <w:szCs w:val="20"/>
        </w:rPr>
        <w:t>н</w:t>
      </w:r>
      <w:r w:rsidRPr="004A51E9">
        <w:rPr>
          <w:sz w:val="20"/>
          <w:szCs w:val="20"/>
        </w:rPr>
        <w:t>а сумму 1 500,00 (Одна тысяча пятьсот) руб. для городов (территорий), граничащих с МКАД</w:t>
      </w:r>
      <w:r w:rsidR="009D15FE">
        <w:rPr>
          <w:sz w:val="20"/>
          <w:szCs w:val="20"/>
        </w:rPr>
        <w:t>;</w:t>
      </w:r>
      <w:r w:rsidRPr="004A51E9">
        <w:rPr>
          <w:sz w:val="20"/>
          <w:szCs w:val="20"/>
        </w:rPr>
        <w:t xml:space="preserve"> </w:t>
      </w:r>
    </w:p>
    <w:p w:rsidR="004A51E9" w:rsidRPr="004A51E9" w:rsidRDefault="004A51E9" w:rsidP="00D83E6E">
      <w:pPr>
        <w:ind w:left="426"/>
        <w:jc w:val="both"/>
        <w:rPr>
          <w:sz w:val="20"/>
          <w:szCs w:val="20"/>
        </w:rPr>
      </w:pPr>
      <w:r w:rsidRPr="004A51E9">
        <w:rPr>
          <w:sz w:val="20"/>
          <w:szCs w:val="20"/>
        </w:rPr>
        <w:t xml:space="preserve">- </w:t>
      </w:r>
      <w:r w:rsidR="009D15FE" w:rsidRPr="004A51E9">
        <w:rPr>
          <w:sz w:val="20"/>
          <w:szCs w:val="20"/>
        </w:rPr>
        <w:t xml:space="preserve">стоимость каждого выезда увеличивается </w:t>
      </w:r>
      <w:r w:rsidR="009D15FE">
        <w:rPr>
          <w:sz w:val="20"/>
          <w:szCs w:val="20"/>
        </w:rPr>
        <w:t>н</w:t>
      </w:r>
      <w:r w:rsidR="009D15FE" w:rsidRPr="004A51E9">
        <w:rPr>
          <w:sz w:val="20"/>
          <w:szCs w:val="20"/>
        </w:rPr>
        <w:t xml:space="preserve">а сумму </w:t>
      </w:r>
      <w:r w:rsidRPr="004A51E9">
        <w:rPr>
          <w:sz w:val="20"/>
          <w:szCs w:val="20"/>
        </w:rPr>
        <w:t xml:space="preserve">2 800,00 (Две тысячи восемьсот) руб., </w:t>
      </w:r>
      <w:proofErr w:type="spellStart"/>
      <w:r w:rsidRPr="004A51E9">
        <w:rPr>
          <w:sz w:val="20"/>
          <w:szCs w:val="20"/>
        </w:rPr>
        <w:t>втч</w:t>
      </w:r>
      <w:proofErr w:type="spellEnd"/>
      <w:r w:rsidRPr="004A51E9">
        <w:rPr>
          <w:sz w:val="20"/>
          <w:szCs w:val="20"/>
        </w:rPr>
        <w:t xml:space="preserve"> НДС</w:t>
      </w:r>
      <w:r w:rsidR="008D38A8">
        <w:rPr>
          <w:sz w:val="20"/>
          <w:szCs w:val="20"/>
        </w:rPr>
        <w:t xml:space="preserve"> __</w:t>
      </w:r>
      <w:r w:rsidR="004A6356">
        <w:rPr>
          <w:sz w:val="20"/>
          <w:szCs w:val="20"/>
        </w:rPr>
        <w:t>%</w:t>
      </w:r>
      <w:r w:rsidRPr="004A51E9">
        <w:rPr>
          <w:sz w:val="20"/>
          <w:szCs w:val="20"/>
        </w:rPr>
        <w:t xml:space="preserve"> для городов, удаленностью не более 30 км от МКАД,</w:t>
      </w:r>
    </w:p>
    <w:p w:rsidR="004A51E9" w:rsidRDefault="004A51E9" w:rsidP="00D83E6E">
      <w:pPr>
        <w:ind w:left="426"/>
        <w:jc w:val="both"/>
        <w:rPr>
          <w:sz w:val="20"/>
          <w:szCs w:val="20"/>
        </w:rPr>
      </w:pPr>
      <w:r w:rsidRPr="004A51E9">
        <w:rPr>
          <w:sz w:val="20"/>
          <w:szCs w:val="20"/>
        </w:rPr>
        <w:t>- Стоимость</w:t>
      </w:r>
      <w:r w:rsidR="009D15FE">
        <w:rPr>
          <w:sz w:val="20"/>
          <w:szCs w:val="20"/>
        </w:rPr>
        <w:t xml:space="preserve"> каждого</w:t>
      </w:r>
      <w:r w:rsidRPr="004A51E9">
        <w:rPr>
          <w:sz w:val="20"/>
          <w:szCs w:val="20"/>
        </w:rPr>
        <w:t xml:space="preserve"> выезда рассчитывается индивидуально для городов, удаленностью более 30 км от МКАД.</w:t>
      </w:r>
    </w:p>
    <w:p w:rsidR="00FF2FBD" w:rsidRPr="007D7DAE" w:rsidRDefault="00FF2FBD" w:rsidP="00FF2FBD">
      <w:pPr>
        <w:numPr>
          <w:ilvl w:val="0"/>
          <w:numId w:val="3"/>
        </w:numPr>
        <w:tabs>
          <w:tab w:val="clear" w:pos="720"/>
          <w:tab w:val="num" w:pos="426"/>
        </w:tabs>
        <w:ind w:left="426"/>
        <w:jc w:val="both"/>
        <w:rPr>
          <w:sz w:val="20"/>
          <w:szCs w:val="20"/>
        </w:rPr>
      </w:pPr>
      <w:r w:rsidRPr="00233018">
        <w:rPr>
          <w:sz w:val="20"/>
          <w:szCs w:val="20"/>
        </w:rPr>
        <w:t xml:space="preserve">Исполнитель </w:t>
      </w:r>
      <w:r>
        <w:rPr>
          <w:sz w:val="20"/>
          <w:szCs w:val="20"/>
        </w:rPr>
        <w:t>оказывает</w:t>
      </w:r>
      <w:r w:rsidRPr="00233018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услуги </w:t>
      </w:r>
      <w:r w:rsidRPr="00233018">
        <w:rPr>
          <w:sz w:val="20"/>
          <w:szCs w:val="20"/>
        </w:rPr>
        <w:t xml:space="preserve">по настоящему Договору </w:t>
      </w:r>
      <w:r>
        <w:rPr>
          <w:sz w:val="20"/>
          <w:szCs w:val="20"/>
        </w:rPr>
        <w:t>при наличии у Заказчика</w:t>
      </w:r>
      <w:r w:rsidRPr="00860755">
        <w:rPr>
          <w:sz w:val="20"/>
          <w:szCs w:val="20"/>
        </w:rPr>
        <w:t xml:space="preserve"> действующих прав пользования </w:t>
      </w:r>
      <w:r w:rsidR="00CA2D90">
        <w:rPr>
          <w:sz w:val="20"/>
          <w:szCs w:val="20"/>
        </w:rPr>
        <w:t>на</w:t>
      </w:r>
      <w:r w:rsidRPr="00860755">
        <w:rPr>
          <w:sz w:val="20"/>
          <w:szCs w:val="20"/>
        </w:rPr>
        <w:t xml:space="preserve"> 1С: Комплект поддержки </w:t>
      </w:r>
      <w:r>
        <w:rPr>
          <w:sz w:val="20"/>
          <w:szCs w:val="20"/>
        </w:rPr>
        <w:t>(далее 1</w:t>
      </w:r>
      <w:proofErr w:type="gramStart"/>
      <w:r>
        <w:rPr>
          <w:sz w:val="20"/>
          <w:szCs w:val="20"/>
        </w:rPr>
        <w:t>С:КП</w:t>
      </w:r>
      <w:proofErr w:type="gramEnd"/>
      <w:r>
        <w:rPr>
          <w:sz w:val="20"/>
          <w:szCs w:val="20"/>
        </w:rPr>
        <w:t xml:space="preserve">), если для программного </w:t>
      </w:r>
      <w:r w:rsidR="00CA2D90">
        <w:rPr>
          <w:sz w:val="20"/>
          <w:szCs w:val="20"/>
        </w:rPr>
        <w:t>продукта</w:t>
      </w:r>
      <w:r>
        <w:rPr>
          <w:sz w:val="20"/>
          <w:szCs w:val="20"/>
        </w:rPr>
        <w:t xml:space="preserve"> является обязательным наличие 1С:КП.</w:t>
      </w:r>
      <w:r w:rsidRPr="00860755">
        <w:rPr>
          <w:sz w:val="20"/>
          <w:szCs w:val="20"/>
        </w:rPr>
        <w:t xml:space="preserve"> </w:t>
      </w:r>
      <w:r w:rsidRPr="00065D36">
        <w:rPr>
          <w:sz w:val="20"/>
          <w:szCs w:val="20"/>
        </w:rPr>
        <w:t xml:space="preserve">Заказчик вправе самостоятельно проверить </w:t>
      </w:r>
      <w:r>
        <w:rPr>
          <w:sz w:val="20"/>
          <w:szCs w:val="20"/>
        </w:rPr>
        <w:t xml:space="preserve">является ли обязательным наличие 1С:КП </w:t>
      </w:r>
      <w:r w:rsidRPr="00065D36">
        <w:rPr>
          <w:sz w:val="20"/>
          <w:szCs w:val="20"/>
        </w:rPr>
        <w:t xml:space="preserve">по адресу: </w:t>
      </w:r>
      <w:hyperlink r:id="rId8" w:history="1">
        <w:r w:rsidRPr="00065D36">
          <w:rPr>
            <w:sz w:val="20"/>
            <w:szCs w:val="20"/>
          </w:rPr>
          <w:t>http://www.1c.ru/rus/support/its/its.htm</w:t>
        </w:r>
      </w:hyperlink>
      <w:r>
        <w:rPr>
          <w:sz w:val="20"/>
          <w:szCs w:val="20"/>
        </w:rPr>
        <w:t xml:space="preserve">. В </w:t>
      </w:r>
      <w:r w:rsidRPr="00233018">
        <w:rPr>
          <w:sz w:val="20"/>
          <w:szCs w:val="20"/>
        </w:rPr>
        <w:t xml:space="preserve">случае отсутствия </w:t>
      </w:r>
      <w:r>
        <w:rPr>
          <w:sz w:val="20"/>
          <w:szCs w:val="20"/>
        </w:rPr>
        <w:t>обязательного 1</w:t>
      </w:r>
      <w:proofErr w:type="gramStart"/>
      <w:r>
        <w:rPr>
          <w:sz w:val="20"/>
          <w:szCs w:val="20"/>
        </w:rPr>
        <w:t>С:КП</w:t>
      </w:r>
      <w:proofErr w:type="gramEnd"/>
      <w:r>
        <w:rPr>
          <w:sz w:val="20"/>
          <w:szCs w:val="20"/>
        </w:rPr>
        <w:t xml:space="preserve"> </w:t>
      </w:r>
      <w:r w:rsidRPr="00233018">
        <w:rPr>
          <w:sz w:val="20"/>
          <w:szCs w:val="20"/>
        </w:rPr>
        <w:t xml:space="preserve">на момент </w:t>
      </w:r>
      <w:r>
        <w:rPr>
          <w:sz w:val="20"/>
          <w:szCs w:val="20"/>
        </w:rPr>
        <w:t>оказания услуг</w:t>
      </w:r>
      <w:r w:rsidRPr="00233018">
        <w:rPr>
          <w:sz w:val="20"/>
          <w:szCs w:val="20"/>
        </w:rPr>
        <w:t xml:space="preserve">, Исполнитель приостанавливает </w:t>
      </w:r>
      <w:r>
        <w:rPr>
          <w:sz w:val="20"/>
          <w:szCs w:val="20"/>
        </w:rPr>
        <w:t xml:space="preserve">оказание услуг </w:t>
      </w:r>
      <w:r w:rsidRPr="00233018">
        <w:rPr>
          <w:sz w:val="20"/>
          <w:szCs w:val="20"/>
        </w:rPr>
        <w:t xml:space="preserve">до </w:t>
      </w:r>
      <w:r>
        <w:rPr>
          <w:sz w:val="20"/>
          <w:szCs w:val="20"/>
        </w:rPr>
        <w:t>приобретения указанных прав</w:t>
      </w:r>
      <w:r w:rsidRPr="00065D36">
        <w:rPr>
          <w:sz w:val="20"/>
          <w:szCs w:val="20"/>
        </w:rPr>
        <w:t>.</w:t>
      </w:r>
    </w:p>
    <w:p w:rsidR="004A51E9" w:rsidRDefault="004A51E9" w:rsidP="00D83E6E">
      <w:pPr>
        <w:ind w:left="426"/>
        <w:jc w:val="both"/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5081"/>
        <w:gridCol w:w="5114"/>
      </w:tblGrid>
      <w:tr w:rsidR="00616148" w:rsidRPr="00652063" w:rsidTr="00AC4379">
        <w:tc>
          <w:tcPr>
            <w:tcW w:w="51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16148" w:rsidRPr="00652063" w:rsidRDefault="00616148" w:rsidP="008E526F">
            <w:pPr>
              <w:pStyle w:val="13"/>
              <w:tabs>
                <w:tab w:val="right" w:pos="9639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Исполнитель</w:t>
            </w:r>
          </w:p>
        </w:tc>
        <w:tc>
          <w:tcPr>
            <w:tcW w:w="5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:rsidR="00616148" w:rsidRPr="00652063" w:rsidRDefault="00616148" w:rsidP="008E526F">
            <w:pPr>
              <w:pStyle w:val="13"/>
              <w:tabs>
                <w:tab w:val="right" w:pos="9639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Заказчик</w:t>
            </w:r>
          </w:p>
        </w:tc>
      </w:tr>
      <w:tr w:rsidR="00616148" w:rsidRPr="00652063" w:rsidTr="00AC4379">
        <w:tc>
          <w:tcPr>
            <w:tcW w:w="5157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616148" w:rsidRPr="00F22C81" w:rsidRDefault="00616148" w:rsidP="008E526F">
            <w:pPr>
              <w:pStyle w:val="13"/>
              <w:tabs>
                <w:tab w:val="right" w:pos="9639"/>
              </w:tabs>
              <w:spacing w:before="0"/>
              <w:rPr>
                <w:sz w:val="20"/>
              </w:rPr>
            </w:pPr>
            <w:bookmarkStart w:id="32" w:name="_GoBack"/>
            <w:bookmarkEnd w:id="32"/>
          </w:p>
        </w:tc>
        <w:tc>
          <w:tcPr>
            <w:tcW w:w="5157" w:type="dxa"/>
            <w:tcBorders>
              <w:top w:val="single" w:sz="4" w:space="0" w:color="auto"/>
              <w:left w:val="single" w:sz="4" w:space="0" w:color="auto"/>
            </w:tcBorders>
          </w:tcPr>
          <w:p w:rsidR="00616148" w:rsidRPr="00F22C81" w:rsidRDefault="00BD7F92" w:rsidP="008E526F">
            <w:pPr>
              <w:pStyle w:val="13"/>
              <w:tabs>
                <w:tab w:val="right" w:pos="9639"/>
              </w:tabs>
              <w:spacing w:before="0"/>
              <w:rPr>
                <w:sz w:val="20"/>
              </w:rPr>
            </w:pPr>
            <w:r>
              <w:rPr>
                <w:bCs/>
                <w:sz w:val="20"/>
              </w:rPr>
              <w:fldChar w:fldCharType="begin">
                <w:ffData>
                  <w:name w:val="СемДолжнУполнПред3"/>
                  <w:enabled/>
                  <w:calcOnExit w:val="0"/>
                  <w:textInput>
                    <w:default w:val="Должность подписавшего - контрагент"/>
                  </w:textInput>
                </w:ffData>
              </w:fldChar>
            </w:r>
            <w:bookmarkStart w:id="33" w:name="СемДолжнУполнПред3"/>
            <w:r>
              <w:rPr>
                <w:bCs/>
                <w:sz w:val="20"/>
              </w:rPr>
              <w:instrText xml:space="preserve"> FORMTEXT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separate"/>
            </w:r>
            <w:r w:rsidR="000B1C62">
              <w:rPr>
                <w:bCs/>
                <w:sz w:val="20"/>
              </w:rPr>
              <w:t>Проректор по учебной работе</w:t>
            </w:r>
            <w:r>
              <w:rPr>
                <w:bCs/>
                <w:sz w:val="20"/>
              </w:rPr>
              <w:fldChar w:fldCharType="end"/>
            </w:r>
            <w:bookmarkEnd w:id="33"/>
          </w:p>
        </w:tc>
      </w:tr>
      <w:tr w:rsidR="00616148" w:rsidRPr="00652063" w:rsidTr="00AC4379">
        <w:tc>
          <w:tcPr>
            <w:tcW w:w="5157" w:type="dxa"/>
            <w:tcBorders>
              <w:top w:val="nil"/>
              <w:bottom w:val="nil"/>
              <w:right w:val="single" w:sz="4" w:space="0" w:color="auto"/>
            </w:tcBorders>
          </w:tcPr>
          <w:p w:rsidR="00616148" w:rsidRPr="00652063" w:rsidRDefault="00616148" w:rsidP="00BD7F92">
            <w:pPr>
              <w:pStyle w:val="13"/>
              <w:tabs>
                <w:tab w:val="right" w:pos="9639"/>
              </w:tabs>
              <w:spacing w:before="0"/>
              <w:rPr>
                <w:sz w:val="20"/>
              </w:rPr>
            </w:pPr>
          </w:p>
        </w:tc>
        <w:tc>
          <w:tcPr>
            <w:tcW w:w="5157" w:type="dxa"/>
            <w:tcBorders>
              <w:left w:val="single" w:sz="4" w:space="0" w:color="auto"/>
            </w:tcBorders>
          </w:tcPr>
          <w:p w:rsidR="00616148" w:rsidRPr="00F22C81" w:rsidRDefault="00616148" w:rsidP="00BD7F92">
            <w:pPr>
              <w:pStyle w:val="13"/>
              <w:tabs>
                <w:tab w:val="right" w:pos="9639"/>
              </w:tabs>
              <w:spacing w:before="0"/>
              <w:rPr>
                <w:sz w:val="20"/>
              </w:rPr>
            </w:pPr>
            <w:r w:rsidRPr="00F22C81">
              <w:rPr>
                <w:sz w:val="20"/>
              </w:rPr>
              <w:t xml:space="preserve">____________________________ </w:t>
            </w:r>
            <w:r w:rsidR="00BD7F92">
              <w:rPr>
                <w:bCs/>
                <w:sz w:val="20"/>
              </w:rPr>
              <w:fldChar w:fldCharType="begin">
                <w:ffData>
                  <w:name w:val="СемЛицоКонтрагентаК3"/>
                  <w:enabled/>
                  <w:calcOnExit w:val="0"/>
                  <w:textInput>
                    <w:default w:val="Расшифровка подписи - контрагент"/>
                  </w:textInput>
                </w:ffData>
              </w:fldChar>
            </w:r>
            <w:bookmarkStart w:id="34" w:name="СемЛицоКонтрагентаК3"/>
            <w:r w:rsidR="00BD7F92">
              <w:rPr>
                <w:bCs/>
                <w:sz w:val="20"/>
              </w:rPr>
              <w:instrText xml:space="preserve"> FORMTEXT </w:instrText>
            </w:r>
            <w:r w:rsidR="00BD7F92">
              <w:rPr>
                <w:bCs/>
                <w:sz w:val="20"/>
              </w:rPr>
            </w:r>
            <w:r w:rsidR="00BD7F92">
              <w:rPr>
                <w:bCs/>
                <w:sz w:val="20"/>
              </w:rPr>
              <w:fldChar w:fldCharType="separate"/>
            </w:r>
            <w:r w:rsidR="000B1C62">
              <w:rPr>
                <w:bCs/>
                <w:sz w:val="20"/>
              </w:rPr>
              <w:t>Мишин М.В.</w:t>
            </w:r>
            <w:r w:rsidR="00BD7F92">
              <w:rPr>
                <w:bCs/>
                <w:sz w:val="20"/>
              </w:rPr>
              <w:fldChar w:fldCharType="end"/>
            </w:r>
            <w:bookmarkEnd w:id="34"/>
          </w:p>
        </w:tc>
      </w:tr>
      <w:tr w:rsidR="00616148" w:rsidRPr="00652063" w:rsidTr="00AC4379">
        <w:tc>
          <w:tcPr>
            <w:tcW w:w="5157" w:type="dxa"/>
            <w:tcBorders>
              <w:top w:val="nil"/>
              <w:bottom w:val="nil"/>
              <w:right w:val="single" w:sz="4" w:space="0" w:color="auto"/>
            </w:tcBorders>
          </w:tcPr>
          <w:p w:rsidR="00616148" w:rsidRPr="00652063" w:rsidRDefault="00616148" w:rsidP="008E526F">
            <w:pPr>
              <w:pStyle w:val="13"/>
              <w:tabs>
                <w:tab w:val="right" w:pos="9639"/>
              </w:tabs>
              <w:rPr>
                <w:sz w:val="20"/>
              </w:rPr>
            </w:pPr>
          </w:p>
        </w:tc>
        <w:tc>
          <w:tcPr>
            <w:tcW w:w="5157" w:type="dxa"/>
            <w:tcBorders>
              <w:left w:val="single" w:sz="4" w:space="0" w:color="auto"/>
            </w:tcBorders>
          </w:tcPr>
          <w:p w:rsidR="00616148" w:rsidRPr="00652063" w:rsidRDefault="00A73336" w:rsidP="008E526F">
            <w:pPr>
              <w:pStyle w:val="13"/>
              <w:tabs>
                <w:tab w:val="right" w:pos="9639"/>
              </w:tabs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СемДатаДоговора9"/>
                  <w:enabled/>
                  <w:calcOnExit w:val="0"/>
                  <w:textInput>
                    <w:default w:val="Дата договора"/>
                  </w:textInput>
                </w:ffData>
              </w:fldChar>
            </w:r>
            <w:bookmarkStart w:id="35" w:name="СемДатаДоговора9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 w:rsidR="00050568">
              <w:rPr>
                <w:sz w:val="20"/>
              </w:rPr>
              <w:t>«__» ____________ 2026 г.</w:t>
            </w:r>
            <w:r>
              <w:rPr>
                <w:sz w:val="20"/>
              </w:rPr>
              <w:fldChar w:fldCharType="end"/>
            </w:r>
            <w:bookmarkEnd w:id="35"/>
          </w:p>
        </w:tc>
      </w:tr>
      <w:tr w:rsidR="00616148" w:rsidRPr="00652063" w:rsidTr="00AC4379">
        <w:tc>
          <w:tcPr>
            <w:tcW w:w="5157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616148" w:rsidRPr="00652063" w:rsidRDefault="00616148" w:rsidP="008E526F">
            <w:pPr>
              <w:pStyle w:val="13"/>
              <w:tabs>
                <w:tab w:val="right" w:pos="9639"/>
              </w:tabs>
              <w:rPr>
                <w:sz w:val="20"/>
              </w:rPr>
            </w:pPr>
          </w:p>
        </w:tc>
        <w:tc>
          <w:tcPr>
            <w:tcW w:w="5157" w:type="dxa"/>
            <w:tcBorders>
              <w:left w:val="single" w:sz="4" w:space="0" w:color="auto"/>
            </w:tcBorders>
          </w:tcPr>
          <w:p w:rsidR="00616148" w:rsidRPr="00652063" w:rsidRDefault="00616148" w:rsidP="008E526F">
            <w:pPr>
              <w:pStyle w:val="13"/>
              <w:tabs>
                <w:tab w:val="right" w:pos="9639"/>
              </w:tabs>
              <w:rPr>
                <w:sz w:val="20"/>
              </w:rPr>
            </w:pPr>
            <w:r w:rsidRPr="00652063">
              <w:rPr>
                <w:sz w:val="20"/>
              </w:rPr>
              <w:t>М.П.</w:t>
            </w:r>
          </w:p>
        </w:tc>
      </w:tr>
    </w:tbl>
    <w:p w:rsidR="00616148" w:rsidRDefault="00616148" w:rsidP="00616148"/>
    <w:sectPr w:rsidR="00616148" w:rsidSect="00E44A15">
      <w:footerReference w:type="default" r:id="rId9"/>
      <w:pgSz w:w="11906" w:h="16838"/>
      <w:pgMar w:top="567" w:right="567" w:bottom="567" w:left="1134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1C62" w:rsidRDefault="000B1C62">
      <w:r>
        <w:separator/>
      </w:r>
    </w:p>
  </w:endnote>
  <w:endnote w:type="continuationSeparator" w:id="0">
    <w:p w:rsidR="000B1C62" w:rsidRDefault="000B1C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charset w:val="00"/>
    <w:family w:val="modern"/>
    <w:pitch w:val="fixed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761A" w:rsidRPr="008B0307" w:rsidRDefault="0097761A" w:rsidP="008B0307">
    <w:pPr>
      <w:pStyle w:val="aa"/>
      <w:pBdr>
        <w:top w:val="thinThickSmallGap" w:sz="24" w:space="1" w:color="622423"/>
      </w:pBdr>
      <w:tabs>
        <w:tab w:val="clear" w:pos="4153"/>
        <w:tab w:val="clear" w:pos="8306"/>
        <w:tab w:val="left" w:pos="5520"/>
        <w:tab w:val="right" w:pos="10206"/>
      </w:tabs>
      <w:ind w:firstLine="0"/>
      <w:rPr>
        <w:sz w:val="20"/>
      </w:rPr>
    </w:pPr>
    <w:r w:rsidRPr="008B0307">
      <w:rPr>
        <w:sz w:val="20"/>
      </w:rPr>
      <w:t xml:space="preserve">Исполнитель:  </w:t>
    </w:r>
    <w:r w:rsidRPr="008B0307">
      <w:rPr>
        <w:sz w:val="20"/>
      </w:rPr>
      <w:tab/>
      <w:t>Заказчик:</w:t>
    </w:r>
    <w:r w:rsidRPr="008B0307">
      <w:rPr>
        <w:sz w:val="20"/>
      </w:rPr>
      <w:tab/>
      <w:t xml:space="preserve">Страница </w:t>
    </w:r>
    <w:r w:rsidRPr="008B0307">
      <w:rPr>
        <w:sz w:val="20"/>
      </w:rPr>
      <w:fldChar w:fldCharType="begin"/>
    </w:r>
    <w:r w:rsidRPr="008B0307">
      <w:rPr>
        <w:sz w:val="20"/>
      </w:rPr>
      <w:instrText xml:space="preserve"> PAGE   \* MERGEFORMAT </w:instrText>
    </w:r>
    <w:r w:rsidRPr="008B0307">
      <w:rPr>
        <w:sz w:val="20"/>
      </w:rPr>
      <w:fldChar w:fldCharType="separate"/>
    </w:r>
    <w:r w:rsidR="008D38A8">
      <w:rPr>
        <w:noProof/>
        <w:sz w:val="20"/>
      </w:rPr>
      <w:t>4</w:t>
    </w:r>
    <w:r w:rsidRPr="008B0307">
      <w:rPr>
        <w:sz w:val="20"/>
      </w:rPr>
      <w:fldChar w:fldCharType="end"/>
    </w:r>
  </w:p>
  <w:p w:rsidR="0097761A" w:rsidRPr="008B0307" w:rsidRDefault="0097761A" w:rsidP="008B0307">
    <w:pPr>
      <w:pStyle w:val="aa"/>
      <w:pBdr>
        <w:top w:val="thinThickSmallGap" w:sz="24" w:space="1" w:color="622423"/>
      </w:pBdr>
      <w:tabs>
        <w:tab w:val="left" w:pos="5520"/>
      </w:tabs>
      <w:ind w:firstLine="0"/>
      <w:rPr>
        <w:sz w:val="20"/>
      </w:rPr>
    </w:pPr>
    <w:r w:rsidRPr="008B0307">
      <w:rPr>
        <w:sz w:val="20"/>
      </w:rPr>
      <w:t>_____________</w:t>
    </w:r>
    <w:r>
      <w:rPr>
        <w:sz w:val="20"/>
        <w:lang w:val="ru-RU"/>
      </w:rPr>
      <w:t xml:space="preserve"> </w:t>
    </w:r>
    <w:r w:rsidRPr="008B0307">
      <w:rPr>
        <w:sz w:val="20"/>
      </w:rPr>
      <w:t>/_</w:t>
    </w:r>
    <w:r>
      <w:rPr>
        <w:sz w:val="20"/>
        <w:lang w:val="ru-RU"/>
      </w:rPr>
      <w:t>____</w:t>
    </w:r>
    <w:r w:rsidRPr="008B0307">
      <w:rPr>
        <w:sz w:val="20"/>
      </w:rPr>
      <w:t>___________/</w:t>
    </w:r>
    <w:r w:rsidRPr="008B0307">
      <w:rPr>
        <w:sz w:val="20"/>
      </w:rPr>
      <w:tab/>
    </w:r>
    <w:r w:rsidRPr="008B0307">
      <w:rPr>
        <w:sz w:val="20"/>
      </w:rPr>
      <w:tab/>
      <w:t>___________</w:t>
    </w:r>
    <w:r>
      <w:rPr>
        <w:sz w:val="20"/>
        <w:lang w:val="ru-RU"/>
      </w:rPr>
      <w:t xml:space="preserve"> </w:t>
    </w:r>
    <w:r w:rsidRPr="008B0307">
      <w:rPr>
        <w:sz w:val="20"/>
      </w:rPr>
      <w:t>/</w:t>
    </w:r>
    <w:r>
      <w:rPr>
        <w:sz w:val="20"/>
        <w:lang w:val="ru-RU"/>
      </w:rPr>
      <w:t>____</w:t>
    </w:r>
    <w:r w:rsidRPr="008B0307">
      <w:rPr>
        <w:sz w:val="20"/>
      </w:rPr>
      <w:t>____________/</w:t>
    </w:r>
  </w:p>
  <w:p w:rsidR="0097761A" w:rsidRPr="008B0307" w:rsidRDefault="0097761A">
    <w:pPr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1C62" w:rsidRDefault="000B1C62">
      <w:r>
        <w:separator/>
      </w:r>
    </w:p>
  </w:footnote>
  <w:footnote w:type="continuationSeparator" w:id="0">
    <w:p w:rsidR="000B1C62" w:rsidRDefault="000B1C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5"/>
    <w:multiLevelType w:val="multilevel"/>
    <w:tmpl w:val="00000005"/>
    <w:name w:val="WW8Num5"/>
    <w:lvl w:ilvl="0">
      <w:start w:val="10"/>
      <w:numFmt w:val="decimal"/>
      <w:lvlText w:val="%1."/>
      <w:lvlJc w:val="left"/>
      <w:pPr>
        <w:tabs>
          <w:tab w:val="num" w:pos="454"/>
        </w:tabs>
        <w:ind w:left="454" w:hanging="454"/>
      </w:pPr>
    </w:lvl>
    <w:lvl w:ilvl="1">
      <w:start w:val="1"/>
      <w:numFmt w:val="decimal"/>
      <w:lvlText w:val="%1.%2."/>
      <w:lvlJc w:val="left"/>
      <w:pPr>
        <w:tabs>
          <w:tab w:val="num" w:pos="973"/>
        </w:tabs>
        <w:ind w:left="973" w:hanging="547"/>
      </w:pPr>
      <w:rPr>
        <w:rFonts w:ascii="Courier New" w:hAnsi="Courier New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18" w:hanging="698"/>
      </w:pPr>
      <w:rPr>
        <w:rFonts w:ascii="Symbol" w:hAnsi="Symbol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 w15:restartNumberingAfterBreak="0">
    <w:nsid w:val="1F606F81"/>
    <w:multiLevelType w:val="multilevel"/>
    <w:tmpl w:val="2ADEF55A"/>
    <w:lvl w:ilvl="0">
      <w:start w:val="1"/>
      <w:numFmt w:val="decimal"/>
      <w:pStyle w:val="a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pStyle w:val="a1"/>
      <w:lvlText w:val="%1.%2.%3."/>
      <w:lvlJc w:val="left"/>
      <w:pPr>
        <w:tabs>
          <w:tab w:val="num" w:pos="8092"/>
        </w:tabs>
        <w:ind w:left="8092" w:hanging="720"/>
      </w:pPr>
      <w:rPr>
        <w:rFonts w:hint="default"/>
      </w:rPr>
    </w:lvl>
    <w:lvl w:ilvl="3">
      <w:start w:val="1"/>
      <w:numFmt w:val="bullet"/>
      <w:pStyle w:val="2"/>
      <w:lvlText w:val=""/>
      <w:lvlJc w:val="left"/>
      <w:pPr>
        <w:tabs>
          <w:tab w:val="num" w:pos="1080"/>
        </w:tabs>
        <w:ind w:left="1080" w:hanging="1080"/>
      </w:pPr>
      <w:rPr>
        <w:rFonts w:ascii="Symbol" w:hAnsi="Symbol"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" w15:restartNumberingAfterBreak="0">
    <w:nsid w:val="27C028F9"/>
    <w:multiLevelType w:val="hybridMultilevel"/>
    <w:tmpl w:val="2408B7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B865D6"/>
    <w:multiLevelType w:val="hybridMultilevel"/>
    <w:tmpl w:val="304EA5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9BA4E0B"/>
    <w:multiLevelType w:val="multilevel"/>
    <w:tmpl w:val="6EE601E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50994549"/>
    <w:multiLevelType w:val="multilevel"/>
    <w:tmpl w:val="6A001130"/>
    <w:name w:val="СтруктураДоговора"/>
    <w:lvl w:ilvl="0">
      <w:start w:val="3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6" w15:restartNumberingAfterBreak="0">
    <w:nsid w:val="5C754E61"/>
    <w:multiLevelType w:val="multilevel"/>
    <w:tmpl w:val="7C16D412"/>
    <w:lvl w:ilvl="0">
      <w:start w:val="1"/>
      <w:numFmt w:val="decimal"/>
      <w:lvlText w:val="%1."/>
      <w:lvlJc w:val="left"/>
      <w:pPr>
        <w:tabs>
          <w:tab w:val="num" w:pos="284"/>
        </w:tabs>
        <w:ind w:left="0" w:firstLine="0"/>
      </w:pPr>
      <w:rPr>
        <w:rFonts w:hint="default"/>
      </w:rPr>
    </w:lvl>
    <w:lvl w:ilvl="1">
      <w:start w:val="1"/>
      <w:numFmt w:val="decimal"/>
      <w:pStyle w:val="a2"/>
      <w:lvlText w:val="%1.%2."/>
      <w:lvlJc w:val="left"/>
      <w:pPr>
        <w:tabs>
          <w:tab w:val="num" w:pos="113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7" w15:restartNumberingAfterBreak="0">
    <w:nsid w:val="603D4CB1"/>
    <w:multiLevelType w:val="hybridMultilevel"/>
    <w:tmpl w:val="A426D5F6"/>
    <w:lvl w:ilvl="0" w:tplc="9EC687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B101F8D"/>
    <w:multiLevelType w:val="hybridMultilevel"/>
    <w:tmpl w:val="149C004E"/>
    <w:lvl w:ilvl="0" w:tplc="E2DCBA56">
      <w:start w:val="2"/>
      <w:numFmt w:val="bullet"/>
      <w:lvlText w:val="-"/>
      <w:lvlJc w:val="left"/>
      <w:pPr>
        <w:ind w:left="786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3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1"/>
  </w:num>
  <w:num w:numId="7">
    <w:abstractNumId w:val="2"/>
  </w:num>
  <w:num w:numId="8">
    <w:abstractNumId w:val="8"/>
  </w:num>
  <w:num w:numId="9">
    <w:abstractNumId w:val="1"/>
  </w:num>
  <w:num w:numId="10">
    <w:abstractNumId w:val="1"/>
    <w:lvlOverride w:ilvl="0">
      <w:startOverride w:val="3"/>
    </w:lvlOverride>
    <w:lvlOverride w:ilvl="1">
      <w:startOverride w:val="1"/>
    </w:lvlOverride>
  </w:num>
  <w:num w:numId="11">
    <w:abstractNumId w:val="4"/>
  </w:num>
  <w:num w:numId="12">
    <w:abstractNumId w:val="1"/>
  </w:num>
  <w:num w:numId="13">
    <w:abstractNumId w:val="1"/>
  </w:num>
  <w:num w:numId="14">
    <w:abstractNumId w:val="1"/>
  </w:num>
  <w:num w:numId="15">
    <w:abstractNumId w:val="1"/>
  </w:num>
  <w:num w:numId="16">
    <w:abstractNumId w:val="1"/>
    <w:lvlOverride w:ilvl="0">
      <w:startOverride w:val="3"/>
    </w:lvlOverride>
    <w:lvlOverride w:ilvl="1">
      <w:startOverride w:val="2"/>
    </w:lvlOverride>
    <w:lvlOverride w:ilvl="2">
      <w:startOverride w:val="1"/>
    </w:lvlOverride>
  </w:num>
  <w:num w:numId="17">
    <w:abstractNumId w:val="1"/>
  </w:num>
  <w:num w:numId="18">
    <w:abstractNumId w:val="1"/>
  </w:num>
  <w:num w:numId="1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"/>
  </w:num>
  <w:num w:numId="21">
    <w:abstractNumId w:val="1"/>
  </w:num>
  <w:num w:numId="22">
    <w:abstractNumId w:val="1"/>
  </w:num>
  <w:num w:numId="23">
    <w:abstractNumId w:val="1"/>
  </w:num>
  <w:num w:numId="24">
    <w:abstractNumId w:val="7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1C62"/>
    <w:rsid w:val="00003C28"/>
    <w:rsid w:val="000042B2"/>
    <w:rsid w:val="000074AF"/>
    <w:rsid w:val="00011111"/>
    <w:rsid w:val="00012781"/>
    <w:rsid w:val="00012D0F"/>
    <w:rsid w:val="0001358C"/>
    <w:rsid w:val="00013914"/>
    <w:rsid w:val="00015C7C"/>
    <w:rsid w:val="00016E70"/>
    <w:rsid w:val="000171F3"/>
    <w:rsid w:val="000237D3"/>
    <w:rsid w:val="00030177"/>
    <w:rsid w:val="00030D54"/>
    <w:rsid w:val="000315A2"/>
    <w:rsid w:val="000325FA"/>
    <w:rsid w:val="0003515B"/>
    <w:rsid w:val="000365AE"/>
    <w:rsid w:val="00037A4F"/>
    <w:rsid w:val="00042181"/>
    <w:rsid w:val="00050568"/>
    <w:rsid w:val="00050602"/>
    <w:rsid w:val="00051754"/>
    <w:rsid w:val="00053154"/>
    <w:rsid w:val="0005594B"/>
    <w:rsid w:val="00057474"/>
    <w:rsid w:val="00061F99"/>
    <w:rsid w:val="00062214"/>
    <w:rsid w:val="0007044B"/>
    <w:rsid w:val="00072FE3"/>
    <w:rsid w:val="00077A5F"/>
    <w:rsid w:val="00081AB9"/>
    <w:rsid w:val="00082D69"/>
    <w:rsid w:val="00083B3A"/>
    <w:rsid w:val="00084801"/>
    <w:rsid w:val="00084F4E"/>
    <w:rsid w:val="0008624B"/>
    <w:rsid w:val="000942CC"/>
    <w:rsid w:val="00096388"/>
    <w:rsid w:val="000A2C63"/>
    <w:rsid w:val="000A3019"/>
    <w:rsid w:val="000A6837"/>
    <w:rsid w:val="000B1C62"/>
    <w:rsid w:val="000B5D21"/>
    <w:rsid w:val="000C26CE"/>
    <w:rsid w:val="000C6849"/>
    <w:rsid w:val="000C7A80"/>
    <w:rsid w:val="000C7D69"/>
    <w:rsid w:val="000D0BE2"/>
    <w:rsid w:val="000D4320"/>
    <w:rsid w:val="000D457A"/>
    <w:rsid w:val="000D6960"/>
    <w:rsid w:val="000D7865"/>
    <w:rsid w:val="000E1942"/>
    <w:rsid w:val="000F1A1F"/>
    <w:rsid w:val="000F3318"/>
    <w:rsid w:val="000F5196"/>
    <w:rsid w:val="000F5AED"/>
    <w:rsid w:val="00104309"/>
    <w:rsid w:val="00106C0E"/>
    <w:rsid w:val="0013023E"/>
    <w:rsid w:val="00131FFF"/>
    <w:rsid w:val="00136C1B"/>
    <w:rsid w:val="00147377"/>
    <w:rsid w:val="00150419"/>
    <w:rsid w:val="001528AC"/>
    <w:rsid w:val="00153556"/>
    <w:rsid w:val="001572C7"/>
    <w:rsid w:val="001633A5"/>
    <w:rsid w:val="0016609C"/>
    <w:rsid w:val="00166CA1"/>
    <w:rsid w:val="001675C2"/>
    <w:rsid w:val="001729D5"/>
    <w:rsid w:val="00175475"/>
    <w:rsid w:val="001820FB"/>
    <w:rsid w:val="00184064"/>
    <w:rsid w:val="00185658"/>
    <w:rsid w:val="001867F2"/>
    <w:rsid w:val="00191951"/>
    <w:rsid w:val="00191E9C"/>
    <w:rsid w:val="001921FC"/>
    <w:rsid w:val="001931CE"/>
    <w:rsid w:val="00196D0C"/>
    <w:rsid w:val="00196F11"/>
    <w:rsid w:val="00197C1E"/>
    <w:rsid w:val="001A1D9A"/>
    <w:rsid w:val="001A2A4B"/>
    <w:rsid w:val="001A5A26"/>
    <w:rsid w:val="001A662C"/>
    <w:rsid w:val="001A7044"/>
    <w:rsid w:val="001C407A"/>
    <w:rsid w:val="001C5235"/>
    <w:rsid w:val="001C7E7A"/>
    <w:rsid w:val="001D1207"/>
    <w:rsid w:val="001D1B90"/>
    <w:rsid w:val="001D23FE"/>
    <w:rsid w:val="001D387F"/>
    <w:rsid w:val="001D3CE9"/>
    <w:rsid w:val="001E4539"/>
    <w:rsid w:val="001E4A4C"/>
    <w:rsid w:val="001E4D78"/>
    <w:rsid w:val="001E6168"/>
    <w:rsid w:val="001E6446"/>
    <w:rsid w:val="001F0C9C"/>
    <w:rsid w:val="001F1A6C"/>
    <w:rsid w:val="001F4D30"/>
    <w:rsid w:val="0020022E"/>
    <w:rsid w:val="0020214D"/>
    <w:rsid w:val="002050DC"/>
    <w:rsid w:val="00207B13"/>
    <w:rsid w:val="00211916"/>
    <w:rsid w:val="00212D9F"/>
    <w:rsid w:val="00217908"/>
    <w:rsid w:val="00222DF6"/>
    <w:rsid w:val="0023552D"/>
    <w:rsid w:val="00251519"/>
    <w:rsid w:val="00252CAA"/>
    <w:rsid w:val="00253CFF"/>
    <w:rsid w:val="00254385"/>
    <w:rsid w:val="002544D3"/>
    <w:rsid w:val="00255A6D"/>
    <w:rsid w:val="00261CF4"/>
    <w:rsid w:val="0027455B"/>
    <w:rsid w:val="002907A0"/>
    <w:rsid w:val="002913E2"/>
    <w:rsid w:val="00294209"/>
    <w:rsid w:val="002B2485"/>
    <w:rsid w:val="002B34CB"/>
    <w:rsid w:val="002C5413"/>
    <w:rsid w:val="002C7172"/>
    <w:rsid w:val="002C7E70"/>
    <w:rsid w:val="002E1DB9"/>
    <w:rsid w:val="002E3C4F"/>
    <w:rsid w:val="002E76D7"/>
    <w:rsid w:val="002E7E0F"/>
    <w:rsid w:val="002E7EC4"/>
    <w:rsid w:val="002F582C"/>
    <w:rsid w:val="002F5CF3"/>
    <w:rsid w:val="002F6EB9"/>
    <w:rsid w:val="002F6F4F"/>
    <w:rsid w:val="002F7373"/>
    <w:rsid w:val="003017C8"/>
    <w:rsid w:val="00304E19"/>
    <w:rsid w:val="0030549A"/>
    <w:rsid w:val="00306CE1"/>
    <w:rsid w:val="003200BF"/>
    <w:rsid w:val="00320458"/>
    <w:rsid w:val="00323C5C"/>
    <w:rsid w:val="003246D3"/>
    <w:rsid w:val="00327C24"/>
    <w:rsid w:val="00331680"/>
    <w:rsid w:val="00333C3E"/>
    <w:rsid w:val="003354A7"/>
    <w:rsid w:val="00336950"/>
    <w:rsid w:val="00337174"/>
    <w:rsid w:val="00340383"/>
    <w:rsid w:val="00340B31"/>
    <w:rsid w:val="00343A05"/>
    <w:rsid w:val="003508AF"/>
    <w:rsid w:val="00354229"/>
    <w:rsid w:val="00356C40"/>
    <w:rsid w:val="003624D1"/>
    <w:rsid w:val="003626D0"/>
    <w:rsid w:val="00366442"/>
    <w:rsid w:val="0037359C"/>
    <w:rsid w:val="00380A80"/>
    <w:rsid w:val="003907A2"/>
    <w:rsid w:val="003915AA"/>
    <w:rsid w:val="00395FCD"/>
    <w:rsid w:val="00397D7F"/>
    <w:rsid w:val="003A045A"/>
    <w:rsid w:val="003A2DBD"/>
    <w:rsid w:val="003B0D08"/>
    <w:rsid w:val="003B27F0"/>
    <w:rsid w:val="003B6DE2"/>
    <w:rsid w:val="003C486A"/>
    <w:rsid w:val="003C7221"/>
    <w:rsid w:val="003E3B6F"/>
    <w:rsid w:val="003E4E31"/>
    <w:rsid w:val="003E58D2"/>
    <w:rsid w:val="003E67BF"/>
    <w:rsid w:val="003F04CA"/>
    <w:rsid w:val="003F11CB"/>
    <w:rsid w:val="003F40E8"/>
    <w:rsid w:val="003F4A37"/>
    <w:rsid w:val="003F56BC"/>
    <w:rsid w:val="003F5B52"/>
    <w:rsid w:val="00401F5A"/>
    <w:rsid w:val="00405B5A"/>
    <w:rsid w:val="00410BEB"/>
    <w:rsid w:val="00415BE3"/>
    <w:rsid w:val="00417EAD"/>
    <w:rsid w:val="004212CB"/>
    <w:rsid w:val="0042160F"/>
    <w:rsid w:val="004301D4"/>
    <w:rsid w:val="00431B5C"/>
    <w:rsid w:val="00432D98"/>
    <w:rsid w:val="00435074"/>
    <w:rsid w:val="004350B9"/>
    <w:rsid w:val="00435FA3"/>
    <w:rsid w:val="004364EF"/>
    <w:rsid w:val="00436624"/>
    <w:rsid w:val="00436A4B"/>
    <w:rsid w:val="00442379"/>
    <w:rsid w:val="004426A3"/>
    <w:rsid w:val="00451C52"/>
    <w:rsid w:val="0045489A"/>
    <w:rsid w:val="00455692"/>
    <w:rsid w:val="00461697"/>
    <w:rsid w:val="00461B7C"/>
    <w:rsid w:val="004631C6"/>
    <w:rsid w:val="00464939"/>
    <w:rsid w:val="00466083"/>
    <w:rsid w:val="004663E8"/>
    <w:rsid w:val="00467089"/>
    <w:rsid w:val="0047104D"/>
    <w:rsid w:val="00473DC3"/>
    <w:rsid w:val="004747E4"/>
    <w:rsid w:val="004774EA"/>
    <w:rsid w:val="00487B12"/>
    <w:rsid w:val="004953D5"/>
    <w:rsid w:val="00495650"/>
    <w:rsid w:val="004957E8"/>
    <w:rsid w:val="0049675A"/>
    <w:rsid w:val="004A0FAE"/>
    <w:rsid w:val="004A3D4B"/>
    <w:rsid w:val="004A4DBA"/>
    <w:rsid w:val="004A51E9"/>
    <w:rsid w:val="004A6356"/>
    <w:rsid w:val="004B0AA2"/>
    <w:rsid w:val="004B44DD"/>
    <w:rsid w:val="004C0597"/>
    <w:rsid w:val="004C1735"/>
    <w:rsid w:val="004C3161"/>
    <w:rsid w:val="004C437E"/>
    <w:rsid w:val="004D0D54"/>
    <w:rsid w:val="004D1BD6"/>
    <w:rsid w:val="004D204D"/>
    <w:rsid w:val="004D50D3"/>
    <w:rsid w:val="004E630F"/>
    <w:rsid w:val="004E6D83"/>
    <w:rsid w:val="004F1403"/>
    <w:rsid w:val="0050132D"/>
    <w:rsid w:val="0050334A"/>
    <w:rsid w:val="00503EE2"/>
    <w:rsid w:val="0051402E"/>
    <w:rsid w:val="0051486C"/>
    <w:rsid w:val="00517F78"/>
    <w:rsid w:val="00520104"/>
    <w:rsid w:val="00526C26"/>
    <w:rsid w:val="00526E1F"/>
    <w:rsid w:val="00530D17"/>
    <w:rsid w:val="00531401"/>
    <w:rsid w:val="00531CFC"/>
    <w:rsid w:val="00532999"/>
    <w:rsid w:val="00532AA5"/>
    <w:rsid w:val="00536692"/>
    <w:rsid w:val="00537147"/>
    <w:rsid w:val="00537C09"/>
    <w:rsid w:val="00537D04"/>
    <w:rsid w:val="00541241"/>
    <w:rsid w:val="0054273B"/>
    <w:rsid w:val="00544289"/>
    <w:rsid w:val="00547557"/>
    <w:rsid w:val="005539F2"/>
    <w:rsid w:val="0056197F"/>
    <w:rsid w:val="00562944"/>
    <w:rsid w:val="00562B4C"/>
    <w:rsid w:val="00570063"/>
    <w:rsid w:val="00577D1E"/>
    <w:rsid w:val="0058107F"/>
    <w:rsid w:val="00582F05"/>
    <w:rsid w:val="0058552C"/>
    <w:rsid w:val="00592076"/>
    <w:rsid w:val="00596C26"/>
    <w:rsid w:val="0059754B"/>
    <w:rsid w:val="005A0610"/>
    <w:rsid w:val="005A1115"/>
    <w:rsid w:val="005A3682"/>
    <w:rsid w:val="005A4778"/>
    <w:rsid w:val="005B3E8D"/>
    <w:rsid w:val="005B4ECF"/>
    <w:rsid w:val="005C0D67"/>
    <w:rsid w:val="005C2B36"/>
    <w:rsid w:val="005C4D5B"/>
    <w:rsid w:val="005E49F4"/>
    <w:rsid w:val="005E5883"/>
    <w:rsid w:val="005F0806"/>
    <w:rsid w:val="005F0B98"/>
    <w:rsid w:val="005F2743"/>
    <w:rsid w:val="005F2E3E"/>
    <w:rsid w:val="005F537B"/>
    <w:rsid w:val="005F639A"/>
    <w:rsid w:val="00602F47"/>
    <w:rsid w:val="0060751F"/>
    <w:rsid w:val="00611C2D"/>
    <w:rsid w:val="00615FFD"/>
    <w:rsid w:val="00616148"/>
    <w:rsid w:val="00616634"/>
    <w:rsid w:val="00634231"/>
    <w:rsid w:val="0063624C"/>
    <w:rsid w:val="00640576"/>
    <w:rsid w:val="00641406"/>
    <w:rsid w:val="00642B09"/>
    <w:rsid w:val="00646AAC"/>
    <w:rsid w:val="00650998"/>
    <w:rsid w:val="00652435"/>
    <w:rsid w:val="00654B94"/>
    <w:rsid w:val="006554E2"/>
    <w:rsid w:val="00655B9C"/>
    <w:rsid w:val="0065799E"/>
    <w:rsid w:val="00664CFE"/>
    <w:rsid w:val="006703F5"/>
    <w:rsid w:val="006710B9"/>
    <w:rsid w:val="00672A04"/>
    <w:rsid w:val="00674CA4"/>
    <w:rsid w:val="00681A17"/>
    <w:rsid w:val="0068325A"/>
    <w:rsid w:val="00684756"/>
    <w:rsid w:val="0068627D"/>
    <w:rsid w:val="006864F4"/>
    <w:rsid w:val="00691C9C"/>
    <w:rsid w:val="00693202"/>
    <w:rsid w:val="00693ADB"/>
    <w:rsid w:val="006956A6"/>
    <w:rsid w:val="006979D1"/>
    <w:rsid w:val="006A0E93"/>
    <w:rsid w:val="006A1664"/>
    <w:rsid w:val="006A4381"/>
    <w:rsid w:val="006A6BCE"/>
    <w:rsid w:val="006A7C3D"/>
    <w:rsid w:val="006B2B2A"/>
    <w:rsid w:val="006B3592"/>
    <w:rsid w:val="006B422A"/>
    <w:rsid w:val="006C0E59"/>
    <w:rsid w:val="006C1BDC"/>
    <w:rsid w:val="006C6009"/>
    <w:rsid w:val="006D0C68"/>
    <w:rsid w:val="006E29C7"/>
    <w:rsid w:val="006E2F31"/>
    <w:rsid w:val="006E49DE"/>
    <w:rsid w:val="006E5468"/>
    <w:rsid w:val="006F3F32"/>
    <w:rsid w:val="006F6A96"/>
    <w:rsid w:val="00701CB7"/>
    <w:rsid w:val="00702532"/>
    <w:rsid w:val="00704653"/>
    <w:rsid w:val="00710E69"/>
    <w:rsid w:val="00710F64"/>
    <w:rsid w:val="00711762"/>
    <w:rsid w:val="007135E4"/>
    <w:rsid w:val="007210BD"/>
    <w:rsid w:val="00722AF4"/>
    <w:rsid w:val="00723B70"/>
    <w:rsid w:val="00730BD2"/>
    <w:rsid w:val="00733C93"/>
    <w:rsid w:val="00747E09"/>
    <w:rsid w:val="0075087F"/>
    <w:rsid w:val="00755ACB"/>
    <w:rsid w:val="00755D6D"/>
    <w:rsid w:val="007567CC"/>
    <w:rsid w:val="00762F99"/>
    <w:rsid w:val="0077606C"/>
    <w:rsid w:val="0077653B"/>
    <w:rsid w:val="00777CFA"/>
    <w:rsid w:val="007808C9"/>
    <w:rsid w:val="007822A3"/>
    <w:rsid w:val="007823F2"/>
    <w:rsid w:val="007845E2"/>
    <w:rsid w:val="00784E9E"/>
    <w:rsid w:val="00786245"/>
    <w:rsid w:val="00787829"/>
    <w:rsid w:val="00790118"/>
    <w:rsid w:val="00792702"/>
    <w:rsid w:val="00793530"/>
    <w:rsid w:val="00793C65"/>
    <w:rsid w:val="007953BC"/>
    <w:rsid w:val="007963B9"/>
    <w:rsid w:val="00796F43"/>
    <w:rsid w:val="007A654E"/>
    <w:rsid w:val="007B3640"/>
    <w:rsid w:val="007C115C"/>
    <w:rsid w:val="007C3602"/>
    <w:rsid w:val="007D0779"/>
    <w:rsid w:val="007D6B6E"/>
    <w:rsid w:val="007D76BE"/>
    <w:rsid w:val="007E2318"/>
    <w:rsid w:val="007E5C2A"/>
    <w:rsid w:val="007F0B34"/>
    <w:rsid w:val="007F2C24"/>
    <w:rsid w:val="007F693B"/>
    <w:rsid w:val="0080082F"/>
    <w:rsid w:val="00804EB8"/>
    <w:rsid w:val="00805101"/>
    <w:rsid w:val="008077DD"/>
    <w:rsid w:val="0081041B"/>
    <w:rsid w:val="00810B56"/>
    <w:rsid w:val="0081130C"/>
    <w:rsid w:val="00815BEF"/>
    <w:rsid w:val="0081604D"/>
    <w:rsid w:val="00817389"/>
    <w:rsid w:val="00817507"/>
    <w:rsid w:val="008208C7"/>
    <w:rsid w:val="00821F87"/>
    <w:rsid w:val="00821F8C"/>
    <w:rsid w:val="0082249A"/>
    <w:rsid w:val="00825403"/>
    <w:rsid w:val="0082576F"/>
    <w:rsid w:val="00827982"/>
    <w:rsid w:val="00830569"/>
    <w:rsid w:val="00835978"/>
    <w:rsid w:val="00835CA1"/>
    <w:rsid w:val="00835F6D"/>
    <w:rsid w:val="008362DB"/>
    <w:rsid w:val="00836C7C"/>
    <w:rsid w:val="00837D38"/>
    <w:rsid w:val="00843978"/>
    <w:rsid w:val="00847884"/>
    <w:rsid w:val="00864460"/>
    <w:rsid w:val="00865CED"/>
    <w:rsid w:val="008731C9"/>
    <w:rsid w:val="0088303A"/>
    <w:rsid w:val="0088333D"/>
    <w:rsid w:val="008834FE"/>
    <w:rsid w:val="008844C0"/>
    <w:rsid w:val="008874B6"/>
    <w:rsid w:val="00897150"/>
    <w:rsid w:val="008A3674"/>
    <w:rsid w:val="008A4091"/>
    <w:rsid w:val="008B0307"/>
    <w:rsid w:val="008B1508"/>
    <w:rsid w:val="008B6947"/>
    <w:rsid w:val="008B7C38"/>
    <w:rsid w:val="008C039A"/>
    <w:rsid w:val="008C34A2"/>
    <w:rsid w:val="008C6ACB"/>
    <w:rsid w:val="008C7CAE"/>
    <w:rsid w:val="008D2098"/>
    <w:rsid w:val="008D2EC8"/>
    <w:rsid w:val="008D38A8"/>
    <w:rsid w:val="008E526F"/>
    <w:rsid w:val="008E7A73"/>
    <w:rsid w:val="008F4655"/>
    <w:rsid w:val="00901179"/>
    <w:rsid w:val="009063C2"/>
    <w:rsid w:val="009070BE"/>
    <w:rsid w:val="009073C3"/>
    <w:rsid w:val="00925877"/>
    <w:rsid w:val="009273EA"/>
    <w:rsid w:val="00931BEF"/>
    <w:rsid w:val="0093349C"/>
    <w:rsid w:val="00935219"/>
    <w:rsid w:val="00941D17"/>
    <w:rsid w:val="00942E1E"/>
    <w:rsid w:val="00951043"/>
    <w:rsid w:val="009615A8"/>
    <w:rsid w:val="00961EA9"/>
    <w:rsid w:val="00964C8F"/>
    <w:rsid w:val="0096734C"/>
    <w:rsid w:val="00975082"/>
    <w:rsid w:val="00975E11"/>
    <w:rsid w:val="0097761A"/>
    <w:rsid w:val="0097773E"/>
    <w:rsid w:val="00982034"/>
    <w:rsid w:val="00982666"/>
    <w:rsid w:val="009856B5"/>
    <w:rsid w:val="00992AEC"/>
    <w:rsid w:val="0099303F"/>
    <w:rsid w:val="00994570"/>
    <w:rsid w:val="009A7CD5"/>
    <w:rsid w:val="009A7D01"/>
    <w:rsid w:val="009B279B"/>
    <w:rsid w:val="009B4F87"/>
    <w:rsid w:val="009B79F1"/>
    <w:rsid w:val="009C03E9"/>
    <w:rsid w:val="009C0A72"/>
    <w:rsid w:val="009C499A"/>
    <w:rsid w:val="009C5393"/>
    <w:rsid w:val="009D01C2"/>
    <w:rsid w:val="009D15FE"/>
    <w:rsid w:val="009D1A57"/>
    <w:rsid w:val="009E07F4"/>
    <w:rsid w:val="009E1D4D"/>
    <w:rsid w:val="009E2E7E"/>
    <w:rsid w:val="009E3253"/>
    <w:rsid w:val="009E466C"/>
    <w:rsid w:val="009E6FFB"/>
    <w:rsid w:val="009E7FFC"/>
    <w:rsid w:val="009F37C9"/>
    <w:rsid w:val="009F4A8E"/>
    <w:rsid w:val="009F4C4B"/>
    <w:rsid w:val="009F6048"/>
    <w:rsid w:val="00A01291"/>
    <w:rsid w:val="00A017F6"/>
    <w:rsid w:val="00A03B05"/>
    <w:rsid w:val="00A12719"/>
    <w:rsid w:val="00A1287C"/>
    <w:rsid w:val="00A161E5"/>
    <w:rsid w:val="00A17E4E"/>
    <w:rsid w:val="00A24917"/>
    <w:rsid w:val="00A268BD"/>
    <w:rsid w:val="00A321C3"/>
    <w:rsid w:val="00A33202"/>
    <w:rsid w:val="00A35A89"/>
    <w:rsid w:val="00A375EE"/>
    <w:rsid w:val="00A41B6B"/>
    <w:rsid w:val="00A4245B"/>
    <w:rsid w:val="00A542AE"/>
    <w:rsid w:val="00A61D35"/>
    <w:rsid w:val="00A65ED9"/>
    <w:rsid w:val="00A6650B"/>
    <w:rsid w:val="00A71E34"/>
    <w:rsid w:val="00A72B34"/>
    <w:rsid w:val="00A73336"/>
    <w:rsid w:val="00A76E8F"/>
    <w:rsid w:val="00A80378"/>
    <w:rsid w:val="00A81D23"/>
    <w:rsid w:val="00A8424F"/>
    <w:rsid w:val="00A8590F"/>
    <w:rsid w:val="00A8783B"/>
    <w:rsid w:val="00A93192"/>
    <w:rsid w:val="00AA4AC2"/>
    <w:rsid w:val="00AA6BEE"/>
    <w:rsid w:val="00AB042B"/>
    <w:rsid w:val="00AB1F69"/>
    <w:rsid w:val="00AB2FBF"/>
    <w:rsid w:val="00AB43B8"/>
    <w:rsid w:val="00AC0925"/>
    <w:rsid w:val="00AC13B0"/>
    <w:rsid w:val="00AC4379"/>
    <w:rsid w:val="00AC4868"/>
    <w:rsid w:val="00AC6330"/>
    <w:rsid w:val="00AC68A1"/>
    <w:rsid w:val="00AD3856"/>
    <w:rsid w:val="00AD7275"/>
    <w:rsid w:val="00AE06FB"/>
    <w:rsid w:val="00AE5455"/>
    <w:rsid w:val="00AF1046"/>
    <w:rsid w:val="00AF15DD"/>
    <w:rsid w:val="00AF1684"/>
    <w:rsid w:val="00AF1A84"/>
    <w:rsid w:val="00AF2235"/>
    <w:rsid w:val="00AF4169"/>
    <w:rsid w:val="00AF791B"/>
    <w:rsid w:val="00B040EE"/>
    <w:rsid w:val="00B12F0B"/>
    <w:rsid w:val="00B1649E"/>
    <w:rsid w:val="00B20F4A"/>
    <w:rsid w:val="00B257BE"/>
    <w:rsid w:val="00B266F0"/>
    <w:rsid w:val="00B3034C"/>
    <w:rsid w:val="00B307E9"/>
    <w:rsid w:val="00B311FE"/>
    <w:rsid w:val="00B3273A"/>
    <w:rsid w:val="00B351D6"/>
    <w:rsid w:val="00B52026"/>
    <w:rsid w:val="00B55C47"/>
    <w:rsid w:val="00B65794"/>
    <w:rsid w:val="00B73E66"/>
    <w:rsid w:val="00B758C1"/>
    <w:rsid w:val="00B80C68"/>
    <w:rsid w:val="00B83A79"/>
    <w:rsid w:val="00B87B6B"/>
    <w:rsid w:val="00B900FC"/>
    <w:rsid w:val="00B91A61"/>
    <w:rsid w:val="00B921DB"/>
    <w:rsid w:val="00B95576"/>
    <w:rsid w:val="00BA5B0A"/>
    <w:rsid w:val="00BA6BC2"/>
    <w:rsid w:val="00BB2654"/>
    <w:rsid w:val="00BB388A"/>
    <w:rsid w:val="00BB46BC"/>
    <w:rsid w:val="00BB5295"/>
    <w:rsid w:val="00BB5B17"/>
    <w:rsid w:val="00BB657F"/>
    <w:rsid w:val="00BB6A2D"/>
    <w:rsid w:val="00BC0551"/>
    <w:rsid w:val="00BC4BBB"/>
    <w:rsid w:val="00BC5DEC"/>
    <w:rsid w:val="00BD2BF9"/>
    <w:rsid w:val="00BD4717"/>
    <w:rsid w:val="00BD7F92"/>
    <w:rsid w:val="00BE0DCA"/>
    <w:rsid w:val="00BE1169"/>
    <w:rsid w:val="00BE3A3C"/>
    <w:rsid w:val="00BE6737"/>
    <w:rsid w:val="00C05230"/>
    <w:rsid w:val="00C06250"/>
    <w:rsid w:val="00C12550"/>
    <w:rsid w:val="00C163AA"/>
    <w:rsid w:val="00C16FCA"/>
    <w:rsid w:val="00C227EC"/>
    <w:rsid w:val="00C241E4"/>
    <w:rsid w:val="00C3109C"/>
    <w:rsid w:val="00C31866"/>
    <w:rsid w:val="00C31A75"/>
    <w:rsid w:val="00C31DB0"/>
    <w:rsid w:val="00C377C5"/>
    <w:rsid w:val="00C40E64"/>
    <w:rsid w:val="00C40F1D"/>
    <w:rsid w:val="00C424B5"/>
    <w:rsid w:val="00C52320"/>
    <w:rsid w:val="00C532ED"/>
    <w:rsid w:val="00C60E28"/>
    <w:rsid w:val="00C738AF"/>
    <w:rsid w:val="00C73CCD"/>
    <w:rsid w:val="00C81983"/>
    <w:rsid w:val="00C85ACB"/>
    <w:rsid w:val="00C86821"/>
    <w:rsid w:val="00C87056"/>
    <w:rsid w:val="00C905AC"/>
    <w:rsid w:val="00C924F2"/>
    <w:rsid w:val="00C96FCE"/>
    <w:rsid w:val="00CA2602"/>
    <w:rsid w:val="00CA2D90"/>
    <w:rsid w:val="00CA360A"/>
    <w:rsid w:val="00CA5174"/>
    <w:rsid w:val="00CA7DC5"/>
    <w:rsid w:val="00CB1883"/>
    <w:rsid w:val="00CB44D6"/>
    <w:rsid w:val="00CC5031"/>
    <w:rsid w:val="00CC7F21"/>
    <w:rsid w:val="00CD0224"/>
    <w:rsid w:val="00CD2581"/>
    <w:rsid w:val="00CD47CA"/>
    <w:rsid w:val="00CE33FC"/>
    <w:rsid w:val="00CE46B5"/>
    <w:rsid w:val="00CE6E99"/>
    <w:rsid w:val="00CE7581"/>
    <w:rsid w:val="00CF724A"/>
    <w:rsid w:val="00D201E5"/>
    <w:rsid w:val="00D20731"/>
    <w:rsid w:val="00D2111D"/>
    <w:rsid w:val="00D22115"/>
    <w:rsid w:val="00D23DB1"/>
    <w:rsid w:val="00D275E1"/>
    <w:rsid w:val="00D37A8D"/>
    <w:rsid w:val="00D43C20"/>
    <w:rsid w:val="00D448D1"/>
    <w:rsid w:val="00D44DE9"/>
    <w:rsid w:val="00D45F5E"/>
    <w:rsid w:val="00D47A8F"/>
    <w:rsid w:val="00D52AC8"/>
    <w:rsid w:val="00D5428C"/>
    <w:rsid w:val="00D57619"/>
    <w:rsid w:val="00D61896"/>
    <w:rsid w:val="00D63198"/>
    <w:rsid w:val="00D7006E"/>
    <w:rsid w:val="00D71CDB"/>
    <w:rsid w:val="00D72DF2"/>
    <w:rsid w:val="00D73DE2"/>
    <w:rsid w:val="00D77B23"/>
    <w:rsid w:val="00D80462"/>
    <w:rsid w:val="00D81A7A"/>
    <w:rsid w:val="00D81C4E"/>
    <w:rsid w:val="00D82D98"/>
    <w:rsid w:val="00D83E6E"/>
    <w:rsid w:val="00D8406B"/>
    <w:rsid w:val="00D84111"/>
    <w:rsid w:val="00D87DC6"/>
    <w:rsid w:val="00D90617"/>
    <w:rsid w:val="00D97AE6"/>
    <w:rsid w:val="00DA1B77"/>
    <w:rsid w:val="00DA271A"/>
    <w:rsid w:val="00DA4B9B"/>
    <w:rsid w:val="00DA4C75"/>
    <w:rsid w:val="00DA5DFA"/>
    <w:rsid w:val="00DB1681"/>
    <w:rsid w:val="00DB327B"/>
    <w:rsid w:val="00DB3794"/>
    <w:rsid w:val="00DB6F8D"/>
    <w:rsid w:val="00DC5291"/>
    <w:rsid w:val="00DC75A1"/>
    <w:rsid w:val="00DD14C9"/>
    <w:rsid w:val="00DD173F"/>
    <w:rsid w:val="00DD5955"/>
    <w:rsid w:val="00DD5E20"/>
    <w:rsid w:val="00DD7664"/>
    <w:rsid w:val="00DD7C68"/>
    <w:rsid w:val="00DE2165"/>
    <w:rsid w:val="00DF1BF0"/>
    <w:rsid w:val="00DF5534"/>
    <w:rsid w:val="00E00ECE"/>
    <w:rsid w:val="00E102DA"/>
    <w:rsid w:val="00E1208E"/>
    <w:rsid w:val="00E1383F"/>
    <w:rsid w:val="00E15B27"/>
    <w:rsid w:val="00E15EBC"/>
    <w:rsid w:val="00E165D2"/>
    <w:rsid w:val="00E174DA"/>
    <w:rsid w:val="00E211C7"/>
    <w:rsid w:val="00E219B0"/>
    <w:rsid w:val="00E252BA"/>
    <w:rsid w:val="00E312F8"/>
    <w:rsid w:val="00E31876"/>
    <w:rsid w:val="00E32415"/>
    <w:rsid w:val="00E4109A"/>
    <w:rsid w:val="00E42FE4"/>
    <w:rsid w:val="00E43947"/>
    <w:rsid w:val="00E44925"/>
    <w:rsid w:val="00E44A15"/>
    <w:rsid w:val="00E45F78"/>
    <w:rsid w:val="00E47E43"/>
    <w:rsid w:val="00E52879"/>
    <w:rsid w:val="00E52AFC"/>
    <w:rsid w:val="00E54259"/>
    <w:rsid w:val="00E5461D"/>
    <w:rsid w:val="00E57259"/>
    <w:rsid w:val="00E60F1F"/>
    <w:rsid w:val="00E625B9"/>
    <w:rsid w:val="00E6611E"/>
    <w:rsid w:val="00E72259"/>
    <w:rsid w:val="00E81681"/>
    <w:rsid w:val="00E82F1C"/>
    <w:rsid w:val="00E840DD"/>
    <w:rsid w:val="00E8503B"/>
    <w:rsid w:val="00E87A07"/>
    <w:rsid w:val="00E90A3C"/>
    <w:rsid w:val="00E92529"/>
    <w:rsid w:val="00E96C45"/>
    <w:rsid w:val="00EA48EA"/>
    <w:rsid w:val="00EA4ECF"/>
    <w:rsid w:val="00EB0121"/>
    <w:rsid w:val="00EB52DB"/>
    <w:rsid w:val="00EC3581"/>
    <w:rsid w:val="00EC42C5"/>
    <w:rsid w:val="00ED082B"/>
    <w:rsid w:val="00ED2C07"/>
    <w:rsid w:val="00ED4966"/>
    <w:rsid w:val="00ED6DE7"/>
    <w:rsid w:val="00ED706F"/>
    <w:rsid w:val="00ED71EE"/>
    <w:rsid w:val="00ED7532"/>
    <w:rsid w:val="00EE7658"/>
    <w:rsid w:val="00EF1D32"/>
    <w:rsid w:val="00EF3D76"/>
    <w:rsid w:val="00EF5F48"/>
    <w:rsid w:val="00F00BAD"/>
    <w:rsid w:val="00F01783"/>
    <w:rsid w:val="00F0517B"/>
    <w:rsid w:val="00F05D41"/>
    <w:rsid w:val="00F2236B"/>
    <w:rsid w:val="00F238F5"/>
    <w:rsid w:val="00F25D00"/>
    <w:rsid w:val="00F25D4A"/>
    <w:rsid w:val="00F26891"/>
    <w:rsid w:val="00F3148C"/>
    <w:rsid w:val="00F47CA9"/>
    <w:rsid w:val="00F51317"/>
    <w:rsid w:val="00F51F30"/>
    <w:rsid w:val="00F5628D"/>
    <w:rsid w:val="00F56D67"/>
    <w:rsid w:val="00F56ECA"/>
    <w:rsid w:val="00F61CAB"/>
    <w:rsid w:val="00F63161"/>
    <w:rsid w:val="00F66424"/>
    <w:rsid w:val="00F66B55"/>
    <w:rsid w:val="00F67241"/>
    <w:rsid w:val="00F70C13"/>
    <w:rsid w:val="00F71125"/>
    <w:rsid w:val="00F728F7"/>
    <w:rsid w:val="00F77C2F"/>
    <w:rsid w:val="00F80A74"/>
    <w:rsid w:val="00F82DE5"/>
    <w:rsid w:val="00F830AF"/>
    <w:rsid w:val="00F83A04"/>
    <w:rsid w:val="00F842D4"/>
    <w:rsid w:val="00F84688"/>
    <w:rsid w:val="00F8631A"/>
    <w:rsid w:val="00F948A3"/>
    <w:rsid w:val="00FA2A7B"/>
    <w:rsid w:val="00FA2B6F"/>
    <w:rsid w:val="00FA3B92"/>
    <w:rsid w:val="00FA40B1"/>
    <w:rsid w:val="00FA5CE5"/>
    <w:rsid w:val="00FA7A6F"/>
    <w:rsid w:val="00FB10FA"/>
    <w:rsid w:val="00FB2BA0"/>
    <w:rsid w:val="00FB32A1"/>
    <w:rsid w:val="00FB52E1"/>
    <w:rsid w:val="00FC0504"/>
    <w:rsid w:val="00FC0AE8"/>
    <w:rsid w:val="00FC1DC9"/>
    <w:rsid w:val="00FC646C"/>
    <w:rsid w:val="00FC71FB"/>
    <w:rsid w:val="00FD0912"/>
    <w:rsid w:val="00FD508E"/>
    <w:rsid w:val="00FD7088"/>
    <w:rsid w:val="00FE00A7"/>
    <w:rsid w:val="00FE0A0D"/>
    <w:rsid w:val="00FE2E48"/>
    <w:rsid w:val="00FE3539"/>
    <w:rsid w:val="00FE3E1C"/>
    <w:rsid w:val="00FE4A80"/>
    <w:rsid w:val="00FE5703"/>
    <w:rsid w:val="00FE6499"/>
    <w:rsid w:val="00FF000F"/>
    <w:rsid w:val="00FF0023"/>
    <w:rsid w:val="00FF015A"/>
    <w:rsid w:val="00FF2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0D30F67"/>
  <w15:chartTrackingRefBased/>
  <w15:docId w15:val="{8FA6192B-D07C-44BB-924E-F1B64F978B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FE5703"/>
    <w:rPr>
      <w:sz w:val="24"/>
      <w:szCs w:val="24"/>
    </w:rPr>
  </w:style>
  <w:style w:type="paragraph" w:styleId="1">
    <w:name w:val="heading 1"/>
    <w:basedOn w:val="a3"/>
    <w:next w:val="a3"/>
    <w:qFormat/>
    <w:pPr>
      <w:keepNext/>
      <w:spacing w:before="240" w:after="60"/>
      <w:outlineLvl w:val="0"/>
    </w:pPr>
    <w:rPr>
      <w:rFonts w:ascii="Arial" w:hAnsi="Arial"/>
      <w:b/>
      <w:kern w:val="28"/>
      <w:sz w:val="28"/>
      <w:szCs w:val="20"/>
    </w:rPr>
  </w:style>
  <w:style w:type="paragraph" w:styleId="20">
    <w:name w:val="heading 2"/>
    <w:basedOn w:val="a3"/>
    <w:next w:val="a3"/>
    <w:qFormat/>
    <w:pPr>
      <w:keepNext/>
      <w:spacing w:before="240" w:after="60"/>
      <w:outlineLvl w:val="1"/>
    </w:pPr>
    <w:rPr>
      <w:rFonts w:ascii="Arial" w:hAnsi="Arial"/>
      <w:b/>
      <w:i/>
      <w:szCs w:val="20"/>
    </w:rPr>
  </w:style>
  <w:style w:type="paragraph" w:styleId="3">
    <w:name w:val="heading 3"/>
    <w:basedOn w:val="a3"/>
    <w:next w:val="a3"/>
    <w:qFormat/>
    <w:pPr>
      <w:keepNext/>
      <w:outlineLvl w:val="2"/>
    </w:pPr>
    <w:rPr>
      <w:rFonts w:ascii="Arial" w:hAnsi="Arial" w:cs="Arial"/>
      <w:b/>
      <w:bCs/>
    </w:rPr>
  </w:style>
  <w:style w:type="paragraph" w:styleId="4">
    <w:name w:val="heading 4"/>
    <w:basedOn w:val="a3"/>
    <w:next w:val="a3"/>
    <w:qFormat/>
    <w:pPr>
      <w:keepNext/>
      <w:jc w:val="both"/>
      <w:outlineLvl w:val="3"/>
    </w:pPr>
    <w:rPr>
      <w:b/>
    </w:rPr>
  </w:style>
  <w:style w:type="paragraph" w:styleId="6">
    <w:name w:val="heading 6"/>
    <w:basedOn w:val="a3"/>
    <w:next w:val="a3"/>
    <w:qFormat/>
    <w:pPr>
      <w:keepNext/>
      <w:ind w:left="7200" w:firstLine="720"/>
      <w:outlineLvl w:val="5"/>
    </w:pPr>
    <w:rPr>
      <w:rFonts w:ascii="Arial" w:hAnsi="Arial" w:cs="Arial"/>
      <w:b/>
      <w:bCs/>
      <w:szCs w:val="20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customStyle="1" w:styleId="10">
    <w:name w:val="Основной текст1"/>
    <w:basedOn w:val="a3"/>
    <w:pPr>
      <w:spacing w:line="360" w:lineRule="auto"/>
      <w:ind w:firstLine="567"/>
    </w:pPr>
    <w:rPr>
      <w:snapToGrid w:val="0"/>
      <w:szCs w:val="20"/>
    </w:rPr>
  </w:style>
  <w:style w:type="paragraph" w:customStyle="1" w:styleId="11">
    <w:name w:val="Обычный1"/>
    <w:rPr>
      <w:snapToGrid w:val="0"/>
    </w:rPr>
  </w:style>
  <w:style w:type="paragraph" w:customStyle="1" w:styleId="21">
    <w:name w:val="Основной текст 21"/>
    <w:basedOn w:val="a3"/>
    <w:pPr>
      <w:widowControl w:val="0"/>
      <w:jc w:val="both"/>
    </w:pPr>
    <w:rPr>
      <w:rFonts w:ascii="Arial" w:hAnsi="Arial"/>
      <w:szCs w:val="20"/>
    </w:rPr>
  </w:style>
  <w:style w:type="paragraph" w:styleId="a7">
    <w:name w:val="Body Text Indent"/>
    <w:basedOn w:val="a3"/>
    <w:pPr>
      <w:tabs>
        <w:tab w:val="num" w:pos="709"/>
      </w:tabs>
      <w:ind w:left="709" w:hanging="709"/>
      <w:jc w:val="both"/>
    </w:pPr>
    <w:rPr>
      <w:rFonts w:ascii="Arial" w:hAnsi="Arial" w:cs="Arial"/>
    </w:rPr>
  </w:style>
  <w:style w:type="paragraph" w:customStyle="1" w:styleId="a8">
    <w:name w:val="Название"/>
    <w:basedOn w:val="a3"/>
    <w:link w:val="a9"/>
    <w:qFormat/>
    <w:pPr>
      <w:jc w:val="center"/>
    </w:pPr>
    <w:rPr>
      <w:rFonts w:ascii="Arial" w:hAnsi="Arial"/>
      <w:b/>
      <w:szCs w:val="20"/>
      <w:lang w:val="x-none" w:eastAsia="x-none"/>
    </w:rPr>
  </w:style>
  <w:style w:type="paragraph" w:styleId="22">
    <w:name w:val="Body Text Indent 2"/>
    <w:basedOn w:val="a3"/>
    <w:pPr>
      <w:ind w:firstLine="425"/>
      <w:jc w:val="both"/>
    </w:pPr>
    <w:rPr>
      <w:szCs w:val="20"/>
    </w:rPr>
  </w:style>
  <w:style w:type="paragraph" w:styleId="30">
    <w:name w:val="Body Text Indent 3"/>
    <w:basedOn w:val="a3"/>
    <w:pPr>
      <w:tabs>
        <w:tab w:val="left" w:pos="567"/>
      </w:tabs>
      <w:ind w:left="567"/>
      <w:jc w:val="both"/>
    </w:pPr>
    <w:rPr>
      <w:szCs w:val="20"/>
    </w:rPr>
  </w:style>
  <w:style w:type="paragraph" w:styleId="aa">
    <w:name w:val="footer"/>
    <w:basedOn w:val="a3"/>
    <w:link w:val="ab"/>
    <w:pPr>
      <w:tabs>
        <w:tab w:val="center" w:pos="4153"/>
        <w:tab w:val="right" w:pos="8306"/>
      </w:tabs>
      <w:ind w:firstLine="720"/>
      <w:jc w:val="both"/>
    </w:pPr>
    <w:rPr>
      <w:szCs w:val="20"/>
      <w:lang w:val="x-none" w:eastAsia="x-none"/>
    </w:rPr>
  </w:style>
  <w:style w:type="character" w:styleId="ac">
    <w:name w:val="page number"/>
    <w:basedOn w:val="a4"/>
  </w:style>
  <w:style w:type="paragraph" w:styleId="ad">
    <w:name w:val="Balloon Text"/>
    <w:basedOn w:val="a3"/>
    <w:semiHidden/>
    <w:rPr>
      <w:rFonts w:ascii="Tahoma" w:hAnsi="Tahoma" w:cs="Tahoma"/>
      <w:sz w:val="16"/>
      <w:szCs w:val="16"/>
    </w:rPr>
  </w:style>
  <w:style w:type="paragraph" w:styleId="ae">
    <w:name w:val="Document Map"/>
    <w:basedOn w:val="a3"/>
    <w:semiHidden/>
    <w:pPr>
      <w:shd w:val="clear" w:color="auto" w:fill="000080"/>
    </w:pPr>
    <w:rPr>
      <w:rFonts w:ascii="Tahoma" w:hAnsi="Tahoma" w:cs="Tahoma"/>
    </w:rPr>
  </w:style>
  <w:style w:type="paragraph" w:customStyle="1" w:styleId="Nonformat">
    <w:name w:val="Nonformat"/>
    <w:basedOn w:val="a3"/>
    <w:rsid w:val="009D01C2"/>
    <w:rPr>
      <w:rFonts w:ascii="Consultant" w:hAnsi="Consultant"/>
      <w:snapToGrid w:val="0"/>
      <w:sz w:val="20"/>
      <w:szCs w:val="20"/>
    </w:rPr>
  </w:style>
  <w:style w:type="paragraph" w:customStyle="1" w:styleId="12">
    <w:name w:val="Знак1 Знак Знак Знак Знак Знак"/>
    <w:basedOn w:val="a3"/>
    <w:rsid w:val="009D01C2"/>
    <w:pPr>
      <w:spacing w:after="160" w:line="240" w:lineRule="exact"/>
      <w:jc w:val="both"/>
    </w:pPr>
    <w:rPr>
      <w:szCs w:val="20"/>
      <w:lang w:val="en-US" w:eastAsia="en-US"/>
    </w:rPr>
  </w:style>
  <w:style w:type="paragraph" w:styleId="af">
    <w:name w:val="Body Text"/>
    <w:basedOn w:val="a3"/>
    <w:rsid w:val="009D01C2"/>
    <w:pPr>
      <w:spacing w:after="120"/>
    </w:pPr>
  </w:style>
  <w:style w:type="paragraph" w:styleId="23">
    <w:name w:val="Body Text 2"/>
    <w:basedOn w:val="a3"/>
    <w:rsid w:val="009D01C2"/>
    <w:pPr>
      <w:spacing w:after="120" w:line="480" w:lineRule="auto"/>
    </w:pPr>
  </w:style>
  <w:style w:type="table" w:styleId="af0">
    <w:name w:val="Table Grid"/>
    <w:basedOn w:val="a5"/>
    <w:rsid w:val="00CB44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ing0">
    <w:name w:val="Heading 0"/>
    <w:basedOn w:val="a3"/>
    <w:rsid w:val="007C115C"/>
    <w:pPr>
      <w:spacing w:before="360" w:after="240"/>
      <w:jc w:val="both"/>
    </w:pPr>
    <w:rPr>
      <w:b/>
      <w:caps/>
      <w:lang w:val="en-US"/>
    </w:rPr>
  </w:style>
  <w:style w:type="paragraph" w:customStyle="1" w:styleId="DefaultText">
    <w:name w:val="Default Text"/>
    <w:basedOn w:val="a3"/>
    <w:rsid w:val="000C6849"/>
    <w:pPr>
      <w:overflowPunct w:val="0"/>
      <w:autoSpaceDE w:val="0"/>
      <w:autoSpaceDN w:val="0"/>
      <w:adjustRightInd w:val="0"/>
      <w:textAlignment w:val="baseline"/>
    </w:pPr>
    <w:rPr>
      <w:szCs w:val="20"/>
      <w:lang w:eastAsia="en-US"/>
    </w:rPr>
  </w:style>
  <w:style w:type="character" w:styleId="af1">
    <w:name w:val="annotation reference"/>
    <w:unhideWhenUsed/>
    <w:rsid w:val="002E76D7"/>
    <w:rPr>
      <w:sz w:val="16"/>
      <w:szCs w:val="16"/>
    </w:rPr>
  </w:style>
  <w:style w:type="paragraph" w:styleId="af2">
    <w:name w:val="annotation text"/>
    <w:basedOn w:val="a3"/>
    <w:link w:val="af3"/>
    <w:unhideWhenUsed/>
    <w:rsid w:val="002E76D7"/>
    <w:rPr>
      <w:sz w:val="20"/>
      <w:szCs w:val="20"/>
    </w:rPr>
  </w:style>
  <w:style w:type="character" w:customStyle="1" w:styleId="af3">
    <w:name w:val="Текст примечания Знак"/>
    <w:basedOn w:val="a4"/>
    <w:link w:val="af2"/>
    <w:rsid w:val="002E76D7"/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2E76D7"/>
    <w:rPr>
      <w:b/>
      <w:bCs/>
      <w:lang w:val="x-none" w:eastAsia="x-none"/>
    </w:rPr>
  </w:style>
  <w:style w:type="character" w:customStyle="1" w:styleId="af5">
    <w:name w:val="Тема примечания Знак"/>
    <w:link w:val="af4"/>
    <w:uiPriority w:val="99"/>
    <w:semiHidden/>
    <w:rsid w:val="002E76D7"/>
    <w:rPr>
      <w:b/>
      <w:bCs/>
    </w:rPr>
  </w:style>
  <w:style w:type="paragraph" w:styleId="af6">
    <w:name w:val="Revision"/>
    <w:hidden/>
    <w:uiPriority w:val="99"/>
    <w:semiHidden/>
    <w:rsid w:val="00640576"/>
    <w:rPr>
      <w:sz w:val="24"/>
      <w:szCs w:val="24"/>
    </w:rPr>
  </w:style>
  <w:style w:type="paragraph" w:customStyle="1" w:styleId="a">
    <w:name w:val="Раздел Договора"/>
    <w:basedOn w:val="a3"/>
    <w:link w:val="af7"/>
    <w:qFormat/>
    <w:rsid w:val="00865CED"/>
    <w:pPr>
      <w:numPr>
        <w:numId w:val="1"/>
      </w:numPr>
      <w:spacing w:before="240" w:after="240"/>
      <w:jc w:val="center"/>
      <w:outlineLvl w:val="0"/>
    </w:pPr>
    <w:rPr>
      <w:rFonts w:ascii="Cambria" w:hAnsi="Cambria"/>
      <w:b/>
      <w:sz w:val="28"/>
      <w:lang w:val="x-none" w:eastAsia="x-none"/>
    </w:rPr>
  </w:style>
  <w:style w:type="paragraph" w:customStyle="1" w:styleId="a0">
    <w:name w:val="Пункт договора"/>
    <w:basedOn w:val="a3"/>
    <w:link w:val="af8"/>
    <w:qFormat/>
    <w:rsid w:val="005E49F4"/>
    <w:pPr>
      <w:numPr>
        <w:ilvl w:val="1"/>
        <w:numId w:val="1"/>
      </w:numPr>
      <w:jc w:val="both"/>
    </w:pPr>
    <w:rPr>
      <w:sz w:val="20"/>
      <w:szCs w:val="20"/>
    </w:rPr>
  </w:style>
  <w:style w:type="character" w:customStyle="1" w:styleId="af7">
    <w:name w:val="Раздел Договора Знак"/>
    <w:link w:val="a"/>
    <w:rsid w:val="00865CED"/>
    <w:rPr>
      <w:rFonts w:ascii="Cambria" w:hAnsi="Cambria"/>
      <w:b/>
      <w:sz w:val="28"/>
      <w:szCs w:val="24"/>
      <w:lang w:val="x-none" w:eastAsia="x-none"/>
    </w:rPr>
  </w:style>
  <w:style w:type="paragraph" w:customStyle="1" w:styleId="a1">
    <w:name w:val="Подпункт договора"/>
    <w:basedOn w:val="a3"/>
    <w:link w:val="af9"/>
    <w:qFormat/>
    <w:rsid w:val="00835978"/>
    <w:pPr>
      <w:numPr>
        <w:ilvl w:val="2"/>
        <w:numId w:val="1"/>
      </w:numPr>
      <w:spacing w:before="120" w:after="120"/>
      <w:jc w:val="both"/>
    </w:pPr>
    <w:rPr>
      <w:lang w:val="x-none" w:eastAsia="x-none"/>
    </w:rPr>
  </w:style>
  <w:style w:type="character" w:customStyle="1" w:styleId="af8">
    <w:name w:val="Пункт договора Знак"/>
    <w:basedOn w:val="a4"/>
    <w:link w:val="a0"/>
    <w:rsid w:val="005E49F4"/>
  </w:style>
  <w:style w:type="paragraph" w:customStyle="1" w:styleId="2">
    <w:name w:val="Подпункт договора2"/>
    <w:basedOn w:val="a3"/>
    <w:link w:val="24"/>
    <w:qFormat/>
    <w:rsid w:val="00835978"/>
    <w:pPr>
      <w:numPr>
        <w:ilvl w:val="3"/>
        <w:numId w:val="1"/>
      </w:numPr>
      <w:jc w:val="both"/>
    </w:pPr>
    <w:rPr>
      <w:b/>
      <w:lang w:val="x-none" w:eastAsia="x-none"/>
    </w:rPr>
  </w:style>
  <w:style w:type="character" w:customStyle="1" w:styleId="af9">
    <w:name w:val="Подпункт договора Знак"/>
    <w:link w:val="a1"/>
    <w:rsid w:val="00835978"/>
    <w:rPr>
      <w:sz w:val="24"/>
      <w:szCs w:val="24"/>
      <w:lang w:val="x-none" w:eastAsia="x-none"/>
    </w:rPr>
  </w:style>
  <w:style w:type="paragraph" w:customStyle="1" w:styleId="afa">
    <w:name w:val="Подпункт"/>
    <w:basedOn w:val="a3"/>
    <w:rsid w:val="00835978"/>
  </w:style>
  <w:style w:type="character" w:customStyle="1" w:styleId="24">
    <w:name w:val="Подпункт договора2 Знак"/>
    <w:link w:val="2"/>
    <w:rsid w:val="00835978"/>
    <w:rPr>
      <w:b/>
      <w:sz w:val="24"/>
      <w:szCs w:val="24"/>
      <w:lang w:val="x-none" w:eastAsia="x-none"/>
    </w:rPr>
  </w:style>
  <w:style w:type="paragraph" w:styleId="afb">
    <w:name w:val="header"/>
    <w:basedOn w:val="a3"/>
    <w:link w:val="afc"/>
    <w:uiPriority w:val="99"/>
    <w:unhideWhenUsed/>
    <w:rsid w:val="00FE0A0D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c">
    <w:name w:val="Верхний колонтитул Знак"/>
    <w:link w:val="afb"/>
    <w:uiPriority w:val="99"/>
    <w:rsid w:val="00FE0A0D"/>
    <w:rPr>
      <w:sz w:val="24"/>
      <w:szCs w:val="24"/>
    </w:rPr>
  </w:style>
  <w:style w:type="paragraph" w:customStyle="1" w:styleId="afd">
    <w:name w:val="Знак Знак Знак Знак"/>
    <w:basedOn w:val="a3"/>
    <w:rsid w:val="00B3034C"/>
    <w:pPr>
      <w:spacing w:after="160" w:line="240" w:lineRule="exact"/>
    </w:pPr>
    <w:rPr>
      <w:rFonts w:eastAsia="Calibri"/>
      <w:sz w:val="20"/>
      <w:szCs w:val="20"/>
      <w:lang w:eastAsia="zh-CN"/>
    </w:rPr>
  </w:style>
  <w:style w:type="paragraph" w:customStyle="1" w:styleId="afe">
    <w:name w:val="Знак"/>
    <w:basedOn w:val="a3"/>
    <w:rsid w:val="00DD7664"/>
    <w:pPr>
      <w:spacing w:after="160" w:line="240" w:lineRule="exact"/>
      <w:jc w:val="both"/>
    </w:pPr>
    <w:rPr>
      <w:szCs w:val="20"/>
      <w:lang w:val="en-US" w:eastAsia="en-US"/>
    </w:rPr>
  </w:style>
  <w:style w:type="paragraph" w:customStyle="1" w:styleId="aff">
    <w:name w:val="Знак"/>
    <w:basedOn w:val="a3"/>
    <w:rsid w:val="0065799E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2">
    <w:name w:val="Перечень"/>
    <w:basedOn w:val="a3"/>
    <w:rsid w:val="009C5393"/>
    <w:pPr>
      <w:numPr>
        <w:ilvl w:val="1"/>
        <w:numId w:val="2"/>
      </w:numPr>
      <w:spacing w:before="60"/>
      <w:jc w:val="both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3B0D08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Normal">
    <w:name w:val="ConsPlusNormal"/>
    <w:rsid w:val="007135E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ff0">
    <w:name w:val="Стандарт"/>
    <w:rsid w:val="007135E4"/>
    <w:pPr>
      <w:suppressAutoHyphens/>
      <w:autoSpaceDE w:val="0"/>
    </w:pPr>
    <w:rPr>
      <w:rFonts w:eastAsia="Arial"/>
      <w:szCs w:val="24"/>
      <w:lang w:eastAsia="ar-SA"/>
    </w:rPr>
  </w:style>
  <w:style w:type="character" w:customStyle="1" w:styleId="ab">
    <w:name w:val="Нижний колонтитул Знак"/>
    <w:link w:val="aa"/>
    <w:rsid w:val="00E54259"/>
    <w:rPr>
      <w:sz w:val="24"/>
    </w:rPr>
  </w:style>
  <w:style w:type="character" w:styleId="aff1">
    <w:name w:val="Hyperlink"/>
    <w:unhideWhenUsed/>
    <w:rsid w:val="009F4A8E"/>
    <w:rPr>
      <w:color w:val="0000FF"/>
      <w:u w:val="single"/>
    </w:rPr>
  </w:style>
  <w:style w:type="paragraph" w:styleId="HTML">
    <w:name w:val="HTML Preformatted"/>
    <w:basedOn w:val="a3"/>
    <w:link w:val="HTML0"/>
    <w:uiPriority w:val="99"/>
    <w:unhideWhenUsed/>
    <w:rsid w:val="00CC503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CC5031"/>
    <w:rPr>
      <w:rFonts w:ascii="Courier New" w:hAnsi="Courier New" w:cs="Courier New"/>
    </w:rPr>
  </w:style>
  <w:style w:type="paragraph" w:customStyle="1" w:styleId="aff2">
    <w:name w:val="Таблица_шапка"/>
    <w:basedOn w:val="a3"/>
    <w:rsid w:val="009E3253"/>
    <w:pPr>
      <w:spacing w:before="20" w:after="20" w:line="228" w:lineRule="auto"/>
      <w:jc w:val="center"/>
    </w:pPr>
    <w:rPr>
      <w:b/>
      <w:iCs/>
      <w:sz w:val="20"/>
      <w:szCs w:val="22"/>
      <w:lang w:eastAsia="en-US"/>
    </w:rPr>
  </w:style>
  <w:style w:type="paragraph" w:customStyle="1" w:styleId="aff3">
    <w:name w:val="Заголовок таблицы"/>
    <w:basedOn w:val="a3"/>
    <w:rsid w:val="009E3253"/>
    <w:pPr>
      <w:jc w:val="center"/>
    </w:pPr>
    <w:rPr>
      <w:b/>
      <w:sz w:val="22"/>
      <w:szCs w:val="22"/>
      <w:lang w:eastAsia="en-US"/>
    </w:rPr>
  </w:style>
  <w:style w:type="paragraph" w:customStyle="1" w:styleId="aff4">
    <w:name w:val="Основной текст таблицы"/>
    <w:basedOn w:val="a3"/>
    <w:rsid w:val="009E3253"/>
    <w:rPr>
      <w:sz w:val="20"/>
      <w:szCs w:val="22"/>
      <w:lang w:eastAsia="en-US"/>
    </w:rPr>
  </w:style>
  <w:style w:type="character" w:customStyle="1" w:styleId="a9">
    <w:name w:val="Название Знак"/>
    <w:link w:val="a8"/>
    <w:rsid w:val="009E3253"/>
    <w:rPr>
      <w:rFonts w:ascii="Arial" w:hAnsi="Arial"/>
      <w:b/>
      <w:sz w:val="24"/>
    </w:rPr>
  </w:style>
  <w:style w:type="paragraph" w:customStyle="1" w:styleId="Simple">
    <w:name w:val="Simple"/>
    <w:basedOn w:val="a3"/>
    <w:rsid w:val="009E3253"/>
    <w:pPr>
      <w:jc w:val="both"/>
    </w:pPr>
    <w:rPr>
      <w:rFonts w:ascii="Arial" w:hAnsi="Arial"/>
      <w:spacing w:val="-5"/>
      <w:sz w:val="20"/>
      <w:szCs w:val="20"/>
      <w:lang w:eastAsia="en-US"/>
    </w:rPr>
  </w:style>
  <w:style w:type="paragraph" w:customStyle="1" w:styleId="13">
    <w:name w:val="Обычный1"/>
    <w:rsid w:val="00616148"/>
    <w:pPr>
      <w:spacing w:before="120"/>
      <w:jc w:val="both"/>
    </w:pPr>
    <w:rPr>
      <w:sz w:val="24"/>
    </w:rPr>
  </w:style>
  <w:style w:type="paragraph" w:styleId="aff5">
    <w:name w:val="List Paragraph"/>
    <w:basedOn w:val="a3"/>
    <w:uiPriority w:val="34"/>
    <w:qFormat/>
    <w:rsid w:val="00380A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3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33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1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7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85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1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66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3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5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1c.ru/rus/support/its/its.ht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ocal_MEChmykhankova\Temp\216\v8_CF85_14c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821FEA-6603-4E23-B3E7-D3845918C0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v8_CF85_14c</Template>
  <TotalTime>26</TotalTime>
  <Pages>7</Pages>
  <Words>3222</Words>
  <Characters>23118</Characters>
  <Application>Microsoft Office Word</Application>
  <DocSecurity>0</DocSecurity>
  <Lines>192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консультационном обслуживании № К/27</vt:lpstr>
    </vt:vector>
  </TitlesOfParts>
  <Company>Инталев</Company>
  <LinksUpToDate>false</LinksUpToDate>
  <CharactersWithSpaces>26288</CharactersWithSpaces>
  <SharedDoc>false</SharedDoc>
  <HLinks>
    <vt:vector size="6" baseType="variant">
      <vt:variant>
        <vt:i4>6094873</vt:i4>
      </vt:variant>
      <vt:variant>
        <vt:i4>197</vt:i4>
      </vt:variant>
      <vt:variant>
        <vt:i4>0</vt:i4>
      </vt:variant>
      <vt:variant>
        <vt:i4>5</vt:i4>
      </vt:variant>
      <vt:variant>
        <vt:lpwstr>http://www.1c.ru/rus/support/its/its.htm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консультационном обслуживании № К/27</dc:title>
  <dc:subject/>
  <dc:creator>Милена Чмыханкова</dc:creator>
  <cp:keywords/>
  <cp:lastModifiedBy>Жуланова Юлия Андреевна</cp:lastModifiedBy>
  <cp:revision>18</cp:revision>
  <cp:lastPrinted>2019-10-04T09:56:00Z</cp:lastPrinted>
  <dcterms:created xsi:type="dcterms:W3CDTF">2026-08-11T11:44:00Z</dcterms:created>
  <dcterms:modified xsi:type="dcterms:W3CDTF">2026-08-13T09:53:00Z</dcterms:modified>
</cp:coreProperties>
</file>