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0CB31" w14:textId="44AB4A77" w:rsidR="00C4094B" w:rsidRPr="001345CA" w:rsidRDefault="007B2EE6" w:rsidP="00091DF1">
      <w:pPr>
        <w:jc w:val="center"/>
        <w:rPr>
          <w:rFonts w:eastAsia="MS Mincho"/>
          <w:b/>
        </w:rPr>
      </w:pPr>
      <w:r w:rsidRPr="001345CA">
        <w:rPr>
          <w:rFonts w:eastAsia="MS Mincho"/>
          <w:b/>
        </w:rPr>
        <w:t>ДОГОВОР</w:t>
      </w:r>
    </w:p>
    <w:p w14:paraId="00C0021A" w14:textId="7838E931" w:rsidR="00A06EDA" w:rsidRPr="001345CA" w:rsidRDefault="00C4094B" w:rsidP="00091DF1">
      <w:pPr>
        <w:jc w:val="center"/>
        <w:rPr>
          <w:rFonts w:eastAsia="MS Mincho"/>
          <w:b/>
        </w:rPr>
      </w:pPr>
      <w:r w:rsidRPr="001345CA">
        <w:rPr>
          <w:rFonts w:eastAsia="MS Mincho"/>
          <w:b/>
        </w:rPr>
        <w:t xml:space="preserve">на изготовление </w:t>
      </w:r>
      <w:r w:rsidR="004A0358" w:rsidRPr="001345CA">
        <w:rPr>
          <w:rFonts w:eastAsia="MS Mincho"/>
          <w:b/>
        </w:rPr>
        <w:t xml:space="preserve">и поставка </w:t>
      </w:r>
      <w:r w:rsidRPr="001345CA">
        <w:rPr>
          <w:rFonts w:eastAsia="MS Mincho"/>
          <w:b/>
        </w:rPr>
        <w:t>полиграфической продукции</w:t>
      </w:r>
      <w:r w:rsidR="00113CB5" w:rsidRPr="001345CA">
        <w:rPr>
          <w:rFonts w:eastAsia="MS Mincho"/>
          <w:b/>
        </w:rPr>
        <w:t xml:space="preserve"> </w:t>
      </w:r>
      <w:r w:rsidR="00E06E9E" w:rsidRPr="001345CA">
        <w:rPr>
          <w:rFonts w:eastAsia="MS Mincho"/>
          <w:b/>
        </w:rPr>
        <w:t xml:space="preserve">№ </w:t>
      </w:r>
    </w:p>
    <w:p w14:paraId="611D571E" w14:textId="7D42BA69" w:rsidR="00A06EDA" w:rsidRPr="001345CA" w:rsidRDefault="00A06EDA" w:rsidP="00752BB8">
      <w:pPr>
        <w:pStyle w:val="a3"/>
        <w:ind w:left="567" w:firstLine="284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г. Киров </w:t>
      </w: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="00752BB8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                       </w:t>
      </w: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="006860F5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        </w:t>
      </w: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="00785DF6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__________</w:t>
      </w:r>
      <w:r w:rsidR="00752BB8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202</w:t>
      </w:r>
      <w:r w:rsidR="00785DF6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6</w:t>
      </w:r>
      <w:r w:rsidR="00825E30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г.</w:t>
      </w:r>
    </w:p>
    <w:p w14:paraId="3DA3F22A" w14:textId="77777777" w:rsidR="00A06EDA" w:rsidRPr="001345CA" w:rsidRDefault="00A06EDA" w:rsidP="00A06EDA">
      <w:pPr>
        <w:pStyle w:val="a3"/>
        <w:ind w:left="567" w:firstLine="284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72527044" w14:textId="18BD1188" w:rsidR="008F107F" w:rsidRPr="001345CA" w:rsidRDefault="005F6B4B" w:rsidP="007B2EE6">
      <w:pPr>
        <w:shd w:val="clear" w:color="auto" w:fill="FFFFFF"/>
        <w:spacing w:line="183" w:lineRule="atLeast"/>
        <w:ind w:firstLine="567"/>
        <w:jc w:val="both"/>
        <w:rPr>
          <w:rFonts w:eastAsia="MS Mincho"/>
        </w:rPr>
      </w:pPr>
      <w:r>
        <w:rPr>
          <w:rFonts w:eastAsia="MS Mincho"/>
          <w:b/>
          <w:bCs/>
        </w:rPr>
        <w:t>______________________</w:t>
      </w:r>
      <w:r w:rsidR="0016566B" w:rsidRPr="001345CA">
        <w:rPr>
          <w:rFonts w:eastAsia="MS Mincho"/>
        </w:rPr>
        <w:t>, именуемое</w:t>
      </w:r>
      <w:r w:rsidR="00A06EDA" w:rsidRPr="001345CA">
        <w:rPr>
          <w:rFonts w:eastAsia="MS Mincho"/>
        </w:rPr>
        <w:t xml:space="preserve"> в дальнейшем «</w:t>
      </w:r>
      <w:r w:rsidR="00A06EDA" w:rsidRPr="001345CA">
        <w:rPr>
          <w:rFonts w:eastAsia="MS Mincho"/>
          <w:b/>
          <w:bCs/>
        </w:rPr>
        <w:t>Исполнитель</w:t>
      </w:r>
      <w:r w:rsidR="00A06EDA" w:rsidRPr="001345CA">
        <w:rPr>
          <w:rFonts w:eastAsia="MS Mincho"/>
        </w:rPr>
        <w:t xml:space="preserve">», в лице </w:t>
      </w:r>
      <w:r>
        <w:rPr>
          <w:rFonts w:eastAsia="MS Mincho"/>
        </w:rPr>
        <w:t>__________</w:t>
      </w:r>
      <w:r w:rsidR="00A8140E" w:rsidRPr="001345CA">
        <w:rPr>
          <w:rFonts w:eastAsia="MS Mincho"/>
          <w:b/>
        </w:rPr>
        <w:t>,</w:t>
      </w:r>
      <w:r w:rsidR="00A06EDA" w:rsidRPr="001345CA">
        <w:rPr>
          <w:rFonts w:eastAsia="MS Mincho"/>
        </w:rPr>
        <w:t xml:space="preserve"> действующего на основании </w:t>
      </w:r>
      <w:r>
        <w:rPr>
          <w:rFonts w:eastAsia="MS Mincho"/>
        </w:rPr>
        <w:t>________</w:t>
      </w:r>
      <w:r w:rsidR="00A06EDA" w:rsidRPr="001345CA">
        <w:rPr>
          <w:rFonts w:eastAsia="MS Mincho"/>
        </w:rPr>
        <w:t>, с одной стороны</w:t>
      </w:r>
      <w:r w:rsidR="008F107F" w:rsidRPr="001345CA">
        <w:rPr>
          <w:rFonts w:eastAsia="MS Mincho"/>
        </w:rPr>
        <w:t xml:space="preserve"> и</w:t>
      </w:r>
    </w:p>
    <w:p w14:paraId="558E1983" w14:textId="6429244A" w:rsidR="00E8069C" w:rsidRPr="001345CA" w:rsidRDefault="008F107F" w:rsidP="005F38CE">
      <w:pPr>
        <w:shd w:val="clear" w:color="auto" w:fill="FFFFFF"/>
        <w:spacing w:after="111" w:line="183" w:lineRule="atLeast"/>
        <w:ind w:firstLine="567"/>
        <w:jc w:val="both"/>
      </w:pPr>
      <w:r w:rsidRPr="001345CA">
        <w:rPr>
          <w:b/>
          <w:bCs/>
          <w:iCs/>
        </w:rPr>
        <w:t>Муниципальное бюджетное учреждение дополнительного образования «Детская школа искусств «Рапсодия» города Кирова</w:t>
      </w:r>
      <w:r w:rsidRPr="001345CA">
        <w:rPr>
          <w:iCs/>
        </w:rPr>
        <w:t xml:space="preserve">, именуемое в дальнейшем </w:t>
      </w:r>
      <w:r w:rsidRPr="001345CA">
        <w:rPr>
          <w:b/>
          <w:iCs/>
        </w:rPr>
        <w:t>«Заказчик»,</w:t>
      </w:r>
      <w:r w:rsidRPr="001345CA">
        <w:rPr>
          <w:iCs/>
        </w:rPr>
        <w:t xml:space="preserve"> в лице  </w:t>
      </w:r>
      <w:r w:rsidR="00785DF6" w:rsidRPr="001345CA">
        <w:rPr>
          <w:iCs/>
        </w:rPr>
        <w:t xml:space="preserve">исполняющего обязанности </w:t>
      </w:r>
      <w:r w:rsidRPr="001345CA">
        <w:rPr>
          <w:bCs/>
          <w:iCs/>
        </w:rPr>
        <w:t xml:space="preserve">директора </w:t>
      </w:r>
      <w:r w:rsidR="00785DF6" w:rsidRPr="001345CA">
        <w:rPr>
          <w:bCs/>
          <w:iCs/>
        </w:rPr>
        <w:t>Евдокимова Андрея Анатольевича</w:t>
      </w:r>
      <w:r w:rsidRPr="001345CA">
        <w:t>, действующего на основании Устава, с другой стороны</w:t>
      </w:r>
      <w:r w:rsidR="00785DF6" w:rsidRPr="001345CA">
        <w:rPr>
          <w:b/>
          <w:iCs/>
        </w:rPr>
        <w:t>,</w:t>
      </w:r>
      <w:r w:rsidR="00785DF6" w:rsidRPr="001345CA">
        <w:rPr>
          <w:iCs/>
        </w:rPr>
        <w:t xml:space="preserve"> в соответствии с п. _5 ч.1 статьи  93 Федерального закона от 05.04.2013 N 44-ФЗ  «О контрактной  системе в сфере закупок товаров, работ, услуг для обеспечения государственных и муниципальных нужд», заключили</w:t>
      </w:r>
      <w:r w:rsidR="00785DF6" w:rsidRPr="001345CA">
        <w:t xml:space="preserve"> настоящий договор о нижеследующем:</w:t>
      </w:r>
    </w:p>
    <w:p w14:paraId="477591C7" w14:textId="77777777" w:rsidR="00827799" w:rsidRPr="001345CA" w:rsidRDefault="00827799" w:rsidP="00C4094B">
      <w:pPr>
        <w:ind w:firstLine="567"/>
        <w:jc w:val="both"/>
        <w:rPr>
          <w:rFonts w:eastAsia="MS Mincho"/>
        </w:rPr>
      </w:pPr>
    </w:p>
    <w:p w14:paraId="04665B4F" w14:textId="77777777" w:rsidR="00A06EDA" w:rsidRPr="001345CA" w:rsidRDefault="00A06EDA" w:rsidP="00C4094B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345CA">
        <w:rPr>
          <w:rFonts w:ascii="Times New Roman" w:hAnsi="Times New Roman" w:cs="Times New Roman"/>
          <w:b/>
          <w:sz w:val="24"/>
          <w:szCs w:val="24"/>
        </w:rPr>
        <w:t>1. ПРЕДМЕТ ДОГОВОРА.</w:t>
      </w:r>
    </w:p>
    <w:p w14:paraId="65C99B45" w14:textId="582A9CD4" w:rsidR="009E44C5" w:rsidRPr="001345CA" w:rsidRDefault="009E44C5" w:rsidP="00C4094B">
      <w:pPr>
        <w:ind w:firstLine="567"/>
        <w:jc w:val="both"/>
        <w:rPr>
          <w:rFonts w:eastAsia="MS Mincho"/>
        </w:rPr>
      </w:pPr>
      <w:r w:rsidRPr="001345CA">
        <w:rPr>
          <w:rFonts w:eastAsia="MS Mincho"/>
        </w:rPr>
        <w:t xml:space="preserve">1.1. </w:t>
      </w:r>
      <w:r w:rsidR="001867C2" w:rsidRPr="001345CA">
        <w:rPr>
          <w:rFonts w:eastAsia="MS Mincho"/>
        </w:rPr>
        <w:t xml:space="preserve">Исполнитель принимает на себя обязанность по </w:t>
      </w:r>
      <w:r w:rsidR="008F3A0B" w:rsidRPr="001345CA">
        <w:rPr>
          <w:rFonts w:eastAsia="MS Mincho"/>
        </w:rPr>
        <w:t>Заявке</w:t>
      </w:r>
      <w:r w:rsidR="001867C2" w:rsidRPr="001345CA">
        <w:rPr>
          <w:rFonts w:eastAsia="MS Mincho"/>
        </w:rPr>
        <w:t xml:space="preserve"> Заказчика</w:t>
      </w:r>
      <w:r w:rsidR="001867C2" w:rsidRPr="001345CA">
        <w:t xml:space="preserve"> изготовить</w:t>
      </w:r>
      <w:r w:rsidR="00675F27" w:rsidRPr="001345CA">
        <w:t xml:space="preserve"> </w:t>
      </w:r>
      <w:r w:rsidR="007B2EE6" w:rsidRPr="001345CA">
        <w:t xml:space="preserve">и поставить </w:t>
      </w:r>
      <w:r w:rsidRPr="001345CA">
        <w:t>полиграфическую продукцию</w:t>
      </w:r>
      <w:r w:rsidR="007F5F89" w:rsidRPr="001345CA">
        <w:t xml:space="preserve"> из материалов Исполнителя</w:t>
      </w:r>
      <w:r w:rsidR="002C3542" w:rsidRPr="001345CA">
        <w:t xml:space="preserve">, </w:t>
      </w:r>
      <w:r w:rsidR="00E8222D" w:rsidRPr="001345CA">
        <w:rPr>
          <w:rFonts w:eastAsia="MS Mincho"/>
        </w:rPr>
        <w:t xml:space="preserve">а Заказчик </w:t>
      </w:r>
      <w:r w:rsidR="001867C2" w:rsidRPr="001345CA">
        <w:rPr>
          <w:rFonts w:eastAsia="MS Mincho"/>
        </w:rPr>
        <w:t>обязуется принять и оплатить эту продукцию</w:t>
      </w:r>
      <w:r w:rsidR="00825E30" w:rsidRPr="001345CA">
        <w:rPr>
          <w:rFonts w:eastAsia="MS Mincho"/>
        </w:rPr>
        <w:t xml:space="preserve"> на условиях настоящего Д</w:t>
      </w:r>
      <w:r w:rsidRPr="001345CA">
        <w:rPr>
          <w:rFonts w:eastAsia="MS Mincho"/>
        </w:rPr>
        <w:t>оговора</w:t>
      </w:r>
      <w:r w:rsidR="001867C2" w:rsidRPr="001345CA">
        <w:rPr>
          <w:rFonts w:eastAsia="MS Mincho"/>
        </w:rPr>
        <w:t>.</w:t>
      </w:r>
    </w:p>
    <w:tbl>
      <w:tblPr>
        <w:tblStyle w:val="aa"/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006"/>
        <w:gridCol w:w="4935"/>
        <w:gridCol w:w="992"/>
        <w:gridCol w:w="993"/>
        <w:gridCol w:w="1275"/>
      </w:tblGrid>
      <w:tr w:rsidR="003A71F3" w:rsidRPr="001345CA" w14:paraId="276E2D39" w14:textId="77777777" w:rsidTr="003A71F3">
        <w:tc>
          <w:tcPr>
            <w:tcW w:w="2006" w:type="dxa"/>
          </w:tcPr>
          <w:p w14:paraId="7DCE7B8A" w14:textId="77777777" w:rsidR="003A71F3" w:rsidRPr="001345CA" w:rsidRDefault="003A71F3" w:rsidP="00FF7DE8">
            <w:pPr>
              <w:jc w:val="center"/>
              <w:rPr>
                <w:rFonts w:ascii="Times New Roman" w:hAnsi="Times New Roman"/>
              </w:rPr>
            </w:pPr>
            <w:r w:rsidRPr="001345CA">
              <w:rPr>
                <w:rStyle w:val="10"/>
                <w:rFonts w:eastAsia="Lucida Sans Unicode"/>
                <w:sz w:val="24"/>
                <w:szCs w:val="24"/>
                <w:lang w:eastAsia="ru-RU"/>
              </w:rPr>
              <w:t>Наименование изделия</w:t>
            </w:r>
          </w:p>
        </w:tc>
        <w:tc>
          <w:tcPr>
            <w:tcW w:w="4935" w:type="dxa"/>
          </w:tcPr>
          <w:p w14:paraId="7566479A" w14:textId="77777777" w:rsidR="003A71F3" w:rsidRPr="001345CA" w:rsidRDefault="003A71F3" w:rsidP="00FF7DE8">
            <w:pPr>
              <w:jc w:val="center"/>
              <w:rPr>
                <w:rFonts w:ascii="Times New Roman" w:hAnsi="Times New Roman"/>
              </w:rPr>
            </w:pPr>
            <w:r w:rsidRPr="001345CA">
              <w:rPr>
                <w:rStyle w:val="10"/>
                <w:rFonts w:eastAsia="Lucida Sans Unicode"/>
                <w:sz w:val="24"/>
                <w:szCs w:val="24"/>
                <w:lang w:eastAsia="ru-RU"/>
              </w:rPr>
              <w:t>Технические характеристики изделия</w:t>
            </w:r>
          </w:p>
        </w:tc>
        <w:tc>
          <w:tcPr>
            <w:tcW w:w="992" w:type="dxa"/>
          </w:tcPr>
          <w:p w14:paraId="6FD5E37E" w14:textId="77777777" w:rsidR="003A71F3" w:rsidRPr="001345CA" w:rsidRDefault="003A71F3" w:rsidP="00FF7DE8">
            <w:pPr>
              <w:pStyle w:val="21"/>
              <w:shd w:val="clear" w:color="auto" w:fill="auto"/>
              <w:spacing w:after="0" w:line="220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5CA">
              <w:rPr>
                <w:rStyle w:val="10"/>
                <w:rFonts w:eastAsia="Calibri"/>
                <w:sz w:val="24"/>
                <w:szCs w:val="24"/>
                <w:lang w:eastAsia="ru-RU"/>
              </w:rPr>
              <w:t>Цена,</w:t>
            </w:r>
          </w:p>
          <w:p w14:paraId="7B853F0C" w14:textId="77777777" w:rsidR="003A71F3" w:rsidRPr="001345CA" w:rsidRDefault="003A71F3" w:rsidP="00FF7DE8">
            <w:pPr>
              <w:jc w:val="center"/>
              <w:rPr>
                <w:rFonts w:ascii="Times New Roman" w:hAnsi="Times New Roman"/>
              </w:rPr>
            </w:pPr>
            <w:r w:rsidRPr="001345CA">
              <w:rPr>
                <w:rStyle w:val="10"/>
                <w:rFonts w:eastAsia="Lucida Sans Unicode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993" w:type="dxa"/>
          </w:tcPr>
          <w:p w14:paraId="41D0AD50" w14:textId="77777777" w:rsidR="003A71F3" w:rsidRPr="001345CA" w:rsidRDefault="003A71F3" w:rsidP="00FF7DE8">
            <w:pPr>
              <w:jc w:val="center"/>
              <w:rPr>
                <w:rFonts w:ascii="Times New Roman" w:hAnsi="Times New Roman"/>
              </w:rPr>
            </w:pPr>
            <w:r w:rsidRPr="001345CA">
              <w:rPr>
                <w:rStyle w:val="10"/>
                <w:rFonts w:eastAsia="Lucida Sans Unicode"/>
                <w:sz w:val="24"/>
                <w:szCs w:val="24"/>
                <w:lang w:eastAsia="ru-RU"/>
              </w:rPr>
              <w:t>Кол-во, шт.</w:t>
            </w:r>
          </w:p>
        </w:tc>
        <w:tc>
          <w:tcPr>
            <w:tcW w:w="1275" w:type="dxa"/>
          </w:tcPr>
          <w:p w14:paraId="7D95BCF0" w14:textId="77777777" w:rsidR="003A71F3" w:rsidRPr="001345CA" w:rsidRDefault="003A71F3" w:rsidP="00FF7DE8">
            <w:pPr>
              <w:pStyle w:val="21"/>
              <w:shd w:val="clear" w:color="auto" w:fill="auto"/>
              <w:spacing w:after="0" w:line="220" w:lineRule="exact"/>
              <w:ind w:left="18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5CA">
              <w:rPr>
                <w:rStyle w:val="10"/>
                <w:rFonts w:eastAsia="Calibri"/>
                <w:sz w:val="24"/>
                <w:szCs w:val="24"/>
                <w:lang w:eastAsia="ru-RU"/>
              </w:rPr>
              <w:t>Сумма,</w:t>
            </w:r>
          </w:p>
          <w:p w14:paraId="747E2C16" w14:textId="77777777" w:rsidR="003A71F3" w:rsidRPr="001345CA" w:rsidRDefault="003A71F3" w:rsidP="00FF7DE8">
            <w:pPr>
              <w:jc w:val="center"/>
              <w:rPr>
                <w:rFonts w:ascii="Times New Roman" w:hAnsi="Times New Roman"/>
              </w:rPr>
            </w:pPr>
            <w:r w:rsidRPr="001345CA">
              <w:rPr>
                <w:rStyle w:val="10"/>
                <w:rFonts w:eastAsia="Lucida Sans Unicode"/>
                <w:sz w:val="24"/>
                <w:szCs w:val="24"/>
                <w:lang w:eastAsia="ru-RU"/>
              </w:rPr>
              <w:t>руб.</w:t>
            </w:r>
          </w:p>
        </w:tc>
      </w:tr>
      <w:tr w:rsidR="001B69C0" w:rsidRPr="001345CA" w14:paraId="1BB92A53" w14:textId="77777777" w:rsidTr="003A71F3">
        <w:tc>
          <w:tcPr>
            <w:tcW w:w="2006" w:type="dxa"/>
          </w:tcPr>
          <w:p w14:paraId="48C9A678" w14:textId="7B2AF137" w:rsidR="001B69C0" w:rsidRPr="001345CA" w:rsidRDefault="001B69C0" w:rsidP="001B69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концертмейстера</w:t>
            </w:r>
          </w:p>
        </w:tc>
        <w:tc>
          <w:tcPr>
            <w:tcW w:w="4935" w:type="dxa"/>
          </w:tcPr>
          <w:p w14:paraId="7B041D5C" w14:textId="51477460" w:rsidR="001B69C0" w:rsidRPr="001345CA" w:rsidRDefault="001B69C0" w:rsidP="001B69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формат А4, блок 32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, бумага офсетная 65 </w:t>
            </w:r>
            <w:proofErr w:type="spellStart"/>
            <w:r>
              <w:rPr>
                <w:rFonts w:ascii="Times New Roman" w:hAnsi="Times New Roman"/>
              </w:rPr>
              <w:t>гр</w:t>
            </w:r>
            <w:proofErr w:type="spellEnd"/>
            <w:r>
              <w:rPr>
                <w:rFonts w:ascii="Times New Roman" w:hAnsi="Times New Roman"/>
              </w:rPr>
              <w:t xml:space="preserve">, красочность 1+1, обложка - красочность 1+0, бумага офсетная 190 </w:t>
            </w:r>
            <w:proofErr w:type="spellStart"/>
            <w:r>
              <w:rPr>
                <w:rFonts w:ascii="Times New Roman" w:hAnsi="Times New Roman"/>
              </w:rPr>
              <w:t>гр</w:t>
            </w:r>
            <w:proofErr w:type="spellEnd"/>
            <w:r>
              <w:rPr>
                <w:rFonts w:ascii="Times New Roman" w:hAnsi="Times New Roman"/>
              </w:rPr>
              <w:t>, крепление на 2 скрепки, готовый макет, самовывоз</w:t>
            </w:r>
          </w:p>
        </w:tc>
        <w:tc>
          <w:tcPr>
            <w:tcW w:w="992" w:type="dxa"/>
          </w:tcPr>
          <w:p w14:paraId="67E75578" w14:textId="485D6F9C" w:rsidR="001B69C0" w:rsidRPr="001345CA" w:rsidRDefault="001B69C0" w:rsidP="001B69C0">
            <w:pPr>
              <w:jc w:val="right"/>
              <w:rPr>
                <w:rFonts w:ascii="Times New Roman" w:hAnsi="Times New Roman"/>
              </w:rPr>
            </w:pPr>
            <w:r w:rsidRPr="001B69C0">
              <w:rPr>
                <w:rFonts w:ascii="Times New Roman" w:hAnsi="Times New Roman"/>
              </w:rPr>
              <w:t>215</w:t>
            </w:r>
          </w:p>
        </w:tc>
        <w:tc>
          <w:tcPr>
            <w:tcW w:w="993" w:type="dxa"/>
          </w:tcPr>
          <w:p w14:paraId="30C6D0F5" w14:textId="7B69792E" w:rsidR="001B69C0" w:rsidRPr="001345CA" w:rsidRDefault="001B69C0" w:rsidP="001B69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275" w:type="dxa"/>
          </w:tcPr>
          <w:p w14:paraId="564B2437" w14:textId="4696DA45" w:rsidR="001B69C0" w:rsidRPr="001345CA" w:rsidRDefault="001B69C0" w:rsidP="001B69C0">
            <w:pPr>
              <w:jc w:val="right"/>
              <w:rPr>
                <w:rFonts w:ascii="Times New Roman" w:hAnsi="Times New Roman"/>
              </w:rPr>
            </w:pPr>
            <w:r w:rsidRPr="001B69C0">
              <w:t>6 450</w:t>
            </w:r>
          </w:p>
        </w:tc>
      </w:tr>
      <w:tr w:rsidR="003A71F3" w:rsidRPr="001345CA" w14:paraId="52FDECAA" w14:textId="77777777" w:rsidTr="003A71F3">
        <w:tc>
          <w:tcPr>
            <w:tcW w:w="2006" w:type="dxa"/>
          </w:tcPr>
          <w:p w14:paraId="29996B8D" w14:textId="77777777" w:rsidR="003A71F3" w:rsidRPr="001345CA" w:rsidRDefault="003A71F3" w:rsidP="00FF7DE8">
            <w:pPr>
              <w:rPr>
                <w:rFonts w:ascii="Times New Roman" w:hAnsi="Times New Roman"/>
              </w:rPr>
            </w:pPr>
            <w:r w:rsidRPr="001345CA">
              <w:rPr>
                <w:rFonts w:ascii="Times New Roman" w:hAnsi="Times New Roman"/>
                <w:lang w:eastAsia="ru-RU"/>
              </w:rPr>
              <w:t>Журнал успеваемости и посещаемости групповых занятий</w:t>
            </w:r>
          </w:p>
        </w:tc>
        <w:tc>
          <w:tcPr>
            <w:tcW w:w="4935" w:type="dxa"/>
          </w:tcPr>
          <w:p w14:paraId="7DBFB8F1" w14:textId="04098C12" w:rsidR="003A71F3" w:rsidRPr="001345CA" w:rsidRDefault="001345CA" w:rsidP="00FF7DE8">
            <w:pPr>
              <w:rPr>
                <w:rFonts w:ascii="Times New Roman" w:hAnsi="Times New Roman"/>
              </w:rPr>
            </w:pPr>
            <w:r w:rsidRPr="001345CA">
              <w:rPr>
                <w:rFonts w:ascii="Times New Roman" w:hAnsi="Times New Roman"/>
                <w:lang w:eastAsia="ru-RU"/>
              </w:rPr>
              <w:t xml:space="preserve">формат А4, блок 28 </w:t>
            </w:r>
            <w:proofErr w:type="spellStart"/>
            <w:r w:rsidRPr="001345CA">
              <w:rPr>
                <w:rFonts w:ascii="Times New Roman" w:hAnsi="Times New Roman"/>
                <w:lang w:eastAsia="ru-RU"/>
              </w:rPr>
              <w:t>стр</w:t>
            </w:r>
            <w:proofErr w:type="spellEnd"/>
            <w:r w:rsidRPr="001345CA">
              <w:rPr>
                <w:rFonts w:ascii="Times New Roman" w:hAnsi="Times New Roman"/>
                <w:lang w:eastAsia="ru-RU"/>
              </w:rPr>
              <w:t xml:space="preserve">, бумага офсетная 65 </w:t>
            </w:r>
            <w:proofErr w:type="spellStart"/>
            <w:r w:rsidRPr="001345CA">
              <w:rPr>
                <w:rFonts w:ascii="Times New Roman" w:hAnsi="Times New Roman"/>
                <w:lang w:eastAsia="ru-RU"/>
              </w:rPr>
              <w:t>гр</w:t>
            </w:r>
            <w:proofErr w:type="spellEnd"/>
            <w:r w:rsidRPr="001345CA">
              <w:rPr>
                <w:rFonts w:ascii="Times New Roman" w:hAnsi="Times New Roman"/>
                <w:lang w:eastAsia="ru-RU"/>
              </w:rPr>
              <w:t xml:space="preserve">, красочность 1+1, обложка - красочность 1+0, бумага офсетная 190 </w:t>
            </w:r>
            <w:proofErr w:type="spellStart"/>
            <w:r w:rsidRPr="001345CA">
              <w:rPr>
                <w:rFonts w:ascii="Times New Roman" w:hAnsi="Times New Roman"/>
                <w:lang w:eastAsia="ru-RU"/>
              </w:rPr>
              <w:t>гр</w:t>
            </w:r>
            <w:proofErr w:type="spellEnd"/>
            <w:r w:rsidRPr="001345CA">
              <w:rPr>
                <w:rFonts w:ascii="Times New Roman" w:hAnsi="Times New Roman"/>
                <w:lang w:eastAsia="ru-RU"/>
              </w:rPr>
              <w:t>, крепление на 2 скрепки, готовый макет, самовывоз</w:t>
            </w:r>
          </w:p>
        </w:tc>
        <w:tc>
          <w:tcPr>
            <w:tcW w:w="992" w:type="dxa"/>
          </w:tcPr>
          <w:p w14:paraId="3F26E2A6" w14:textId="4AA8ABB3" w:rsidR="003A71F3" w:rsidRPr="001345CA" w:rsidRDefault="001B69C0" w:rsidP="00FF7DE8">
            <w:pPr>
              <w:jc w:val="right"/>
              <w:rPr>
                <w:rFonts w:ascii="Times New Roman" w:hAnsi="Times New Roman"/>
              </w:rPr>
            </w:pPr>
            <w:r w:rsidRPr="001B69C0">
              <w:rPr>
                <w:rFonts w:ascii="Times New Roman" w:hAnsi="Times New Roman"/>
                <w:lang w:eastAsia="ru-RU"/>
              </w:rPr>
              <w:t>169</w:t>
            </w:r>
          </w:p>
        </w:tc>
        <w:tc>
          <w:tcPr>
            <w:tcW w:w="993" w:type="dxa"/>
          </w:tcPr>
          <w:p w14:paraId="51D1BFC3" w14:textId="77777777" w:rsidR="003A71F3" w:rsidRPr="001345CA" w:rsidRDefault="003A71F3" w:rsidP="00FF7DE8">
            <w:pPr>
              <w:jc w:val="center"/>
              <w:rPr>
                <w:rFonts w:ascii="Times New Roman" w:hAnsi="Times New Roman"/>
              </w:rPr>
            </w:pPr>
            <w:r w:rsidRPr="001345CA">
              <w:rPr>
                <w:rFonts w:ascii="Times New Roman" w:hAnsi="Times New Roman"/>
                <w:lang w:eastAsia="ru-RU"/>
              </w:rPr>
              <w:t>70</w:t>
            </w:r>
          </w:p>
        </w:tc>
        <w:tc>
          <w:tcPr>
            <w:tcW w:w="1275" w:type="dxa"/>
          </w:tcPr>
          <w:p w14:paraId="76B68449" w14:textId="28B8330C" w:rsidR="003A71F3" w:rsidRPr="001345CA" w:rsidRDefault="001B69C0" w:rsidP="00FF7DE8">
            <w:pPr>
              <w:jc w:val="right"/>
              <w:rPr>
                <w:rFonts w:ascii="Times New Roman" w:hAnsi="Times New Roman"/>
              </w:rPr>
            </w:pPr>
            <w:r w:rsidRPr="001B69C0">
              <w:rPr>
                <w:rFonts w:ascii="Times New Roman" w:hAnsi="Times New Roman"/>
                <w:lang w:eastAsia="ru-RU"/>
              </w:rPr>
              <w:t>11 830</w:t>
            </w:r>
          </w:p>
        </w:tc>
      </w:tr>
      <w:tr w:rsidR="001B69C0" w:rsidRPr="001345CA" w14:paraId="2048E410" w14:textId="77777777" w:rsidTr="003A71F3">
        <w:tc>
          <w:tcPr>
            <w:tcW w:w="2006" w:type="dxa"/>
          </w:tcPr>
          <w:p w14:paraId="67B98848" w14:textId="6159ABD4" w:rsidR="001B69C0" w:rsidRPr="001345CA" w:rsidRDefault="001B69C0" w:rsidP="001B69C0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Классный журнал успеваемости и посещаемости</w:t>
            </w:r>
          </w:p>
        </w:tc>
        <w:tc>
          <w:tcPr>
            <w:tcW w:w="4935" w:type="dxa"/>
          </w:tcPr>
          <w:p w14:paraId="53AE1283" w14:textId="566E1353" w:rsidR="001B69C0" w:rsidRPr="001345CA" w:rsidRDefault="001B69C0" w:rsidP="001B69C0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формат А4, блок 68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, бумага офсетная 65 </w:t>
            </w:r>
            <w:proofErr w:type="spellStart"/>
            <w:r>
              <w:rPr>
                <w:rFonts w:ascii="Times New Roman" w:hAnsi="Times New Roman"/>
              </w:rPr>
              <w:t>гр</w:t>
            </w:r>
            <w:proofErr w:type="spellEnd"/>
            <w:r>
              <w:rPr>
                <w:rFonts w:ascii="Times New Roman" w:hAnsi="Times New Roman"/>
              </w:rPr>
              <w:t xml:space="preserve">, красочность 1+1, обложка - красочность 1+1, бумага офсетная 190 </w:t>
            </w:r>
            <w:proofErr w:type="spellStart"/>
            <w:r>
              <w:rPr>
                <w:rFonts w:ascii="Times New Roman" w:hAnsi="Times New Roman"/>
              </w:rPr>
              <w:t>гр</w:t>
            </w:r>
            <w:proofErr w:type="spellEnd"/>
            <w:r>
              <w:rPr>
                <w:rFonts w:ascii="Times New Roman" w:hAnsi="Times New Roman"/>
              </w:rPr>
              <w:t>, крепление на 2 скрепки, готовый макет, самовывоз</w:t>
            </w:r>
          </w:p>
        </w:tc>
        <w:tc>
          <w:tcPr>
            <w:tcW w:w="992" w:type="dxa"/>
          </w:tcPr>
          <w:p w14:paraId="58091C0E" w14:textId="3D607951" w:rsidR="001B69C0" w:rsidRPr="001345CA" w:rsidRDefault="001B69C0" w:rsidP="001B69C0">
            <w:pPr>
              <w:jc w:val="right"/>
              <w:rPr>
                <w:rFonts w:ascii="Times New Roman" w:hAnsi="Times New Roman"/>
                <w:lang w:eastAsia="ru-RU"/>
              </w:rPr>
            </w:pPr>
            <w:r w:rsidRPr="001B69C0">
              <w:rPr>
                <w:rFonts w:ascii="Times New Roman" w:hAnsi="Times New Roman"/>
              </w:rPr>
              <w:t>261,70</w:t>
            </w:r>
          </w:p>
        </w:tc>
        <w:tc>
          <w:tcPr>
            <w:tcW w:w="993" w:type="dxa"/>
          </w:tcPr>
          <w:p w14:paraId="70863793" w14:textId="01A28B97" w:rsidR="001B69C0" w:rsidRPr="001345CA" w:rsidRDefault="001B69C0" w:rsidP="001B69C0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275" w:type="dxa"/>
          </w:tcPr>
          <w:p w14:paraId="680EF138" w14:textId="3F4A64B7" w:rsidR="001B69C0" w:rsidRPr="001B69C0" w:rsidRDefault="001B69C0" w:rsidP="001B69C0">
            <w:pPr>
              <w:jc w:val="right"/>
              <w:rPr>
                <w:rFonts w:ascii="Times New Roman" w:hAnsi="Times New Roman"/>
                <w:lang w:eastAsia="ru-RU"/>
              </w:rPr>
            </w:pPr>
            <w:r w:rsidRPr="001B69C0">
              <w:rPr>
                <w:rFonts w:ascii="Times New Roman" w:hAnsi="Times New Roman"/>
                <w:lang w:eastAsia="ru-RU"/>
              </w:rPr>
              <w:t>18 319</w:t>
            </w:r>
          </w:p>
        </w:tc>
      </w:tr>
    </w:tbl>
    <w:p w14:paraId="3651FBF6" w14:textId="77777777" w:rsidR="005F6B4B" w:rsidRDefault="005F6B4B" w:rsidP="005F6B4B">
      <w:pPr>
        <w:jc w:val="both"/>
        <w:rPr>
          <w:rFonts w:eastAsia="MS Mincho"/>
        </w:rPr>
      </w:pPr>
    </w:p>
    <w:p w14:paraId="216C1A5C" w14:textId="6F2F8380" w:rsidR="005F6B4B" w:rsidRPr="005F6B4B" w:rsidRDefault="005F6B4B" w:rsidP="005F6B4B">
      <w:pPr>
        <w:pStyle w:val="a3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1.</w:t>
      </w:r>
      <w:r w:rsidR="001B69C0">
        <w:rPr>
          <w:rFonts w:ascii="Times New Roman" w:eastAsia="MS Mincho" w:hAnsi="Times New Roman" w:cs="Times New Roman"/>
          <w:sz w:val="24"/>
          <w:szCs w:val="24"/>
        </w:rPr>
        <w:t>2</w:t>
      </w:r>
      <w:r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Pr="005F6B4B">
        <w:rPr>
          <w:rFonts w:ascii="Times New Roman" w:eastAsia="MS Mincho" w:hAnsi="Times New Roman" w:cs="Times New Roman"/>
          <w:sz w:val="24"/>
          <w:szCs w:val="24"/>
        </w:rPr>
        <w:t>Исполнитель имеет право, по согласованию с заказчиком, оказать услуги досрочно</w:t>
      </w:r>
    </w:p>
    <w:p w14:paraId="1F8B40B7" w14:textId="55C62959" w:rsidR="005F6B4B" w:rsidRPr="005F6B4B" w:rsidRDefault="005F6B4B" w:rsidP="005F6B4B">
      <w:pPr>
        <w:pStyle w:val="a3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1.</w:t>
      </w:r>
      <w:r w:rsidR="001B69C0">
        <w:rPr>
          <w:rFonts w:ascii="Times New Roman" w:eastAsia="MS Mincho" w:hAnsi="Times New Roman" w:cs="Times New Roman"/>
          <w:sz w:val="24"/>
          <w:szCs w:val="24"/>
        </w:rPr>
        <w:t>3</w:t>
      </w:r>
      <w:r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Pr="005F6B4B">
        <w:rPr>
          <w:rFonts w:ascii="Times New Roman" w:eastAsia="MS Mincho" w:hAnsi="Times New Roman" w:cs="Times New Roman"/>
          <w:sz w:val="24"/>
          <w:szCs w:val="24"/>
        </w:rPr>
        <w:t>Услуги, считаются оказанными после подписания акта приема-сдачи услуг Заказчиком или его уполномоченным представителем.</w:t>
      </w:r>
    </w:p>
    <w:p w14:paraId="1FD3ACDE" w14:textId="0AB8236B" w:rsidR="00785DF6" w:rsidRPr="005F6B4B" w:rsidRDefault="005F6B4B" w:rsidP="005F6B4B">
      <w:pPr>
        <w:pStyle w:val="a3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1.</w:t>
      </w:r>
      <w:r w:rsidR="001B69C0">
        <w:rPr>
          <w:rFonts w:ascii="Times New Roman" w:eastAsia="MS Mincho" w:hAnsi="Times New Roman" w:cs="Times New Roman"/>
          <w:sz w:val="24"/>
          <w:szCs w:val="24"/>
        </w:rPr>
        <w:t>4</w:t>
      </w:r>
      <w:r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785DF6" w:rsidRPr="005F6B4B">
        <w:rPr>
          <w:rFonts w:ascii="Times New Roman" w:eastAsia="MS Mincho" w:hAnsi="Times New Roman" w:cs="Times New Roman"/>
          <w:b/>
          <w:bCs/>
          <w:sz w:val="24"/>
          <w:szCs w:val="24"/>
        </w:rPr>
        <w:t>Идентификационный код закупки:</w:t>
      </w:r>
      <w:r w:rsidR="00785DF6" w:rsidRPr="005F6B4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1D5E60" w:rsidRPr="001D5E60">
        <w:rPr>
          <w:rFonts w:ascii="Times New Roman" w:eastAsia="MS Mincho" w:hAnsi="Times New Roman" w:cs="Times New Roman"/>
          <w:sz w:val="24"/>
          <w:szCs w:val="24"/>
          <w:highlight w:val="yellow"/>
        </w:rPr>
        <w:t>____</w:t>
      </w:r>
    </w:p>
    <w:p w14:paraId="169B8FED" w14:textId="6DB7A508" w:rsidR="00785DF6" w:rsidRDefault="005F6B4B" w:rsidP="005F6B4B">
      <w:pPr>
        <w:pStyle w:val="a3"/>
        <w:ind w:firstLine="709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1.</w:t>
      </w:r>
      <w:r w:rsidR="001B69C0">
        <w:rPr>
          <w:rFonts w:ascii="Times New Roman" w:eastAsia="MS Mincho" w:hAnsi="Times New Roman" w:cs="Times New Roman"/>
          <w:sz w:val="24"/>
          <w:szCs w:val="24"/>
        </w:rPr>
        <w:t>5</w:t>
      </w:r>
      <w:r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785DF6" w:rsidRPr="00785DF6">
        <w:rPr>
          <w:rFonts w:ascii="Times New Roman" w:eastAsia="MS Mincho" w:hAnsi="Times New Roman" w:cs="Times New Roman"/>
          <w:b/>
          <w:bCs/>
          <w:sz w:val="24"/>
          <w:szCs w:val="24"/>
        </w:rPr>
        <w:t>Источник финансирования – средства бюджетных учреждений (субсидия на муниципальное задание).</w:t>
      </w:r>
    </w:p>
    <w:p w14:paraId="7310F052" w14:textId="766214C0" w:rsidR="001D5E60" w:rsidRPr="00785DF6" w:rsidRDefault="001D5E60" w:rsidP="005F6B4B">
      <w:pPr>
        <w:pStyle w:val="a3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73E6F">
        <w:rPr>
          <w:rFonts w:ascii="Times New Roman" w:eastAsia="MS Mincho" w:hAnsi="Times New Roman" w:cs="Times New Roman"/>
          <w:sz w:val="24"/>
          <w:szCs w:val="24"/>
        </w:rPr>
        <w:t>1.6. Срок исполнения заявки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по 21 августа 2026 года.</w:t>
      </w:r>
    </w:p>
    <w:p w14:paraId="4CCED731" w14:textId="77777777" w:rsidR="00A14688" w:rsidRPr="005F6B4B" w:rsidRDefault="00A14688" w:rsidP="005F6B4B">
      <w:pPr>
        <w:pStyle w:val="a3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B38272A" w14:textId="4AE9E5BA" w:rsidR="00425B4A" w:rsidRPr="001345CA" w:rsidRDefault="001867C2" w:rsidP="00C4094B">
      <w:pPr>
        <w:ind w:firstLine="567"/>
        <w:jc w:val="center"/>
        <w:rPr>
          <w:rFonts w:eastAsia="MS Mincho"/>
          <w:b/>
          <w:bCs/>
        </w:rPr>
      </w:pPr>
      <w:r w:rsidRPr="001345CA">
        <w:rPr>
          <w:rFonts w:eastAsia="MS Mincho"/>
          <w:b/>
          <w:bCs/>
        </w:rPr>
        <w:t xml:space="preserve">2. СТОИМОСТЬ </w:t>
      </w:r>
      <w:r w:rsidR="007B2EE6" w:rsidRPr="001345CA">
        <w:rPr>
          <w:rFonts w:eastAsia="MS Mincho"/>
          <w:b/>
          <w:bCs/>
        </w:rPr>
        <w:t>ДОГОВОРА</w:t>
      </w:r>
    </w:p>
    <w:p w14:paraId="04431CC6" w14:textId="1DE49A1D" w:rsidR="00425B4A" w:rsidRPr="001345CA" w:rsidRDefault="001867C2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2.1. Стоимость продукци</w:t>
      </w:r>
      <w:r w:rsidR="009E44C5" w:rsidRPr="001345CA">
        <w:rPr>
          <w:rFonts w:ascii="Times New Roman" w:eastAsia="MS Mincho" w:hAnsi="Times New Roman" w:cs="Times New Roman"/>
          <w:sz w:val="24"/>
          <w:szCs w:val="24"/>
        </w:rPr>
        <w:t>и является предметом договоренности, рассчитывается индивидуально по каждой Заявке и согласовывается с Заказчиком. Полная или частичная оплата счета является подтверждением согласия Заказчика со стоимостью продукции и иными суще</w:t>
      </w:r>
      <w:r w:rsidR="00825E30" w:rsidRPr="001345CA">
        <w:rPr>
          <w:rFonts w:ascii="Times New Roman" w:eastAsia="MS Mincho" w:hAnsi="Times New Roman" w:cs="Times New Roman"/>
          <w:sz w:val="24"/>
          <w:szCs w:val="24"/>
        </w:rPr>
        <w:t>ственными условиями исполнения Д</w:t>
      </w:r>
      <w:r w:rsidR="009E44C5" w:rsidRPr="001345CA">
        <w:rPr>
          <w:rFonts w:ascii="Times New Roman" w:eastAsia="MS Mincho" w:hAnsi="Times New Roman" w:cs="Times New Roman"/>
          <w:sz w:val="24"/>
          <w:szCs w:val="24"/>
        </w:rPr>
        <w:t>оговора.</w:t>
      </w:r>
    </w:p>
    <w:p w14:paraId="65F8FD56" w14:textId="29F4A3A3" w:rsidR="00752BB8" w:rsidRPr="001345CA" w:rsidRDefault="00752BB8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2.2 Цена полиграфической продукции</w:t>
      </w:r>
      <w:r w:rsidR="007B2EE6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составляет </w:t>
      </w:r>
      <w:r w:rsidR="001B69C0" w:rsidRPr="001B69C0">
        <w:rPr>
          <w:rFonts w:ascii="Times New Roman" w:eastAsia="MS Mincho" w:hAnsi="Times New Roman" w:cs="Times New Roman"/>
          <w:b/>
          <w:bCs/>
          <w:sz w:val="24"/>
          <w:szCs w:val="24"/>
        </w:rPr>
        <w:t>36</w:t>
      </w:r>
      <w:r w:rsidR="001B69C0">
        <w:rPr>
          <w:rFonts w:ascii="Times New Roman" w:eastAsia="MS Mincho" w:hAnsi="Times New Roman" w:cs="Times New Roman"/>
          <w:b/>
          <w:bCs/>
          <w:sz w:val="24"/>
          <w:szCs w:val="24"/>
        </w:rPr>
        <w:t> </w:t>
      </w:r>
      <w:r w:rsidR="001B69C0" w:rsidRPr="001B69C0">
        <w:rPr>
          <w:rFonts w:ascii="Times New Roman" w:eastAsia="MS Mincho" w:hAnsi="Times New Roman" w:cs="Times New Roman"/>
          <w:b/>
          <w:bCs/>
          <w:sz w:val="24"/>
          <w:szCs w:val="24"/>
        </w:rPr>
        <w:t>599</w:t>
      </w:r>
      <w:r w:rsidR="001B69C0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="001B69C0" w:rsidRPr="001B69C0">
        <w:rPr>
          <w:rFonts w:ascii="Times New Roman" w:eastAsia="MS Mincho" w:hAnsi="Times New Roman" w:cs="Times New Roman"/>
          <w:b/>
          <w:bCs/>
          <w:sz w:val="24"/>
          <w:szCs w:val="24"/>
        </w:rPr>
        <w:t>рублей 00 копеек</w:t>
      </w:r>
      <w:r w:rsidR="00785DF6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3515B0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в том числе НДС – </w:t>
      </w:r>
      <w:r w:rsidR="003A71F3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2</w:t>
      </w:r>
      <w:r w:rsidR="005F6B4B">
        <w:rPr>
          <w:rFonts w:ascii="Times New Roman" w:eastAsia="MS Mincho" w:hAnsi="Times New Roman" w:cs="Times New Roman"/>
          <w:b/>
          <w:bCs/>
          <w:sz w:val="24"/>
          <w:szCs w:val="24"/>
        </w:rPr>
        <w:t>2</w:t>
      </w:r>
      <w:r w:rsidR="003A71F3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%.</w:t>
      </w:r>
    </w:p>
    <w:p w14:paraId="1D56017C" w14:textId="74072E3C" w:rsidR="007B2EE6" w:rsidRPr="001345CA" w:rsidRDefault="007B2EE6" w:rsidP="007B2EE6">
      <w:pPr>
        <w:pStyle w:val="a3"/>
        <w:ind w:firstLine="567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2.3. Заказчик оплачивает Услуги Исполнителя в российских рублях путем перечисления денежных средств на расчетный счет Исполнителя, указанный в Договоре</w:t>
      </w:r>
      <w:r w:rsidR="003515B0" w:rsidRPr="001345CA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169C2E27" w14:textId="05282CE5" w:rsidR="007B2EE6" w:rsidRPr="001345CA" w:rsidRDefault="007B2EE6" w:rsidP="007B2EE6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2.3.</w:t>
      </w:r>
      <w:r w:rsidR="003515B0" w:rsidRPr="001345CA">
        <w:rPr>
          <w:rFonts w:ascii="Times New Roman" w:eastAsia="MS Mincho" w:hAnsi="Times New Roman" w:cs="Times New Roman"/>
          <w:sz w:val="24"/>
          <w:szCs w:val="24"/>
        </w:rPr>
        <w:t>1</w:t>
      </w: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3515B0" w:rsidRPr="001345CA">
        <w:rPr>
          <w:rFonts w:ascii="Times New Roman" w:eastAsia="MS Mincho" w:hAnsi="Times New Roman" w:cs="Times New Roman"/>
          <w:b/>
          <w:sz w:val="24"/>
          <w:szCs w:val="24"/>
        </w:rPr>
        <w:t>Р</w:t>
      </w:r>
      <w:r w:rsidRPr="001345CA">
        <w:rPr>
          <w:rFonts w:ascii="Times New Roman" w:eastAsia="MS Mincho" w:hAnsi="Times New Roman" w:cs="Times New Roman"/>
          <w:b/>
          <w:sz w:val="24"/>
          <w:szCs w:val="24"/>
        </w:rPr>
        <w:t>асчет</w:t>
      </w: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 производится Заказчиком </w:t>
      </w:r>
      <w:r w:rsidRPr="001345CA">
        <w:rPr>
          <w:rFonts w:ascii="Times New Roman" w:eastAsia="MS Mincho" w:hAnsi="Times New Roman" w:cs="Times New Roman"/>
          <w:b/>
          <w:sz w:val="24"/>
          <w:szCs w:val="24"/>
        </w:rPr>
        <w:t xml:space="preserve">в срок не более </w:t>
      </w:r>
      <w:r w:rsidR="00785DF6" w:rsidRPr="001345CA">
        <w:rPr>
          <w:rFonts w:ascii="Times New Roman" w:eastAsia="MS Mincho" w:hAnsi="Times New Roman" w:cs="Times New Roman"/>
          <w:b/>
          <w:sz w:val="24"/>
          <w:szCs w:val="24"/>
        </w:rPr>
        <w:t>10</w:t>
      </w:r>
      <w:r w:rsidRPr="001345CA">
        <w:rPr>
          <w:rFonts w:ascii="Times New Roman" w:eastAsia="MS Mincho" w:hAnsi="Times New Roman" w:cs="Times New Roman"/>
          <w:b/>
          <w:sz w:val="24"/>
          <w:szCs w:val="24"/>
        </w:rPr>
        <w:t xml:space="preserve"> (</w:t>
      </w:r>
      <w:r w:rsidR="00785DF6" w:rsidRPr="001345CA">
        <w:rPr>
          <w:rFonts w:ascii="Times New Roman" w:eastAsia="MS Mincho" w:hAnsi="Times New Roman" w:cs="Times New Roman"/>
          <w:b/>
          <w:sz w:val="24"/>
          <w:szCs w:val="24"/>
        </w:rPr>
        <w:t>десяти</w:t>
      </w:r>
      <w:r w:rsidRPr="001345CA">
        <w:rPr>
          <w:rFonts w:ascii="Times New Roman" w:eastAsia="MS Mincho" w:hAnsi="Times New Roman" w:cs="Times New Roman"/>
          <w:b/>
          <w:sz w:val="24"/>
          <w:szCs w:val="24"/>
        </w:rPr>
        <w:t xml:space="preserve">) рабочих дней от даты подписания Сторонами </w:t>
      </w:r>
      <w:r w:rsidR="0086451F" w:rsidRPr="001345CA">
        <w:rPr>
          <w:rFonts w:ascii="Times New Roman" w:eastAsia="MS Mincho" w:hAnsi="Times New Roman" w:cs="Times New Roman"/>
          <w:b/>
          <w:sz w:val="24"/>
          <w:szCs w:val="24"/>
        </w:rPr>
        <w:t>универсального передаточного документа (УПД)</w:t>
      </w: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 на основании счета и счета-фактуры, выставленных Исполнителем. Исполнитель вправе направить счет на оплату путем отправки любыми доступными средствами связи (по электронной почте, факсимильной связью, по почте), либо непосредственно вручить представителю Заказчика.</w:t>
      </w:r>
    </w:p>
    <w:p w14:paraId="5F79B931" w14:textId="64ACFDD7" w:rsidR="00DB3420" w:rsidRPr="001345CA" w:rsidRDefault="00DB3420" w:rsidP="008957B3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lastRenderedPageBreak/>
        <w:t>В случае увеличения или уменьшения объема издания, изменение стоимости согласовывается Сторонами дополнительным Соглашением.</w:t>
      </w:r>
    </w:p>
    <w:p w14:paraId="5BC27A58" w14:textId="77777777" w:rsidR="00C4094B" w:rsidRPr="001345CA" w:rsidRDefault="00A06EDA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2.3.  </w:t>
      </w:r>
      <w:r w:rsidR="008F3A0B" w:rsidRPr="001345CA">
        <w:rPr>
          <w:rFonts w:ascii="Times New Roman" w:eastAsia="MS Mincho" w:hAnsi="Times New Roman" w:cs="Times New Roman"/>
          <w:sz w:val="24"/>
          <w:szCs w:val="24"/>
        </w:rPr>
        <w:t xml:space="preserve">Датой </w:t>
      </w:r>
      <w:r w:rsidR="003540C4" w:rsidRPr="001345CA">
        <w:rPr>
          <w:rFonts w:ascii="Times New Roman" w:eastAsia="MS Mincho" w:hAnsi="Times New Roman" w:cs="Times New Roman"/>
          <w:sz w:val="24"/>
          <w:szCs w:val="24"/>
        </w:rPr>
        <w:t>оплаты считается дата по</w:t>
      </w:r>
      <w:r w:rsidR="00111567" w:rsidRPr="001345CA">
        <w:rPr>
          <w:rFonts w:ascii="Times New Roman" w:eastAsia="MS Mincho" w:hAnsi="Times New Roman" w:cs="Times New Roman"/>
          <w:sz w:val="24"/>
          <w:szCs w:val="24"/>
        </w:rPr>
        <w:t xml:space="preserve">ступления денежных средств на расчетный счет </w:t>
      </w:r>
      <w:r w:rsidR="003540C4" w:rsidRPr="001345CA">
        <w:rPr>
          <w:rFonts w:ascii="Times New Roman" w:eastAsia="MS Mincho" w:hAnsi="Times New Roman" w:cs="Times New Roman"/>
          <w:sz w:val="24"/>
          <w:szCs w:val="24"/>
        </w:rPr>
        <w:t>Исполнител</w:t>
      </w:r>
      <w:r w:rsidR="00111567" w:rsidRPr="001345CA">
        <w:rPr>
          <w:rFonts w:ascii="Times New Roman" w:eastAsia="MS Mincho" w:hAnsi="Times New Roman" w:cs="Times New Roman"/>
          <w:sz w:val="24"/>
          <w:szCs w:val="24"/>
        </w:rPr>
        <w:t>я.</w:t>
      </w:r>
    </w:p>
    <w:p w14:paraId="4EDC713D" w14:textId="77777777" w:rsidR="003540C4" w:rsidRPr="001345CA" w:rsidRDefault="003540C4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79F100E1" w14:textId="77777777" w:rsidR="00A06EDA" w:rsidRPr="001345CA" w:rsidRDefault="00A06EDA" w:rsidP="00C4094B">
      <w:pPr>
        <w:pStyle w:val="a3"/>
        <w:ind w:firstLine="567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3. ПРАВА И ОБЯЗАННОСТИ ЗАКАЗЧИКА.</w:t>
      </w:r>
    </w:p>
    <w:p w14:paraId="2DBBC222" w14:textId="182FC184" w:rsidR="00DF5035" w:rsidRPr="001345CA" w:rsidRDefault="00DF5035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3.1. Заказчик обязан ознакомиться с Требованиями подго</w:t>
      </w:r>
      <w:r w:rsidR="005F4113" w:rsidRPr="001345CA">
        <w:rPr>
          <w:rFonts w:ascii="Times New Roman" w:eastAsia="MS Mincho" w:hAnsi="Times New Roman" w:cs="Times New Roman"/>
          <w:sz w:val="24"/>
          <w:szCs w:val="24"/>
        </w:rPr>
        <w:t>товки оригинал-макета, находящими</w:t>
      </w: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ся на сайте Исполнителя </w:t>
      </w:r>
      <w:hyperlink r:id="rId8" w:history="1"/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171358B6" w14:textId="77777777" w:rsidR="00DF5035" w:rsidRPr="001345CA" w:rsidRDefault="00DF5035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3.2. Заказчик обязан предоставить макет (исходные материалы) для изготовления полиграфической продукции, соответствующие Требованиям Исполнителя, согласовать Заявку. </w:t>
      </w:r>
    </w:p>
    <w:p w14:paraId="5C3F0719" w14:textId="77777777" w:rsidR="00A06EDA" w:rsidRPr="001345CA" w:rsidRDefault="00DF5035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3.3</w:t>
      </w:r>
      <w:r w:rsidR="00E06E9E" w:rsidRPr="001345CA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Заказчик обязуется своевременно оплатить Исполнителю стоимость полиграфической продукции в соотве</w:t>
      </w:r>
      <w:r w:rsidR="00FE5308" w:rsidRPr="001345CA">
        <w:rPr>
          <w:rFonts w:ascii="Times New Roman" w:eastAsia="MS Mincho" w:hAnsi="Times New Roman" w:cs="Times New Roman"/>
          <w:sz w:val="24"/>
          <w:szCs w:val="24"/>
        </w:rPr>
        <w:t>тствии с разделом 2 настоящего Д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оговора.</w:t>
      </w:r>
    </w:p>
    <w:p w14:paraId="790020C5" w14:textId="77777777" w:rsidR="003540C4" w:rsidRPr="001345CA" w:rsidRDefault="00A06EDA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3.</w:t>
      </w:r>
      <w:r w:rsidR="00DF5035" w:rsidRPr="001345CA">
        <w:rPr>
          <w:rFonts w:ascii="Times New Roman" w:eastAsia="MS Mincho" w:hAnsi="Times New Roman" w:cs="Times New Roman"/>
          <w:sz w:val="24"/>
          <w:szCs w:val="24"/>
        </w:rPr>
        <w:t>4</w:t>
      </w:r>
      <w:r w:rsidRPr="001345CA">
        <w:rPr>
          <w:rFonts w:ascii="Times New Roman" w:eastAsia="MS Mincho" w:hAnsi="Times New Roman" w:cs="Times New Roman"/>
          <w:sz w:val="24"/>
          <w:szCs w:val="24"/>
        </w:rPr>
        <w:t>.</w:t>
      </w:r>
      <w:r w:rsidR="00A8140E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654F4D" w:rsidRPr="001345CA">
        <w:rPr>
          <w:rFonts w:ascii="Times New Roman" w:eastAsia="MS Mincho" w:hAnsi="Times New Roman" w:cs="Times New Roman"/>
          <w:sz w:val="24"/>
          <w:szCs w:val="24"/>
        </w:rPr>
        <w:t>Заказчик обязуется о</w:t>
      </w: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беспечить приемку </w:t>
      </w:r>
      <w:r w:rsidR="0076001B" w:rsidRPr="001345CA">
        <w:rPr>
          <w:rFonts w:ascii="Times New Roman" w:eastAsia="MS Mincho" w:hAnsi="Times New Roman" w:cs="Times New Roman"/>
          <w:sz w:val="24"/>
          <w:szCs w:val="24"/>
        </w:rPr>
        <w:t>полиграфической продукции</w:t>
      </w: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 в полном объеме</w:t>
      </w:r>
      <w:r w:rsidR="003540C4" w:rsidRPr="001345CA">
        <w:rPr>
          <w:rFonts w:ascii="Times New Roman" w:eastAsia="MS Mincho" w:hAnsi="Times New Roman" w:cs="Times New Roman"/>
          <w:sz w:val="24"/>
          <w:szCs w:val="24"/>
        </w:rPr>
        <w:t xml:space="preserve"> в срок</w:t>
      </w:r>
      <w:r w:rsidR="00D20F0A" w:rsidRPr="001345CA">
        <w:rPr>
          <w:rFonts w:ascii="Times New Roman" w:eastAsia="MS Mincho" w:hAnsi="Times New Roman" w:cs="Times New Roman"/>
          <w:sz w:val="24"/>
          <w:szCs w:val="24"/>
        </w:rPr>
        <w:t>,</w:t>
      </w:r>
      <w:r w:rsidR="00FE5308" w:rsidRPr="001345CA">
        <w:rPr>
          <w:rFonts w:ascii="Times New Roman" w:eastAsia="MS Mincho" w:hAnsi="Times New Roman" w:cs="Times New Roman"/>
          <w:sz w:val="24"/>
          <w:szCs w:val="24"/>
        </w:rPr>
        <w:t xml:space="preserve"> оговоренный в настоящем Д</w:t>
      </w:r>
      <w:r w:rsidR="003540C4" w:rsidRPr="001345CA">
        <w:rPr>
          <w:rFonts w:ascii="Times New Roman" w:eastAsia="MS Mincho" w:hAnsi="Times New Roman" w:cs="Times New Roman"/>
          <w:sz w:val="24"/>
          <w:szCs w:val="24"/>
        </w:rPr>
        <w:t>оговоре</w:t>
      </w:r>
      <w:r w:rsidR="00546127" w:rsidRPr="001345CA">
        <w:rPr>
          <w:rFonts w:ascii="Times New Roman" w:eastAsia="MS Mincho" w:hAnsi="Times New Roman" w:cs="Times New Roman"/>
          <w:sz w:val="24"/>
          <w:szCs w:val="24"/>
        </w:rPr>
        <w:t xml:space="preserve"> и его приложениях</w:t>
      </w:r>
      <w:r w:rsidR="003540C4" w:rsidRPr="001345CA">
        <w:rPr>
          <w:rFonts w:ascii="Times New Roman" w:eastAsia="MS Mincho" w:hAnsi="Times New Roman" w:cs="Times New Roman"/>
          <w:sz w:val="24"/>
          <w:szCs w:val="24"/>
        </w:rPr>
        <w:t>.</w:t>
      </w: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14F62BD7" w14:textId="77777777" w:rsidR="003540C4" w:rsidRPr="001345CA" w:rsidRDefault="00DF5035" w:rsidP="00C4094B">
      <w:pPr>
        <w:ind w:firstLine="567"/>
        <w:jc w:val="both"/>
      </w:pPr>
      <w:r w:rsidRPr="001345CA">
        <w:t>3.5</w:t>
      </w:r>
      <w:r w:rsidR="003540C4" w:rsidRPr="001345CA">
        <w:t>. Осуществить вывоз готового</w:t>
      </w:r>
      <w:r w:rsidR="003053EC" w:rsidRPr="001345CA">
        <w:t xml:space="preserve"> и оплаченного</w:t>
      </w:r>
      <w:r w:rsidR="003540C4" w:rsidRPr="001345CA">
        <w:t xml:space="preserve"> тиража со склада Исполнителя своими силами и за свой счет </w:t>
      </w:r>
      <w:r w:rsidR="003540C4" w:rsidRPr="001345CA">
        <w:rPr>
          <w:rFonts w:eastAsia="MS Mincho"/>
        </w:rPr>
        <w:t>в срок</w:t>
      </w:r>
      <w:r w:rsidR="003540C4" w:rsidRPr="001345CA">
        <w:t xml:space="preserve"> не более 5 суток после ее готовности. </w:t>
      </w:r>
    </w:p>
    <w:p w14:paraId="42FC9DC3" w14:textId="77777777" w:rsidR="006C6CAA" w:rsidRPr="001345CA" w:rsidRDefault="00A06EDA" w:rsidP="00C4094B">
      <w:pPr>
        <w:tabs>
          <w:tab w:val="left" w:pos="1171"/>
        </w:tabs>
        <w:ind w:firstLine="567"/>
        <w:jc w:val="both"/>
        <w:rPr>
          <w:rFonts w:eastAsia="MS Mincho"/>
        </w:rPr>
      </w:pPr>
      <w:r w:rsidRPr="001345CA">
        <w:rPr>
          <w:rFonts w:eastAsia="MS Mincho"/>
        </w:rPr>
        <w:t>3.</w:t>
      </w:r>
      <w:r w:rsidR="00DF5035" w:rsidRPr="001345CA">
        <w:rPr>
          <w:rFonts w:eastAsia="MS Mincho"/>
        </w:rPr>
        <w:t>6</w:t>
      </w:r>
      <w:r w:rsidRPr="001345CA">
        <w:rPr>
          <w:rFonts w:eastAsia="MS Mincho"/>
        </w:rPr>
        <w:t xml:space="preserve">.  </w:t>
      </w:r>
      <w:r w:rsidR="007058A7" w:rsidRPr="001345CA">
        <w:rPr>
          <w:rFonts w:eastAsia="MS Mincho"/>
          <w:spacing w:val="-4"/>
        </w:rPr>
        <w:t>В случае отказа Заказчика от исполнения заказа за 5 дней до окончания срока его выполнения Заказчик обязан направить Исполнителю письменное извещение об одностороннем отказе от Договора и произвести оплату за фактически выполненные работы.</w:t>
      </w:r>
    </w:p>
    <w:p w14:paraId="703D26B1" w14:textId="77777777" w:rsidR="00C4094B" w:rsidRPr="001345CA" w:rsidRDefault="00C4094B" w:rsidP="00C4094B">
      <w:pPr>
        <w:tabs>
          <w:tab w:val="left" w:pos="1171"/>
        </w:tabs>
        <w:ind w:firstLine="567"/>
        <w:jc w:val="both"/>
        <w:rPr>
          <w:rFonts w:eastAsia="MS Mincho"/>
        </w:rPr>
      </w:pPr>
    </w:p>
    <w:p w14:paraId="750240DE" w14:textId="77777777" w:rsidR="00A06EDA" w:rsidRPr="001345CA" w:rsidRDefault="00A06EDA" w:rsidP="00C4094B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5CA">
        <w:rPr>
          <w:rFonts w:ascii="Times New Roman" w:hAnsi="Times New Roman" w:cs="Times New Roman"/>
          <w:b/>
          <w:sz w:val="24"/>
          <w:szCs w:val="24"/>
        </w:rPr>
        <w:t>4. ПРАВА И ОБЯЗАННОСТИ ИСПОЛНИТЕЛЯ.</w:t>
      </w:r>
    </w:p>
    <w:p w14:paraId="56BAAE44" w14:textId="77777777" w:rsidR="00A14688" w:rsidRPr="001345CA" w:rsidRDefault="00E06E9E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4.1. 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Исполнитель изготавливает полиграфическую продукцию из своих материалов</w:t>
      </w: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 xml:space="preserve">если </w:t>
      </w:r>
      <w:r w:rsidRPr="001345CA">
        <w:rPr>
          <w:rFonts w:ascii="Times New Roman" w:eastAsia="MS Mincho" w:hAnsi="Times New Roman" w:cs="Times New Roman"/>
          <w:sz w:val="24"/>
          <w:szCs w:val="24"/>
        </w:rPr>
        <w:t>иное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 xml:space="preserve"> не предусмотрено дополнительным соглашением, своими силами и средствами</w:t>
      </w:r>
      <w:r w:rsidR="006860F5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в полном соответствии с представленным Заказчиком оригинал-макетом полиграфической продукции.</w:t>
      </w:r>
      <w:r w:rsidR="00A14688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223DA3C1" w14:textId="4C118225" w:rsidR="001D6C30" w:rsidRPr="001345CA" w:rsidRDefault="00E06E9E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4.2. </w:t>
      </w:r>
      <w:r w:rsidR="001D6C30" w:rsidRPr="001345CA">
        <w:rPr>
          <w:rFonts w:ascii="Times New Roman" w:eastAsia="MS Mincho" w:hAnsi="Times New Roman" w:cs="Times New Roman"/>
          <w:sz w:val="24"/>
          <w:szCs w:val="24"/>
        </w:rPr>
        <w:t>Исполнитель обязан изготовить полиграфическую продукцию в полном соответствии с требованиями Заказчика, указанными в Заявке, соответствующую требованиям отраслевых стандартов, а при их отсутствии</w:t>
      </w:r>
      <w:r w:rsidR="00FE5308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gramStart"/>
      <w:r w:rsidR="00FE5308" w:rsidRPr="001345CA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="001D6C30" w:rsidRPr="001345CA">
        <w:rPr>
          <w:rFonts w:ascii="Times New Roman" w:eastAsia="MS Mincho" w:hAnsi="Times New Roman" w:cs="Times New Roman"/>
          <w:sz w:val="24"/>
          <w:szCs w:val="24"/>
        </w:rPr>
        <w:t xml:space="preserve"> в</w:t>
      </w:r>
      <w:proofErr w:type="gramEnd"/>
      <w:r w:rsidR="001D6C30" w:rsidRPr="001345CA">
        <w:rPr>
          <w:rFonts w:ascii="Times New Roman" w:eastAsia="MS Mincho" w:hAnsi="Times New Roman" w:cs="Times New Roman"/>
          <w:sz w:val="24"/>
          <w:szCs w:val="24"/>
        </w:rPr>
        <w:t xml:space="preserve"> соответствии с требованиями, обычно предъявляемыми к продукции такого вида</w:t>
      </w:r>
      <w:r w:rsidR="00FE5308" w:rsidRPr="001345CA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31BFDED5" w14:textId="77777777" w:rsidR="00546127" w:rsidRPr="001345CA" w:rsidRDefault="001D6C30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4.3. Исполнитель приступает к исполнению договора при соблюдении Заказчиком </w:t>
      </w:r>
      <w:proofErr w:type="spellStart"/>
      <w:r w:rsidRPr="001345CA">
        <w:rPr>
          <w:rFonts w:ascii="Times New Roman" w:eastAsia="MS Mincho" w:hAnsi="Times New Roman" w:cs="Times New Roman"/>
          <w:sz w:val="24"/>
          <w:szCs w:val="24"/>
        </w:rPr>
        <w:t>п.п</w:t>
      </w:r>
      <w:proofErr w:type="spellEnd"/>
      <w:r w:rsidRPr="001345CA">
        <w:rPr>
          <w:rFonts w:ascii="Times New Roman" w:eastAsia="MS Mincho" w:hAnsi="Times New Roman" w:cs="Times New Roman"/>
          <w:sz w:val="24"/>
          <w:szCs w:val="24"/>
        </w:rPr>
        <w:t>.</w:t>
      </w:r>
      <w:r w:rsidR="00FE5308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1345CA">
        <w:rPr>
          <w:rFonts w:ascii="Times New Roman" w:eastAsia="MS Mincho" w:hAnsi="Times New Roman" w:cs="Times New Roman"/>
          <w:sz w:val="24"/>
          <w:szCs w:val="24"/>
        </w:rPr>
        <w:t>2.1</w:t>
      </w:r>
      <w:r w:rsidR="00F30B6D" w:rsidRPr="001345CA">
        <w:rPr>
          <w:rFonts w:ascii="Times New Roman" w:eastAsia="MS Mincho" w:hAnsi="Times New Roman" w:cs="Times New Roman"/>
          <w:sz w:val="24"/>
          <w:szCs w:val="24"/>
        </w:rPr>
        <w:t>, 2.2</w:t>
      </w:r>
      <w:r w:rsidR="00FE5308" w:rsidRPr="001345CA">
        <w:rPr>
          <w:rFonts w:ascii="Times New Roman" w:eastAsia="MS Mincho" w:hAnsi="Times New Roman" w:cs="Times New Roman"/>
          <w:sz w:val="24"/>
          <w:szCs w:val="24"/>
        </w:rPr>
        <w:t>, 3.1</w:t>
      </w:r>
      <w:r w:rsidR="00870892" w:rsidRPr="001345CA">
        <w:rPr>
          <w:rFonts w:ascii="Times New Roman" w:eastAsia="MS Mincho" w:hAnsi="Times New Roman" w:cs="Times New Roman"/>
          <w:sz w:val="24"/>
          <w:szCs w:val="24"/>
        </w:rPr>
        <w:t>, 3.2</w:t>
      </w:r>
      <w:r w:rsidR="00FE5308" w:rsidRPr="001345CA">
        <w:rPr>
          <w:rFonts w:ascii="Times New Roman" w:eastAsia="MS Mincho" w:hAnsi="Times New Roman" w:cs="Times New Roman"/>
          <w:sz w:val="24"/>
          <w:szCs w:val="24"/>
        </w:rPr>
        <w:t>. настоящего Д</w:t>
      </w:r>
      <w:r w:rsidRPr="001345CA">
        <w:rPr>
          <w:rFonts w:ascii="Times New Roman" w:eastAsia="MS Mincho" w:hAnsi="Times New Roman" w:cs="Times New Roman"/>
          <w:sz w:val="24"/>
          <w:szCs w:val="24"/>
        </w:rPr>
        <w:t>оговора.</w:t>
      </w:r>
    </w:p>
    <w:p w14:paraId="01C95913" w14:textId="77777777" w:rsidR="008F107F" w:rsidRPr="001345CA" w:rsidRDefault="008F107F" w:rsidP="0025618D">
      <w:pPr>
        <w:pStyle w:val="a3"/>
        <w:ind w:firstLine="567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1B250240" w14:textId="0CD5D141" w:rsidR="00A06EDA" w:rsidRPr="001345CA" w:rsidRDefault="00A06EDA" w:rsidP="0025618D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5</w:t>
      </w:r>
      <w:r w:rsidRPr="001345CA">
        <w:rPr>
          <w:rFonts w:ascii="Times New Roman" w:hAnsi="Times New Roman" w:cs="Times New Roman"/>
          <w:b/>
          <w:bCs/>
          <w:sz w:val="24"/>
          <w:szCs w:val="24"/>
        </w:rPr>
        <w:t>. ПЕРЕДАЧА ИЗДАНИЯ</w:t>
      </w:r>
      <w:r w:rsidR="00FE5308" w:rsidRPr="001345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5D411C3" w14:textId="06C1930E" w:rsidR="00AA3DFD" w:rsidRPr="00C73E6F" w:rsidRDefault="00A06EDA" w:rsidP="00C4094B">
      <w:pPr>
        <w:pStyle w:val="TimesNewRoman"/>
        <w:ind w:left="0" w:firstLine="567"/>
      </w:pPr>
      <w:r w:rsidRPr="001345CA">
        <w:t xml:space="preserve">5.1.  </w:t>
      </w:r>
      <w:r w:rsidR="00AA3DFD" w:rsidRPr="001345CA">
        <w:t>Заказчик</w:t>
      </w:r>
      <w:r w:rsidR="001D6C30" w:rsidRPr="001345CA">
        <w:t>,</w:t>
      </w:r>
      <w:r w:rsidR="00AA3DFD" w:rsidRPr="001345CA">
        <w:t xml:space="preserve"> </w:t>
      </w:r>
      <w:r w:rsidR="001D6C30" w:rsidRPr="001345CA">
        <w:t>или его представител</w:t>
      </w:r>
      <w:r w:rsidR="00827799" w:rsidRPr="001345CA">
        <w:t>ь</w:t>
      </w:r>
      <w:r w:rsidR="0025618D" w:rsidRPr="001345CA">
        <w:t xml:space="preserve">, </w:t>
      </w:r>
      <w:r w:rsidR="001D6C30" w:rsidRPr="001345CA">
        <w:t xml:space="preserve">на основании имеющейся у него доверенности, </w:t>
      </w:r>
      <w:r w:rsidR="00AA3DFD" w:rsidRPr="001345CA">
        <w:t>обязан принять</w:t>
      </w:r>
      <w:r w:rsidR="0025618D" w:rsidRPr="001345CA">
        <w:t xml:space="preserve"> оплаченную </w:t>
      </w:r>
      <w:r w:rsidR="00AA3DFD" w:rsidRPr="001345CA">
        <w:t xml:space="preserve">продукцию на складе </w:t>
      </w:r>
      <w:r w:rsidRPr="001345CA">
        <w:t>Исполнител</w:t>
      </w:r>
      <w:r w:rsidR="00AA3DFD" w:rsidRPr="001345CA">
        <w:t>я</w:t>
      </w:r>
      <w:r w:rsidR="001D6C30" w:rsidRPr="001345CA">
        <w:t>, расположенного по адресу г</w:t>
      </w:r>
      <w:r w:rsidR="001D6C30" w:rsidRPr="001345CA">
        <w:rPr>
          <w:u w:val="single"/>
        </w:rPr>
        <w:t>. Киров, ул. Ленина</w:t>
      </w:r>
      <w:r w:rsidR="00A92219" w:rsidRPr="001345CA">
        <w:rPr>
          <w:u w:val="single"/>
        </w:rPr>
        <w:t>,</w:t>
      </w:r>
      <w:r w:rsidR="001D6C30" w:rsidRPr="001345CA">
        <w:rPr>
          <w:u w:val="single"/>
        </w:rPr>
        <w:t xml:space="preserve"> д.</w:t>
      </w:r>
      <w:r w:rsidR="00FE5308" w:rsidRPr="001345CA">
        <w:rPr>
          <w:u w:val="single"/>
        </w:rPr>
        <w:t xml:space="preserve"> </w:t>
      </w:r>
      <w:r w:rsidR="001D6C30" w:rsidRPr="001345CA">
        <w:rPr>
          <w:u w:val="single"/>
        </w:rPr>
        <w:t>2</w:t>
      </w:r>
      <w:r w:rsidR="001D6C30" w:rsidRPr="001345CA">
        <w:t>,</w:t>
      </w:r>
      <w:r w:rsidR="00AA3DFD" w:rsidRPr="001345CA">
        <w:t xml:space="preserve"> после п</w:t>
      </w:r>
      <w:r w:rsidR="0076001B" w:rsidRPr="001345CA">
        <w:t>олучения извещения о готовности</w:t>
      </w:r>
      <w:r w:rsidR="001D6C30" w:rsidRPr="001345CA">
        <w:t>, если иное не предусмотрено в договорной Заявке</w:t>
      </w:r>
      <w:r w:rsidR="007F5F89" w:rsidRPr="001345CA">
        <w:t xml:space="preserve">, </w:t>
      </w:r>
      <w:r w:rsidR="007F5F89" w:rsidRPr="00C73E6F">
        <w:t xml:space="preserve">но не позднее </w:t>
      </w:r>
      <w:r w:rsidR="001B69C0" w:rsidRPr="00C73E6F">
        <w:t>21 августа 2026 года</w:t>
      </w:r>
      <w:r w:rsidR="007F5F89" w:rsidRPr="00C73E6F">
        <w:t>.</w:t>
      </w:r>
    </w:p>
    <w:p w14:paraId="63BA4EBD" w14:textId="77777777" w:rsidR="00A06EDA" w:rsidRPr="001345CA" w:rsidRDefault="00A06EDA" w:rsidP="00C4094B">
      <w:pPr>
        <w:pStyle w:val="TimesNewRoman"/>
        <w:ind w:left="0" w:firstLine="567"/>
      </w:pPr>
      <w:r w:rsidRPr="001345CA">
        <w:t>5.2.</w:t>
      </w:r>
      <w:r w:rsidR="00A8140E" w:rsidRPr="001345CA">
        <w:t xml:space="preserve"> </w:t>
      </w:r>
      <w:r w:rsidRPr="001345CA">
        <w:t>Обязательство</w:t>
      </w:r>
      <w:r w:rsidR="00144865" w:rsidRPr="001345CA">
        <w:t xml:space="preserve"> </w:t>
      </w:r>
      <w:r w:rsidRPr="001345CA">
        <w:t>Исполнителя</w:t>
      </w:r>
      <w:r w:rsidR="00144865" w:rsidRPr="001345CA">
        <w:t xml:space="preserve"> </w:t>
      </w:r>
      <w:r w:rsidRPr="001345CA">
        <w:t>по</w:t>
      </w:r>
      <w:r w:rsidR="00144865" w:rsidRPr="001345CA">
        <w:t xml:space="preserve"> </w:t>
      </w:r>
      <w:r w:rsidRPr="001345CA">
        <w:t xml:space="preserve">передаче </w:t>
      </w:r>
      <w:r w:rsidR="0076001B" w:rsidRPr="001345CA">
        <w:rPr>
          <w:rFonts w:eastAsia="MS Mincho"/>
        </w:rPr>
        <w:t>полиграфической продукции</w:t>
      </w:r>
      <w:r w:rsidRPr="001345CA">
        <w:t xml:space="preserve"> считается </w:t>
      </w:r>
      <w:r w:rsidR="001D6C30" w:rsidRPr="001345CA">
        <w:t xml:space="preserve">исполненным </w:t>
      </w:r>
      <w:r w:rsidRPr="001345CA">
        <w:t xml:space="preserve">при предоставлении </w:t>
      </w:r>
      <w:r w:rsidR="00545F60" w:rsidRPr="001345CA">
        <w:t>продукции</w:t>
      </w:r>
      <w:r w:rsidRPr="001345CA">
        <w:t xml:space="preserve"> в распоряжение </w:t>
      </w:r>
      <w:r w:rsidR="00827799" w:rsidRPr="001345CA">
        <w:t>представителя Заказчика</w:t>
      </w:r>
      <w:r w:rsidR="001D6C30" w:rsidRPr="001345CA">
        <w:t>.</w:t>
      </w:r>
    </w:p>
    <w:p w14:paraId="7D6B8DE3" w14:textId="77777777" w:rsidR="00F842E0" w:rsidRPr="001345CA" w:rsidRDefault="00F842E0" w:rsidP="00C4094B">
      <w:pPr>
        <w:pStyle w:val="TimesNewRoman"/>
        <w:ind w:left="0" w:firstLine="567"/>
      </w:pPr>
      <w:r w:rsidRPr="001345CA">
        <w:t>5.</w:t>
      </w:r>
      <w:r w:rsidR="002D18EF" w:rsidRPr="001345CA">
        <w:t>3</w:t>
      </w:r>
      <w:r w:rsidRPr="001345CA">
        <w:t xml:space="preserve">. Приемка </w:t>
      </w:r>
      <w:r w:rsidR="0076001B" w:rsidRPr="001345CA">
        <w:rPr>
          <w:rFonts w:eastAsia="MS Mincho"/>
        </w:rPr>
        <w:t>полиграфической продукции</w:t>
      </w:r>
      <w:r w:rsidRPr="001345CA">
        <w:t xml:space="preserve"> производится в момент получения тиража. </w:t>
      </w:r>
      <w:r w:rsidR="00B36932" w:rsidRPr="001345CA">
        <w:t xml:space="preserve">Подтверждением передачи </w:t>
      </w:r>
      <w:r w:rsidR="00DC3E2A" w:rsidRPr="001345CA">
        <w:rPr>
          <w:rFonts w:eastAsia="MS Mincho"/>
        </w:rPr>
        <w:t>полиграфической продукции</w:t>
      </w:r>
      <w:r w:rsidR="00B36932" w:rsidRPr="001345CA">
        <w:t xml:space="preserve"> является </w:t>
      </w:r>
      <w:r w:rsidR="006B34FD" w:rsidRPr="001345CA">
        <w:t>универсальный передаточный</w:t>
      </w:r>
      <w:r w:rsidR="00D64DD5" w:rsidRPr="001345CA">
        <w:t xml:space="preserve"> документ (УПД)</w:t>
      </w:r>
      <w:r w:rsidRPr="001345CA">
        <w:t>, подписанн</w:t>
      </w:r>
      <w:r w:rsidR="00D64DD5" w:rsidRPr="001345CA">
        <w:t>ый</w:t>
      </w:r>
      <w:r w:rsidRPr="001345CA">
        <w:t xml:space="preserve"> уполномоченными лицами с обеих сторон.</w:t>
      </w:r>
    </w:p>
    <w:p w14:paraId="222F2684" w14:textId="77777777" w:rsidR="007058A7" w:rsidRPr="001345CA" w:rsidRDefault="00D64DD5" w:rsidP="007058A7">
      <w:pPr>
        <w:pStyle w:val="TimesNewRoman"/>
        <w:ind w:left="0"/>
      </w:pPr>
      <w:r w:rsidRPr="001345CA">
        <w:t>УПД может быть направлен</w:t>
      </w:r>
      <w:r w:rsidR="007058A7" w:rsidRPr="001345CA">
        <w:t xml:space="preserve"> Заказчику по почте, по факсу в течение 5 рабочих дней с момента готовности продукции. </w:t>
      </w:r>
      <w:r w:rsidRPr="001345CA">
        <w:rPr>
          <w:b/>
          <w:u w:val="single"/>
        </w:rPr>
        <w:t>УПД должен быть подписан</w:t>
      </w:r>
      <w:r w:rsidR="007058A7" w:rsidRPr="001345CA">
        <w:rPr>
          <w:b/>
          <w:u w:val="single"/>
        </w:rPr>
        <w:t xml:space="preserve"> Заказчиком в течение 3 дней с момента ее получения</w:t>
      </w:r>
      <w:r w:rsidR="007058A7" w:rsidRPr="001345CA">
        <w:t>, и направлена Исполнителю, в случае не</w:t>
      </w:r>
      <w:r w:rsidRPr="001345CA">
        <w:t>получения подписанного УПД</w:t>
      </w:r>
      <w:r w:rsidR="007058A7" w:rsidRPr="001345CA">
        <w:t xml:space="preserve"> Исполнителем по истечении 3-х дней или в данный срок разногласий по количеству продукции, продукция считается принятой Заказчиком надлежащего качества и в количестве, указанном в Заявке. </w:t>
      </w:r>
    </w:p>
    <w:p w14:paraId="05E562E9" w14:textId="77777777" w:rsidR="00F842E0" w:rsidRPr="001345CA" w:rsidRDefault="00993E61" w:rsidP="00C4094B">
      <w:pPr>
        <w:ind w:firstLine="567"/>
        <w:jc w:val="both"/>
      </w:pPr>
      <w:r w:rsidRPr="001345CA">
        <w:t>5.</w:t>
      </w:r>
      <w:r w:rsidR="00E8091C" w:rsidRPr="001345CA">
        <w:t>4</w:t>
      </w:r>
      <w:r w:rsidR="00EF6A4F" w:rsidRPr="001345CA">
        <w:t xml:space="preserve">. </w:t>
      </w:r>
      <w:r w:rsidR="007058A7" w:rsidRPr="001345CA">
        <w:t>Заказчик, обнаруживший в течение 7 календарных дней после приемки продукции отступления от настоящего Договора или иные недостатки, которые не могли быть установлены при обычном способе приемки (скрытые недостатки), обязан в течение 3 дней с момента обнаружения недостатков в письменном виде известить об этом Исполнителя.</w:t>
      </w:r>
    </w:p>
    <w:p w14:paraId="4C1026A9" w14:textId="77777777" w:rsidR="00F842E0" w:rsidRPr="001345CA" w:rsidRDefault="00993E61" w:rsidP="00C4094B">
      <w:pPr>
        <w:ind w:firstLine="567"/>
        <w:jc w:val="both"/>
      </w:pPr>
      <w:r w:rsidRPr="001345CA">
        <w:t>5.</w:t>
      </w:r>
      <w:r w:rsidR="00E8091C" w:rsidRPr="001345CA">
        <w:t>5</w:t>
      </w:r>
      <w:r w:rsidR="00F842E0" w:rsidRPr="001345CA">
        <w:t xml:space="preserve">. </w:t>
      </w:r>
      <w:r w:rsidR="00B36932" w:rsidRPr="001345CA">
        <w:t xml:space="preserve">Исполнитель </w:t>
      </w:r>
      <w:r w:rsidR="00F842E0" w:rsidRPr="001345CA">
        <w:t xml:space="preserve">вправе отказаться от удовлетворения претензий Заказчика по количеству </w:t>
      </w:r>
      <w:proofErr w:type="gramStart"/>
      <w:r w:rsidR="00F842E0" w:rsidRPr="001345CA">
        <w:t>и  качеству</w:t>
      </w:r>
      <w:proofErr w:type="gramEnd"/>
      <w:r w:rsidR="00F842E0" w:rsidRPr="001345CA">
        <w:t xml:space="preserve"> </w:t>
      </w:r>
      <w:r w:rsidR="00545F60" w:rsidRPr="001345CA">
        <w:t>продукции</w:t>
      </w:r>
      <w:r w:rsidR="00F842E0" w:rsidRPr="001345CA">
        <w:t xml:space="preserve"> в следующих случаях:</w:t>
      </w:r>
    </w:p>
    <w:p w14:paraId="22A80D12" w14:textId="77777777" w:rsidR="00F842E0" w:rsidRPr="001345CA" w:rsidRDefault="00F842E0" w:rsidP="00C4094B">
      <w:pPr>
        <w:ind w:firstLine="567"/>
        <w:jc w:val="both"/>
      </w:pPr>
      <w:r w:rsidRPr="001345CA">
        <w:t xml:space="preserve">  - при отсутствии документов, подтверждающих обоснованность претензии, а также при несоблюдении сроков, установленных для предъявления претензий по количеству и качеству полиграфической продукции;</w:t>
      </w:r>
    </w:p>
    <w:p w14:paraId="240A1FB1" w14:textId="77777777" w:rsidR="00F842E0" w:rsidRPr="001345CA" w:rsidRDefault="00F842E0" w:rsidP="00C4094B">
      <w:pPr>
        <w:ind w:firstLine="567"/>
        <w:jc w:val="both"/>
      </w:pPr>
      <w:r w:rsidRPr="001345CA">
        <w:t>  -</w:t>
      </w:r>
      <w:r w:rsidR="00D64DD5" w:rsidRPr="001345CA">
        <w:t xml:space="preserve"> </w:t>
      </w:r>
      <w:r w:rsidRPr="001345CA">
        <w:t xml:space="preserve"> если отклонения количества и качества </w:t>
      </w:r>
      <w:r w:rsidR="00545F60" w:rsidRPr="001345CA">
        <w:t>продукции</w:t>
      </w:r>
      <w:r w:rsidRPr="001345CA">
        <w:t xml:space="preserve"> не превышают допускаемых значений;</w:t>
      </w:r>
    </w:p>
    <w:p w14:paraId="336E8CF6" w14:textId="77777777" w:rsidR="00F842E0" w:rsidRPr="001345CA" w:rsidRDefault="00D64DD5" w:rsidP="00C4094B">
      <w:pPr>
        <w:ind w:firstLine="567"/>
        <w:jc w:val="both"/>
      </w:pPr>
      <w:r w:rsidRPr="001345CA">
        <w:lastRenderedPageBreak/>
        <w:t xml:space="preserve">  - </w:t>
      </w:r>
      <w:r w:rsidR="00F842E0" w:rsidRPr="001345CA">
        <w:t xml:space="preserve">если в процессе доставки, хранения полиграфической продукции Заказчиком были нарушены </w:t>
      </w:r>
      <w:r w:rsidR="00C4094B" w:rsidRPr="001345CA">
        <w:t xml:space="preserve">требования к </w:t>
      </w:r>
      <w:r w:rsidR="00F842E0" w:rsidRPr="001345CA">
        <w:t>климатически</w:t>
      </w:r>
      <w:r w:rsidR="00C4094B" w:rsidRPr="001345CA">
        <w:t>м</w:t>
      </w:r>
      <w:r w:rsidR="00F842E0" w:rsidRPr="001345CA">
        <w:t xml:space="preserve"> условия</w:t>
      </w:r>
      <w:r w:rsidR="00C4094B" w:rsidRPr="001345CA">
        <w:t>м</w:t>
      </w:r>
      <w:r w:rsidR="00F842E0" w:rsidRPr="001345CA">
        <w:t xml:space="preserve"> (</w:t>
      </w:r>
      <w:r w:rsidR="004D5AE3" w:rsidRPr="001345CA">
        <w:t>температура воздуха, влажность).</w:t>
      </w:r>
      <w:r w:rsidR="00F842E0" w:rsidRPr="001345CA">
        <w:t xml:space="preserve"> </w:t>
      </w:r>
    </w:p>
    <w:p w14:paraId="33229408" w14:textId="77777777" w:rsidR="00C4094B" w:rsidRPr="001345CA" w:rsidRDefault="00C4094B" w:rsidP="00C4094B">
      <w:pPr>
        <w:ind w:firstLine="567"/>
        <w:jc w:val="both"/>
      </w:pPr>
    </w:p>
    <w:p w14:paraId="5095C881" w14:textId="77777777" w:rsidR="00825E30" w:rsidRPr="001345CA" w:rsidRDefault="00825E30" w:rsidP="00C4094B">
      <w:pPr>
        <w:ind w:firstLine="567"/>
        <w:jc w:val="both"/>
      </w:pPr>
    </w:p>
    <w:p w14:paraId="1D39CF49" w14:textId="77777777" w:rsidR="00A06EDA" w:rsidRPr="001345CA" w:rsidRDefault="00A06EDA" w:rsidP="00C4094B">
      <w:pPr>
        <w:pStyle w:val="a3"/>
        <w:ind w:firstLine="567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6. ОТВЕТСТВЕННОСТЬ СТОРОН.</w:t>
      </w:r>
    </w:p>
    <w:p w14:paraId="4DD1F5DD" w14:textId="77777777" w:rsidR="002A1E2D" w:rsidRPr="001345CA" w:rsidRDefault="00A06EDA" w:rsidP="00C4094B">
      <w:pPr>
        <w:pStyle w:val="a3"/>
        <w:ind w:firstLine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345CA">
        <w:rPr>
          <w:rFonts w:ascii="Times New Roman" w:eastAsia="MS Mincho" w:hAnsi="Times New Roman" w:cs="Times New Roman"/>
          <w:spacing w:val="-3"/>
          <w:sz w:val="24"/>
          <w:szCs w:val="24"/>
        </w:rPr>
        <w:t>6.1.</w:t>
      </w:r>
      <w:r w:rsidR="00B36932" w:rsidRPr="001345CA">
        <w:rPr>
          <w:rFonts w:ascii="Times New Roman" w:eastAsia="MS Mincho" w:hAnsi="Times New Roman" w:cs="Times New Roman"/>
          <w:spacing w:val="-3"/>
          <w:sz w:val="24"/>
          <w:szCs w:val="24"/>
        </w:rPr>
        <w:t xml:space="preserve"> </w:t>
      </w:r>
      <w:r w:rsidR="00B36932" w:rsidRPr="001345CA">
        <w:rPr>
          <w:rFonts w:ascii="Times New Roman" w:hAnsi="Times New Roman" w:cs="Times New Roman"/>
          <w:spacing w:val="-3"/>
          <w:sz w:val="24"/>
          <w:szCs w:val="24"/>
        </w:rPr>
        <w:t>За неисполнение либо ненадлежащее исп</w:t>
      </w:r>
      <w:r w:rsidR="00E5478D" w:rsidRPr="001345CA">
        <w:rPr>
          <w:rFonts w:ascii="Times New Roman" w:hAnsi="Times New Roman" w:cs="Times New Roman"/>
          <w:spacing w:val="-3"/>
          <w:sz w:val="24"/>
          <w:szCs w:val="24"/>
        </w:rPr>
        <w:t xml:space="preserve">олнение договорных обязательств </w:t>
      </w:r>
      <w:r w:rsidR="00A92219" w:rsidRPr="001345C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B36932" w:rsidRPr="001345CA">
        <w:rPr>
          <w:rFonts w:ascii="Times New Roman" w:hAnsi="Times New Roman" w:cs="Times New Roman"/>
          <w:spacing w:val="-3"/>
          <w:sz w:val="24"/>
          <w:szCs w:val="24"/>
        </w:rPr>
        <w:t>тороны несут имущественную ответственность в порядке и на основаниях, предусмотренных действующим законодательством РФ.</w:t>
      </w:r>
    </w:p>
    <w:p w14:paraId="0AD21108" w14:textId="77777777" w:rsidR="006761D3" w:rsidRPr="001345CA" w:rsidRDefault="006761D3" w:rsidP="00C4094B">
      <w:pPr>
        <w:pStyle w:val="a3"/>
        <w:ind w:firstLine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345CA">
        <w:rPr>
          <w:rFonts w:ascii="Times New Roman" w:hAnsi="Times New Roman" w:cs="Times New Roman"/>
          <w:spacing w:val="-3"/>
          <w:sz w:val="24"/>
          <w:szCs w:val="24"/>
        </w:rPr>
        <w:t xml:space="preserve">6.2. </w:t>
      </w:r>
      <w:r w:rsidR="00D66E1A" w:rsidRPr="001345CA">
        <w:rPr>
          <w:rFonts w:ascii="Times New Roman" w:hAnsi="Times New Roman" w:cs="Times New Roman"/>
          <w:spacing w:val="-3"/>
          <w:sz w:val="24"/>
          <w:szCs w:val="24"/>
        </w:rPr>
        <w:t>В случае просрочки исполнения, неисполнения или ненадлежащего исполнени</w:t>
      </w:r>
      <w:r w:rsidR="00EF363E" w:rsidRPr="001345CA">
        <w:rPr>
          <w:rFonts w:ascii="Times New Roman" w:hAnsi="Times New Roman" w:cs="Times New Roman"/>
          <w:spacing w:val="-3"/>
          <w:sz w:val="24"/>
          <w:szCs w:val="24"/>
        </w:rPr>
        <w:t xml:space="preserve">я </w:t>
      </w:r>
      <w:r w:rsidR="002E58A6" w:rsidRPr="001345CA">
        <w:rPr>
          <w:rFonts w:ascii="Times New Roman" w:hAnsi="Times New Roman" w:cs="Times New Roman"/>
          <w:spacing w:val="-3"/>
          <w:sz w:val="24"/>
          <w:szCs w:val="24"/>
        </w:rPr>
        <w:t>Сторонами</w:t>
      </w:r>
      <w:r w:rsidR="00EF363E" w:rsidRPr="001345CA">
        <w:rPr>
          <w:rFonts w:ascii="Times New Roman" w:hAnsi="Times New Roman" w:cs="Times New Roman"/>
          <w:spacing w:val="-3"/>
          <w:sz w:val="24"/>
          <w:szCs w:val="24"/>
        </w:rPr>
        <w:t xml:space="preserve"> обязатель</w:t>
      </w:r>
      <w:r w:rsidR="00A92219" w:rsidRPr="001345CA">
        <w:rPr>
          <w:rFonts w:ascii="Times New Roman" w:hAnsi="Times New Roman" w:cs="Times New Roman"/>
          <w:spacing w:val="-3"/>
          <w:sz w:val="24"/>
          <w:szCs w:val="24"/>
        </w:rPr>
        <w:t>ств, предусмотренных настоящим Д</w:t>
      </w:r>
      <w:r w:rsidR="00EF363E" w:rsidRPr="001345CA">
        <w:rPr>
          <w:rFonts w:ascii="Times New Roman" w:hAnsi="Times New Roman" w:cs="Times New Roman"/>
          <w:spacing w:val="-3"/>
          <w:sz w:val="24"/>
          <w:szCs w:val="24"/>
        </w:rPr>
        <w:t xml:space="preserve">оговором, </w:t>
      </w:r>
      <w:r w:rsidR="002E58A6" w:rsidRPr="001345CA">
        <w:rPr>
          <w:rFonts w:ascii="Times New Roman" w:hAnsi="Times New Roman" w:cs="Times New Roman"/>
          <w:spacing w:val="-3"/>
          <w:sz w:val="24"/>
          <w:szCs w:val="24"/>
        </w:rPr>
        <w:t>Стороны</w:t>
      </w:r>
      <w:r w:rsidR="00EF363E" w:rsidRPr="001345CA">
        <w:rPr>
          <w:rFonts w:ascii="Times New Roman" w:hAnsi="Times New Roman" w:cs="Times New Roman"/>
          <w:spacing w:val="-3"/>
          <w:sz w:val="24"/>
          <w:szCs w:val="24"/>
        </w:rPr>
        <w:t xml:space="preserve"> вправе потребовать уплаты неустойки (пени).</w:t>
      </w:r>
    </w:p>
    <w:p w14:paraId="37E4090B" w14:textId="77777777" w:rsidR="002E58A6" w:rsidRPr="001345CA" w:rsidRDefault="002E58A6" w:rsidP="00C4094B">
      <w:pPr>
        <w:pStyle w:val="a3"/>
        <w:ind w:firstLine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345CA">
        <w:rPr>
          <w:rFonts w:ascii="Times New Roman" w:hAnsi="Times New Roman" w:cs="Times New Roman"/>
          <w:spacing w:val="-3"/>
          <w:sz w:val="24"/>
          <w:szCs w:val="24"/>
        </w:rPr>
        <w:t>6.3. Пеня начисляется в размере одной трехсотой, действующей на дату уплаты пени, ставки рефинансирования ЦБ РФ. Пеня начисляется за каждый день просрочки исполнения обязательств</w:t>
      </w:r>
      <w:r w:rsidR="005D371D" w:rsidRPr="001345CA">
        <w:rPr>
          <w:rFonts w:ascii="Times New Roman" w:hAnsi="Times New Roman" w:cs="Times New Roman"/>
          <w:spacing w:val="-3"/>
          <w:sz w:val="24"/>
          <w:szCs w:val="24"/>
        </w:rPr>
        <w:t>, предусмотренных настоящим Договором.</w:t>
      </w:r>
    </w:p>
    <w:p w14:paraId="423BBA1F" w14:textId="77777777" w:rsidR="001A449C" w:rsidRPr="001345CA" w:rsidRDefault="004D353A" w:rsidP="00C4094B">
      <w:pPr>
        <w:pStyle w:val="a3"/>
        <w:ind w:firstLine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345CA">
        <w:rPr>
          <w:rFonts w:ascii="Times New Roman" w:hAnsi="Times New Roman" w:cs="Times New Roman"/>
          <w:spacing w:val="-3"/>
          <w:sz w:val="24"/>
          <w:szCs w:val="24"/>
        </w:rPr>
        <w:t>6.4</w:t>
      </w:r>
      <w:r w:rsidR="001A449C" w:rsidRPr="001345CA">
        <w:rPr>
          <w:rFonts w:ascii="Times New Roman" w:hAnsi="Times New Roman" w:cs="Times New Roman"/>
          <w:spacing w:val="-3"/>
          <w:sz w:val="24"/>
          <w:szCs w:val="24"/>
        </w:rPr>
        <w:t>. Сторонами согласовано, что в отношении любых денежных обязательств Сторон в рамках данного договора законные проценты, предусмотренные ст. 317.1 ГК РФ, не начисляются.</w:t>
      </w:r>
    </w:p>
    <w:p w14:paraId="086009E9" w14:textId="77777777" w:rsidR="00182881" w:rsidRPr="001345CA" w:rsidRDefault="00182881" w:rsidP="00C4094B">
      <w:pPr>
        <w:pStyle w:val="a3"/>
        <w:ind w:firstLine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6768F088" w14:textId="77777777" w:rsidR="008A424E" w:rsidRPr="001345CA" w:rsidRDefault="003A1E58" w:rsidP="007B2EE6">
      <w:pPr>
        <w:pStyle w:val="a3"/>
        <w:ind w:firstLine="709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1345CA">
        <w:rPr>
          <w:rFonts w:ascii="Times New Roman" w:hAnsi="Times New Roman" w:cs="Times New Roman"/>
          <w:b/>
          <w:spacing w:val="-3"/>
          <w:sz w:val="24"/>
          <w:szCs w:val="24"/>
        </w:rPr>
        <w:t>7. ТРЕБОВАНИЯ,</w:t>
      </w:r>
      <w:r w:rsidR="008A424E" w:rsidRPr="001345C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345CA">
        <w:rPr>
          <w:rFonts w:ascii="Times New Roman" w:hAnsi="Times New Roman" w:cs="Times New Roman"/>
          <w:b/>
          <w:spacing w:val="-3"/>
          <w:sz w:val="24"/>
          <w:szCs w:val="24"/>
        </w:rPr>
        <w:t xml:space="preserve">ПРЕДЪЯВЛЯЕМЫЕ К КАЧЕСТВУ </w:t>
      </w:r>
    </w:p>
    <w:p w14:paraId="3FE076C9" w14:textId="77777777" w:rsidR="00182881" w:rsidRPr="001345CA" w:rsidRDefault="003A1E58" w:rsidP="007B2EE6">
      <w:pPr>
        <w:pStyle w:val="a3"/>
        <w:ind w:firstLine="709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1345CA">
        <w:rPr>
          <w:rFonts w:ascii="Times New Roman" w:hAnsi="Times New Roman" w:cs="Times New Roman"/>
          <w:b/>
          <w:spacing w:val="-3"/>
          <w:sz w:val="24"/>
          <w:szCs w:val="24"/>
        </w:rPr>
        <w:t>ПОЛИГРАФИЧЕСКОЙ ПРОДУКЦИИ.</w:t>
      </w:r>
    </w:p>
    <w:p w14:paraId="2139CDA5" w14:textId="77777777" w:rsidR="00D76423" w:rsidRPr="001345CA" w:rsidRDefault="00D76423" w:rsidP="004A035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345CA">
        <w:rPr>
          <w:rFonts w:ascii="Times New Roman" w:hAnsi="Times New Roman" w:cs="Times New Roman"/>
          <w:b/>
          <w:bCs/>
          <w:sz w:val="24"/>
          <w:szCs w:val="24"/>
        </w:rPr>
        <w:t xml:space="preserve">7.1.  </w:t>
      </w:r>
      <w:r w:rsidRPr="001345CA">
        <w:rPr>
          <w:rFonts w:ascii="Times New Roman" w:hAnsi="Times New Roman" w:cs="Times New Roman"/>
          <w:bCs/>
          <w:sz w:val="24"/>
          <w:szCs w:val="24"/>
        </w:rPr>
        <w:t>Требования к качеству полиграфической продукции</w:t>
      </w:r>
      <w:r w:rsidRPr="001345CA">
        <w:rPr>
          <w:rFonts w:ascii="Times New Roman" w:hAnsi="Times New Roman" w:cs="Times New Roman"/>
          <w:sz w:val="24"/>
          <w:szCs w:val="24"/>
        </w:rPr>
        <w:t xml:space="preserve"> основываются на:</w:t>
      </w:r>
    </w:p>
    <w:p w14:paraId="4192F780" w14:textId="77777777" w:rsidR="00D76423" w:rsidRPr="001345CA" w:rsidRDefault="00D76423" w:rsidP="004A0358">
      <w:pPr>
        <w:ind w:firstLine="708"/>
        <w:jc w:val="both"/>
      </w:pPr>
      <w:r w:rsidRPr="001345CA">
        <w:t>- Международных, государственных отраслевых стандартах</w:t>
      </w:r>
    </w:p>
    <w:p w14:paraId="3E2DCB0F" w14:textId="77777777" w:rsidR="00D76423" w:rsidRPr="001345CA" w:rsidRDefault="00F979E3" w:rsidP="004A0358">
      <w:pPr>
        <w:ind w:firstLine="708"/>
        <w:jc w:val="both"/>
      </w:pPr>
      <w:r w:rsidRPr="001345CA">
        <w:t>- Нормативах,</w:t>
      </w:r>
      <w:r w:rsidR="00A355E6" w:rsidRPr="001345CA">
        <w:t xml:space="preserve"> </w:t>
      </w:r>
      <w:r w:rsidRPr="001345CA">
        <w:t>у</w:t>
      </w:r>
      <w:r w:rsidR="00D76423" w:rsidRPr="001345CA">
        <w:t>становленных производителями оборудования</w:t>
      </w:r>
    </w:p>
    <w:p w14:paraId="7DD3C4F4" w14:textId="77777777" w:rsidR="00F979E3" w:rsidRPr="001345CA" w:rsidRDefault="00D76423" w:rsidP="004A0358">
      <w:pPr>
        <w:ind w:firstLine="708"/>
        <w:jc w:val="both"/>
      </w:pPr>
      <w:r w:rsidRPr="001345CA">
        <w:t>-</w:t>
      </w:r>
      <w:r w:rsidR="00F979E3" w:rsidRPr="001345CA">
        <w:t xml:space="preserve"> Международных стандартах и технических требованиях к расходным материалам и файлам</w:t>
      </w:r>
    </w:p>
    <w:p w14:paraId="4037C1EC" w14:textId="77777777" w:rsidR="00D76423" w:rsidRPr="001345CA" w:rsidRDefault="00F979E3" w:rsidP="004A0358">
      <w:pPr>
        <w:ind w:firstLine="708"/>
        <w:jc w:val="both"/>
      </w:pPr>
      <w:r w:rsidRPr="001345CA">
        <w:t>- ГОСТ 15467-79 Управление качеством продукции</w:t>
      </w:r>
      <w:r w:rsidR="00D76423" w:rsidRPr="001345CA">
        <w:t xml:space="preserve"> </w:t>
      </w:r>
    </w:p>
    <w:p w14:paraId="365F70BC" w14:textId="77777777" w:rsidR="00D76423" w:rsidRPr="001345CA" w:rsidRDefault="00F979E3" w:rsidP="007B2EE6">
      <w:pPr>
        <w:ind w:firstLine="709"/>
        <w:jc w:val="both"/>
      </w:pPr>
      <w:r w:rsidRPr="001345CA">
        <w:t>7.2.</w:t>
      </w:r>
      <w:r w:rsidR="00D76423" w:rsidRPr="001345CA">
        <w:t>  Критерии оценки качества печати:</w:t>
      </w:r>
    </w:p>
    <w:p w14:paraId="06749BEA" w14:textId="77777777" w:rsidR="00D76423" w:rsidRPr="001345CA" w:rsidRDefault="00D76423" w:rsidP="007B2EE6">
      <w:pPr>
        <w:ind w:firstLine="709"/>
        <w:jc w:val="both"/>
      </w:pPr>
      <w:r w:rsidRPr="001345CA">
        <w:rPr>
          <w:i/>
          <w:iCs/>
        </w:rPr>
        <w:t>оптическая плотность красок</w:t>
      </w:r>
      <w:r w:rsidRPr="001345CA">
        <w:t>:</w:t>
      </w: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1577"/>
        <w:gridCol w:w="1577"/>
        <w:gridCol w:w="1328"/>
        <w:gridCol w:w="1234"/>
        <w:gridCol w:w="1660"/>
      </w:tblGrid>
      <w:tr w:rsidR="00D76423" w:rsidRPr="001345CA" w14:paraId="537F7D72" w14:textId="77777777" w:rsidTr="004A0358"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E1BA7" w14:textId="77777777" w:rsidR="00D76423" w:rsidRPr="001345CA" w:rsidRDefault="00D76423" w:rsidP="007B2EE6">
            <w:pPr>
              <w:jc w:val="both"/>
            </w:pPr>
            <w:r w:rsidRPr="001345CA">
              <w:t>Тип бумаги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79F9F" w14:textId="77777777" w:rsidR="00D76423" w:rsidRPr="001345CA" w:rsidRDefault="00D76423" w:rsidP="007B2EE6">
            <w:pPr>
              <w:jc w:val="both"/>
            </w:pPr>
            <w:r w:rsidRPr="001345CA">
              <w:t>Мелованная</w:t>
            </w:r>
          </w:p>
          <w:p w14:paraId="65437B50" w14:textId="77777777" w:rsidR="00D76423" w:rsidRPr="001345CA" w:rsidRDefault="00D76423" w:rsidP="007B2EE6">
            <w:pPr>
              <w:jc w:val="both"/>
            </w:pPr>
            <w:r w:rsidRPr="001345CA">
              <w:t>глянцевая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EA31F" w14:textId="77777777" w:rsidR="00D76423" w:rsidRPr="001345CA" w:rsidRDefault="00D76423" w:rsidP="007B2EE6">
            <w:pPr>
              <w:jc w:val="both"/>
            </w:pPr>
            <w:r w:rsidRPr="001345CA">
              <w:t>Мелованная</w:t>
            </w:r>
          </w:p>
          <w:p w14:paraId="4024CE27" w14:textId="77777777" w:rsidR="00D76423" w:rsidRPr="001345CA" w:rsidRDefault="00D76423" w:rsidP="007B2EE6">
            <w:pPr>
              <w:jc w:val="both"/>
            </w:pPr>
            <w:r w:rsidRPr="001345CA">
              <w:t>матовая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58B9A" w14:textId="77777777" w:rsidR="00D76423" w:rsidRPr="001345CA" w:rsidRDefault="00D76423" w:rsidP="007B2EE6">
            <w:pPr>
              <w:jc w:val="both"/>
            </w:pPr>
            <w:r w:rsidRPr="001345CA">
              <w:t>Офсетная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8030" w14:textId="77777777" w:rsidR="00D76423" w:rsidRPr="001345CA" w:rsidRDefault="00D76423" w:rsidP="007B2EE6">
            <w:pPr>
              <w:jc w:val="both"/>
            </w:pPr>
            <w:r w:rsidRPr="001345CA">
              <w:t>Газетная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7AB32" w14:textId="77777777" w:rsidR="00D76423" w:rsidRPr="001345CA" w:rsidRDefault="00D76423" w:rsidP="007B2EE6">
            <w:pPr>
              <w:jc w:val="both"/>
            </w:pPr>
            <w:r w:rsidRPr="001345CA">
              <w:t>Типографская</w:t>
            </w:r>
          </w:p>
        </w:tc>
      </w:tr>
      <w:tr w:rsidR="00D76423" w:rsidRPr="001345CA" w14:paraId="69E256DF" w14:textId="77777777" w:rsidTr="004A0358">
        <w:tc>
          <w:tcPr>
            <w:tcW w:w="1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C67E9" w14:textId="77777777" w:rsidR="00D76423" w:rsidRPr="001345CA" w:rsidRDefault="00D76423" w:rsidP="007B2EE6">
            <w:pPr>
              <w:jc w:val="both"/>
            </w:pPr>
            <w:r w:rsidRPr="001345CA">
              <w:t>Голубая (c)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B4C41" w14:textId="77777777" w:rsidR="00D76423" w:rsidRPr="001345CA" w:rsidRDefault="00D76423" w:rsidP="007B2EE6">
            <w:pPr>
              <w:jc w:val="both"/>
            </w:pPr>
            <w:r w:rsidRPr="001345CA">
              <w:t>1,45±0,1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9480F" w14:textId="77777777" w:rsidR="00D76423" w:rsidRPr="001345CA" w:rsidRDefault="00D76423" w:rsidP="007B2EE6">
            <w:pPr>
              <w:jc w:val="both"/>
            </w:pPr>
            <w:r w:rsidRPr="001345CA">
              <w:t>1,35±0,1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E373F" w14:textId="77777777" w:rsidR="00D76423" w:rsidRPr="001345CA" w:rsidRDefault="00D76423" w:rsidP="007B2EE6">
            <w:pPr>
              <w:jc w:val="both"/>
            </w:pPr>
            <w:r w:rsidRPr="001345CA">
              <w:t>1,20±0,1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56E3" w14:textId="77777777" w:rsidR="00D76423" w:rsidRPr="001345CA" w:rsidRDefault="00D76423" w:rsidP="007B2EE6">
            <w:pPr>
              <w:jc w:val="both"/>
            </w:pPr>
            <w:r w:rsidRPr="001345CA">
              <w:t>0,9±0,2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404A0" w14:textId="77777777" w:rsidR="00D76423" w:rsidRPr="001345CA" w:rsidRDefault="00D76423" w:rsidP="007B2EE6">
            <w:pPr>
              <w:jc w:val="both"/>
            </w:pPr>
            <w:r w:rsidRPr="001345CA">
              <w:t>0,9±0,1</w:t>
            </w:r>
          </w:p>
        </w:tc>
      </w:tr>
      <w:tr w:rsidR="00D76423" w:rsidRPr="001345CA" w14:paraId="4164B95E" w14:textId="77777777" w:rsidTr="004A0358">
        <w:tc>
          <w:tcPr>
            <w:tcW w:w="1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BA6AB" w14:textId="77777777" w:rsidR="00D76423" w:rsidRPr="001345CA" w:rsidRDefault="00D76423" w:rsidP="007B2EE6">
            <w:pPr>
              <w:jc w:val="both"/>
            </w:pPr>
            <w:r w:rsidRPr="001345CA">
              <w:t>Пурпурная (m)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5B90D" w14:textId="77777777" w:rsidR="00D76423" w:rsidRPr="001345CA" w:rsidRDefault="00D76423" w:rsidP="007B2EE6">
            <w:pPr>
              <w:jc w:val="both"/>
            </w:pPr>
            <w:r w:rsidRPr="001345CA">
              <w:t>1,40±0,1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F3C7" w14:textId="77777777" w:rsidR="00D76423" w:rsidRPr="001345CA" w:rsidRDefault="00D76423" w:rsidP="007B2EE6">
            <w:pPr>
              <w:jc w:val="both"/>
            </w:pPr>
            <w:r w:rsidRPr="001345CA">
              <w:t>1,30±0,1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CDAC7" w14:textId="77777777" w:rsidR="00D76423" w:rsidRPr="001345CA" w:rsidRDefault="00D76423" w:rsidP="007B2EE6">
            <w:pPr>
              <w:jc w:val="both"/>
            </w:pPr>
            <w:r w:rsidRPr="001345CA">
              <w:t>1,15±0,1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1FB0D" w14:textId="77777777" w:rsidR="00D76423" w:rsidRPr="001345CA" w:rsidRDefault="00D76423" w:rsidP="007B2EE6">
            <w:pPr>
              <w:jc w:val="both"/>
            </w:pPr>
            <w:r w:rsidRPr="001345CA">
              <w:t>0,85±0,2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91E1B" w14:textId="77777777" w:rsidR="00D76423" w:rsidRPr="001345CA" w:rsidRDefault="00D76423" w:rsidP="007B2EE6">
            <w:pPr>
              <w:jc w:val="both"/>
            </w:pPr>
            <w:r w:rsidRPr="001345CA">
              <w:t>0,85±0,1</w:t>
            </w:r>
          </w:p>
        </w:tc>
      </w:tr>
      <w:tr w:rsidR="00D76423" w:rsidRPr="001345CA" w14:paraId="301C4ADD" w14:textId="77777777" w:rsidTr="004A0358">
        <w:tc>
          <w:tcPr>
            <w:tcW w:w="1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81088" w14:textId="77777777" w:rsidR="00D76423" w:rsidRPr="001345CA" w:rsidRDefault="00D76423" w:rsidP="007B2EE6">
            <w:pPr>
              <w:jc w:val="both"/>
            </w:pPr>
            <w:r w:rsidRPr="001345CA">
              <w:t>Жёлтая (y)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F12E4" w14:textId="77777777" w:rsidR="00D76423" w:rsidRPr="001345CA" w:rsidRDefault="00D76423" w:rsidP="007B2EE6">
            <w:pPr>
              <w:jc w:val="both"/>
            </w:pPr>
            <w:r w:rsidRPr="001345CA">
              <w:t>1,40±0,1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4745E" w14:textId="77777777" w:rsidR="00D76423" w:rsidRPr="001345CA" w:rsidRDefault="00D76423" w:rsidP="007B2EE6">
            <w:pPr>
              <w:jc w:val="both"/>
            </w:pPr>
            <w:r w:rsidRPr="001345CA">
              <w:t>1,30±0,1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11530" w14:textId="77777777" w:rsidR="00D76423" w:rsidRPr="001345CA" w:rsidRDefault="00D76423" w:rsidP="007B2EE6">
            <w:pPr>
              <w:jc w:val="both"/>
            </w:pPr>
            <w:r w:rsidRPr="001345CA">
              <w:t>1,20±0,1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A082" w14:textId="77777777" w:rsidR="00D76423" w:rsidRPr="001345CA" w:rsidRDefault="00D76423" w:rsidP="007B2EE6">
            <w:pPr>
              <w:jc w:val="both"/>
            </w:pPr>
            <w:r w:rsidRPr="001345CA">
              <w:t>0,90±0,2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8A5C5" w14:textId="77777777" w:rsidR="00D76423" w:rsidRPr="001345CA" w:rsidRDefault="00D76423" w:rsidP="007B2EE6">
            <w:pPr>
              <w:jc w:val="both"/>
            </w:pPr>
            <w:r w:rsidRPr="001345CA">
              <w:t>0,90±0,1</w:t>
            </w:r>
          </w:p>
        </w:tc>
      </w:tr>
      <w:tr w:rsidR="00D76423" w:rsidRPr="001345CA" w14:paraId="328AE1A1" w14:textId="77777777" w:rsidTr="004A0358">
        <w:tc>
          <w:tcPr>
            <w:tcW w:w="1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0C106" w14:textId="77777777" w:rsidR="00D76423" w:rsidRPr="001345CA" w:rsidRDefault="00D76423" w:rsidP="007B2EE6">
            <w:pPr>
              <w:jc w:val="both"/>
            </w:pPr>
            <w:r w:rsidRPr="001345CA">
              <w:t>Чёрная (k)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9DA9F" w14:textId="77777777" w:rsidR="00D76423" w:rsidRPr="001345CA" w:rsidRDefault="00D76423" w:rsidP="007B2EE6">
            <w:pPr>
              <w:jc w:val="both"/>
            </w:pPr>
            <w:r w:rsidRPr="001345CA">
              <w:t>1,80±0,1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4DEA1" w14:textId="77777777" w:rsidR="00D76423" w:rsidRPr="001345CA" w:rsidRDefault="00D76423" w:rsidP="007B2EE6">
            <w:pPr>
              <w:jc w:val="both"/>
            </w:pPr>
            <w:r w:rsidRPr="001345CA">
              <w:t>1,70±0,1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8A4C" w14:textId="77777777" w:rsidR="00D76423" w:rsidRPr="001345CA" w:rsidRDefault="00D76423" w:rsidP="007B2EE6">
            <w:pPr>
              <w:jc w:val="both"/>
            </w:pPr>
            <w:r w:rsidRPr="001345CA">
              <w:t>1,500±0,1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F6E35" w14:textId="77777777" w:rsidR="00D76423" w:rsidRPr="001345CA" w:rsidRDefault="00D76423" w:rsidP="007B2EE6">
            <w:pPr>
              <w:jc w:val="both"/>
            </w:pPr>
            <w:r w:rsidRPr="001345CA">
              <w:t>1,10±0,2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3D6F8" w14:textId="77777777" w:rsidR="00D76423" w:rsidRPr="001345CA" w:rsidRDefault="00D76423" w:rsidP="007B2EE6">
            <w:pPr>
              <w:jc w:val="both"/>
            </w:pPr>
            <w:r w:rsidRPr="001345CA">
              <w:t>1,10±0,1</w:t>
            </w:r>
          </w:p>
        </w:tc>
      </w:tr>
    </w:tbl>
    <w:p w14:paraId="14FEA8F2" w14:textId="77777777" w:rsidR="00D76423" w:rsidRPr="001345CA" w:rsidRDefault="00D76423" w:rsidP="007B2EE6">
      <w:pPr>
        <w:ind w:firstLine="709"/>
        <w:jc w:val="both"/>
      </w:pPr>
      <w:r w:rsidRPr="001345CA">
        <w:rPr>
          <w:i/>
          <w:iCs/>
        </w:rPr>
        <w:t>точность совмещения красок</w:t>
      </w:r>
      <w:r w:rsidRPr="001345CA">
        <w:t>:</w:t>
      </w:r>
    </w:p>
    <w:p w14:paraId="08A3FC06" w14:textId="77777777" w:rsidR="00D76423" w:rsidRPr="001345CA" w:rsidRDefault="00D76423" w:rsidP="007B2EE6">
      <w:pPr>
        <w:ind w:firstLine="709"/>
        <w:jc w:val="both"/>
      </w:pPr>
      <w:r w:rsidRPr="001345CA">
        <w:t>- для газетной и типографской бумаг – 0,3 мм</w:t>
      </w:r>
    </w:p>
    <w:p w14:paraId="160816D3" w14:textId="77777777" w:rsidR="00D76423" w:rsidRPr="001345CA" w:rsidRDefault="00D76423" w:rsidP="007B2EE6">
      <w:pPr>
        <w:ind w:firstLine="709"/>
        <w:jc w:val="both"/>
      </w:pPr>
      <w:r w:rsidRPr="001345CA">
        <w:t>- для офсетных бумаг – 0,2 мм</w:t>
      </w:r>
    </w:p>
    <w:p w14:paraId="4F60494F" w14:textId="77777777" w:rsidR="00D76423" w:rsidRPr="001345CA" w:rsidRDefault="00D76423" w:rsidP="007B2EE6">
      <w:pPr>
        <w:ind w:firstLine="709"/>
        <w:jc w:val="both"/>
      </w:pPr>
      <w:r w:rsidRPr="001345CA">
        <w:t>- для мелованных бумаг - 0,1 мм</w:t>
      </w:r>
    </w:p>
    <w:p w14:paraId="3BE93F6E" w14:textId="77777777" w:rsidR="00D76423" w:rsidRPr="001345CA" w:rsidRDefault="00D76423" w:rsidP="007B2EE6">
      <w:pPr>
        <w:ind w:firstLine="709"/>
        <w:jc w:val="both"/>
      </w:pPr>
      <w:r w:rsidRPr="001345CA">
        <w:rPr>
          <w:i/>
          <w:iCs/>
        </w:rPr>
        <w:t>точность приводки лица и оборота</w:t>
      </w:r>
      <w:r w:rsidRPr="001345CA">
        <w:t>:</w:t>
      </w:r>
    </w:p>
    <w:p w14:paraId="7E332FBB" w14:textId="77777777" w:rsidR="00D76423" w:rsidRPr="001345CA" w:rsidRDefault="00D76423" w:rsidP="007B2EE6">
      <w:pPr>
        <w:ind w:firstLine="709"/>
        <w:jc w:val="both"/>
      </w:pPr>
      <w:r w:rsidRPr="001345CA">
        <w:t>- газетная бумага – 1,5 мм</w:t>
      </w:r>
    </w:p>
    <w:p w14:paraId="0CBB11CC" w14:textId="77777777" w:rsidR="00D76423" w:rsidRPr="001345CA" w:rsidRDefault="00D76423" w:rsidP="007B2EE6">
      <w:pPr>
        <w:ind w:firstLine="709"/>
        <w:jc w:val="both"/>
      </w:pPr>
      <w:r w:rsidRPr="001345CA">
        <w:t>- офсетная бумага до 70 г/кв. м – 1,5 мм</w:t>
      </w:r>
    </w:p>
    <w:p w14:paraId="7FA67222" w14:textId="77777777" w:rsidR="00D76423" w:rsidRPr="001345CA" w:rsidRDefault="00D76423" w:rsidP="007B2EE6">
      <w:pPr>
        <w:ind w:firstLine="709"/>
        <w:jc w:val="both"/>
      </w:pPr>
      <w:r w:rsidRPr="001345CA">
        <w:t>- офсетная бумага более 70 г/кв. м – 1,0 мм</w:t>
      </w:r>
    </w:p>
    <w:p w14:paraId="2F7576F1" w14:textId="77777777" w:rsidR="00D76423" w:rsidRPr="001345CA" w:rsidRDefault="00D76423" w:rsidP="007B2EE6">
      <w:pPr>
        <w:ind w:firstLine="709"/>
        <w:jc w:val="both"/>
      </w:pPr>
      <w:r w:rsidRPr="001345CA">
        <w:t>- мелованная бумага – 1,0 мм.</w:t>
      </w:r>
    </w:p>
    <w:p w14:paraId="4860C74E" w14:textId="77777777" w:rsidR="00D76423" w:rsidRPr="001345CA" w:rsidRDefault="00F979E3" w:rsidP="007B2EE6">
      <w:pPr>
        <w:ind w:firstLine="709"/>
        <w:jc w:val="both"/>
      </w:pPr>
      <w:r w:rsidRPr="001345CA">
        <w:t>7.3</w:t>
      </w:r>
      <w:r w:rsidR="00D76423" w:rsidRPr="001345CA">
        <w:t>. На основании внутренних инструкций и требований по качеству предприятия допустимо наличие «марашек» (элементов бумажной пыли) на офсетной бумаге, обусловленных качеством бумаги. На мелованных бумагах наличие таких единичных «марашек» и царапин шириной не более 0,1 мм и длиной не более 10 мм допустимо в тех случаях, если данные элементы не искажают текстовой информации или не расположен на лицах в фотографических участках изображения, а также на имиджевых рекламных блоках.</w:t>
      </w:r>
    </w:p>
    <w:p w14:paraId="43CAC750" w14:textId="77777777" w:rsidR="00D76423" w:rsidRPr="001345CA" w:rsidRDefault="00F979E3" w:rsidP="007B2EE6">
      <w:pPr>
        <w:ind w:firstLine="709"/>
        <w:jc w:val="both"/>
      </w:pPr>
      <w:r w:rsidRPr="001345CA">
        <w:t>7.4</w:t>
      </w:r>
      <w:r w:rsidR="00D76423" w:rsidRPr="001345CA">
        <w:t>.  Готовые экземпляры изданий должны содержать полное число тетрадей и дополнительных элементов с правильным их расположением.</w:t>
      </w:r>
    </w:p>
    <w:p w14:paraId="554D28F2" w14:textId="77777777" w:rsidR="00D76423" w:rsidRPr="001345CA" w:rsidRDefault="00F979E3" w:rsidP="007B2EE6">
      <w:pPr>
        <w:ind w:firstLine="709"/>
        <w:jc w:val="both"/>
      </w:pPr>
      <w:r w:rsidRPr="001345CA">
        <w:t>7.5</w:t>
      </w:r>
      <w:r w:rsidR="00D76423" w:rsidRPr="001345CA">
        <w:t>.  Отклонение от точности совмещения выборочного УФ-лакирования с печатным изображением – до 1 мм.</w:t>
      </w:r>
    </w:p>
    <w:p w14:paraId="0C28A070" w14:textId="77777777" w:rsidR="00D76423" w:rsidRPr="001345CA" w:rsidRDefault="00F979E3" w:rsidP="007B2EE6">
      <w:pPr>
        <w:ind w:firstLine="709"/>
        <w:jc w:val="both"/>
      </w:pPr>
      <w:r w:rsidRPr="001345CA">
        <w:t>7.6</w:t>
      </w:r>
      <w:r w:rsidR="00D76423" w:rsidRPr="001345CA">
        <w:t>.  Допускается наличие следов пальцев рук на продукции, покрытой УФ-лаком или глянцевой плёнкой.</w:t>
      </w:r>
    </w:p>
    <w:p w14:paraId="0D9F97F8" w14:textId="77777777" w:rsidR="00D76423" w:rsidRPr="001345CA" w:rsidRDefault="00F979E3" w:rsidP="007B2EE6">
      <w:pPr>
        <w:ind w:firstLine="709"/>
        <w:jc w:val="both"/>
      </w:pPr>
      <w:r w:rsidRPr="001345CA">
        <w:t>7.7</w:t>
      </w:r>
      <w:r w:rsidR="00D76423" w:rsidRPr="001345CA">
        <w:t>.  Предельное отклонение верхних элементов издания (</w:t>
      </w:r>
      <w:proofErr w:type="spellStart"/>
      <w:r w:rsidR="00D76423" w:rsidRPr="001345CA">
        <w:t>неплоскостность</w:t>
      </w:r>
      <w:proofErr w:type="spellEnd"/>
      <w:r w:rsidR="00D76423" w:rsidRPr="001345CA">
        <w:t>) – 2 мм.</w:t>
      </w:r>
    </w:p>
    <w:p w14:paraId="3E95D02C" w14:textId="77777777" w:rsidR="00D76423" w:rsidRPr="001345CA" w:rsidRDefault="00F979E3" w:rsidP="007B2EE6">
      <w:pPr>
        <w:ind w:firstLine="709"/>
        <w:jc w:val="both"/>
      </w:pPr>
      <w:r w:rsidRPr="001345CA">
        <w:t>7.8</w:t>
      </w:r>
      <w:r w:rsidR="00D76423" w:rsidRPr="001345CA">
        <w:t>.  Допустимое несовмещение фальца в тетрадях составляет от 1 до 2 мм в зависимости от полосности тетради, толщины бумаги и используемого оборудования.</w:t>
      </w:r>
    </w:p>
    <w:p w14:paraId="146001FA" w14:textId="77777777" w:rsidR="00D76423" w:rsidRPr="001345CA" w:rsidRDefault="00F979E3" w:rsidP="007B2EE6">
      <w:pPr>
        <w:ind w:firstLine="709"/>
        <w:jc w:val="both"/>
      </w:pPr>
      <w:r w:rsidRPr="001345CA">
        <w:lastRenderedPageBreak/>
        <w:t>7.9</w:t>
      </w:r>
      <w:r w:rsidR="00D76423" w:rsidRPr="001345CA">
        <w:t>.  При наличии разворотных и стыковочных элементов изображения в тетради допустимые отклонения в их позиционировании суммируются (</w:t>
      </w:r>
      <w:proofErr w:type="spellStart"/>
      <w:r w:rsidR="00D76423" w:rsidRPr="001345CA">
        <w:t>пп</w:t>
      </w:r>
      <w:proofErr w:type="spellEnd"/>
      <w:r w:rsidR="00D76423" w:rsidRPr="001345CA">
        <w:t xml:space="preserve">. </w:t>
      </w:r>
      <w:r w:rsidR="008A424E" w:rsidRPr="001345CA">
        <w:t>7</w:t>
      </w:r>
      <w:r w:rsidR="00D76423" w:rsidRPr="001345CA">
        <w:t>.</w:t>
      </w:r>
      <w:r w:rsidR="008A424E" w:rsidRPr="001345CA">
        <w:t>1</w:t>
      </w:r>
      <w:r w:rsidR="00D76423" w:rsidRPr="001345CA">
        <w:t xml:space="preserve"> и </w:t>
      </w:r>
      <w:r w:rsidR="008A424E" w:rsidRPr="001345CA">
        <w:t>7</w:t>
      </w:r>
      <w:r w:rsidR="00D76423" w:rsidRPr="001345CA">
        <w:t>.</w:t>
      </w:r>
      <w:r w:rsidR="008A424E" w:rsidRPr="001345CA">
        <w:t>8</w:t>
      </w:r>
      <w:r w:rsidR="00D76423" w:rsidRPr="001345CA">
        <w:t>).</w:t>
      </w:r>
    </w:p>
    <w:p w14:paraId="42388D11" w14:textId="77777777" w:rsidR="00D76423" w:rsidRPr="001345CA" w:rsidRDefault="00F979E3" w:rsidP="007B2EE6">
      <w:pPr>
        <w:ind w:firstLine="709"/>
        <w:jc w:val="both"/>
      </w:pPr>
      <w:r w:rsidRPr="001345CA">
        <w:t>7.10</w:t>
      </w:r>
      <w:r w:rsidR="00D76423" w:rsidRPr="001345CA">
        <w:t>.  Для изданий, сшитых проволокой:</w:t>
      </w:r>
    </w:p>
    <w:p w14:paraId="0E889654" w14:textId="77777777" w:rsidR="00D76423" w:rsidRPr="001345CA" w:rsidRDefault="00D76423" w:rsidP="007B2EE6">
      <w:pPr>
        <w:ind w:firstLine="709"/>
        <w:jc w:val="both"/>
      </w:pPr>
      <w:r w:rsidRPr="001345CA">
        <w:t>- предельные отклонения при обрезке с 3-х сторон (косина) ± 2,0 мм (для газетных бумаг) и ±1,5 мм для офсетных и мелованных бумаг;</w:t>
      </w:r>
    </w:p>
    <w:p w14:paraId="28FBBD21" w14:textId="77777777" w:rsidR="00D76423" w:rsidRPr="001345CA" w:rsidRDefault="00D76423" w:rsidP="007B2EE6">
      <w:pPr>
        <w:ind w:firstLine="709"/>
        <w:jc w:val="both"/>
      </w:pPr>
      <w:r w:rsidRPr="001345CA">
        <w:t>- допустимое отклонение в расположении скоб от корешкового сгиба ±1 мм;</w:t>
      </w:r>
    </w:p>
    <w:p w14:paraId="5C935FB2" w14:textId="77777777" w:rsidR="00D76423" w:rsidRPr="001345CA" w:rsidRDefault="00D76423" w:rsidP="007B2EE6">
      <w:pPr>
        <w:ind w:firstLine="709"/>
        <w:jc w:val="both"/>
      </w:pPr>
      <w:r w:rsidRPr="001345CA">
        <w:t>- для продукции, содержащей более 32-х полос, может возникнуть необходимость компенсации выталкивания внутренних тетрадей, которая достигается уменьшением формата вёрстки внутренних полос. Величина компенсации зависит от количества полос в издании и толщины бумаги и может достигать 5 мм. Величину компенсации необходимо согласовывать с технологом Исполнителя;</w:t>
      </w:r>
    </w:p>
    <w:p w14:paraId="1CCB1F29" w14:textId="77777777" w:rsidR="00D76423" w:rsidRPr="001345CA" w:rsidRDefault="00D76423" w:rsidP="007B2EE6">
      <w:pPr>
        <w:ind w:firstLine="709"/>
        <w:jc w:val="both"/>
      </w:pPr>
      <w:r w:rsidRPr="001345CA">
        <w:t>- допускаются малозаметные следы от ножей на обрезе.</w:t>
      </w:r>
    </w:p>
    <w:p w14:paraId="37772629" w14:textId="77777777" w:rsidR="00D76423" w:rsidRPr="001345CA" w:rsidRDefault="00F979E3" w:rsidP="007B2EE6">
      <w:pPr>
        <w:ind w:firstLine="709"/>
        <w:jc w:val="both"/>
      </w:pPr>
      <w:r w:rsidRPr="001345CA">
        <w:t>7.11</w:t>
      </w:r>
      <w:r w:rsidR="00D76423" w:rsidRPr="001345CA">
        <w:t>.  Для изданий, скреплённых способом КБС:</w:t>
      </w:r>
    </w:p>
    <w:p w14:paraId="70FFCA8F" w14:textId="77777777" w:rsidR="00D76423" w:rsidRPr="001345CA" w:rsidRDefault="00D76423" w:rsidP="007B2EE6">
      <w:pPr>
        <w:ind w:firstLine="709"/>
        <w:jc w:val="both"/>
      </w:pPr>
      <w:r w:rsidRPr="001345CA">
        <w:t>- предельное смещение корешка от симметричного – 1,5 мм;</w:t>
      </w:r>
    </w:p>
    <w:p w14:paraId="200ABDB9" w14:textId="77777777" w:rsidR="00D76423" w:rsidRPr="001345CA" w:rsidRDefault="00D76423" w:rsidP="007B2EE6">
      <w:pPr>
        <w:ind w:firstLine="709"/>
        <w:jc w:val="both"/>
      </w:pPr>
      <w:r w:rsidRPr="001345CA">
        <w:t>- предельное отклонение размеров изданий после обрезки с 3-х сторон и косина – 1,5 мм;</w:t>
      </w:r>
    </w:p>
    <w:p w14:paraId="571D19BA" w14:textId="77777777" w:rsidR="00D76423" w:rsidRPr="001345CA" w:rsidRDefault="00D76423" w:rsidP="007B2EE6">
      <w:pPr>
        <w:ind w:firstLine="709"/>
        <w:jc w:val="both"/>
      </w:pPr>
      <w:r w:rsidRPr="001345CA">
        <w:t>- корешок должен иметь прямоугольную форму, без морщин и сдвигов; допускаются единичные экземпляры с морщинами и надрывами обложки по корешку до 3 мм. Под единичными экземплярами понимается количество экземпляров, не превышающих 0,2% от общего тиража.</w:t>
      </w:r>
    </w:p>
    <w:p w14:paraId="1270E544" w14:textId="77777777" w:rsidR="00D76423" w:rsidRPr="001345CA" w:rsidRDefault="00D76423" w:rsidP="007B2EE6">
      <w:pPr>
        <w:ind w:firstLine="709"/>
        <w:jc w:val="both"/>
      </w:pPr>
      <w:r w:rsidRPr="001345CA">
        <w:t xml:space="preserve">- срезы должны быть ровными и чистыми, допустимы </w:t>
      </w:r>
      <w:proofErr w:type="gramStart"/>
      <w:r w:rsidRPr="001345CA">
        <w:t>мало заметные</w:t>
      </w:r>
      <w:proofErr w:type="gramEnd"/>
      <w:r w:rsidRPr="001345CA">
        <w:t xml:space="preserve"> следы от ножей;</w:t>
      </w:r>
    </w:p>
    <w:p w14:paraId="10181C60" w14:textId="77777777" w:rsidR="00D76423" w:rsidRPr="001345CA" w:rsidRDefault="00D76423" w:rsidP="007B2EE6">
      <w:pPr>
        <w:ind w:firstLine="709"/>
        <w:jc w:val="both"/>
      </w:pPr>
      <w:r w:rsidRPr="001345CA">
        <w:t>- допускаются единичные просветы между листами шириной не более 0,5 мм, не нарушающие связи листов с клеевой плёнкой;</w:t>
      </w:r>
    </w:p>
    <w:p w14:paraId="08054AF9" w14:textId="77777777" w:rsidR="00D76423" w:rsidRPr="001345CA" w:rsidRDefault="00D76423" w:rsidP="007B2EE6">
      <w:pPr>
        <w:ind w:firstLine="709"/>
        <w:jc w:val="both"/>
      </w:pPr>
      <w:r w:rsidRPr="001345CA">
        <w:t>- допускаются единичные затёки клея между листами величиной не более 2 мм;</w:t>
      </w:r>
    </w:p>
    <w:p w14:paraId="4E19D97F" w14:textId="77777777" w:rsidR="00D76423" w:rsidRPr="001345CA" w:rsidRDefault="00D76423" w:rsidP="007B2EE6">
      <w:pPr>
        <w:ind w:firstLine="709"/>
        <w:jc w:val="both"/>
      </w:pPr>
      <w:r w:rsidRPr="001345CA">
        <w:t>- допустимо наличие единичных механических повреждений (царапин, вмятин) на обложке, обусловленных технологическими особенностями оборудования.</w:t>
      </w:r>
    </w:p>
    <w:p w14:paraId="50B9A8F7" w14:textId="77777777" w:rsidR="00D76423" w:rsidRPr="001345CA" w:rsidRDefault="00F979E3" w:rsidP="007B2EE6">
      <w:pPr>
        <w:ind w:firstLine="709"/>
        <w:jc w:val="both"/>
      </w:pPr>
      <w:r w:rsidRPr="001345CA">
        <w:t>7.12</w:t>
      </w:r>
      <w:r w:rsidR="00D76423" w:rsidRPr="001345CA">
        <w:t>. Для изданий в твёрдом переплёте (блок сшит нитками):</w:t>
      </w:r>
    </w:p>
    <w:p w14:paraId="7D93DEAC" w14:textId="77777777" w:rsidR="00D76423" w:rsidRPr="001345CA" w:rsidRDefault="00D76423" w:rsidP="007B2EE6">
      <w:pPr>
        <w:ind w:firstLine="709"/>
        <w:jc w:val="both"/>
      </w:pPr>
      <w:r w:rsidRPr="001345CA">
        <w:t xml:space="preserve">- допускаются незначительные затёки клея в </w:t>
      </w:r>
      <w:r w:rsidR="008A424E" w:rsidRPr="001345CA">
        <w:t>ш</w:t>
      </w:r>
      <w:r w:rsidRPr="001345CA">
        <w:t>вейные проколы, не вызывающие значительного склеивания страниц и искажения информации;</w:t>
      </w:r>
    </w:p>
    <w:p w14:paraId="2CD26F9C" w14:textId="77777777" w:rsidR="00D76423" w:rsidRPr="001345CA" w:rsidRDefault="00D76423" w:rsidP="007B2EE6">
      <w:pPr>
        <w:ind w:firstLine="709"/>
        <w:jc w:val="both"/>
      </w:pPr>
      <w:r w:rsidRPr="001345CA">
        <w:t>- косина вставки блоков в переплётные крышки не должна превышать 1,5 мм;</w:t>
      </w:r>
    </w:p>
    <w:p w14:paraId="201088B8" w14:textId="77777777" w:rsidR="00D76423" w:rsidRPr="001345CA" w:rsidRDefault="00D76423" w:rsidP="007B2EE6">
      <w:pPr>
        <w:ind w:firstLine="709"/>
        <w:jc w:val="both"/>
      </w:pPr>
      <w:r w:rsidRPr="001345CA">
        <w:t>- разница в размерах кантов не должна превышать 1 мм;</w:t>
      </w:r>
    </w:p>
    <w:p w14:paraId="3559B48A" w14:textId="77777777" w:rsidR="00D76423" w:rsidRPr="001345CA" w:rsidRDefault="00D76423" w:rsidP="007B2EE6">
      <w:pPr>
        <w:ind w:firstLine="709"/>
        <w:jc w:val="both"/>
      </w:pPr>
      <w:r w:rsidRPr="001345CA">
        <w:t xml:space="preserve">- срезы должны быть ровными и чистыми, допустимы </w:t>
      </w:r>
      <w:proofErr w:type="gramStart"/>
      <w:r w:rsidRPr="001345CA">
        <w:t>мало заметные</w:t>
      </w:r>
      <w:proofErr w:type="gramEnd"/>
      <w:r w:rsidRPr="001345CA">
        <w:t xml:space="preserve"> следы от ножей.</w:t>
      </w:r>
    </w:p>
    <w:p w14:paraId="4D6FE6BA" w14:textId="77777777" w:rsidR="00D76423" w:rsidRPr="001345CA" w:rsidRDefault="00F979E3" w:rsidP="007B2EE6">
      <w:pPr>
        <w:ind w:firstLine="709"/>
        <w:jc w:val="both"/>
      </w:pPr>
      <w:r w:rsidRPr="001345CA">
        <w:t>7.13</w:t>
      </w:r>
      <w:r w:rsidR="00D76423" w:rsidRPr="001345CA">
        <w:t>. Браком является:</w:t>
      </w:r>
    </w:p>
    <w:p w14:paraId="58F34A2E" w14:textId="77777777" w:rsidR="00D76423" w:rsidRPr="001345CA" w:rsidRDefault="00D76423" w:rsidP="007B2EE6">
      <w:pPr>
        <w:ind w:firstLine="709"/>
        <w:jc w:val="both"/>
      </w:pPr>
      <w:r w:rsidRPr="001345CA">
        <w:t>- неправильная последовательность страниц, некомплектность блока, перевёрнутые страницы, незапечатанные страницы кроме предусмотренных;</w:t>
      </w:r>
    </w:p>
    <w:p w14:paraId="0871B409" w14:textId="77777777" w:rsidR="00D76423" w:rsidRPr="001345CA" w:rsidRDefault="00D76423" w:rsidP="007B2EE6">
      <w:pPr>
        <w:ind w:firstLine="709"/>
        <w:jc w:val="both"/>
      </w:pPr>
      <w:r w:rsidRPr="001345CA">
        <w:t>- грубые дефекты воспроизведения шрифта и иллюстраций (</w:t>
      </w:r>
      <w:proofErr w:type="spellStart"/>
      <w:r w:rsidRPr="001345CA">
        <w:t>непропечатка</w:t>
      </w:r>
      <w:proofErr w:type="spellEnd"/>
      <w:r w:rsidRPr="001345CA">
        <w:t xml:space="preserve"> текста, </w:t>
      </w:r>
      <w:proofErr w:type="spellStart"/>
      <w:r w:rsidRPr="001345CA">
        <w:t>тенение</w:t>
      </w:r>
      <w:proofErr w:type="spellEnd"/>
      <w:r w:rsidRPr="001345CA">
        <w:t xml:space="preserve">, смазывание краски, </w:t>
      </w:r>
      <w:proofErr w:type="spellStart"/>
      <w:r w:rsidRPr="001345CA">
        <w:t>отмарывание</w:t>
      </w:r>
      <w:proofErr w:type="spellEnd"/>
      <w:r w:rsidRPr="001345CA">
        <w:t xml:space="preserve"> краски, двоение);</w:t>
      </w:r>
    </w:p>
    <w:p w14:paraId="0D147146" w14:textId="77777777" w:rsidR="00D76423" w:rsidRPr="001345CA" w:rsidRDefault="00D76423" w:rsidP="007B2EE6">
      <w:pPr>
        <w:ind w:firstLine="709"/>
        <w:jc w:val="both"/>
      </w:pPr>
      <w:r w:rsidRPr="001345CA">
        <w:t xml:space="preserve">- механические повреждения: рваные, грязные страницы, обложка, грубые дефекты лакирования, тиснения и </w:t>
      </w:r>
      <w:proofErr w:type="spellStart"/>
      <w:r w:rsidRPr="001345CA">
        <w:t>припрессовки</w:t>
      </w:r>
      <w:proofErr w:type="spellEnd"/>
      <w:r w:rsidRPr="001345CA">
        <w:t xml:space="preserve"> плёнки (эффект «апельсиновой корки» на лаке, растрескивание лака, осыпание или отсутствие фольги, отслаивание лака и плёнки, наличие пузырей, складок, морщин и др.), затёки клея на обрезы или внутрь блока, вызывающие склеивание страниц и повреждение текста или иллюстраций при раскрывании издания;</w:t>
      </w:r>
    </w:p>
    <w:p w14:paraId="644A4027" w14:textId="77777777" w:rsidR="00D76423" w:rsidRPr="001345CA" w:rsidRDefault="00D76423" w:rsidP="007B2EE6">
      <w:pPr>
        <w:ind w:firstLine="709"/>
        <w:jc w:val="both"/>
      </w:pPr>
      <w:r w:rsidRPr="001345CA">
        <w:t>- перевёрнутые блоки относительно обложки или переплётной крышки, «чужие» блоки;</w:t>
      </w:r>
    </w:p>
    <w:p w14:paraId="0F8BFB14" w14:textId="77777777" w:rsidR="00D76423" w:rsidRPr="001345CA" w:rsidRDefault="00D76423" w:rsidP="007B2EE6">
      <w:pPr>
        <w:ind w:firstLine="709"/>
        <w:jc w:val="both"/>
      </w:pPr>
      <w:r w:rsidRPr="001345CA">
        <w:t>- дефекты, приводящие к выпадению элементов блока: не проклеенные страницы, раскол блока;</w:t>
      </w:r>
    </w:p>
    <w:p w14:paraId="082BD8C1" w14:textId="77777777" w:rsidR="00D76423" w:rsidRPr="001345CA" w:rsidRDefault="00D76423" w:rsidP="007B2EE6">
      <w:pPr>
        <w:ind w:firstLine="709"/>
        <w:jc w:val="both"/>
      </w:pPr>
      <w:r w:rsidRPr="001345CA">
        <w:t>- недопустимы срезание края текста или иллюстраций («зарезанные полосы») при условии соблюдения необходимых технологических отступов в процессе верстки;</w:t>
      </w:r>
    </w:p>
    <w:p w14:paraId="15271738" w14:textId="77777777" w:rsidR="00D76423" w:rsidRPr="001345CA" w:rsidRDefault="00D76423" w:rsidP="007B2EE6">
      <w:pPr>
        <w:ind w:firstLine="709"/>
        <w:jc w:val="both"/>
      </w:pPr>
      <w:r w:rsidRPr="001345CA">
        <w:t>- деформация блока, выпадение блока из обложки или переплётной крышки.</w:t>
      </w:r>
    </w:p>
    <w:p w14:paraId="17B26E2D" w14:textId="77777777" w:rsidR="00D76423" w:rsidRPr="001345CA" w:rsidRDefault="00F979E3" w:rsidP="007B2EE6">
      <w:pPr>
        <w:ind w:firstLine="709"/>
        <w:jc w:val="both"/>
      </w:pPr>
      <w:r w:rsidRPr="001345CA">
        <w:t xml:space="preserve">7.13. </w:t>
      </w:r>
      <w:r w:rsidR="00D76423" w:rsidRPr="001345CA">
        <w:t>При решении возникших разногласий по качеству выполненных Исполнителем работ Стороны руководствуются нормами и технологическими инструкциями, использующимися в полиграфической отрасли.</w:t>
      </w:r>
    </w:p>
    <w:p w14:paraId="33397BFB" w14:textId="77777777" w:rsidR="00F979E3" w:rsidRPr="001345CA" w:rsidRDefault="00F979E3" w:rsidP="007B2EE6">
      <w:pPr>
        <w:ind w:firstLine="709"/>
        <w:jc w:val="both"/>
      </w:pPr>
      <w:r w:rsidRPr="001345CA">
        <w:t>7.14. Экземпляр продукции считается бракованным при наличии в нем хотя бы одного критического дефекта. Наличие кри</w:t>
      </w:r>
      <w:r w:rsidR="008A424E" w:rsidRPr="001345CA">
        <w:t>т</w:t>
      </w:r>
      <w:r w:rsidRPr="001345CA">
        <w:t>и</w:t>
      </w:r>
      <w:r w:rsidR="008A424E" w:rsidRPr="001345CA">
        <w:t>ч</w:t>
      </w:r>
      <w:r w:rsidRPr="001345CA">
        <w:t xml:space="preserve">еских дефектов определяется в соответствии со списком </w:t>
      </w:r>
      <w:r w:rsidR="00182881" w:rsidRPr="001345CA">
        <w:t>критических дефектов по методикам, установленным отраслевыми и государственными стандартами.</w:t>
      </w:r>
    </w:p>
    <w:p w14:paraId="3F561889" w14:textId="77777777" w:rsidR="00182881" w:rsidRPr="001345CA" w:rsidRDefault="00182881" w:rsidP="007B2EE6">
      <w:pPr>
        <w:ind w:firstLine="709"/>
        <w:jc w:val="both"/>
      </w:pPr>
      <w:r w:rsidRPr="001345CA">
        <w:t>7.15. Общее количество экземпляров готовой продукции, не соответствующей Требованиям по качеству, не должно превышать при тираже до 1000экз – 0,5%, свыше 1000экз – 1% от общего тиража.</w:t>
      </w:r>
    </w:p>
    <w:p w14:paraId="64F81D21" w14:textId="77777777" w:rsidR="00182881" w:rsidRPr="001345CA" w:rsidRDefault="00182881" w:rsidP="007B2EE6">
      <w:pPr>
        <w:pStyle w:val="1"/>
        <w:tabs>
          <w:tab w:val="left" w:pos="1241"/>
        </w:tabs>
        <w:ind w:firstLine="709"/>
        <w:jc w:val="both"/>
        <w:rPr>
          <w:rFonts w:ascii="Times New Roman" w:eastAsia="MS Mincho" w:hAnsi="Times New Roman" w:cs="Times New Roman"/>
          <w:b/>
          <w:bCs/>
          <w:color w:val="FF0000"/>
          <w:sz w:val="24"/>
          <w:szCs w:val="24"/>
        </w:rPr>
      </w:pPr>
      <w:r w:rsidRPr="001345CA">
        <w:rPr>
          <w:rFonts w:ascii="Times New Roman" w:hAnsi="Times New Roman" w:cs="Times New Roman"/>
          <w:sz w:val="24"/>
          <w:szCs w:val="24"/>
        </w:rPr>
        <w:lastRenderedPageBreak/>
        <w:t xml:space="preserve">7.16. </w:t>
      </w:r>
      <w:r w:rsidRPr="001345CA">
        <w:rPr>
          <w:rFonts w:ascii="Times New Roman" w:eastAsia="MS Mincho" w:hAnsi="Times New Roman" w:cs="Times New Roman"/>
          <w:color w:val="000000"/>
          <w:sz w:val="24"/>
          <w:szCs w:val="24"/>
        </w:rPr>
        <w:t>Исполнитель передает Заказчику сверх</w:t>
      </w:r>
      <w:r w:rsidR="008957B3" w:rsidRPr="001345CA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r w:rsidRPr="001345CA">
        <w:rPr>
          <w:rFonts w:ascii="Times New Roman" w:eastAsia="MS Mincho" w:hAnsi="Times New Roman" w:cs="Times New Roman"/>
          <w:color w:val="000000"/>
          <w:sz w:val="24"/>
          <w:szCs w:val="24"/>
        </w:rPr>
        <w:t>тиража продукцию в размере 0,5% - 1% в зависимости от тиража на случай обнаружения в изготовленном и переданном Заказчику тираже недостаточно качественных экземпляров продукции (не превышающих процент, предусмотренный ГОСТом 15467-79)</w:t>
      </w:r>
    </w:p>
    <w:p w14:paraId="1D826145" w14:textId="77777777" w:rsidR="00C4094B" w:rsidRPr="001345CA" w:rsidRDefault="00C4094B" w:rsidP="007B2EE6">
      <w:pPr>
        <w:pStyle w:val="a3"/>
        <w:ind w:firstLine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2DDA4539" w14:textId="425E4ADB" w:rsidR="00A06EDA" w:rsidRPr="001345CA" w:rsidRDefault="003A78AD" w:rsidP="00C4094B">
      <w:pPr>
        <w:pStyle w:val="a3"/>
        <w:ind w:firstLine="567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8</w:t>
      </w:r>
      <w:r w:rsidR="004A0358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. ФОРС - МАЖО</w:t>
      </w:r>
      <w:r w:rsidR="00A06EDA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Р.</w:t>
      </w:r>
    </w:p>
    <w:p w14:paraId="299E552E" w14:textId="77777777" w:rsidR="00A06EDA" w:rsidRPr="001345CA" w:rsidRDefault="008A424E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8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.1. В случае нев</w:t>
      </w:r>
      <w:r w:rsidR="00A92219" w:rsidRPr="001345CA">
        <w:rPr>
          <w:rFonts w:ascii="Times New Roman" w:eastAsia="MS Mincho" w:hAnsi="Times New Roman" w:cs="Times New Roman"/>
          <w:sz w:val="24"/>
          <w:szCs w:val="24"/>
        </w:rPr>
        <w:t>озможности выполнения одной из С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торон св</w:t>
      </w:r>
      <w:r w:rsidR="00A92219" w:rsidRPr="001345CA">
        <w:rPr>
          <w:rFonts w:ascii="Times New Roman" w:eastAsia="MS Mincho" w:hAnsi="Times New Roman" w:cs="Times New Roman"/>
          <w:sz w:val="24"/>
          <w:szCs w:val="24"/>
        </w:rPr>
        <w:t>оих обязательств по настоящему Д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 xml:space="preserve">оговору по причинам действия обстоятельств непреодолимой силы: блокады, землетрясения, эпидемии, шторма, взрыва, аварийной ситуации на предприятии, а также </w:t>
      </w:r>
      <w:r w:rsidR="00856F10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войны или военных действий, забастовки в отрасли или регионе, запретительных мер компетентных государственных органов и при других</w:t>
      </w:r>
      <w:r w:rsidR="00A92219" w:rsidRPr="001345CA">
        <w:rPr>
          <w:rFonts w:ascii="Times New Roman" w:eastAsia="MS Mincho" w:hAnsi="Times New Roman" w:cs="Times New Roman"/>
          <w:sz w:val="24"/>
          <w:szCs w:val="24"/>
        </w:rPr>
        <w:t xml:space="preserve"> чрезвычайных обстоятельствах, С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торона</w:t>
      </w:r>
      <w:r w:rsidR="00F34B5E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обязатель</w:t>
      </w:r>
      <w:r w:rsidR="00F34B5E" w:rsidRPr="001345CA">
        <w:rPr>
          <w:rFonts w:ascii="Times New Roman" w:eastAsia="MS Mincho" w:hAnsi="Times New Roman" w:cs="Times New Roman"/>
          <w:sz w:val="24"/>
          <w:szCs w:val="24"/>
        </w:rPr>
        <w:t xml:space="preserve">но 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незамедлительно</w:t>
      </w:r>
      <w:r w:rsidR="000B64C8" w:rsidRPr="001345CA">
        <w:rPr>
          <w:rFonts w:ascii="Times New Roman" w:eastAsia="MS Mincho" w:hAnsi="Times New Roman" w:cs="Times New Roman"/>
          <w:sz w:val="24"/>
          <w:szCs w:val="24"/>
        </w:rPr>
        <w:t xml:space="preserve">  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 xml:space="preserve"> уведомляет</w:t>
      </w:r>
      <w:r w:rsidR="000B64C8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об</w:t>
      </w:r>
      <w:r w:rsidR="000B64C8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этом</w:t>
      </w:r>
      <w:r w:rsidR="000B64C8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другую</w:t>
      </w:r>
      <w:r w:rsidR="000B64C8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A92219" w:rsidRPr="001345CA">
        <w:rPr>
          <w:rFonts w:ascii="Times New Roman" w:eastAsia="MS Mincho" w:hAnsi="Times New Roman" w:cs="Times New Roman"/>
          <w:sz w:val="24"/>
          <w:szCs w:val="24"/>
        </w:rPr>
        <w:t>С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 xml:space="preserve">торону и </w:t>
      </w:r>
      <w:r w:rsidR="00856F10" w:rsidRPr="001345CA">
        <w:rPr>
          <w:rFonts w:ascii="Times New Roman" w:eastAsia="MS Mincho" w:hAnsi="Times New Roman" w:cs="Times New Roman"/>
          <w:sz w:val="24"/>
          <w:szCs w:val="24"/>
        </w:rPr>
        <w:t xml:space="preserve">согласовывает 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>с ней условия отсрочки исполнения обязательст</w:t>
      </w:r>
      <w:r w:rsidR="00A92219" w:rsidRPr="001345CA">
        <w:rPr>
          <w:rFonts w:ascii="Times New Roman" w:eastAsia="MS Mincho" w:hAnsi="Times New Roman" w:cs="Times New Roman"/>
          <w:sz w:val="24"/>
          <w:szCs w:val="24"/>
        </w:rPr>
        <w:t>в, либо досрочного расторжения Д</w:t>
      </w:r>
      <w:r w:rsidR="00A06EDA" w:rsidRPr="001345CA">
        <w:rPr>
          <w:rFonts w:ascii="Times New Roman" w:eastAsia="MS Mincho" w:hAnsi="Times New Roman" w:cs="Times New Roman"/>
          <w:sz w:val="24"/>
          <w:szCs w:val="24"/>
        </w:rPr>
        <w:t xml:space="preserve">оговора. </w:t>
      </w:r>
    </w:p>
    <w:p w14:paraId="3A368567" w14:textId="77777777" w:rsidR="00825E30" w:rsidRPr="001345CA" w:rsidRDefault="00825E30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8A88307" w14:textId="77777777" w:rsidR="00A06EDA" w:rsidRPr="001345CA" w:rsidRDefault="003A78AD" w:rsidP="00C4094B">
      <w:pPr>
        <w:pStyle w:val="a3"/>
        <w:ind w:firstLine="567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9</w:t>
      </w:r>
      <w:r w:rsidR="00A06EDA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.</w:t>
      </w:r>
      <w:r w:rsidR="008F52DB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="00A06EDA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СРОК ДЕЙСТВИЯ ДОГОВОРА</w:t>
      </w:r>
      <w:r w:rsidR="00A92219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.</w:t>
      </w:r>
    </w:p>
    <w:p w14:paraId="53B78FBD" w14:textId="21EF95E1" w:rsidR="006860F5" w:rsidRPr="001345CA" w:rsidRDefault="008A424E" w:rsidP="00C4094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9</w:t>
      </w:r>
      <w:r w:rsidR="00A92219" w:rsidRPr="001345CA">
        <w:rPr>
          <w:rFonts w:ascii="Times New Roman" w:eastAsia="MS Mincho" w:hAnsi="Times New Roman" w:cs="Times New Roman"/>
          <w:sz w:val="24"/>
          <w:szCs w:val="24"/>
        </w:rPr>
        <w:t>.1. Настоящий Д</w:t>
      </w:r>
      <w:r w:rsidR="00483337" w:rsidRPr="001345CA">
        <w:rPr>
          <w:rFonts w:ascii="Times New Roman" w:eastAsia="MS Mincho" w:hAnsi="Times New Roman" w:cs="Times New Roman"/>
          <w:sz w:val="24"/>
          <w:szCs w:val="24"/>
        </w:rPr>
        <w:t xml:space="preserve">оговор вступает в силу с момента подписания и действует до </w:t>
      </w:r>
      <w:r w:rsidR="00785DF6" w:rsidRPr="001345CA">
        <w:rPr>
          <w:rFonts w:ascii="Times New Roman" w:eastAsia="MS Mincho" w:hAnsi="Times New Roman" w:cs="Times New Roman"/>
          <w:sz w:val="24"/>
          <w:szCs w:val="24"/>
        </w:rPr>
        <w:t>31.12.2026</w:t>
      </w:r>
      <w:r w:rsidR="00483337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6F2ED2" w:rsidRPr="001345CA">
        <w:rPr>
          <w:rFonts w:ascii="Times New Roman" w:eastAsia="MS Mincho" w:hAnsi="Times New Roman" w:cs="Times New Roman"/>
          <w:sz w:val="24"/>
          <w:szCs w:val="24"/>
        </w:rPr>
        <w:t>г.</w:t>
      </w:r>
      <w:r w:rsidR="00483337" w:rsidRPr="001345CA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483337" w:rsidRPr="001345CA">
        <w:rPr>
          <w:rFonts w:ascii="Times New Roman" w:hAnsi="Times New Roman" w:cs="Times New Roman"/>
          <w:sz w:val="24"/>
          <w:szCs w:val="24"/>
        </w:rPr>
        <w:t>но в любом случае до полного исполнения Сторонами своих обязательств, вытекающих из настоящего Договора.</w:t>
      </w:r>
    </w:p>
    <w:p w14:paraId="44122A97" w14:textId="67DDD94F" w:rsidR="00545F60" w:rsidRPr="001345CA" w:rsidRDefault="00545F60" w:rsidP="00C4094B">
      <w:pPr>
        <w:ind w:firstLine="567"/>
        <w:jc w:val="both"/>
      </w:pPr>
      <w:r w:rsidRPr="001345CA">
        <w:t xml:space="preserve"> </w:t>
      </w:r>
      <w:r w:rsidR="008A424E" w:rsidRPr="001345CA">
        <w:t>9</w:t>
      </w:r>
      <w:r w:rsidRPr="001345CA">
        <w:t>.2. По истеч</w:t>
      </w:r>
      <w:r w:rsidR="00A92219" w:rsidRPr="001345CA">
        <w:t>ении срока действия настоящего Д</w:t>
      </w:r>
      <w:r w:rsidR="001E59BD" w:rsidRPr="001345CA">
        <w:t>оговора</w:t>
      </w:r>
      <w:r w:rsidRPr="001345CA">
        <w:t xml:space="preserve"> он автоматически продлевается на неопределенный срок при условии отсутствия заявления </w:t>
      </w:r>
      <w:r w:rsidR="001E59BD" w:rsidRPr="001345CA">
        <w:t>об отказе в продлении одной из С</w:t>
      </w:r>
      <w:r w:rsidRPr="001345CA">
        <w:t>торон, оформленного в письменн</w:t>
      </w:r>
      <w:r w:rsidR="001E59BD" w:rsidRPr="001345CA">
        <w:t>ом виде и направленного другой С</w:t>
      </w:r>
      <w:r w:rsidRPr="001345CA">
        <w:t>тороне.</w:t>
      </w:r>
    </w:p>
    <w:p w14:paraId="21301116" w14:textId="4C0C4A97" w:rsidR="008F107F" w:rsidRPr="001345CA" w:rsidRDefault="008F107F" w:rsidP="00C4094B">
      <w:pPr>
        <w:ind w:firstLine="567"/>
        <w:jc w:val="both"/>
      </w:pPr>
    </w:p>
    <w:p w14:paraId="3CC9B122" w14:textId="4EA35BD0" w:rsidR="008F107F" w:rsidRPr="001345CA" w:rsidRDefault="008F107F" w:rsidP="008F107F">
      <w:pPr>
        <w:jc w:val="center"/>
        <w:rPr>
          <w:b/>
        </w:rPr>
      </w:pPr>
      <w:r w:rsidRPr="001345CA">
        <w:rPr>
          <w:b/>
        </w:rPr>
        <w:t>10. Антикоррупционная оговорка</w:t>
      </w:r>
    </w:p>
    <w:p w14:paraId="209D3D18" w14:textId="44E69666" w:rsidR="008F107F" w:rsidRPr="001345CA" w:rsidRDefault="008F107F" w:rsidP="008F107F">
      <w:pPr>
        <w:jc w:val="both"/>
        <w:rPr>
          <w:color w:val="000000"/>
        </w:rPr>
      </w:pPr>
      <w:r w:rsidRPr="001345CA">
        <w:rPr>
          <w:color w:val="000000"/>
        </w:rPr>
        <w:t xml:space="preserve">          10.1.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p w14:paraId="4B3D9018" w14:textId="35D5722C" w:rsidR="008F107F" w:rsidRPr="001345CA" w:rsidRDefault="008F107F" w:rsidP="008F107F">
      <w:pPr>
        <w:jc w:val="both"/>
        <w:rPr>
          <w:color w:val="000000"/>
        </w:rPr>
      </w:pPr>
      <w:r w:rsidRPr="001345CA">
        <w:rPr>
          <w:color w:val="000000"/>
        </w:rPr>
        <w:t xml:space="preserve">          10.2. Стороны обязуются в течение всего срока действия настоящего Договора и после его истечения принять все разумные меры для недопущения действий, указанных в пункте 5.1, в том числе со стороны руководства или работников Сторон, третьих лиц.</w:t>
      </w:r>
    </w:p>
    <w:p w14:paraId="13CDC269" w14:textId="0FA32B63" w:rsidR="008F107F" w:rsidRPr="001345CA" w:rsidRDefault="008F107F" w:rsidP="008F107F">
      <w:pPr>
        <w:jc w:val="both"/>
        <w:rPr>
          <w:color w:val="000000"/>
        </w:rPr>
      </w:pPr>
      <w:r w:rsidRPr="001345CA">
        <w:rPr>
          <w:color w:val="000000"/>
        </w:rPr>
        <w:t xml:space="preserve">          10.3. Стороны обязуются соблюдать, а также обеспечивать соблюдение их лично, руководством, работниками и третьими лицами, привлеченными к исполнению Договора,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57A7F9E1" w14:textId="34729FC8" w:rsidR="008F107F" w:rsidRPr="001345CA" w:rsidRDefault="008F107F" w:rsidP="008F107F">
      <w:pPr>
        <w:jc w:val="both"/>
        <w:rPr>
          <w:color w:val="000000"/>
        </w:rPr>
      </w:pPr>
      <w:r w:rsidRPr="001345CA">
        <w:rPr>
          <w:color w:val="000000"/>
        </w:rPr>
        <w:t xml:space="preserve">          10.4.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Договору до получения подтверждения от другой Стороны, что нарушение не произошло или не произойдет.</w:t>
      </w:r>
    </w:p>
    <w:p w14:paraId="622A0E5E" w14:textId="2C94B1D1" w:rsidR="008F107F" w:rsidRPr="001345CA" w:rsidRDefault="008F107F" w:rsidP="008F107F">
      <w:pPr>
        <w:jc w:val="both"/>
        <w:rPr>
          <w:color w:val="000000"/>
        </w:rPr>
      </w:pPr>
      <w:r w:rsidRPr="001345CA">
        <w:rPr>
          <w:color w:val="000000"/>
        </w:rPr>
        <w:t xml:space="preserve">          10.5. Подтверждение должно быть направлено не позднее 3 (трех) рабочих дней с даты получения письменного уведомления.</w:t>
      </w:r>
    </w:p>
    <w:p w14:paraId="491F9195" w14:textId="37D28BE0" w:rsidR="008F107F" w:rsidRPr="001345CA" w:rsidRDefault="008F107F" w:rsidP="008F107F">
      <w:pPr>
        <w:jc w:val="both"/>
      </w:pPr>
      <w:r w:rsidRPr="001345CA">
        <w:rPr>
          <w:color w:val="000000"/>
        </w:rPr>
        <w:t xml:space="preserve">          10.6. В случае если нарушение одной из Сторон настоящей оговорки подтвердится, другая Сторона имеет право расторгнуть настоящий Договор в одностороннем порядке, направив решение об одностороннем отказе от исполнения Договора.</w:t>
      </w:r>
    </w:p>
    <w:p w14:paraId="07F8B009" w14:textId="77777777" w:rsidR="00C4094B" w:rsidRPr="001345CA" w:rsidRDefault="00C4094B" w:rsidP="00C4094B">
      <w:pPr>
        <w:ind w:firstLine="567"/>
        <w:jc w:val="both"/>
      </w:pPr>
    </w:p>
    <w:p w14:paraId="6A860031" w14:textId="5F43599F" w:rsidR="00A06EDA" w:rsidRPr="001345CA" w:rsidRDefault="003A78AD" w:rsidP="00C4094B">
      <w:pPr>
        <w:pStyle w:val="a3"/>
        <w:tabs>
          <w:tab w:val="center" w:pos="5528"/>
          <w:tab w:val="left" w:pos="7305"/>
        </w:tabs>
        <w:ind w:firstLine="567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1</w:t>
      </w:r>
      <w:r w:rsidR="008F107F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1</w:t>
      </w:r>
      <w:r w:rsidR="00A06EDA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A06EDA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ПРОЧИЕ  УСЛОВИЯ</w:t>
      </w:r>
      <w:proofErr w:type="gramEnd"/>
      <w:r w:rsidR="00A06EDA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.</w:t>
      </w:r>
    </w:p>
    <w:p w14:paraId="31C2371C" w14:textId="59DF2462" w:rsidR="006E2DA4" w:rsidRPr="001345CA" w:rsidRDefault="008A424E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hAnsi="Times New Roman" w:cs="Times New Roman"/>
          <w:sz w:val="24"/>
          <w:szCs w:val="24"/>
        </w:rPr>
        <w:t>1</w:t>
      </w:r>
      <w:r w:rsidR="008F107F" w:rsidRPr="001345CA">
        <w:rPr>
          <w:rFonts w:ascii="Times New Roman" w:hAnsi="Times New Roman" w:cs="Times New Roman"/>
          <w:sz w:val="24"/>
          <w:szCs w:val="24"/>
        </w:rPr>
        <w:t>1</w:t>
      </w:r>
      <w:r w:rsidR="006E2DA4" w:rsidRPr="001345CA">
        <w:rPr>
          <w:rFonts w:ascii="Times New Roman" w:hAnsi="Times New Roman" w:cs="Times New Roman"/>
          <w:sz w:val="24"/>
          <w:szCs w:val="24"/>
        </w:rPr>
        <w:t>.1. Заказчик гарантирует, что имеет все права на использование проду</w:t>
      </w:r>
      <w:r w:rsidR="001E59BD" w:rsidRPr="001345CA">
        <w:rPr>
          <w:rFonts w:ascii="Times New Roman" w:hAnsi="Times New Roman" w:cs="Times New Roman"/>
          <w:sz w:val="24"/>
          <w:szCs w:val="24"/>
        </w:rPr>
        <w:t>кции, изготовленной по данному Д</w:t>
      </w:r>
      <w:r w:rsidR="006E2DA4" w:rsidRPr="001345CA">
        <w:rPr>
          <w:rFonts w:ascii="Times New Roman" w:hAnsi="Times New Roman" w:cs="Times New Roman"/>
          <w:sz w:val="24"/>
          <w:szCs w:val="24"/>
        </w:rPr>
        <w:t>огово</w:t>
      </w:r>
      <w:r w:rsidR="0006281A" w:rsidRPr="001345CA">
        <w:rPr>
          <w:rFonts w:ascii="Times New Roman" w:hAnsi="Times New Roman" w:cs="Times New Roman"/>
          <w:sz w:val="24"/>
          <w:szCs w:val="24"/>
        </w:rPr>
        <w:t>ру.</w:t>
      </w:r>
      <w:r w:rsidR="006E2DA4" w:rsidRPr="001345CA">
        <w:rPr>
          <w:rFonts w:ascii="Times New Roman" w:hAnsi="Times New Roman" w:cs="Times New Roman"/>
          <w:sz w:val="24"/>
          <w:szCs w:val="24"/>
        </w:rPr>
        <w:t xml:space="preserve"> Заказчик самостоятельно несет ответственность перед автором и третьими лицами за неправомерность использования произведений, охраняемых авторским правом, без привлечения Исполнителя. Исполнитель не несет ответственности перед автором и третьими лицами за нарушение Заказчиком их прав, охраняемых авторским правом.</w:t>
      </w:r>
      <w:r w:rsidR="00C255FE" w:rsidRPr="001345CA">
        <w:rPr>
          <w:rFonts w:ascii="Times New Roman" w:hAnsi="Times New Roman" w:cs="Times New Roman"/>
          <w:sz w:val="24"/>
          <w:szCs w:val="24"/>
        </w:rPr>
        <w:t xml:space="preserve"> Заказчик самостоятельно и за свой счет урегулирует возникшие конфликты.</w:t>
      </w:r>
    </w:p>
    <w:p w14:paraId="02C908D0" w14:textId="38C5157A" w:rsidR="00BE7D05" w:rsidRPr="001345CA" w:rsidRDefault="008A424E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1</w:t>
      </w:r>
      <w:r w:rsidR="008F107F" w:rsidRPr="001345CA">
        <w:rPr>
          <w:rFonts w:ascii="Times New Roman" w:eastAsia="MS Mincho" w:hAnsi="Times New Roman" w:cs="Times New Roman"/>
          <w:sz w:val="24"/>
          <w:szCs w:val="24"/>
        </w:rPr>
        <w:t>1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>.</w:t>
      </w:r>
      <w:r w:rsidR="006E2DA4" w:rsidRPr="001345CA">
        <w:rPr>
          <w:rFonts w:ascii="Times New Roman" w:eastAsia="MS Mincho" w:hAnsi="Times New Roman" w:cs="Times New Roman"/>
          <w:sz w:val="24"/>
          <w:szCs w:val="24"/>
        </w:rPr>
        <w:t>2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>. Стороны взаимно договорились, что вся инфор</w:t>
      </w:r>
      <w:r w:rsidR="001E59BD" w:rsidRPr="001345CA">
        <w:rPr>
          <w:rFonts w:ascii="Times New Roman" w:eastAsia="MS Mincho" w:hAnsi="Times New Roman" w:cs="Times New Roman"/>
          <w:sz w:val="24"/>
          <w:szCs w:val="24"/>
        </w:rPr>
        <w:t>мация по исполнению настоящего Д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 xml:space="preserve">оговора, передаваемая </w:t>
      </w:r>
      <w:r w:rsidR="00C4094B" w:rsidRPr="001345CA">
        <w:rPr>
          <w:rFonts w:ascii="Times New Roman" w:eastAsia="MS Mincho" w:hAnsi="Times New Roman" w:cs="Times New Roman"/>
          <w:sz w:val="24"/>
          <w:szCs w:val="24"/>
        </w:rPr>
        <w:t>любыми доступными средствами связи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>, имеет юридическую силу и является средством для доказательства</w:t>
      </w:r>
      <w:r w:rsidR="00827799" w:rsidRPr="001345CA">
        <w:rPr>
          <w:rFonts w:ascii="Times New Roman" w:eastAsia="MS Mincho" w:hAnsi="Times New Roman" w:cs="Times New Roman"/>
          <w:sz w:val="24"/>
          <w:szCs w:val="24"/>
        </w:rPr>
        <w:t xml:space="preserve"> при отсутствии или</w:t>
      </w:r>
      <w:r w:rsidR="00EB6D9C" w:rsidRPr="001345CA">
        <w:rPr>
          <w:rFonts w:ascii="Times New Roman" w:eastAsia="MS Mincho" w:hAnsi="Times New Roman" w:cs="Times New Roman"/>
          <w:sz w:val="24"/>
          <w:szCs w:val="24"/>
        </w:rPr>
        <w:t xml:space="preserve"> до предоставления оригиналов документов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7563CCA8" w14:textId="53A31ED7" w:rsidR="00BE7D05" w:rsidRPr="001345CA" w:rsidRDefault="008A424E" w:rsidP="00C4094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45CA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9580F" w:rsidRPr="001345CA">
        <w:rPr>
          <w:rFonts w:ascii="Times New Roman" w:hAnsi="Times New Roman" w:cs="Times New Roman"/>
          <w:sz w:val="24"/>
          <w:szCs w:val="24"/>
        </w:rPr>
        <w:t>1</w:t>
      </w:r>
      <w:r w:rsidR="00856F10" w:rsidRPr="001345CA">
        <w:rPr>
          <w:rFonts w:ascii="Times New Roman" w:hAnsi="Times New Roman" w:cs="Times New Roman"/>
          <w:sz w:val="24"/>
          <w:szCs w:val="24"/>
        </w:rPr>
        <w:t>.</w:t>
      </w:r>
      <w:r w:rsidR="006E2DA4" w:rsidRPr="001345CA">
        <w:rPr>
          <w:rFonts w:ascii="Times New Roman" w:hAnsi="Times New Roman" w:cs="Times New Roman"/>
          <w:sz w:val="24"/>
          <w:szCs w:val="24"/>
        </w:rPr>
        <w:t>3</w:t>
      </w:r>
      <w:r w:rsidR="00BE7D05" w:rsidRPr="001345CA">
        <w:rPr>
          <w:rFonts w:ascii="Times New Roman" w:hAnsi="Times New Roman" w:cs="Times New Roman"/>
          <w:sz w:val="24"/>
          <w:szCs w:val="24"/>
        </w:rPr>
        <w:t>. Все изменения и д</w:t>
      </w:r>
      <w:r w:rsidR="001E59BD" w:rsidRPr="001345CA">
        <w:rPr>
          <w:rFonts w:ascii="Times New Roman" w:hAnsi="Times New Roman" w:cs="Times New Roman"/>
          <w:sz w:val="24"/>
          <w:szCs w:val="24"/>
        </w:rPr>
        <w:t>ополнения к настоящему Д</w:t>
      </w:r>
      <w:r w:rsidR="00BE7D05" w:rsidRPr="001345CA">
        <w:rPr>
          <w:rFonts w:ascii="Times New Roman" w:hAnsi="Times New Roman" w:cs="Times New Roman"/>
          <w:sz w:val="24"/>
          <w:szCs w:val="24"/>
        </w:rPr>
        <w:t xml:space="preserve">оговору рассматриваются в течение 10-ти календарных дней со дня извещения и действительны лишь при условии, что они совершены в письменной форме и подписаны уполномоченными на то представителями сторон. </w:t>
      </w:r>
    </w:p>
    <w:p w14:paraId="10AF329C" w14:textId="24015F97" w:rsidR="00BE7D05" w:rsidRPr="001345CA" w:rsidRDefault="008A424E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1</w:t>
      </w:r>
      <w:r w:rsidR="00E9580F" w:rsidRPr="001345CA">
        <w:rPr>
          <w:rFonts w:ascii="Times New Roman" w:eastAsia="MS Mincho" w:hAnsi="Times New Roman" w:cs="Times New Roman"/>
          <w:sz w:val="24"/>
          <w:szCs w:val="24"/>
        </w:rPr>
        <w:t>1</w:t>
      </w:r>
      <w:r w:rsidR="00D23A6F" w:rsidRPr="001345CA">
        <w:rPr>
          <w:rFonts w:ascii="Times New Roman" w:eastAsia="MS Mincho" w:hAnsi="Times New Roman" w:cs="Times New Roman"/>
          <w:sz w:val="24"/>
          <w:szCs w:val="24"/>
        </w:rPr>
        <w:t>.</w:t>
      </w:r>
      <w:r w:rsidR="006E2DA4" w:rsidRPr="001345CA">
        <w:rPr>
          <w:rFonts w:ascii="Times New Roman" w:eastAsia="MS Mincho" w:hAnsi="Times New Roman" w:cs="Times New Roman"/>
          <w:sz w:val="24"/>
          <w:szCs w:val="24"/>
        </w:rPr>
        <w:t>4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>. Все отношения, неурегули</w:t>
      </w:r>
      <w:r w:rsidR="00732927" w:rsidRPr="001345CA">
        <w:rPr>
          <w:rFonts w:ascii="Times New Roman" w:eastAsia="MS Mincho" w:hAnsi="Times New Roman" w:cs="Times New Roman"/>
          <w:sz w:val="24"/>
          <w:szCs w:val="24"/>
        </w:rPr>
        <w:t>рованные настоящим Д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>оговором, регулируются действующим законодательством РФ.</w:t>
      </w:r>
    </w:p>
    <w:p w14:paraId="2C355288" w14:textId="6132CBCE" w:rsidR="00BE7D05" w:rsidRPr="001345CA" w:rsidRDefault="008A424E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1</w:t>
      </w:r>
      <w:r w:rsidR="00E9580F" w:rsidRPr="001345CA">
        <w:rPr>
          <w:rFonts w:ascii="Times New Roman" w:eastAsia="MS Mincho" w:hAnsi="Times New Roman" w:cs="Times New Roman"/>
          <w:sz w:val="24"/>
          <w:szCs w:val="24"/>
        </w:rPr>
        <w:t>1</w:t>
      </w:r>
      <w:r w:rsidR="00856F10" w:rsidRPr="001345CA">
        <w:rPr>
          <w:rFonts w:ascii="Times New Roman" w:eastAsia="MS Mincho" w:hAnsi="Times New Roman" w:cs="Times New Roman"/>
          <w:sz w:val="24"/>
          <w:szCs w:val="24"/>
        </w:rPr>
        <w:t>.</w:t>
      </w:r>
      <w:r w:rsidR="006E2DA4" w:rsidRPr="001345CA">
        <w:rPr>
          <w:rFonts w:ascii="Times New Roman" w:eastAsia="MS Mincho" w:hAnsi="Times New Roman" w:cs="Times New Roman"/>
          <w:sz w:val="24"/>
          <w:szCs w:val="24"/>
        </w:rPr>
        <w:t>5</w:t>
      </w:r>
      <w:r w:rsidR="00732927" w:rsidRPr="001345CA">
        <w:rPr>
          <w:rFonts w:ascii="Times New Roman" w:eastAsia="MS Mincho" w:hAnsi="Times New Roman" w:cs="Times New Roman"/>
          <w:sz w:val="24"/>
          <w:szCs w:val="24"/>
        </w:rPr>
        <w:t>. Настоящий Д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 xml:space="preserve">оговор составлен в </w:t>
      </w:r>
      <w:r w:rsidR="00AA144B" w:rsidRPr="001345CA">
        <w:rPr>
          <w:rFonts w:ascii="Times New Roman" w:eastAsia="MS Mincho" w:hAnsi="Times New Roman" w:cs="Times New Roman"/>
          <w:sz w:val="24"/>
          <w:szCs w:val="24"/>
        </w:rPr>
        <w:t>2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 xml:space="preserve">-х экземплярах, имеющих равную юридическую силу, </w:t>
      </w:r>
      <w:r w:rsidR="00652DF6" w:rsidRPr="001345CA">
        <w:rPr>
          <w:rFonts w:ascii="Times New Roman" w:eastAsia="MS Mincho" w:hAnsi="Times New Roman" w:cs="Times New Roman"/>
          <w:sz w:val="24"/>
          <w:szCs w:val="24"/>
        </w:rPr>
        <w:t>Исполнителю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 xml:space="preserve"> – </w:t>
      </w:r>
      <w:r w:rsidR="00AA144B" w:rsidRPr="001345CA">
        <w:rPr>
          <w:rFonts w:ascii="Times New Roman" w:eastAsia="MS Mincho" w:hAnsi="Times New Roman" w:cs="Times New Roman"/>
          <w:sz w:val="24"/>
          <w:szCs w:val="24"/>
        </w:rPr>
        <w:t>1 экземпляр</w:t>
      </w:r>
      <w:r w:rsidR="006B34FD" w:rsidRPr="001345CA">
        <w:rPr>
          <w:rFonts w:ascii="Times New Roman" w:eastAsia="MS Mincho" w:hAnsi="Times New Roman" w:cs="Times New Roman"/>
          <w:sz w:val="24"/>
          <w:szCs w:val="24"/>
        </w:rPr>
        <w:t>,</w:t>
      </w:r>
      <w:r w:rsidR="00732927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>Заказчику – 1 экземпляр.</w:t>
      </w:r>
      <w:r w:rsidR="00BE7D05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</w:p>
    <w:p w14:paraId="14ABE64E" w14:textId="3EB6E6E6" w:rsidR="00B06E93" w:rsidRPr="001345CA" w:rsidRDefault="008A424E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1</w:t>
      </w:r>
      <w:r w:rsidR="00E9580F" w:rsidRPr="001345CA">
        <w:rPr>
          <w:rFonts w:ascii="Times New Roman" w:eastAsia="MS Mincho" w:hAnsi="Times New Roman" w:cs="Times New Roman"/>
          <w:sz w:val="24"/>
          <w:szCs w:val="24"/>
        </w:rPr>
        <w:t>1</w:t>
      </w:r>
      <w:r w:rsidR="00856F10" w:rsidRPr="001345CA">
        <w:rPr>
          <w:rFonts w:ascii="Times New Roman" w:eastAsia="MS Mincho" w:hAnsi="Times New Roman" w:cs="Times New Roman"/>
          <w:sz w:val="24"/>
          <w:szCs w:val="24"/>
        </w:rPr>
        <w:t>.</w:t>
      </w:r>
      <w:r w:rsidR="006E2DA4" w:rsidRPr="001345CA">
        <w:rPr>
          <w:rFonts w:ascii="Times New Roman" w:eastAsia="MS Mincho" w:hAnsi="Times New Roman" w:cs="Times New Roman"/>
          <w:sz w:val="24"/>
          <w:szCs w:val="24"/>
        </w:rPr>
        <w:t>6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B06E93" w:rsidRPr="001345CA">
        <w:rPr>
          <w:rFonts w:ascii="Times New Roman" w:hAnsi="Times New Roman" w:cs="Times New Roman"/>
          <w:sz w:val="24"/>
          <w:szCs w:val="24"/>
        </w:rPr>
        <w:t xml:space="preserve">В случае изготовления </w:t>
      </w:r>
      <w:proofErr w:type="spellStart"/>
      <w:r w:rsidR="00B06E93" w:rsidRPr="001345CA">
        <w:rPr>
          <w:rFonts w:ascii="Times New Roman" w:hAnsi="Times New Roman" w:cs="Times New Roman"/>
          <w:sz w:val="24"/>
          <w:szCs w:val="24"/>
        </w:rPr>
        <w:t>сверхтиражных</w:t>
      </w:r>
      <w:proofErr w:type="spellEnd"/>
      <w:r w:rsidR="00B06E93" w:rsidRPr="001345CA">
        <w:rPr>
          <w:rFonts w:ascii="Times New Roman" w:hAnsi="Times New Roman" w:cs="Times New Roman"/>
          <w:sz w:val="24"/>
          <w:szCs w:val="24"/>
        </w:rPr>
        <w:t xml:space="preserve"> экземпляров продукции, возникших за счет экономии полиграфических материалов, определенных на технические отходы, в пределах, предусмотренных нормами, Исполнитель вправе использовать их в маркетинговых целях по своему усмотрению.</w:t>
      </w:r>
    </w:p>
    <w:p w14:paraId="21AEE8F9" w14:textId="3FDEE457" w:rsidR="00BE7D05" w:rsidRPr="001345CA" w:rsidRDefault="00B06E93" w:rsidP="00C4094B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A424E" w:rsidRPr="001345CA">
        <w:rPr>
          <w:rFonts w:ascii="Times New Roman" w:eastAsia="MS Mincho" w:hAnsi="Times New Roman" w:cs="Times New Roman"/>
          <w:sz w:val="24"/>
          <w:szCs w:val="24"/>
        </w:rPr>
        <w:t>1</w:t>
      </w:r>
      <w:r w:rsidR="00E9580F" w:rsidRPr="001345CA">
        <w:rPr>
          <w:rFonts w:ascii="Times New Roman" w:eastAsia="MS Mincho" w:hAnsi="Times New Roman" w:cs="Times New Roman"/>
          <w:sz w:val="24"/>
          <w:szCs w:val="24"/>
        </w:rPr>
        <w:t>1</w:t>
      </w:r>
      <w:r w:rsidRPr="001345CA">
        <w:rPr>
          <w:rFonts w:ascii="Times New Roman" w:eastAsia="MS Mincho" w:hAnsi="Times New Roman" w:cs="Times New Roman"/>
          <w:sz w:val="24"/>
          <w:szCs w:val="24"/>
        </w:rPr>
        <w:t>.</w:t>
      </w:r>
      <w:r w:rsidR="006E2DA4" w:rsidRPr="001345CA">
        <w:rPr>
          <w:rFonts w:ascii="Times New Roman" w:eastAsia="MS Mincho" w:hAnsi="Times New Roman" w:cs="Times New Roman"/>
          <w:sz w:val="24"/>
          <w:szCs w:val="24"/>
        </w:rPr>
        <w:t>7</w:t>
      </w:r>
      <w:r w:rsidRPr="001345CA">
        <w:rPr>
          <w:rFonts w:ascii="Times New Roman" w:eastAsia="MS Mincho" w:hAnsi="Times New Roman" w:cs="Times New Roman"/>
          <w:sz w:val="24"/>
          <w:szCs w:val="24"/>
        </w:rPr>
        <w:t>.</w:t>
      </w:r>
      <w:r w:rsidR="0006281A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>Все споры по наст</w:t>
      </w:r>
      <w:r w:rsidR="00732927" w:rsidRPr="001345CA">
        <w:rPr>
          <w:rFonts w:ascii="Times New Roman" w:eastAsia="MS Mincho" w:hAnsi="Times New Roman" w:cs="Times New Roman"/>
          <w:sz w:val="24"/>
          <w:szCs w:val="24"/>
        </w:rPr>
        <w:t>оящему Д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>оговору стороны р</w:t>
      </w:r>
      <w:r w:rsidR="00732927" w:rsidRPr="001345CA">
        <w:rPr>
          <w:rFonts w:ascii="Times New Roman" w:eastAsia="MS Mincho" w:hAnsi="Times New Roman" w:cs="Times New Roman"/>
          <w:sz w:val="24"/>
          <w:szCs w:val="24"/>
        </w:rPr>
        <w:t>ешают путем переговоров. При не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>достиж</w:t>
      </w:r>
      <w:r w:rsidR="00732927" w:rsidRPr="001345CA">
        <w:rPr>
          <w:rFonts w:ascii="Times New Roman" w:eastAsia="MS Mincho" w:hAnsi="Times New Roman" w:cs="Times New Roman"/>
          <w:sz w:val="24"/>
          <w:szCs w:val="24"/>
        </w:rPr>
        <w:t>ении согласия заинтересованная С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>торона обязана предъявить претензию с обоснованием своих требований в соответствии с действующим законодательством РФ. В случае неудовлетворения претензии либо от</w:t>
      </w:r>
      <w:r w:rsidR="00732927" w:rsidRPr="001345CA">
        <w:rPr>
          <w:rFonts w:ascii="Times New Roman" w:eastAsia="MS Mincho" w:hAnsi="Times New Roman" w:cs="Times New Roman"/>
          <w:sz w:val="24"/>
          <w:szCs w:val="24"/>
        </w:rPr>
        <w:t>сутствия ответа на нее в течение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06281A" w:rsidRPr="001345CA">
        <w:rPr>
          <w:rFonts w:ascii="Times New Roman" w:eastAsia="MS Mincho" w:hAnsi="Times New Roman" w:cs="Times New Roman"/>
          <w:sz w:val="24"/>
          <w:szCs w:val="24"/>
        </w:rPr>
        <w:t>7 (семи)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 xml:space="preserve"> дней с момента получения претензии спор подлежит рассмотрению в Арбитражном суде </w:t>
      </w:r>
      <w:r w:rsidR="00E9580F" w:rsidRPr="001345CA">
        <w:rPr>
          <w:rFonts w:ascii="Times New Roman" w:eastAsia="MS Mincho" w:hAnsi="Times New Roman" w:cs="Times New Roman"/>
          <w:sz w:val="24"/>
          <w:szCs w:val="24"/>
        </w:rPr>
        <w:t>Кировской области</w:t>
      </w:r>
      <w:r w:rsidR="00BE7D05" w:rsidRPr="001345CA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4E2C597F" w14:textId="1C97B610" w:rsidR="00546127" w:rsidRPr="001345CA" w:rsidRDefault="008A424E" w:rsidP="00B97AAE">
      <w:pPr>
        <w:pStyle w:val="a3"/>
        <w:ind w:firstLine="69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345CA">
        <w:rPr>
          <w:rFonts w:ascii="Times New Roman" w:eastAsia="MS Mincho" w:hAnsi="Times New Roman" w:cs="Times New Roman"/>
          <w:sz w:val="24"/>
          <w:szCs w:val="24"/>
        </w:rPr>
        <w:t>1</w:t>
      </w:r>
      <w:r w:rsidR="00E9580F" w:rsidRPr="001345CA">
        <w:rPr>
          <w:rFonts w:ascii="Times New Roman" w:eastAsia="MS Mincho" w:hAnsi="Times New Roman" w:cs="Times New Roman"/>
          <w:sz w:val="24"/>
          <w:szCs w:val="24"/>
        </w:rPr>
        <w:t>1</w:t>
      </w:r>
      <w:r w:rsidR="00B97AAE" w:rsidRPr="001345CA">
        <w:rPr>
          <w:rFonts w:ascii="Times New Roman" w:eastAsia="MS Mincho" w:hAnsi="Times New Roman" w:cs="Times New Roman"/>
          <w:sz w:val="24"/>
          <w:szCs w:val="24"/>
        </w:rPr>
        <w:t>.8.</w:t>
      </w:r>
      <w:r w:rsidR="00B820D5" w:rsidRPr="001345CA">
        <w:rPr>
          <w:rFonts w:ascii="Times New Roman" w:eastAsia="MS Mincho" w:hAnsi="Times New Roman" w:cs="Times New Roman"/>
          <w:sz w:val="24"/>
          <w:szCs w:val="24"/>
        </w:rPr>
        <w:t xml:space="preserve"> С претензией заинтересованная С</w:t>
      </w:r>
      <w:r w:rsidR="00B97AAE" w:rsidRPr="001345CA">
        <w:rPr>
          <w:rFonts w:ascii="Times New Roman" w:eastAsia="MS Mincho" w:hAnsi="Times New Roman" w:cs="Times New Roman"/>
          <w:sz w:val="24"/>
          <w:szCs w:val="24"/>
        </w:rPr>
        <w:t>торона вправе направить должнику акты сверки расчетов. Должник вправе направить обоснованные возражения п</w:t>
      </w:r>
      <w:r w:rsidR="00B820D5" w:rsidRPr="001345CA">
        <w:rPr>
          <w:rFonts w:ascii="Times New Roman" w:eastAsia="MS Mincho" w:hAnsi="Times New Roman" w:cs="Times New Roman"/>
          <w:sz w:val="24"/>
          <w:szCs w:val="24"/>
        </w:rPr>
        <w:t>о акту сверки расчетов в течение</w:t>
      </w:r>
      <w:r w:rsidR="00B97AAE" w:rsidRPr="001345C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06281A" w:rsidRPr="001345CA">
        <w:rPr>
          <w:rFonts w:ascii="Times New Roman" w:eastAsia="MS Mincho" w:hAnsi="Times New Roman" w:cs="Times New Roman"/>
          <w:sz w:val="24"/>
          <w:szCs w:val="24"/>
        </w:rPr>
        <w:t>7 (се</w:t>
      </w:r>
      <w:r w:rsidR="00B97AAE" w:rsidRPr="001345CA">
        <w:rPr>
          <w:rFonts w:ascii="Times New Roman" w:eastAsia="MS Mincho" w:hAnsi="Times New Roman" w:cs="Times New Roman"/>
          <w:sz w:val="24"/>
          <w:szCs w:val="24"/>
        </w:rPr>
        <w:t>ми</w:t>
      </w:r>
      <w:r w:rsidR="0006281A" w:rsidRPr="001345CA">
        <w:rPr>
          <w:rFonts w:ascii="Times New Roman" w:eastAsia="MS Mincho" w:hAnsi="Times New Roman" w:cs="Times New Roman"/>
          <w:sz w:val="24"/>
          <w:szCs w:val="24"/>
        </w:rPr>
        <w:t>)</w:t>
      </w:r>
      <w:r w:rsidR="00B97AAE" w:rsidRPr="001345CA">
        <w:rPr>
          <w:rFonts w:ascii="Times New Roman" w:eastAsia="MS Mincho" w:hAnsi="Times New Roman" w:cs="Times New Roman"/>
          <w:sz w:val="24"/>
          <w:szCs w:val="24"/>
        </w:rPr>
        <w:t xml:space="preserve"> дней после получения претензии, в случае отсутствия ответ</w:t>
      </w:r>
      <w:r w:rsidR="00B820D5" w:rsidRPr="001345CA">
        <w:rPr>
          <w:rFonts w:ascii="Times New Roman" w:eastAsia="MS Mincho" w:hAnsi="Times New Roman" w:cs="Times New Roman"/>
          <w:sz w:val="24"/>
          <w:szCs w:val="24"/>
        </w:rPr>
        <w:t>а должника в вышеуказанный срок</w:t>
      </w:r>
      <w:r w:rsidR="00B97AAE" w:rsidRPr="001345CA">
        <w:rPr>
          <w:rFonts w:ascii="Times New Roman" w:eastAsia="MS Mincho" w:hAnsi="Times New Roman" w:cs="Times New Roman"/>
          <w:sz w:val="24"/>
          <w:szCs w:val="24"/>
        </w:rPr>
        <w:t xml:space="preserve"> акты считаются принятыми, а задолженность согласованной. </w:t>
      </w:r>
    </w:p>
    <w:p w14:paraId="16722A17" w14:textId="77777777" w:rsidR="006860F5" w:rsidRPr="001345CA" w:rsidRDefault="006860F5" w:rsidP="000B64C8">
      <w:pPr>
        <w:pStyle w:val="a3"/>
        <w:ind w:left="567" w:firstLine="284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5223BB9B" w14:textId="368C4423" w:rsidR="00A06EDA" w:rsidRPr="001345CA" w:rsidRDefault="003A78AD" w:rsidP="001345CA">
      <w:pPr>
        <w:pStyle w:val="a3"/>
        <w:ind w:left="567" w:firstLine="284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1</w:t>
      </w:r>
      <w:r w:rsidR="00E9580F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>2</w:t>
      </w:r>
      <w:r w:rsidR="00A06EDA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.  ЮРИДИЧЕСКИЕ   АДРЕСА </w:t>
      </w:r>
      <w:r w:rsidR="006B34FD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="00A06EDA" w:rsidRPr="001345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СТОРОН</w:t>
      </w:r>
    </w:p>
    <w:tbl>
      <w:tblPr>
        <w:tblpPr w:leftFromText="180" w:rightFromText="180" w:vertAnchor="text" w:horzAnchor="margin" w:tblpY="8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074"/>
      </w:tblGrid>
      <w:tr w:rsidR="00BD5496" w:rsidRPr="001345CA" w14:paraId="1292D4AB" w14:textId="77777777" w:rsidTr="006F2ED2">
        <w:trPr>
          <w:trHeight w:val="3045"/>
        </w:trPr>
        <w:tc>
          <w:tcPr>
            <w:tcW w:w="4673" w:type="dxa"/>
          </w:tcPr>
          <w:p w14:paraId="3FE11355" w14:textId="0C4926FD" w:rsidR="00A345EA" w:rsidRPr="001345CA" w:rsidRDefault="005F38CE" w:rsidP="008F469C">
            <w:pPr>
              <w:rPr>
                <w:b/>
              </w:rPr>
            </w:pPr>
            <w:r w:rsidRPr="001345CA">
              <w:rPr>
                <w:b/>
              </w:rPr>
              <w:t xml:space="preserve">ЗАКАЗЧИК </w:t>
            </w:r>
          </w:p>
          <w:p w14:paraId="0954C586" w14:textId="77777777" w:rsidR="008F107F" w:rsidRPr="001345CA" w:rsidRDefault="008F107F" w:rsidP="008F107F">
            <w:pPr>
              <w:rPr>
                <w:b/>
              </w:rPr>
            </w:pPr>
            <w:r w:rsidRPr="001345CA">
              <w:rPr>
                <w:b/>
              </w:rPr>
              <w:t xml:space="preserve">Муниципальное бюджетное </w:t>
            </w:r>
            <w:proofErr w:type="gramStart"/>
            <w:r w:rsidRPr="001345CA">
              <w:rPr>
                <w:b/>
              </w:rPr>
              <w:t>образовательное  учреждение</w:t>
            </w:r>
            <w:proofErr w:type="gramEnd"/>
            <w:r w:rsidRPr="001345CA">
              <w:rPr>
                <w:b/>
              </w:rPr>
              <w:t xml:space="preserve"> дополнительного образования  "Детская школа искусств "Рапсодия" г. Кирова</w:t>
            </w:r>
          </w:p>
          <w:p w14:paraId="142A6C7D" w14:textId="77777777" w:rsidR="008F107F" w:rsidRPr="001345CA" w:rsidRDefault="008F107F" w:rsidP="008F107F">
            <w:r w:rsidRPr="001345CA">
              <w:t>Департамент финансов администрации г. Кирова</w:t>
            </w:r>
          </w:p>
          <w:p w14:paraId="3A90C3D6" w14:textId="77777777" w:rsidR="008F107F" w:rsidRPr="001345CA" w:rsidRDefault="008F107F" w:rsidP="008F107F">
            <w:r w:rsidRPr="001345CA">
              <w:t xml:space="preserve">(Муниципальное бюджетное учреждение дополнительного образования «Детская школа искусств «Рапсодия» города Кирова </w:t>
            </w:r>
          </w:p>
          <w:p w14:paraId="1F9D0FD5" w14:textId="77777777" w:rsidR="00785DF6" w:rsidRPr="001345CA" w:rsidRDefault="008F107F" w:rsidP="008F107F">
            <w:r w:rsidRPr="001345CA">
              <w:t xml:space="preserve">Л/с 07911011029) </w:t>
            </w:r>
          </w:p>
          <w:p w14:paraId="7F890DB1" w14:textId="1861B176" w:rsidR="008F107F" w:rsidRPr="001345CA" w:rsidRDefault="008F107F" w:rsidP="008F107F">
            <w:r w:rsidRPr="001345CA">
              <w:t>610050</w:t>
            </w:r>
            <w:r w:rsidR="00785DF6" w:rsidRPr="001345CA">
              <w:t xml:space="preserve">, </w:t>
            </w:r>
            <w:r w:rsidRPr="001345CA">
              <w:t>г. Киров Кольцова 8</w:t>
            </w:r>
          </w:p>
          <w:p w14:paraId="47DF3D8E" w14:textId="77777777" w:rsidR="008F107F" w:rsidRPr="001345CA" w:rsidRDefault="008F107F" w:rsidP="008F107F">
            <w:r w:rsidRPr="001345CA">
              <w:t>ИНН 4347010355, КПП 434501001</w:t>
            </w:r>
          </w:p>
          <w:p w14:paraId="5A494CF9" w14:textId="69F97C3F" w:rsidR="008F107F" w:rsidRPr="001345CA" w:rsidRDefault="008F107F" w:rsidP="008F107F">
            <w:r w:rsidRPr="001345CA">
              <w:t>к/с 032</w:t>
            </w:r>
            <w:r w:rsidR="00AF5172" w:rsidRPr="001345CA">
              <w:t>3</w:t>
            </w:r>
            <w:r w:rsidRPr="001345CA">
              <w:t xml:space="preserve">4643337010004000 Отделение Киров Банка России//УФК по </w:t>
            </w:r>
            <w:proofErr w:type="gramStart"/>
            <w:r w:rsidRPr="001345CA">
              <w:t>Кировской  области</w:t>
            </w:r>
            <w:proofErr w:type="gramEnd"/>
            <w:r w:rsidRPr="001345CA">
              <w:t xml:space="preserve"> </w:t>
            </w:r>
          </w:p>
          <w:p w14:paraId="491AC4DF" w14:textId="77777777" w:rsidR="008F107F" w:rsidRPr="001345CA" w:rsidRDefault="008F107F" w:rsidP="008F107F">
            <w:r w:rsidRPr="001345CA">
              <w:t xml:space="preserve">г. Киров </w:t>
            </w:r>
          </w:p>
          <w:p w14:paraId="22FF85BE" w14:textId="77777777" w:rsidR="008F107F" w:rsidRPr="001345CA" w:rsidRDefault="008F107F" w:rsidP="008F107F">
            <w:r w:rsidRPr="001345CA">
              <w:t xml:space="preserve">БИК банка 013304182 </w:t>
            </w:r>
          </w:p>
          <w:p w14:paraId="3FBA7EA0" w14:textId="77777777" w:rsidR="008F107F" w:rsidRPr="001345CA" w:rsidRDefault="008F107F" w:rsidP="008F107F">
            <w:r w:rsidRPr="001345CA">
              <w:t>Счет банка 40102810345370000033</w:t>
            </w:r>
          </w:p>
          <w:p w14:paraId="6129A939" w14:textId="77777777" w:rsidR="004A0358" w:rsidRPr="001345CA" w:rsidRDefault="004A0358" w:rsidP="008F107F"/>
          <w:p w14:paraId="164DEB6B" w14:textId="5801E34B" w:rsidR="004A0358" w:rsidRPr="001345CA" w:rsidRDefault="001345CA" w:rsidP="008F107F">
            <w:r w:rsidRPr="001345CA">
              <w:t xml:space="preserve">И.о. </w:t>
            </w:r>
            <w:r w:rsidR="004A0358" w:rsidRPr="001345CA">
              <w:t>Директор</w:t>
            </w:r>
            <w:r w:rsidRPr="001345CA">
              <w:t>а</w:t>
            </w:r>
          </w:p>
          <w:p w14:paraId="3C21C5B7" w14:textId="68A7CEAA" w:rsidR="00AF0DE8" w:rsidRPr="001345CA" w:rsidRDefault="004A0358" w:rsidP="001345CA">
            <w:r w:rsidRPr="001345CA">
              <w:t xml:space="preserve">_____________ </w:t>
            </w:r>
            <w:r w:rsidR="001345CA" w:rsidRPr="001345CA">
              <w:t>А.А. Евдокимов</w:t>
            </w:r>
          </w:p>
          <w:p w14:paraId="38AF7E8B" w14:textId="67DC42E1" w:rsidR="001345CA" w:rsidRPr="001345CA" w:rsidRDefault="001345CA" w:rsidP="001345CA"/>
        </w:tc>
        <w:tc>
          <w:tcPr>
            <w:tcW w:w="5074" w:type="dxa"/>
          </w:tcPr>
          <w:p w14:paraId="3F966C18" w14:textId="77777777" w:rsidR="00BD5496" w:rsidRPr="001345CA" w:rsidRDefault="00BD5496" w:rsidP="00BD5496">
            <w:pPr>
              <w:pStyle w:val="a3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1345CA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5B1A148A" w14:textId="7F55A815" w:rsidR="004A0358" w:rsidRPr="001345CA" w:rsidRDefault="004A0358" w:rsidP="00321B8C">
            <w:pPr>
              <w:rPr>
                <w:rFonts w:eastAsia="MS Mincho"/>
              </w:rPr>
            </w:pPr>
          </w:p>
        </w:tc>
      </w:tr>
    </w:tbl>
    <w:p w14:paraId="15E7E720" w14:textId="010B8D65" w:rsidR="00E37ED5" w:rsidRPr="001345CA" w:rsidRDefault="00A06EDA" w:rsidP="00A14688">
      <w:pPr>
        <w:tabs>
          <w:tab w:val="left" w:pos="1395"/>
          <w:tab w:val="left" w:pos="6720"/>
        </w:tabs>
      </w:pPr>
      <w:r w:rsidRPr="001345CA">
        <w:t xml:space="preserve"> </w:t>
      </w:r>
      <w:r w:rsidR="00970256" w:rsidRPr="001345CA">
        <w:t xml:space="preserve">      </w:t>
      </w:r>
      <w:r w:rsidR="00425B4A" w:rsidRPr="001345CA">
        <w:t xml:space="preserve">           </w:t>
      </w:r>
      <w:r w:rsidR="006860F5" w:rsidRPr="001345CA">
        <w:t xml:space="preserve"> </w:t>
      </w:r>
      <w:r w:rsidR="007342EA" w:rsidRPr="001345CA">
        <w:tab/>
      </w:r>
      <w:r w:rsidR="00A345EA" w:rsidRPr="001345CA">
        <w:tab/>
      </w:r>
    </w:p>
    <w:p w14:paraId="4AF0B899" w14:textId="2DF9BE49" w:rsidR="00E37ED5" w:rsidRPr="001345CA" w:rsidRDefault="000D6456" w:rsidP="00321B8C">
      <w:pPr>
        <w:tabs>
          <w:tab w:val="left" w:pos="1395"/>
          <w:tab w:val="left" w:pos="5580"/>
        </w:tabs>
      </w:pPr>
      <w:r w:rsidRPr="001345CA">
        <w:tab/>
      </w:r>
      <w:r w:rsidR="00E37ED5" w:rsidRPr="001345CA">
        <w:tab/>
      </w:r>
    </w:p>
    <w:p w14:paraId="0FE6B501" w14:textId="77777777" w:rsidR="00E37ED5" w:rsidRPr="001345CA" w:rsidRDefault="00E37ED5" w:rsidP="00E37ED5">
      <w:pPr>
        <w:tabs>
          <w:tab w:val="left" w:pos="1395"/>
          <w:tab w:val="left" w:pos="5580"/>
        </w:tabs>
      </w:pPr>
    </w:p>
    <w:p w14:paraId="20BA9EAA" w14:textId="77777777" w:rsidR="00E37ED5" w:rsidRPr="001345CA" w:rsidRDefault="00E37ED5" w:rsidP="00E37ED5">
      <w:pPr>
        <w:tabs>
          <w:tab w:val="left" w:pos="1395"/>
          <w:tab w:val="left" w:pos="5580"/>
        </w:tabs>
      </w:pPr>
    </w:p>
    <w:p w14:paraId="75576625" w14:textId="77777777" w:rsidR="00E37ED5" w:rsidRPr="001345CA" w:rsidRDefault="00E37ED5" w:rsidP="00E37ED5">
      <w:pPr>
        <w:tabs>
          <w:tab w:val="left" w:pos="7320"/>
        </w:tabs>
      </w:pPr>
    </w:p>
    <w:p w14:paraId="34F68903" w14:textId="77777777" w:rsidR="00443D7B" w:rsidRPr="001345CA" w:rsidRDefault="00443D7B" w:rsidP="00D50E12">
      <w:pPr>
        <w:tabs>
          <w:tab w:val="left" w:pos="7320"/>
        </w:tabs>
      </w:pPr>
    </w:p>
    <w:p w14:paraId="70F2FD65" w14:textId="77777777" w:rsidR="00443D7B" w:rsidRPr="001345CA" w:rsidRDefault="00443D7B" w:rsidP="00D50E12">
      <w:pPr>
        <w:tabs>
          <w:tab w:val="left" w:pos="7320"/>
        </w:tabs>
      </w:pPr>
    </w:p>
    <w:p w14:paraId="34F00C92" w14:textId="77777777" w:rsidR="00443D7B" w:rsidRPr="001345CA" w:rsidRDefault="00443D7B" w:rsidP="00D50E12">
      <w:pPr>
        <w:tabs>
          <w:tab w:val="left" w:pos="7320"/>
        </w:tabs>
      </w:pPr>
    </w:p>
    <w:sectPr w:rsidR="00443D7B" w:rsidRPr="001345CA" w:rsidSect="00A14688">
      <w:footerReference w:type="even" r:id="rId9"/>
      <w:footerReference w:type="default" r:id="rId10"/>
      <w:pgSz w:w="11906" w:h="16838" w:code="9"/>
      <w:pgMar w:top="426" w:right="567" w:bottom="284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C379B" w14:textId="77777777" w:rsidR="006C74F9" w:rsidRDefault="006C74F9">
      <w:r>
        <w:separator/>
      </w:r>
    </w:p>
  </w:endnote>
  <w:endnote w:type="continuationSeparator" w:id="0">
    <w:p w14:paraId="7240A6A4" w14:textId="77777777" w:rsidR="006C74F9" w:rsidRDefault="006C7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ECC15" w14:textId="77777777" w:rsidR="00B422E0" w:rsidRDefault="00B422E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84805AA" w14:textId="77777777" w:rsidR="00B422E0" w:rsidRDefault="00B422E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57E9" w14:textId="77777777" w:rsidR="00B422E0" w:rsidRDefault="00B422E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21B8C">
      <w:rPr>
        <w:rStyle w:val="a6"/>
        <w:noProof/>
      </w:rPr>
      <w:t>6</w:t>
    </w:r>
    <w:r>
      <w:rPr>
        <w:rStyle w:val="a6"/>
      </w:rPr>
      <w:fldChar w:fldCharType="end"/>
    </w:r>
  </w:p>
  <w:p w14:paraId="79345A16" w14:textId="77777777" w:rsidR="00B422E0" w:rsidRDefault="00B422E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6241D" w14:textId="77777777" w:rsidR="006C74F9" w:rsidRDefault="006C74F9">
      <w:r>
        <w:separator/>
      </w:r>
    </w:p>
  </w:footnote>
  <w:footnote w:type="continuationSeparator" w:id="0">
    <w:p w14:paraId="7B82B94E" w14:textId="77777777" w:rsidR="006C74F9" w:rsidRDefault="006C7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470"/>
        </w:tabs>
        <w:ind w:left="147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02162BBD"/>
    <w:multiLevelType w:val="hybridMultilevel"/>
    <w:tmpl w:val="2A44CFA8"/>
    <w:lvl w:ilvl="0" w:tplc="51BAA44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359E0"/>
    <w:multiLevelType w:val="multilevel"/>
    <w:tmpl w:val="EADA50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  <w:b w:val="0"/>
      </w:rPr>
    </w:lvl>
  </w:abstractNum>
  <w:abstractNum w:abstractNumId="3" w15:restartNumberingAfterBreak="0">
    <w:nsid w:val="1B00019C"/>
    <w:multiLevelType w:val="multilevel"/>
    <w:tmpl w:val="917CB5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D1D17A6"/>
    <w:multiLevelType w:val="multilevel"/>
    <w:tmpl w:val="BF6AD8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2CF13C7"/>
    <w:multiLevelType w:val="multilevel"/>
    <w:tmpl w:val="CE540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4EC21A9"/>
    <w:multiLevelType w:val="multilevel"/>
    <w:tmpl w:val="14240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eastAsia="Times New Roman" w:hint="default"/>
        <w:b w:val="0"/>
      </w:rPr>
    </w:lvl>
  </w:abstractNum>
  <w:abstractNum w:abstractNumId="7" w15:restartNumberingAfterBreak="0">
    <w:nsid w:val="55723922"/>
    <w:multiLevelType w:val="hybridMultilevel"/>
    <w:tmpl w:val="33CA1706"/>
    <w:lvl w:ilvl="0" w:tplc="47026A5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6BF315C8"/>
    <w:multiLevelType w:val="multilevel"/>
    <w:tmpl w:val="BF5A855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725D2357"/>
    <w:multiLevelType w:val="multilevel"/>
    <w:tmpl w:val="03F2A73C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725639590">
    <w:abstractNumId w:val="4"/>
  </w:num>
  <w:num w:numId="2" w16cid:durableId="1789544769">
    <w:abstractNumId w:val="9"/>
  </w:num>
  <w:num w:numId="3" w16cid:durableId="831455652">
    <w:abstractNumId w:val="7"/>
  </w:num>
  <w:num w:numId="4" w16cid:durableId="621805784">
    <w:abstractNumId w:val="3"/>
  </w:num>
  <w:num w:numId="5" w16cid:durableId="1861119223">
    <w:abstractNumId w:val="6"/>
  </w:num>
  <w:num w:numId="6" w16cid:durableId="753551744">
    <w:abstractNumId w:val="2"/>
  </w:num>
  <w:num w:numId="7" w16cid:durableId="1057244860">
    <w:abstractNumId w:val="0"/>
  </w:num>
  <w:num w:numId="8" w16cid:durableId="12642652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5123753">
    <w:abstractNumId w:val="1"/>
  </w:num>
  <w:num w:numId="10" w16cid:durableId="508762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0E"/>
    <w:rsid w:val="0000317D"/>
    <w:rsid w:val="0000451A"/>
    <w:rsid w:val="00010238"/>
    <w:rsid w:val="00010CDF"/>
    <w:rsid w:val="000173EB"/>
    <w:rsid w:val="00021DC2"/>
    <w:rsid w:val="00022B89"/>
    <w:rsid w:val="00026423"/>
    <w:rsid w:val="000330A2"/>
    <w:rsid w:val="00033DC3"/>
    <w:rsid w:val="0004481A"/>
    <w:rsid w:val="00044EED"/>
    <w:rsid w:val="0004738B"/>
    <w:rsid w:val="0005014C"/>
    <w:rsid w:val="000515B4"/>
    <w:rsid w:val="00052501"/>
    <w:rsid w:val="00061B12"/>
    <w:rsid w:val="0006281A"/>
    <w:rsid w:val="000714D2"/>
    <w:rsid w:val="00076CB5"/>
    <w:rsid w:val="00076F8B"/>
    <w:rsid w:val="0008066A"/>
    <w:rsid w:val="00081935"/>
    <w:rsid w:val="0008252A"/>
    <w:rsid w:val="00086A99"/>
    <w:rsid w:val="00091DF1"/>
    <w:rsid w:val="0009345C"/>
    <w:rsid w:val="000966DF"/>
    <w:rsid w:val="0009793B"/>
    <w:rsid w:val="000B4661"/>
    <w:rsid w:val="000B64C8"/>
    <w:rsid w:val="000B7865"/>
    <w:rsid w:val="000C00EC"/>
    <w:rsid w:val="000C0484"/>
    <w:rsid w:val="000C0A87"/>
    <w:rsid w:val="000C2B9B"/>
    <w:rsid w:val="000D1FB2"/>
    <w:rsid w:val="000D4183"/>
    <w:rsid w:val="000D6456"/>
    <w:rsid w:val="000E76BF"/>
    <w:rsid w:val="000F5497"/>
    <w:rsid w:val="00111567"/>
    <w:rsid w:val="00111DF2"/>
    <w:rsid w:val="00112BF4"/>
    <w:rsid w:val="00113CB5"/>
    <w:rsid w:val="001148CB"/>
    <w:rsid w:val="00130057"/>
    <w:rsid w:val="001315F1"/>
    <w:rsid w:val="001345CA"/>
    <w:rsid w:val="001346CB"/>
    <w:rsid w:val="00142517"/>
    <w:rsid w:val="00144218"/>
    <w:rsid w:val="00144865"/>
    <w:rsid w:val="001514C7"/>
    <w:rsid w:val="00152A06"/>
    <w:rsid w:val="001539F1"/>
    <w:rsid w:val="00153C18"/>
    <w:rsid w:val="001551DA"/>
    <w:rsid w:val="00161D30"/>
    <w:rsid w:val="00162456"/>
    <w:rsid w:val="001638D5"/>
    <w:rsid w:val="0016566B"/>
    <w:rsid w:val="001719D2"/>
    <w:rsid w:val="00175831"/>
    <w:rsid w:val="00182881"/>
    <w:rsid w:val="001849AB"/>
    <w:rsid w:val="00184CBF"/>
    <w:rsid w:val="001859FE"/>
    <w:rsid w:val="001867C2"/>
    <w:rsid w:val="00193C21"/>
    <w:rsid w:val="00194DC5"/>
    <w:rsid w:val="001A0970"/>
    <w:rsid w:val="001A3537"/>
    <w:rsid w:val="001A449C"/>
    <w:rsid w:val="001A532A"/>
    <w:rsid w:val="001B090F"/>
    <w:rsid w:val="001B1683"/>
    <w:rsid w:val="001B69C0"/>
    <w:rsid w:val="001B6A4C"/>
    <w:rsid w:val="001B6CEE"/>
    <w:rsid w:val="001B7356"/>
    <w:rsid w:val="001C27B7"/>
    <w:rsid w:val="001C5B15"/>
    <w:rsid w:val="001C7A1B"/>
    <w:rsid w:val="001C7C92"/>
    <w:rsid w:val="001D5BD9"/>
    <w:rsid w:val="001D5E60"/>
    <w:rsid w:val="001D6C30"/>
    <w:rsid w:val="001D7032"/>
    <w:rsid w:val="001E59BD"/>
    <w:rsid w:val="001E7DD6"/>
    <w:rsid w:val="001F37EF"/>
    <w:rsid w:val="001F3CB0"/>
    <w:rsid w:val="00206374"/>
    <w:rsid w:val="00206713"/>
    <w:rsid w:val="00206E47"/>
    <w:rsid w:val="00211B16"/>
    <w:rsid w:val="00223492"/>
    <w:rsid w:val="002358AF"/>
    <w:rsid w:val="00236BFB"/>
    <w:rsid w:val="002458CC"/>
    <w:rsid w:val="0025618D"/>
    <w:rsid w:val="002618E2"/>
    <w:rsid w:val="002670E7"/>
    <w:rsid w:val="00272C77"/>
    <w:rsid w:val="0027710B"/>
    <w:rsid w:val="00282D99"/>
    <w:rsid w:val="0028588D"/>
    <w:rsid w:val="00286E40"/>
    <w:rsid w:val="00291B2F"/>
    <w:rsid w:val="002A12D0"/>
    <w:rsid w:val="002A1E2D"/>
    <w:rsid w:val="002A2769"/>
    <w:rsid w:val="002A47C0"/>
    <w:rsid w:val="002A7307"/>
    <w:rsid w:val="002B39E3"/>
    <w:rsid w:val="002B6DEF"/>
    <w:rsid w:val="002C28A5"/>
    <w:rsid w:val="002C3542"/>
    <w:rsid w:val="002D18EF"/>
    <w:rsid w:val="002E45F0"/>
    <w:rsid w:val="002E4F38"/>
    <w:rsid w:val="002E58A6"/>
    <w:rsid w:val="002E6D8E"/>
    <w:rsid w:val="002F7A22"/>
    <w:rsid w:val="0030038C"/>
    <w:rsid w:val="003026A0"/>
    <w:rsid w:val="003053EC"/>
    <w:rsid w:val="00305808"/>
    <w:rsid w:val="00305DA9"/>
    <w:rsid w:val="00305F45"/>
    <w:rsid w:val="003131B2"/>
    <w:rsid w:val="00315226"/>
    <w:rsid w:val="003158D8"/>
    <w:rsid w:val="00321B8C"/>
    <w:rsid w:val="00327B75"/>
    <w:rsid w:val="00330A52"/>
    <w:rsid w:val="00334AF6"/>
    <w:rsid w:val="00337F57"/>
    <w:rsid w:val="003515B0"/>
    <w:rsid w:val="003540C4"/>
    <w:rsid w:val="0035675C"/>
    <w:rsid w:val="00356BFA"/>
    <w:rsid w:val="003574E9"/>
    <w:rsid w:val="00362750"/>
    <w:rsid w:val="003633C3"/>
    <w:rsid w:val="003745FF"/>
    <w:rsid w:val="003765DE"/>
    <w:rsid w:val="0038226E"/>
    <w:rsid w:val="00382EF6"/>
    <w:rsid w:val="00397418"/>
    <w:rsid w:val="003A1E58"/>
    <w:rsid w:val="003A71F3"/>
    <w:rsid w:val="003A78AD"/>
    <w:rsid w:val="003B64D6"/>
    <w:rsid w:val="003C019A"/>
    <w:rsid w:val="003D7B27"/>
    <w:rsid w:val="003E120B"/>
    <w:rsid w:val="003E2CF2"/>
    <w:rsid w:val="003E3C06"/>
    <w:rsid w:val="003E5B84"/>
    <w:rsid w:val="003E7FEA"/>
    <w:rsid w:val="003F3451"/>
    <w:rsid w:val="00400F5E"/>
    <w:rsid w:val="00410555"/>
    <w:rsid w:val="00414345"/>
    <w:rsid w:val="004156AF"/>
    <w:rsid w:val="004223A5"/>
    <w:rsid w:val="00425B4A"/>
    <w:rsid w:val="00430311"/>
    <w:rsid w:val="00443D7B"/>
    <w:rsid w:val="00446EFB"/>
    <w:rsid w:val="00447AC2"/>
    <w:rsid w:val="004518E0"/>
    <w:rsid w:val="00456984"/>
    <w:rsid w:val="004604E4"/>
    <w:rsid w:val="00461BEA"/>
    <w:rsid w:val="00467FE5"/>
    <w:rsid w:val="00472E8F"/>
    <w:rsid w:val="004736C4"/>
    <w:rsid w:val="00475CD7"/>
    <w:rsid w:val="004830D7"/>
    <w:rsid w:val="00483337"/>
    <w:rsid w:val="0048556C"/>
    <w:rsid w:val="00485834"/>
    <w:rsid w:val="0049373E"/>
    <w:rsid w:val="00494EAB"/>
    <w:rsid w:val="004A0358"/>
    <w:rsid w:val="004A71A9"/>
    <w:rsid w:val="004B2CC2"/>
    <w:rsid w:val="004B55B5"/>
    <w:rsid w:val="004C0206"/>
    <w:rsid w:val="004D172A"/>
    <w:rsid w:val="004D353A"/>
    <w:rsid w:val="004D5AE3"/>
    <w:rsid w:val="004D66AD"/>
    <w:rsid w:val="004E0046"/>
    <w:rsid w:val="004E17F6"/>
    <w:rsid w:val="004E300F"/>
    <w:rsid w:val="0050405F"/>
    <w:rsid w:val="005067FB"/>
    <w:rsid w:val="0052151B"/>
    <w:rsid w:val="00522E2D"/>
    <w:rsid w:val="00535E8A"/>
    <w:rsid w:val="00536CA3"/>
    <w:rsid w:val="005433B4"/>
    <w:rsid w:val="00545F60"/>
    <w:rsid w:val="00546127"/>
    <w:rsid w:val="00546C22"/>
    <w:rsid w:val="0055777F"/>
    <w:rsid w:val="005766D3"/>
    <w:rsid w:val="005803A8"/>
    <w:rsid w:val="005944C6"/>
    <w:rsid w:val="0059589F"/>
    <w:rsid w:val="005A01DF"/>
    <w:rsid w:val="005A07CC"/>
    <w:rsid w:val="005A0EA8"/>
    <w:rsid w:val="005A26A4"/>
    <w:rsid w:val="005B4B3E"/>
    <w:rsid w:val="005B4D97"/>
    <w:rsid w:val="005B5756"/>
    <w:rsid w:val="005B6250"/>
    <w:rsid w:val="005B6980"/>
    <w:rsid w:val="005B7118"/>
    <w:rsid w:val="005C0631"/>
    <w:rsid w:val="005C7F3A"/>
    <w:rsid w:val="005D2433"/>
    <w:rsid w:val="005D371D"/>
    <w:rsid w:val="005D4207"/>
    <w:rsid w:val="005D6ACC"/>
    <w:rsid w:val="005E0F63"/>
    <w:rsid w:val="005E2639"/>
    <w:rsid w:val="005E667A"/>
    <w:rsid w:val="005E7667"/>
    <w:rsid w:val="005E7F16"/>
    <w:rsid w:val="005F38CE"/>
    <w:rsid w:val="005F4113"/>
    <w:rsid w:val="005F6491"/>
    <w:rsid w:val="005F6B4B"/>
    <w:rsid w:val="005F7EFE"/>
    <w:rsid w:val="006126C9"/>
    <w:rsid w:val="0061703E"/>
    <w:rsid w:val="00633AC7"/>
    <w:rsid w:val="00633B56"/>
    <w:rsid w:val="006445BB"/>
    <w:rsid w:val="00647BA9"/>
    <w:rsid w:val="00651131"/>
    <w:rsid w:val="00652546"/>
    <w:rsid w:val="00652DF6"/>
    <w:rsid w:val="00654BF7"/>
    <w:rsid w:val="00654F4D"/>
    <w:rsid w:val="006553AC"/>
    <w:rsid w:val="006575F8"/>
    <w:rsid w:val="00661434"/>
    <w:rsid w:val="006674AB"/>
    <w:rsid w:val="00672154"/>
    <w:rsid w:val="0067240C"/>
    <w:rsid w:val="00675F27"/>
    <w:rsid w:val="006761D3"/>
    <w:rsid w:val="00681C3E"/>
    <w:rsid w:val="006845CB"/>
    <w:rsid w:val="00684AFF"/>
    <w:rsid w:val="006860F5"/>
    <w:rsid w:val="00692F8C"/>
    <w:rsid w:val="006A0DC8"/>
    <w:rsid w:val="006A12F6"/>
    <w:rsid w:val="006A29AF"/>
    <w:rsid w:val="006A7FBD"/>
    <w:rsid w:val="006B32F1"/>
    <w:rsid w:val="006B34FD"/>
    <w:rsid w:val="006C0BD3"/>
    <w:rsid w:val="006C55C5"/>
    <w:rsid w:val="006C6844"/>
    <w:rsid w:val="006C6CAA"/>
    <w:rsid w:val="006C743D"/>
    <w:rsid w:val="006C74F9"/>
    <w:rsid w:val="006D33BD"/>
    <w:rsid w:val="006D4DDB"/>
    <w:rsid w:val="006E2AE6"/>
    <w:rsid w:val="006E2DA4"/>
    <w:rsid w:val="006E3CD3"/>
    <w:rsid w:val="006E5DDB"/>
    <w:rsid w:val="006E61E3"/>
    <w:rsid w:val="006F0815"/>
    <w:rsid w:val="006F2ED2"/>
    <w:rsid w:val="006F3C9C"/>
    <w:rsid w:val="006F4518"/>
    <w:rsid w:val="006F76BB"/>
    <w:rsid w:val="00702DD3"/>
    <w:rsid w:val="00702F61"/>
    <w:rsid w:val="007058A7"/>
    <w:rsid w:val="00705966"/>
    <w:rsid w:val="0071097B"/>
    <w:rsid w:val="00717C25"/>
    <w:rsid w:val="00730B07"/>
    <w:rsid w:val="00732927"/>
    <w:rsid w:val="007342EA"/>
    <w:rsid w:val="00751CC8"/>
    <w:rsid w:val="00752BB8"/>
    <w:rsid w:val="00753ED7"/>
    <w:rsid w:val="007540F4"/>
    <w:rsid w:val="007563D8"/>
    <w:rsid w:val="0076001B"/>
    <w:rsid w:val="00760131"/>
    <w:rsid w:val="007657DD"/>
    <w:rsid w:val="0077064C"/>
    <w:rsid w:val="0077462C"/>
    <w:rsid w:val="007746BC"/>
    <w:rsid w:val="0077515B"/>
    <w:rsid w:val="007805DB"/>
    <w:rsid w:val="0078546C"/>
    <w:rsid w:val="00785C1C"/>
    <w:rsid w:val="00785DF6"/>
    <w:rsid w:val="007A3047"/>
    <w:rsid w:val="007A439C"/>
    <w:rsid w:val="007A4D9F"/>
    <w:rsid w:val="007B2943"/>
    <w:rsid w:val="007B2CF0"/>
    <w:rsid w:val="007B2EE6"/>
    <w:rsid w:val="007B35E0"/>
    <w:rsid w:val="007C2321"/>
    <w:rsid w:val="007C4883"/>
    <w:rsid w:val="007D10AB"/>
    <w:rsid w:val="007D3FCF"/>
    <w:rsid w:val="007D7F77"/>
    <w:rsid w:val="007E205A"/>
    <w:rsid w:val="007E609B"/>
    <w:rsid w:val="007F2252"/>
    <w:rsid w:val="007F4ADE"/>
    <w:rsid w:val="007F5F89"/>
    <w:rsid w:val="00800B8F"/>
    <w:rsid w:val="00802D58"/>
    <w:rsid w:val="00804406"/>
    <w:rsid w:val="00815C7D"/>
    <w:rsid w:val="0082109B"/>
    <w:rsid w:val="00825E30"/>
    <w:rsid w:val="00825FC0"/>
    <w:rsid w:val="00827799"/>
    <w:rsid w:val="008360A6"/>
    <w:rsid w:val="0084034E"/>
    <w:rsid w:val="00840E34"/>
    <w:rsid w:val="0084309E"/>
    <w:rsid w:val="00845B85"/>
    <w:rsid w:val="008558DB"/>
    <w:rsid w:val="00856F10"/>
    <w:rsid w:val="0086451F"/>
    <w:rsid w:val="008646BB"/>
    <w:rsid w:val="008667FD"/>
    <w:rsid w:val="00870892"/>
    <w:rsid w:val="00871B50"/>
    <w:rsid w:val="008770DD"/>
    <w:rsid w:val="0088058B"/>
    <w:rsid w:val="008957B3"/>
    <w:rsid w:val="008A0417"/>
    <w:rsid w:val="008A2B9F"/>
    <w:rsid w:val="008A424E"/>
    <w:rsid w:val="008A69EB"/>
    <w:rsid w:val="008B1D00"/>
    <w:rsid w:val="008B26DA"/>
    <w:rsid w:val="008B6A43"/>
    <w:rsid w:val="008B7181"/>
    <w:rsid w:val="008C0F55"/>
    <w:rsid w:val="008E1C29"/>
    <w:rsid w:val="008E48A5"/>
    <w:rsid w:val="008E56EB"/>
    <w:rsid w:val="008E7C3E"/>
    <w:rsid w:val="008F107F"/>
    <w:rsid w:val="008F3A0B"/>
    <w:rsid w:val="008F469C"/>
    <w:rsid w:val="008F52DB"/>
    <w:rsid w:val="00900509"/>
    <w:rsid w:val="00901BEF"/>
    <w:rsid w:val="00911F41"/>
    <w:rsid w:val="00913E8E"/>
    <w:rsid w:val="00917871"/>
    <w:rsid w:val="009200CE"/>
    <w:rsid w:val="00925CB4"/>
    <w:rsid w:val="00927F06"/>
    <w:rsid w:val="0093732B"/>
    <w:rsid w:val="00943B62"/>
    <w:rsid w:val="00951ED6"/>
    <w:rsid w:val="00953E45"/>
    <w:rsid w:val="009676EF"/>
    <w:rsid w:val="00970256"/>
    <w:rsid w:val="0097642B"/>
    <w:rsid w:val="0098420A"/>
    <w:rsid w:val="00984468"/>
    <w:rsid w:val="00990AE3"/>
    <w:rsid w:val="00992505"/>
    <w:rsid w:val="00993E61"/>
    <w:rsid w:val="0099478F"/>
    <w:rsid w:val="009975F2"/>
    <w:rsid w:val="009A0F40"/>
    <w:rsid w:val="009A21CD"/>
    <w:rsid w:val="009A5B0D"/>
    <w:rsid w:val="009A7333"/>
    <w:rsid w:val="009B7AB7"/>
    <w:rsid w:val="009C0BB3"/>
    <w:rsid w:val="009C1926"/>
    <w:rsid w:val="009C3CD8"/>
    <w:rsid w:val="009D4903"/>
    <w:rsid w:val="009E0862"/>
    <w:rsid w:val="009E125A"/>
    <w:rsid w:val="009E44C5"/>
    <w:rsid w:val="009E4E19"/>
    <w:rsid w:val="009F6303"/>
    <w:rsid w:val="00A00695"/>
    <w:rsid w:val="00A00743"/>
    <w:rsid w:val="00A02BC9"/>
    <w:rsid w:val="00A03A7C"/>
    <w:rsid w:val="00A048D8"/>
    <w:rsid w:val="00A06EDA"/>
    <w:rsid w:val="00A14688"/>
    <w:rsid w:val="00A17ACE"/>
    <w:rsid w:val="00A207E7"/>
    <w:rsid w:val="00A32F81"/>
    <w:rsid w:val="00A345EA"/>
    <w:rsid w:val="00A34CCE"/>
    <w:rsid w:val="00A355E6"/>
    <w:rsid w:val="00A37EA9"/>
    <w:rsid w:val="00A40FE8"/>
    <w:rsid w:val="00A413E4"/>
    <w:rsid w:val="00A5254D"/>
    <w:rsid w:val="00A57B8B"/>
    <w:rsid w:val="00A75422"/>
    <w:rsid w:val="00A762CA"/>
    <w:rsid w:val="00A8140E"/>
    <w:rsid w:val="00A83C77"/>
    <w:rsid w:val="00A854C8"/>
    <w:rsid w:val="00A85FDC"/>
    <w:rsid w:val="00A86EDD"/>
    <w:rsid w:val="00A905EE"/>
    <w:rsid w:val="00A92219"/>
    <w:rsid w:val="00A928B0"/>
    <w:rsid w:val="00AA144B"/>
    <w:rsid w:val="00AA3DFD"/>
    <w:rsid w:val="00AA5573"/>
    <w:rsid w:val="00AB0336"/>
    <w:rsid w:val="00AC5E06"/>
    <w:rsid w:val="00AD612F"/>
    <w:rsid w:val="00AE234E"/>
    <w:rsid w:val="00AF0DE8"/>
    <w:rsid w:val="00AF3DBE"/>
    <w:rsid w:val="00AF5172"/>
    <w:rsid w:val="00B012A3"/>
    <w:rsid w:val="00B06E93"/>
    <w:rsid w:val="00B07724"/>
    <w:rsid w:val="00B10890"/>
    <w:rsid w:val="00B14775"/>
    <w:rsid w:val="00B15D4E"/>
    <w:rsid w:val="00B164F7"/>
    <w:rsid w:val="00B36932"/>
    <w:rsid w:val="00B3735A"/>
    <w:rsid w:val="00B40F95"/>
    <w:rsid w:val="00B422E0"/>
    <w:rsid w:val="00B42BC8"/>
    <w:rsid w:val="00B43157"/>
    <w:rsid w:val="00B46801"/>
    <w:rsid w:val="00B51EAF"/>
    <w:rsid w:val="00B524F3"/>
    <w:rsid w:val="00B539A3"/>
    <w:rsid w:val="00B63621"/>
    <w:rsid w:val="00B66876"/>
    <w:rsid w:val="00B711F4"/>
    <w:rsid w:val="00B72ADA"/>
    <w:rsid w:val="00B77938"/>
    <w:rsid w:val="00B820D5"/>
    <w:rsid w:val="00B83E3F"/>
    <w:rsid w:val="00B844CD"/>
    <w:rsid w:val="00B879DB"/>
    <w:rsid w:val="00B9148A"/>
    <w:rsid w:val="00B94B80"/>
    <w:rsid w:val="00B97AAE"/>
    <w:rsid w:val="00BA0B76"/>
    <w:rsid w:val="00BA4D89"/>
    <w:rsid w:val="00BA50CE"/>
    <w:rsid w:val="00BB4866"/>
    <w:rsid w:val="00BB6251"/>
    <w:rsid w:val="00BC23C3"/>
    <w:rsid w:val="00BD5496"/>
    <w:rsid w:val="00BE7237"/>
    <w:rsid w:val="00BE7D05"/>
    <w:rsid w:val="00BF20D5"/>
    <w:rsid w:val="00BF2DB5"/>
    <w:rsid w:val="00C02B3C"/>
    <w:rsid w:val="00C047A7"/>
    <w:rsid w:val="00C047E5"/>
    <w:rsid w:val="00C108F6"/>
    <w:rsid w:val="00C13E03"/>
    <w:rsid w:val="00C17AFD"/>
    <w:rsid w:val="00C20D38"/>
    <w:rsid w:val="00C21DFB"/>
    <w:rsid w:val="00C232C8"/>
    <w:rsid w:val="00C255FE"/>
    <w:rsid w:val="00C276D9"/>
    <w:rsid w:val="00C314A8"/>
    <w:rsid w:val="00C354C6"/>
    <w:rsid w:val="00C367DD"/>
    <w:rsid w:val="00C4094B"/>
    <w:rsid w:val="00C453BD"/>
    <w:rsid w:val="00C4675F"/>
    <w:rsid w:val="00C52B48"/>
    <w:rsid w:val="00C63995"/>
    <w:rsid w:val="00C63E6E"/>
    <w:rsid w:val="00C701C0"/>
    <w:rsid w:val="00C73E6F"/>
    <w:rsid w:val="00C7464F"/>
    <w:rsid w:val="00C86448"/>
    <w:rsid w:val="00C87031"/>
    <w:rsid w:val="00C87456"/>
    <w:rsid w:val="00C953D4"/>
    <w:rsid w:val="00CA0F0F"/>
    <w:rsid w:val="00CA18D3"/>
    <w:rsid w:val="00CA65DD"/>
    <w:rsid w:val="00CB375F"/>
    <w:rsid w:val="00CB58F4"/>
    <w:rsid w:val="00CC5FA3"/>
    <w:rsid w:val="00CC68DE"/>
    <w:rsid w:val="00CF5962"/>
    <w:rsid w:val="00D14154"/>
    <w:rsid w:val="00D20F0A"/>
    <w:rsid w:val="00D21CC6"/>
    <w:rsid w:val="00D23A6F"/>
    <w:rsid w:val="00D23F90"/>
    <w:rsid w:val="00D332F2"/>
    <w:rsid w:val="00D41164"/>
    <w:rsid w:val="00D413BE"/>
    <w:rsid w:val="00D41D78"/>
    <w:rsid w:val="00D41DA2"/>
    <w:rsid w:val="00D50E12"/>
    <w:rsid w:val="00D5220A"/>
    <w:rsid w:val="00D54F77"/>
    <w:rsid w:val="00D64C8B"/>
    <w:rsid w:val="00D64DD5"/>
    <w:rsid w:val="00D66174"/>
    <w:rsid w:val="00D66E1A"/>
    <w:rsid w:val="00D73D37"/>
    <w:rsid w:val="00D73FC7"/>
    <w:rsid w:val="00D76423"/>
    <w:rsid w:val="00D900F3"/>
    <w:rsid w:val="00D92CCB"/>
    <w:rsid w:val="00D96C55"/>
    <w:rsid w:val="00DB3420"/>
    <w:rsid w:val="00DB6113"/>
    <w:rsid w:val="00DC3E2A"/>
    <w:rsid w:val="00DC4B8E"/>
    <w:rsid w:val="00DC51C3"/>
    <w:rsid w:val="00DD0AC4"/>
    <w:rsid w:val="00DD4C42"/>
    <w:rsid w:val="00DD6C2B"/>
    <w:rsid w:val="00DD7D18"/>
    <w:rsid w:val="00DE56C2"/>
    <w:rsid w:val="00DF09CD"/>
    <w:rsid w:val="00DF4C9C"/>
    <w:rsid w:val="00DF5035"/>
    <w:rsid w:val="00E023EA"/>
    <w:rsid w:val="00E03E53"/>
    <w:rsid w:val="00E06E9E"/>
    <w:rsid w:val="00E17480"/>
    <w:rsid w:val="00E211F1"/>
    <w:rsid w:val="00E37ED5"/>
    <w:rsid w:val="00E42D5C"/>
    <w:rsid w:val="00E4654C"/>
    <w:rsid w:val="00E521F1"/>
    <w:rsid w:val="00E545FC"/>
    <w:rsid w:val="00E5478D"/>
    <w:rsid w:val="00E55428"/>
    <w:rsid w:val="00E55B13"/>
    <w:rsid w:val="00E734C4"/>
    <w:rsid w:val="00E77781"/>
    <w:rsid w:val="00E8069C"/>
    <w:rsid w:val="00E8091C"/>
    <w:rsid w:val="00E8222D"/>
    <w:rsid w:val="00E846CB"/>
    <w:rsid w:val="00E9580F"/>
    <w:rsid w:val="00EA1583"/>
    <w:rsid w:val="00EA3ED9"/>
    <w:rsid w:val="00EB36D8"/>
    <w:rsid w:val="00EB5A6B"/>
    <w:rsid w:val="00EB6D9C"/>
    <w:rsid w:val="00EB7A78"/>
    <w:rsid w:val="00EC46EE"/>
    <w:rsid w:val="00EC57C3"/>
    <w:rsid w:val="00ED190D"/>
    <w:rsid w:val="00ED54A0"/>
    <w:rsid w:val="00ED71FB"/>
    <w:rsid w:val="00EE1BC5"/>
    <w:rsid w:val="00EE2F42"/>
    <w:rsid w:val="00EE4F27"/>
    <w:rsid w:val="00EE5152"/>
    <w:rsid w:val="00EF0B4F"/>
    <w:rsid w:val="00EF363E"/>
    <w:rsid w:val="00EF6A4F"/>
    <w:rsid w:val="00F00433"/>
    <w:rsid w:val="00F01313"/>
    <w:rsid w:val="00F025FC"/>
    <w:rsid w:val="00F0427D"/>
    <w:rsid w:val="00F06E81"/>
    <w:rsid w:val="00F07458"/>
    <w:rsid w:val="00F16335"/>
    <w:rsid w:val="00F16B83"/>
    <w:rsid w:val="00F27160"/>
    <w:rsid w:val="00F30B6D"/>
    <w:rsid w:val="00F34B5E"/>
    <w:rsid w:val="00F40D2A"/>
    <w:rsid w:val="00F41D69"/>
    <w:rsid w:val="00F4312C"/>
    <w:rsid w:val="00F45A64"/>
    <w:rsid w:val="00F46E8C"/>
    <w:rsid w:val="00F51FDE"/>
    <w:rsid w:val="00F527B0"/>
    <w:rsid w:val="00F60B07"/>
    <w:rsid w:val="00F60F84"/>
    <w:rsid w:val="00F724DC"/>
    <w:rsid w:val="00F842E0"/>
    <w:rsid w:val="00F84974"/>
    <w:rsid w:val="00F9438A"/>
    <w:rsid w:val="00F979E3"/>
    <w:rsid w:val="00FB0108"/>
    <w:rsid w:val="00FC1C34"/>
    <w:rsid w:val="00FC1EA2"/>
    <w:rsid w:val="00FC636D"/>
    <w:rsid w:val="00FD3D83"/>
    <w:rsid w:val="00FE5308"/>
    <w:rsid w:val="00F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516825"/>
  <w15:docId w15:val="{162ACF51-728C-4FE1-BFC7-16B924C9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6EDA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06EDA"/>
    <w:rPr>
      <w:rFonts w:ascii="Courier New" w:hAnsi="Courier New" w:cs="Courier New"/>
      <w:sz w:val="20"/>
      <w:szCs w:val="20"/>
    </w:rPr>
  </w:style>
  <w:style w:type="paragraph" w:styleId="a5">
    <w:name w:val="footer"/>
    <w:basedOn w:val="a"/>
    <w:rsid w:val="00A06ED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6EDA"/>
  </w:style>
  <w:style w:type="paragraph" w:customStyle="1" w:styleId="TimesNewRoman">
    <w:name w:val="Текст + Times New Roman"/>
    <w:aliases w:val="12 пт,По ширине,Слева:  1 см,Первая строка:  0,5 ..."/>
    <w:basedOn w:val="a3"/>
    <w:rsid w:val="00F842E0"/>
    <w:pPr>
      <w:ind w:left="567" w:firstLine="284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rsid w:val="000B64C8"/>
    <w:pPr>
      <w:jc w:val="both"/>
    </w:pPr>
    <w:rPr>
      <w:sz w:val="20"/>
      <w:szCs w:val="20"/>
    </w:rPr>
  </w:style>
  <w:style w:type="paragraph" w:styleId="a8">
    <w:name w:val="Balloon Text"/>
    <w:basedOn w:val="a"/>
    <w:link w:val="a9"/>
    <w:rsid w:val="00F46E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F46E8C"/>
    <w:rPr>
      <w:rFonts w:ascii="Tahoma" w:hAnsi="Tahoma" w:cs="Tahoma"/>
      <w:sz w:val="16"/>
      <w:szCs w:val="16"/>
    </w:rPr>
  </w:style>
  <w:style w:type="character" w:customStyle="1" w:styleId="a4">
    <w:name w:val="Текст Знак"/>
    <w:link w:val="a3"/>
    <w:rsid w:val="00443D7B"/>
    <w:rPr>
      <w:rFonts w:ascii="Courier New" w:hAnsi="Courier New" w:cs="Courier New"/>
    </w:rPr>
  </w:style>
  <w:style w:type="table" w:styleId="aa">
    <w:name w:val="Table Grid"/>
    <w:basedOn w:val="a1"/>
    <w:uiPriority w:val="59"/>
    <w:rsid w:val="006B32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D76423"/>
    <w:pPr>
      <w:spacing w:before="100" w:beforeAutospacing="1" w:after="100" w:afterAutospacing="1"/>
    </w:pPr>
  </w:style>
  <w:style w:type="paragraph" w:customStyle="1" w:styleId="1">
    <w:name w:val="Текст1"/>
    <w:basedOn w:val="a"/>
    <w:rsid w:val="00182881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styleId="ac">
    <w:name w:val="Hyperlink"/>
    <w:rsid w:val="00DF5035"/>
    <w:rPr>
      <w:color w:val="0000FF"/>
      <w:u w:val="single"/>
    </w:rPr>
  </w:style>
  <w:style w:type="paragraph" w:styleId="ad">
    <w:name w:val="footnote text"/>
    <w:basedOn w:val="a"/>
    <w:link w:val="ae"/>
    <w:rsid w:val="007540F4"/>
    <w:pPr>
      <w:autoSpaceDE w:val="0"/>
      <w:autoSpaceDN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7540F4"/>
  </w:style>
  <w:style w:type="paragraph" w:styleId="2">
    <w:name w:val="Body Text 2"/>
    <w:basedOn w:val="a"/>
    <w:link w:val="20"/>
    <w:rsid w:val="007B2E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B2EE6"/>
    <w:rPr>
      <w:sz w:val="24"/>
      <w:szCs w:val="24"/>
    </w:rPr>
  </w:style>
  <w:style w:type="character" w:customStyle="1" w:styleId="10">
    <w:name w:val="Основной текст1"/>
    <w:qFormat/>
    <w:rsid w:val="003A71F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ru-RU"/>
    </w:rPr>
  </w:style>
  <w:style w:type="character" w:customStyle="1" w:styleId="af">
    <w:name w:val="Основной текст_"/>
    <w:link w:val="21"/>
    <w:qFormat/>
    <w:locked/>
    <w:rsid w:val="003A71F3"/>
    <w:rPr>
      <w:sz w:val="22"/>
      <w:szCs w:val="22"/>
      <w:shd w:val="clear" w:color="auto" w:fill="FFFFFF"/>
    </w:rPr>
  </w:style>
  <w:style w:type="paragraph" w:customStyle="1" w:styleId="21">
    <w:name w:val="Основной текст2"/>
    <w:basedOn w:val="a"/>
    <w:link w:val="af"/>
    <w:qFormat/>
    <w:rsid w:val="003A71F3"/>
    <w:pPr>
      <w:widowControl w:val="0"/>
      <w:shd w:val="clear" w:color="auto" w:fill="FFFFFF"/>
      <w:spacing w:after="120" w:line="259" w:lineRule="exact"/>
      <w:ind w:hanging="720"/>
    </w:pPr>
    <w:rPr>
      <w:sz w:val="22"/>
      <w:szCs w:val="22"/>
    </w:rPr>
  </w:style>
  <w:style w:type="paragraph" w:styleId="af0">
    <w:name w:val="List Paragraph"/>
    <w:basedOn w:val="a"/>
    <w:uiPriority w:val="34"/>
    <w:qFormat/>
    <w:rsid w:val="005F6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ntkir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8;&#1077;&#1093;&#1085;&#1086;&#1083;&#1086;&#1075;&#1080;\pro\&#1064;&#1072;&#1073;&#1083;&#1086;&#1085;&#1099;\&#1048;&#1088;&#1080;&#1085;&#1072;%20&#1058;\&#1044;&#1054;&#1043;&#1054;&#1042;&#1054;&#1056;&#1067;\&#1044;&#1054;&#1043;&#1054;&#1042;&#1054;&#1056;%20&#1063;&#1077;&#1087;&#1077;&#1094;&#1082;%20&#1048;&#1085;&#1092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9BA57-9B9B-4404-A14F-C7F98799E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Чепецк Инфо</Template>
  <TotalTime>1331</TotalTime>
  <Pages>6</Pages>
  <Words>2963</Words>
  <Characters>16892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</vt:lpstr>
    </vt:vector>
  </TitlesOfParts>
  <Company>kot</Company>
  <LinksUpToDate>false</LinksUpToDate>
  <CharactersWithSpaces>19816</CharactersWithSpaces>
  <SharedDoc>false</SharedDoc>
  <HLinks>
    <vt:vector size="6" baseType="variant">
      <vt:variant>
        <vt:i4>1769553</vt:i4>
      </vt:variant>
      <vt:variant>
        <vt:i4>0</vt:i4>
      </vt:variant>
      <vt:variant>
        <vt:i4>0</vt:i4>
      </vt:variant>
      <vt:variant>
        <vt:i4>5</vt:i4>
      </vt:variant>
      <vt:variant>
        <vt:lpwstr>http://www.printkirov.ru/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</dc:title>
  <dc:subject/>
  <dc:creator>Windows User</dc:creator>
  <cp:keywords/>
  <cp:lastModifiedBy>Пользователь</cp:lastModifiedBy>
  <cp:revision>3</cp:revision>
  <cp:lastPrinted>2025-09-04T06:52:00Z</cp:lastPrinted>
  <dcterms:created xsi:type="dcterms:W3CDTF">2026-07-29T08:01:00Z</dcterms:created>
  <dcterms:modified xsi:type="dcterms:W3CDTF">2026-07-30T06:04:00Z</dcterms:modified>
</cp:coreProperties>
</file>