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B2893E" w14:textId="0CAD0D2D" w:rsidR="00D43A52" w:rsidRPr="00C7174D" w:rsidRDefault="001D4FC4" w:rsidP="000E64C1">
      <w:pPr>
        <w:pStyle w:val="a3"/>
        <w:ind w:firstLine="567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174D">
        <w:rPr>
          <w:rFonts w:ascii="Times New Roman" w:hAnsi="Times New Roman" w:cs="Times New Roman"/>
          <w:color w:val="000000" w:themeColor="text1"/>
          <w:sz w:val="24"/>
          <w:szCs w:val="24"/>
        </w:rPr>
        <w:t>Договор</w:t>
      </w:r>
      <w:r w:rsidR="00D43A52" w:rsidRPr="00C717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№</w:t>
      </w:r>
      <w:r w:rsidR="004635DB" w:rsidRPr="00C717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C7A89" w:rsidRPr="00C7174D">
        <w:rPr>
          <w:rFonts w:ascii="Times New Roman" w:hAnsi="Times New Roman" w:cs="Times New Roman"/>
          <w:color w:val="000000" w:themeColor="text1"/>
          <w:sz w:val="24"/>
          <w:szCs w:val="24"/>
        </w:rPr>
        <w:t>_______</w:t>
      </w:r>
    </w:p>
    <w:p w14:paraId="1E3DCDB2" w14:textId="7DF0BA43" w:rsidR="00923110" w:rsidRPr="00B915FA" w:rsidRDefault="00923110" w:rsidP="000E64C1">
      <w:pPr>
        <w:pStyle w:val="a3"/>
        <w:ind w:firstLine="567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915FA">
        <w:rPr>
          <w:rFonts w:ascii="Times New Roman" w:hAnsi="Times New Roman" w:cs="Times New Roman"/>
          <w:color w:val="000000" w:themeColor="text1"/>
          <w:sz w:val="24"/>
          <w:szCs w:val="24"/>
        </w:rPr>
        <w:t>на оказание услуг по транспортированию и размещению отходов,</w:t>
      </w:r>
    </w:p>
    <w:p w14:paraId="0D59B236" w14:textId="4408DD90" w:rsidR="00346100" w:rsidRPr="00B915FA" w:rsidRDefault="00923110" w:rsidP="000E64C1">
      <w:pPr>
        <w:pStyle w:val="a3"/>
        <w:ind w:firstLine="567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915FA">
        <w:rPr>
          <w:rFonts w:ascii="Times New Roman" w:hAnsi="Times New Roman" w:cs="Times New Roman"/>
          <w:color w:val="000000" w:themeColor="text1"/>
          <w:sz w:val="24"/>
          <w:szCs w:val="24"/>
        </w:rPr>
        <w:t>не относящихся к твердым коммунальным отходам</w:t>
      </w:r>
    </w:p>
    <w:p w14:paraId="2DED362C" w14:textId="77777777" w:rsidR="00C7174D" w:rsidRPr="00B915FA" w:rsidRDefault="00C7174D" w:rsidP="00C7174D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15FA">
        <w:rPr>
          <w:rFonts w:ascii="Times New Roman" w:hAnsi="Times New Roman" w:cs="Times New Roman"/>
          <w:sz w:val="24"/>
          <w:szCs w:val="24"/>
        </w:rPr>
        <w:t xml:space="preserve">ИКЗ </w:t>
      </w:r>
      <w:r w:rsidRPr="00B915FA">
        <w:rPr>
          <w:rFonts w:ascii="Times New Roman" w:hAnsi="Times New Roman" w:cs="Times New Roman"/>
          <w:color w:val="000000"/>
          <w:sz w:val="24"/>
          <w:szCs w:val="24"/>
        </w:rPr>
        <w:t>261540810550654080100100020000000244</w:t>
      </w:r>
    </w:p>
    <w:p w14:paraId="2328A41F" w14:textId="77777777" w:rsidR="00923110" w:rsidRPr="00B915FA" w:rsidRDefault="00923110" w:rsidP="000E64C1">
      <w:pPr>
        <w:pStyle w:val="a3"/>
        <w:ind w:firstLine="567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5168BB9" w14:textId="5CD7B42B" w:rsidR="00D43A52" w:rsidRPr="00B915FA" w:rsidRDefault="00312A4A" w:rsidP="000E64C1">
      <w:pPr>
        <w:pStyle w:val="a3"/>
        <w:ind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915FA">
        <w:rPr>
          <w:rFonts w:ascii="Times New Roman" w:hAnsi="Times New Roman" w:cs="Times New Roman"/>
          <w:color w:val="000000" w:themeColor="text1"/>
          <w:sz w:val="24"/>
          <w:szCs w:val="24"/>
        </w:rPr>
        <w:t>г. Новосибирск</w:t>
      </w:r>
      <w:r w:rsidRPr="00B915FA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B915FA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B915FA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B915FA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B915FA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38504D" w:rsidRPr="00B915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</w:t>
      </w:r>
      <w:r w:rsidR="001D3271" w:rsidRPr="00B915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</w:t>
      </w:r>
      <w:r w:rsidR="0038504D" w:rsidRPr="00B915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proofErr w:type="gramStart"/>
      <w:r w:rsidR="0038504D" w:rsidRPr="00B915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980BFA" w:rsidRPr="00B915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915FA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proofErr w:type="gramEnd"/>
      <w:r w:rsidR="00CC7A89" w:rsidRPr="00B915FA">
        <w:rPr>
          <w:rFonts w:ascii="Times New Roman" w:hAnsi="Times New Roman" w:cs="Times New Roman"/>
          <w:color w:val="000000" w:themeColor="text1"/>
          <w:sz w:val="24"/>
          <w:szCs w:val="24"/>
        </w:rPr>
        <w:t>___</w:t>
      </w:r>
      <w:r w:rsidRPr="00B915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» </w:t>
      </w:r>
      <w:r w:rsidR="00CC7A89" w:rsidRPr="00B915FA">
        <w:rPr>
          <w:rFonts w:ascii="Times New Roman" w:hAnsi="Times New Roman" w:cs="Times New Roman"/>
          <w:color w:val="000000" w:themeColor="text1"/>
          <w:sz w:val="24"/>
          <w:szCs w:val="24"/>
        </w:rPr>
        <w:t>________</w:t>
      </w:r>
      <w:r w:rsidR="0061531F" w:rsidRPr="00B915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B2FFA" w:rsidRPr="00B915FA">
        <w:rPr>
          <w:rFonts w:ascii="Times New Roman" w:hAnsi="Times New Roman" w:cs="Times New Roman"/>
          <w:color w:val="000000" w:themeColor="text1"/>
          <w:sz w:val="24"/>
          <w:szCs w:val="24"/>
        </w:rPr>
        <w:t>20</w:t>
      </w:r>
      <w:r w:rsidR="00182550" w:rsidRPr="00B915FA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D23B17" w:rsidRPr="00B915FA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="004635DB" w:rsidRPr="00B915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</w:t>
      </w:r>
      <w:r w:rsidR="00814AD7" w:rsidRPr="00B915FA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0CFB0456" w14:textId="77777777" w:rsidR="004635DB" w:rsidRPr="00B915FA" w:rsidRDefault="004635DB" w:rsidP="0006173A">
      <w:pPr>
        <w:pStyle w:val="a3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74F134F" w14:textId="77777777" w:rsidR="00CC7A89" w:rsidRPr="00B915FA" w:rsidRDefault="00CC7A89" w:rsidP="0006173A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FA48ACD" w14:textId="7CD1F84E" w:rsidR="00CC7A89" w:rsidRPr="00C7174D" w:rsidRDefault="00CC7A89" w:rsidP="0006173A">
      <w:pPr>
        <w:spacing w:line="240" w:lineRule="atLeast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915FA">
        <w:rPr>
          <w:rFonts w:ascii="Times New Roman" w:eastAsia="Calibri" w:hAnsi="Times New Roman" w:cs="Times New Roman"/>
          <w:sz w:val="24"/>
          <w:szCs w:val="24"/>
        </w:rPr>
        <w:t xml:space="preserve">_____________, именуемый в дальнейшем «Заказчик», в лице ___________________, с одной стороны, и </w:t>
      </w:r>
      <w:r w:rsidRPr="00B915FA">
        <w:rPr>
          <w:rFonts w:ascii="Times New Roman" w:eastAsia="Calibri" w:hAnsi="Times New Roman" w:cs="Times New Roman"/>
          <w:sz w:val="24"/>
          <w:szCs w:val="24"/>
          <w:lang w:eastAsia="ru-RU"/>
        </w:rPr>
        <w:t>Акционерное общество "Спецавтохозяйство", именуемое в дальнейшем "Исполнитель", в лице ______________________, действующего на основании Устава</w:t>
      </w:r>
      <w:r w:rsidRPr="00B915FA">
        <w:rPr>
          <w:rFonts w:ascii="Times New Roman" w:eastAsia="Calibri" w:hAnsi="Times New Roman" w:cs="Times New Roman"/>
          <w:sz w:val="24"/>
          <w:szCs w:val="24"/>
        </w:rPr>
        <w:t xml:space="preserve">, с другой стороны, </w:t>
      </w:r>
      <w:r w:rsidR="00DC2B16" w:rsidRPr="00B915FA">
        <w:rPr>
          <w:rFonts w:ascii="Times New Roman" w:hAnsi="Times New Roman" w:cs="Times New Roman"/>
          <w:sz w:val="24"/>
          <w:szCs w:val="24"/>
        </w:rPr>
        <w:t xml:space="preserve">вместе  именуемые «Стороны», и каждый в отдельности «Сторона», руководствуясь Федеральным законом от 05.04.2013 № 44-ФЗ "О </w:t>
      </w:r>
      <w:r w:rsidR="008F6DF8" w:rsidRPr="00B915FA">
        <w:rPr>
          <w:rFonts w:ascii="Times New Roman" w:hAnsi="Times New Roman" w:cs="Times New Roman"/>
          <w:sz w:val="24"/>
          <w:szCs w:val="24"/>
        </w:rPr>
        <w:t>договор</w:t>
      </w:r>
      <w:r w:rsidR="00DC2B16" w:rsidRPr="00B915FA">
        <w:rPr>
          <w:rFonts w:ascii="Times New Roman" w:hAnsi="Times New Roman" w:cs="Times New Roman"/>
          <w:sz w:val="24"/>
          <w:szCs w:val="24"/>
        </w:rPr>
        <w:t>ной системе в сфере закупок товаров, работ, услуг для обеспечения государственных и муниципальных нужд", заключили настоящий договор о нижеследующем</w:t>
      </w:r>
      <w:r w:rsidRPr="00B915FA">
        <w:rPr>
          <w:rFonts w:ascii="Times New Roman" w:eastAsia="Calibri" w:hAnsi="Times New Roman" w:cs="Times New Roman"/>
          <w:sz w:val="24"/>
          <w:szCs w:val="24"/>
        </w:rPr>
        <w:t>:</w:t>
      </w:r>
    </w:p>
    <w:p w14:paraId="266DB0CB" w14:textId="77777777" w:rsidR="00CC7A89" w:rsidRPr="00C7174D" w:rsidRDefault="00CC7A89" w:rsidP="0006173A">
      <w:pPr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7C678764" w14:textId="1F38B2E2" w:rsidR="00D23B17" w:rsidRPr="00C7174D" w:rsidRDefault="00321454" w:rsidP="000E64C1">
      <w:pPr>
        <w:pStyle w:val="af4"/>
        <w:spacing w:after="0" w:line="240" w:lineRule="auto"/>
        <w:ind w:left="0" w:firstLine="567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717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</w:t>
      </w:r>
      <w:r w:rsidR="003A03CE" w:rsidRPr="00C717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ПРЕДМЕТ ДОГОВОРА</w:t>
      </w:r>
    </w:p>
    <w:p w14:paraId="5D3351AE" w14:textId="77777777" w:rsidR="00AF0357" w:rsidRPr="00C7174D" w:rsidRDefault="00AF0357" w:rsidP="0006173A">
      <w:pPr>
        <w:pStyle w:val="af4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521AA63C" w14:textId="57669361" w:rsidR="003A03CE" w:rsidRPr="00C7174D" w:rsidRDefault="003A03CE" w:rsidP="000617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174D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Исполнитель обязуется оказать услуги по транспортированию и размещению отходов</w:t>
      </w:r>
      <w:r w:rsidR="00B9108D" w:rsidRPr="00C7174D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C717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являющихся твердыми </w:t>
      </w:r>
      <w:r w:rsidRPr="00B915F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коммунальными отходами</w:t>
      </w:r>
      <w:r w:rsidR="00143B92" w:rsidRPr="00B915F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B915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43B92" w:rsidRPr="00B915F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относящих</w:t>
      </w:r>
      <w:r w:rsidR="00C05CC3" w:rsidRPr="00B915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ся к I-V классу опасности </w:t>
      </w:r>
      <w:r w:rsidRPr="00B915FA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– отходы)</w:t>
      </w:r>
      <w:r w:rsidR="00F61650" w:rsidRPr="00B915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C12B5" w:rsidRPr="00B915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основании </w:t>
      </w:r>
      <w:r w:rsidR="00F61650" w:rsidRPr="00B915FA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лицензи</w:t>
      </w:r>
      <w:r w:rsidR="007C12B5" w:rsidRPr="00B915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№ </w:t>
      </w:r>
      <w:r w:rsidR="00B915FA" w:rsidRPr="00B915FA">
        <w:rPr>
          <w:rFonts w:ascii="Times New Roman" w:hAnsi="Times New Roman" w:cs="Times New Roman"/>
          <w:color w:val="000000"/>
          <w:sz w:val="24"/>
          <w:szCs w:val="24"/>
        </w:rPr>
        <w:t>____________________</w:t>
      </w:r>
      <w:r w:rsidR="0038504D" w:rsidRPr="00B915F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C12B5" w:rsidRPr="00B915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262659" w:rsidRPr="00B915FA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B915FA" w:rsidRPr="00B915FA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="00262659" w:rsidRPr="00B915FA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BB043B" w:rsidRPr="00B915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915FA" w:rsidRPr="00B915F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  <w:r w:rsidR="00262659" w:rsidRPr="00B915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</w:t>
      </w:r>
      <w:r w:rsidR="00B915FA" w:rsidRPr="00B915FA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="00262659" w:rsidRPr="00B915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  <w:r w:rsidR="007C12B5" w:rsidRPr="00B915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61650" w:rsidRPr="00B915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осуществление деятельности </w:t>
      </w:r>
      <w:r w:rsidR="00262659" w:rsidRPr="00B915FA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262659" w:rsidRPr="00C717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сбору, транспортированию, обработке</w:t>
      </w:r>
      <w:r w:rsidR="00F61650" w:rsidRPr="00C7174D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262659" w:rsidRPr="00C717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утилизации</w:t>
      </w:r>
      <w:r w:rsidR="00BB043B" w:rsidRPr="00C717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обезвреживанию, размещению отходов </w:t>
      </w:r>
      <w:r w:rsidR="00BB043B" w:rsidRPr="00C7174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="00BB043B" w:rsidRPr="00C7174D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BB043B" w:rsidRPr="00C7174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IV</w:t>
      </w:r>
      <w:r w:rsidR="00BB043B" w:rsidRPr="00C717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классов опасности,</w:t>
      </w:r>
      <w:r w:rsidR="00F61650" w:rsidRPr="00C717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216CC" w:rsidRPr="00C7174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Федерального классификационного каталога</w:t>
      </w:r>
      <w:r w:rsidR="00517B3F" w:rsidRPr="00C717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отходов</w:t>
      </w:r>
      <w:r w:rsidR="006216CC" w:rsidRPr="00C717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утвержденного приказом Федеральной службы по надзору в сфере </w:t>
      </w:r>
      <w:r w:rsidR="006A4C5E" w:rsidRPr="00C717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природопользования от </w:t>
      </w:r>
      <w:r w:rsidR="00C276CD" w:rsidRPr="00C7174D">
        <w:rPr>
          <w:rFonts w:ascii="Times New Roman" w:hAnsi="Times New Roman" w:cs="Times New Roman"/>
          <w:noProof/>
          <w:sz w:val="24"/>
          <w:szCs w:val="24"/>
        </w:rPr>
        <w:t>22</w:t>
      </w:r>
      <w:r w:rsidR="0038504D" w:rsidRPr="00C7174D">
        <w:rPr>
          <w:rFonts w:ascii="Times New Roman" w:hAnsi="Times New Roman" w:cs="Times New Roman"/>
          <w:noProof/>
          <w:sz w:val="24"/>
          <w:szCs w:val="24"/>
        </w:rPr>
        <w:t>.</w:t>
      </w:r>
      <w:r w:rsidR="00C276CD" w:rsidRPr="00C7174D">
        <w:rPr>
          <w:rFonts w:ascii="Times New Roman" w:hAnsi="Times New Roman" w:cs="Times New Roman"/>
          <w:noProof/>
          <w:sz w:val="24"/>
          <w:szCs w:val="24"/>
        </w:rPr>
        <w:t>05</w:t>
      </w:r>
      <w:r w:rsidR="001E44C2" w:rsidRPr="00C7174D">
        <w:rPr>
          <w:rFonts w:ascii="Times New Roman" w:hAnsi="Times New Roman" w:cs="Times New Roman"/>
          <w:noProof/>
          <w:sz w:val="24"/>
          <w:szCs w:val="24"/>
        </w:rPr>
        <w:t>.</w:t>
      </w:r>
      <w:r w:rsidR="0038504D" w:rsidRPr="00C7174D">
        <w:rPr>
          <w:rFonts w:ascii="Times New Roman" w:hAnsi="Times New Roman" w:cs="Times New Roman"/>
          <w:noProof/>
          <w:sz w:val="24"/>
          <w:szCs w:val="24"/>
        </w:rPr>
        <w:t>20</w:t>
      </w:r>
      <w:r w:rsidR="00C276CD" w:rsidRPr="00C7174D">
        <w:rPr>
          <w:rFonts w:ascii="Times New Roman" w:hAnsi="Times New Roman" w:cs="Times New Roman"/>
          <w:noProof/>
          <w:sz w:val="24"/>
          <w:szCs w:val="24"/>
        </w:rPr>
        <w:t xml:space="preserve">17 </w:t>
      </w:r>
      <w:r w:rsidR="0038504D" w:rsidRPr="00C7174D">
        <w:rPr>
          <w:rFonts w:ascii="Times New Roman" w:hAnsi="Times New Roman" w:cs="Times New Roman"/>
          <w:noProof/>
          <w:sz w:val="24"/>
          <w:szCs w:val="24"/>
        </w:rPr>
        <w:t xml:space="preserve">г. </w:t>
      </w:r>
      <w:r w:rsidR="006216CC" w:rsidRPr="00C717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 w:rsidR="00C276CD" w:rsidRPr="00C7174D">
        <w:rPr>
          <w:rFonts w:ascii="Times New Roman" w:hAnsi="Times New Roman" w:cs="Times New Roman"/>
          <w:noProof/>
          <w:sz w:val="24"/>
          <w:szCs w:val="24"/>
        </w:rPr>
        <w:t>242</w:t>
      </w:r>
      <w:r w:rsidR="006216CC" w:rsidRPr="00C717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61568C" w:rsidRPr="00C717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объект размещения отходов </w:t>
      </w:r>
      <w:r w:rsidRPr="00C7174D">
        <w:rPr>
          <w:rFonts w:ascii="Times New Roman" w:eastAsia="Calibri" w:hAnsi="Times New Roman" w:cs="Times New Roman"/>
          <w:sz w:val="24"/>
          <w:szCs w:val="24"/>
        </w:rPr>
        <w:t xml:space="preserve">в объеме, </w:t>
      </w:r>
      <w:r w:rsidR="0061568C" w:rsidRPr="00C7174D">
        <w:rPr>
          <w:rFonts w:ascii="Times New Roman" w:eastAsia="Calibri" w:hAnsi="Times New Roman" w:cs="Times New Roman"/>
          <w:sz w:val="24"/>
          <w:szCs w:val="24"/>
        </w:rPr>
        <w:t>определённых</w:t>
      </w:r>
      <w:r w:rsidRPr="00C7174D">
        <w:rPr>
          <w:rFonts w:ascii="Times New Roman" w:eastAsia="Calibri" w:hAnsi="Times New Roman" w:cs="Times New Roman"/>
          <w:sz w:val="24"/>
          <w:szCs w:val="24"/>
        </w:rPr>
        <w:t xml:space="preserve"> в настоящем Договоре</w:t>
      </w:r>
      <w:r w:rsidRPr="00C717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обусловленную Договором цену, </w:t>
      </w:r>
      <w:r w:rsidRPr="00C717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 Заказчик оплачивает эти услуги в соответствии с условиями Договора.</w:t>
      </w:r>
    </w:p>
    <w:p w14:paraId="63682F26" w14:textId="77777777" w:rsidR="003A03CE" w:rsidRPr="00C7174D" w:rsidRDefault="003A03CE" w:rsidP="0006173A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0D1CB046" w14:textId="05778C50" w:rsidR="00980BFA" w:rsidRPr="00C7174D" w:rsidRDefault="00321454" w:rsidP="000E64C1">
      <w:pPr>
        <w:pStyle w:val="a3"/>
        <w:ind w:firstLine="567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174D">
        <w:rPr>
          <w:rFonts w:ascii="Times New Roman" w:hAnsi="Times New Roman" w:cs="Times New Roman"/>
          <w:color w:val="000000" w:themeColor="text1"/>
          <w:sz w:val="24"/>
          <w:szCs w:val="24"/>
        </w:rPr>
        <w:t>2.</w:t>
      </w:r>
      <w:r w:rsidR="00D853F4" w:rsidRPr="00C7174D">
        <w:rPr>
          <w:rFonts w:ascii="Times New Roman" w:hAnsi="Times New Roman" w:cs="Times New Roman"/>
          <w:color w:val="000000" w:themeColor="text1"/>
          <w:sz w:val="24"/>
          <w:szCs w:val="24"/>
        </w:rPr>
        <w:t>УСЛОВИЯ ОКАЗАНИЯ УСЛУГ</w:t>
      </w:r>
    </w:p>
    <w:p w14:paraId="0E70610A" w14:textId="28993F2D" w:rsidR="004F5466" w:rsidRPr="00B915FA" w:rsidRDefault="00651CB9" w:rsidP="0006173A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7174D">
        <w:rPr>
          <w:rFonts w:ascii="Times New Roman" w:hAnsi="Times New Roman" w:cs="Times New Roman"/>
          <w:sz w:val="24"/>
          <w:szCs w:val="24"/>
        </w:rPr>
        <w:t>2</w:t>
      </w:r>
      <w:r w:rsidR="00FB415E" w:rsidRPr="00C7174D">
        <w:rPr>
          <w:rFonts w:ascii="Times New Roman" w:hAnsi="Times New Roman" w:cs="Times New Roman"/>
          <w:sz w:val="24"/>
          <w:szCs w:val="24"/>
        </w:rPr>
        <w:t>.</w:t>
      </w:r>
      <w:r w:rsidR="00C86F8C" w:rsidRPr="00C7174D">
        <w:rPr>
          <w:rFonts w:ascii="Times New Roman" w:hAnsi="Times New Roman" w:cs="Times New Roman"/>
          <w:sz w:val="24"/>
          <w:szCs w:val="24"/>
        </w:rPr>
        <w:t>1</w:t>
      </w:r>
      <w:r w:rsidRPr="00C7174D">
        <w:rPr>
          <w:rFonts w:ascii="Times New Roman" w:hAnsi="Times New Roman" w:cs="Times New Roman"/>
          <w:sz w:val="24"/>
          <w:szCs w:val="24"/>
        </w:rPr>
        <w:t>.</w:t>
      </w:r>
      <w:r w:rsidR="00FB415E" w:rsidRPr="00C7174D">
        <w:rPr>
          <w:rFonts w:ascii="Times New Roman" w:hAnsi="Times New Roman" w:cs="Times New Roman"/>
          <w:sz w:val="24"/>
          <w:szCs w:val="24"/>
        </w:rPr>
        <w:t xml:space="preserve"> </w:t>
      </w:r>
      <w:r w:rsidR="004F5466" w:rsidRPr="00C717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Погрузка </w:t>
      </w:r>
      <w:r w:rsidR="004F5466" w:rsidRPr="00C717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отходов </w:t>
      </w:r>
      <w:r w:rsidR="004F5466" w:rsidRPr="00C717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осуществляется из стандартных металлических контейнеров объемом </w:t>
      </w:r>
      <w:r w:rsidR="004F5466" w:rsidRPr="00C7174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8 м3</w:t>
      </w:r>
      <w:r w:rsidR="000E417E" w:rsidRPr="00C7174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(</w:t>
      </w:r>
      <w:r w:rsidR="000E417E" w:rsidRPr="00B915F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далее – Контейнер)</w:t>
      </w:r>
      <w:r w:rsidR="004F5466" w:rsidRPr="00B915FA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472A75A2" w14:textId="2FFC6438" w:rsidR="00FB415E" w:rsidRPr="00B915FA" w:rsidRDefault="00651CB9" w:rsidP="0006173A">
      <w:pPr>
        <w:pStyle w:val="a3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915FA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FB415E" w:rsidRPr="00B915FA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C86F8C" w:rsidRPr="00B915FA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FB415E" w:rsidRPr="00B915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0E417E" w:rsidRPr="00B915FA">
        <w:rPr>
          <w:rFonts w:ascii="Times New Roman" w:hAnsi="Times New Roman" w:cs="Times New Roman"/>
          <w:color w:val="000000" w:themeColor="text1"/>
          <w:sz w:val="24"/>
          <w:szCs w:val="24"/>
        </w:rPr>
        <w:t>Контейнер</w:t>
      </w:r>
      <w:r w:rsidR="004F5466" w:rsidRPr="00B915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предоставляется Исполнителем по заявке Заказчика</w:t>
      </w:r>
      <w:r w:rsidR="0020193B" w:rsidRPr="00B915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адресу: </w:t>
      </w:r>
      <w:r w:rsidR="00DC2B16" w:rsidRPr="00B915FA">
        <w:rPr>
          <w:rFonts w:ascii="Times New Roman" w:hAnsi="Times New Roman" w:cs="Times New Roman"/>
          <w:sz w:val="24"/>
          <w:szCs w:val="24"/>
        </w:rPr>
        <w:t>г. Новосибирск, ул. Николаева, 8</w:t>
      </w:r>
      <w:r w:rsidR="0006173A" w:rsidRPr="00B915FA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6228D29E" w14:textId="2618DFF6" w:rsidR="000E417E" w:rsidRPr="00C7174D" w:rsidRDefault="000E417E" w:rsidP="0006173A">
      <w:pPr>
        <w:pStyle w:val="a3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915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2.3. </w:t>
      </w:r>
      <w:r w:rsidR="003C01D2" w:rsidRPr="00B915FA">
        <w:rPr>
          <w:rFonts w:ascii="Times New Roman" w:hAnsi="Times New Roman" w:cs="Times New Roman"/>
          <w:color w:val="000000" w:themeColor="text1"/>
          <w:sz w:val="24"/>
          <w:szCs w:val="24"/>
        </w:rPr>
        <w:t>Заявка</w:t>
      </w:r>
      <w:r w:rsidR="003C01D2" w:rsidRPr="00C717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должна быть оформлена согласно Приложению № 2 к настоящему Договору.</w:t>
      </w:r>
    </w:p>
    <w:p w14:paraId="2354BA22" w14:textId="1B84035C" w:rsidR="003C01D2" w:rsidRPr="00C7174D" w:rsidRDefault="003C01D2" w:rsidP="0006173A">
      <w:pPr>
        <w:pStyle w:val="a3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17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2.3.1. Заявка, не соответствующая форме Приложения № 2 к настоящему договору и не позволяющая достоверно установить время и место предоставления Контейнера, может быть отклонена Исполнителем.  </w:t>
      </w:r>
    </w:p>
    <w:p w14:paraId="664560C5" w14:textId="65DDBE33" w:rsidR="000E417E" w:rsidRPr="00C7174D" w:rsidRDefault="002E3488" w:rsidP="0006173A">
      <w:pPr>
        <w:pStyle w:val="a3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174D">
        <w:rPr>
          <w:rFonts w:ascii="Times New Roman" w:hAnsi="Times New Roman" w:cs="Times New Roman"/>
          <w:color w:val="000000" w:themeColor="text1"/>
          <w:sz w:val="24"/>
          <w:szCs w:val="24"/>
        </w:rPr>
        <w:t>2.</w:t>
      </w:r>
      <w:r w:rsidR="000E417E" w:rsidRPr="00C7174D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Pr="00C717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C50F5D" w:rsidRPr="00C7174D">
        <w:rPr>
          <w:rFonts w:ascii="Times New Roman" w:hAnsi="Times New Roman" w:cs="Times New Roman"/>
          <w:color w:val="000000" w:themeColor="text1"/>
          <w:sz w:val="24"/>
          <w:szCs w:val="24"/>
        </w:rPr>
        <w:t>Заявка направляется Заказчиком Исполнителю не позднее 72х часов, до предполагаемого времени предоставления</w:t>
      </w:r>
      <w:r w:rsidR="000E417E" w:rsidRPr="00C717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Контейнера по адресу, указанному Заказчиком</w:t>
      </w:r>
      <w:r w:rsidR="008F4139" w:rsidRPr="00C7174D">
        <w:rPr>
          <w:rFonts w:ascii="Times New Roman" w:hAnsi="Times New Roman" w:cs="Times New Roman"/>
          <w:color w:val="000000" w:themeColor="text1"/>
          <w:sz w:val="24"/>
          <w:szCs w:val="24"/>
        </w:rPr>
        <w:t>, в рабочее время с 08 часов 00 минут до 16 часов 00 минут, с понедельника по пятницу.</w:t>
      </w:r>
    </w:p>
    <w:p w14:paraId="277FB975" w14:textId="61D4FE94" w:rsidR="000E417E" w:rsidRPr="00C7174D" w:rsidRDefault="000E417E" w:rsidP="0006173A">
      <w:pPr>
        <w:pStyle w:val="a3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174D">
        <w:rPr>
          <w:rFonts w:ascii="Times New Roman" w:hAnsi="Times New Roman" w:cs="Times New Roman"/>
          <w:color w:val="000000" w:themeColor="text1"/>
          <w:sz w:val="24"/>
          <w:szCs w:val="24"/>
        </w:rPr>
        <w:t>2.5. Заявка Исполнител</w:t>
      </w:r>
      <w:r w:rsidR="00E65248" w:rsidRPr="00C7174D">
        <w:rPr>
          <w:rFonts w:ascii="Times New Roman" w:hAnsi="Times New Roman" w:cs="Times New Roman"/>
          <w:color w:val="000000" w:themeColor="text1"/>
          <w:sz w:val="24"/>
          <w:szCs w:val="24"/>
        </w:rPr>
        <w:t>ю</w:t>
      </w:r>
      <w:r w:rsidRPr="00C717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может быть направлена, одним или несколькими способами: на электронную почту</w:t>
      </w:r>
      <w:r w:rsidR="00AF0357" w:rsidRPr="00C717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915FA">
        <w:rPr>
          <w:rFonts w:ascii="Times New Roman" w:hAnsi="Times New Roman" w:cs="Times New Roman"/>
          <w:color w:val="000000" w:themeColor="text1"/>
          <w:sz w:val="24"/>
          <w:szCs w:val="24"/>
        </w:rPr>
        <w:t>_____________</w:t>
      </w:r>
      <w:r w:rsidRPr="00C7174D">
        <w:rPr>
          <w:rFonts w:ascii="Times New Roman" w:hAnsi="Times New Roman" w:cs="Times New Roman"/>
          <w:color w:val="000000" w:themeColor="text1"/>
          <w:sz w:val="24"/>
          <w:szCs w:val="24"/>
        </w:rPr>
        <w:t>, посредством телефонного звонка</w:t>
      </w:r>
      <w:r w:rsidR="00AF0357" w:rsidRPr="00C717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</w:t>
      </w:r>
      <w:r w:rsidRPr="00C717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915FA">
        <w:rPr>
          <w:rFonts w:ascii="Times New Roman" w:hAnsi="Times New Roman" w:cs="Times New Roman"/>
          <w:color w:val="000000" w:themeColor="text1"/>
          <w:sz w:val="24"/>
          <w:szCs w:val="24"/>
        </w:rPr>
        <w:t>____________</w:t>
      </w:r>
      <w:r w:rsidR="00B15BCE" w:rsidRPr="00C7174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8F4139" w:rsidRPr="00C717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42EFB22D" w14:textId="2D0E5DBA" w:rsidR="002E3488" w:rsidRPr="00C7174D" w:rsidRDefault="000E417E" w:rsidP="0006173A">
      <w:pPr>
        <w:pStyle w:val="a3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174D">
        <w:rPr>
          <w:rFonts w:ascii="Times New Roman" w:hAnsi="Times New Roman" w:cs="Times New Roman"/>
          <w:color w:val="000000" w:themeColor="text1"/>
          <w:sz w:val="24"/>
          <w:szCs w:val="24"/>
        </w:rPr>
        <w:t>2.</w:t>
      </w:r>
      <w:r w:rsidR="00DC29C1" w:rsidRPr="00C7174D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C717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C50F5D" w:rsidRPr="00C717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Pr="00C717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Погрузка отходов, не относящихся в твердым </w:t>
      </w:r>
      <w:r w:rsidR="001E0579" w:rsidRPr="00C7174D">
        <w:rPr>
          <w:rFonts w:ascii="Times New Roman" w:hAnsi="Times New Roman" w:cs="Times New Roman"/>
          <w:color w:val="000000" w:themeColor="text1"/>
          <w:sz w:val="24"/>
          <w:szCs w:val="24"/>
        </w:rPr>
        <w:t>коммунальным</w:t>
      </w:r>
      <w:r w:rsidR="00E65248" w:rsidRPr="00C717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отходам</w:t>
      </w:r>
      <w:r w:rsidRPr="00C717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в Контейнер, должна быть осуществлена Заказчиком не позднее </w:t>
      </w:r>
      <w:r w:rsidR="00F91431" w:rsidRPr="00C7174D">
        <w:rPr>
          <w:rFonts w:ascii="Times New Roman" w:hAnsi="Times New Roman" w:cs="Times New Roman"/>
          <w:color w:val="000000" w:themeColor="text1"/>
          <w:sz w:val="24"/>
          <w:szCs w:val="24"/>
        </w:rPr>
        <w:t>72</w:t>
      </w:r>
      <w:r w:rsidRPr="00C7174D">
        <w:rPr>
          <w:rFonts w:ascii="Times New Roman" w:hAnsi="Times New Roman" w:cs="Times New Roman"/>
          <w:color w:val="000000" w:themeColor="text1"/>
          <w:sz w:val="24"/>
          <w:szCs w:val="24"/>
        </w:rPr>
        <w:t>х часов с момента предоставления Контейнера.</w:t>
      </w:r>
    </w:p>
    <w:p w14:paraId="1F19FA9C" w14:textId="091CA90F" w:rsidR="000E417E" w:rsidRPr="00C7174D" w:rsidRDefault="000E417E" w:rsidP="0006173A">
      <w:pPr>
        <w:pStyle w:val="a3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174D">
        <w:rPr>
          <w:rFonts w:ascii="Times New Roman" w:hAnsi="Times New Roman" w:cs="Times New Roman"/>
          <w:color w:val="000000" w:themeColor="text1"/>
          <w:sz w:val="24"/>
          <w:szCs w:val="24"/>
        </w:rPr>
        <w:t>2.</w:t>
      </w:r>
      <w:r w:rsidR="00DC29C1" w:rsidRPr="00C7174D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Pr="00C717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По окончании погрузки отходов, не относящихся к твердым </w:t>
      </w:r>
      <w:r w:rsidR="001E0579" w:rsidRPr="00C7174D">
        <w:rPr>
          <w:rFonts w:ascii="Times New Roman" w:hAnsi="Times New Roman" w:cs="Times New Roman"/>
          <w:color w:val="000000" w:themeColor="text1"/>
          <w:sz w:val="24"/>
          <w:szCs w:val="24"/>
        </w:rPr>
        <w:t>коммунальным</w:t>
      </w:r>
      <w:r w:rsidR="00E65248" w:rsidRPr="00C717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отходам</w:t>
      </w:r>
      <w:r w:rsidRPr="00C717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F4139" w:rsidRPr="00C7174D">
        <w:rPr>
          <w:rFonts w:ascii="Times New Roman" w:hAnsi="Times New Roman" w:cs="Times New Roman"/>
          <w:color w:val="000000" w:themeColor="text1"/>
          <w:sz w:val="24"/>
          <w:szCs w:val="24"/>
        </w:rPr>
        <w:t>Заказчиком</w:t>
      </w:r>
      <w:r w:rsidRPr="00C717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8F4139" w:rsidRPr="00C7174D">
        <w:rPr>
          <w:rFonts w:ascii="Times New Roman" w:hAnsi="Times New Roman" w:cs="Times New Roman"/>
          <w:color w:val="000000" w:themeColor="text1"/>
          <w:sz w:val="24"/>
          <w:szCs w:val="24"/>
        </w:rPr>
        <w:t>Исполнитель</w:t>
      </w:r>
      <w:r w:rsidRPr="00C717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обеспечивает транспортирование отходов на объект размещения отходов</w:t>
      </w:r>
      <w:r w:rsidR="001E6850" w:rsidRPr="00C717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 снятием установленного Контейнера</w:t>
      </w:r>
      <w:r w:rsidRPr="00C717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14:paraId="70362995" w14:textId="44AF95F5" w:rsidR="008F4139" w:rsidRPr="00C7174D" w:rsidRDefault="008F4139" w:rsidP="0006173A">
      <w:pPr>
        <w:pStyle w:val="a3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174D">
        <w:rPr>
          <w:rFonts w:ascii="Times New Roman" w:hAnsi="Times New Roman" w:cs="Times New Roman"/>
          <w:color w:val="000000" w:themeColor="text1"/>
          <w:sz w:val="24"/>
          <w:szCs w:val="24"/>
        </w:rPr>
        <w:t>2.</w:t>
      </w:r>
      <w:r w:rsidR="00DC29C1" w:rsidRPr="00C7174D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Pr="00C717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Исполнитель не оказывает услуги по погрузке отходов, </w:t>
      </w:r>
      <w:r w:rsidR="0011123B" w:rsidRPr="00C7174D">
        <w:rPr>
          <w:rFonts w:ascii="Times New Roman" w:hAnsi="Times New Roman" w:cs="Times New Roman"/>
          <w:color w:val="000000" w:themeColor="text1"/>
          <w:sz w:val="24"/>
          <w:szCs w:val="24"/>
        </w:rPr>
        <w:t>в предоставленный Исполнителем</w:t>
      </w:r>
      <w:r w:rsidRPr="00C717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Контейнер.</w:t>
      </w:r>
    </w:p>
    <w:p w14:paraId="00933886" w14:textId="77579573" w:rsidR="00FB415E" w:rsidRPr="00C7174D" w:rsidRDefault="00651CB9" w:rsidP="000617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717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</w:t>
      </w:r>
      <w:r w:rsidR="00FB415E" w:rsidRPr="00C717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r w:rsidR="00DC29C1" w:rsidRPr="00C717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9</w:t>
      </w:r>
      <w:r w:rsidR="00FB415E" w:rsidRPr="00C717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</w:t>
      </w:r>
      <w:r w:rsidR="00CB1676" w:rsidRPr="00C717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Исполнитель</w:t>
      </w:r>
      <w:r w:rsidR="00FB415E" w:rsidRPr="00C717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FB415E" w:rsidRPr="00C7174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НЕ ОКАЗЫВАЕТ УСЛУГИ ПО </w:t>
      </w:r>
      <w:r w:rsidR="00C86F8C" w:rsidRPr="00C7174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ВЫВОЗ</w:t>
      </w:r>
      <w:r w:rsidR="00FB415E" w:rsidRPr="00C7174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У МЕДИЦИНСКИХ</w:t>
      </w:r>
      <w:r w:rsidR="00061463" w:rsidRPr="00C7174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ОТХОДОВ КЛАССА «Б», «В», «Г», «Д»</w:t>
      </w:r>
      <w:r w:rsidR="00FB415E" w:rsidRPr="00C7174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, БИОЛОГИЧЕСКИХ, РАДИОАКТИВНЫХ, ТОКСИЧНЫХ, ВЗРЫВООПАСНЫХ, САМОВОЗГОРАЕМЫХ ОТХОДОВ И ОТХОДОВ С </w:t>
      </w:r>
      <w:r w:rsidR="00FB415E" w:rsidRPr="00C7174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lastRenderedPageBreak/>
        <w:t>ВЛАЖНОСТЬЮ БОЛЕЕ 85%, ТРУПОВ ПАВШИХ ЖИВОТНЫХ, КОНФИСКАТОВ БОЕН МЯСОКОМБИНАТОВ.</w:t>
      </w:r>
    </w:p>
    <w:p w14:paraId="2AEC2DCB" w14:textId="589D13B6" w:rsidR="00FB415E" w:rsidRPr="00C7174D" w:rsidRDefault="00651CB9" w:rsidP="000617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717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</w:t>
      </w:r>
      <w:r w:rsidR="00FB415E" w:rsidRPr="00C717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r w:rsidR="00DC29C1" w:rsidRPr="00C717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10</w:t>
      </w:r>
      <w:r w:rsidR="00FB415E" w:rsidRPr="00C717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</w:t>
      </w:r>
      <w:r w:rsidR="00CB1676" w:rsidRPr="00C717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Исполнитель</w:t>
      </w:r>
      <w:r w:rsidR="00FB415E" w:rsidRPr="00C717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не оказывает услуги по </w:t>
      </w:r>
      <w:r w:rsidR="00517B3F" w:rsidRPr="00C717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размещению</w:t>
      </w:r>
      <w:r w:rsidR="00FB415E" w:rsidRPr="00C717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отходов, предусмотренных «Перечнем видов отходов производства и потребления, в состав которых входят полезные компоненты, захоронение которых запрещается», утвержденным Распоряжением Правительства РФ от 25.07.2017г. № 1589-р. </w:t>
      </w:r>
    </w:p>
    <w:p w14:paraId="41A598AB" w14:textId="26BAE783" w:rsidR="00581B21" w:rsidRPr="00C7174D" w:rsidRDefault="00651CB9" w:rsidP="000617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717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</w:t>
      </w:r>
      <w:r w:rsidR="00581B21" w:rsidRPr="00C717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r w:rsidR="00DC29C1" w:rsidRPr="00C717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11</w:t>
      </w:r>
      <w:r w:rsidR="00581B21" w:rsidRPr="00C717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</w:t>
      </w:r>
      <w:r w:rsidR="00CB1676" w:rsidRPr="00C717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Исполнитель</w:t>
      </w:r>
      <w:r w:rsidR="00581B21" w:rsidRPr="00C717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214C63" w:rsidRPr="00C717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оказывает услуги по транспортированию</w:t>
      </w:r>
      <w:r w:rsidR="00581B21" w:rsidRPr="00C717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размещ</w:t>
      </w:r>
      <w:r w:rsidR="00214C63" w:rsidRPr="00C717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ению</w:t>
      </w:r>
      <w:r w:rsidR="00581B21" w:rsidRPr="00C717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9B0B93" w:rsidRPr="00C717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отход</w:t>
      </w:r>
      <w:r w:rsidR="00214C63" w:rsidRPr="00C717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ов</w:t>
      </w:r>
      <w:r w:rsidR="00517B3F" w:rsidRPr="00C717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в соответствии с территориальной схемой обращения с отходами,</w:t>
      </w:r>
      <w:r w:rsidR="009B0B93" w:rsidRPr="00C717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581B21" w:rsidRPr="00C717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 объект размещения отходов</w:t>
      </w:r>
      <w:r w:rsidR="00AF554B" w:rsidRPr="00C717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(далее – П</w:t>
      </w:r>
      <w:r w:rsidR="0061568C" w:rsidRPr="00C717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олигон)</w:t>
      </w:r>
      <w:r w:rsidR="007C12B5" w:rsidRPr="00C717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</w:t>
      </w:r>
      <w:r w:rsidR="006216CC" w:rsidRPr="00C717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="006216CC" w:rsidRPr="00C7174D">
        <w:rPr>
          <w:rFonts w:ascii="Times New Roman" w:eastAsia="Times New Roman" w:hAnsi="Times New Roman" w:cs="Times New Roman"/>
          <w:sz w:val="24"/>
          <w:szCs w:val="24"/>
          <w:lang w:eastAsia="ru-RU"/>
        </w:rPr>
        <w:t>Гусинобродский</w:t>
      </w:r>
      <w:proofErr w:type="spellEnd"/>
      <w:r w:rsidR="006216CC" w:rsidRPr="00C717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полигон, расположенный по адресу: г. Новосибирск, ул. Профилактическая, 73</w:t>
      </w:r>
      <w:r w:rsidR="006216CC" w:rsidRPr="00C717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r w:rsidR="007C12B5" w:rsidRPr="00C717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на основании </w:t>
      </w:r>
      <w:r w:rsidR="00517B3F" w:rsidRPr="00C717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документ</w:t>
      </w:r>
      <w:r w:rsidR="007C12B5" w:rsidRPr="00C717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а, указанного в п. 3.1.2 настоящего Договора</w:t>
      </w:r>
      <w:r w:rsidR="00A72808" w:rsidRPr="00C717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14:paraId="08DEA7E3" w14:textId="068E8EB9" w:rsidR="00FB415E" w:rsidRPr="00C7174D" w:rsidRDefault="00651CB9" w:rsidP="000617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717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</w:t>
      </w:r>
      <w:r w:rsidR="00FB415E" w:rsidRPr="00C717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r w:rsidR="00DC29C1" w:rsidRPr="00C717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12</w:t>
      </w:r>
      <w:r w:rsidR="00FB415E" w:rsidRPr="00C717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</w:t>
      </w:r>
      <w:r w:rsidR="00CB1676" w:rsidRPr="00C717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Заказчик</w:t>
      </w:r>
      <w:r w:rsidR="00346100" w:rsidRPr="00C717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FB415E" w:rsidRPr="00C717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предоставляет Сведения о принимаемых </w:t>
      </w:r>
      <w:r w:rsidR="008A3485" w:rsidRPr="00C717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отходах</w:t>
      </w:r>
      <w:r w:rsidR="00FB415E" w:rsidRPr="00C717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согласно </w:t>
      </w:r>
      <w:r w:rsidR="001E44C2" w:rsidRPr="00C717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</w:t>
      </w:r>
      <w:r w:rsidR="00FB415E" w:rsidRPr="00C717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риложению № </w:t>
      </w:r>
      <w:r w:rsidR="009F6F7F" w:rsidRPr="00C717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</w:t>
      </w:r>
      <w:r w:rsidR="00FB415E" w:rsidRPr="00C717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 настоящему </w:t>
      </w:r>
      <w:r w:rsidR="001D4FC4" w:rsidRPr="00C717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Договор</w:t>
      </w:r>
      <w:r w:rsidR="00FB415E" w:rsidRPr="00C717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у.</w:t>
      </w:r>
    </w:p>
    <w:p w14:paraId="5A9DB2AA" w14:textId="1B2E65F0" w:rsidR="00D32861" w:rsidRPr="00C7174D" w:rsidRDefault="002E3488" w:rsidP="0006173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17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</w:t>
      </w:r>
      <w:r w:rsidR="00DC29C1" w:rsidRPr="00C717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13</w:t>
      </w:r>
      <w:r w:rsidR="00F72C9B" w:rsidRPr="00C717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</w:t>
      </w:r>
      <w:r w:rsidR="00D32861" w:rsidRPr="00C717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 нарушении </w:t>
      </w:r>
      <w:r w:rsidR="007D0D37" w:rsidRPr="00C7174D">
        <w:rPr>
          <w:rFonts w:ascii="Times New Roman" w:hAnsi="Times New Roman" w:cs="Times New Roman"/>
          <w:color w:val="000000" w:themeColor="text1"/>
          <w:sz w:val="24"/>
          <w:szCs w:val="24"/>
        </w:rPr>
        <w:t>Заказчик</w:t>
      </w:r>
      <w:r w:rsidR="00D32861" w:rsidRPr="00C717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ом условий и порядка оплаты оказываемых услуг, а также иных условий настоящего </w:t>
      </w:r>
      <w:r w:rsidR="001D4FC4" w:rsidRPr="00C7174D">
        <w:rPr>
          <w:rFonts w:ascii="Times New Roman" w:hAnsi="Times New Roman" w:cs="Times New Roman"/>
          <w:color w:val="000000" w:themeColor="text1"/>
          <w:sz w:val="24"/>
          <w:szCs w:val="24"/>
        </w:rPr>
        <w:t>Договор</w:t>
      </w:r>
      <w:r w:rsidR="00D32861" w:rsidRPr="00C717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 </w:t>
      </w:r>
      <w:r w:rsidR="00CB1676" w:rsidRPr="00C7174D">
        <w:rPr>
          <w:rFonts w:ascii="Times New Roman" w:hAnsi="Times New Roman" w:cs="Times New Roman"/>
          <w:color w:val="000000" w:themeColor="text1"/>
          <w:sz w:val="24"/>
          <w:szCs w:val="24"/>
        </w:rPr>
        <w:t>Исполнитель</w:t>
      </w:r>
      <w:r w:rsidR="00D32861" w:rsidRPr="00C717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вправе прекратить </w:t>
      </w:r>
      <w:r w:rsidR="0061568C" w:rsidRPr="00C7174D">
        <w:rPr>
          <w:rFonts w:ascii="Times New Roman" w:hAnsi="Times New Roman" w:cs="Times New Roman"/>
          <w:color w:val="000000" w:themeColor="text1"/>
          <w:sz w:val="24"/>
          <w:szCs w:val="24"/>
        </w:rPr>
        <w:t>транспортирование</w:t>
      </w:r>
      <w:r w:rsidR="00D32861" w:rsidRPr="00C717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размещение </w:t>
      </w:r>
      <w:r w:rsidR="008A3485" w:rsidRPr="00C717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отходов </w:t>
      </w:r>
      <w:r w:rsidR="00D32861" w:rsidRPr="00C7174D">
        <w:rPr>
          <w:rFonts w:ascii="Times New Roman" w:hAnsi="Times New Roman" w:cs="Times New Roman"/>
          <w:color w:val="000000" w:themeColor="text1"/>
          <w:sz w:val="24"/>
          <w:szCs w:val="24"/>
        </w:rPr>
        <w:t>на полигон</w:t>
      </w:r>
      <w:r w:rsidR="00BC44BB" w:rsidRPr="00C717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возобновить </w:t>
      </w:r>
      <w:r w:rsidR="0061568C" w:rsidRPr="00C7174D">
        <w:rPr>
          <w:rFonts w:ascii="Times New Roman" w:hAnsi="Times New Roman" w:cs="Times New Roman"/>
          <w:color w:val="000000" w:themeColor="text1"/>
          <w:sz w:val="24"/>
          <w:szCs w:val="24"/>
        </w:rPr>
        <w:t>оказание услуги</w:t>
      </w:r>
      <w:r w:rsidR="00BC44BB" w:rsidRPr="00C717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только после погашения </w:t>
      </w:r>
      <w:r w:rsidR="00A72808" w:rsidRPr="00C717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возникшей </w:t>
      </w:r>
      <w:r w:rsidR="00BC44BB" w:rsidRPr="00C717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задолженности </w:t>
      </w:r>
      <w:r w:rsidR="007D0D37" w:rsidRPr="00C7174D">
        <w:rPr>
          <w:rFonts w:ascii="Times New Roman" w:hAnsi="Times New Roman" w:cs="Times New Roman"/>
          <w:color w:val="000000" w:themeColor="text1"/>
          <w:sz w:val="24"/>
          <w:szCs w:val="24"/>
        </w:rPr>
        <w:t>Заказчик</w:t>
      </w:r>
      <w:r w:rsidR="00BC44BB" w:rsidRPr="00C7174D">
        <w:rPr>
          <w:rFonts w:ascii="Times New Roman" w:hAnsi="Times New Roman" w:cs="Times New Roman"/>
          <w:color w:val="000000" w:themeColor="text1"/>
          <w:sz w:val="24"/>
          <w:szCs w:val="24"/>
        </w:rPr>
        <w:t>ом</w:t>
      </w:r>
      <w:r w:rsidR="00A72808" w:rsidRPr="00C717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полном объеме</w:t>
      </w:r>
      <w:r w:rsidR="00D32861" w:rsidRPr="00C7174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6EDBF713" w14:textId="3006FF29" w:rsidR="00C9094C" w:rsidRPr="00C7174D" w:rsidRDefault="00651CB9" w:rsidP="000617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717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</w:t>
      </w:r>
      <w:r w:rsidR="003466B2" w:rsidRPr="00C717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r w:rsidR="00DC29C1" w:rsidRPr="00C717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14</w:t>
      </w:r>
      <w:r w:rsidR="00C9094C" w:rsidRPr="00C717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</w:t>
      </w:r>
      <w:r w:rsidR="006D2556" w:rsidRPr="00C717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Транспортирование</w:t>
      </w:r>
      <w:r w:rsidR="00C9094C" w:rsidRPr="00C717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8A3485" w:rsidRPr="00C717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отходов </w:t>
      </w:r>
      <w:r w:rsidR="00C9094C" w:rsidRPr="00C717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производится при наличии:</w:t>
      </w:r>
    </w:p>
    <w:p w14:paraId="07A29382" w14:textId="48154976" w:rsidR="00C9094C" w:rsidRPr="00C7174D" w:rsidRDefault="00C9094C" w:rsidP="000617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17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</w:t>
      </w:r>
      <w:r w:rsidR="006D2556" w:rsidRPr="00C717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</w:t>
      </w:r>
      <w:r w:rsidRPr="00C717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огласованн</w:t>
      </w:r>
      <w:r w:rsidR="00DC29C1" w:rsidRPr="00C717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ых</w:t>
      </w:r>
      <w:r w:rsidRPr="00C717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Сторонами </w:t>
      </w:r>
      <w:r w:rsidR="00C50F5D" w:rsidRPr="00C717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даты, времени и адреса предоставления контейнера</w:t>
      </w:r>
      <w:r w:rsidR="006D2556" w:rsidRPr="00C717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  <w:r w:rsidR="00DA26C4" w:rsidRPr="00C717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0301A298" w14:textId="08DA78AC" w:rsidR="00C9094C" w:rsidRPr="00C7174D" w:rsidRDefault="00C9094C" w:rsidP="000617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717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подъездного пути, обеспечивающего беспрепятственный подъезд к месту сбора </w:t>
      </w:r>
      <w:r w:rsidR="0069391B" w:rsidRPr="00C717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отходов</w:t>
      </w:r>
      <w:r w:rsidR="00A72808" w:rsidRPr="00C717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14:paraId="2A342066" w14:textId="3869BA81" w:rsidR="00620903" w:rsidRPr="00C7174D" w:rsidRDefault="003466B2" w:rsidP="0006173A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17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</w:t>
      </w:r>
      <w:r w:rsidR="00DC29C1" w:rsidRPr="00C717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15</w:t>
      </w:r>
      <w:r w:rsidR="00620903" w:rsidRPr="00C717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</w:t>
      </w:r>
      <w:r w:rsidR="00620903" w:rsidRPr="00C717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Право собственности на отходы переходит к Исполнителю с момента </w:t>
      </w:r>
      <w:r w:rsidR="00594292" w:rsidRPr="00C7174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погрузки отходов в мусоровоз</w:t>
      </w:r>
      <w:r w:rsidR="00620903" w:rsidRPr="00C7174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A094B23" w14:textId="77777777" w:rsidR="00980BFA" w:rsidRPr="00C7174D" w:rsidRDefault="00980BFA" w:rsidP="0006173A">
      <w:pPr>
        <w:pStyle w:val="a3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076B052" w14:textId="58E6D6EB" w:rsidR="00980BFA" w:rsidRPr="00C7174D" w:rsidRDefault="00321454" w:rsidP="000E64C1">
      <w:pPr>
        <w:pStyle w:val="a3"/>
        <w:ind w:firstLine="567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174D">
        <w:rPr>
          <w:rFonts w:ascii="Times New Roman" w:hAnsi="Times New Roman" w:cs="Times New Roman"/>
          <w:color w:val="000000" w:themeColor="text1"/>
          <w:sz w:val="24"/>
          <w:szCs w:val="24"/>
        </w:rPr>
        <w:t>3.</w:t>
      </w:r>
      <w:r w:rsidR="00D43A52" w:rsidRPr="00C717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ОБЯЗАННОСТИ </w:t>
      </w:r>
      <w:r w:rsidR="00564052" w:rsidRPr="00C7174D">
        <w:rPr>
          <w:rFonts w:ascii="Times New Roman" w:hAnsi="Times New Roman" w:cs="Times New Roman"/>
          <w:color w:val="000000" w:themeColor="text1"/>
          <w:sz w:val="24"/>
          <w:szCs w:val="24"/>
        </w:rPr>
        <w:t>СТОРОН</w:t>
      </w:r>
    </w:p>
    <w:p w14:paraId="2ACFEB03" w14:textId="77777777" w:rsidR="00AF0357" w:rsidRPr="00C7174D" w:rsidRDefault="00AF0357" w:rsidP="0006173A">
      <w:pPr>
        <w:pStyle w:val="a3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741ACFD" w14:textId="77777777" w:rsidR="00564052" w:rsidRPr="00C7174D" w:rsidRDefault="00BB2BBC" w:rsidP="0006173A">
      <w:pPr>
        <w:pStyle w:val="a3"/>
        <w:ind w:firstLine="567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C7174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3</w:t>
      </w:r>
      <w:r w:rsidR="00564052" w:rsidRPr="00C7174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.1. </w:t>
      </w:r>
      <w:r w:rsidR="00CB1676" w:rsidRPr="00C7174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Заказчик</w:t>
      </w:r>
      <w:r w:rsidR="00346100" w:rsidRPr="00C7174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</w:t>
      </w:r>
      <w:r w:rsidR="00564052" w:rsidRPr="00C7174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обязан:</w:t>
      </w:r>
    </w:p>
    <w:p w14:paraId="1D962FA4" w14:textId="124C80E9" w:rsidR="00581B21" w:rsidRPr="00C7174D" w:rsidRDefault="00BB2BBC" w:rsidP="0006173A">
      <w:pPr>
        <w:pStyle w:val="a3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17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</w:t>
      </w:r>
      <w:r w:rsidR="00581B21" w:rsidRPr="00C717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.1.</w:t>
      </w:r>
      <w:r w:rsidR="00564052" w:rsidRPr="00C717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</w:t>
      </w:r>
      <w:r w:rsidR="00581B21" w:rsidRPr="00C717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r w:rsidR="00581B21" w:rsidRPr="00C717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Производить оплату по настоящему </w:t>
      </w:r>
      <w:r w:rsidR="001D4FC4" w:rsidRPr="00C7174D">
        <w:rPr>
          <w:rFonts w:ascii="Times New Roman" w:hAnsi="Times New Roman" w:cs="Times New Roman"/>
          <w:color w:val="000000" w:themeColor="text1"/>
          <w:sz w:val="24"/>
          <w:szCs w:val="24"/>
        </w:rPr>
        <w:t>Договор</w:t>
      </w:r>
      <w:r w:rsidR="00581B21" w:rsidRPr="00C717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 в порядке, размере и сроки, которые определены настоящим </w:t>
      </w:r>
      <w:r w:rsidR="001D4FC4" w:rsidRPr="00C7174D">
        <w:rPr>
          <w:rFonts w:ascii="Times New Roman" w:hAnsi="Times New Roman" w:cs="Times New Roman"/>
          <w:color w:val="000000" w:themeColor="text1"/>
          <w:sz w:val="24"/>
          <w:szCs w:val="24"/>
        </w:rPr>
        <w:t>Договор</w:t>
      </w:r>
      <w:r w:rsidR="00581B21" w:rsidRPr="00C7174D">
        <w:rPr>
          <w:rFonts w:ascii="Times New Roman" w:hAnsi="Times New Roman" w:cs="Times New Roman"/>
          <w:color w:val="000000" w:themeColor="text1"/>
          <w:sz w:val="24"/>
          <w:szCs w:val="24"/>
        </w:rPr>
        <w:t>ом.</w:t>
      </w:r>
    </w:p>
    <w:p w14:paraId="1BFA3520" w14:textId="10B0D9B8" w:rsidR="0022103C" w:rsidRPr="00C7174D" w:rsidRDefault="0022103C" w:rsidP="0006173A">
      <w:pPr>
        <w:pStyle w:val="a3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17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3.1.2. Складировать </w:t>
      </w:r>
      <w:proofErr w:type="gramStart"/>
      <w:r w:rsidRPr="00C7174D">
        <w:rPr>
          <w:rFonts w:ascii="Times New Roman" w:hAnsi="Times New Roman" w:cs="Times New Roman"/>
          <w:color w:val="000000" w:themeColor="text1"/>
          <w:sz w:val="24"/>
          <w:szCs w:val="24"/>
        </w:rPr>
        <w:t>отходы</w:t>
      </w:r>
      <w:proofErr w:type="gramEnd"/>
      <w:r w:rsidRPr="00C717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не относящиеся к твердым </w:t>
      </w:r>
      <w:r w:rsidR="001E0579" w:rsidRPr="00C7174D">
        <w:rPr>
          <w:rFonts w:ascii="Times New Roman" w:hAnsi="Times New Roman" w:cs="Times New Roman"/>
          <w:color w:val="000000" w:themeColor="text1"/>
          <w:sz w:val="24"/>
          <w:szCs w:val="24"/>
        </w:rPr>
        <w:t>коммунальным</w:t>
      </w:r>
      <w:r w:rsidR="001B4E33" w:rsidRPr="00C717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предоставленный Исполнителем Контейнер</w:t>
      </w:r>
      <w:r w:rsidRPr="00C717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согласно наименованию вида отходов, указанных в Приложении № 1 к настоящему договору. </w:t>
      </w:r>
    </w:p>
    <w:p w14:paraId="25AE763B" w14:textId="6BF963E3" w:rsidR="00581B21" w:rsidRPr="00C7174D" w:rsidRDefault="00BB2BBC" w:rsidP="0006173A">
      <w:pPr>
        <w:pStyle w:val="a3"/>
        <w:ind w:firstLine="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C7174D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581B21" w:rsidRPr="00C7174D">
        <w:rPr>
          <w:rFonts w:ascii="Times New Roman" w:hAnsi="Times New Roman" w:cs="Times New Roman"/>
          <w:color w:val="000000" w:themeColor="text1"/>
          <w:sz w:val="24"/>
          <w:szCs w:val="24"/>
        </w:rPr>
        <w:t>.1.</w:t>
      </w:r>
      <w:r w:rsidR="00C276CD" w:rsidRPr="00C7174D">
        <w:rPr>
          <w:rFonts w:ascii="Times New Roman" w:hAnsi="Times New Roman" w:cs="Times New Roman"/>
          <w:color w:val="000000" w:themeColor="text1"/>
          <w:sz w:val="24"/>
          <w:szCs w:val="24"/>
        </w:rPr>
        <w:t>3.</w:t>
      </w:r>
      <w:r w:rsidR="00581B21" w:rsidRPr="00C717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1123B" w:rsidRPr="00C7174D">
        <w:rPr>
          <w:rFonts w:ascii="Times New Roman" w:hAnsi="Times New Roman" w:cs="Times New Roman"/>
          <w:color w:val="000000" w:themeColor="text1"/>
          <w:sz w:val="24"/>
          <w:szCs w:val="24"/>
        </w:rPr>
        <w:t>Заказчик - юридическое лицо или индивидуальный предприниматель, обязан иметь</w:t>
      </w:r>
      <w:r w:rsidR="00517B3F" w:rsidRPr="00C717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документ удостоверяющий принадлежность отходов к отходам соответствующего вида и класса опасности, содержащий сведения об их составе (паспорт отхода, протокол биотестирования)</w:t>
      </w:r>
      <w:r w:rsidR="00A72808" w:rsidRPr="00C717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разработанный в соответствии с требованиями </w:t>
      </w:r>
      <w:r w:rsidR="00A72808" w:rsidRPr="00C7174D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Федерального закона от 24.06.1998 г. № 89-ФЗ "Об отходах производства и потребления"</w:t>
      </w:r>
      <w:r w:rsidR="0011123B" w:rsidRPr="00C7174D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.</w:t>
      </w:r>
      <w:r w:rsidR="00A72808" w:rsidRPr="00C7174D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</w:t>
      </w:r>
    </w:p>
    <w:p w14:paraId="30FA6C22" w14:textId="7D9029CD" w:rsidR="00581B21" w:rsidRPr="00C7174D" w:rsidRDefault="00BB2BBC" w:rsidP="0006173A">
      <w:pPr>
        <w:pStyle w:val="a3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174D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581B21" w:rsidRPr="00C7174D">
        <w:rPr>
          <w:rFonts w:ascii="Times New Roman" w:hAnsi="Times New Roman" w:cs="Times New Roman"/>
          <w:color w:val="000000" w:themeColor="text1"/>
          <w:sz w:val="24"/>
          <w:szCs w:val="24"/>
        </w:rPr>
        <w:t>.1.</w:t>
      </w:r>
      <w:r w:rsidR="00C276CD" w:rsidRPr="00C7174D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="00581B21" w:rsidRPr="00C717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Уведомлять Исполнителя об изменении юридических адресов и (или) реквизитов, об изменениях, влияющих на исполнение </w:t>
      </w:r>
      <w:r w:rsidR="007D0D37" w:rsidRPr="00C7174D">
        <w:rPr>
          <w:rFonts w:ascii="Times New Roman" w:hAnsi="Times New Roman" w:cs="Times New Roman"/>
          <w:color w:val="000000" w:themeColor="text1"/>
          <w:sz w:val="24"/>
          <w:szCs w:val="24"/>
        </w:rPr>
        <w:t>Заказчик</w:t>
      </w:r>
      <w:r w:rsidR="00581B21" w:rsidRPr="00C717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ом условий настоящего </w:t>
      </w:r>
      <w:r w:rsidR="001D4FC4" w:rsidRPr="00C7174D">
        <w:rPr>
          <w:rFonts w:ascii="Times New Roman" w:hAnsi="Times New Roman" w:cs="Times New Roman"/>
          <w:color w:val="000000" w:themeColor="text1"/>
          <w:sz w:val="24"/>
          <w:szCs w:val="24"/>
        </w:rPr>
        <w:t>Договор</w:t>
      </w:r>
      <w:r w:rsidR="00581B21" w:rsidRPr="00C7174D">
        <w:rPr>
          <w:rFonts w:ascii="Times New Roman" w:hAnsi="Times New Roman" w:cs="Times New Roman"/>
          <w:color w:val="000000" w:themeColor="text1"/>
          <w:sz w:val="24"/>
          <w:szCs w:val="24"/>
        </w:rPr>
        <w:t>а.</w:t>
      </w:r>
    </w:p>
    <w:p w14:paraId="12131EC2" w14:textId="11A5B4D8" w:rsidR="00D43A52" w:rsidRPr="00C7174D" w:rsidRDefault="00BB2BBC" w:rsidP="0006173A">
      <w:pPr>
        <w:pStyle w:val="a3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174D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D43A52" w:rsidRPr="00C7174D">
        <w:rPr>
          <w:rFonts w:ascii="Times New Roman" w:hAnsi="Times New Roman" w:cs="Times New Roman"/>
          <w:color w:val="000000" w:themeColor="text1"/>
          <w:sz w:val="24"/>
          <w:szCs w:val="24"/>
        </w:rPr>
        <w:t>.1.</w:t>
      </w:r>
      <w:r w:rsidR="00C276CD" w:rsidRPr="00C7174D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="00564052" w:rsidRPr="00C7174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D43A52" w:rsidRPr="00C717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Складировать </w:t>
      </w:r>
      <w:r w:rsidR="008A3485" w:rsidRPr="00C717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отходы </w:t>
      </w:r>
      <w:r w:rsidR="006D2556" w:rsidRPr="00C717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</w:t>
      </w:r>
      <w:r w:rsidR="00DC29C1" w:rsidRPr="00C7174D">
        <w:rPr>
          <w:rFonts w:ascii="Times New Roman" w:hAnsi="Times New Roman" w:cs="Times New Roman"/>
          <w:color w:val="000000" w:themeColor="text1"/>
          <w:sz w:val="24"/>
          <w:szCs w:val="24"/>
        </w:rPr>
        <w:t>Контейнер</w:t>
      </w:r>
      <w:r w:rsidR="001D5FA6" w:rsidRPr="00C717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64052" w:rsidRPr="00C717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 </w:t>
      </w:r>
      <w:r w:rsidR="00D43A52" w:rsidRPr="00C7174D">
        <w:rPr>
          <w:rFonts w:ascii="Times New Roman" w:hAnsi="Times New Roman" w:cs="Times New Roman"/>
          <w:color w:val="000000" w:themeColor="text1"/>
          <w:sz w:val="24"/>
          <w:szCs w:val="24"/>
        </w:rPr>
        <w:t>специально отведенных и оборудованных в соответствии со строительными нормами и</w:t>
      </w:r>
      <w:r w:rsidR="00564052" w:rsidRPr="00C717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правилами площадках</w:t>
      </w:r>
      <w:r w:rsidR="00DC29C1" w:rsidRPr="00C7174D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6D2556" w:rsidRPr="00C717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64052" w:rsidRPr="00C7174D">
        <w:rPr>
          <w:rFonts w:ascii="Times New Roman" w:hAnsi="Times New Roman" w:cs="Times New Roman"/>
          <w:color w:val="000000" w:themeColor="text1"/>
          <w:sz w:val="24"/>
          <w:szCs w:val="24"/>
        </w:rPr>
        <w:t>обеспечи</w:t>
      </w:r>
      <w:r w:rsidR="00D43A52" w:rsidRPr="00C7174D">
        <w:rPr>
          <w:rFonts w:ascii="Times New Roman" w:hAnsi="Times New Roman" w:cs="Times New Roman"/>
          <w:color w:val="000000" w:themeColor="text1"/>
          <w:sz w:val="24"/>
          <w:szCs w:val="24"/>
        </w:rPr>
        <w:t>вающих безопасное проведение погрузочных работ.</w:t>
      </w:r>
    </w:p>
    <w:p w14:paraId="028FBA1E" w14:textId="28623319" w:rsidR="006D2556" w:rsidRPr="00C7174D" w:rsidRDefault="00BB2BBC" w:rsidP="0006173A">
      <w:pPr>
        <w:pStyle w:val="a3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174D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D43A52" w:rsidRPr="00C7174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564052" w:rsidRPr="00C7174D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D43A52" w:rsidRPr="00C7174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C276CD" w:rsidRPr="00C7174D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="00564052" w:rsidRPr="00C7174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517B3F" w:rsidRPr="00C717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Обеспечить Исполнителю:</w:t>
      </w:r>
    </w:p>
    <w:p w14:paraId="5EE3C8DE" w14:textId="2C7247DD" w:rsidR="00FC06FD" w:rsidRPr="00C7174D" w:rsidRDefault="006D2556" w:rsidP="0006173A">
      <w:pPr>
        <w:pStyle w:val="a3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17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="00FC06FD" w:rsidRPr="00C717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наличие подъездного пути и беспрепятственный подъезд к месту сбора </w:t>
      </w:r>
      <w:r w:rsidR="008A3485" w:rsidRPr="00C717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отходов</w:t>
      </w:r>
      <w:r w:rsidR="00F91431" w:rsidRPr="00C7174D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639DE0CA" w14:textId="7A66470B" w:rsidR="001D5FA6" w:rsidRPr="00C7174D" w:rsidRDefault="001D5FA6" w:rsidP="0006173A">
      <w:pPr>
        <w:pStyle w:val="a3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174D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6D2556" w:rsidRPr="00C717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наличие </w:t>
      </w:r>
      <w:r w:rsidRPr="00C717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площадки для размещения </w:t>
      </w:r>
      <w:r w:rsidR="00DC29C1" w:rsidRPr="00C7174D">
        <w:rPr>
          <w:rFonts w:ascii="Times New Roman" w:hAnsi="Times New Roman" w:cs="Times New Roman"/>
          <w:color w:val="000000" w:themeColor="text1"/>
          <w:sz w:val="24"/>
          <w:szCs w:val="24"/>
        </w:rPr>
        <w:t>К</w:t>
      </w:r>
      <w:r w:rsidRPr="00C7174D">
        <w:rPr>
          <w:rFonts w:ascii="Times New Roman" w:hAnsi="Times New Roman" w:cs="Times New Roman"/>
          <w:color w:val="000000" w:themeColor="text1"/>
          <w:sz w:val="24"/>
          <w:szCs w:val="24"/>
        </w:rPr>
        <w:t>онтейне</w:t>
      </w:r>
      <w:r w:rsidR="00DC29C1" w:rsidRPr="00C7174D">
        <w:rPr>
          <w:rFonts w:ascii="Times New Roman" w:hAnsi="Times New Roman" w:cs="Times New Roman"/>
          <w:color w:val="000000" w:themeColor="text1"/>
          <w:sz w:val="24"/>
          <w:szCs w:val="24"/>
        </w:rPr>
        <w:t>ра</w:t>
      </w:r>
      <w:r w:rsidRPr="00C7174D">
        <w:rPr>
          <w:rFonts w:ascii="Times New Roman" w:hAnsi="Times New Roman" w:cs="Times New Roman"/>
          <w:color w:val="000000" w:themeColor="text1"/>
          <w:sz w:val="24"/>
          <w:szCs w:val="24"/>
        </w:rPr>
        <w:t>, при необходимости, оборудовать освещением;</w:t>
      </w:r>
    </w:p>
    <w:p w14:paraId="3AC584B1" w14:textId="77777777" w:rsidR="00D43A52" w:rsidRPr="00C7174D" w:rsidRDefault="00564052" w:rsidP="0006173A">
      <w:pPr>
        <w:pStyle w:val="a3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174D">
        <w:rPr>
          <w:rFonts w:ascii="Times New Roman" w:hAnsi="Times New Roman" w:cs="Times New Roman"/>
          <w:color w:val="000000" w:themeColor="text1"/>
          <w:sz w:val="24"/>
          <w:szCs w:val="24"/>
        </w:rPr>
        <w:t>- исключить парковку автомобилей на подъездных путях к площадкам, в местах разворота</w:t>
      </w:r>
      <w:r w:rsidR="00D43A52" w:rsidRPr="00C717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погрузки </w:t>
      </w:r>
      <w:r w:rsidRPr="00C717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спецмашин </w:t>
      </w:r>
      <w:r w:rsidR="00D43A52" w:rsidRPr="00C717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Исполнителя по </w:t>
      </w:r>
      <w:proofErr w:type="spellStart"/>
      <w:r w:rsidR="00D43A52" w:rsidRPr="00C7174D">
        <w:rPr>
          <w:rFonts w:ascii="Times New Roman" w:hAnsi="Times New Roman" w:cs="Times New Roman"/>
          <w:color w:val="000000" w:themeColor="text1"/>
          <w:sz w:val="24"/>
          <w:szCs w:val="24"/>
        </w:rPr>
        <w:t>внутридворовым</w:t>
      </w:r>
      <w:proofErr w:type="spellEnd"/>
      <w:r w:rsidR="00D43A52" w:rsidRPr="00C717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дорогам, исключая при этом движение спецмашин задним ходом;</w:t>
      </w:r>
    </w:p>
    <w:p w14:paraId="468055F0" w14:textId="77777777" w:rsidR="001D5FA6" w:rsidRPr="00C7174D" w:rsidRDefault="001D5FA6" w:rsidP="0006173A">
      <w:pPr>
        <w:pStyle w:val="a3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174D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6D2556" w:rsidRPr="00C717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7174D">
        <w:rPr>
          <w:rFonts w:ascii="Times New Roman" w:hAnsi="Times New Roman" w:cs="Times New Roman"/>
          <w:color w:val="000000" w:themeColor="text1"/>
          <w:sz w:val="24"/>
          <w:szCs w:val="24"/>
        </w:rPr>
        <w:t>обеспечить в зимнее время очистку от снега и наледи площадок для контейнеров и подъездных путей к ним.</w:t>
      </w:r>
    </w:p>
    <w:p w14:paraId="6FAD5FDA" w14:textId="373BC29A" w:rsidR="00512739" w:rsidRPr="00C7174D" w:rsidRDefault="001D5FA6" w:rsidP="00815EBC">
      <w:pPr>
        <w:spacing w:after="1" w:line="20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7174D">
        <w:rPr>
          <w:rFonts w:ascii="Times New Roman" w:hAnsi="Times New Roman" w:cs="Times New Roman"/>
          <w:color w:val="000000" w:themeColor="text1"/>
          <w:sz w:val="24"/>
          <w:szCs w:val="24"/>
        </w:rPr>
        <w:t>3.1.</w:t>
      </w:r>
      <w:r w:rsidR="00C276CD" w:rsidRPr="00C7174D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Pr="00C717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Не допускать переполнение контейнеров, </w:t>
      </w:r>
      <w:proofErr w:type="spellStart"/>
      <w:r w:rsidRPr="00C7174D">
        <w:rPr>
          <w:rFonts w:ascii="Times New Roman" w:hAnsi="Times New Roman" w:cs="Times New Roman"/>
          <w:color w:val="000000" w:themeColor="text1"/>
          <w:sz w:val="24"/>
          <w:szCs w:val="24"/>
        </w:rPr>
        <w:t>трамбования</w:t>
      </w:r>
      <w:proofErr w:type="spellEnd"/>
      <w:r w:rsidRPr="00C717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отходов, загрузки контейнеров тяжеловесными отходами с плотностью более 220 кг/куб.</w:t>
      </w:r>
      <w:r w:rsidR="00312A4A" w:rsidRPr="00C717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7174D">
        <w:rPr>
          <w:rFonts w:ascii="Times New Roman" w:hAnsi="Times New Roman" w:cs="Times New Roman"/>
          <w:color w:val="000000" w:themeColor="text1"/>
          <w:sz w:val="24"/>
          <w:szCs w:val="24"/>
        </w:rPr>
        <w:t>м., соблюдать требования, установленные пунктом 2.4. Договора</w:t>
      </w:r>
      <w:r w:rsidR="00A72808" w:rsidRPr="00C7174D">
        <w:rPr>
          <w:rFonts w:ascii="Times New Roman" w:hAnsi="Times New Roman" w:cs="Times New Roman"/>
          <w:color w:val="000000" w:themeColor="text1"/>
          <w:sz w:val="24"/>
          <w:szCs w:val="24"/>
        </w:rPr>
        <w:t>, а также требования п</w:t>
      </w:r>
      <w:r w:rsidR="00A72808" w:rsidRPr="00C7174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. </w:t>
      </w:r>
      <w:r w:rsidR="00CB2180" w:rsidRPr="00C7174D">
        <w:rPr>
          <w:rFonts w:ascii="Times New Roman" w:hAnsi="Times New Roman" w:cs="Times New Roman"/>
          <w:color w:val="000000" w:themeColor="text1"/>
          <w:sz w:val="24"/>
          <w:szCs w:val="24"/>
        </w:rPr>
        <w:t>36</w:t>
      </w:r>
      <w:r w:rsidR="00A72808" w:rsidRPr="00C717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постановления Правительства РФ </w:t>
      </w:r>
      <w:hyperlink r:id="rId8" w:history="1">
        <w:r w:rsidR="00512739" w:rsidRPr="00C7174D">
          <w:rPr>
            <w:rStyle w:val="a4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Постановление</w:t>
        </w:r>
      </w:hyperlink>
      <w:r w:rsidR="00512739" w:rsidRPr="00C717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12739" w:rsidRPr="00C7174D">
        <w:rPr>
          <w:rFonts w:ascii="Times New Roman" w:hAnsi="Times New Roman" w:cs="Times New Roman"/>
          <w:sz w:val="24"/>
          <w:szCs w:val="24"/>
        </w:rPr>
        <w:lastRenderedPageBreak/>
        <w:t>Правительства РФ от 07.03.2025 N 293 "О порядке обращения с твердыми коммунальными отходами"(вместе с "Правилами обращения с твердыми коммунальными отходами")</w:t>
      </w:r>
      <w:r w:rsidR="00F91431" w:rsidRPr="00C7174D">
        <w:rPr>
          <w:rFonts w:ascii="Times New Roman" w:hAnsi="Times New Roman" w:cs="Times New Roman"/>
          <w:sz w:val="24"/>
          <w:szCs w:val="24"/>
        </w:rPr>
        <w:t>.</w:t>
      </w:r>
    </w:p>
    <w:p w14:paraId="402B1E84" w14:textId="7A001187" w:rsidR="001D5FA6" w:rsidRPr="00C7174D" w:rsidRDefault="001D5FA6" w:rsidP="00815EBC">
      <w:pPr>
        <w:spacing w:after="1" w:line="200" w:lineRule="atLeast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174D">
        <w:rPr>
          <w:rFonts w:ascii="Times New Roman" w:hAnsi="Times New Roman" w:cs="Times New Roman"/>
          <w:color w:val="000000" w:themeColor="text1"/>
          <w:sz w:val="24"/>
          <w:szCs w:val="24"/>
        </w:rPr>
        <w:t>3.1.</w:t>
      </w:r>
      <w:r w:rsidR="00C276CD" w:rsidRPr="00C7174D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Pr="00C7174D">
        <w:rPr>
          <w:rFonts w:ascii="Times New Roman" w:hAnsi="Times New Roman" w:cs="Times New Roman"/>
          <w:color w:val="000000" w:themeColor="text1"/>
          <w:sz w:val="24"/>
          <w:szCs w:val="24"/>
        </w:rPr>
        <w:t>. Производить дезинфекцию контейнерных площадок и зачистку контейнеров от остатка примерзших и слипшихся отходов.</w:t>
      </w:r>
    </w:p>
    <w:p w14:paraId="6687ACF1" w14:textId="537D6F3B" w:rsidR="00D43A52" w:rsidRPr="00C7174D" w:rsidRDefault="00BB2BBC" w:rsidP="0006173A">
      <w:pPr>
        <w:pStyle w:val="a3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174D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8C6307" w:rsidRPr="00C7174D">
        <w:rPr>
          <w:rFonts w:ascii="Times New Roman" w:hAnsi="Times New Roman" w:cs="Times New Roman"/>
          <w:color w:val="000000" w:themeColor="text1"/>
          <w:sz w:val="24"/>
          <w:szCs w:val="24"/>
        </w:rPr>
        <w:t>.1.</w:t>
      </w:r>
      <w:r w:rsidR="001D5FA6" w:rsidRPr="00C7174D">
        <w:rPr>
          <w:rFonts w:ascii="Times New Roman" w:hAnsi="Times New Roman" w:cs="Times New Roman"/>
          <w:color w:val="000000" w:themeColor="text1"/>
          <w:sz w:val="24"/>
          <w:szCs w:val="24"/>
        </w:rPr>
        <w:t>9</w:t>
      </w:r>
      <w:r w:rsidR="008C6307" w:rsidRPr="00C7174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D43A52" w:rsidRPr="00C717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с</w:t>
      </w:r>
      <w:r w:rsidR="008C6307" w:rsidRPr="00C7174D">
        <w:rPr>
          <w:rFonts w:ascii="Times New Roman" w:hAnsi="Times New Roman" w:cs="Times New Roman"/>
          <w:color w:val="000000" w:themeColor="text1"/>
          <w:sz w:val="24"/>
          <w:szCs w:val="24"/>
        </w:rPr>
        <w:t>лучае невозможности</w:t>
      </w:r>
      <w:r w:rsidR="00D43A52" w:rsidRPr="00C717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погрузки </w:t>
      </w:r>
      <w:r w:rsidR="008A3485" w:rsidRPr="00C717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отходов </w:t>
      </w:r>
      <w:r w:rsidR="00D43A52" w:rsidRPr="00C717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связи с обстоятельствами, предусмотренными </w:t>
      </w:r>
      <w:r w:rsidR="00F43143" w:rsidRPr="00C7174D">
        <w:rPr>
          <w:rFonts w:ascii="Times New Roman" w:hAnsi="Times New Roman" w:cs="Times New Roman"/>
          <w:color w:val="000000" w:themeColor="text1"/>
          <w:sz w:val="24"/>
          <w:szCs w:val="24"/>
        </w:rPr>
        <w:t>условиями</w:t>
      </w:r>
      <w:r w:rsidR="00D43A52" w:rsidRPr="00C717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D4FC4" w:rsidRPr="00C7174D">
        <w:rPr>
          <w:rFonts w:ascii="Times New Roman" w:hAnsi="Times New Roman" w:cs="Times New Roman"/>
          <w:color w:val="000000" w:themeColor="text1"/>
          <w:sz w:val="24"/>
          <w:szCs w:val="24"/>
        </w:rPr>
        <w:t>Договор</w:t>
      </w:r>
      <w:r w:rsidR="00D43A52" w:rsidRPr="00C7174D">
        <w:rPr>
          <w:rFonts w:ascii="Times New Roman" w:hAnsi="Times New Roman" w:cs="Times New Roman"/>
          <w:color w:val="000000" w:themeColor="text1"/>
          <w:sz w:val="24"/>
          <w:szCs w:val="24"/>
        </w:rPr>
        <w:t>а,</w:t>
      </w:r>
      <w:r w:rsidR="00DC29C1" w:rsidRPr="00C717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незамедлительно</w:t>
      </w:r>
      <w:r w:rsidR="00D43A52" w:rsidRPr="00C717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уведомить Исполнителя</w:t>
      </w:r>
      <w:r w:rsidR="00DC29C1" w:rsidRPr="00C7174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D43A52" w:rsidRPr="00C717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7E029015" w14:textId="37B6B9CF" w:rsidR="00D43A52" w:rsidRPr="00C7174D" w:rsidRDefault="00BB2BBC" w:rsidP="0006173A">
      <w:pPr>
        <w:pStyle w:val="a3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174D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D43A52" w:rsidRPr="00C7174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8C6307" w:rsidRPr="00C7174D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D43A52" w:rsidRPr="00C7174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1D5FA6" w:rsidRPr="00C7174D">
        <w:rPr>
          <w:rFonts w:ascii="Times New Roman" w:hAnsi="Times New Roman" w:cs="Times New Roman"/>
          <w:color w:val="000000" w:themeColor="text1"/>
          <w:sz w:val="24"/>
          <w:szCs w:val="24"/>
        </w:rPr>
        <w:t>10</w:t>
      </w:r>
      <w:r w:rsidR="008C6307" w:rsidRPr="00C717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D43A52" w:rsidRPr="00C7174D">
        <w:rPr>
          <w:rFonts w:ascii="Times New Roman" w:hAnsi="Times New Roman" w:cs="Times New Roman"/>
          <w:color w:val="000000" w:themeColor="text1"/>
          <w:sz w:val="24"/>
          <w:szCs w:val="24"/>
        </w:rPr>
        <w:t>Ежемесячно, в течении 5</w:t>
      </w:r>
      <w:r w:rsidR="00346100" w:rsidRPr="00C717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(пяти)</w:t>
      </w:r>
      <w:r w:rsidR="008C6307" w:rsidRPr="00C717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рабочих дней после получения, </w:t>
      </w:r>
      <w:r w:rsidR="00D43A52" w:rsidRPr="00C717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подписывать и передавать Исполнителю </w:t>
      </w:r>
      <w:r w:rsidRPr="00C7174D">
        <w:rPr>
          <w:rFonts w:ascii="Times New Roman" w:hAnsi="Times New Roman" w:cs="Times New Roman"/>
          <w:color w:val="000000" w:themeColor="text1"/>
          <w:sz w:val="24"/>
          <w:szCs w:val="24"/>
        </w:rPr>
        <w:t>универсальный передаточный документ (УПД)</w:t>
      </w:r>
      <w:r w:rsidR="00D43A52" w:rsidRPr="00C7174D">
        <w:rPr>
          <w:rFonts w:ascii="Times New Roman" w:hAnsi="Times New Roman" w:cs="Times New Roman"/>
          <w:color w:val="000000" w:themeColor="text1"/>
          <w:sz w:val="24"/>
          <w:szCs w:val="24"/>
        </w:rPr>
        <w:t>. Если в течении 5 (пяти) рабочих</w:t>
      </w:r>
      <w:r w:rsidR="008C6307" w:rsidRPr="00C717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дней после получения </w:t>
      </w:r>
      <w:r w:rsidR="00CB1676" w:rsidRPr="00C7174D">
        <w:rPr>
          <w:rFonts w:ascii="Times New Roman" w:hAnsi="Times New Roman" w:cs="Times New Roman"/>
          <w:color w:val="000000" w:themeColor="text1"/>
          <w:sz w:val="24"/>
          <w:szCs w:val="24"/>
        </w:rPr>
        <w:t>Заказчик</w:t>
      </w:r>
      <w:r w:rsidR="00346100" w:rsidRPr="00C717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43A52" w:rsidRPr="00C717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не подписал </w:t>
      </w:r>
      <w:r w:rsidRPr="00C717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УПД </w:t>
      </w:r>
      <w:r w:rsidR="00D43A52" w:rsidRPr="00C7174D">
        <w:rPr>
          <w:rFonts w:ascii="Times New Roman" w:hAnsi="Times New Roman" w:cs="Times New Roman"/>
          <w:color w:val="000000" w:themeColor="text1"/>
          <w:sz w:val="24"/>
          <w:szCs w:val="24"/>
        </w:rPr>
        <w:t>и не предоставил обоснованного отказа, то</w:t>
      </w:r>
      <w:r w:rsidRPr="00C717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УПД</w:t>
      </w:r>
      <w:r w:rsidR="00D43A52" w:rsidRPr="00C717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считается </w:t>
      </w:r>
      <w:r w:rsidR="00C50F5D" w:rsidRPr="00C7174D">
        <w:rPr>
          <w:rFonts w:ascii="Times New Roman" w:hAnsi="Times New Roman" w:cs="Times New Roman"/>
          <w:color w:val="000000" w:themeColor="text1"/>
          <w:sz w:val="24"/>
          <w:szCs w:val="24"/>
        </w:rPr>
        <w:t>подписанным,</w:t>
      </w:r>
      <w:r w:rsidR="00D43A52" w:rsidRPr="00C717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</w:t>
      </w:r>
      <w:r w:rsidR="008C6307" w:rsidRPr="00C717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услуга считается выполненной. В </w:t>
      </w:r>
      <w:r w:rsidR="00D43A52" w:rsidRPr="00C717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случае нарушения </w:t>
      </w:r>
      <w:r w:rsidR="007D0D37" w:rsidRPr="00C7174D">
        <w:rPr>
          <w:rFonts w:ascii="Times New Roman" w:hAnsi="Times New Roman" w:cs="Times New Roman"/>
          <w:color w:val="000000" w:themeColor="text1"/>
          <w:sz w:val="24"/>
          <w:szCs w:val="24"/>
        </w:rPr>
        <w:t>Заказчик</w:t>
      </w:r>
      <w:r w:rsidR="00D43A52" w:rsidRPr="00C717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ом пункта </w:t>
      </w:r>
      <w:r w:rsidR="00FC06FD" w:rsidRPr="00C7174D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D43A52" w:rsidRPr="00C7174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CF5ABD" w:rsidRPr="00C7174D">
        <w:rPr>
          <w:rFonts w:ascii="Times New Roman" w:hAnsi="Times New Roman" w:cs="Times New Roman"/>
          <w:color w:val="000000" w:themeColor="text1"/>
          <w:sz w:val="24"/>
          <w:szCs w:val="24"/>
        </w:rPr>
        <w:t>1.12</w:t>
      </w:r>
      <w:r w:rsidR="00FC06FD" w:rsidRPr="00C7174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B35FDE" w:rsidRPr="00C717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43A52" w:rsidRPr="00C717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настоящего </w:t>
      </w:r>
      <w:r w:rsidR="001D4FC4" w:rsidRPr="00C7174D">
        <w:rPr>
          <w:rFonts w:ascii="Times New Roman" w:hAnsi="Times New Roman" w:cs="Times New Roman"/>
          <w:color w:val="000000" w:themeColor="text1"/>
          <w:sz w:val="24"/>
          <w:szCs w:val="24"/>
        </w:rPr>
        <w:t>Договор</w:t>
      </w:r>
      <w:r w:rsidR="00D43A52" w:rsidRPr="00C717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а, </w:t>
      </w:r>
      <w:r w:rsidRPr="00C717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УПД </w:t>
      </w:r>
      <w:r w:rsidR="008C6307" w:rsidRPr="00C717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считается </w:t>
      </w:r>
      <w:r w:rsidRPr="00C7174D">
        <w:rPr>
          <w:rFonts w:ascii="Times New Roman" w:hAnsi="Times New Roman" w:cs="Times New Roman"/>
          <w:color w:val="000000" w:themeColor="text1"/>
          <w:sz w:val="24"/>
          <w:szCs w:val="24"/>
        </w:rPr>
        <w:t>подписанным,</w:t>
      </w:r>
      <w:r w:rsidR="008C6307" w:rsidRPr="00C717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услуга </w:t>
      </w:r>
      <w:r w:rsidR="00D43A52" w:rsidRPr="00C7174D">
        <w:rPr>
          <w:rFonts w:ascii="Times New Roman" w:hAnsi="Times New Roman" w:cs="Times New Roman"/>
          <w:color w:val="000000" w:themeColor="text1"/>
          <w:sz w:val="24"/>
          <w:szCs w:val="24"/>
        </w:rPr>
        <w:t>считается выполненной.</w:t>
      </w:r>
    </w:p>
    <w:p w14:paraId="435E8378" w14:textId="6A9E48C4" w:rsidR="00D43A52" w:rsidRPr="00C7174D" w:rsidRDefault="001E6970" w:rsidP="0006173A">
      <w:pPr>
        <w:pStyle w:val="a3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17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B2BBC" w:rsidRPr="00C7174D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1D5FA6" w:rsidRPr="00C7174D">
        <w:rPr>
          <w:rFonts w:ascii="Times New Roman" w:hAnsi="Times New Roman" w:cs="Times New Roman"/>
          <w:color w:val="000000" w:themeColor="text1"/>
          <w:sz w:val="24"/>
          <w:szCs w:val="24"/>
        </w:rPr>
        <w:t>.1.11</w:t>
      </w:r>
      <w:r w:rsidR="008C6307" w:rsidRPr="00C717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DB2AFC" w:rsidRPr="00C717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 нарушении либо неисполнении условий, предусмотренных </w:t>
      </w:r>
      <w:r w:rsidR="001D4FC4" w:rsidRPr="00C7174D">
        <w:rPr>
          <w:rFonts w:ascii="Times New Roman" w:hAnsi="Times New Roman" w:cs="Times New Roman"/>
          <w:color w:val="000000" w:themeColor="text1"/>
          <w:sz w:val="24"/>
          <w:szCs w:val="24"/>
        </w:rPr>
        <w:t>Договор</w:t>
      </w:r>
      <w:r w:rsidR="00DB2AFC" w:rsidRPr="00C7174D">
        <w:rPr>
          <w:rFonts w:ascii="Times New Roman" w:hAnsi="Times New Roman" w:cs="Times New Roman"/>
          <w:color w:val="000000" w:themeColor="text1"/>
          <w:sz w:val="24"/>
          <w:szCs w:val="24"/>
        </w:rPr>
        <w:t>ом составлять и (или) подписывать акт о выявленном нарушении, с участием своего представителя.</w:t>
      </w:r>
    </w:p>
    <w:p w14:paraId="1BE66697" w14:textId="77777777" w:rsidR="00FC06FD" w:rsidRPr="00C7174D" w:rsidRDefault="001D5FA6" w:rsidP="0006173A">
      <w:pPr>
        <w:pStyle w:val="a3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174D">
        <w:rPr>
          <w:rFonts w:ascii="Times New Roman" w:hAnsi="Times New Roman" w:cs="Times New Roman"/>
          <w:color w:val="000000" w:themeColor="text1"/>
          <w:sz w:val="24"/>
          <w:szCs w:val="24"/>
        </w:rPr>
        <w:t>3.1.12</w:t>
      </w:r>
      <w:r w:rsidR="00FC06FD" w:rsidRPr="00C717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Для доставки </w:t>
      </w:r>
      <w:r w:rsidR="007D0D37" w:rsidRPr="00C7174D">
        <w:rPr>
          <w:rFonts w:ascii="Times New Roman" w:hAnsi="Times New Roman" w:cs="Times New Roman"/>
          <w:color w:val="000000" w:themeColor="text1"/>
          <w:sz w:val="24"/>
          <w:szCs w:val="24"/>
        </w:rPr>
        <w:t>Заказчик</w:t>
      </w:r>
      <w:r w:rsidR="00FC06FD" w:rsidRPr="00C717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 почтовой корреспонденции, в том числе </w:t>
      </w:r>
      <w:r w:rsidR="006D2556" w:rsidRPr="00C7174D">
        <w:rPr>
          <w:rFonts w:ascii="Times New Roman" w:hAnsi="Times New Roman" w:cs="Times New Roman"/>
          <w:color w:val="000000" w:themeColor="text1"/>
          <w:sz w:val="24"/>
          <w:szCs w:val="24"/>
        </w:rPr>
        <w:t>УПД</w:t>
      </w:r>
      <w:r w:rsidR="00FC06FD" w:rsidRPr="00C7174D">
        <w:rPr>
          <w:rFonts w:ascii="Times New Roman" w:hAnsi="Times New Roman" w:cs="Times New Roman"/>
          <w:color w:val="000000" w:themeColor="text1"/>
          <w:sz w:val="24"/>
          <w:szCs w:val="24"/>
        </w:rPr>
        <w:t>, обеспечить Исполнителя достоверным почтовым адресом и своевременно информировать Исполнителя в случае его изменения</w:t>
      </w:r>
      <w:r w:rsidR="005C684C" w:rsidRPr="00C7174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70FA7A15" w14:textId="1B73F1DB" w:rsidR="002642E8" w:rsidRPr="00C7174D" w:rsidRDefault="001D5FA6" w:rsidP="0006173A">
      <w:pPr>
        <w:pStyle w:val="a3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174D">
        <w:rPr>
          <w:rFonts w:ascii="Times New Roman" w:hAnsi="Times New Roman" w:cs="Times New Roman"/>
          <w:color w:val="000000" w:themeColor="text1"/>
          <w:sz w:val="24"/>
          <w:szCs w:val="24"/>
        </w:rPr>
        <w:t>3.1.13</w:t>
      </w:r>
      <w:r w:rsidR="002642E8" w:rsidRPr="00C7174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69391B" w:rsidRPr="00C717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642E8" w:rsidRPr="00C717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Отсутствие подписанного со стороны </w:t>
      </w:r>
      <w:r w:rsidR="006D2556" w:rsidRPr="00C7174D">
        <w:rPr>
          <w:rFonts w:ascii="Times New Roman" w:hAnsi="Times New Roman" w:cs="Times New Roman"/>
          <w:color w:val="000000" w:themeColor="text1"/>
          <w:sz w:val="24"/>
          <w:szCs w:val="24"/>
        </w:rPr>
        <w:t>З</w:t>
      </w:r>
      <w:r w:rsidR="002642E8" w:rsidRPr="00C717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аказчика </w:t>
      </w:r>
      <w:r w:rsidR="006D2556" w:rsidRPr="00C7174D">
        <w:rPr>
          <w:rFonts w:ascii="Times New Roman" w:hAnsi="Times New Roman" w:cs="Times New Roman"/>
          <w:color w:val="000000" w:themeColor="text1"/>
          <w:sz w:val="24"/>
          <w:szCs w:val="24"/>
        </w:rPr>
        <w:t>УПД</w:t>
      </w:r>
      <w:r w:rsidR="002642E8" w:rsidRPr="00C7174D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247E65" w:rsidRPr="00C717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предусмотренного пунктом 3.1.10</w:t>
      </w:r>
      <w:r w:rsidR="00BB043B" w:rsidRPr="00C7174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B35FDE" w:rsidRPr="00C717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642E8" w:rsidRPr="00C717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настоящего </w:t>
      </w:r>
      <w:r w:rsidR="006D2556" w:rsidRPr="00C7174D">
        <w:rPr>
          <w:rFonts w:ascii="Times New Roman" w:hAnsi="Times New Roman" w:cs="Times New Roman"/>
          <w:color w:val="000000" w:themeColor="text1"/>
          <w:sz w:val="24"/>
          <w:szCs w:val="24"/>
        </w:rPr>
        <w:t>Д</w:t>
      </w:r>
      <w:r w:rsidR="002642E8" w:rsidRPr="00C7174D">
        <w:rPr>
          <w:rFonts w:ascii="Times New Roman" w:hAnsi="Times New Roman" w:cs="Times New Roman"/>
          <w:color w:val="000000" w:themeColor="text1"/>
          <w:sz w:val="24"/>
          <w:szCs w:val="24"/>
        </w:rPr>
        <w:t>оговора, не освобождает Заказчика от оплаты фактически оказанных услуг.</w:t>
      </w:r>
    </w:p>
    <w:p w14:paraId="542A5F8E" w14:textId="77777777" w:rsidR="00564052" w:rsidRPr="00C7174D" w:rsidRDefault="00BB2BBC" w:rsidP="0006173A">
      <w:pPr>
        <w:pStyle w:val="a3"/>
        <w:ind w:firstLine="567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7174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</w:t>
      </w:r>
      <w:r w:rsidR="008C6307" w:rsidRPr="00C7174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.2</w:t>
      </w:r>
      <w:r w:rsidR="00564052" w:rsidRPr="00C7174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. </w:t>
      </w:r>
      <w:r w:rsidR="00CB1676" w:rsidRPr="00C7174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Исполнитель</w:t>
      </w:r>
      <w:r w:rsidR="008C6307" w:rsidRPr="00C7174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обязан:</w:t>
      </w:r>
    </w:p>
    <w:p w14:paraId="78A0A206" w14:textId="77777777" w:rsidR="00564052" w:rsidRPr="00C7174D" w:rsidRDefault="00BB2BBC" w:rsidP="0006173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17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</w:t>
      </w:r>
      <w:r w:rsidR="00564052" w:rsidRPr="00C717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r w:rsidR="008C6307" w:rsidRPr="00C717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</w:t>
      </w:r>
      <w:r w:rsidR="00564052" w:rsidRPr="00C717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r w:rsidR="008C6307" w:rsidRPr="00C717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</w:t>
      </w:r>
      <w:r w:rsidR="00564052" w:rsidRPr="00C717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</w:t>
      </w:r>
      <w:r w:rsidR="00564052" w:rsidRPr="00C717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Обеспечивать </w:t>
      </w:r>
      <w:r w:rsidR="006D2556" w:rsidRPr="00C7174D">
        <w:rPr>
          <w:rFonts w:ascii="Times New Roman" w:hAnsi="Times New Roman" w:cs="Times New Roman"/>
          <w:color w:val="000000" w:themeColor="text1"/>
          <w:sz w:val="24"/>
          <w:szCs w:val="24"/>
        </w:rPr>
        <w:t>транспортирование</w:t>
      </w:r>
      <w:r w:rsidR="00564052" w:rsidRPr="00C717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размещение </w:t>
      </w:r>
      <w:r w:rsidR="008A3485" w:rsidRPr="00C717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отходов </w:t>
      </w:r>
      <w:r w:rsidR="00564052" w:rsidRPr="00C7174D">
        <w:rPr>
          <w:rFonts w:ascii="Times New Roman" w:hAnsi="Times New Roman" w:cs="Times New Roman"/>
          <w:color w:val="000000" w:themeColor="text1"/>
          <w:sz w:val="24"/>
          <w:szCs w:val="24"/>
        </w:rPr>
        <w:t>в соответствии с законодательством Российской Федерации</w:t>
      </w:r>
      <w:r w:rsidR="00B21729" w:rsidRPr="00C717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условиями настоящего </w:t>
      </w:r>
      <w:r w:rsidR="001D4FC4" w:rsidRPr="00C7174D">
        <w:rPr>
          <w:rFonts w:ascii="Times New Roman" w:hAnsi="Times New Roman" w:cs="Times New Roman"/>
          <w:color w:val="000000" w:themeColor="text1"/>
          <w:sz w:val="24"/>
          <w:szCs w:val="24"/>
        </w:rPr>
        <w:t>Договор</w:t>
      </w:r>
      <w:r w:rsidR="00B21729" w:rsidRPr="00C7174D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="00564052" w:rsidRPr="00C7174D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4574BF68" w14:textId="77777777" w:rsidR="00564052" w:rsidRPr="00C7174D" w:rsidRDefault="00BB2BBC" w:rsidP="0006173A">
      <w:pPr>
        <w:pStyle w:val="a3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174D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564052" w:rsidRPr="00C7174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8C6307" w:rsidRPr="00C7174D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564052" w:rsidRPr="00C7174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8C6307" w:rsidRPr="00C7174D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564052" w:rsidRPr="00C717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Предоставлять по требованию </w:t>
      </w:r>
      <w:r w:rsidR="007D0D37" w:rsidRPr="00C7174D">
        <w:rPr>
          <w:rFonts w:ascii="Times New Roman" w:hAnsi="Times New Roman" w:cs="Times New Roman"/>
          <w:color w:val="000000" w:themeColor="text1"/>
          <w:sz w:val="24"/>
          <w:szCs w:val="24"/>
        </w:rPr>
        <w:t>Заказчик</w:t>
      </w:r>
      <w:r w:rsidR="00564052" w:rsidRPr="00C717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 информацию об изменении установленных тарифов </w:t>
      </w:r>
      <w:r w:rsidR="006D2556" w:rsidRPr="00C7174D">
        <w:rPr>
          <w:rFonts w:ascii="Times New Roman" w:hAnsi="Times New Roman" w:cs="Times New Roman"/>
          <w:color w:val="000000" w:themeColor="text1"/>
          <w:sz w:val="24"/>
          <w:szCs w:val="24"/>
        </w:rPr>
        <w:t>на транспортирование и размещение</w:t>
      </w:r>
      <w:r w:rsidR="00564052" w:rsidRPr="00C717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D2556" w:rsidRPr="00C717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отходов</w:t>
      </w:r>
      <w:r w:rsidR="00564052" w:rsidRPr="00C7174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2ADFE31B" w14:textId="230CCA59" w:rsidR="00564052" w:rsidRPr="00C7174D" w:rsidRDefault="00BB2BBC" w:rsidP="0006173A">
      <w:pPr>
        <w:pStyle w:val="a3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174D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564052" w:rsidRPr="00C7174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8C6307" w:rsidRPr="00C7174D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564052" w:rsidRPr="00C7174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D32861" w:rsidRPr="00C7174D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8C6307" w:rsidRPr="00C7174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564052" w:rsidRPr="00C717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Вывозить </w:t>
      </w:r>
      <w:r w:rsidR="008A3485" w:rsidRPr="00C717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отходы </w:t>
      </w:r>
      <w:r w:rsidR="00564052" w:rsidRPr="00C7174D">
        <w:rPr>
          <w:rFonts w:ascii="Times New Roman" w:hAnsi="Times New Roman" w:cs="Times New Roman"/>
          <w:color w:val="000000" w:themeColor="text1"/>
          <w:sz w:val="24"/>
          <w:szCs w:val="24"/>
        </w:rPr>
        <w:t>с привлечением технически исправной спецтехники и квалифицированного обслуживающего персонала, в соответствии с технологией выполнения работ</w:t>
      </w:r>
      <w:r w:rsidR="00DC29C1" w:rsidRPr="00C7174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564052" w:rsidRPr="00C717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6A1852FB" w14:textId="77777777" w:rsidR="00564052" w:rsidRPr="00C7174D" w:rsidRDefault="0020643C" w:rsidP="0006173A">
      <w:pPr>
        <w:pStyle w:val="a3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174D">
        <w:rPr>
          <w:rFonts w:ascii="Times New Roman" w:hAnsi="Times New Roman" w:cs="Times New Roman"/>
          <w:color w:val="000000" w:themeColor="text1"/>
          <w:sz w:val="24"/>
          <w:szCs w:val="24"/>
        </w:rPr>
        <w:t>3.2.</w:t>
      </w:r>
      <w:r w:rsidR="00F95E83" w:rsidRPr="00C7174D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Pr="00C7174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346100" w:rsidRPr="00C717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43F15" w:rsidRPr="00C717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Не </w:t>
      </w:r>
      <w:r w:rsidR="00DE4470" w:rsidRPr="00C717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допускать разброса </w:t>
      </w:r>
      <w:r w:rsidR="008A3485" w:rsidRPr="00C717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отходов </w:t>
      </w:r>
      <w:r w:rsidR="00DE4470" w:rsidRPr="00C717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процессе погрузки контейнеров в спецмашину при условии, когда объемов отходов в контейнерах-мусоросборниках не превышает их емкости, не допускать повреждений контейнеров, контейнерных площадок, а также принять все необходимые меры, исключающие возможность причинения вреда имуществу </w:t>
      </w:r>
      <w:r w:rsidR="007D0D37" w:rsidRPr="00C7174D">
        <w:rPr>
          <w:rFonts w:ascii="Times New Roman" w:hAnsi="Times New Roman" w:cs="Times New Roman"/>
          <w:color w:val="000000" w:themeColor="text1"/>
          <w:sz w:val="24"/>
          <w:szCs w:val="24"/>
        </w:rPr>
        <w:t>Заказчик</w:t>
      </w:r>
      <w:r w:rsidR="00DE4470" w:rsidRPr="00C717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а, имуществу третьих лиц при оказании Исполнителем услуг по настоящему </w:t>
      </w:r>
      <w:r w:rsidR="001D4FC4" w:rsidRPr="00C7174D">
        <w:rPr>
          <w:rFonts w:ascii="Times New Roman" w:hAnsi="Times New Roman" w:cs="Times New Roman"/>
          <w:color w:val="000000" w:themeColor="text1"/>
          <w:sz w:val="24"/>
          <w:szCs w:val="24"/>
        </w:rPr>
        <w:t>Договор</w:t>
      </w:r>
      <w:r w:rsidR="00DE4470" w:rsidRPr="00C7174D">
        <w:rPr>
          <w:rFonts w:ascii="Times New Roman" w:hAnsi="Times New Roman" w:cs="Times New Roman"/>
          <w:color w:val="000000" w:themeColor="text1"/>
          <w:sz w:val="24"/>
          <w:szCs w:val="24"/>
        </w:rPr>
        <w:t>у.</w:t>
      </w:r>
    </w:p>
    <w:p w14:paraId="42344EA9" w14:textId="77777777" w:rsidR="00564052" w:rsidRPr="00C7174D" w:rsidRDefault="00BB2BBC" w:rsidP="0006173A">
      <w:pPr>
        <w:pStyle w:val="a3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174D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D32861" w:rsidRPr="00C7174D">
        <w:rPr>
          <w:rFonts w:ascii="Times New Roman" w:hAnsi="Times New Roman" w:cs="Times New Roman"/>
          <w:color w:val="000000" w:themeColor="text1"/>
          <w:sz w:val="24"/>
          <w:szCs w:val="24"/>
        </w:rPr>
        <w:t>.2</w:t>
      </w:r>
      <w:r w:rsidR="00564052" w:rsidRPr="00C7174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F95E83" w:rsidRPr="00C7174D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="00564052" w:rsidRPr="00C7174D">
        <w:rPr>
          <w:rFonts w:ascii="Times New Roman" w:hAnsi="Times New Roman" w:cs="Times New Roman"/>
          <w:color w:val="000000" w:themeColor="text1"/>
          <w:sz w:val="24"/>
          <w:szCs w:val="24"/>
        </w:rPr>
        <w:t>. Ежемесяч</w:t>
      </w:r>
      <w:r w:rsidR="00D32861" w:rsidRPr="00C717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но, по истечении 5 </w:t>
      </w:r>
      <w:r w:rsidR="00346100" w:rsidRPr="00C717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(пяти) </w:t>
      </w:r>
      <w:r w:rsidR="00D32861" w:rsidRPr="00C7174D">
        <w:rPr>
          <w:rFonts w:ascii="Times New Roman" w:hAnsi="Times New Roman" w:cs="Times New Roman"/>
          <w:color w:val="000000" w:themeColor="text1"/>
          <w:sz w:val="24"/>
          <w:szCs w:val="24"/>
        </w:rPr>
        <w:t>рабочих дней</w:t>
      </w:r>
      <w:r w:rsidR="00564052" w:rsidRPr="00C717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месяца, следующего за отчетны</w:t>
      </w:r>
      <w:r w:rsidR="00D32861" w:rsidRPr="00C717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 месяцем, предоставлять </w:t>
      </w:r>
      <w:r w:rsidR="007D0D37" w:rsidRPr="00C7174D">
        <w:rPr>
          <w:rFonts w:ascii="Times New Roman" w:hAnsi="Times New Roman" w:cs="Times New Roman"/>
          <w:color w:val="000000" w:themeColor="text1"/>
          <w:sz w:val="24"/>
          <w:szCs w:val="24"/>
        </w:rPr>
        <w:t>Заказчик</w:t>
      </w:r>
      <w:r w:rsidR="00D32861" w:rsidRPr="00C7174D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Pr="00C717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УПД</w:t>
      </w:r>
      <w:r w:rsidR="00D32861" w:rsidRPr="00C7174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6BBA7D50" w14:textId="4F8A92FB" w:rsidR="00DB2AFC" w:rsidRPr="00C7174D" w:rsidRDefault="00BB2BBC" w:rsidP="0006173A">
      <w:pPr>
        <w:pStyle w:val="a3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174D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D32861" w:rsidRPr="00C7174D">
        <w:rPr>
          <w:rFonts w:ascii="Times New Roman" w:hAnsi="Times New Roman" w:cs="Times New Roman"/>
          <w:color w:val="000000" w:themeColor="text1"/>
          <w:sz w:val="24"/>
          <w:szCs w:val="24"/>
        </w:rPr>
        <w:t>.2.</w:t>
      </w:r>
      <w:r w:rsidR="00F95E83" w:rsidRPr="00C7174D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="00D32861" w:rsidRPr="00C717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DB2AFC" w:rsidRPr="00C717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 нарушении либо неисполнении условий, предусмотренных </w:t>
      </w:r>
      <w:r w:rsidR="001D4FC4" w:rsidRPr="00C7174D">
        <w:rPr>
          <w:rFonts w:ascii="Times New Roman" w:hAnsi="Times New Roman" w:cs="Times New Roman"/>
          <w:color w:val="000000" w:themeColor="text1"/>
          <w:sz w:val="24"/>
          <w:szCs w:val="24"/>
        </w:rPr>
        <w:t>Договор</w:t>
      </w:r>
      <w:r w:rsidR="00DB2AFC" w:rsidRPr="00C7174D">
        <w:rPr>
          <w:rFonts w:ascii="Times New Roman" w:hAnsi="Times New Roman" w:cs="Times New Roman"/>
          <w:color w:val="000000" w:themeColor="text1"/>
          <w:sz w:val="24"/>
          <w:szCs w:val="24"/>
        </w:rPr>
        <w:t>ом составлять и (или) подписывать акт о выявленном нарушении, с участием своего представителя.</w:t>
      </w:r>
    </w:p>
    <w:p w14:paraId="123594A8" w14:textId="3C96CEA5" w:rsidR="00B72CE2" w:rsidRPr="00C7174D" w:rsidRDefault="00B72CE2" w:rsidP="0006173A">
      <w:pPr>
        <w:pStyle w:val="a3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174D">
        <w:rPr>
          <w:rFonts w:ascii="Times New Roman" w:hAnsi="Times New Roman" w:cs="Times New Roman"/>
          <w:color w:val="000000" w:themeColor="text1"/>
          <w:sz w:val="24"/>
          <w:szCs w:val="24"/>
        </w:rPr>
        <w:t>3.2.7.  Предоставлять по требованию Заказчика приемо-сдаточный Акт о размещении отходов на полигон</w:t>
      </w:r>
      <w:r w:rsidR="0073691D" w:rsidRPr="00C7174D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C7174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6C6650AF" w14:textId="77777777" w:rsidR="00C92A1D" w:rsidRPr="00C7174D" w:rsidRDefault="00C92A1D" w:rsidP="0006173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7174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3.3. Исполнитель имеет право:</w:t>
      </w:r>
    </w:p>
    <w:p w14:paraId="2D426C2D" w14:textId="77777777" w:rsidR="002D2716" w:rsidRPr="00C7174D" w:rsidRDefault="002D2716" w:rsidP="0006173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174D">
        <w:rPr>
          <w:rFonts w:ascii="Times New Roman" w:hAnsi="Times New Roman" w:cs="Times New Roman"/>
          <w:color w:val="000000" w:themeColor="text1"/>
          <w:sz w:val="24"/>
          <w:szCs w:val="24"/>
        </w:rPr>
        <w:t>3.3.1. Передать свои права на оказание услуги по Договору третьей стороне без письменного согласия Заказчика.</w:t>
      </w:r>
    </w:p>
    <w:p w14:paraId="683CCD97" w14:textId="77777777" w:rsidR="002D2716" w:rsidRPr="00C7174D" w:rsidRDefault="002D2716" w:rsidP="0006173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174D">
        <w:rPr>
          <w:rFonts w:ascii="Times New Roman" w:eastAsia="Calibri" w:hAnsi="Times New Roman" w:cs="Times New Roman"/>
          <w:sz w:val="24"/>
          <w:szCs w:val="24"/>
        </w:rPr>
        <w:t>3.3.2. Инициировать проведение сверки расчетов по настоящему Договору.</w:t>
      </w:r>
    </w:p>
    <w:p w14:paraId="7FA8127D" w14:textId="77777777" w:rsidR="002D2716" w:rsidRPr="00C7174D" w:rsidRDefault="002D2716" w:rsidP="0006173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174D">
        <w:rPr>
          <w:rFonts w:ascii="Times New Roman" w:eastAsia="Calibri" w:hAnsi="Times New Roman" w:cs="Times New Roman"/>
          <w:sz w:val="24"/>
          <w:szCs w:val="24"/>
        </w:rPr>
        <w:t>3.3.3. Требовать предоставления Заказчиком сведений об изменении юридических адресов и (или) реквизитов, сведений об изменениях, влияющих на исполнение Заказчиком условий настоящего Договора.</w:t>
      </w:r>
    </w:p>
    <w:p w14:paraId="6DDA302E" w14:textId="3DB4A22E" w:rsidR="002D2716" w:rsidRPr="00C7174D" w:rsidRDefault="002D2716" w:rsidP="0006173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174D">
        <w:rPr>
          <w:rFonts w:ascii="Times New Roman" w:eastAsia="Calibri" w:hAnsi="Times New Roman" w:cs="Times New Roman"/>
          <w:sz w:val="24"/>
          <w:szCs w:val="24"/>
        </w:rPr>
        <w:t>3.3.4. Отказать в оказании услуг по настоящему Договору, в случае выявления отходов, не предусмотренных условиями настоящего договора либо не соответствующих данным, указанным в документах, указанных в п. 3.1.2 Договора, уведомив об этом Заказчика в разумный срок, с обязательной фиксацией (фото/видео/актирование) данного факта.</w:t>
      </w:r>
      <w:r w:rsidR="00DC29C1" w:rsidRPr="00C7174D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66774EC4" w14:textId="77777777" w:rsidR="002D2716" w:rsidRPr="00C7174D" w:rsidRDefault="002D2716" w:rsidP="0006173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174D">
        <w:rPr>
          <w:rFonts w:ascii="Times New Roman" w:eastAsia="Calibri" w:hAnsi="Times New Roman" w:cs="Times New Roman"/>
          <w:sz w:val="24"/>
          <w:szCs w:val="24"/>
        </w:rPr>
        <w:t xml:space="preserve">3.3.5. При нарушении Заказчиком условий и порядка оплаты оказываемых услуг, а также иных условий настоящего Договора, прекратить транспортирование и размещение отходов на полигоне. </w:t>
      </w:r>
    </w:p>
    <w:p w14:paraId="1DED32AE" w14:textId="7D41EF6F" w:rsidR="00564052" w:rsidRPr="00C7174D" w:rsidRDefault="002D2716" w:rsidP="000617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174D">
        <w:rPr>
          <w:rFonts w:ascii="Times New Roman" w:eastAsia="Times New Roman" w:hAnsi="Times New Roman" w:cs="Times New Roman"/>
          <w:sz w:val="24"/>
          <w:szCs w:val="24"/>
          <w:lang w:eastAsia="ru-RU"/>
        </w:rPr>
        <w:t>3.3.6. Поручать исполнение услуг по Договору, третьим лицам, без согласия другой Стороны.</w:t>
      </w:r>
    </w:p>
    <w:p w14:paraId="2FBE0631" w14:textId="77777777" w:rsidR="00620903" w:rsidRPr="00C7174D" w:rsidRDefault="00620903" w:rsidP="0006173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279D98F" w14:textId="7E91CC22" w:rsidR="00980BFA" w:rsidRPr="00C7174D" w:rsidRDefault="00321454" w:rsidP="000E64C1">
      <w:pPr>
        <w:pStyle w:val="a3"/>
        <w:ind w:firstLine="567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174D">
        <w:rPr>
          <w:rFonts w:ascii="Times New Roman" w:hAnsi="Times New Roman" w:cs="Times New Roman"/>
          <w:color w:val="000000" w:themeColor="text1"/>
          <w:sz w:val="24"/>
          <w:szCs w:val="24"/>
        </w:rPr>
        <w:t>4.</w:t>
      </w:r>
      <w:r w:rsidR="00D43A52" w:rsidRPr="00C7174D">
        <w:rPr>
          <w:rFonts w:ascii="Times New Roman" w:hAnsi="Times New Roman" w:cs="Times New Roman"/>
          <w:color w:val="000000" w:themeColor="text1"/>
          <w:sz w:val="24"/>
          <w:szCs w:val="24"/>
        </w:rPr>
        <w:t>ЦЕНА И ПОРЯДОК РАСЧЕТА</w:t>
      </w:r>
    </w:p>
    <w:p w14:paraId="1E47B1A0" w14:textId="77777777" w:rsidR="00C7174D" w:rsidRPr="00C7174D" w:rsidRDefault="00C7174D" w:rsidP="000E64C1">
      <w:pPr>
        <w:pStyle w:val="a3"/>
        <w:ind w:firstLine="567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C8A593A" w14:textId="12088A8E" w:rsidR="00CE655C" w:rsidRPr="00B915FA" w:rsidRDefault="00BB2BBC" w:rsidP="000617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B915F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4</w:t>
      </w:r>
      <w:r w:rsidR="00CE655C" w:rsidRPr="00B915F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.</w:t>
      </w:r>
      <w:r w:rsidR="00D32861" w:rsidRPr="00B915F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1</w:t>
      </w:r>
      <w:r w:rsidR="00CE655C" w:rsidRPr="00B915F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. </w:t>
      </w:r>
      <w:r w:rsidR="006E2F5E" w:rsidRPr="00B915F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Стоимость услуг по </w:t>
      </w:r>
      <w:r w:rsidR="001D4FC4" w:rsidRPr="00B915F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Договор</w:t>
      </w:r>
      <w:r w:rsidR="006E2F5E" w:rsidRPr="00B915F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у </w:t>
      </w:r>
      <w:r w:rsidR="00B77BC3" w:rsidRPr="00B915F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является твердой и </w:t>
      </w:r>
      <w:r w:rsidR="00CE655C" w:rsidRPr="00B915F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определяется на весь срок исполнения </w:t>
      </w:r>
      <w:r w:rsidR="001D4FC4" w:rsidRPr="00B915F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Договор</w:t>
      </w:r>
      <w:r w:rsidR="00CE655C" w:rsidRPr="00B915F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а</w:t>
      </w:r>
      <w:r w:rsidR="00155F26" w:rsidRPr="00B915F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, м</w:t>
      </w:r>
      <w:r w:rsidR="001531F7" w:rsidRPr="00B915F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аксимальное значение стоимости</w:t>
      </w:r>
      <w:r w:rsidR="00155F26" w:rsidRPr="00B915F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договора </w:t>
      </w:r>
      <w:r w:rsidR="001531F7" w:rsidRPr="00B915F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составляет </w:t>
      </w:r>
      <w:r w:rsidR="00B915FA" w:rsidRPr="00B915F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______</w:t>
      </w:r>
      <w:r w:rsidR="001531F7" w:rsidRPr="00B915F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</w:t>
      </w:r>
      <w:r w:rsidR="00B915FA" w:rsidRPr="00B915F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___________</w:t>
      </w:r>
      <w:r w:rsidR="001531F7" w:rsidRPr="00B915F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) рублей </w:t>
      </w:r>
      <w:r w:rsidR="00B915FA" w:rsidRPr="00B915F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___</w:t>
      </w:r>
      <w:r w:rsidR="001531F7" w:rsidRPr="00B915F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копеек, </w:t>
      </w:r>
      <w:r w:rsidR="001531F7" w:rsidRPr="00B915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том числе НДС 22% </w:t>
      </w:r>
      <w:r w:rsidR="00B915FA" w:rsidRPr="00B915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/ НДС не </w:t>
      </w:r>
      <w:proofErr w:type="gramStart"/>
      <w:r w:rsidR="00B915FA" w:rsidRPr="00B915FA">
        <w:rPr>
          <w:rFonts w:ascii="Times New Roman" w:hAnsi="Times New Roman" w:cs="Times New Roman"/>
          <w:color w:val="000000" w:themeColor="text1"/>
          <w:sz w:val="24"/>
          <w:szCs w:val="24"/>
        </w:rPr>
        <w:t>облагается  _</w:t>
      </w:r>
      <w:proofErr w:type="gramEnd"/>
      <w:r w:rsidR="00B915FA" w:rsidRPr="00B915FA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</w:t>
      </w:r>
      <w:r w:rsidR="001531F7" w:rsidRPr="00B915F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.</w:t>
      </w:r>
    </w:p>
    <w:p w14:paraId="19D78D29" w14:textId="47946090" w:rsidR="00C7711D" w:rsidRPr="00B915FA" w:rsidRDefault="006E2F5E" w:rsidP="00C7711D">
      <w:pPr>
        <w:pStyle w:val="a3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915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4.2. </w:t>
      </w:r>
      <w:r w:rsidR="00C7711D" w:rsidRPr="00B915FA">
        <w:rPr>
          <w:rFonts w:ascii="Times New Roman" w:hAnsi="Times New Roman" w:cs="Times New Roman"/>
          <w:color w:val="000000" w:themeColor="text1"/>
          <w:sz w:val="24"/>
          <w:szCs w:val="24"/>
        </w:rPr>
        <w:t>Стоимость</w:t>
      </w:r>
      <w:r w:rsidR="001531F7" w:rsidRPr="00B915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единицы</w:t>
      </w:r>
      <w:r w:rsidR="00C7711D" w:rsidRPr="00B915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услуги по предоставлению Контейнера по Заявке Заказчика, составляет </w:t>
      </w:r>
      <w:r w:rsidR="00B915FA" w:rsidRPr="00B915FA">
        <w:rPr>
          <w:rFonts w:ascii="Times New Roman" w:hAnsi="Times New Roman" w:cs="Times New Roman"/>
          <w:color w:val="000000" w:themeColor="text1"/>
          <w:sz w:val="24"/>
          <w:szCs w:val="24"/>
        </w:rPr>
        <w:t>________________</w:t>
      </w:r>
      <w:r w:rsidR="00C7711D" w:rsidRPr="00B915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рубля </w:t>
      </w:r>
      <w:r w:rsidR="00B915FA" w:rsidRPr="00B915FA">
        <w:rPr>
          <w:rFonts w:ascii="Times New Roman" w:hAnsi="Times New Roman" w:cs="Times New Roman"/>
          <w:color w:val="000000" w:themeColor="text1"/>
          <w:sz w:val="24"/>
          <w:szCs w:val="24"/>
        </w:rPr>
        <w:t>____________</w:t>
      </w:r>
      <w:r w:rsidR="00C7711D" w:rsidRPr="00B915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копеек, в том числе НДС 22%</w:t>
      </w:r>
      <w:r w:rsidR="00B915FA" w:rsidRPr="00B915FA">
        <w:rPr>
          <w:rFonts w:ascii="Times New Roman" w:hAnsi="Times New Roman" w:cs="Times New Roman"/>
          <w:color w:val="000000" w:themeColor="text1"/>
          <w:sz w:val="24"/>
          <w:szCs w:val="24"/>
        </w:rPr>
        <w:t>/ без НДС_______________</w:t>
      </w:r>
      <w:r w:rsidR="00C7711D" w:rsidRPr="00B915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рублей </w:t>
      </w:r>
      <w:r w:rsidR="00B915FA" w:rsidRPr="00B915FA">
        <w:rPr>
          <w:rFonts w:ascii="Times New Roman" w:hAnsi="Times New Roman" w:cs="Times New Roman"/>
          <w:color w:val="000000" w:themeColor="text1"/>
          <w:sz w:val="24"/>
          <w:szCs w:val="24"/>
        </w:rPr>
        <w:t>___</w:t>
      </w:r>
      <w:r w:rsidR="00C7711D" w:rsidRPr="00B915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копеек, за каждый факт предоставления Контейнера с последующим транспортированием </w:t>
      </w:r>
      <w:r w:rsidR="00C7174D" w:rsidRPr="00B915FA">
        <w:rPr>
          <w:rFonts w:ascii="Times New Roman" w:hAnsi="Times New Roman" w:cs="Times New Roman"/>
          <w:color w:val="000000" w:themeColor="text1"/>
          <w:sz w:val="24"/>
          <w:szCs w:val="24"/>
        </w:rPr>
        <w:t>отходов,</w:t>
      </w:r>
      <w:r w:rsidR="00C7711D" w:rsidRPr="00B915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не относящихся к твердым коммунальным на объект размещения отходов в соответствии с условиями настоящего Договора. </w:t>
      </w:r>
    </w:p>
    <w:p w14:paraId="4EAC541E" w14:textId="73CEC2BD" w:rsidR="009F3CCA" w:rsidRPr="00B915FA" w:rsidRDefault="00C7711D" w:rsidP="009F3CCA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915FA">
        <w:rPr>
          <w:rFonts w:ascii="Times New Roman" w:hAnsi="Times New Roman" w:cs="Times New Roman"/>
          <w:sz w:val="24"/>
          <w:szCs w:val="24"/>
        </w:rPr>
        <w:t xml:space="preserve">При расчетах по Договору производится начисление НДС в размере </w:t>
      </w:r>
      <w:r w:rsidR="00B915FA" w:rsidRPr="00B915FA">
        <w:rPr>
          <w:rFonts w:ascii="Times New Roman" w:hAnsi="Times New Roman" w:cs="Times New Roman"/>
          <w:sz w:val="24"/>
          <w:szCs w:val="24"/>
        </w:rPr>
        <w:t>___ / НДС не облагается на основании ______</w:t>
      </w:r>
      <w:r w:rsidRPr="00B915FA">
        <w:rPr>
          <w:rFonts w:ascii="Times New Roman" w:hAnsi="Times New Roman" w:cs="Times New Roman"/>
          <w:sz w:val="24"/>
          <w:szCs w:val="24"/>
        </w:rPr>
        <w:t>.</w:t>
      </w:r>
    </w:p>
    <w:p w14:paraId="70A85370" w14:textId="71C02486" w:rsidR="00F12C35" w:rsidRPr="00B915FA" w:rsidRDefault="00F12C35" w:rsidP="00C7711D">
      <w:pPr>
        <w:pStyle w:val="a3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915F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4.3. </w:t>
      </w:r>
      <w:r w:rsidRPr="00B915FA">
        <w:rPr>
          <w:rFonts w:ascii="Times New Roman" w:hAnsi="Times New Roman" w:cs="Times New Roman"/>
          <w:color w:val="000000" w:themeColor="text1"/>
          <w:sz w:val="24"/>
          <w:szCs w:val="24"/>
        </w:rPr>
        <w:t>Рас</w:t>
      </w:r>
      <w:r w:rsidR="007A4CBB" w:rsidRPr="00B915FA">
        <w:rPr>
          <w:rFonts w:ascii="Times New Roman" w:hAnsi="Times New Roman" w:cs="Times New Roman"/>
          <w:color w:val="000000" w:themeColor="text1"/>
          <w:sz w:val="24"/>
          <w:szCs w:val="24"/>
        </w:rPr>
        <w:t>четы по Договору производя</w:t>
      </w:r>
      <w:r w:rsidRPr="00B915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тся </w:t>
      </w:r>
      <w:r w:rsidR="009F3CCA" w:rsidRPr="00B915FA">
        <w:rPr>
          <w:rFonts w:ascii="Times New Roman" w:eastAsia="Times New Roman" w:hAnsi="Times New Roman" w:cs="Times New Roman"/>
          <w:sz w:val="24"/>
          <w:szCs w:val="24"/>
        </w:rPr>
        <w:t xml:space="preserve">по </w:t>
      </w:r>
      <w:r w:rsidR="009F3CCA" w:rsidRPr="00B915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цене единицы услуги исходя из объема фактически оказанной услуги, </w:t>
      </w:r>
      <w:r w:rsidRPr="00B915FA">
        <w:rPr>
          <w:rFonts w:ascii="Times New Roman" w:hAnsi="Times New Roman" w:cs="Times New Roman"/>
          <w:color w:val="000000" w:themeColor="text1"/>
          <w:sz w:val="24"/>
          <w:szCs w:val="24"/>
        </w:rPr>
        <w:t>безналичном порядке путем перечисления денежных средств на указанный в Договоре расчетный счет Исп</w:t>
      </w:r>
      <w:r w:rsidR="007A4CBB" w:rsidRPr="00B915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олнителя, на основании счета, </w:t>
      </w:r>
      <w:r w:rsidR="009F3CCA" w:rsidRPr="00B915FA">
        <w:rPr>
          <w:rFonts w:ascii="Times New Roman" w:eastAsia="Times New Roman" w:hAnsi="Times New Roman" w:cs="Times New Roman"/>
          <w:sz w:val="24"/>
          <w:szCs w:val="24"/>
        </w:rPr>
        <w:t>в течение 10 (десяти) рабочих дней с даты подписания Заказчиком УПД за соответствующий расчетный период</w:t>
      </w:r>
      <w:r w:rsidRPr="00B915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14:paraId="0495E807" w14:textId="77777777" w:rsidR="00F12C35" w:rsidRPr="00B915FA" w:rsidRDefault="00F12C35" w:rsidP="0006173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915F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В случае осуществления оплаты в безналичном порядке, </w:t>
      </w:r>
      <w:r w:rsidRPr="00B915FA">
        <w:rPr>
          <w:rFonts w:ascii="Times New Roman" w:hAnsi="Times New Roman" w:cs="Times New Roman"/>
          <w:color w:val="000000" w:themeColor="text1"/>
          <w:sz w:val="24"/>
          <w:szCs w:val="24"/>
        </w:rPr>
        <w:t>обязательства Заказчика по оплате считаются исполненными на дату зачисления денежных средств на расчетный счет Исполнителя.</w:t>
      </w:r>
    </w:p>
    <w:p w14:paraId="05F3089F" w14:textId="03956442" w:rsidR="00F12C35" w:rsidRPr="00B915FA" w:rsidRDefault="00F12C35" w:rsidP="0006173A">
      <w:pPr>
        <w:pStyle w:val="a3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915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4.4. По факту оказания Услуг Исполнитель </w:t>
      </w:r>
      <w:r w:rsidR="00B77BC3" w:rsidRPr="00B915FA">
        <w:rPr>
          <w:rFonts w:ascii="Times New Roman" w:eastAsia="Calibri" w:hAnsi="Times New Roman" w:cs="Times New Roman"/>
          <w:sz w:val="24"/>
          <w:szCs w:val="24"/>
        </w:rPr>
        <w:t xml:space="preserve">формирует </w:t>
      </w:r>
      <w:hyperlink r:id="rId9" w:history="1">
        <w:r w:rsidR="00B77BC3" w:rsidRPr="00B915FA">
          <w:rPr>
            <w:rFonts w:ascii="Times New Roman" w:hAnsi="Times New Roman" w:cs="Times New Roman"/>
            <w:color w:val="000000" w:themeColor="text1"/>
            <w:sz w:val="24"/>
            <w:szCs w:val="24"/>
          </w:rPr>
          <w:t>универсальный</w:t>
        </w:r>
      </w:hyperlink>
      <w:r w:rsidR="00B77BC3" w:rsidRPr="00B915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передаточный документ</w:t>
      </w:r>
      <w:r w:rsidR="00B77BC3" w:rsidRPr="00B915FA">
        <w:rPr>
          <w:rFonts w:ascii="Times New Roman" w:eastAsia="Calibri" w:hAnsi="Times New Roman" w:cs="Times New Roman"/>
          <w:sz w:val="24"/>
          <w:szCs w:val="24"/>
        </w:rPr>
        <w:t xml:space="preserve"> (далее УПД) и счет, подписывает электронной подписью лица, имеющего право действовать от имени </w:t>
      </w:r>
      <w:r w:rsidR="00A609FF" w:rsidRPr="00B915FA">
        <w:rPr>
          <w:rFonts w:ascii="Times New Roman" w:eastAsia="Calibri" w:hAnsi="Times New Roman" w:cs="Times New Roman"/>
          <w:sz w:val="24"/>
          <w:szCs w:val="24"/>
        </w:rPr>
        <w:t>Исполнитель</w:t>
      </w:r>
      <w:r w:rsidR="00B77BC3" w:rsidRPr="00B915FA">
        <w:rPr>
          <w:rFonts w:ascii="Times New Roman" w:eastAsia="Calibri" w:hAnsi="Times New Roman" w:cs="Times New Roman"/>
          <w:sz w:val="24"/>
          <w:szCs w:val="24"/>
        </w:rPr>
        <w:t xml:space="preserve">, и предоставляет Заказчику </w:t>
      </w:r>
      <w:r w:rsidR="00B77BC3" w:rsidRPr="00B915FA">
        <w:rPr>
          <w:rFonts w:ascii="Times New Roman" w:hAnsi="Times New Roman" w:cs="Times New Roman"/>
          <w:sz w:val="24"/>
          <w:szCs w:val="24"/>
        </w:rPr>
        <w:t xml:space="preserve">посредством электронного документооборота системы «Контур Экстерн» или </w:t>
      </w:r>
      <w:proofErr w:type="spellStart"/>
      <w:r w:rsidR="00B77BC3" w:rsidRPr="00B915FA">
        <w:rPr>
          <w:rFonts w:ascii="Times New Roman" w:hAnsi="Times New Roman" w:cs="Times New Roman"/>
          <w:sz w:val="24"/>
          <w:szCs w:val="24"/>
          <w:shd w:val="clear" w:color="auto" w:fill="FFFFFF"/>
        </w:rPr>
        <w:t>Saby</w:t>
      </w:r>
      <w:proofErr w:type="spellEnd"/>
      <w:r w:rsidR="00B77BC3" w:rsidRPr="00B915F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B77BC3" w:rsidRPr="00B915FA">
        <w:rPr>
          <w:rFonts w:ascii="Times New Roman" w:hAnsi="Times New Roman" w:cs="Times New Roman"/>
          <w:sz w:val="24"/>
          <w:szCs w:val="24"/>
          <w:shd w:val="clear" w:color="auto" w:fill="FFFFFF"/>
        </w:rPr>
        <w:t>Docs</w:t>
      </w:r>
      <w:proofErr w:type="spellEnd"/>
      <w:r w:rsidR="00B77BC3" w:rsidRPr="00B915F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</w:t>
      </w:r>
      <w:r w:rsidR="00B77BC3" w:rsidRPr="00B915F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СБИС</w:t>
      </w:r>
      <w:r w:rsidR="00B77BC3" w:rsidRPr="00B915F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), </w:t>
      </w:r>
      <w:r w:rsidRPr="00B915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течении 10 </w:t>
      </w:r>
      <w:proofErr w:type="gramStart"/>
      <w:r w:rsidRPr="00B915FA">
        <w:rPr>
          <w:rFonts w:ascii="Times New Roman" w:hAnsi="Times New Roman" w:cs="Times New Roman"/>
          <w:color w:val="000000" w:themeColor="text1"/>
          <w:sz w:val="24"/>
          <w:szCs w:val="24"/>
        </w:rPr>
        <w:t>рабочих дней</w:t>
      </w:r>
      <w:proofErr w:type="gramEnd"/>
      <w:r w:rsidRPr="00B915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следующих за днем окончания отчетного периода</w:t>
      </w:r>
      <w:r w:rsidR="00B77BC3" w:rsidRPr="00B915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(месяца)</w:t>
      </w:r>
      <w:r w:rsidRPr="00B915FA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579E7874" w14:textId="77777777" w:rsidR="00F12C35" w:rsidRPr="00B915FA" w:rsidRDefault="00F12C35" w:rsidP="0006173A">
      <w:pPr>
        <w:pStyle w:val="a3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915FA">
        <w:rPr>
          <w:rFonts w:ascii="Times New Roman" w:hAnsi="Times New Roman" w:cs="Times New Roman"/>
          <w:color w:val="000000" w:themeColor="text1"/>
          <w:sz w:val="24"/>
          <w:szCs w:val="24"/>
        </w:rPr>
        <w:t>4.5. Услуги считаются оказанными с момента подписания Сторонами УПД.</w:t>
      </w:r>
    </w:p>
    <w:p w14:paraId="757FD8EC" w14:textId="1533FC17" w:rsidR="00F12C35" w:rsidRPr="00B915FA" w:rsidRDefault="00F12C35" w:rsidP="0006173A">
      <w:pPr>
        <w:widowControl w:val="0"/>
        <w:tabs>
          <w:tab w:val="left" w:pos="389"/>
        </w:tabs>
        <w:spacing w:before="14" w:after="0" w:line="240" w:lineRule="auto"/>
        <w:ind w:right="110" w:firstLine="567"/>
        <w:jc w:val="both"/>
        <w:rPr>
          <w:rFonts w:ascii="Times New Roman" w:eastAsia="Times New Roman" w:hAnsi="Times New Roman" w:cs="Times New Roman"/>
          <w:spacing w:val="-3"/>
          <w:sz w:val="24"/>
          <w:szCs w:val="24"/>
        </w:rPr>
      </w:pPr>
      <w:r w:rsidRPr="00B915FA">
        <w:rPr>
          <w:rFonts w:ascii="Times New Roman" w:eastAsia="Times New Roman" w:hAnsi="Times New Roman" w:cs="Times New Roman"/>
          <w:spacing w:val="-13"/>
          <w:sz w:val="24"/>
          <w:szCs w:val="24"/>
        </w:rPr>
        <w:t>4.6.</w:t>
      </w:r>
      <w:r w:rsidRPr="00B915FA">
        <w:rPr>
          <w:rFonts w:ascii="Times New Roman" w:eastAsia="Times New Roman" w:hAnsi="Times New Roman" w:cs="Times New Roman"/>
          <w:b/>
          <w:spacing w:val="-13"/>
          <w:sz w:val="24"/>
          <w:szCs w:val="24"/>
        </w:rPr>
        <w:t xml:space="preserve"> </w:t>
      </w:r>
      <w:r w:rsidR="00B77BC3" w:rsidRPr="00B915FA">
        <w:rPr>
          <w:rFonts w:ascii="Times New Roman" w:eastAsia="Calibri" w:hAnsi="Times New Roman" w:cs="Times New Roman"/>
          <w:sz w:val="24"/>
          <w:szCs w:val="24"/>
        </w:rPr>
        <w:t xml:space="preserve">По факту оказанных услуг Исполнитель формирует документ о приемке (акт, универсальный передаточный документ и т.д.) и счет, подписывает электронной подписью лица, имеющего право действовать от имени </w:t>
      </w:r>
      <w:r w:rsidR="00A609FF" w:rsidRPr="00B915FA">
        <w:rPr>
          <w:rFonts w:ascii="Times New Roman" w:eastAsia="Calibri" w:hAnsi="Times New Roman" w:cs="Times New Roman"/>
          <w:sz w:val="24"/>
          <w:szCs w:val="24"/>
        </w:rPr>
        <w:t>Исполнитель</w:t>
      </w:r>
      <w:r w:rsidR="00B77BC3" w:rsidRPr="00B915FA">
        <w:rPr>
          <w:rFonts w:ascii="Times New Roman" w:eastAsia="Calibri" w:hAnsi="Times New Roman" w:cs="Times New Roman"/>
          <w:sz w:val="24"/>
          <w:szCs w:val="24"/>
        </w:rPr>
        <w:t xml:space="preserve">, и предоставляет </w:t>
      </w:r>
      <w:r w:rsidR="00B77BC3" w:rsidRPr="00B915FA">
        <w:rPr>
          <w:rFonts w:ascii="Times New Roman" w:hAnsi="Times New Roman" w:cs="Times New Roman"/>
          <w:sz w:val="24"/>
          <w:szCs w:val="24"/>
        </w:rPr>
        <w:t xml:space="preserve">посредством электронного документооборота системы «Контур Экстерн» или </w:t>
      </w:r>
      <w:proofErr w:type="spellStart"/>
      <w:r w:rsidR="00B77BC3" w:rsidRPr="00B915FA">
        <w:rPr>
          <w:rFonts w:ascii="Times New Roman" w:hAnsi="Times New Roman" w:cs="Times New Roman"/>
          <w:sz w:val="24"/>
          <w:szCs w:val="24"/>
          <w:shd w:val="clear" w:color="auto" w:fill="FFFFFF"/>
        </w:rPr>
        <w:t>Saby</w:t>
      </w:r>
      <w:proofErr w:type="spellEnd"/>
      <w:r w:rsidR="00B77BC3" w:rsidRPr="00B915F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B77BC3" w:rsidRPr="00B915FA">
        <w:rPr>
          <w:rFonts w:ascii="Times New Roman" w:hAnsi="Times New Roman" w:cs="Times New Roman"/>
          <w:sz w:val="24"/>
          <w:szCs w:val="24"/>
          <w:shd w:val="clear" w:color="auto" w:fill="FFFFFF"/>
        </w:rPr>
        <w:t>Docs</w:t>
      </w:r>
      <w:proofErr w:type="spellEnd"/>
      <w:r w:rsidR="00B77BC3" w:rsidRPr="00B915F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</w:t>
      </w:r>
      <w:r w:rsidR="00B77BC3" w:rsidRPr="00B915F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СБИС</w:t>
      </w:r>
      <w:r w:rsidR="00B77BC3" w:rsidRPr="00B915FA">
        <w:rPr>
          <w:rFonts w:ascii="Times New Roman" w:hAnsi="Times New Roman" w:cs="Times New Roman"/>
          <w:sz w:val="24"/>
          <w:szCs w:val="24"/>
          <w:shd w:val="clear" w:color="auto" w:fill="FFFFFF"/>
        </w:rPr>
        <w:t>)</w:t>
      </w:r>
      <w:r w:rsidRPr="00B915FA">
        <w:rPr>
          <w:rFonts w:ascii="Times New Roman" w:eastAsia="Times New Roman" w:hAnsi="Times New Roman" w:cs="Times New Roman"/>
          <w:spacing w:val="-3"/>
          <w:sz w:val="24"/>
          <w:szCs w:val="24"/>
        </w:rPr>
        <w:t>.</w:t>
      </w:r>
    </w:p>
    <w:p w14:paraId="44B1CD52" w14:textId="3327C505" w:rsidR="00F12C35" w:rsidRPr="00B915FA" w:rsidRDefault="00F12C35" w:rsidP="0006173A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915FA">
        <w:rPr>
          <w:rFonts w:ascii="Times New Roman" w:hAnsi="Times New Roman" w:cs="Times New Roman"/>
          <w:sz w:val="24"/>
          <w:szCs w:val="24"/>
        </w:rPr>
        <w:t>4.7. Стоимость услуг по Договору рассчитана на период его действия.</w:t>
      </w:r>
    </w:p>
    <w:p w14:paraId="741E98BB" w14:textId="0AA55535" w:rsidR="00F12C35" w:rsidRPr="00B915FA" w:rsidRDefault="00F12C35" w:rsidP="0006173A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B915F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4.8.</w:t>
      </w:r>
      <w:r w:rsidR="00F91431" w:rsidRPr="00B915F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Pr="00B915F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В случае, если вносимых Заказчиком денежных средств недостаточно для исполнения обязательств Заказчика по оплате фактически оказанных услуг, обязательства Заказчика погашаются в следующей очередности:</w:t>
      </w:r>
    </w:p>
    <w:p w14:paraId="54D624E2" w14:textId="1EA775C1" w:rsidR="00F12C35" w:rsidRPr="00B915FA" w:rsidRDefault="00F12C35" w:rsidP="0006173A">
      <w:pPr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B915F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 сумма пени, начисленной Заказчику в порядке и размере, предусмотренном настоящим договором;</w:t>
      </w:r>
    </w:p>
    <w:p w14:paraId="3651E21F" w14:textId="195D2C48" w:rsidR="00F12C35" w:rsidRPr="00B915FA" w:rsidRDefault="00F12C35" w:rsidP="0006173A">
      <w:pPr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B915F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  просроченные платежи;</w:t>
      </w:r>
    </w:p>
    <w:p w14:paraId="7E5C87F0" w14:textId="77777777" w:rsidR="00F12C35" w:rsidRPr="00B915FA" w:rsidRDefault="00F12C35" w:rsidP="0006173A">
      <w:pPr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B915F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  очередные платежи.</w:t>
      </w:r>
    </w:p>
    <w:p w14:paraId="3ED809BC" w14:textId="46496ECD" w:rsidR="00F12C35" w:rsidRPr="00B915FA" w:rsidRDefault="00F12C35" w:rsidP="0006173A">
      <w:pPr>
        <w:pStyle w:val="a3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915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4.9. Тарифы на оказание услуг по транспортированию и размещению </w:t>
      </w:r>
      <w:r w:rsidRPr="00B915F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отходов </w:t>
      </w:r>
      <w:r w:rsidRPr="00B915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устанавливаются приказом по </w:t>
      </w:r>
      <w:r w:rsidR="00512739" w:rsidRPr="00B915FA">
        <w:rPr>
          <w:rFonts w:ascii="Times New Roman" w:hAnsi="Times New Roman" w:cs="Times New Roman"/>
          <w:color w:val="000000" w:themeColor="text1"/>
          <w:sz w:val="24"/>
          <w:szCs w:val="24"/>
        </w:rPr>
        <w:t>организации</w:t>
      </w:r>
      <w:r w:rsidRPr="00B915FA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642A04E8" w14:textId="358342AD" w:rsidR="00346100" w:rsidRPr="00B915FA" w:rsidRDefault="00F12C35" w:rsidP="0006173A">
      <w:pPr>
        <w:pStyle w:val="a3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915FA">
        <w:rPr>
          <w:rFonts w:ascii="Times New Roman" w:hAnsi="Times New Roman" w:cs="Times New Roman"/>
          <w:sz w:val="24"/>
          <w:szCs w:val="24"/>
        </w:rPr>
        <w:t>4.1</w:t>
      </w:r>
      <w:r w:rsidR="00DA431B" w:rsidRPr="00B915FA">
        <w:rPr>
          <w:rFonts w:ascii="Times New Roman" w:hAnsi="Times New Roman" w:cs="Times New Roman"/>
          <w:sz w:val="24"/>
          <w:szCs w:val="24"/>
        </w:rPr>
        <w:t>0</w:t>
      </w:r>
      <w:r w:rsidRPr="00B915FA">
        <w:rPr>
          <w:rFonts w:ascii="Times New Roman" w:hAnsi="Times New Roman" w:cs="Times New Roman"/>
          <w:sz w:val="24"/>
          <w:szCs w:val="24"/>
        </w:rPr>
        <w:t>.</w:t>
      </w:r>
      <w:r w:rsidRPr="00B915F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При изменении тарифов расчет стоимости оказываемой услуги пересматривается и устанавливается Исполнителем в одностороннем порядке. </w:t>
      </w:r>
    </w:p>
    <w:p w14:paraId="7A7BB057" w14:textId="77777777" w:rsidR="00C7174D" w:rsidRPr="00B915FA" w:rsidRDefault="00C7174D" w:rsidP="00C7174D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915F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4.11. </w:t>
      </w:r>
      <w:r w:rsidRPr="00B915FA">
        <w:rPr>
          <w:rFonts w:ascii="Times New Roman" w:hAnsi="Times New Roman" w:cs="Times New Roman"/>
          <w:sz w:val="24"/>
          <w:szCs w:val="24"/>
        </w:rPr>
        <w:t xml:space="preserve">Источник финансирования: </w:t>
      </w:r>
      <w:r w:rsidRPr="00B915FA">
        <w:rPr>
          <w:rFonts w:ascii="Times New Roman" w:hAnsi="Times New Roman" w:cs="Times New Roman"/>
          <w:noProof/>
          <w:sz w:val="24"/>
          <w:szCs w:val="24"/>
        </w:rPr>
        <w:t>средства бюджетных учреждений (субсидия на выполнение государственного задания и (или) средства от приносящей доход деятельности).</w:t>
      </w:r>
    </w:p>
    <w:p w14:paraId="3B0B1F29" w14:textId="77777777" w:rsidR="00E519A3" w:rsidRPr="00B915FA" w:rsidRDefault="00E519A3" w:rsidP="0006173A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D4B090F" w14:textId="28E764E3" w:rsidR="00980BFA" w:rsidRPr="00B915FA" w:rsidRDefault="00321454" w:rsidP="000E64C1">
      <w:pPr>
        <w:pStyle w:val="a3"/>
        <w:ind w:firstLine="567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915FA">
        <w:rPr>
          <w:rFonts w:ascii="Times New Roman" w:hAnsi="Times New Roman" w:cs="Times New Roman"/>
          <w:color w:val="000000" w:themeColor="text1"/>
          <w:sz w:val="24"/>
          <w:szCs w:val="24"/>
        </w:rPr>
        <w:t>5.</w:t>
      </w:r>
      <w:r w:rsidR="00D43A52" w:rsidRPr="00B915FA">
        <w:rPr>
          <w:rFonts w:ascii="Times New Roman" w:hAnsi="Times New Roman" w:cs="Times New Roman"/>
          <w:color w:val="000000" w:themeColor="text1"/>
          <w:sz w:val="24"/>
          <w:szCs w:val="24"/>
        </w:rPr>
        <w:t>ОТВЕТСТВЕННОСТЬ СТОРОН</w:t>
      </w:r>
    </w:p>
    <w:p w14:paraId="5016323A" w14:textId="77777777" w:rsidR="00AF0357" w:rsidRPr="00B915FA" w:rsidRDefault="00AF0357" w:rsidP="0006173A">
      <w:pPr>
        <w:pStyle w:val="a3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4F8517D" w14:textId="1EC57733" w:rsidR="006E2F5E" w:rsidRPr="00B915FA" w:rsidRDefault="006E2F5E" w:rsidP="0006173A">
      <w:pPr>
        <w:pStyle w:val="a3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915FA">
        <w:rPr>
          <w:rFonts w:ascii="Times New Roman" w:hAnsi="Times New Roman" w:cs="Times New Roman"/>
          <w:color w:val="000000" w:themeColor="text1"/>
          <w:sz w:val="24"/>
          <w:szCs w:val="24"/>
        </w:rPr>
        <w:t>5.</w:t>
      </w:r>
      <w:r w:rsidR="00DA1605" w:rsidRPr="00B915FA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Pr="00B915FA">
        <w:rPr>
          <w:rFonts w:ascii="Times New Roman" w:hAnsi="Times New Roman" w:cs="Times New Roman"/>
          <w:color w:val="000000" w:themeColor="text1"/>
          <w:sz w:val="24"/>
          <w:szCs w:val="24"/>
        </w:rPr>
        <w:t>. Сторона, не исполнившая или ненадлежащим образом исполнившая обязательства по Договору, обязана возместить другой Стороне причиненные такими нарушениями убытки.</w:t>
      </w:r>
    </w:p>
    <w:p w14:paraId="430BB4BC" w14:textId="07318D45" w:rsidR="00A609FF" w:rsidRPr="00B915FA" w:rsidRDefault="00A609FF" w:rsidP="00A609FF">
      <w:pPr>
        <w:tabs>
          <w:tab w:val="left" w:pos="0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15F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5.2. В случае просрочки исполнения Заказчиком обязательств, предусмотренных </w:t>
      </w:r>
      <w:r w:rsidR="008F6DF8" w:rsidRPr="00B915F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B915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8F6DF8" w:rsidRPr="00B915F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B915FA">
        <w:rPr>
          <w:rFonts w:ascii="Times New Roman" w:eastAsia="Times New Roman" w:hAnsi="Times New Roman" w:cs="Times New Roman"/>
          <w:sz w:val="24"/>
          <w:szCs w:val="24"/>
          <w:lang w:eastAsia="ru-RU"/>
        </w:rPr>
        <w:t>ом, Исполнитель вправе потребовать уплаты неустоек (штрафов, пеней).</w:t>
      </w:r>
    </w:p>
    <w:p w14:paraId="3321657E" w14:textId="1EABBF3C" w:rsidR="00A609FF" w:rsidRPr="00B915FA" w:rsidRDefault="00A609FF" w:rsidP="00A609FF">
      <w:pPr>
        <w:tabs>
          <w:tab w:val="left" w:pos="0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15F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Пеня начисляется за каждый день просрочки исполнения Заказчиком обязательства, предусмотренного настоящим </w:t>
      </w:r>
      <w:r w:rsidR="008F6DF8" w:rsidRPr="00B915F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B915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ом, начиная со дня, следующего после дня истечения установленного </w:t>
      </w:r>
      <w:r w:rsidR="008F6DF8" w:rsidRPr="00B915F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B915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 срока исполнения обязательства, в размере одной трехсотой </w:t>
      </w:r>
      <w:r w:rsidRPr="00B915F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действующей на дату уплаты пеней ключевой ставки Центрального банка Российской Федерации от не уплаченной в срок суммы. </w:t>
      </w:r>
    </w:p>
    <w:p w14:paraId="233F5A68" w14:textId="2918AB32" w:rsidR="00A609FF" w:rsidRPr="00B915FA" w:rsidRDefault="00A609FF" w:rsidP="00A609FF">
      <w:pPr>
        <w:tabs>
          <w:tab w:val="left" w:pos="0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15F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За каждый факт неисполнения Заказчиком обязательств, предусмотренных </w:t>
      </w:r>
      <w:r w:rsidR="008F6DF8" w:rsidRPr="00B915F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B915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ом, </w:t>
      </w:r>
      <w:r w:rsidR="008F6DF8" w:rsidRPr="00B915FA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B915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исключением </w:t>
      </w:r>
      <w:r w:rsidR="008F6DF8" w:rsidRPr="00B915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оговоренных в п. </w:t>
      </w:r>
      <w:proofErr w:type="gramStart"/>
      <w:r w:rsidR="008F6DF8" w:rsidRPr="00B915FA">
        <w:rPr>
          <w:rFonts w:ascii="Times New Roman" w:eastAsia="Times New Roman" w:hAnsi="Times New Roman" w:cs="Times New Roman"/>
          <w:sz w:val="24"/>
          <w:szCs w:val="24"/>
          <w:lang w:eastAsia="ru-RU"/>
        </w:rPr>
        <w:t>5.5.-</w:t>
      </w:r>
      <w:proofErr w:type="gramEnd"/>
      <w:r w:rsidR="008F6DF8" w:rsidRPr="00B915FA">
        <w:rPr>
          <w:rFonts w:ascii="Times New Roman" w:eastAsia="Times New Roman" w:hAnsi="Times New Roman" w:cs="Times New Roman"/>
          <w:sz w:val="24"/>
          <w:szCs w:val="24"/>
          <w:lang w:eastAsia="ru-RU"/>
        </w:rPr>
        <w:t>5.7.)</w:t>
      </w:r>
      <w:r w:rsidRPr="00B915FA">
        <w:rPr>
          <w:rFonts w:ascii="Times New Roman" w:eastAsia="Times New Roman" w:hAnsi="Times New Roman" w:cs="Times New Roman"/>
          <w:sz w:val="24"/>
          <w:szCs w:val="24"/>
          <w:lang w:eastAsia="ru-RU"/>
        </w:rPr>
        <w:t>, штраф устанавливается в следующем порядке:</w:t>
      </w:r>
    </w:p>
    <w:p w14:paraId="507C1422" w14:textId="0E53B980" w:rsidR="00A609FF" w:rsidRPr="00B915FA" w:rsidRDefault="00A609FF" w:rsidP="00A609FF">
      <w:pPr>
        <w:tabs>
          <w:tab w:val="left" w:pos="0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15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-1000 рублей, если цена </w:t>
      </w:r>
      <w:r w:rsidR="008F6DF8" w:rsidRPr="00B915F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B915FA">
        <w:rPr>
          <w:rFonts w:ascii="Times New Roman" w:eastAsia="Times New Roman" w:hAnsi="Times New Roman" w:cs="Times New Roman"/>
          <w:sz w:val="24"/>
          <w:szCs w:val="24"/>
          <w:lang w:eastAsia="ru-RU"/>
        </w:rPr>
        <w:t>а не превышает 3 млн. рублей;</w:t>
      </w:r>
    </w:p>
    <w:p w14:paraId="431D39B6" w14:textId="4940974F" w:rsidR="00A609FF" w:rsidRPr="00B915FA" w:rsidRDefault="008F6DF8" w:rsidP="00A609FF">
      <w:pPr>
        <w:tabs>
          <w:tab w:val="left" w:pos="0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15F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A609FF" w:rsidRPr="00B915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Общая сумма начисленных штрафов за ненадлежащее исполнение Заказчиком обязательств, предусмотренных </w:t>
      </w:r>
      <w:r w:rsidRPr="00B915F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="00A609FF" w:rsidRPr="00B915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ом, не может превышать цену </w:t>
      </w:r>
      <w:r w:rsidRPr="00B915F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="00A609FF" w:rsidRPr="00B915FA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</w:p>
    <w:p w14:paraId="533BE165" w14:textId="49EE1D92" w:rsidR="00A609FF" w:rsidRPr="00B915FA" w:rsidRDefault="00A609FF" w:rsidP="00A609FF">
      <w:pPr>
        <w:tabs>
          <w:tab w:val="left" w:pos="0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15F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5.3. В случае просрочки исполнения Исполнителем обязательств (в том числе гарантийного обязательства), предусмотренных настоящим </w:t>
      </w:r>
      <w:r w:rsidR="008F6DF8" w:rsidRPr="00B915F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B915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ом, а также в иных случаях неисполнения или ненадлежащего исполнения Исполнителем обязательств, предусмотренных настоящим </w:t>
      </w:r>
      <w:r w:rsidR="008F6DF8" w:rsidRPr="00B915F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B915FA">
        <w:rPr>
          <w:rFonts w:ascii="Times New Roman" w:eastAsia="Times New Roman" w:hAnsi="Times New Roman" w:cs="Times New Roman"/>
          <w:sz w:val="24"/>
          <w:szCs w:val="24"/>
          <w:lang w:eastAsia="ru-RU"/>
        </w:rPr>
        <w:t>ом, Заказчик направляет Исполнителю требование об уплате неустоек (штрафов, пеней).</w:t>
      </w:r>
    </w:p>
    <w:p w14:paraId="3B42B735" w14:textId="68CAF36F" w:rsidR="00A609FF" w:rsidRPr="00B915FA" w:rsidRDefault="00A609FF" w:rsidP="00A609FF">
      <w:pPr>
        <w:tabs>
          <w:tab w:val="left" w:pos="0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15F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Пеня начисляется за каждый день просрочки исполнения Исполнителем обязательства, предусмотренного </w:t>
      </w:r>
      <w:r w:rsidR="008F6DF8" w:rsidRPr="00B915F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B915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ом, в размере одной трехсотой действующей на дату уплаты пени ключевой ставки Центрального банка Российской Федерации от цены </w:t>
      </w:r>
      <w:r w:rsidR="008F6DF8" w:rsidRPr="00B915F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B915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а, уменьшенной на сумму, пропорциональную объему обязательств, предусмотренных </w:t>
      </w:r>
      <w:r w:rsidR="008F6DF8" w:rsidRPr="00B915F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B915FA">
        <w:rPr>
          <w:rFonts w:ascii="Times New Roman" w:eastAsia="Times New Roman" w:hAnsi="Times New Roman" w:cs="Times New Roman"/>
          <w:sz w:val="24"/>
          <w:szCs w:val="24"/>
          <w:lang w:eastAsia="ru-RU"/>
        </w:rPr>
        <w:t>ом и фактически исполненных Исполнителем.</w:t>
      </w:r>
    </w:p>
    <w:p w14:paraId="097B4C17" w14:textId="41DF322D" w:rsidR="00A609FF" w:rsidRPr="00B915FA" w:rsidRDefault="00A609FF" w:rsidP="00A609FF">
      <w:pPr>
        <w:tabs>
          <w:tab w:val="left" w:pos="0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15F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За ненадлежащее исполнение Исполнителем обязательств, предусмотренных </w:t>
      </w:r>
      <w:r w:rsidR="008F6DF8" w:rsidRPr="00B915F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B915FA">
        <w:rPr>
          <w:rFonts w:ascii="Times New Roman" w:eastAsia="Times New Roman" w:hAnsi="Times New Roman" w:cs="Times New Roman"/>
          <w:sz w:val="24"/>
          <w:szCs w:val="24"/>
          <w:lang w:eastAsia="ru-RU"/>
        </w:rPr>
        <w:t>ом, за исключением просрочки исполнения обязательств (в том числе гарантийного обязательства), Исполнитель выплачивает Заказчику штраф, устанавливаемый в соответствии с Правилами, утвержденными постановлением Правительства Российской Федерации</w:t>
      </w:r>
      <w:r w:rsidR="00C06E4E" w:rsidRPr="00B915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915FA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="00C06E4E" w:rsidRPr="00B915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915FA">
        <w:rPr>
          <w:rFonts w:ascii="Times New Roman" w:eastAsia="Times New Roman" w:hAnsi="Times New Roman" w:cs="Times New Roman"/>
          <w:sz w:val="24"/>
          <w:szCs w:val="24"/>
          <w:lang w:eastAsia="ru-RU"/>
        </w:rPr>
        <w:t>30.08.2017№1042, в размере:</w:t>
      </w:r>
    </w:p>
    <w:p w14:paraId="5A22CE0B" w14:textId="5DE6B178" w:rsidR="00A609FF" w:rsidRPr="00B915FA" w:rsidRDefault="00A609FF" w:rsidP="00A609FF">
      <w:pPr>
        <w:tabs>
          <w:tab w:val="left" w:pos="0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15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-10 процентов начальной (максимальной) цены </w:t>
      </w:r>
      <w:r w:rsidR="008F6DF8" w:rsidRPr="00B915F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B915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а, если цена </w:t>
      </w:r>
      <w:r w:rsidR="008F6DF8" w:rsidRPr="00B915F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B915FA">
        <w:rPr>
          <w:rFonts w:ascii="Times New Roman" w:eastAsia="Times New Roman" w:hAnsi="Times New Roman" w:cs="Times New Roman"/>
          <w:sz w:val="24"/>
          <w:szCs w:val="24"/>
          <w:lang w:eastAsia="ru-RU"/>
        </w:rPr>
        <w:t>а не превышает 3 млн. рублей;</w:t>
      </w:r>
    </w:p>
    <w:p w14:paraId="044764F9" w14:textId="225272C9" w:rsidR="00A609FF" w:rsidRPr="00B915FA" w:rsidRDefault="00A609FF" w:rsidP="00A609FF">
      <w:pPr>
        <w:tabs>
          <w:tab w:val="left" w:pos="0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15F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За каждый факт неисполнения или ненадлежащего исполнения Исполнителем обязательства, предусмотренного </w:t>
      </w:r>
      <w:r w:rsidR="008F6DF8" w:rsidRPr="00B915F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B915FA">
        <w:rPr>
          <w:rFonts w:ascii="Times New Roman" w:eastAsia="Times New Roman" w:hAnsi="Times New Roman" w:cs="Times New Roman"/>
          <w:sz w:val="24"/>
          <w:szCs w:val="24"/>
          <w:lang w:eastAsia="ru-RU"/>
        </w:rPr>
        <w:t>ом, которое не имеет стоимостного выражения, штраф устанавливается в следующем порядке:</w:t>
      </w:r>
    </w:p>
    <w:p w14:paraId="41F96A4A" w14:textId="338BE823" w:rsidR="00A609FF" w:rsidRPr="00B915FA" w:rsidRDefault="00C06E4E" w:rsidP="00A609FF">
      <w:pPr>
        <w:tabs>
          <w:tab w:val="left" w:pos="0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15F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A609FF" w:rsidRPr="00B915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-1000 рублей, если цена </w:t>
      </w:r>
      <w:r w:rsidR="008F6DF8" w:rsidRPr="00B915F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="00A609FF" w:rsidRPr="00B915FA">
        <w:rPr>
          <w:rFonts w:ascii="Times New Roman" w:eastAsia="Times New Roman" w:hAnsi="Times New Roman" w:cs="Times New Roman"/>
          <w:sz w:val="24"/>
          <w:szCs w:val="24"/>
          <w:lang w:eastAsia="ru-RU"/>
        </w:rPr>
        <w:t>а не превышает 3 млн. рублей;</w:t>
      </w:r>
    </w:p>
    <w:p w14:paraId="186F7DD0" w14:textId="41648657" w:rsidR="00A609FF" w:rsidRPr="00B915FA" w:rsidRDefault="00A609FF" w:rsidP="00A609FF">
      <w:pPr>
        <w:tabs>
          <w:tab w:val="left" w:pos="0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15F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Общая сумма начисленных штрафов за ненадлежащее исполнение Исполнителем обязательств, предусмотренных </w:t>
      </w:r>
      <w:r w:rsidR="008F6DF8" w:rsidRPr="00B915F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B915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ом, не может превышать цену </w:t>
      </w:r>
      <w:r w:rsidR="008F6DF8" w:rsidRPr="00B915F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B915FA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</w:p>
    <w:p w14:paraId="083A61BE" w14:textId="64DC24A0" w:rsidR="00A609FF" w:rsidRPr="00B915FA" w:rsidRDefault="00C7174D" w:rsidP="00A609FF">
      <w:pPr>
        <w:tabs>
          <w:tab w:val="left" w:pos="0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15F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5.4</w:t>
      </w:r>
      <w:r w:rsidR="00A609FF" w:rsidRPr="00B915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 случае неисполнения или ненадлежащего исполнения Исполнителем обязательств, в том числе, за неуплату Исполнителем неустоек (пеней, штрафов), предусмотренных условиями настоящего </w:t>
      </w:r>
      <w:r w:rsidR="008F6DF8" w:rsidRPr="00B915F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="00A609FF" w:rsidRPr="00B915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а, Заказчик вправе применить обеспечение исполнения </w:t>
      </w:r>
      <w:r w:rsidR="008F6DF8" w:rsidRPr="00B915F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="00A609FF" w:rsidRPr="00B915FA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</w:p>
    <w:p w14:paraId="42C46CF2" w14:textId="77CE0C77" w:rsidR="00A609FF" w:rsidRPr="00B915FA" w:rsidRDefault="00C7174D" w:rsidP="00A609FF">
      <w:pPr>
        <w:tabs>
          <w:tab w:val="left" w:pos="0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15F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5.5.</w:t>
      </w:r>
      <w:r w:rsidR="00A609FF" w:rsidRPr="00B915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Уплата неустойки (пени, штрафа) не освобождает Стороны от исполнения обязательств по настоящему </w:t>
      </w:r>
      <w:r w:rsidR="008F6DF8" w:rsidRPr="00B915F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="00A609FF" w:rsidRPr="00B915FA">
        <w:rPr>
          <w:rFonts w:ascii="Times New Roman" w:eastAsia="Times New Roman" w:hAnsi="Times New Roman" w:cs="Times New Roman"/>
          <w:sz w:val="24"/>
          <w:szCs w:val="24"/>
          <w:lang w:eastAsia="ru-RU"/>
        </w:rPr>
        <w:t>у.</w:t>
      </w:r>
    </w:p>
    <w:p w14:paraId="04945F3A" w14:textId="1408F663" w:rsidR="00A609FF" w:rsidRPr="00B915FA" w:rsidRDefault="00C7174D" w:rsidP="00A609FF">
      <w:pPr>
        <w:tabs>
          <w:tab w:val="left" w:pos="0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15F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5.6</w:t>
      </w:r>
      <w:r w:rsidR="00A609FF" w:rsidRPr="00B915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8F6DF8" w:rsidRPr="00B915F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="00A609FF" w:rsidRPr="00B915FA">
        <w:rPr>
          <w:rFonts w:ascii="Times New Roman" w:eastAsia="Times New Roman" w:hAnsi="Times New Roman" w:cs="Times New Roman"/>
          <w:sz w:val="24"/>
          <w:szCs w:val="24"/>
          <w:lang w:eastAsia="ru-RU"/>
        </w:rPr>
        <w:t>ом, произошло вследствие непреодолимой силы или по вине другой стороны.</w:t>
      </w:r>
    </w:p>
    <w:p w14:paraId="4B15E958" w14:textId="32BDE146" w:rsidR="00A609FF" w:rsidRPr="00B915FA" w:rsidRDefault="00C7174D" w:rsidP="00A609FF">
      <w:pPr>
        <w:tabs>
          <w:tab w:val="left" w:pos="0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15F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5.7</w:t>
      </w:r>
      <w:r w:rsidR="00A609FF" w:rsidRPr="00B915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Ответственность Сторон в иных случаях определяется в соответствии </w:t>
      </w:r>
    </w:p>
    <w:p w14:paraId="22A5B46E" w14:textId="77777777" w:rsidR="00A609FF" w:rsidRPr="00B915FA" w:rsidRDefault="00A609FF" w:rsidP="00A609FF">
      <w:pPr>
        <w:tabs>
          <w:tab w:val="left" w:pos="0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15FA">
        <w:rPr>
          <w:rFonts w:ascii="Times New Roman" w:eastAsia="Times New Roman" w:hAnsi="Times New Roman" w:cs="Times New Roman"/>
          <w:sz w:val="24"/>
          <w:szCs w:val="24"/>
          <w:lang w:eastAsia="ru-RU"/>
        </w:rPr>
        <w:t>с законодательством Российской Федерации.</w:t>
      </w:r>
    </w:p>
    <w:p w14:paraId="055AF55E" w14:textId="6AE1B822" w:rsidR="00214C63" w:rsidRPr="00B915FA" w:rsidRDefault="00651CB9" w:rsidP="0006173A">
      <w:pPr>
        <w:pStyle w:val="a3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915FA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="00CE655C" w:rsidRPr="00B915FA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B915FA" w:rsidRPr="00B915FA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="00CE655C" w:rsidRPr="00B915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Убытки, причиненные Исполнителю </w:t>
      </w:r>
      <w:r w:rsidR="007D0D37" w:rsidRPr="00B915FA">
        <w:rPr>
          <w:rFonts w:ascii="Times New Roman" w:hAnsi="Times New Roman" w:cs="Times New Roman"/>
          <w:color w:val="000000" w:themeColor="text1"/>
          <w:sz w:val="24"/>
          <w:szCs w:val="24"/>
        </w:rPr>
        <w:t>Заказчик</w:t>
      </w:r>
      <w:r w:rsidR="00CE655C" w:rsidRPr="00B915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ом, возникшие в результате нарушения условий </w:t>
      </w:r>
      <w:r w:rsidR="001D4FC4" w:rsidRPr="00B915FA">
        <w:rPr>
          <w:rFonts w:ascii="Times New Roman" w:hAnsi="Times New Roman" w:cs="Times New Roman"/>
          <w:color w:val="000000" w:themeColor="text1"/>
          <w:sz w:val="24"/>
          <w:szCs w:val="24"/>
        </w:rPr>
        <w:t>Договор</w:t>
      </w:r>
      <w:r w:rsidR="00CE655C" w:rsidRPr="00B915FA">
        <w:rPr>
          <w:rFonts w:ascii="Times New Roman" w:hAnsi="Times New Roman" w:cs="Times New Roman"/>
          <w:color w:val="000000" w:themeColor="text1"/>
          <w:sz w:val="24"/>
          <w:szCs w:val="24"/>
        </w:rPr>
        <w:t>а, завоза горящих отходов, требующих тушения, завоз</w:t>
      </w:r>
      <w:r w:rsidR="006E2F5E" w:rsidRPr="00B915FA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="00CE655C" w:rsidRPr="00B915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ядовитых и прочих отходов, требующих нейтрализации либо не соответствующих условиям Паспорта отходов, </w:t>
      </w:r>
      <w:r w:rsidR="00CB1676" w:rsidRPr="00B915FA">
        <w:rPr>
          <w:rFonts w:ascii="Times New Roman" w:hAnsi="Times New Roman" w:cs="Times New Roman"/>
          <w:color w:val="000000" w:themeColor="text1"/>
          <w:sz w:val="24"/>
          <w:szCs w:val="24"/>
        </w:rPr>
        <w:t>Заказчик</w:t>
      </w:r>
      <w:r w:rsidR="00346100" w:rsidRPr="00B915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E655C" w:rsidRPr="00B915FA">
        <w:rPr>
          <w:rFonts w:ascii="Times New Roman" w:hAnsi="Times New Roman" w:cs="Times New Roman"/>
          <w:color w:val="000000" w:themeColor="text1"/>
          <w:sz w:val="24"/>
          <w:szCs w:val="24"/>
        </w:rPr>
        <w:t>возмещает в полном объеме и уплачивает неустойку в размере 0,1 % от суммы причиненных убытков.</w:t>
      </w:r>
    </w:p>
    <w:p w14:paraId="0D83B92B" w14:textId="76999D07" w:rsidR="00214C63" w:rsidRPr="00B915FA" w:rsidRDefault="00B915FA" w:rsidP="0006173A">
      <w:pPr>
        <w:pStyle w:val="a3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915FA">
        <w:rPr>
          <w:rFonts w:ascii="Times New Roman" w:hAnsi="Times New Roman" w:cs="Times New Roman"/>
          <w:color w:val="000000" w:themeColor="text1"/>
          <w:sz w:val="24"/>
          <w:szCs w:val="24"/>
        </w:rPr>
        <w:t>5.9</w:t>
      </w:r>
      <w:r w:rsidR="00214C63" w:rsidRPr="00B915FA">
        <w:rPr>
          <w:rFonts w:ascii="Times New Roman" w:hAnsi="Times New Roman" w:cs="Times New Roman"/>
          <w:color w:val="000000" w:themeColor="text1"/>
          <w:sz w:val="24"/>
          <w:szCs w:val="24"/>
        </w:rPr>
        <w:t>. Заказчик возмещает убытки, причиненные Исполнителю, в полном объеме, если убытки были причинены в следствие аварийного содержания подъездных путей, переполнения контейнеров, погрузки отходов из контейнеров, заполненных с нарушением требов</w:t>
      </w:r>
      <w:r w:rsidR="007D1F3D" w:rsidRPr="00B915FA">
        <w:rPr>
          <w:rFonts w:ascii="Times New Roman" w:hAnsi="Times New Roman" w:cs="Times New Roman"/>
          <w:color w:val="000000" w:themeColor="text1"/>
          <w:sz w:val="24"/>
          <w:szCs w:val="24"/>
        </w:rPr>
        <w:t>аний, установленных пунктом 2.3</w:t>
      </w:r>
      <w:r w:rsidR="009A79CD" w:rsidRPr="00B915FA">
        <w:rPr>
          <w:rFonts w:ascii="Times New Roman" w:hAnsi="Times New Roman" w:cs="Times New Roman"/>
          <w:color w:val="000000" w:themeColor="text1"/>
          <w:sz w:val="24"/>
          <w:szCs w:val="24"/>
        </w:rPr>
        <w:t>-2.7.</w:t>
      </w:r>
      <w:r w:rsidR="00384244" w:rsidRPr="00B915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14C63" w:rsidRPr="00B915FA">
        <w:rPr>
          <w:rFonts w:ascii="Times New Roman" w:hAnsi="Times New Roman" w:cs="Times New Roman"/>
          <w:color w:val="000000" w:themeColor="text1"/>
          <w:sz w:val="24"/>
          <w:szCs w:val="24"/>
        </w:rPr>
        <w:t>настоящего Договора.</w:t>
      </w:r>
    </w:p>
    <w:p w14:paraId="1178317C" w14:textId="4B47C751" w:rsidR="002B0482" w:rsidRPr="00B915FA" w:rsidRDefault="002B0482" w:rsidP="0006173A">
      <w:pPr>
        <w:pStyle w:val="a3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915FA">
        <w:rPr>
          <w:rFonts w:ascii="Times New Roman" w:hAnsi="Times New Roman" w:cs="Times New Roman"/>
          <w:sz w:val="24"/>
          <w:szCs w:val="24"/>
          <w:lang w:eastAsia="ru-RU"/>
        </w:rPr>
        <w:t>5.</w:t>
      </w:r>
      <w:r w:rsidR="00B915FA" w:rsidRPr="00B915FA">
        <w:rPr>
          <w:rFonts w:ascii="Times New Roman" w:hAnsi="Times New Roman" w:cs="Times New Roman"/>
          <w:sz w:val="24"/>
          <w:szCs w:val="24"/>
          <w:lang w:eastAsia="ru-RU"/>
        </w:rPr>
        <w:t>10</w:t>
      </w:r>
      <w:r w:rsidRPr="00B915FA">
        <w:rPr>
          <w:rFonts w:ascii="Times New Roman" w:hAnsi="Times New Roman" w:cs="Times New Roman"/>
          <w:sz w:val="24"/>
          <w:szCs w:val="24"/>
          <w:lang w:eastAsia="ru-RU"/>
        </w:rPr>
        <w:t xml:space="preserve">. В случае просрочки Заказчиком оплаты за фактически оказанные услуги по Договору на срок 10 (десять) и более календарных дней, Исполнитель вправе прекратить оказание услуг по Договору до фактической оплаты задолженности по </w:t>
      </w:r>
      <w:r w:rsidR="009F514E" w:rsidRPr="00B915FA">
        <w:rPr>
          <w:rFonts w:ascii="Times New Roman" w:hAnsi="Times New Roman" w:cs="Times New Roman"/>
          <w:sz w:val="24"/>
          <w:szCs w:val="24"/>
          <w:lang w:eastAsia="ru-RU"/>
        </w:rPr>
        <w:t>Договору в соответствии с п. 4.3</w:t>
      </w:r>
      <w:r w:rsidRPr="00B915FA">
        <w:rPr>
          <w:rFonts w:ascii="Times New Roman" w:hAnsi="Times New Roman" w:cs="Times New Roman"/>
          <w:sz w:val="24"/>
          <w:szCs w:val="24"/>
          <w:lang w:eastAsia="ru-RU"/>
        </w:rPr>
        <w:t>. Договора.</w:t>
      </w:r>
    </w:p>
    <w:p w14:paraId="4B0F1659" w14:textId="6335E056" w:rsidR="00CE655C" w:rsidRPr="00B915FA" w:rsidRDefault="001F2296" w:rsidP="0006173A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915FA">
        <w:rPr>
          <w:rFonts w:ascii="Times New Roman" w:hAnsi="Times New Roman" w:cs="Times New Roman"/>
          <w:sz w:val="24"/>
          <w:szCs w:val="24"/>
        </w:rPr>
        <w:t>5.</w:t>
      </w:r>
      <w:r w:rsidR="00B915FA" w:rsidRPr="00B915FA">
        <w:rPr>
          <w:rFonts w:ascii="Times New Roman" w:hAnsi="Times New Roman" w:cs="Times New Roman"/>
          <w:sz w:val="24"/>
          <w:szCs w:val="24"/>
        </w:rPr>
        <w:t>11</w:t>
      </w:r>
      <w:r w:rsidRPr="00B915FA">
        <w:rPr>
          <w:rFonts w:ascii="Times New Roman" w:hAnsi="Times New Roman" w:cs="Times New Roman"/>
          <w:sz w:val="24"/>
          <w:szCs w:val="24"/>
        </w:rPr>
        <w:t xml:space="preserve"> Оплата неустойки производится по письменному требованию Стороны</w:t>
      </w:r>
      <w:r w:rsidR="00DA1605" w:rsidRPr="00B915FA">
        <w:rPr>
          <w:rFonts w:ascii="Times New Roman" w:hAnsi="Times New Roman" w:cs="Times New Roman"/>
          <w:sz w:val="24"/>
          <w:szCs w:val="24"/>
        </w:rPr>
        <w:t>.</w:t>
      </w:r>
    </w:p>
    <w:p w14:paraId="1CD925EE" w14:textId="3CFBF37C" w:rsidR="00DA1605" w:rsidRPr="00B915FA" w:rsidRDefault="00963DD2" w:rsidP="0006173A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915FA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5.</w:t>
      </w:r>
      <w:r w:rsidR="00C7174D" w:rsidRPr="00B915FA">
        <w:rPr>
          <w:rFonts w:ascii="Times New Roman" w:hAnsi="Times New Roman" w:cs="Times New Roman"/>
          <w:sz w:val="24"/>
          <w:szCs w:val="24"/>
          <w:lang w:eastAsia="ru-RU"/>
        </w:rPr>
        <w:t>1</w:t>
      </w:r>
      <w:r w:rsidR="00B915FA" w:rsidRPr="00B915FA">
        <w:rPr>
          <w:rFonts w:ascii="Times New Roman" w:hAnsi="Times New Roman" w:cs="Times New Roman"/>
          <w:sz w:val="24"/>
          <w:szCs w:val="24"/>
          <w:lang w:eastAsia="ru-RU"/>
        </w:rPr>
        <w:t>2</w:t>
      </w:r>
      <w:r w:rsidRPr="00B915FA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="00DA1605" w:rsidRPr="00B915F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Исполнитель освобождается от ответственности за неисполнение обязательств по настоящему Договору при невыполнении Заказчиком условий Договора, преду</w:t>
      </w:r>
      <w:r w:rsidR="007D1F3D" w:rsidRPr="00B915F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смотренных пунктами 2.</w:t>
      </w:r>
      <w:r w:rsidR="0008148D" w:rsidRPr="00B915F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9</w:t>
      </w:r>
      <w:r w:rsidR="007D1F3D" w:rsidRPr="00B915F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- 2.</w:t>
      </w:r>
      <w:r w:rsidR="0008148D" w:rsidRPr="00B915F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12</w:t>
      </w:r>
      <w:r w:rsidR="007D1F3D" w:rsidRPr="00B915F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r w:rsidR="00384244" w:rsidRPr="00B915F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DA1605" w:rsidRPr="00B915F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настоящего Договора</w:t>
      </w:r>
    </w:p>
    <w:p w14:paraId="5190EDE2" w14:textId="510138D1" w:rsidR="00DA1605" w:rsidRPr="00B915FA" w:rsidRDefault="00DA1605" w:rsidP="0006173A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915FA">
        <w:rPr>
          <w:rFonts w:ascii="Times New Roman" w:hAnsi="Times New Roman" w:cs="Times New Roman"/>
          <w:sz w:val="24"/>
          <w:szCs w:val="24"/>
        </w:rPr>
        <w:t>5.</w:t>
      </w:r>
      <w:r w:rsidR="00B915FA" w:rsidRPr="00B915FA">
        <w:rPr>
          <w:rFonts w:ascii="Times New Roman" w:hAnsi="Times New Roman" w:cs="Times New Roman"/>
          <w:sz w:val="24"/>
          <w:szCs w:val="24"/>
        </w:rPr>
        <w:t>13</w:t>
      </w:r>
      <w:r w:rsidRPr="00B915FA">
        <w:rPr>
          <w:rFonts w:ascii="Times New Roman" w:hAnsi="Times New Roman" w:cs="Times New Roman"/>
          <w:sz w:val="24"/>
          <w:szCs w:val="24"/>
        </w:rPr>
        <w:t>. В случае невозможности исполнения условий Договора, возникшей по вине Заказчика, услуги Исполнителя подлежат оплате в полном объеме.</w:t>
      </w:r>
    </w:p>
    <w:p w14:paraId="4A052185" w14:textId="531B0E66" w:rsidR="00980BFA" w:rsidRPr="00C7174D" w:rsidRDefault="006E2F5E" w:rsidP="0006173A">
      <w:pPr>
        <w:pStyle w:val="a3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915FA">
        <w:rPr>
          <w:rFonts w:ascii="Times New Roman" w:hAnsi="Times New Roman" w:cs="Times New Roman"/>
          <w:color w:val="000000" w:themeColor="text1"/>
          <w:sz w:val="24"/>
          <w:szCs w:val="24"/>
        </w:rPr>
        <w:t>5.</w:t>
      </w:r>
      <w:r w:rsidR="00DA1605" w:rsidRPr="00B915FA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B915FA" w:rsidRPr="00B915FA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Pr="00B915FA">
        <w:rPr>
          <w:rFonts w:ascii="Times New Roman" w:hAnsi="Times New Roman" w:cs="Times New Roman"/>
          <w:color w:val="000000" w:themeColor="text1"/>
          <w:sz w:val="24"/>
          <w:szCs w:val="24"/>
        </w:rPr>
        <w:t>. Во всех других случаях неисполнения обязательств по Договору Стороны несут ответственность в соответствии с законодательством РФ.</w:t>
      </w:r>
      <w:bookmarkStart w:id="0" w:name="_GoBack"/>
      <w:bookmarkEnd w:id="0"/>
    </w:p>
    <w:p w14:paraId="319A2A08" w14:textId="77777777" w:rsidR="0092117A" w:rsidRPr="00C7174D" w:rsidRDefault="0092117A" w:rsidP="0006173A">
      <w:pPr>
        <w:pStyle w:val="a3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C20944C" w14:textId="00BC6AE2" w:rsidR="00980BFA" w:rsidRPr="00C7174D" w:rsidRDefault="00321454" w:rsidP="000E64C1">
      <w:pPr>
        <w:pStyle w:val="af4"/>
        <w:spacing w:after="0" w:line="240" w:lineRule="auto"/>
        <w:ind w:left="0" w:firstLine="567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717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6.</w:t>
      </w:r>
      <w:r w:rsidR="00EA42C0" w:rsidRPr="00C717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СРОК ДЕЙСТВИЯ ДОГОВОРА, ПОРЯДОК ИЗМЕНЕНИЯ И РАСТОРЖЕНИЯ</w:t>
      </w:r>
    </w:p>
    <w:p w14:paraId="575D147A" w14:textId="77777777" w:rsidR="00AF0357" w:rsidRPr="00C7174D" w:rsidRDefault="00AF0357" w:rsidP="0006173A">
      <w:pPr>
        <w:pStyle w:val="af4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23E1631F" w14:textId="3542EC05" w:rsidR="002D2716" w:rsidRPr="00C7174D" w:rsidRDefault="002D2716" w:rsidP="0006173A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17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 Договор вступает в силу с </w:t>
      </w:r>
      <w:r w:rsidR="00B35FDE" w:rsidRPr="00C7174D">
        <w:rPr>
          <w:rFonts w:ascii="Times New Roman" w:eastAsia="Times New Roman" w:hAnsi="Times New Roman" w:cs="Times New Roman"/>
          <w:sz w:val="24"/>
          <w:szCs w:val="24"/>
          <w:lang w:eastAsia="ru-RU"/>
        </w:rPr>
        <w:t>момента подписания</w:t>
      </w:r>
      <w:r w:rsidRPr="00C717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действует по «</w:t>
      </w:r>
      <w:r w:rsidR="00155F26" w:rsidRPr="00C7174D">
        <w:rPr>
          <w:rFonts w:ascii="Times New Roman" w:eastAsia="Times New Roman" w:hAnsi="Times New Roman" w:cs="Times New Roman"/>
          <w:sz w:val="24"/>
          <w:szCs w:val="24"/>
          <w:lang w:eastAsia="ru-RU"/>
        </w:rPr>
        <w:t>30</w:t>
      </w:r>
      <w:r w:rsidRPr="00C717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155F26" w:rsidRPr="00C7174D">
        <w:rPr>
          <w:rFonts w:ascii="Times New Roman" w:eastAsia="Times New Roman" w:hAnsi="Times New Roman" w:cs="Times New Roman"/>
          <w:sz w:val="24"/>
          <w:szCs w:val="24"/>
          <w:lang w:eastAsia="ru-RU"/>
        </w:rPr>
        <w:t>сентября</w:t>
      </w:r>
      <w:r w:rsidRPr="00C717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</w:t>
      </w:r>
      <w:r w:rsidR="00155F26" w:rsidRPr="00C7174D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C717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года, а в части оплаты, выплаты неустойки, возмещения убытков – до полного исполнения Сторонами своих обязательств по Договору.</w:t>
      </w:r>
      <w:r w:rsidRPr="00C717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18A4708F" w14:textId="77777777" w:rsidR="002D2716" w:rsidRPr="00C7174D" w:rsidRDefault="002D2716" w:rsidP="0006173A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7174D">
        <w:rPr>
          <w:rFonts w:ascii="Times New Roman" w:hAnsi="Times New Roman" w:cs="Times New Roman"/>
          <w:color w:val="000000" w:themeColor="text1"/>
          <w:sz w:val="24"/>
          <w:szCs w:val="24"/>
        </w:rPr>
        <w:t>6.2. При несвоевременном предоставлении Заказчиком подписанного с его стороны экземпляра Договора, Договор вступает в силу с даты получения его Исполнителем, и услуга оказывается Исполнителем с даты получения экземпляра Договора, подписанного Заказчиком.</w:t>
      </w:r>
    </w:p>
    <w:p w14:paraId="777EDEAF" w14:textId="77777777" w:rsidR="002D2716" w:rsidRPr="00C7174D" w:rsidRDefault="002D2716" w:rsidP="0006173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174D">
        <w:rPr>
          <w:rFonts w:ascii="Times New Roman" w:eastAsia="Times New Roman" w:hAnsi="Times New Roman" w:cs="Times New Roman"/>
          <w:sz w:val="24"/>
          <w:szCs w:val="24"/>
          <w:lang w:eastAsia="ru-RU"/>
        </w:rPr>
        <w:t>6.3. Договор может быт изменен или расторгнут по соглашению сторон.</w:t>
      </w:r>
      <w:r w:rsidRPr="00C717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5931DD61" w14:textId="22CF1848" w:rsidR="002D2716" w:rsidRPr="00C7174D" w:rsidRDefault="002D2716" w:rsidP="0006173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174D">
        <w:rPr>
          <w:rFonts w:ascii="Times New Roman" w:hAnsi="Times New Roman" w:cs="Times New Roman"/>
          <w:color w:val="000000" w:themeColor="text1"/>
          <w:sz w:val="24"/>
          <w:szCs w:val="24"/>
        </w:rPr>
        <w:t>Все изменения к договору оформляются в письменной форме путем заключения дополнительного соглашения (за исключением изменений сведений, указанных в п. п. 4.2, 4.1</w:t>
      </w:r>
      <w:r w:rsidR="0061531F" w:rsidRPr="00C7174D">
        <w:rPr>
          <w:rFonts w:ascii="Times New Roman" w:hAnsi="Times New Roman" w:cs="Times New Roman"/>
          <w:color w:val="000000" w:themeColor="text1"/>
          <w:sz w:val="24"/>
          <w:szCs w:val="24"/>
        </w:rPr>
        <w:t>0</w:t>
      </w:r>
      <w:r w:rsidRPr="00C7174D">
        <w:rPr>
          <w:rFonts w:ascii="Times New Roman" w:hAnsi="Times New Roman" w:cs="Times New Roman"/>
          <w:color w:val="000000" w:themeColor="text1"/>
          <w:sz w:val="24"/>
          <w:szCs w:val="24"/>
        </w:rPr>
        <w:t>, 9).</w:t>
      </w:r>
    </w:p>
    <w:p w14:paraId="6906AB2D" w14:textId="52CB9A07" w:rsidR="002D2716" w:rsidRPr="00C7174D" w:rsidRDefault="002D2716" w:rsidP="000617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174D">
        <w:rPr>
          <w:rFonts w:ascii="Times New Roman" w:hAnsi="Times New Roman" w:cs="Times New Roman"/>
          <w:color w:val="000000" w:themeColor="text1"/>
          <w:sz w:val="24"/>
          <w:szCs w:val="24"/>
        </w:rPr>
        <w:t>Изменения п. 4.2</w:t>
      </w:r>
      <w:r w:rsidR="00980BFA" w:rsidRPr="00C7174D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C717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4.1</w:t>
      </w:r>
      <w:r w:rsidR="003D677D" w:rsidRPr="00C7174D">
        <w:rPr>
          <w:rFonts w:ascii="Times New Roman" w:hAnsi="Times New Roman" w:cs="Times New Roman"/>
          <w:color w:val="000000" w:themeColor="text1"/>
          <w:sz w:val="24"/>
          <w:szCs w:val="24"/>
        </w:rPr>
        <w:t>0</w:t>
      </w:r>
      <w:r w:rsidR="00980BFA" w:rsidRPr="00C717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C7174D">
        <w:rPr>
          <w:rFonts w:ascii="Times New Roman" w:hAnsi="Times New Roman" w:cs="Times New Roman"/>
          <w:color w:val="000000" w:themeColor="text1"/>
          <w:sz w:val="24"/>
          <w:szCs w:val="24"/>
        </w:rPr>
        <w:t>9 производятся Стороной путем направления письменного уведомления другой Стороне по фактическому (почтовому)</w:t>
      </w:r>
      <w:r w:rsidR="00F91431" w:rsidRPr="00C717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7174D">
        <w:rPr>
          <w:rFonts w:ascii="Times New Roman" w:hAnsi="Times New Roman" w:cs="Times New Roman"/>
          <w:color w:val="000000" w:themeColor="text1"/>
          <w:sz w:val="24"/>
          <w:szCs w:val="24"/>
        </w:rPr>
        <w:t>адресу, эл.</w:t>
      </w:r>
      <w:r w:rsidR="00384244" w:rsidRPr="00C717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7174D">
        <w:rPr>
          <w:rFonts w:ascii="Times New Roman" w:hAnsi="Times New Roman" w:cs="Times New Roman"/>
          <w:color w:val="000000" w:themeColor="text1"/>
          <w:sz w:val="24"/>
          <w:szCs w:val="24"/>
        </w:rPr>
        <w:t>почте, указанные в п. 9, в течении 15 календарных дней с даты изменения.</w:t>
      </w:r>
    </w:p>
    <w:p w14:paraId="3FE1CE7D" w14:textId="77777777" w:rsidR="002D2716" w:rsidRPr="00C7174D" w:rsidRDefault="002D2716" w:rsidP="000617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7174D">
        <w:rPr>
          <w:rFonts w:ascii="Times New Roman" w:eastAsia="Times New Roman" w:hAnsi="Times New Roman" w:cs="Times New Roman"/>
          <w:sz w:val="24"/>
          <w:szCs w:val="24"/>
          <w:lang w:eastAsia="ru-RU"/>
        </w:rPr>
        <w:t>6.4. Досрочное расторжение Договора осуществляется в одностороннем порядке, с предварительным уведомлением Заказчика не менее чем за 5 (пять) календарных дней, по инициативе Исполнителя при нарушении Заказчиком пунктов 3.1-3.1.13 настоящего Договора.</w:t>
      </w:r>
      <w:r w:rsidRPr="00C717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14:paraId="54BB75E3" w14:textId="77777777" w:rsidR="002D2716" w:rsidRPr="00C7174D" w:rsidRDefault="002D2716" w:rsidP="000617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174D">
        <w:rPr>
          <w:rFonts w:ascii="Times New Roman" w:eastAsia="Times New Roman" w:hAnsi="Times New Roman" w:cs="Times New Roman"/>
          <w:sz w:val="24"/>
          <w:szCs w:val="24"/>
          <w:lang w:eastAsia="ru-RU"/>
        </w:rPr>
        <w:t>6.5. С</w:t>
      </w:r>
      <w:r w:rsidRPr="00C7174D">
        <w:rPr>
          <w:rFonts w:ascii="Times New Roman" w:hAnsi="Times New Roman" w:cs="Times New Roman"/>
          <w:sz w:val="24"/>
          <w:szCs w:val="24"/>
        </w:rPr>
        <w:t>торона, решившая расторгнуть настоящий Договор, должна направить письменное уведомление о намерении расторгнуть настоящий Договор другой стороне не позднее чем за 30 дней до предполагаемого дня расторжения настоящего Договора.</w:t>
      </w:r>
    </w:p>
    <w:p w14:paraId="430B425A" w14:textId="23B4D0A5" w:rsidR="00620903" w:rsidRPr="00C7174D" w:rsidRDefault="002D2716" w:rsidP="0006173A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7174D">
        <w:rPr>
          <w:rFonts w:ascii="Times New Roman" w:eastAsia="Times New Roman" w:hAnsi="Times New Roman" w:cs="Times New Roman"/>
          <w:sz w:val="24"/>
          <w:szCs w:val="24"/>
          <w:lang w:eastAsia="ru-RU"/>
        </w:rPr>
        <w:t>6.6.</w:t>
      </w:r>
      <w:r w:rsidRPr="00C7174D">
        <w:rPr>
          <w:rFonts w:ascii="Times New Roman" w:hAnsi="Times New Roman" w:cs="Times New Roman"/>
          <w:bCs/>
          <w:sz w:val="24"/>
          <w:szCs w:val="24"/>
        </w:rPr>
        <w:t xml:space="preserve"> Если за 30 дней до окончания срока действия договора ни одна из сторон не заявит письменно о прекращении договора в связи с истечением срока его действия, то настоящий договор будет ежегодно считаться пролонгированным сторонами на тех же условиях на каждый последующий календарный год.</w:t>
      </w:r>
    </w:p>
    <w:p w14:paraId="2AF8BE99" w14:textId="77777777" w:rsidR="002D2716" w:rsidRPr="00C7174D" w:rsidRDefault="002D2716" w:rsidP="000617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C146910" w14:textId="444C229A" w:rsidR="00980BFA" w:rsidRPr="00C7174D" w:rsidRDefault="00321454" w:rsidP="000E64C1">
      <w:pPr>
        <w:pStyle w:val="af4"/>
        <w:spacing w:after="0" w:line="240" w:lineRule="auto"/>
        <w:ind w:left="0" w:firstLine="567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717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7.</w:t>
      </w:r>
      <w:r w:rsidR="00EA42C0" w:rsidRPr="00C717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РАЗРЕШЕНИЕ СПОРОВ</w:t>
      </w:r>
    </w:p>
    <w:p w14:paraId="37D85187" w14:textId="77777777" w:rsidR="00AF0357" w:rsidRPr="00C7174D" w:rsidRDefault="00AF0357" w:rsidP="0006173A">
      <w:pPr>
        <w:pStyle w:val="af4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31CB8BB1" w14:textId="77777777" w:rsidR="00EA42C0" w:rsidRPr="00C7174D" w:rsidRDefault="00F17D94" w:rsidP="000617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174D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EA42C0" w:rsidRPr="00C7174D">
        <w:rPr>
          <w:rFonts w:ascii="Times New Roman" w:eastAsia="Times New Roman" w:hAnsi="Times New Roman" w:cs="Times New Roman"/>
          <w:sz w:val="24"/>
          <w:szCs w:val="24"/>
          <w:lang w:eastAsia="ru-RU"/>
        </w:rPr>
        <w:t>.1. Все споры, связанные с заключением, исполнением, толкованием изменением и расторжением Договора, Стороны разрешают путем переговоров.</w:t>
      </w:r>
    </w:p>
    <w:p w14:paraId="68BAD985" w14:textId="77777777" w:rsidR="00EA42C0" w:rsidRPr="00C7174D" w:rsidRDefault="00F17D94" w:rsidP="000617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174D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EA42C0" w:rsidRPr="00C7174D">
        <w:rPr>
          <w:rFonts w:ascii="Times New Roman" w:eastAsia="Times New Roman" w:hAnsi="Times New Roman" w:cs="Times New Roman"/>
          <w:sz w:val="24"/>
          <w:szCs w:val="24"/>
          <w:lang w:eastAsia="ru-RU"/>
        </w:rPr>
        <w:t>.2. В случае не достижения соглашения, заинтересованная сторона направляет в письменной форме заказным письмом с уведомлением о вручении претензию. Претензии по данному Договору рассматриваются Сторонами в течение 5</w:t>
      </w:r>
      <w:r w:rsidR="0013564D" w:rsidRPr="00C717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рабочих</w:t>
      </w:r>
      <w:r w:rsidR="00EA42C0" w:rsidRPr="00C717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дней с момента получения.</w:t>
      </w:r>
    </w:p>
    <w:p w14:paraId="6337A373" w14:textId="77777777" w:rsidR="00EA42C0" w:rsidRPr="00C7174D" w:rsidRDefault="00F17D94" w:rsidP="000617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174D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EA42C0" w:rsidRPr="00C7174D">
        <w:rPr>
          <w:rFonts w:ascii="Times New Roman" w:eastAsia="Times New Roman" w:hAnsi="Times New Roman" w:cs="Times New Roman"/>
          <w:sz w:val="24"/>
          <w:szCs w:val="24"/>
          <w:lang w:eastAsia="ru-RU"/>
        </w:rPr>
        <w:t>.3. При не достижении соглашения в претензионном порядке спор передается в Арбитражный суд Новосибирской области.</w:t>
      </w:r>
    </w:p>
    <w:p w14:paraId="68864E56" w14:textId="77777777" w:rsidR="00EA42C0" w:rsidRPr="00C7174D" w:rsidRDefault="00EA42C0" w:rsidP="000617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B5B00E2" w14:textId="6645B98B" w:rsidR="00980BFA" w:rsidRPr="00C7174D" w:rsidRDefault="00321454" w:rsidP="000E64C1">
      <w:pPr>
        <w:pStyle w:val="af4"/>
        <w:spacing w:after="0" w:line="240" w:lineRule="auto"/>
        <w:ind w:left="0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174D">
        <w:rPr>
          <w:rFonts w:ascii="Times New Roman" w:eastAsia="Times New Roman" w:hAnsi="Times New Roman" w:cs="Times New Roman"/>
          <w:sz w:val="24"/>
          <w:szCs w:val="24"/>
          <w:lang w:eastAsia="ru-RU"/>
        </w:rPr>
        <w:t>8.</w:t>
      </w:r>
      <w:r w:rsidR="00EA42C0" w:rsidRPr="00C7174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ПРИЛОЖЕНИЯ К ДОГОВОРУ</w:t>
      </w:r>
    </w:p>
    <w:p w14:paraId="1BEBE8BC" w14:textId="77777777" w:rsidR="00AF0357" w:rsidRPr="00C7174D" w:rsidRDefault="00AF0357" w:rsidP="0006173A">
      <w:pPr>
        <w:pStyle w:val="af4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6BD5F5A" w14:textId="77777777" w:rsidR="00EA42C0" w:rsidRPr="00C7174D" w:rsidRDefault="00EA42C0" w:rsidP="0006173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7174D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8.1. Все Приложения</w:t>
      </w:r>
      <w:r w:rsidRPr="00C7174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к настоящему Договору являются его неотъемлемой частью</w:t>
      </w:r>
      <w:r w:rsidRPr="00C7174D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. </w:t>
      </w:r>
      <w:r w:rsidRPr="00C7174D">
        <w:rPr>
          <w:rFonts w:ascii="Times New Roman" w:eastAsia="Calibri" w:hAnsi="Times New Roman" w:cs="Times New Roman"/>
          <w:sz w:val="24"/>
          <w:szCs w:val="24"/>
          <w:lang w:eastAsia="ru-RU"/>
        </w:rPr>
        <w:t>Договор содержит два Приложения:</w:t>
      </w:r>
    </w:p>
    <w:p w14:paraId="49FFC72D" w14:textId="12AE239A" w:rsidR="00EA42C0" w:rsidRPr="00C7174D" w:rsidRDefault="00AF0357" w:rsidP="000617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17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EA42C0" w:rsidRPr="00C7174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1 Сведения о принимаемых отходах;</w:t>
      </w:r>
    </w:p>
    <w:p w14:paraId="7488EE20" w14:textId="1FAAEF5A" w:rsidR="00EA42C0" w:rsidRPr="00C7174D" w:rsidRDefault="000E64C1" w:rsidP="000E64C1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17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EA42C0" w:rsidRPr="00C717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№ 2 </w:t>
      </w:r>
      <w:r w:rsidR="0061531F" w:rsidRPr="00C7174D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заявки.</w:t>
      </w:r>
    </w:p>
    <w:p w14:paraId="585005B4" w14:textId="77777777" w:rsidR="0042165E" w:rsidRPr="00C7174D" w:rsidRDefault="0042165E" w:rsidP="000617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424273A" w14:textId="77777777" w:rsidR="00EA42C0" w:rsidRPr="00C7174D" w:rsidRDefault="00EA42C0" w:rsidP="000617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3A295419" w14:textId="471B6442" w:rsidR="002153F8" w:rsidRPr="00C7174D" w:rsidRDefault="00F17D94" w:rsidP="000E64C1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C7174D">
        <w:rPr>
          <w:rFonts w:ascii="Times New Roman" w:eastAsia="Calibri" w:hAnsi="Times New Roman" w:cs="Times New Roman"/>
          <w:sz w:val="24"/>
          <w:szCs w:val="24"/>
        </w:rPr>
        <w:t>9. АДРЕСА, ПЛАТЕЖНЫЕ РЕКВИЗИТЫ И ПОДПИСИ СТОРОН</w:t>
      </w:r>
    </w:p>
    <w:p w14:paraId="0D5D071A" w14:textId="44E62D23" w:rsidR="0022103C" w:rsidRPr="00C7174D" w:rsidRDefault="0022103C" w:rsidP="0006173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1667E40" w14:textId="77777777" w:rsidR="000E64C1" w:rsidRPr="00C7174D" w:rsidRDefault="000E64C1" w:rsidP="000E64C1">
      <w:pPr>
        <w:spacing w:line="240" w:lineRule="atLeast"/>
        <w:ind w:left="8100" w:hanging="870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9810" w:type="dxa"/>
        <w:jc w:val="center"/>
        <w:tblLook w:val="04A0" w:firstRow="1" w:lastRow="0" w:firstColumn="1" w:lastColumn="0" w:noHBand="0" w:noVBand="1"/>
      </w:tblPr>
      <w:tblGrid>
        <w:gridCol w:w="4707"/>
        <w:gridCol w:w="5103"/>
      </w:tblGrid>
      <w:tr w:rsidR="000E64C1" w:rsidRPr="00C7174D" w14:paraId="1BAA313C" w14:textId="77777777" w:rsidTr="000C610B">
        <w:trPr>
          <w:trHeight w:val="1550"/>
          <w:jc w:val="center"/>
        </w:trPr>
        <w:tc>
          <w:tcPr>
            <w:tcW w:w="4707" w:type="dxa"/>
          </w:tcPr>
          <w:p w14:paraId="44062CC0" w14:textId="77777777" w:rsidR="000E64C1" w:rsidRPr="00C7174D" w:rsidRDefault="000E64C1" w:rsidP="000E64C1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7174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Заказчик:</w:t>
            </w:r>
          </w:p>
          <w:p w14:paraId="3BEF90E0" w14:textId="77777777" w:rsidR="000E64C1" w:rsidRPr="00C7174D" w:rsidRDefault="000E64C1" w:rsidP="000E64C1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174D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Наименование:</w:t>
            </w:r>
          </w:p>
          <w:p w14:paraId="7095B405" w14:textId="77777777" w:rsidR="000E64C1" w:rsidRPr="00C7174D" w:rsidRDefault="000E64C1" w:rsidP="000E64C1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174D">
              <w:rPr>
                <w:rFonts w:ascii="Times New Roman" w:eastAsia="Calibri" w:hAnsi="Times New Roman" w:cs="Times New Roman"/>
                <w:sz w:val="24"/>
                <w:szCs w:val="24"/>
              </w:rPr>
              <w:t>Адрес:</w:t>
            </w:r>
          </w:p>
          <w:p w14:paraId="3A280B11" w14:textId="77777777" w:rsidR="000E64C1" w:rsidRPr="00C7174D" w:rsidRDefault="000E64C1" w:rsidP="000E64C1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174D">
              <w:rPr>
                <w:rFonts w:ascii="Times New Roman" w:eastAsia="Calibri" w:hAnsi="Times New Roman" w:cs="Times New Roman"/>
                <w:sz w:val="24"/>
                <w:szCs w:val="24"/>
              </w:rPr>
              <w:t>ИНН:</w:t>
            </w:r>
          </w:p>
          <w:p w14:paraId="2D3D70B5" w14:textId="77777777" w:rsidR="000E64C1" w:rsidRPr="00C7174D" w:rsidRDefault="000E64C1" w:rsidP="000E64C1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174D">
              <w:rPr>
                <w:rFonts w:ascii="Times New Roman" w:eastAsia="Calibri" w:hAnsi="Times New Roman" w:cs="Times New Roman"/>
                <w:sz w:val="24"/>
                <w:szCs w:val="24"/>
              </w:rPr>
              <w:t>КПП:</w:t>
            </w:r>
          </w:p>
          <w:p w14:paraId="291987F4" w14:textId="77777777" w:rsidR="000E64C1" w:rsidRPr="00C7174D" w:rsidRDefault="000E64C1" w:rsidP="000E64C1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174D">
              <w:rPr>
                <w:rFonts w:ascii="Times New Roman" w:eastAsia="Calibri" w:hAnsi="Times New Roman" w:cs="Times New Roman"/>
                <w:sz w:val="24"/>
                <w:szCs w:val="24"/>
              </w:rPr>
              <w:t>Банковские реквизиты:</w:t>
            </w:r>
          </w:p>
          <w:p w14:paraId="538157F5" w14:textId="77777777" w:rsidR="000E64C1" w:rsidRPr="00C7174D" w:rsidRDefault="000E64C1" w:rsidP="000E64C1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174D">
              <w:rPr>
                <w:rFonts w:ascii="Times New Roman" w:eastAsia="Calibri" w:hAnsi="Times New Roman" w:cs="Times New Roman"/>
                <w:sz w:val="24"/>
                <w:szCs w:val="24"/>
              </w:rPr>
              <w:t>р/с:</w:t>
            </w:r>
          </w:p>
          <w:p w14:paraId="24183450" w14:textId="77777777" w:rsidR="000E64C1" w:rsidRPr="00C7174D" w:rsidRDefault="000E64C1" w:rsidP="000E64C1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174D">
              <w:rPr>
                <w:rFonts w:ascii="Times New Roman" w:eastAsia="Calibri" w:hAnsi="Times New Roman" w:cs="Times New Roman"/>
                <w:sz w:val="24"/>
                <w:szCs w:val="24"/>
              </w:rPr>
              <w:t>К/</w:t>
            </w:r>
            <w:proofErr w:type="spellStart"/>
            <w:r w:rsidRPr="00C7174D">
              <w:rPr>
                <w:rFonts w:ascii="Times New Roman" w:eastAsia="Calibri" w:hAnsi="Times New Roman" w:cs="Times New Roman"/>
                <w:sz w:val="24"/>
                <w:szCs w:val="24"/>
              </w:rPr>
              <w:t>сч</w:t>
            </w:r>
            <w:proofErr w:type="spellEnd"/>
            <w:r w:rsidRPr="00C7174D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  <w:p w14:paraId="4F9BA087" w14:textId="77777777" w:rsidR="000E64C1" w:rsidRPr="00C7174D" w:rsidRDefault="000E64C1" w:rsidP="000E64C1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174D">
              <w:rPr>
                <w:rFonts w:ascii="Times New Roman" w:eastAsia="Calibri" w:hAnsi="Times New Roman" w:cs="Times New Roman"/>
                <w:sz w:val="24"/>
                <w:szCs w:val="24"/>
              </w:rPr>
              <w:t>ОГРН:</w:t>
            </w:r>
          </w:p>
          <w:p w14:paraId="206A2F1D" w14:textId="77777777" w:rsidR="000E64C1" w:rsidRPr="00C7174D" w:rsidRDefault="000E64C1" w:rsidP="000E64C1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174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E</w:t>
            </w:r>
            <w:r w:rsidRPr="00C7174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C7174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mail</w:t>
            </w:r>
            <w:r w:rsidRPr="00C7174D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  <w:p w14:paraId="249E3DBC" w14:textId="77777777" w:rsidR="000E64C1" w:rsidRPr="00C7174D" w:rsidRDefault="000E64C1" w:rsidP="000E64C1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174D">
              <w:rPr>
                <w:rFonts w:ascii="Times New Roman" w:eastAsia="Calibri" w:hAnsi="Times New Roman" w:cs="Times New Roman"/>
                <w:sz w:val="24"/>
                <w:szCs w:val="24"/>
              </w:rPr>
              <w:t>Тел:</w:t>
            </w:r>
          </w:p>
          <w:p w14:paraId="65B312BC" w14:textId="77777777" w:rsidR="000E64C1" w:rsidRPr="00C7174D" w:rsidRDefault="000E64C1" w:rsidP="000E64C1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1E2B467" w14:textId="77777777" w:rsidR="000E64C1" w:rsidRPr="00C7174D" w:rsidRDefault="000E64C1" w:rsidP="000E64C1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12FA1CC" w14:textId="77777777" w:rsidR="000E64C1" w:rsidRPr="00C7174D" w:rsidRDefault="000E64C1" w:rsidP="000E64C1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B5EC26F" w14:textId="77777777" w:rsidR="000E64C1" w:rsidRPr="00C7174D" w:rsidRDefault="000E64C1" w:rsidP="000E64C1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D56066D" w14:textId="77777777" w:rsidR="000E64C1" w:rsidRPr="00C7174D" w:rsidRDefault="000E64C1" w:rsidP="000E64C1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8413EDD" w14:textId="77777777" w:rsidR="000E64C1" w:rsidRPr="00C7174D" w:rsidRDefault="000E64C1" w:rsidP="000E64C1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A15981F" w14:textId="77777777" w:rsidR="000E64C1" w:rsidRPr="00C7174D" w:rsidRDefault="000E64C1" w:rsidP="000E64C1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17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Должность: </w:t>
            </w:r>
          </w:p>
          <w:p w14:paraId="0979D66D" w14:textId="77777777" w:rsidR="000E64C1" w:rsidRPr="00C7174D" w:rsidRDefault="000E64C1" w:rsidP="000E64C1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174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_____________________ </w:t>
            </w:r>
          </w:p>
          <w:p w14:paraId="2223BC10" w14:textId="77777777" w:rsidR="000E64C1" w:rsidRPr="00C7174D" w:rsidRDefault="000E64C1" w:rsidP="000E64C1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174D">
              <w:rPr>
                <w:rFonts w:ascii="Times New Roman" w:eastAsia="Calibri" w:hAnsi="Times New Roman" w:cs="Times New Roman"/>
                <w:sz w:val="24"/>
                <w:szCs w:val="24"/>
              </w:rPr>
              <w:t>подпись</w:t>
            </w:r>
          </w:p>
          <w:p w14:paraId="4FF26896" w14:textId="77777777" w:rsidR="000E64C1" w:rsidRPr="00C7174D" w:rsidRDefault="000E64C1" w:rsidP="000E64C1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17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«_____» _______________ 202__ г </w:t>
            </w:r>
          </w:p>
          <w:p w14:paraId="21A313DE" w14:textId="77777777" w:rsidR="000E64C1" w:rsidRPr="00C7174D" w:rsidRDefault="000E64C1" w:rsidP="000E64C1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7174D">
              <w:rPr>
                <w:rFonts w:ascii="Times New Roman" w:eastAsia="Calibri" w:hAnsi="Times New Roman" w:cs="Times New Roman"/>
                <w:sz w:val="24"/>
                <w:szCs w:val="24"/>
              </w:rPr>
              <w:t>м.п</w:t>
            </w:r>
            <w:proofErr w:type="spellEnd"/>
            <w:r w:rsidRPr="00C7174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03" w:type="dxa"/>
          </w:tcPr>
          <w:p w14:paraId="083DE92B" w14:textId="77777777" w:rsidR="000E64C1" w:rsidRPr="00C7174D" w:rsidRDefault="000E64C1" w:rsidP="000E64C1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7174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Исполнитель:</w:t>
            </w:r>
          </w:p>
          <w:p w14:paraId="4B3B35F3" w14:textId="77777777" w:rsidR="000E64C1" w:rsidRDefault="000E64C1" w:rsidP="000E64C1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0043239" w14:textId="77777777" w:rsidR="00B915FA" w:rsidRDefault="00B915FA" w:rsidP="000E64C1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C07A65F" w14:textId="77777777" w:rsidR="00B915FA" w:rsidRDefault="00B915FA" w:rsidP="000E64C1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C867967" w14:textId="77777777" w:rsidR="00B915FA" w:rsidRDefault="00B915FA" w:rsidP="000E64C1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DEC5E07" w14:textId="77777777" w:rsidR="00B915FA" w:rsidRDefault="00B915FA" w:rsidP="000E64C1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FE004D0" w14:textId="77777777" w:rsidR="00B915FA" w:rsidRDefault="00B915FA" w:rsidP="000E64C1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0258A56" w14:textId="77777777" w:rsidR="00B915FA" w:rsidRDefault="00B915FA" w:rsidP="000E64C1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B38D8DD" w14:textId="77777777" w:rsidR="00B915FA" w:rsidRDefault="00B915FA" w:rsidP="000E64C1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EE46509" w14:textId="77777777" w:rsidR="00B915FA" w:rsidRDefault="00B915FA" w:rsidP="000E64C1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B04E070" w14:textId="77777777" w:rsidR="00B915FA" w:rsidRDefault="00B915FA" w:rsidP="000E64C1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522FE2E" w14:textId="77777777" w:rsidR="00B915FA" w:rsidRDefault="00B915FA" w:rsidP="000E64C1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A7E0E38" w14:textId="77777777" w:rsidR="00B915FA" w:rsidRDefault="00B915FA" w:rsidP="000E64C1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0F43637" w14:textId="77777777" w:rsidR="00B915FA" w:rsidRDefault="00B915FA" w:rsidP="000E64C1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3D0947A" w14:textId="77777777" w:rsidR="00B915FA" w:rsidRDefault="00B915FA" w:rsidP="000E64C1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3DCE484" w14:textId="77777777" w:rsidR="00B915FA" w:rsidRDefault="00B915FA" w:rsidP="000E64C1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C374769" w14:textId="77777777" w:rsidR="00B915FA" w:rsidRPr="00C7174D" w:rsidRDefault="00B915FA" w:rsidP="000E64C1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14:paraId="39917FF2" w14:textId="77777777" w:rsidR="000E64C1" w:rsidRPr="00C7174D" w:rsidRDefault="000E64C1" w:rsidP="000E64C1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17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Должность: </w:t>
            </w:r>
          </w:p>
          <w:p w14:paraId="1DE64A7F" w14:textId="77777777" w:rsidR="000E64C1" w:rsidRPr="00C7174D" w:rsidRDefault="000E64C1" w:rsidP="000E64C1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17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_____________________ </w:t>
            </w:r>
          </w:p>
          <w:p w14:paraId="26C4ACFA" w14:textId="77777777" w:rsidR="000E64C1" w:rsidRPr="00C7174D" w:rsidRDefault="000E64C1" w:rsidP="000E64C1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174D">
              <w:rPr>
                <w:rFonts w:ascii="Times New Roman" w:eastAsia="Calibri" w:hAnsi="Times New Roman" w:cs="Times New Roman"/>
                <w:sz w:val="24"/>
                <w:szCs w:val="24"/>
              </w:rPr>
              <w:t>подпись</w:t>
            </w:r>
          </w:p>
          <w:p w14:paraId="622CA732" w14:textId="77777777" w:rsidR="000E64C1" w:rsidRPr="00C7174D" w:rsidRDefault="000E64C1" w:rsidP="000E64C1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17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«_____» _______________ 202__ г </w:t>
            </w:r>
          </w:p>
          <w:p w14:paraId="661701BA" w14:textId="77777777" w:rsidR="000E64C1" w:rsidRPr="00C7174D" w:rsidRDefault="000E64C1" w:rsidP="000E64C1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7174D">
              <w:rPr>
                <w:rFonts w:ascii="Times New Roman" w:eastAsia="Calibri" w:hAnsi="Times New Roman" w:cs="Times New Roman"/>
                <w:sz w:val="24"/>
                <w:szCs w:val="24"/>
              </w:rPr>
              <w:t>м.п</w:t>
            </w:r>
            <w:proofErr w:type="spellEnd"/>
            <w:r w:rsidRPr="00C7174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</w:tbl>
    <w:p w14:paraId="586F094E" w14:textId="36C4E4FB" w:rsidR="0022103C" w:rsidRPr="00C7174D" w:rsidRDefault="0022103C" w:rsidP="0006173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A913D63" w14:textId="1F391F08" w:rsidR="0022103C" w:rsidRPr="00C7174D" w:rsidRDefault="0022103C" w:rsidP="0006173A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D68270F" w14:textId="4FAF4A48" w:rsidR="00434701" w:rsidRPr="00C7174D" w:rsidRDefault="00434701" w:rsidP="0006173A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2C19249" w14:textId="2715C41A" w:rsidR="00434701" w:rsidRPr="00C7174D" w:rsidRDefault="00434701" w:rsidP="0006173A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910DB29" w14:textId="66B472D5" w:rsidR="00434701" w:rsidRPr="00C7174D" w:rsidRDefault="00434701" w:rsidP="0006173A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581526F" w14:textId="5886EF46" w:rsidR="00434701" w:rsidRPr="00C7174D" w:rsidRDefault="00434701" w:rsidP="0006173A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B96294B" w14:textId="77777777" w:rsidR="00065A65" w:rsidRPr="00C7174D" w:rsidRDefault="00065A65" w:rsidP="0006173A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3C4E764" w14:textId="77777777" w:rsidR="000E64C1" w:rsidRPr="00C7174D" w:rsidRDefault="000E64C1" w:rsidP="0006173A">
      <w:pPr>
        <w:spacing w:after="1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4829000" w14:textId="77777777" w:rsidR="000E64C1" w:rsidRPr="00C7174D" w:rsidRDefault="000E64C1" w:rsidP="0006173A">
      <w:pPr>
        <w:spacing w:after="1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2BC12FD" w14:textId="77777777" w:rsidR="000E64C1" w:rsidRPr="00C7174D" w:rsidRDefault="000E64C1" w:rsidP="0006173A">
      <w:pPr>
        <w:spacing w:after="1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22E24C07" w14:textId="466C4963" w:rsidR="000E64C1" w:rsidRPr="00C7174D" w:rsidRDefault="000E64C1" w:rsidP="0006173A">
      <w:pPr>
        <w:spacing w:after="1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43482C90" w14:textId="42E262BC" w:rsidR="00C7711D" w:rsidRPr="00C7174D" w:rsidRDefault="00C7711D" w:rsidP="0006173A">
      <w:pPr>
        <w:spacing w:after="1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7C55434F" w14:textId="77777777" w:rsidR="00B915FA" w:rsidRDefault="00B915FA">
      <w:pPr>
        <w:spacing w:after="160" w:line="259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 w:type="page"/>
      </w:r>
    </w:p>
    <w:p w14:paraId="334722E6" w14:textId="468BCD71" w:rsidR="009A79CD" w:rsidRPr="00C7174D" w:rsidRDefault="009A79CD" w:rsidP="000E64C1">
      <w:pPr>
        <w:spacing w:after="1"/>
        <w:ind w:firstLine="567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17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Приложение № 1</w:t>
      </w:r>
    </w:p>
    <w:p w14:paraId="15B0CD12" w14:textId="5489DDF0" w:rsidR="002D2716" w:rsidRPr="00C7174D" w:rsidRDefault="00321454" w:rsidP="000E64C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717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 договору </w:t>
      </w:r>
      <w:r w:rsidR="003C01D2" w:rsidRPr="00C717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№</w:t>
      </w:r>
      <w:r w:rsidR="000E64C1" w:rsidRPr="00C717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</w:t>
      </w:r>
      <w:r w:rsidR="009A79CD" w:rsidRPr="00C717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от «</w:t>
      </w:r>
      <w:r w:rsidR="000E64C1" w:rsidRPr="00C717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</w:t>
      </w:r>
      <w:r w:rsidR="00AB50A3" w:rsidRPr="00C717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  <w:r w:rsidR="004B05D3" w:rsidRPr="00C717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0E64C1" w:rsidRPr="00C717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</w:t>
      </w:r>
      <w:r w:rsidR="00612265" w:rsidRPr="00C717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182550" w:rsidRPr="00C717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202</w:t>
      </w:r>
      <w:r w:rsidR="00B915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</w:t>
      </w:r>
      <w:r w:rsidR="009A79CD" w:rsidRPr="00C717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г.</w:t>
      </w:r>
    </w:p>
    <w:p w14:paraId="3AB7D6A0" w14:textId="77777777" w:rsidR="002D2716" w:rsidRPr="00C7174D" w:rsidRDefault="002D2716" w:rsidP="000617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1D431FFA" w14:textId="20D18299" w:rsidR="009A79CD" w:rsidRPr="00C7174D" w:rsidRDefault="009A79CD" w:rsidP="000E64C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717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Сведения о принимаемых </w:t>
      </w:r>
      <w:r w:rsidRPr="00C7174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отходах</w:t>
      </w:r>
    </w:p>
    <w:p w14:paraId="332E72C4" w14:textId="77777777" w:rsidR="009A79CD" w:rsidRPr="00C7174D" w:rsidRDefault="009A79CD" w:rsidP="000617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Style w:val="af3"/>
        <w:tblW w:w="0" w:type="auto"/>
        <w:jc w:val="center"/>
        <w:tblLook w:val="04A0" w:firstRow="1" w:lastRow="0" w:firstColumn="1" w:lastColumn="0" w:noHBand="0" w:noVBand="1"/>
      </w:tblPr>
      <w:tblGrid>
        <w:gridCol w:w="3546"/>
        <w:gridCol w:w="2885"/>
        <w:gridCol w:w="1863"/>
        <w:gridCol w:w="1463"/>
      </w:tblGrid>
      <w:tr w:rsidR="002153F8" w:rsidRPr="00C7174D" w14:paraId="507F6034" w14:textId="77777777" w:rsidTr="000E64C1">
        <w:trPr>
          <w:jc w:val="center"/>
        </w:trPr>
        <w:tc>
          <w:tcPr>
            <w:tcW w:w="3546" w:type="dxa"/>
            <w:vAlign w:val="center"/>
          </w:tcPr>
          <w:p w14:paraId="77685057" w14:textId="77777777" w:rsidR="002153F8" w:rsidRPr="00C7174D" w:rsidRDefault="002153F8" w:rsidP="0006173A">
            <w:pPr>
              <w:ind w:firstLine="56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717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вида отходов</w:t>
            </w:r>
          </w:p>
        </w:tc>
        <w:tc>
          <w:tcPr>
            <w:tcW w:w="2885" w:type="dxa"/>
            <w:vAlign w:val="center"/>
          </w:tcPr>
          <w:p w14:paraId="77DF1CBA" w14:textId="77777777" w:rsidR="002153F8" w:rsidRPr="00C7174D" w:rsidRDefault="002153F8" w:rsidP="0006173A">
            <w:pPr>
              <w:ind w:firstLine="56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717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Код ФККО (код федерального классификационного каталога отходов)</w:t>
            </w:r>
          </w:p>
        </w:tc>
        <w:tc>
          <w:tcPr>
            <w:tcW w:w="1863" w:type="dxa"/>
            <w:vAlign w:val="center"/>
          </w:tcPr>
          <w:p w14:paraId="455E06FA" w14:textId="77777777" w:rsidR="002153F8" w:rsidRPr="00C7174D" w:rsidRDefault="002153F8" w:rsidP="0006173A">
            <w:pPr>
              <w:ind w:firstLine="56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717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Объем отходов (</w:t>
            </w:r>
            <w:proofErr w:type="spellStart"/>
            <w:r w:rsidRPr="00C717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куб.м</w:t>
            </w:r>
            <w:proofErr w:type="spellEnd"/>
            <w:r w:rsidRPr="00C717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.)</w:t>
            </w:r>
            <w:r w:rsidRPr="00C7174D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ru-RU"/>
              </w:rPr>
              <w:t xml:space="preserve"> </w:t>
            </w:r>
          </w:p>
        </w:tc>
        <w:tc>
          <w:tcPr>
            <w:tcW w:w="1463" w:type="dxa"/>
            <w:vAlign w:val="center"/>
          </w:tcPr>
          <w:p w14:paraId="433E84F4" w14:textId="77777777" w:rsidR="002153F8" w:rsidRPr="00C7174D" w:rsidRDefault="002153F8" w:rsidP="0006173A">
            <w:pPr>
              <w:ind w:firstLine="56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717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Масса отходов (т)</w:t>
            </w:r>
          </w:p>
        </w:tc>
      </w:tr>
      <w:tr w:rsidR="001C0EF5" w:rsidRPr="00C7174D" w14:paraId="6072C3B9" w14:textId="77777777" w:rsidTr="000E64C1">
        <w:trPr>
          <w:trHeight w:val="730"/>
          <w:jc w:val="center"/>
        </w:trPr>
        <w:tc>
          <w:tcPr>
            <w:tcW w:w="3546" w:type="dxa"/>
            <w:vAlign w:val="center"/>
          </w:tcPr>
          <w:p w14:paraId="419A8362" w14:textId="48906FF5" w:rsidR="001C0EF5" w:rsidRPr="00C7174D" w:rsidRDefault="00726C5C" w:rsidP="0006173A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C7174D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Мусор от строительных и ремонтных работ, содержащий материалы, изделия, отходы которых отнесены к </w:t>
            </w:r>
            <w:r w:rsidRPr="00C7174D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  <w:lang w:val="en-US"/>
              </w:rPr>
              <w:t>V</w:t>
            </w:r>
            <w:r w:rsidRPr="00C7174D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 классу опасности</w:t>
            </w:r>
          </w:p>
        </w:tc>
        <w:tc>
          <w:tcPr>
            <w:tcW w:w="2885" w:type="dxa"/>
            <w:vAlign w:val="center"/>
          </w:tcPr>
          <w:p w14:paraId="097C9D89" w14:textId="77777777" w:rsidR="00A36CAA" w:rsidRPr="00C7174D" w:rsidRDefault="00A36CAA" w:rsidP="0006173A">
            <w:pPr>
              <w:ind w:firstLine="567"/>
              <w:jc w:val="both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</w:p>
          <w:p w14:paraId="745101A5" w14:textId="4B07E8D9" w:rsidR="001C0EF5" w:rsidRPr="00C7174D" w:rsidRDefault="00726C5C" w:rsidP="0006173A">
            <w:pPr>
              <w:ind w:firstLine="567"/>
              <w:jc w:val="both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r w:rsidRPr="00C7174D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8 90 011 11 72 5</w:t>
            </w:r>
          </w:p>
          <w:p w14:paraId="5FAF0DEF" w14:textId="33238278" w:rsidR="00AF0357" w:rsidRPr="00C7174D" w:rsidRDefault="00AF0357" w:rsidP="0006173A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863" w:type="dxa"/>
            <w:vAlign w:val="center"/>
          </w:tcPr>
          <w:p w14:paraId="59B660AA" w14:textId="0AF1AAFF" w:rsidR="001C0EF5" w:rsidRPr="00C7174D" w:rsidRDefault="001C0EF5" w:rsidP="0006173A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3" w:type="dxa"/>
            <w:vAlign w:val="center"/>
          </w:tcPr>
          <w:p w14:paraId="44A7479A" w14:textId="3DC31FA6" w:rsidR="001C0EF5" w:rsidRPr="00C7174D" w:rsidRDefault="001C0EF5" w:rsidP="0006173A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194183B3" w14:textId="77777777" w:rsidR="000E64C1" w:rsidRPr="00C7174D" w:rsidRDefault="000E64C1" w:rsidP="000E64C1">
      <w:pPr>
        <w:spacing w:after="0" w:line="240" w:lineRule="auto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</w:pPr>
      <w:r w:rsidRPr="00C7174D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*Конкретный код ФККО и вид отхода вносится Исполнителем при заключении договора с Заказчиком</w:t>
      </w:r>
    </w:p>
    <w:p w14:paraId="016624ED" w14:textId="77777777" w:rsidR="000E64C1" w:rsidRPr="00C7174D" w:rsidRDefault="000E64C1" w:rsidP="000E64C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6661C5BA" w14:textId="77777777" w:rsidR="008900D2" w:rsidRPr="00C7174D" w:rsidRDefault="008900D2" w:rsidP="000617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0B64236" w14:textId="77777777" w:rsidR="009A79CD" w:rsidRPr="00C7174D" w:rsidRDefault="009A79CD" w:rsidP="000617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4C7CE109" w14:textId="0EC24FAB" w:rsidR="00321454" w:rsidRPr="00C7174D" w:rsidRDefault="009A79CD" w:rsidP="000617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717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ПОДПИСИ СТОРОН</w:t>
      </w:r>
    </w:p>
    <w:tbl>
      <w:tblPr>
        <w:tblStyle w:val="af3"/>
        <w:tblpPr w:leftFromText="180" w:rightFromText="180" w:vertAnchor="text" w:horzAnchor="margin" w:tblpXSpec="center" w:tblpY="69"/>
        <w:tblW w:w="104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26"/>
        <w:gridCol w:w="385"/>
      </w:tblGrid>
      <w:tr w:rsidR="00857F3B" w:rsidRPr="00C7174D" w14:paraId="54A720D9" w14:textId="77777777" w:rsidTr="00612265">
        <w:trPr>
          <w:trHeight w:val="286"/>
        </w:trPr>
        <w:tc>
          <w:tcPr>
            <w:tcW w:w="5215" w:type="dxa"/>
          </w:tcPr>
          <w:p w14:paraId="7AD36AEF" w14:textId="77777777" w:rsidR="000E64C1" w:rsidRPr="00C7174D" w:rsidRDefault="000E64C1" w:rsidP="000E64C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bookmarkStart w:id="1" w:name="_Hlk199942774"/>
            <w:bookmarkStart w:id="2" w:name="_Hlk209099494"/>
          </w:p>
          <w:bookmarkEnd w:id="1"/>
          <w:p w14:paraId="1BBA4D56" w14:textId="77777777" w:rsidR="000E64C1" w:rsidRPr="00C7174D" w:rsidRDefault="000E64C1" w:rsidP="000E64C1">
            <w:pPr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174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      </w:t>
            </w:r>
            <w:bookmarkStart w:id="3" w:name="_Hlk208928906"/>
          </w:p>
          <w:tbl>
            <w:tblPr>
              <w:tblW w:w="9810" w:type="dxa"/>
              <w:jc w:val="center"/>
              <w:tblLook w:val="04A0" w:firstRow="1" w:lastRow="0" w:firstColumn="1" w:lastColumn="0" w:noHBand="0" w:noVBand="1"/>
            </w:tblPr>
            <w:tblGrid>
              <w:gridCol w:w="4896"/>
              <w:gridCol w:w="4914"/>
            </w:tblGrid>
            <w:tr w:rsidR="000E64C1" w:rsidRPr="00C7174D" w14:paraId="378A4CBC" w14:textId="77777777" w:rsidTr="000C610B">
              <w:trPr>
                <w:trHeight w:val="1550"/>
                <w:jc w:val="center"/>
              </w:trPr>
              <w:tc>
                <w:tcPr>
                  <w:tcW w:w="4896" w:type="dxa"/>
                </w:tcPr>
                <w:p w14:paraId="55358F1E" w14:textId="77777777" w:rsidR="000E64C1" w:rsidRPr="00C7174D" w:rsidRDefault="000E64C1" w:rsidP="00B915FA">
                  <w:pPr>
                    <w:framePr w:hSpace="180" w:wrap="around" w:vAnchor="text" w:hAnchor="margin" w:xAlign="center" w:y="69"/>
                    <w:spacing w:line="240" w:lineRule="atLeast"/>
                    <w:contextualSpacing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</w:pPr>
                  <w:r w:rsidRPr="00C7174D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Заказчик:</w:t>
                  </w:r>
                </w:p>
                <w:p w14:paraId="02C0588E" w14:textId="77777777" w:rsidR="000E64C1" w:rsidRPr="00C7174D" w:rsidRDefault="000E64C1" w:rsidP="00B915FA">
                  <w:pPr>
                    <w:framePr w:hSpace="180" w:wrap="around" w:vAnchor="text" w:hAnchor="margin" w:xAlign="center" w:y="69"/>
                    <w:spacing w:line="240" w:lineRule="atLeast"/>
                    <w:contextualSpacing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7174D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Наименование:</w:t>
                  </w:r>
                </w:p>
                <w:p w14:paraId="2811ED38" w14:textId="77777777" w:rsidR="000E64C1" w:rsidRPr="00C7174D" w:rsidRDefault="000E64C1" w:rsidP="00B915FA">
                  <w:pPr>
                    <w:framePr w:hSpace="180" w:wrap="around" w:vAnchor="text" w:hAnchor="margin" w:xAlign="center" w:y="69"/>
                    <w:spacing w:line="240" w:lineRule="atLeast"/>
                    <w:contextualSpacing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  <w:p w14:paraId="52C64893" w14:textId="77777777" w:rsidR="000E64C1" w:rsidRPr="00C7174D" w:rsidRDefault="000E64C1" w:rsidP="00B915FA">
                  <w:pPr>
                    <w:framePr w:hSpace="180" w:wrap="around" w:vAnchor="text" w:hAnchor="margin" w:xAlign="center" w:y="69"/>
                    <w:spacing w:line="240" w:lineRule="atLeast"/>
                    <w:contextualSpacing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  <w:p w14:paraId="1BDB07F8" w14:textId="77777777" w:rsidR="000E64C1" w:rsidRPr="00C7174D" w:rsidRDefault="000E64C1" w:rsidP="00B915FA">
                  <w:pPr>
                    <w:framePr w:hSpace="180" w:wrap="around" w:vAnchor="text" w:hAnchor="margin" w:xAlign="center" w:y="69"/>
                    <w:spacing w:line="240" w:lineRule="atLeast"/>
                    <w:contextualSpacing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  <w:p w14:paraId="3CCD8365" w14:textId="77777777" w:rsidR="000E64C1" w:rsidRPr="00C7174D" w:rsidRDefault="000E64C1" w:rsidP="00B915FA">
                  <w:pPr>
                    <w:framePr w:hSpace="180" w:wrap="around" w:vAnchor="text" w:hAnchor="margin" w:xAlign="center" w:y="69"/>
                    <w:spacing w:line="240" w:lineRule="atLeast"/>
                    <w:contextualSpacing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  <w:p w14:paraId="33368C6A" w14:textId="77777777" w:rsidR="000E64C1" w:rsidRPr="00C7174D" w:rsidRDefault="000E64C1" w:rsidP="00B915FA">
                  <w:pPr>
                    <w:framePr w:hSpace="180" w:wrap="around" w:vAnchor="text" w:hAnchor="margin" w:xAlign="center" w:y="69"/>
                    <w:spacing w:line="240" w:lineRule="atLeast"/>
                    <w:contextualSpacing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7174D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Должность: </w:t>
                  </w:r>
                </w:p>
                <w:p w14:paraId="4EB5865D" w14:textId="77777777" w:rsidR="000E64C1" w:rsidRPr="00C7174D" w:rsidRDefault="000E64C1" w:rsidP="00B915FA">
                  <w:pPr>
                    <w:framePr w:hSpace="180" w:wrap="around" w:vAnchor="text" w:hAnchor="margin" w:xAlign="center" w:y="69"/>
                    <w:spacing w:line="240" w:lineRule="atLeast"/>
                    <w:contextualSpacing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7174D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_____________________ </w:t>
                  </w:r>
                </w:p>
                <w:p w14:paraId="24F07F0B" w14:textId="77777777" w:rsidR="000E64C1" w:rsidRPr="00C7174D" w:rsidRDefault="000E64C1" w:rsidP="00B915FA">
                  <w:pPr>
                    <w:framePr w:hSpace="180" w:wrap="around" w:vAnchor="text" w:hAnchor="margin" w:xAlign="center" w:y="69"/>
                    <w:spacing w:line="240" w:lineRule="atLeast"/>
                    <w:contextualSpacing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7174D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подпись</w:t>
                  </w:r>
                </w:p>
                <w:p w14:paraId="394699FF" w14:textId="77777777" w:rsidR="000E64C1" w:rsidRPr="00C7174D" w:rsidRDefault="000E64C1" w:rsidP="00B915FA">
                  <w:pPr>
                    <w:framePr w:hSpace="180" w:wrap="around" w:vAnchor="text" w:hAnchor="margin" w:xAlign="center" w:y="69"/>
                    <w:spacing w:line="240" w:lineRule="atLeast"/>
                    <w:contextualSpacing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7174D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«_____» _______________ 202__ г </w:t>
                  </w:r>
                </w:p>
                <w:p w14:paraId="648E8CAC" w14:textId="77777777" w:rsidR="000E64C1" w:rsidRPr="00C7174D" w:rsidRDefault="000E64C1" w:rsidP="00B915FA">
                  <w:pPr>
                    <w:framePr w:hSpace="180" w:wrap="around" w:vAnchor="text" w:hAnchor="margin" w:xAlign="center" w:y="69"/>
                    <w:spacing w:line="240" w:lineRule="atLeast"/>
                    <w:contextualSpacing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C7174D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м.п</w:t>
                  </w:r>
                  <w:proofErr w:type="spellEnd"/>
                  <w:r w:rsidRPr="00C7174D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4914" w:type="dxa"/>
                </w:tcPr>
                <w:p w14:paraId="4BB795CC" w14:textId="77777777" w:rsidR="000E64C1" w:rsidRPr="00C7174D" w:rsidRDefault="000E64C1" w:rsidP="00B915FA">
                  <w:pPr>
                    <w:framePr w:hSpace="180" w:wrap="around" w:vAnchor="text" w:hAnchor="margin" w:xAlign="center" w:y="69"/>
                    <w:spacing w:line="240" w:lineRule="atLeast"/>
                    <w:contextualSpacing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</w:pPr>
                  <w:r w:rsidRPr="00C7174D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Исполнитель:</w:t>
                  </w:r>
                </w:p>
                <w:p w14:paraId="49FD24C3" w14:textId="77777777" w:rsidR="00B915FA" w:rsidRDefault="000E64C1" w:rsidP="00B915FA">
                  <w:pPr>
                    <w:framePr w:hSpace="180" w:wrap="around" w:vAnchor="text" w:hAnchor="margin" w:xAlign="center" w:y="69"/>
                    <w:spacing w:line="240" w:lineRule="atLeast"/>
                    <w:contextualSpacing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7174D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  </w:t>
                  </w:r>
                </w:p>
                <w:p w14:paraId="0ED579DF" w14:textId="77777777" w:rsidR="00B915FA" w:rsidRDefault="00B915FA" w:rsidP="00B915FA">
                  <w:pPr>
                    <w:framePr w:hSpace="180" w:wrap="around" w:vAnchor="text" w:hAnchor="margin" w:xAlign="center" w:y="69"/>
                    <w:spacing w:line="240" w:lineRule="atLeast"/>
                    <w:contextualSpacing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  <w:p w14:paraId="2EB10B66" w14:textId="77777777" w:rsidR="00B915FA" w:rsidRDefault="00B915FA" w:rsidP="00B915FA">
                  <w:pPr>
                    <w:framePr w:hSpace="180" w:wrap="around" w:vAnchor="text" w:hAnchor="margin" w:xAlign="center" w:y="69"/>
                    <w:spacing w:line="240" w:lineRule="atLeast"/>
                    <w:contextualSpacing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  <w:p w14:paraId="162013DF" w14:textId="0F7822A3" w:rsidR="000E64C1" w:rsidRPr="00C7174D" w:rsidRDefault="000E64C1" w:rsidP="00B915FA">
                  <w:pPr>
                    <w:framePr w:hSpace="180" w:wrap="around" w:vAnchor="text" w:hAnchor="margin" w:xAlign="center" w:y="69"/>
                    <w:spacing w:line="240" w:lineRule="atLeast"/>
                    <w:contextualSpacing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7174D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)</w:t>
                  </w:r>
                </w:p>
                <w:p w14:paraId="67A70629" w14:textId="77777777" w:rsidR="000E64C1" w:rsidRPr="00C7174D" w:rsidRDefault="000E64C1" w:rsidP="00B915FA">
                  <w:pPr>
                    <w:framePr w:hSpace="180" w:wrap="around" w:vAnchor="text" w:hAnchor="margin" w:xAlign="center" w:y="69"/>
                    <w:spacing w:line="240" w:lineRule="atLeast"/>
                    <w:contextualSpacing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  <w:p w14:paraId="0DA43CEC" w14:textId="77777777" w:rsidR="000E64C1" w:rsidRPr="00C7174D" w:rsidRDefault="000E64C1" w:rsidP="00B915FA">
                  <w:pPr>
                    <w:framePr w:hSpace="180" w:wrap="around" w:vAnchor="text" w:hAnchor="margin" w:xAlign="center" w:y="69"/>
                    <w:spacing w:line="240" w:lineRule="atLeast"/>
                    <w:contextualSpacing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7174D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Должность: </w:t>
                  </w:r>
                </w:p>
                <w:p w14:paraId="70C1DE08" w14:textId="77777777" w:rsidR="000E64C1" w:rsidRPr="00C7174D" w:rsidRDefault="000E64C1" w:rsidP="00B915FA">
                  <w:pPr>
                    <w:framePr w:hSpace="180" w:wrap="around" w:vAnchor="text" w:hAnchor="margin" w:xAlign="center" w:y="69"/>
                    <w:spacing w:line="240" w:lineRule="atLeast"/>
                    <w:contextualSpacing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7174D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_____________________ </w:t>
                  </w:r>
                </w:p>
                <w:p w14:paraId="586FD0DE" w14:textId="77777777" w:rsidR="000E64C1" w:rsidRPr="00C7174D" w:rsidRDefault="000E64C1" w:rsidP="00B915FA">
                  <w:pPr>
                    <w:framePr w:hSpace="180" w:wrap="around" w:vAnchor="text" w:hAnchor="margin" w:xAlign="center" w:y="69"/>
                    <w:spacing w:line="240" w:lineRule="atLeast"/>
                    <w:contextualSpacing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7174D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подпись</w:t>
                  </w:r>
                </w:p>
                <w:p w14:paraId="54ACA725" w14:textId="77777777" w:rsidR="000E64C1" w:rsidRPr="00C7174D" w:rsidRDefault="000E64C1" w:rsidP="00B915FA">
                  <w:pPr>
                    <w:framePr w:hSpace="180" w:wrap="around" w:vAnchor="text" w:hAnchor="margin" w:xAlign="center" w:y="69"/>
                    <w:spacing w:line="240" w:lineRule="atLeast"/>
                    <w:contextualSpacing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7174D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«_____» _______________ 202__ г </w:t>
                  </w:r>
                </w:p>
                <w:p w14:paraId="7E950FC1" w14:textId="77777777" w:rsidR="000E64C1" w:rsidRPr="00C7174D" w:rsidRDefault="000E64C1" w:rsidP="00B915FA">
                  <w:pPr>
                    <w:framePr w:hSpace="180" w:wrap="around" w:vAnchor="text" w:hAnchor="margin" w:xAlign="center" w:y="69"/>
                    <w:spacing w:line="240" w:lineRule="atLeast"/>
                    <w:contextualSpacing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C7174D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м.п</w:t>
                  </w:r>
                  <w:proofErr w:type="spellEnd"/>
                  <w:r w:rsidRPr="00C7174D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</w:tr>
            <w:bookmarkEnd w:id="2"/>
            <w:bookmarkEnd w:id="3"/>
          </w:tbl>
          <w:p w14:paraId="4FAE983F" w14:textId="77777777" w:rsidR="000E64C1" w:rsidRPr="00C7174D" w:rsidRDefault="000E64C1" w:rsidP="000E64C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78137B74" w14:textId="77777777" w:rsidR="000E64C1" w:rsidRPr="00C7174D" w:rsidRDefault="000E64C1" w:rsidP="000E64C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1283CFD9" w14:textId="751C61C2" w:rsidR="009D2D0F" w:rsidRPr="00C7174D" w:rsidRDefault="009D2D0F" w:rsidP="0006173A">
            <w:pPr>
              <w:ind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96" w:type="dxa"/>
          </w:tcPr>
          <w:p w14:paraId="7D9EEAEA" w14:textId="480EA6A8" w:rsidR="00857F3B" w:rsidRPr="00C7174D" w:rsidRDefault="00857F3B" w:rsidP="0006173A">
            <w:pPr>
              <w:ind w:firstLine="56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857F3B" w:rsidRPr="00C7174D" w14:paraId="73E6B2AD" w14:textId="77777777" w:rsidTr="00612265">
        <w:trPr>
          <w:trHeight w:val="689"/>
        </w:trPr>
        <w:tc>
          <w:tcPr>
            <w:tcW w:w="5215" w:type="dxa"/>
          </w:tcPr>
          <w:p w14:paraId="57F34D59" w14:textId="15B6FA34" w:rsidR="00857F3B" w:rsidRPr="00C7174D" w:rsidRDefault="00857F3B" w:rsidP="0006173A">
            <w:pPr>
              <w:ind w:firstLine="56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196" w:type="dxa"/>
          </w:tcPr>
          <w:p w14:paraId="66B61F96" w14:textId="5CDF38D3" w:rsidR="00857F3B" w:rsidRPr="00C7174D" w:rsidRDefault="00857F3B" w:rsidP="0006173A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871374F" w14:textId="6752D655" w:rsidR="003F02A8" w:rsidRPr="00C7174D" w:rsidRDefault="003F02A8" w:rsidP="0006173A">
      <w:pPr>
        <w:pStyle w:val="a3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FF56FB1" w14:textId="35CAB9F6" w:rsidR="004B05D3" w:rsidRPr="00C7174D" w:rsidRDefault="004B05D3" w:rsidP="0006173A">
      <w:pPr>
        <w:pStyle w:val="a3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D4CD222" w14:textId="47262BEE" w:rsidR="004B05D3" w:rsidRPr="00C7174D" w:rsidRDefault="004B05D3" w:rsidP="0006173A">
      <w:pPr>
        <w:pStyle w:val="a3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E70318A" w14:textId="51293A12" w:rsidR="004B05D3" w:rsidRPr="00C7174D" w:rsidRDefault="004B05D3" w:rsidP="0006173A">
      <w:pPr>
        <w:pStyle w:val="a3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5A5B48F" w14:textId="310C9AA2" w:rsidR="004B05D3" w:rsidRPr="00C7174D" w:rsidRDefault="004B05D3" w:rsidP="0006173A">
      <w:pPr>
        <w:pStyle w:val="a3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B94F3AB" w14:textId="2C54D784" w:rsidR="004B05D3" w:rsidRPr="00C7174D" w:rsidRDefault="004B05D3" w:rsidP="0006173A">
      <w:pPr>
        <w:pStyle w:val="a3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DDCA81D" w14:textId="7322532E" w:rsidR="004B05D3" w:rsidRPr="00C7174D" w:rsidRDefault="004B05D3" w:rsidP="0006173A">
      <w:pPr>
        <w:pStyle w:val="a3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6DDFB35" w14:textId="77777777" w:rsidR="00065A65" w:rsidRPr="00C7174D" w:rsidRDefault="00065A65" w:rsidP="0006173A">
      <w:pPr>
        <w:pStyle w:val="a3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FCE76D4" w14:textId="77777777" w:rsidR="00B915FA" w:rsidRDefault="00B915FA">
      <w:pPr>
        <w:spacing w:after="160" w:line="259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br w:type="page"/>
      </w:r>
    </w:p>
    <w:p w14:paraId="2AEE585D" w14:textId="590F020C" w:rsidR="003A3740" w:rsidRPr="00C7174D" w:rsidRDefault="003A3740" w:rsidP="000E64C1">
      <w:pPr>
        <w:spacing w:after="160" w:line="259" w:lineRule="auto"/>
        <w:ind w:firstLine="567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7174D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Приложение № 2</w:t>
      </w:r>
    </w:p>
    <w:p w14:paraId="2A1CC277" w14:textId="41B65E27" w:rsidR="0061531F" w:rsidRPr="00C7174D" w:rsidRDefault="0061531F" w:rsidP="000E64C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717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 договору </w:t>
      </w:r>
      <w:r w:rsidR="00612265" w:rsidRPr="00C717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№</w:t>
      </w:r>
      <w:r w:rsidR="000E64C1" w:rsidRPr="00C717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</w:t>
      </w:r>
      <w:r w:rsidR="00C3432C" w:rsidRPr="00C717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от «</w:t>
      </w:r>
      <w:r w:rsidR="000E64C1" w:rsidRPr="00C717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</w:t>
      </w:r>
      <w:r w:rsidR="00C3432C" w:rsidRPr="00C717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» </w:t>
      </w:r>
      <w:r w:rsidR="000E64C1" w:rsidRPr="00C717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</w:t>
      </w:r>
      <w:r w:rsidR="00C3432C" w:rsidRPr="00C717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202</w:t>
      </w:r>
      <w:r w:rsidR="00155F26" w:rsidRPr="00C717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</w:t>
      </w:r>
      <w:r w:rsidR="00C3432C" w:rsidRPr="00C717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г.</w:t>
      </w:r>
    </w:p>
    <w:p w14:paraId="3FE7B424" w14:textId="508C1C0B" w:rsidR="004B05D3" w:rsidRPr="00C7174D" w:rsidRDefault="004B05D3" w:rsidP="000E64C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41976B62" w14:textId="02025D8B" w:rsidR="003A3740" w:rsidRPr="00C7174D" w:rsidRDefault="003A3740" w:rsidP="000E64C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68FF6DAF" w14:textId="77777777" w:rsidR="003A3740" w:rsidRPr="00C7174D" w:rsidRDefault="003A3740" w:rsidP="000617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2A1FBFAC" w14:textId="77777777" w:rsidR="003A3740" w:rsidRPr="00C7174D" w:rsidRDefault="003A3740" w:rsidP="000617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1F08EEF2" w14:textId="4DF7553B" w:rsidR="003A3740" w:rsidRPr="00C7174D" w:rsidRDefault="003C01D2" w:rsidP="000E64C1">
      <w:pPr>
        <w:spacing w:after="160" w:line="259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7174D">
        <w:rPr>
          <w:rFonts w:ascii="Times New Roman" w:eastAsia="Times New Roman" w:hAnsi="Times New Roman" w:cs="Times New Roman"/>
          <w:b/>
          <w:sz w:val="24"/>
          <w:szCs w:val="24"/>
        </w:rPr>
        <w:t>Форма Заявки</w:t>
      </w:r>
    </w:p>
    <w:p w14:paraId="392629C6" w14:textId="77777777" w:rsidR="003C01D2" w:rsidRPr="00C7174D" w:rsidRDefault="003C01D2" w:rsidP="0006173A">
      <w:pPr>
        <w:spacing w:after="160" w:line="259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f3"/>
        <w:tblW w:w="10485" w:type="dxa"/>
        <w:tblLook w:val="04A0" w:firstRow="1" w:lastRow="0" w:firstColumn="1" w:lastColumn="0" w:noHBand="0" w:noVBand="1"/>
      </w:tblPr>
      <w:tblGrid>
        <w:gridCol w:w="1915"/>
        <w:gridCol w:w="1925"/>
        <w:gridCol w:w="2221"/>
        <w:gridCol w:w="2212"/>
        <w:gridCol w:w="2212"/>
      </w:tblGrid>
      <w:tr w:rsidR="003C01D2" w:rsidRPr="00C7174D" w14:paraId="5BFEDAFA" w14:textId="77777777" w:rsidTr="003C01D2">
        <w:tc>
          <w:tcPr>
            <w:tcW w:w="1527" w:type="dxa"/>
          </w:tcPr>
          <w:p w14:paraId="792016F5" w14:textId="4C03DDAD" w:rsidR="003C01D2" w:rsidRPr="00C7174D" w:rsidRDefault="003C01D2" w:rsidP="000E64C1">
            <w:pPr>
              <w:spacing w:after="160" w:line="259" w:lineRule="auto"/>
              <w:ind w:firstLine="2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74D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Предполагаемая дата предоставления Контейнера</w:t>
            </w:r>
          </w:p>
        </w:tc>
        <w:tc>
          <w:tcPr>
            <w:tcW w:w="1341" w:type="dxa"/>
          </w:tcPr>
          <w:p w14:paraId="5F1DB847" w14:textId="35650B21" w:rsidR="003C01D2" w:rsidRPr="00C7174D" w:rsidRDefault="003C01D2" w:rsidP="000E64C1">
            <w:pPr>
              <w:spacing w:after="160" w:line="259" w:lineRule="auto"/>
              <w:ind w:firstLine="2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74D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Предполагаемое время предоставления Контейнера</w:t>
            </w:r>
          </w:p>
        </w:tc>
        <w:tc>
          <w:tcPr>
            <w:tcW w:w="4640" w:type="dxa"/>
          </w:tcPr>
          <w:p w14:paraId="12335EA0" w14:textId="3E583538" w:rsidR="003C01D2" w:rsidRPr="00C7174D" w:rsidRDefault="003C01D2" w:rsidP="000E64C1">
            <w:pPr>
              <w:spacing w:after="160" w:line="259" w:lineRule="auto"/>
              <w:ind w:firstLine="2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74D"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 предоставления Контейнера</w:t>
            </w:r>
          </w:p>
        </w:tc>
        <w:tc>
          <w:tcPr>
            <w:tcW w:w="1430" w:type="dxa"/>
          </w:tcPr>
          <w:p w14:paraId="57C1EA01" w14:textId="40CE430C" w:rsidR="003C01D2" w:rsidRPr="00C7174D" w:rsidRDefault="003C01D2" w:rsidP="000E64C1">
            <w:pPr>
              <w:spacing w:after="160" w:line="259" w:lineRule="auto"/>
              <w:ind w:firstLine="2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74D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Предполагаемая дата начала транспортирования отходов</w:t>
            </w:r>
          </w:p>
        </w:tc>
        <w:tc>
          <w:tcPr>
            <w:tcW w:w="1547" w:type="dxa"/>
          </w:tcPr>
          <w:p w14:paraId="453B05F3" w14:textId="2EE9F440" w:rsidR="003C01D2" w:rsidRPr="00C7174D" w:rsidRDefault="003C01D2" w:rsidP="000E64C1">
            <w:pPr>
              <w:spacing w:after="160" w:line="259" w:lineRule="auto"/>
              <w:ind w:firstLine="2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74D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Предполагаемое время начала транспортирования отходов</w:t>
            </w:r>
          </w:p>
        </w:tc>
      </w:tr>
      <w:tr w:rsidR="003C01D2" w:rsidRPr="00C7174D" w14:paraId="3CC94871" w14:textId="77777777" w:rsidTr="003C01D2">
        <w:tc>
          <w:tcPr>
            <w:tcW w:w="1527" w:type="dxa"/>
          </w:tcPr>
          <w:p w14:paraId="5B238DF9" w14:textId="77777777" w:rsidR="003C01D2" w:rsidRPr="00C7174D" w:rsidRDefault="003C01D2" w:rsidP="0006173A">
            <w:pPr>
              <w:spacing w:after="160" w:line="259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1" w:type="dxa"/>
          </w:tcPr>
          <w:p w14:paraId="7E0A6B89" w14:textId="77777777" w:rsidR="003C01D2" w:rsidRPr="00C7174D" w:rsidRDefault="003C01D2" w:rsidP="0006173A">
            <w:pPr>
              <w:spacing w:after="160" w:line="259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0" w:type="dxa"/>
          </w:tcPr>
          <w:p w14:paraId="70CC5E0D" w14:textId="77777777" w:rsidR="003C01D2" w:rsidRPr="00C7174D" w:rsidRDefault="003C01D2" w:rsidP="0006173A">
            <w:pPr>
              <w:spacing w:after="160" w:line="259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0" w:type="dxa"/>
          </w:tcPr>
          <w:p w14:paraId="6B411F84" w14:textId="77777777" w:rsidR="003C01D2" w:rsidRPr="00C7174D" w:rsidRDefault="003C01D2" w:rsidP="0006173A">
            <w:pPr>
              <w:spacing w:after="160" w:line="259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7" w:type="dxa"/>
          </w:tcPr>
          <w:p w14:paraId="3C630277" w14:textId="77777777" w:rsidR="003C01D2" w:rsidRPr="00C7174D" w:rsidRDefault="003C01D2" w:rsidP="0006173A">
            <w:pPr>
              <w:spacing w:after="160" w:line="259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C01D2" w:rsidRPr="00C7174D" w14:paraId="2FEC4674" w14:textId="77777777" w:rsidTr="003C01D2">
        <w:tc>
          <w:tcPr>
            <w:tcW w:w="1527" w:type="dxa"/>
          </w:tcPr>
          <w:p w14:paraId="10ECE834" w14:textId="77777777" w:rsidR="003C01D2" w:rsidRPr="00C7174D" w:rsidRDefault="003C01D2" w:rsidP="0006173A">
            <w:pPr>
              <w:spacing w:after="160" w:line="259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1" w:type="dxa"/>
          </w:tcPr>
          <w:p w14:paraId="6B94BB80" w14:textId="77777777" w:rsidR="003C01D2" w:rsidRPr="00C7174D" w:rsidRDefault="003C01D2" w:rsidP="0006173A">
            <w:pPr>
              <w:spacing w:after="160" w:line="259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0" w:type="dxa"/>
          </w:tcPr>
          <w:p w14:paraId="43EA0893" w14:textId="77777777" w:rsidR="003C01D2" w:rsidRPr="00C7174D" w:rsidRDefault="003C01D2" w:rsidP="0006173A">
            <w:pPr>
              <w:spacing w:after="160" w:line="259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0" w:type="dxa"/>
          </w:tcPr>
          <w:p w14:paraId="0457B89C" w14:textId="77777777" w:rsidR="003C01D2" w:rsidRPr="00C7174D" w:rsidRDefault="003C01D2" w:rsidP="0006173A">
            <w:pPr>
              <w:spacing w:after="160" w:line="259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7" w:type="dxa"/>
          </w:tcPr>
          <w:p w14:paraId="3451FDE8" w14:textId="77777777" w:rsidR="003C01D2" w:rsidRPr="00C7174D" w:rsidRDefault="003C01D2" w:rsidP="0006173A">
            <w:pPr>
              <w:spacing w:after="160" w:line="259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C01D2" w:rsidRPr="00C7174D" w14:paraId="4B1FD743" w14:textId="77777777" w:rsidTr="003C01D2">
        <w:tc>
          <w:tcPr>
            <w:tcW w:w="1527" w:type="dxa"/>
          </w:tcPr>
          <w:p w14:paraId="1657AD81" w14:textId="77777777" w:rsidR="003C01D2" w:rsidRPr="00C7174D" w:rsidRDefault="003C01D2" w:rsidP="0006173A">
            <w:pPr>
              <w:spacing w:after="160" w:line="259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1" w:type="dxa"/>
          </w:tcPr>
          <w:p w14:paraId="3CA7EDC7" w14:textId="77777777" w:rsidR="003C01D2" w:rsidRPr="00C7174D" w:rsidRDefault="003C01D2" w:rsidP="0006173A">
            <w:pPr>
              <w:spacing w:after="160" w:line="259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0" w:type="dxa"/>
          </w:tcPr>
          <w:p w14:paraId="1159C2D0" w14:textId="77777777" w:rsidR="003C01D2" w:rsidRPr="00C7174D" w:rsidRDefault="003C01D2" w:rsidP="0006173A">
            <w:pPr>
              <w:spacing w:after="160" w:line="259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0" w:type="dxa"/>
          </w:tcPr>
          <w:p w14:paraId="3B935F08" w14:textId="77777777" w:rsidR="003C01D2" w:rsidRPr="00C7174D" w:rsidRDefault="003C01D2" w:rsidP="0006173A">
            <w:pPr>
              <w:spacing w:after="160" w:line="259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7" w:type="dxa"/>
          </w:tcPr>
          <w:p w14:paraId="1FB19BF6" w14:textId="77777777" w:rsidR="003C01D2" w:rsidRPr="00C7174D" w:rsidRDefault="003C01D2" w:rsidP="0006173A">
            <w:pPr>
              <w:spacing w:after="160" w:line="259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028B7C5A" w14:textId="77777777" w:rsidR="003A3740" w:rsidRPr="00C7174D" w:rsidRDefault="003A3740" w:rsidP="0006173A">
      <w:pPr>
        <w:spacing w:after="160" w:line="259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0D54B98" w14:textId="77777777" w:rsidR="00CF2A06" w:rsidRPr="00C7174D" w:rsidRDefault="00CF2A06" w:rsidP="000617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1C1CC47" w14:textId="77777777" w:rsidR="00CF2A06" w:rsidRPr="00C7174D" w:rsidRDefault="00CF2A06" w:rsidP="000617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717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ПОДПИСИ СТОРОН</w:t>
      </w:r>
    </w:p>
    <w:p w14:paraId="24169570" w14:textId="77777777" w:rsidR="000E64C1" w:rsidRPr="00C7174D" w:rsidRDefault="000E64C1" w:rsidP="000E64C1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16FADA7" w14:textId="77777777" w:rsidR="000E64C1" w:rsidRPr="00C7174D" w:rsidRDefault="000E64C1" w:rsidP="000E64C1">
      <w:pPr>
        <w:spacing w:after="0" w:line="240" w:lineRule="atLeast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174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</w:t>
      </w:r>
    </w:p>
    <w:tbl>
      <w:tblPr>
        <w:tblW w:w="9810" w:type="dxa"/>
        <w:jc w:val="center"/>
        <w:tblLook w:val="04A0" w:firstRow="1" w:lastRow="0" w:firstColumn="1" w:lastColumn="0" w:noHBand="0" w:noVBand="1"/>
      </w:tblPr>
      <w:tblGrid>
        <w:gridCol w:w="4896"/>
        <w:gridCol w:w="4914"/>
      </w:tblGrid>
      <w:tr w:rsidR="000E64C1" w:rsidRPr="00C7174D" w14:paraId="04FAC393" w14:textId="77777777" w:rsidTr="000C610B">
        <w:trPr>
          <w:trHeight w:val="1550"/>
          <w:jc w:val="center"/>
        </w:trPr>
        <w:tc>
          <w:tcPr>
            <w:tcW w:w="4896" w:type="dxa"/>
          </w:tcPr>
          <w:p w14:paraId="0465897B" w14:textId="77777777" w:rsidR="000E64C1" w:rsidRPr="00C7174D" w:rsidRDefault="000E64C1" w:rsidP="000E64C1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7174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Заказчик:</w:t>
            </w:r>
          </w:p>
          <w:p w14:paraId="4657F4CC" w14:textId="77777777" w:rsidR="000E64C1" w:rsidRPr="00C7174D" w:rsidRDefault="000E64C1" w:rsidP="000E64C1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174D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Наименование:</w:t>
            </w:r>
          </w:p>
          <w:p w14:paraId="37570A08" w14:textId="77777777" w:rsidR="000E64C1" w:rsidRPr="00C7174D" w:rsidRDefault="000E64C1" w:rsidP="000E64C1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128992B" w14:textId="77777777" w:rsidR="000E64C1" w:rsidRPr="00C7174D" w:rsidRDefault="000E64C1" w:rsidP="000E64C1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D88CC4E" w14:textId="77777777" w:rsidR="000E64C1" w:rsidRPr="00C7174D" w:rsidRDefault="000E64C1" w:rsidP="000E64C1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412A353" w14:textId="77777777" w:rsidR="000E64C1" w:rsidRPr="00C7174D" w:rsidRDefault="000E64C1" w:rsidP="000E64C1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A10A2F0" w14:textId="77777777" w:rsidR="000E64C1" w:rsidRPr="00C7174D" w:rsidRDefault="000E64C1" w:rsidP="000E64C1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17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Должность: </w:t>
            </w:r>
          </w:p>
          <w:p w14:paraId="3B47875C" w14:textId="77777777" w:rsidR="000E64C1" w:rsidRPr="00C7174D" w:rsidRDefault="000E64C1" w:rsidP="000E64C1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17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_____________________ </w:t>
            </w:r>
          </w:p>
          <w:p w14:paraId="4220BAC6" w14:textId="77777777" w:rsidR="000E64C1" w:rsidRPr="00C7174D" w:rsidRDefault="000E64C1" w:rsidP="000E64C1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174D">
              <w:rPr>
                <w:rFonts w:ascii="Times New Roman" w:eastAsia="Calibri" w:hAnsi="Times New Roman" w:cs="Times New Roman"/>
                <w:sz w:val="24"/>
                <w:szCs w:val="24"/>
              </w:rPr>
              <w:t>подпись</w:t>
            </w:r>
          </w:p>
          <w:p w14:paraId="7CAA1C69" w14:textId="77777777" w:rsidR="000E64C1" w:rsidRPr="00C7174D" w:rsidRDefault="000E64C1" w:rsidP="000E64C1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17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«_____» _______________ 202__ г </w:t>
            </w:r>
          </w:p>
          <w:p w14:paraId="2510EA39" w14:textId="77777777" w:rsidR="000E64C1" w:rsidRPr="00C7174D" w:rsidRDefault="000E64C1" w:rsidP="000E64C1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7174D">
              <w:rPr>
                <w:rFonts w:ascii="Times New Roman" w:eastAsia="Calibri" w:hAnsi="Times New Roman" w:cs="Times New Roman"/>
                <w:sz w:val="24"/>
                <w:szCs w:val="24"/>
              </w:rPr>
              <w:t>м.п</w:t>
            </w:r>
            <w:proofErr w:type="spellEnd"/>
            <w:r w:rsidRPr="00C7174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14" w:type="dxa"/>
          </w:tcPr>
          <w:p w14:paraId="14F64CC6" w14:textId="77777777" w:rsidR="000E64C1" w:rsidRPr="00C7174D" w:rsidRDefault="000E64C1" w:rsidP="000E64C1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7174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Исполнитель:</w:t>
            </w:r>
          </w:p>
          <w:p w14:paraId="47EC0705" w14:textId="126C91D6" w:rsidR="00B915FA" w:rsidRDefault="000E64C1" w:rsidP="00B915FA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17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</w:t>
            </w:r>
          </w:p>
          <w:p w14:paraId="6A236EC5" w14:textId="77777777" w:rsidR="00B915FA" w:rsidRDefault="00B915FA" w:rsidP="00B915FA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C5D65F6" w14:textId="77777777" w:rsidR="00B915FA" w:rsidRPr="00C7174D" w:rsidRDefault="00B915FA" w:rsidP="00B915FA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5F2D695" w14:textId="77777777" w:rsidR="000E64C1" w:rsidRDefault="000E64C1" w:rsidP="000E64C1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61D8BDF" w14:textId="77777777" w:rsidR="00B915FA" w:rsidRPr="00C7174D" w:rsidRDefault="00B915FA" w:rsidP="000E64C1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01EF410" w14:textId="77777777" w:rsidR="000E64C1" w:rsidRPr="00C7174D" w:rsidRDefault="000E64C1" w:rsidP="000E64C1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17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Должность: </w:t>
            </w:r>
          </w:p>
          <w:p w14:paraId="2E85CCCD" w14:textId="77777777" w:rsidR="000E64C1" w:rsidRPr="00C7174D" w:rsidRDefault="000E64C1" w:rsidP="000E64C1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17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_____________________ </w:t>
            </w:r>
          </w:p>
          <w:p w14:paraId="5E0E96C8" w14:textId="77777777" w:rsidR="000E64C1" w:rsidRPr="00C7174D" w:rsidRDefault="000E64C1" w:rsidP="000E64C1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174D">
              <w:rPr>
                <w:rFonts w:ascii="Times New Roman" w:eastAsia="Calibri" w:hAnsi="Times New Roman" w:cs="Times New Roman"/>
                <w:sz w:val="24"/>
                <w:szCs w:val="24"/>
              </w:rPr>
              <w:t>подпись</w:t>
            </w:r>
          </w:p>
          <w:p w14:paraId="70BB6D57" w14:textId="77777777" w:rsidR="000E64C1" w:rsidRPr="00C7174D" w:rsidRDefault="000E64C1" w:rsidP="000E64C1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17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«_____» _______________ 202__ г </w:t>
            </w:r>
          </w:p>
          <w:p w14:paraId="615E9804" w14:textId="77777777" w:rsidR="000E64C1" w:rsidRPr="00C7174D" w:rsidRDefault="000E64C1" w:rsidP="000E64C1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7174D">
              <w:rPr>
                <w:rFonts w:ascii="Times New Roman" w:eastAsia="Calibri" w:hAnsi="Times New Roman" w:cs="Times New Roman"/>
                <w:sz w:val="24"/>
                <w:szCs w:val="24"/>
              </w:rPr>
              <w:t>м.п</w:t>
            </w:r>
            <w:proofErr w:type="spellEnd"/>
            <w:r w:rsidRPr="00C7174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</w:tbl>
    <w:p w14:paraId="232D8405" w14:textId="77777777" w:rsidR="000E64C1" w:rsidRPr="00C7174D" w:rsidRDefault="000E64C1" w:rsidP="000E64C1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42E6E56" w14:textId="77777777" w:rsidR="000E64C1" w:rsidRPr="00C7174D" w:rsidRDefault="000E64C1" w:rsidP="000E64C1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2C69343" w14:textId="77777777" w:rsidR="00CF2A06" w:rsidRPr="00C7174D" w:rsidRDefault="00CF2A06" w:rsidP="0006173A">
      <w:pPr>
        <w:pStyle w:val="a3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CF2A06" w:rsidRPr="00C7174D" w:rsidSect="0022103C">
      <w:footerReference w:type="default" r:id="rId10"/>
      <w:pgSz w:w="11906" w:h="16838"/>
      <w:pgMar w:top="794" w:right="737" w:bottom="851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0C580C1" w14:textId="77777777" w:rsidR="00CE2D9A" w:rsidRDefault="00CE2D9A" w:rsidP="00354820">
      <w:pPr>
        <w:spacing w:after="0" w:line="240" w:lineRule="auto"/>
      </w:pPr>
      <w:r>
        <w:separator/>
      </w:r>
    </w:p>
  </w:endnote>
  <w:endnote w:type="continuationSeparator" w:id="0">
    <w:p w14:paraId="58C880D1" w14:textId="77777777" w:rsidR="00CE2D9A" w:rsidRDefault="00CE2D9A" w:rsidP="003548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DejaVu Sans"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Liberation Mono">
    <w:panose1 w:val="02070409020205020404"/>
    <w:charset w:val="CC"/>
    <w:family w:val="modern"/>
    <w:pitch w:val="fixed"/>
    <w:sig w:usb0="E0000AFF" w:usb1="400078FF" w:usb2="00000001" w:usb3="00000000" w:csb0="000001B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2219975"/>
      <w:docPartObj>
        <w:docPartGallery w:val="Page Numbers (Bottom of Page)"/>
        <w:docPartUnique/>
      </w:docPartObj>
    </w:sdtPr>
    <w:sdtEndPr/>
    <w:sdtContent>
      <w:p w14:paraId="253D2A17" w14:textId="55DD00AD" w:rsidR="00923110" w:rsidRDefault="00923110">
        <w:pPr>
          <w:pStyle w:val="af7"/>
          <w:jc w:val="right"/>
        </w:pPr>
        <w:r w:rsidRPr="00312A4A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312A4A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312A4A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B915FA">
          <w:rPr>
            <w:rFonts w:ascii="Times New Roman" w:hAnsi="Times New Roman" w:cs="Times New Roman"/>
            <w:noProof/>
            <w:sz w:val="20"/>
            <w:szCs w:val="20"/>
          </w:rPr>
          <w:t>9</w:t>
        </w:r>
        <w:r w:rsidRPr="00312A4A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14:paraId="2938737D" w14:textId="77777777" w:rsidR="00923110" w:rsidRDefault="00923110">
    <w:pPr>
      <w:pStyle w:val="af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74E0ED" w14:textId="77777777" w:rsidR="00CE2D9A" w:rsidRDefault="00CE2D9A" w:rsidP="00354820">
      <w:pPr>
        <w:spacing w:after="0" w:line="240" w:lineRule="auto"/>
      </w:pPr>
      <w:r>
        <w:separator/>
      </w:r>
    </w:p>
  </w:footnote>
  <w:footnote w:type="continuationSeparator" w:id="0">
    <w:p w14:paraId="761F7B1C" w14:textId="77777777" w:rsidR="00CE2D9A" w:rsidRDefault="00CE2D9A" w:rsidP="003548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2219F7"/>
    <w:multiLevelType w:val="hybridMultilevel"/>
    <w:tmpl w:val="7FB48F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987844"/>
    <w:multiLevelType w:val="hybridMultilevel"/>
    <w:tmpl w:val="4B2C400E"/>
    <w:lvl w:ilvl="0" w:tplc="4920E72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en-US" w:vendorID="64" w:dllVersion="6" w:nlCheck="1" w:checkStyle="0"/>
  <w:activeWritingStyle w:appName="MSWord" w:lang="en-CA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attachedTemplate r:id="rId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1C09"/>
    <w:rsid w:val="000048C7"/>
    <w:rsid w:val="00007C32"/>
    <w:rsid w:val="00011089"/>
    <w:rsid w:val="00020538"/>
    <w:rsid w:val="00041B4F"/>
    <w:rsid w:val="00044F84"/>
    <w:rsid w:val="000455EC"/>
    <w:rsid w:val="000455F1"/>
    <w:rsid w:val="00046150"/>
    <w:rsid w:val="000509DB"/>
    <w:rsid w:val="0005432C"/>
    <w:rsid w:val="00060FB8"/>
    <w:rsid w:val="00061463"/>
    <w:rsid w:val="0006173A"/>
    <w:rsid w:val="00064365"/>
    <w:rsid w:val="00065A65"/>
    <w:rsid w:val="00066EBB"/>
    <w:rsid w:val="000717C7"/>
    <w:rsid w:val="000726C9"/>
    <w:rsid w:val="0008148D"/>
    <w:rsid w:val="0009248E"/>
    <w:rsid w:val="00097BCE"/>
    <w:rsid w:val="000A31A4"/>
    <w:rsid w:val="000A5237"/>
    <w:rsid w:val="000B2650"/>
    <w:rsid w:val="000B5DEE"/>
    <w:rsid w:val="000B633C"/>
    <w:rsid w:val="000B76B4"/>
    <w:rsid w:val="000C766B"/>
    <w:rsid w:val="000D260B"/>
    <w:rsid w:val="000E3FB1"/>
    <w:rsid w:val="000E417E"/>
    <w:rsid w:val="000E64C1"/>
    <w:rsid w:val="000F41CF"/>
    <w:rsid w:val="00103814"/>
    <w:rsid w:val="00104506"/>
    <w:rsid w:val="00104C6E"/>
    <w:rsid w:val="00105960"/>
    <w:rsid w:val="0010670A"/>
    <w:rsid w:val="0011123B"/>
    <w:rsid w:val="001171B1"/>
    <w:rsid w:val="001176EC"/>
    <w:rsid w:val="00127D5C"/>
    <w:rsid w:val="0013002F"/>
    <w:rsid w:val="0013564D"/>
    <w:rsid w:val="0014159E"/>
    <w:rsid w:val="00141D0C"/>
    <w:rsid w:val="001435A9"/>
    <w:rsid w:val="00143B92"/>
    <w:rsid w:val="001468D3"/>
    <w:rsid w:val="0015160D"/>
    <w:rsid w:val="00152EB2"/>
    <w:rsid w:val="001531F7"/>
    <w:rsid w:val="00155F26"/>
    <w:rsid w:val="00160820"/>
    <w:rsid w:val="00182550"/>
    <w:rsid w:val="00182D4F"/>
    <w:rsid w:val="00183B8C"/>
    <w:rsid w:val="001869AA"/>
    <w:rsid w:val="001A4E5D"/>
    <w:rsid w:val="001B4E33"/>
    <w:rsid w:val="001B7C13"/>
    <w:rsid w:val="001C0EF5"/>
    <w:rsid w:val="001C15DE"/>
    <w:rsid w:val="001C2FEC"/>
    <w:rsid w:val="001D13FF"/>
    <w:rsid w:val="001D3271"/>
    <w:rsid w:val="001D4FC4"/>
    <w:rsid w:val="001D5FA6"/>
    <w:rsid w:val="001E0579"/>
    <w:rsid w:val="001E13B4"/>
    <w:rsid w:val="001E44C2"/>
    <w:rsid w:val="001E6850"/>
    <w:rsid w:val="001E6970"/>
    <w:rsid w:val="001F0ECF"/>
    <w:rsid w:val="001F2296"/>
    <w:rsid w:val="001F739A"/>
    <w:rsid w:val="001F77E9"/>
    <w:rsid w:val="00201601"/>
    <w:rsid w:val="0020193B"/>
    <w:rsid w:val="00202C55"/>
    <w:rsid w:val="0020643C"/>
    <w:rsid w:val="00214202"/>
    <w:rsid w:val="00214C63"/>
    <w:rsid w:val="002153F8"/>
    <w:rsid w:val="0022103C"/>
    <w:rsid w:val="00222A3B"/>
    <w:rsid w:val="00247E65"/>
    <w:rsid w:val="00255C82"/>
    <w:rsid w:val="00262659"/>
    <w:rsid w:val="002642E8"/>
    <w:rsid w:val="00282918"/>
    <w:rsid w:val="002931E3"/>
    <w:rsid w:val="0029692C"/>
    <w:rsid w:val="00296FFA"/>
    <w:rsid w:val="002A0AE6"/>
    <w:rsid w:val="002A353D"/>
    <w:rsid w:val="002A61C2"/>
    <w:rsid w:val="002A7DA9"/>
    <w:rsid w:val="002B0482"/>
    <w:rsid w:val="002B3FB1"/>
    <w:rsid w:val="002C5AF7"/>
    <w:rsid w:val="002D2716"/>
    <w:rsid w:val="002D78D2"/>
    <w:rsid w:val="002E3488"/>
    <w:rsid w:val="002F178C"/>
    <w:rsid w:val="002F2F89"/>
    <w:rsid w:val="00300297"/>
    <w:rsid w:val="00301BDE"/>
    <w:rsid w:val="003034E3"/>
    <w:rsid w:val="00312207"/>
    <w:rsid w:val="00312A4A"/>
    <w:rsid w:val="0031558D"/>
    <w:rsid w:val="00315C79"/>
    <w:rsid w:val="00321454"/>
    <w:rsid w:val="00322227"/>
    <w:rsid w:val="003314E1"/>
    <w:rsid w:val="00331ED9"/>
    <w:rsid w:val="003335F8"/>
    <w:rsid w:val="00335EE4"/>
    <w:rsid w:val="003360C9"/>
    <w:rsid w:val="00340CD4"/>
    <w:rsid w:val="00341131"/>
    <w:rsid w:val="00346100"/>
    <w:rsid w:val="003466B2"/>
    <w:rsid w:val="00354820"/>
    <w:rsid w:val="003640E7"/>
    <w:rsid w:val="00370A39"/>
    <w:rsid w:val="00374001"/>
    <w:rsid w:val="00375B15"/>
    <w:rsid w:val="00383C9D"/>
    <w:rsid w:val="00384244"/>
    <w:rsid w:val="0038504D"/>
    <w:rsid w:val="003A03CE"/>
    <w:rsid w:val="003A3740"/>
    <w:rsid w:val="003A7AAC"/>
    <w:rsid w:val="003B4452"/>
    <w:rsid w:val="003C01D2"/>
    <w:rsid w:val="003C2101"/>
    <w:rsid w:val="003C481C"/>
    <w:rsid w:val="003C6D25"/>
    <w:rsid w:val="003D17E8"/>
    <w:rsid w:val="003D26FF"/>
    <w:rsid w:val="003D677D"/>
    <w:rsid w:val="003F02A8"/>
    <w:rsid w:val="0040070C"/>
    <w:rsid w:val="00405ADB"/>
    <w:rsid w:val="00410457"/>
    <w:rsid w:val="004131C9"/>
    <w:rsid w:val="0041756F"/>
    <w:rsid w:val="0042165E"/>
    <w:rsid w:val="00434701"/>
    <w:rsid w:val="004355A3"/>
    <w:rsid w:val="00441A7F"/>
    <w:rsid w:val="00447D91"/>
    <w:rsid w:val="00451BB1"/>
    <w:rsid w:val="00453AB7"/>
    <w:rsid w:val="004573F4"/>
    <w:rsid w:val="004635DB"/>
    <w:rsid w:val="00485EE2"/>
    <w:rsid w:val="00492344"/>
    <w:rsid w:val="00494B88"/>
    <w:rsid w:val="004A5987"/>
    <w:rsid w:val="004B027A"/>
    <w:rsid w:val="004B05D3"/>
    <w:rsid w:val="004B64B6"/>
    <w:rsid w:val="004B7FC9"/>
    <w:rsid w:val="004C4A55"/>
    <w:rsid w:val="004C5A81"/>
    <w:rsid w:val="004D2618"/>
    <w:rsid w:val="004E0B9D"/>
    <w:rsid w:val="004E426C"/>
    <w:rsid w:val="004F4622"/>
    <w:rsid w:val="004F5466"/>
    <w:rsid w:val="00512739"/>
    <w:rsid w:val="005149C5"/>
    <w:rsid w:val="00517B3F"/>
    <w:rsid w:val="0053503F"/>
    <w:rsid w:val="00536274"/>
    <w:rsid w:val="005520EE"/>
    <w:rsid w:val="00556788"/>
    <w:rsid w:val="00561196"/>
    <w:rsid w:val="00564052"/>
    <w:rsid w:val="00567A62"/>
    <w:rsid w:val="00581B21"/>
    <w:rsid w:val="00583000"/>
    <w:rsid w:val="005832FE"/>
    <w:rsid w:val="00594292"/>
    <w:rsid w:val="005965F1"/>
    <w:rsid w:val="00596DA7"/>
    <w:rsid w:val="005A4925"/>
    <w:rsid w:val="005A49C9"/>
    <w:rsid w:val="005B06C5"/>
    <w:rsid w:val="005C684C"/>
    <w:rsid w:val="005D13C5"/>
    <w:rsid w:val="005D2643"/>
    <w:rsid w:val="005E0612"/>
    <w:rsid w:val="005E3AE1"/>
    <w:rsid w:val="005E5473"/>
    <w:rsid w:val="005E6E33"/>
    <w:rsid w:val="005F1DAE"/>
    <w:rsid w:val="006102FD"/>
    <w:rsid w:val="00612265"/>
    <w:rsid w:val="0061531F"/>
    <w:rsid w:val="0061568C"/>
    <w:rsid w:val="00620903"/>
    <w:rsid w:val="006216CC"/>
    <w:rsid w:val="0063731C"/>
    <w:rsid w:val="00651270"/>
    <w:rsid w:val="00651CB9"/>
    <w:rsid w:val="00674FC5"/>
    <w:rsid w:val="006826E5"/>
    <w:rsid w:val="006864EE"/>
    <w:rsid w:val="00686949"/>
    <w:rsid w:val="006905EB"/>
    <w:rsid w:val="006924C9"/>
    <w:rsid w:val="0069391B"/>
    <w:rsid w:val="006A4C5E"/>
    <w:rsid w:val="006A5284"/>
    <w:rsid w:val="006A72E8"/>
    <w:rsid w:val="006B16E1"/>
    <w:rsid w:val="006C45B6"/>
    <w:rsid w:val="006D2556"/>
    <w:rsid w:val="006E2F5E"/>
    <w:rsid w:val="00712DCE"/>
    <w:rsid w:val="00717389"/>
    <w:rsid w:val="007218BC"/>
    <w:rsid w:val="00726C5C"/>
    <w:rsid w:val="00730DED"/>
    <w:rsid w:val="00730EA3"/>
    <w:rsid w:val="0073691D"/>
    <w:rsid w:val="00736F97"/>
    <w:rsid w:val="00737B86"/>
    <w:rsid w:val="00743F15"/>
    <w:rsid w:val="0076029E"/>
    <w:rsid w:val="0076313E"/>
    <w:rsid w:val="007656AC"/>
    <w:rsid w:val="00765BEE"/>
    <w:rsid w:val="00774FB9"/>
    <w:rsid w:val="00776A6A"/>
    <w:rsid w:val="00785594"/>
    <w:rsid w:val="00786DED"/>
    <w:rsid w:val="007A162C"/>
    <w:rsid w:val="007A4CBB"/>
    <w:rsid w:val="007A6DD1"/>
    <w:rsid w:val="007A7817"/>
    <w:rsid w:val="007B05E6"/>
    <w:rsid w:val="007B46FD"/>
    <w:rsid w:val="007B7BE5"/>
    <w:rsid w:val="007C0F21"/>
    <w:rsid w:val="007C12B5"/>
    <w:rsid w:val="007D0D37"/>
    <w:rsid w:val="007D118B"/>
    <w:rsid w:val="007D1225"/>
    <w:rsid w:val="007D1F3D"/>
    <w:rsid w:val="007D347F"/>
    <w:rsid w:val="007D72CD"/>
    <w:rsid w:val="007E0634"/>
    <w:rsid w:val="007F61BF"/>
    <w:rsid w:val="008126BF"/>
    <w:rsid w:val="008133F8"/>
    <w:rsid w:val="00813D9B"/>
    <w:rsid w:val="00814AD7"/>
    <w:rsid w:val="00815EBC"/>
    <w:rsid w:val="00824FBB"/>
    <w:rsid w:val="008338F5"/>
    <w:rsid w:val="00834CD4"/>
    <w:rsid w:val="00835093"/>
    <w:rsid w:val="00837089"/>
    <w:rsid w:val="00851D20"/>
    <w:rsid w:val="00857F3B"/>
    <w:rsid w:val="00872799"/>
    <w:rsid w:val="00873729"/>
    <w:rsid w:val="00877DB7"/>
    <w:rsid w:val="00886682"/>
    <w:rsid w:val="008876BD"/>
    <w:rsid w:val="008900D2"/>
    <w:rsid w:val="00890923"/>
    <w:rsid w:val="00890C8C"/>
    <w:rsid w:val="008945DD"/>
    <w:rsid w:val="00897538"/>
    <w:rsid w:val="008A1D34"/>
    <w:rsid w:val="008A2195"/>
    <w:rsid w:val="008A3485"/>
    <w:rsid w:val="008B23F0"/>
    <w:rsid w:val="008C5F63"/>
    <w:rsid w:val="008C6307"/>
    <w:rsid w:val="008D5E90"/>
    <w:rsid w:val="008E3F50"/>
    <w:rsid w:val="008F4139"/>
    <w:rsid w:val="008F6DF8"/>
    <w:rsid w:val="008F745D"/>
    <w:rsid w:val="009054A3"/>
    <w:rsid w:val="00906226"/>
    <w:rsid w:val="009140BD"/>
    <w:rsid w:val="00914A30"/>
    <w:rsid w:val="0092117A"/>
    <w:rsid w:val="00923110"/>
    <w:rsid w:val="00932A69"/>
    <w:rsid w:val="00935746"/>
    <w:rsid w:val="00954032"/>
    <w:rsid w:val="00957F05"/>
    <w:rsid w:val="00963DD2"/>
    <w:rsid w:val="00974F52"/>
    <w:rsid w:val="00980BFA"/>
    <w:rsid w:val="0098318C"/>
    <w:rsid w:val="009915E6"/>
    <w:rsid w:val="009A79CD"/>
    <w:rsid w:val="009B0B93"/>
    <w:rsid w:val="009B0FAC"/>
    <w:rsid w:val="009B2E05"/>
    <w:rsid w:val="009B2FFA"/>
    <w:rsid w:val="009B524E"/>
    <w:rsid w:val="009D2730"/>
    <w:rsid w:val="009D2D0F"/>
    <w:rsid w:val="009D74B4"/>
    <w:rsid w:val="009E6283"/>
    <w:rsid w:val="009F0983"/>
    <w:rsid w:val="009F22D8"/>
    <w:rsid w:val="009F3CCA"/>
    <w:rsid w:val="009F514E"/>
    <w:rsid w:val="009F6F7F"/>
    <w:rsid w:val="00A22741"/>
    <w:rsid w:val="00A2450A"/>
    <w:rsid w:val="00A320CA"/>
    <w:rsid w:val="00A3302B"/>
    <w:rsid w:val="00A33126"/>
    <w:rsid w:val="00A33DCF"/>
    <w:rsid w:val="00A366B6"/>
    <w:rsid w:val="00A36CAA"/>
    <w:rsid w:val="00A55129"/>
    <w:rsid w:val="00A609FF"/>
    <w:rsid w:val="00A67F77"/>
    <w:rsid w:val="00A70851"/>
    <w:rsid w:val="00A72808"/>
    <w:rsid w:val="00A765D5"/>
    <w:rsid w:val="00A77959"/>
    <w:rsid w:val="00A80676"/>
    <w:rsid w:val="00A8160D"/>
    <w:rsid w:val="00A85436"/>
    <w:rsid w:val="00A93FAC"/>
    <w:rsid w:val="00AA065C"/>
    <w:rsid w:val="00AA426D"/>
    <w:rsid w:val="00AB2C16"/>
    <w:rsid w:val="00AB50A3"/>
    <w:rsid w:val="00AB7EDB"/>
    <w:rsid w:val="00AD30AF"/>
    <w:rsid w:val="00AD4F34"/>
    <w:rsid w:val="00AE2B1C"/>
    <w:rsid w:val="00AE77C8"/>
    <w:rsid w:val="00AF0357"/>
    <w:rsid w:val="00AF329A"/>
    <w:rsid w:val="00AF4867"/>
    <w:rsid w:val="00AF554B"/>
    <w:rsid w:val="00B06782"/>
    <w:rsid w:val="00B075D1"/>
    <w:rsid w:val="00B10CDA"/>
    <w:rsid w:val="00B11C9E"/>
    <w:rsid w:val="00B13B56"/>
    <w:rsid w:val="00B14B85"/>
    <w:rsid w:val="00B15BCE"/>
    <w:rsid w:val="00B21729"/>
    <w:rsid w:val="00B3275C"/>
    <w:rsid w:val="00B32901"/>
    <w:rsid w:val="00B35FDE"/>
    <w:rsid w:val="00B4185E"/>
    <w:rsid w:val="00B512E0"/>
    <w:rsid w:val="00B71EA1"/>
    <w:rsid w:val="00B72CE2"/>
    <w:rsid w:val="00B77BC3"/>
    <w:rsid w:val="00B85DD0"/>
    <w:rsid w:val="00B9108D"/>
    <w:rsid w:val="00B915FA"/>
    <w:rsid w:val="00B92273"/>
    <w:rsid w:val="00B95E7E"/>
    <w:rsid w:val="00BB043B"/>
    <w:rsid w:val="00BB0552"/>
    <w:rsid w:val="00BB09FE"/>
    <w:rsid w:val="00BB15DF"/>
    <w:rsid w:val="00BB2BBC"/>
    <w:rsid w:val="00BC44BB"/>
    <w:rsid w:val="00BD205C"/>
    <w:rsid w:val="00BD27D9"/>
    <w:rsid w:val="00BD6409"/>
    <w:rsid w:val="00BE05C7"/>
    <w:rsid w:val="00BE4A1E"/>
    <w:rsid w:val="00BF6F02"/>
    <w:rsid w:val="00C024BE"/>
    <w:rsid w:val="00C05CC3"/>
    <w:rsid w:val="00C06E4E"/>
    <w:rsid w:val="00C07BC0"/>
    <w:rsid w:val="00C166B5"/>
    <w:rsid w:val="00C2218D"/>
    <w:rsid w:val="00C22A7C"/>
    <w:rsid w:val="00C236EC"/>
    <w:rsid w:val="00C263CB"/>
    <w:rsid w:val="00C276CD"/>
    <w:rsid w:val="00C31E08"/>
    <w:rsid w:val="00C3432C"/>
    <w:rsid w:val="00C37304"/>
    <w:rsid w:val="00C4117C"/>
    <w:rsid w:val="00C46D41"/>
    <w:rsid w:val="00C50F5D"/>
    <w:rsid w:val="00C61484"/>
    <w:rsid w:val="00C61D22"/>
    <w:rsid w:val="00C65960"/>
    <w:rsid w:val="00C66821"/>
    <w:rsid w:val="00C67DCC"/>
    <w:rsid w:val="00C7174D"/>
    <w:rsid w:val="00C7711D"/>
    <w:rsid w:val="00C81237"/>
    <w:rsid w:val="00C84DCD"/>
    <w:rsid w:val="00C86F8C"/>
    <w:rsid w:val="00C9094C"/>
    <w:rsid w:val="00C90C49"/>
    <w:rsid w:val="00C92A1D"/>
    <w:rsid w:val="00CA75A3"/>
    <w:rsid w:val="00CA7A5D"/>
    <w:rsid w:val="00CB1676"/>
    <w:rsid w:val="00CB2180"/>
    <w:rsid w:val="00CB7A35"/>
    <w:rsid w:val="00CC1633"/>
    <w:rsid w:val="00CC285D"/>
    <w:rsid w:val="00CC2E2A"/>
    <w:rsid w:val="00CC7A89"/>
    <w:rsid w:val="00CD226F"/>
    <w:rsid w:val="00CD5062"/>
    <w:rsid w:val="00CE2D9A"/>
    <w:rsid w:val="00CE44DF"/>
    <w:rsid w:val="00CE655C"/>
    <w:rsid w:val="00CF2A06"/>
    <w:rsid w:val="00CF57FD"/>
    <w:rsid w:val="00CF5ABD"/>
    <w:rsid w:val="00CF7727"/>
    <w:rsid w:val="00D07644"/>
    <w:rsid w:val="00D23B17"/>
    <w:rsid w:val="00D23FF0"/>
    <w:rsid w:val="00D241E2"/>
    <w:rsid w:val="00D271DE"/>
    <w:rsid w:val="00D32861"/>
    <w:rsid w:val="00D36D45"/>
    <w:rsid w:val="00D4121C"/>
    <w:rsid w:val="00D43A52"/>
    <w:rsid w:val="00D469CC"/>
    <w:rsid w:val="00D46B4D"/>
    <w:rsid w:val="00D56219"/>
    <w:rsid w:val="00D61C09"/>
    <w:rsid w:val="00D62CFC"/>
    <w:rsid w:val="00D73155"/>
    <w:rsid w:val="00D81BA2"/>
    <w:rsid w:val="00D853F4"/>
    <w:rsid w:val="00D92FBF"/>
    <w:rsid w:val="00D93940"/>
    <w:rsid w:val="00D96E43"/>
    <w:rsid w:val="00D97531"/>
    <w:rsid w:val="00DA1605"/>
    <w:rsid w:val="00DA26C4"/>
    <w:rsid w:val="00DA431B"/>
    <w:rsid w:val="00DA4432"/>
    <w:rsid w:val="00DB2AFC"/>
    <w:rsid w:val="00DB3222"/>
    <w:rsid w:val="00DB5A3A"/>
    <w:rsid w:val="00DB5FAF"/>
    <w:rsid w:val="00DC29C1"/>
    <w:rsid w:val="00DC2B16"/>
    <w:rsid w:val="00DC2CC5"/>
    <w:rsid w:val="00DC69DC"/>
    <w:rsid w:val="00DE27AF"/>
    <w:rsid w:val="00DE4470"/>
    <w:rsid w:val="00E0679F"/>
    <w:rsid w:val="00E102FA"/>
    <w:rsid w:val="00E11326"/>
    <w:rsid w:val="00E153F4"/>
    <w:rsid w:val="00E17CBF"/>
    <w:rsid w:val="00E2350B"/>
    <w:rsid w:val="00E35BC2"/>
    <w:rsid w:val="00E363BA"/>
    <w:rsid w:val="00E40822"/>
    <w:rsid w:val="00E519A3"/>
    <w:rsid w:val="00E54775"/>
    <w:rsid w:val="00E65248"/>
    <w:rsid w:val="00E741CE"/>
    <w:rsid w:val="00E753B5"/>
    <w:rsid w:val="00E87631"/>
    <w:rsid w:val="00E9131B"/>
    <w:rsid w:val="00EA01E7"/>
    <w:rsid w:val="00EA42C0"/>
    <w:rsid w:val="00EA784E"/>
    <w:rsid w:val="00EA7B5B"/>
    <w:rsid w:val="00EB36A9"/>
    <w:rsid w:val="00ED066D"/>
    <w:rsid w:val="00EE2338"/>
    <w:rsid w:val="00EE2BCF"/>
    <w:rsid w:val="00EE32A4"/>
    <w:rsid w:val="00EF05A5"/>
    <w:rsid w:val="00EF6358"/>
    <w:rsid w:val="00F12C35"/>
    <w:rsid w:val="00F17D94"/>
    <w:rsid w:val="00F22FEF"/>
    <w:rsid w:val="00F36F78"/>
    <w:rsid w:val="00F43143"/>
    <w:rsid w:val="00F47B15"/>
    <w:rsid w:val="00F50315"/>
    <w:rsid w:val="00F55FE2"/>
    <w:rsid w:val="00F61650"/>
    <w:rsid w:val="00F64DD7"/>
    <w:rsid w:val="00F675B4"/>
    <w:rsid w:val="00F70C69"/>
    <w:rsid w:val="00F72C9B"/>
    <w:rsid w:val="00F82681"/>
    <w:rsid w:val="00F901FE"/>
    <w:rsid w:val="00F91431"/>
    <w:rsid w:val="00F95E83"/>
    <w:rsid w:val="00FA498D"/>
    <w:rsid w:val="00FB415E"/>
    <w:rsid w:val="00FC06FD"/>
    <w:rsid w:val="00FC7B35"/>
    <w:rsid w:val="00FD0405"/>
    <w:rsid w:val="00FD17CB"/>
    <w:rsid w:val="00FE33D9"/>
    <w:rsid w:val="00FE554E"/>
    <w:rsid w:val="00FE6AFE"/>
    <w:rsid w:val="00FF5D53"/>
    <w:rsid w:val="00FF6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81AA1E"/>
  <w15:docId w15:val="{30C43245-1FE3-42E5-9B84-05DBD84C0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415E"/>
    <w:pPr>
      <w:spacing w:after="200" w:line="276" w:lineRule="auto"/>
    </w:pPr>
  </w:style>
  <w:style w:type="paragraph" w:styleId="1">
    <w:name w:val="heading 1"/>
    <w:basedOn w:val="a"/>
    <w:link w:val="10"/>
    <w:uiPriority w:val="9"/>
    <w:qFormat/>
    <w:rsid w:val="00A7280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30EA3"/>
    <w:pPr>
      <w:spacing w:after="0" w:line="240" w:lineRule="auto"/>
    </w:pPr>
  </w:style>
  <w:style w:type="character" w:styleId="a4">
    <w:name w:val="Hyperlink"/>
    <w:basedOn w:val="a0"/>
    <w:unhideWhenUsed/>
    <w:rsid w:val="00CE655C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46B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46B4D"/>
    <w:rPr>
      <w:rFonts w:ascii="Segoe UI" w:hAnsi="Segoe UI" w:cs="Segoe UI"/>
      <w:sz w:val="18"/>
      <w:szCs w:val="18"/>
    </w:rPr>
  </w:style>
  <w:style w:type="paragraph" w:styleId="a7">
    <w:name w:val="endnote text"/>
    <w:basedOn w:val="a"/>
    <w:link w:val="a8"/>
    <w:uiPriority w:val="99"/>
    <w:semiHidden/>
    <w:unhideWhenUsed/>
    <w:rsid w:val="00354820"/>
    <w:pPr>
      <w:spacing w:after="0" w:line="240" w:lineRule="auto"/>
    </w:pPr>
    <w:rPr>
      <w:sz w:val="20"/>
      <w:szCs w:val="20"/>
    </w:rPr>
  </w:style>
  <w:style w:type="character" w:customStyle="1" w:styleId="a8">
    <w:name w:val="Текст концевой сноски Знак"/>
    <w:basedOn w:val="a0"/>
    <w:link w:val="a7"/>
    <w:uiPriority w:val="99"/>
    <w:semiHidden/>
    <w:rsid w:val="00354820"/>
    <w:rPr>
      <w:sz w:val="20"/>
      <w:szCs w:val="20"/>
    </w:rPr>
  </w:style>
  <w:style w:type="character" w:styleId="a9">
    <w:name w:val="endnote reference"/>
    <w:basedOn w:val="a0"/>
    <w:uiPriority w:val="99"/>
    <w:semiHidden/>
    <w:unhideWhenUsed/>
    <w:rsid w:val="00354820"/>
    <w:rPr>
      <w:vertAlign w:val="superscript"/>
    </w:rPr>
  </w:style>
  <w:style w:type="paragraph" w:styleId="aa">
    <w:name w:val="footnote text"/>
    <w:basedOn w:val="a"/>
    <w:link w:val="ab"/>
    <w:uiPriority w:val="99"/>
    <w:semiHidden/>
    <w:unhideWhenUsed/>
    <w:rsid w:val="00354820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354820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354820"/>
    <w:rPr>
      <w:vertAlign w:val="superscript"/>
    </w:rPr>
  </w:style>
  <w:style w:type="paragraph" w:styleId="ad">
    <w:name w:val="Revision"/>
    <w:hidden/>
    <w:uiPriority w:val="99"/>
    <w:semiHidden/>
    <w:rsid w:val="00354820"/>
    <w:pPr>
      <w:spacing w:after="0" w:line="240" w:lineRule="auto"/>
    </w:pPr>
  </w:style>
  <w:style w:type="character" w:styleId="ae">
    <w:name w:val="annotation reference"/>
    <w:basedOn w:val="a0"/>
    <w:uiPriority w:val="99"/>
    <w:semiHidden/>
    <w:unhideWhenUsed/>
    <w:rsid w:val="008A3485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8A3485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8A3485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8A3485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8A3485"/>
    <w:rPr>
      <w:b/>
      <w:bCs/>
      <w:sz w:val="20"/>
      <w:szCs w:val="20"/>
    </w:rPr>
  </w:style>
  <w:style w:type="table" w:customStyle="1" w:styleId="11">
    <w:name w:val="Сетка таблицы1"/>
    <w:basedOn w:val="a1"/>
    <w:next w:val="af3"/>
    <w:uiPriority w:val="39"/>
    <w:rsid w:val="003A3740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3">
    <w:name w:val="Table Grid"/>
    <w:basedOn w:val="a1"/>
    <w:uiPriority w:val="39"/>
    <w:rsid w:val="003A37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f3"/>
    <w:uiPriority w:val="39"/>
    <w:rsid w:val="003A3740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List Paragraph"/>
    <w:basedOn w:val="a"/>
    <w:uiPriority w:val="34"/>
    <w:qFormat/>
    <w:rsid w:val="00620903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A7280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f5">
    <w:name w:val="header"/>
    <w:basedOn w:val="a"/>
    <w:link w:val="af6"/>
    <w:uiPriority w:val="99"/>
    <w:unhideWhenUsed/>
    <w:rsid w:val="009231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  <w:rsid w:val="00923110"/>
  </w:style>
  <w:style w:type="paragraph" w:styleId="af7">
    <w:name w:val="footer"/>
    <w:basedOn w:val="a"/>
    <w:link w:val="af8"/>
    <w:uiPriority w:val="99"/>
    <w:unhideWhenUsed/>
    <w:rsid w:val="009231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basedOn w:val="a0"/>
    <w:link w:val="af7"/>
    <w:uiPriority w:val="99"/>
    <w:rsid w:val="00923110"/>
  </w:style>
  <w:style w:type="paragraph" w:customStyle="1" w:styleId="Heading">
    <w:name w:val="Heading"/>
    <w:basedOn w:val="a"/>
    <w:next w:val="af9"/>
    <w:qFormat/>
    <w:rsid w:val="003D677D"/>
    <w:pPr>
      <w:keepNext/>
      <w:widowControl w:val="0"/>
      <w:spacing w:before="240" w:after="120" w:line="240" w:lineRule="auto"/>
    </w:pPr>
    <w:rPr>
      <w:rFonts w:ascii="Liberation Sans" w:eastAsia="DejaVu Sans" w:hAnsi="Liberation Sans" w:cs="DejaVu Sans"/>
      <w:sz w:val="28"/>
      <w:szCs w:val="28"/>
      <w:lang w:val="en-US" w:eastAsia="zh-CN" w:bidi="hi-IN"/>
    </w:rPr>
  </w:style>
  <w:style w:type="paragraph" w:customStyle="1" w:styleId="PreformattedText">
    <w:name w:val="Preformatted Text"/>
    <w:basedOn w:val="a"/>
    <w:qFormat/>
    <w:rsid w:val="003D677D"/>
    <w:pPr>
      <w:widowControl w:val="0"/>
      <w:spacing w:after="0" w:line="240" w:lineRule="auto"/>
    </w:pPr>
    <w:rPr>
      <w:rFonts w:ascii="Liberation Mono" w:eastAsia="Liberation Mono" w:hAnsi="Liberation Mono" w:cs="Liberation Mono"/>
      <w:sz w:val="20"/>
      <w:szCs w:val="20"/>
      <w:lang w:val="en-US" w:eastAsia="zh-CN" w:bidi="hi-IN"/>
    </w:rPr>
  </w:style>
  <w:style w:type="paragraph" w:styleId="af9">
    <w:name w:val="Body Text"/>
    <w:basedOn w:val="a"/>
    <w:link w:val="afa"/>
    <w:uiPriority w:val="99"/>
    <w:semiHidden/>
    <w:unhideWhenUsed/>
    <w:rsid w:val="003D677D"/>
    <w:pPr>
      <w:spacing w:after="120"/>
    </w:pPr>
  </w:style>
  <w:style w:type="character" w:customStyle="1" w:styleId="afa">
    <w:name w:val="Основной текст Знак"/>
    <w:basedOn w:val="a0"/>
    <w:link w:val="af9"/>
    <w:uiPriority w:val="99"/>
    <w:semiHidden/>
    <w:rsid w:val="003D677D"/>
  </w:style>
  <w:style w:type="character" w:styleId="afb">
    <w:name w:val="Strong"/>
    <w:basedOn w:val="a0"/>
    <w:uiPriority w:val="22"/>
    <w:qFormat/>
    <w:rsid w:val="00980BFA"/>
    <w:rPr>
      <w:b w:val="0"/>
      <w:bCs/>
    </w:rPr>
  </w:style>
  <w:style w:type="character" w:customStyle="1" w:styleId="UnresolvedMention">
    <w:name w:val="Unresolved Mention"/>
    <w:basedOn w:val="a0"/>
    <w:uiPriority w:val="99"/>
    <w:semiHidden/>
    <w:unhideWhenUsed/>
    <w:rsid w:val="009D2D0F"/>
    <w:rPr>
      <w:color w:val="605E5C"/>
      <w:shd w:val="clear" w:color="auto" w:fill="E1DFDD"/>
    </w:rPr>
  </w:style>
  <w:style w:type="paragraph" w:customStyle="1" w:styleId="ConsPlusNonformat">
    <w:name w:val="ConsPlusNonformat"/>
    <w:rsid w:val="00C7174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05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04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86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63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2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8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6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2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2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FDF7F818E28ADF277F55A728DF3DDC666FE7FBCA5671D9C15B2A933B655FB3AB529FAAC11zFt7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C0C179119D945C315F11691BAA928B45DD92E0A3AB1C6E9C9304CD5FV3v5O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B543~1.KOR\AppData\Local\Temp\10\7zO8EFA.tmp\&#1064;&#1072;&#1073;&#1083;&#1086;&#1085;%20&#1044;&#1086;&#1075;&#1086;&#1074;&#1086;&#1088;&#1072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4CC4E7-CB80-4314-ADE9-C32429E762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Шаблон Договора</Template>
  <TotalTime>402</TotalTime>
  <Pages>9</Pages>
  <Words>3351</Words>
  <Characters>19101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22408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p.korotkevich</dc:creator>
  <cp:lastModifiedBy>Ирина</cp:lastModifiedBy>
  <cp:revision>43</cp:revision>
  <cp:lastPrinted>2020-12-21T17:05:00Z</cp:lastPrinted>
  <dcterms:created xsi:type="dcterms:W3CDTF">2025-01-22T06:20:00Z</dcterms:created>
  <dcterms:modified xsi:type="dcterms:W3CDTF">2026-07-10T06:51:00Z</dcterms:modified>
</cp:coreProperties>
</file>