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89AA2" w14:textId="77777777" w:rsidR="00BA0128" w:rsidRPr="0015466F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15466F">
        <w:rPr>
          <w:b/>
          <w:sz w:val="22"/>
          <w:szCs w:val="22"/>
        </w:rPr>
        <w:t xml:space="preserve">ДОГОВОР </w:t>
      </w:r>
      <w:r w:rsidRPr="0015466F">
        <w:rPr>
          <w:b/>
          <w:sz w:val="22"/>
          <w:szCs w:val="22"/>
          <w:shd w:val="clear" w:color="auto" w:fill="FFFFFF"/>
        </w:rPr>
        <w:t>№ ___</w:t>
      </w:r>
      <w:r w:rsidR="00A023E2" w:rsidRPr="0015466F">
        <w:rPr>
          <w:b/>
          <w:sz w:val="22"/>
          <w:szCs w:val="22"/>
          <w:shd w:val="clear" w:color="auto" w:fill="FFFFFF"/>
        </w:rPr>
        <w:t>/2</w:t>
      </w:r>
      <w:r w:rsidR="0017374A" w:rsidRPr="0015466F">
        <w:rPr>
          <w:b/>
          <w:sz w:val="22"/>
          <w:szCs w:val="22"/>
          <w:shd w:val="clear" w:color="auto" w:fill="FFFFFF"/>
        </w:rPr>
        <w:t>6</w:t>
      </w:r>
      <w:r w:rsidR="004667CE" w:rsidRPr="0015466F">
        <w:rPr>
          <w:b/>
          <w:sz w:val="22"/>
          <w:szCs w:val="22"/>
          <w:shd w:val="clear" w:color="auto" w:fill="FFFFFF"/>
        </w:rPr>
        <w:t xml:space="preserve"> - ЕАТ</w:t>
      </w:r>
    </w:p>
    <w:p w14:paraId="08D0FE2A" w14:textId="77777777" w:rsidR="00265FA8" w:rsidRPr="0015466F" w:rsidRDefault="00BF0B4F" w:rsidP="00265FA8">
      <w:pPr>
        <w:jc w:val="center"/>
        <w:rPr>
          <w:sz w:val="22"/>
          <w:szCs w:val="22"/>
        </w:rPr>
      </w:pPr>
      <w:r w:rsidRPr="0015466F">
        <w:rPr>
          <w:sz w:val="22"/>
          <w:szCs w:val="22"/>
        </w:rPr>
        <w:t>ИКЗ</w:t>
      </w:r>
      <w:r w:rsidR="00265FA8" w:rsidRPr="0015466F">
        <w:rPr>
          <w:sz w:val="22"/>
          <w:szCs w:val="22"/>
        </w:rPr>
        <w:t xml:space="preserve">: </w:t>
      </w:r>
      <w:r w:rsidR="00620D8E" w:rsidRPr="0015466F">
        <w:rPr>
          <w:sz w:val="22"/>
          <w:szCs w:val="22"/>
        </w:rPr>
        <w:t>261434600841043450100100070000000244</w:t>
      </w:r>
    </w:p>
    <w:p w14:paraId="54B34568" w14:textId="77777777" w:rsidR="00BA0128" w:rsidRPr="0015466F" w:rsidRDefault="00BA0128" w:rsidP="00265FA8">
      <w:pPr>
        <w:jc w:val="center"/>
        <w:rPr>
          <w:sz w:val="22"/>
          <w:szCs w:val="22"/>
        </w:rPr>
      </w:pPr>
      <w:r w:rsidRPr="0015466F">
        <w:rPr>
          <w:sz w:val="22"/>
          <w:szCs w:val="22"/>
        </w:rPr>
        <w:t xml:space="preserve">г. </w:t>
      </w:r>
      <w:r w:rsidR="00ED2B3F" w:rsidRPr="0015466F">
        <w:rPr>
          <w:sz w:val="22"/>
          <w:szCs w:val="22"/>
        </w:rPr>
        <w:t>Киров</w:t>
      </w:r>
      <w:r w:rsidRPr="0015466F">
        <w:rPr>
          <w:sz w:val="22"/>
          <w:szCs w:val="22"/>
        </w:rPr>
        <w:t xml:space="preserve">                                                                                      </w:t>
      </w:r>
      <w:proofErr w:type="gramStart"/>
      <w:r w:rsidRPr="0015466F">
        <w:rPr>
          <w:sz w:val="22"/>
          <w:szCs w:val="22"/>
        </w:rPr>
        <w:t xml:space="preserve">   «</w:t>
      </w:r>
      <w:proofErr w:type="gramEnd"/>
      <w:r w:rsidRPr="0015466F">
        <w:rPr>
          <w:sz w:val="22"/>
          <w:szCs w:val="22"/>
        </w:rPr>
        <w:t>____» ______________ 20</w:t>
      </w:r>
      <w:r w:rsidR="00265FA8" w:rsidRPr="0015466F">
        <w:rPr>
          <w:sz w:val="22"/>
          <w:szCs w:val="22"/>
        </w:rPr>
        <w:t>2</w:t>
      </w:r>
      <w:r w:rsidR="0017374A" w:rsidRPr="0015466F">
        <w:rPr>
          <w:sz w:val="22"/>
          <w:szCs w:val="22"/>
        </w:rPr>
        <w:t>6</w:t>
      </w:r>
      <w:r w:rsidRPr="0015466F">
        <w:rPr>
          <w:sz w:val="22"/>
          <w:szCs w:val="22"/>
        </w:rPr>
        <w:t xml:space="preserve"> г.</w:t>
      </w:r>
    </w:p>
    <w:p w14:paraId="7C7A90CD" w14:textId="77777777" w:rsidR="00BA0128" w:rsidRPr="0015466F" w:rsidRDefault="00BA0128" w:rsidP="00E76484">
      <w:pPr>
        <w:jc w:val="both"/>
        <w:rPr>
          <w:sz w:val="22"/>
          <w:szCs w:val="22"/>
        </w:rPr>
      </w:pPr>
    </w:p>
    <w:p w14:paraId="05120981" w14:textId="77777777" w:rsidR="00BA0128" w:rsidRPr="0015466F" w:rsidRDefault="00A023E2" w:rsidP="00E76484">
      <w:pPr>
        <w:ind w:firstLine="708"/>
        <w:jc w:val="both"/>
        <w:rPr>
          <w:sz w:val="22"/>
          <w:szCs w:val="22"/>
        </w:rPr>
      </w:pPr>
      <w:r w:rsidRPr="0015466F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15466F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15466F">
        <w:rPr>
          <w:sz w:val="22"/>
          <w:szCs w:val="22"/>
        </w:rPr>
        <w:t xml:space="preserve">, именуемое в дальнейшем «Заказчик», с одной стороны, и </w:t>
      </w:r>
      <w:r w:rsidR="00BA0128" w:rsidRPr="0015466F">
        <w:rPr>
          <w:b/>
          <w:sz w:val="22"/>
          <w:szCs w:val="22"/>
        </w:rPr>
        <w:t>(указать полностью наименование организации)</w:t>
      </w:r>
      <w:r w:rsidR="00BA0128" w:rsidRPr="0015466F">
        <w:rPr>
          <w:sz w:val="22"/>
          <w:szCs w:val="22"/>
        </w:rPr>
        <w:t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</w:t>
      </w:r>
      <w:proofErr w:type="spellStart"/>
      <w:r w:rsidR="00BA0128" w:rsidRPr="0015466F">
        <w:rPr>
          <w:sz w:val="22"/>
          <w:szCs w:val="22"/>
        </w:rPr>
        <w:t>ый</w:t>
      </w:r>
      <w:proofErr w:type="spellEnd"/>
      <w:r w:rsidR="00BA0128" w:rsidRPr="0015466F">
        <w:rPr>
          <w:sz w:val="22"/>
          <w:szCs w:val="22"/>
        </w:rPr>
        <w:t xml:space="preserve">) в дальнейшем «Поставщик», с другой стороны, вместе именуемые «Стороны», </w:t>
      </w:r>
      <w:r w:rsidR="002663E4" w:rsidRPr="0015466F">
        <w:rPr>
          <w:sz w:val="22"/>
          <w:szCs w:val="22"/>
          <w:lang w:eastAsia="en-US"/>
        </w:rPr>
        <w:t xml:space="preserve">с соблюдением требований </w:t>
      </w:r>
      <w:r w:rsidR="00BB7753" w:rsidRPr="0015466F">
        <w:rPr>
          <w:sz w:val="22"/>
          <w:szCs w:val="22"/>
          <w:lang w:eastAsia="en-US"/>
        </w:rPr>
        <w:t>п</w:t>
      </w:r>
      <w:r w:rsidR="00BF0B4F" w:rsidRPr="0015466F">
        <w:rPr>
          <w:sz w:val="22"/>
          <w:szCs w:val="22"/>
          <w:lang w:eastAsia="en-US"/>
        </w:rPr>
        <w:t>п</w:t>
      </w:r>
      <w:r w:rsidR="00BB7753" w:rsidRPr="0015466F">
        <w:rPr>
          <w:sz w:val="22"/>
          <w:szCs w:val="22"/>
          <w:lang w:eastAsia="en-US"/>
        </w:rPr>
        <w:t>.5</w:t>
      </w:r>
      <w:r w:rsidR="00BF0B4F" w:rsidRPr="0015466F">
        <w:rPr>
          <w:sz w:val="22"/>
          <w:szCs w:val="22"/>
          <w:lang w:eastAsia="en-US"/>
        </w:rPr>
        <w:t xml:space="preserve"> ч.1</w:t>
      </w:r>
      <w:r w:rsidR="00BB7753" w:rsidRPr="0015466F">
        <w:rPr>
          <w:sz w:val="22"/>
          <w:szCs w:val="22"/>
          <w:lang w:eastAsia="en-US"/>
        </w:rPr>
        <w:t xml:space="preserve"> ст. 93  </w:t>
      </w:r>
      <w:r w:rsidR="002663E4" w:rsidRPr="0015466F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15466F">
        <w:rPr>
          <w:sz w:val="22"/>
          <w:szCs w:val="22"/>
        </w:rPr>
        <w:t xml:space="preserve"> </w:t>
      </w:r>
      <w:r w:rsidR="00BA0128" w:rsidRPr="0015466F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14:paraId="20034540" w14:textId="77777777" w:rsidR="00BA0128" w:rsidRPr="0015466F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15466F">
        <w:rPr>
          <w:b/>
          <w:sz w:val="22"/>
          <w:szCs w:val="22"/>
        </w:rPr>
        <w:t>1. ПРЕДМЕТ ДОГОВОРА</w:t>
      </w:r>
    </w:p>
    <w:p w14:paraId="3884623F" w14:textId="39A2A20A" w:rsidR="00ED2519" w:rsidRPr="0015466F" w:rsidRDefault="00BA0128" w:rsidP="00E76484">
      <w:pPr>
        <w:jc w:val="both"/>
        <w:rPr>
          <w:bCs/>
          <w:sz w:val="22"/>
          <w:szCs w:val="22"/>
        </w:rPr>
      </w:pPr>
      <w:r w:rsidRPr="0015466F">
        <w:rPr>
          <w:bCs/>
          <w:sz w:val="22"/>
          <w:szCs w:val="22"/>
        </w:rPr>
        <w:t>1.1</w:t>
      </w:r>
      <w:r w:rsidR="00ED2519" w:rsidRPr="0015466F">
        <w:rPr>
          <w:bCs/>
          <w:sz w:val="22"/>
          <w:szCs w:val="22"/>
        </w:rPr>
        <w:t xml:space="preserve">. В соответствии с условиями Договора Поставщик обязуется поставить Заказчику </w:t>
      </w:r>
      <w:r w:rsidR="007933A4" w:rsidRPr="007933A4">
        <w:rPr>
          <w:b/>
          <w:bCs/>
          <w:sz w:val="22"/>
          <w:szCs w:val="22"/>
        </w:rPr>
        <w:t>компьютер персональный в сборе</w:t>
      </w:r>
      <w:r w:rsidR="00D412EF" w:rsidRPr="007933A4">
        <w:rPr>
          <w:b/>
          <w:bCs/>
          <w:sz w:val="22"/>
          <w:szCs w:val="22"/>
        </w:rPr>
        <w:t>, согласно технического задания</w:t>
      </w:r>
      <w:r w:rsidR="00242F71">
        <w:rPr>
          <w:b/>
          <w:bCs/>
          <w:sz w:val="22"/>
          <w:szCs w:val="22"/>
        </w:rPr>
        <w:t xml:space="preserve"> (</w:t>
      </w:r>
      <w:r w:rsidR="00242F71" w:rsidRPr="0015466F">
        <w:rPr>
          <w:sz w:val="22"/>
          <w:szCs w:val="22"/>
        </w:rPr>
        <w:t>Приложение №2</w:t>
      </w:r>
      <w:r w:rsidR="00242F71" w:rsidRPr="00242F71">
        <w:rPr>
          <w:bCs/>
          <w:sz w:val="22"/>
          <w:szCs w:val="22"/>
        </w:rPr>
        <w:t xml:space="preserve"> </w:t>
      </w:r>
      <w:r w:rsidR="00242F71" w:rsidRPr="0015466F">
        <w:rPr>
          <w:bCs/>
          <w:sz w:val="22"/>
          <w:szCs w:val="22"/>
        </w:rPr>
        <w:t>к Договору</w:t>
      </w:r>
      <w:bookmarkStart w:id="0" w:name="_GoBack"/>
      <w:bookmarkEnd w:id="0"/>
      <w:r w:rsidR="00242F71">
        <w:rPr>
          <w:sz w:val="22"/>
          <w:szCs w:val="22"/>
        </w:rPr>
        <w:t xml:space="preserve">) </w:t>
      </w:r>
      <w:r w:rsidR="00ED2519" w:rsidRPr="0015466F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14:paraId="49B9D4FE" w14:textId="77777777" w:rsidR="00BA0128" w:rsidRPr="0015466F" w:rsidRDefault="00BA0128" w:rsidP="00E76484">
      <w:pPr>
        <w:contextualSpacing/>
        <w:jc w:val="both"/>
        <w:rPr>
          <w:bCs/>
          <w:sz w:val="22"/>
          <w:szCs w:val="22"/>
        </w:rPr>
      </w:pPr>
      <w:r w:rsidRPr="0015466F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14:paraId="792CE066" w14:textId="77777777" w:rsidR="00BA0128" w:rsidRPr="0015466F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5466F">
        <w:rPr>
          <w:rFonts w:ascii="Times New Roman" w:hAnsi="Times New Roman"/>
          <w:b/>
        </w:rPr>
        <w:t>ЦЕНА ДОГОВОРА И ПОРЯДОК РАСЧЕТОВ</w:t>
      </w:r>
    </w:p>
    <w:p w14:paraId="49A997E0" w14:textId="77777777" w:rsidR="00BA0128" w:rsidRPr="0015466F" w:rsidRDefault="00BA0128" w:rsidP="00E76484">
      <w:pPr>
        <w:contextualSpacing/>
        <w:jc w:val="both"/>
        <w:rPr>
          <w:bCs/>
          <w:sz w:val="22"/>
          <w:szCs w:val="22"/>
        </w:rPr>
      </w:pPr>
      <w:r w:rsidRPr="0015466F">
        <w:rPr>
          <w:bCs/>
          <w:sz w:val="22"/>
          <w:szCs w:val="22"/>
        </w:rPr>
        <w:t xml:space="preserve">2.1. Цена настоящего Договора составляет </w:t>
      </w:r>
      <w:r w:rsidRPr="0015466F">
        <w:rPr>
          <w:b/>
          <w:i/>
          <w:sz w:val="22"/>
          <w:szCs w:val="22"/>
        </w:rPr>
        <w:t>(указать в числовом выражении и прописью). (В случае если:</w:t>
      </w:r>
    </w:p>
    <w:p w14:paraId="0A3438BB" w14:textId="77777777" w:rsidR="00BA0128" w:rsidRPr="0015466F" w:rsidRDefault="00BA0128" w:rsidP="00E76484">
      <w:pPr>
        <w:contextualSpacing/>
        <w:jc w:val="both"/>
        <w:rPr>
          <w:bCs/>
          <w:sz w:val="22"/>
          <w:szCs w:val="22"/>
        </w:rPr>
      </w:pPr>
      <w:r w:rsidRPr="0015466F">
        <w:rPr>
          <w:b/>
          <w:bCs/>
          <w:i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14:paraId="107114EF" w14:textId="77777777" w:rsidR="00BA0128" w:rsidRPr="0015466F" w:rsidRDefault="00BA0128" w:rsidP="00E76484">
      <w:pPr>
        <w:contextualSpacing/>
        <w:jc w:val="both"/>
        <w:rPr>
          <w:b/>
          <w:bCs/>
          <w:i/>
          <w:sz w:val="22"/>
          <w:szCs w:val="22"/>
        </w:rPr>
      </w:pPr>
      <w:r w:rsidRPr="0015466F">
        <w:rPr>
          <w:b/>
          <w:bCs/>
          <w:i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15466F">
        <w:rPr>
          <w:bCs/>
          <w:sz w:val="22"/>
          <w:szCs w:val="22"/>
        </w:rPr>
        <w:t>.</w:t>
      </w:r>
    </w:p>
    <w:p w14:paraId="5D3CD4BD" w14:textId="77777777" w:rsidR="00BA0128" w:rsidRPr="0015466F" w:rsidRDefault="00BA0128" w:rsidP="00E76484">
      <w:pPr>
        <w:contextualSpacing/>
        <w:jc w:val="both"/>
        <w:rPr>
          <w:bCs/>
          <w:sz w:val="22"/>
          <w:szCs w:val="22"/>
        </w:rPr>
      </w:pPr>
      <w:r w:rsidRPr="0015466F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15466F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15466F">
        <w:rPr>
          <w:bCs/>
          <w:sz w:val="22"/>
          <w:szCs w:val="22"/>
        </w:rPr>
        <w:t xml:space="preserve"> </w:t>
      </w:r>
      <w:r w:rsidRPr="0015466F">
        <w:rPr>
          <w:b/>
          <w:bCs/>
          <w:sz w:val="22"/>
          <w:szCs w:val="22"/>
        </w:rPr>
        <w:t>погрузочно-разгрузочные работы</w:t>
      </w:r>
      <w:r w:rsidRPr="0015466F">
        <w:rPr>
          <w:bCs/>
          <w:sz w:val="22"/>
          <w:szCs w:val="22"/>
        </w:rPr>
        <w:t>. Цена настоящего Договора является твердой и определена на весь срок исполнения настоящего Договора.</w:t>
      </w:r>
    </w:p>
    <w:p w14:paraId="01BA2E2E" w14:textId="77777777" w:rsidR="00BA0128" w:rsidRPr="0015466F" w:rsidRDefault="00BA0128" w:rsidP="00E76484">
      <w:pPr>
        <w:contextualSpacing/>
        <w:jc w:val="both"/>
        <w:rPr>
          <w:bCs/>
          <w:sz w:val="22"/>
          <w:szCs w:val="22"/>
        </w:rPr>
      </w:pPr>
      <w:r w:rsidRPr="0015466F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14:paraId="5E8A542E" w14:textId="77777777" w:rsidR="00BA0128" w:rsidRPr="0015466F" w:rsidRDefault="00BA0128" w:rsidP="00E76484">
      <w:pPr>
        <w:contextualSpacing/>
        <w:jc w:val="both"/>
        <w:rPr>
          <w:bCs/>
          <w:sz w:val="22"/>
          <w:szCs w:val="22"/>
        </w:rPr>
      </w:pPr>
      <w:r w:rsidRPr="0015466F">
        <w:rPr>
          <w:bCs/>
          <w:sz w:val="22"/>
          <w:szCs w:val="22"/>
        </w:rPr>
        <w:t xml:space="preserve">2.4. </w:t>
      </w:r>
      <w:r w:rsidRPr="0015466F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14:paraId="7BCC4EC3" w14:textId="77777777" w:rsidR="00BA0128" w:rsidRPr="0015466F" w:rsidRDefault="00BA0128" w:rsidP="00E76484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15466F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</w:t>
      </w:r>
      <w:r w:rsidR="00F50298" w:rsidRPr="0015466F">
        <w:rPr>
          <w:rFonts w:ascii="Times New Roman" w:hAnsi="Times New Roman"/>
          <w:bCs/>
          <w:iCs/>
        </w:rPr>
        <w:t xml:space="preserve">и акта приема-передачи товара (Приложение к договору) </w:t>
      </w:r>
      <w:r w:rsidRPr="0015466F">
        <w:rPr>
          <w:rFonts w:ascii="Times New Roman" w:hAnsi="Times New Roman"/>
          <w:bCs/>
          <w:iCs/>
        </w:rPr>
        <w:t xml:space="preserve">Заказчик производит оплату Товара, поставленного в рамках Договора.  </w:t>
      </w:r>
    </w:p>
    <w:p w14:paraId="67F68ED1" w14:textId="77777777" w:rsidR="00BA0128" w:rsidRPr="0015466F" w:rsidRDefault="00BA0128" w:rsidP="00E76484">
      <w:pPr>
        <w:contextualSpacing/>
        <w:jc w:val="both"/>
        <w:rPr>
          <w:bCs/>
          <w:sz w:val="22"/>
          <w:szCs w:val="22"/>
        </w:rPr>
      </w:pPr>
      <w:r w:rsidRPr="0015466F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14:paraId="78D1CB0E" w14:textId="77777777" w:rsidR="00BA0128" w:rsidRPr="0015466F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15466F">
        <w:rPr>
          <w:bCs/>
          <w:sz w:val="22"/>
          <w:szCs w:val="22"/>
        </w:rPr>
        <w:t xml:space="preserve">2.6. Днем исполнения </w:t>
      </w:r>
      <w:r w:rsidRPr="0015466F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14:paraId="2367BDD7" w14:textId="77777777" w:rsidR="00BA0128" w:rsidRPr="0015466F" w:rsidRDefault="00BA0128" w:rsidP="00E76484">
      <w:pPr>
        <w:jc w:val="both"/>
        <w:rPr>
          <w:bCs/>
          <w:iCs/>
          <w:sz w:val="22"/>
          <w:szCs w:val="22"/>
        </w:rPr>
      </w:pPr>
      <w:r w:rsidRPr="0015466F">
        <w:rPr>
          <w:bCs/>
          <w:iCs/>
          <w:sz w:val="22"/>
          <w:szCs w:val="22"/>
        </w:rPr>
        <w:t>2.</w:t>
      </w:r>
      <w:r w:rsidR="00D31D72" w:rsidRPr="0015466F">
        <w:rPr>
          <w:bCs/>
          <w:iCs/>
          <w:sz w:val="22"/>
          <w:szCs w:val="22"/>
        </w:rPr>
        <w:t xml:space="preserve">7. </w:t>
      </w:r>
      <w:r w:rsidRPr="0015466F">
        <w:rPr>
          <w:bCs/>
          <w:iCs/>
          <w:sz w:val="22"/>
          <w:szCs w:val="22"/>
        </w:rPr>
        <w:t xml:space="preserve">Источник финансирования – </w:t>
      </w:r>
      <w:r w:rsidR="001F1A4A" w:rsidRPr="0015466F">
        <w:rPr>
          <w:bCs/>
          <w:iCs/>
          <w:sz w:val="22"/>
          <w:szCs w:val="22"/>
        </w:rPr>
        <w:t>средства гранта в форме субсидии из федерального бюджета в целях достижения результата (выполнения мероприятия) федерального проекта «Реализация Федеральной научно-технической программы развития РФ, идентификатор государственного</w:t>
      </w:r>
      <w:r w:rsidR="00CB7D15" w:rsidRPr="0015466F">
        <w:rPr>
          <w:bCs/>
          <w:iCs/>
          <w:sz w:val="22"/>
          <w:szCs w:val="22"/>
        </w:rPr>
        <w:t xml:space="preserve"> контракта 0000000007525RDM0002</w:t>
      </w:r>
      <w:r w:rsidR="00F007E8">
        <w:rPr>
          <w:bCs/>
          <w:iCs/>
          <w:sz w:val="22"/>
          <w:szCs w:val="22"/>
        </w:rPr>
        <w:t>.</w:t>
      </w:r>
    </w:p>
    <w:p w14:paraId="5DEAAE5B" w14:textId="77777777" w:rsidR="00BA0128" w:rsidRPr="0015466F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5466F">
        <w:rPr>
          <w:rFonts w:ascii="Times New Roman" w:hAnsi="Times New Roman"/>
          <w:b/>
        </w:rPr>
        <w:t>СРОК, МЕСТО И ПОРЯДОК ПОСТАВКИ ТОВАРА</w:t>
      </w:r>
    </w:p>
    <w:p w14:paraId="0F2FBD51" w14:textId="77777777" w:rsidR="00BA0128" w:rsidRPr="0015466F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Товар поставляется одной партией не позднее </w:t>
      </w:r>
      <w:r w:rsidR="007933A4">
        <w:rPr>
          <w:rFonts w:ascii="Times New Roman" w:hAnsi="Times New Roman"/>
          <w:b/>
        </w:rPr>
        <w:t>17.08</w:t>
      </w:r>
      <w:r w:rsidR="00C42A6C" w:rsidRPr="0015466F">
        <w:rPr>
          <w:rFonts w:ascii="Times New Roman" w:hAnsi="Times New Roman"/>
          <w:b/>
        </w:rPr>
        <w:t>.202</w:t>
      </w:r>
      <w:r w:rsidR="00CB1806" w:rsidRPr="0015466F">
        <w:rPr>
          <w:rFonts w:ascii="Times New Roman" w:hAnsi="Times New Roman"/>
          <w:b/>
        </w:rPr>
        <w:t>6</w:t>
      </w:r>
      <w:r w:rsidR="00C42A6C" w:rsidRPr="0015466F">
        <w:rPr>
          <w:rFonts w:ascii="Times New Roman" w:hAnsi="Times New Roman"/>
          <w:b/>
        </w:rPr>
        <w:t>г.</w:t>
      </w:r>
    </w:p>
    <w:p w14:paraId="357E8140" w14:textId="77777777" w:rsidR="00BA0128" w:rsidRPr="0015466F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15466F">
        <w:rPr>
          <w:rFonts w:ascii="Times New Roman" w:hAnsi="Times New Roman"/>
        </w:rPr>
        <w:t>.</w:t>
      </w:r>
      <w:r w:rsidRPr="0015466F">
        <w:rPr>
          <w:rFonts w:ascii="Times New Roman" w:hAnsi="Times New Roman"/>
        </w:rPr>
        <w:t xml:space="preserve"> </w:t>
      </w:r>
    </w:p>
    <w:p w14:paraId="51315043" w14:textId="77777777" w:rsidR="00BA0128" w:rsidRPr="0015466F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6BE0F646" w14:textId="77777777" w:rsidR="005C6548" w:rsidRPr="0015466F" w:rsidRDefault="005C654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Поставка Товара осуществляется силами и средствами Поставщика по адресу: </w:t>
      </w:r>
      <w:r w:rsidR="004667CE" w:rsidRPr="0015466F">
        <w:rPr>
          <w:rFonts w:ascii="Times New Roman" w:hAnsi="Times New Roman"/>
          <w:b/>
        </w:rPr>
        <w:t>Кировская область, г.Киров, ул. Ленина, д. 166А.</w:t>
      </w:r>
    </w:p>
    <w:p w14:paraId="3054D6C3" w14:textId="77777777" w:rsidR="005C6548" w:rsidRPr="0015466F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</w:rPr>
        <w:t xml:space="preserve"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</w:t>
      </w:r>
      <w:r w:rsidRPr="0015466F">
        <w:rPr>
          <w:rFonts w:ascii="Times New Roman" w:hAnsi="Times New Roman"/>
        </w:rPr>
        <w:lastRenderedPageBreak/>
        <w:t>грузоподъемных средств, осуществляются Поставщиком собственными техническими средствами или за свой счет</w:t>
      </w:r>
      <w:r w:rsidR="006D74F1" w:rsidRPr="0015466F">
        <w:rPr>
          <w:rFonts w:ascii="Times New Roman" w:hAnsi="Times New Roman"/>
        </w:rPr>
        <w:t>.</w:t>
      </w:r>
    </w:p>
    <w:p w14:paraId="41BFD014" w14:textId="77777777" w:rsidR="00BA0128" w:rsidRPr="0015466F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15466F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14:paraId="769E75EA" w14:textId="77777777" w:rsidR="00BA0128" w:rsidRPr="0015466F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14:paraId="381E8C5E" w14:textId="77777777" w:rsidR="00ED2519" w:rsidRPr="0015466F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14:paraId="06FBBD75" w14:textId="77777777" w:rsidR="00BA0128" w:rsidRPr="0015466F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14:paraId="029FD3AD" w14:textId="77777777" w:rsidR="00BA0128" w:rsidRPr="0015466F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15466F">
        <w:rPr>
          <w:rFonts w:ascii="Times New Roman" w:hAnsi="Times New Roman"/>
        </w:rPr>
        <w:t xml:space="preserve"> </w:t>
      </w:r>
    </w:p>
    <w:p w14:paraId="488840BB" w14:textId="77777777" w:rsidR="00BA0128" w:rsidRPr="0015466F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14:paraId="2E281835" w14:textId="77777777" w:rsidR="00914B98" w:rsidRPr="0015466F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15466F">
        <w:rPr>
          <w:rFonts w:ascii="Times New Roman" w:hAnsi="Times New Roman"/>
          <w:lang w:eastAsia="en-US"/>
        </w:rPr>
        <w:t xml:space="preserve"> </w:t>
      </w:r>
    </w:p>
    <w:p w14:paraId="533584AA" w14:textId="77777777" w:rsidR="00BA0128" w:rsidRPr="0015466F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14:paraId="472F5EAD" w14:textId="77777777" w:rsidR="00015830" w:rsidRPr="0015466F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5466F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14:paraId="7F4FE26B" w14:textId="77777777" w:rsidR="00BA0128" w:rsidRPr="0015466F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5466F">
        <w:rPr>
          <w:rFonts w:ascii="Times New Roman" w:hAnsi="Times New Roman"/>
          <w:b/>
        </w:rPr>
        <w:t>ПРАВА И ОБЯЗАННОСТИ СТОРОН</w:t>
      </w:r>
    </w:p>
    <w:p w14:paraId="36AE1F54" w14:textId="77777777" w:rsidR="00BA0128" w:rsidRPr="0015466F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Заказчик имеет право:</w:t>
      </w:r>
    </w:p>
    <w:p w14:paraId="50F4A81D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14:paraId="54E24F21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14:paraId="090282BA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14:paraId="405DD5F6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Осуществлять контроль за порядком и сроками поставки Товара.</w:t>
      </w:r>
    </w:p>
    <w:p w14:paraId="6AE627A4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14:paraId="1A8BA04A" w14:textId="77777777" w:rsidR="00BA0128" w:rsidRPr="0015466F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Заказчик обязуется:</w:t>
      </w:r>
    </w:p>
    <w:p w14:paraId="7990E4F6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14:paraId="46ACA668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14:paraId="6878B321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14:paraId="797CE089" w14:textId="77777777" w:rsidR="00BA0128" w:rsidRPr="0015466F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Поставщик имеет право:</w:t>
      </w:r>
    </w:p>
    <w:p w14:paraId="46BEE905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14:paraId="24FE4B65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14:paraId="4A9F2EB8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14:paraId="57D01831" w14:textId="77777777" w:rsidR="00BA0128" w:rsidRPr="0015466F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Style w:val="FontStyle34"/>
        </w:rPr>
        <w:t>Поставщик</w:t>
      </w:r>
      <w:r w:rsidRPr="0015466F">
        <w:rPr>
          <w:rFonts w:ascii="Times New Roman" w:hAnsi="Times New Roman"/>
        </w:rPr>
        <w:t xml:space="preserve"> обязуется:</w:t>
      </w:r>
    </w:p>
    <w:p w14:paraId="653CF75A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14:paraId="6EEA1295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14:paraId="24D7C4A2" w14:textId="77777777" w:rsidR="00BA0128" w:rsidRPr="0015466F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14:paraId="049F40EA" w14:textId="77777777" w:rsidR="0020202D" w:rsidRPr="0015466F" w:rsidRDefault="0020202D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14:paraId="6C89FE1D" w14:textId="77777777" w:rsidR="0020202D" w:rsidRDefault="0020202D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14:paraId="05FDC5D9" w14:textId="77777777" w:rsidR="00A631F1" w:rsidRPr="0015466F" w:rsidRDefault="00A631F1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14:paraId="04E685B7" w14:textId="77777777" w:rsidR="00BA0128" w:rsidRPr="0015466F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15466F">
        <w:rPr>
          <w:b/>
          <w:sz w:val="22"/>
          <w:szCs w:val="22"/>
        </w:rPr>
        <w:lastRenderedPageBreak/>
        <w:t>6. ГАРАНТИЙНЫЙ СРОК И ОБЪЕМ ПРЕДОСТАВЛЕНИЯ ГАРАНТИЙ КАЧЕСТВА</w:t>
      </w:r>
    </w:p>
    <w:p w14:paraId="1AA4759B" w14:textId="77777777" w:rsidR="00BA0128" w:rsidRPr="0015466F" w:rsidRDefault="00BA0128" w:rsidP="00E76484">
      <w:pPr>
        <w:pStyle w:val="ad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требованиям </w:t>
      </w:r>
      <w:r w:rsidRPr="0015466F">
        <w:rPr>
          <w:rFonts w:ascii="Times New Roman" w:hAnsi="Times New Roman"/>
        </w:rPr>
        <w:t xml:space="preserve">законодательства Российской Федерации, в том числе требованиям ГОСТов, ТУ, </w:t>
      </w:r>
      <w:proofErr w:type="spellStart"/>
      <w:r w:rsidRPr="0015466F">
        <w:rPr>
          <w:rFonts w:ascii="Times New Roman" w:hAnsi="Times New Roman"/>
        </w:rPr>
        <w:t>СанПинов</w:t>
      </w:r>
      <w:proofErr w:type="spellEnd"/>
      <w:r w:rsidRPr="0015466F">
        <w:rPr>
          <w:rFonts w:ascii="Times New Roman" w:hAnsi="Times New Roman"/>
        </w:rPr>
        <w:t>, если данные требования установлены для Товара, поставляемого в рамках Договор.</w:t>
      </w:r>
    </w:p>
    <w:p w14:paraId="324070A9" w14:textId="77777777" w:rsidR="00BA0128" w:rsidRPr="0015466F" w:rsidRDefault="00BA0128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5466F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14:paraId="6D2EC375" w14:textId="77777777" w:rsidR="00BA0128" w:rsidRPr="0015466F" w:rsidRDefault="00BA0128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5466F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14:paraId="360D44F5" w14:textId="77777777" w:rsidR="00BA0128" w:rsidRPr="0015466F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5466F">
        <w:rPr>
          <w:rFonts w:ascii="Times New Roman" w:hAnsi="Times New Roman"/>
          <w:b/>
        </w:rPr>
        <w:t>ОТВЕТСТВЕННОСТЬ СТОРОН</w:t>
      </w:r>
    </w:p>
    <w:p w14:paraId="361B42BF" w14:textId="77777777" w:rsidR="00F02987" w:rsidRPr="0015466F" w:rsidRDefault="00F02987" w:rsidP="00E76484">
      <w:pPr>
        <w:jc w:val="both"/>
        <w:rPr>
          <w:sz w:val="22"/>
          <w:szCs w:val="22"/>
          <w:lang w:eastAsia="en-US"/>
        </w:rPr>
      </w:pPr>
      <w:r w:rsidRPr="0015466F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14:paraId="4EDC67C3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  <w:lang w:eastAsia="en-US"/>
        </w:rPr>
        <w:t xml:space="preserve">7.2. </w:t>
      </w:r>
      <w:r w:rsidRPr="0015466F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14:paraId="78857D87" w14:textId="77777777" w:rsidR="00F02987" w:rsidRPr="0015466F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15466F">
        <w:rPr>
          <w:sz w:val="22"/>
          <w:szCs w:val="22"/>
        </w:rPr>
        <w:t xml:space="preserve">Размер штрафа устанавливается настоящим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15466F">
        <w:rPr>
          <w:sz w:val="22"/>
          <w:szCs w:val="22"/>
        </w:rPr>
        <w:t>Контракто</w:t>
      </w:r>
      <w:r w:rsidRPr="0015466F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15466F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14:paraId="342D8E24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  <w:lang w:eastAsia="en-US"/>
        </w:rPr>
        <w:t xml:space="preserve">7.3. </w:t>
      </w:r>
      <w:r w:rsidRPr="0015466F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14:paraId="52B2DCB5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а (отдельного этапа исполнения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а) и фактически исполненных Поставщиком. </w:t>
      </w:r>
    </w:p>
    <w:p w14:paraId="32C9FF98" w14:textId="77777777" w:rsidR="00BA77BD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>а</w:t>
      </w:r>
      <w:r w:rsidR="00BA77BD" w:rsidRPr="0015466F">
        <w:rPr>
          <w:sz w:val="22"/>
          <w:szCs w:val="22"/>
        </w:rPr>
        <w:t>.</w:t>
      </w:r>
    </w:p>
    <w:p w14:paraId="0A5F3D05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14:paraId="02B49148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не может превышать цену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>а.</w:t>
      </w:r>
    </w:p>
    <w:p w14:paraId="64362DED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14:paraId="0D8CD4D7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6ECDEA42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</w:rPr>
        <w:lastRenderedPageBreak/>
        <w:t xml:space="preserve">7.4.2. За каждый факт неисполнения Заказчиком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размер штрафа устанавливается в </w:t>
      </w:r>
      <w:r w:rsidR="00A163F4" w:rsidRPr="0015466F">
        <w:rPr>
          <w:sz w:val="22"/>
          <w:szCs w:val="22"/>
        </w:rPr>
        <w:t>следующем порядке: 1 000 рублей</w:t>
      </w:r>
      <w:r w:rsidRPr="0015466F">
        <w:rPr>
          <w:sz w:val="22"/>
          <w:szCs w:val="22"/>
        </w:rPr>
        <w:t>.</w:t>
      </w:r>
    </w:p>
    <w:p w14:paraId="6CA0E1FB" w14:textId="77777777" w:rsidR="00F02987" w:rsidRPr="0015466F" w:rsidRDefault="00F02987" w:rsidP="00E76484">
      <w:pPr>
        <w:jc w:val="both"/>
        <w:rPr>
          <w:sz w:val="22"/>
          <w:szCs w:val="22"/>
        </w:rPr>
      </w:pPr>
      <w:r w:rsidRPr="0015466F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ом, не может превышать цену </w:t>
      </w:r>
      <w:r w:rsidR="00BA77BD" w:rsidRPr="0015466F">
        <w:rPr>
          <w:sz w:val="22"/>
          <w:szCs w:val="22"/>
        </w:rPr>
        <w:t>Договор</w:t>
      </w:r>
      <w:r w:rsidRPr="0015466F">
        <w:rPr>
          <w:sz w:val="22"/>
          <w:szCs w:val="22"/>
        </w:rPr>
        <w:t xml:space="preserve">у. </w:t>
      </w:r>
    </w:p>
    <w:p w14:paraId="730A4BB2" w14:textId="77777777" w:rsidR="00F02987" w:rsidRPr="0015466F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15466F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15466F">
        <w:rPr>
          <w:rFonts w:ascii="Times New Roman" w:hAnsi="Times New Roman"/>
        </w:rPr>
        <w:t>Договор</w:t>
      </w:r>
      <w:r w:rsidRPr="0015466F">
        <w:rPr>
          <w:rFonts w:ascii="Times New Roman" w:hAnsi="Times New Roman"/>
        </w:rPr>
        <w:t>у.</w:t>
      </w:r>
    </w:p>
    <w:p w14:paraId="6D06F30F" w14:textId="77777777" w:rsidR="00F02987" w:rsidRPr="0015466F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15466F">
        <w:rPr>
          <w:rFonts w:ascii="Times New Roman" w:hAnsi="Times New Roman"/>
        </w:rPr>
        <w:t>Договор</w:t>
      </w:r>
      <w:r w:rsidRPr="0015466F">
        <w:rPr>
          <w:rFonts w:ascii="Times New Roman" w:hAnsi="Times New Roman"/>
        </w:rPr>
        <w:t>ом, произошло вследствие непреодолимой силы</w:t>
      </w:r>
      <w:r w:rsidR="00A163F4" w:rsidRPr="0015466F">
        <w:rPr>
          <w:rFonts w:ascii="Times New Roman" w:hAnsi="Times New Roman"/>
        </w:rPr>
        <w:t>.</w:t>
      </w:r>
    </w:p>
    <w:p w14:paraId="3EA768FB" w14:textId="77777777" w:rsidR="00BA0128" w:rsidRPr="0015466F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ФОРС-МАЖОР</w:t>
      </w:r>
    </w:p>
    <w:p w14:paraId="377339A1" w14:textId="77777777" w:rsidR="00BA0128" w:rsidRPr="0015466F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14:paraId="5A76A429" w14:textId="77777777" w:rsidR="00BA0128" w:rsidRPr="0015466F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14:paraId="1484AE76" w14:textId="77777777" w:rsidR="00BA0128" w:rsidRPr="0015466F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5466F">
        <w:rPr>
          <w:rFonts w:ascii="Times New Roman" w:hAnsi="Times New Roman"/>
          <w:b/>
        </w:rPr>
        <w:t>СРОК ДЕЙСТВИЯ ДОГОВОРА</w:t>
      </w:r>
    </w:p>
    <w:p w14:paraId="4125981E" w14:textId="77777777" w:rsidR="00BA0128" w:rsidRPr="0015466F" w:rsidRDefault="00BA0128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</w:t>
      </w:r>
      <w:r w:rsidRPr="0015466F">
        <w:rPr>
          <w:rFonts w:ascii="Times New Roman" w:hAnsi="Times New Roman"/>
          <w:b/>
          <w:i/>
        </w:rPr>
        <w:t xml:space="preserve">до </w:t>
      </w:r>
      <w:r w:rsidR="007933A4">
        <w:rPr>
          <w:rFonts w:ascii="Times New Roman" w:hAnsi="Times New Roman"/>
          <w:b/>
          <w:i/>
        </w:rPr>
        <w:t>30.09</w:t>
      </w:r>
      <w:r w:rsidR="00CB1806" w:rsidRPr="0015466F">
        <w:rPr>
          <w:rFonts w:ascii="Times New Roman" w:hAnsi="Times New Roman"/>
          <w:b/>
          <w:i/>
        </w:rPr>
        <w:t>.2026</w:t>
      </w:r>
      <w:r w:rsidR="00C42A6C" w:rsidRPr="0015466F">
        <w:rPr>
          <w:rFonts w:ascii="Times New Roman" w:hAnsi="Times New Roman"/>
          <w:b/>
          <w:i/>
        </w:rPr>
        <w:t>г.</w:t>
      </w:r>
      <w:r w:rsidRPr="0015466F">
        <w:rPr>
          <w:rFonts w:ascii="Times New Roman" w:hAnsi="Times New Roman"/>
        </w:rPr>
        <w:t xml:space="preserve"> включительно, но в любом случа</w:t>
      </w:r>
      <w:r w:rsidR="00CB1806" w:rsidRPr="0015466F">
        <w:rPr>
          <w:rFonts w:ascii="Times New Roman" w:hAnsi="Times New Roman"/>
        </w:rPr>
        <w:t xml:space="preserve">е до исполнения Сторонами свои </w:t>
      </w:r>
      <w:r w:rsidRPr="0015466F">
        <w:rPr>
          <w:rFonts w:ascii="Times New Roman" w:hAnsi="Times New Roman"/>
        </w:rPr>
        <w:t>обязательств по Договору в полном объеме.</w:t>
      </w:r>
    </w:p>
    <w:p w14:paraId="5A499A07" w14:textId="77777777" w:rsidR="00BA0128" w:rsidRPr="0015466F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ПОРЯДОК РАЗРЕШЕНИЯ СПОРОВ. ИЗМЕНЕНИЕ ДОГОВОРА</w:t>
      </w:r>
    </w:p>
    <w:p w14:paraId="54A6E44B" w14:textId="77777777" w:rsidR="00A163F4" w:rsidRPr="0015466F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5466F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15466F">
        <w:rPr>
          <w:sz w:val="22"/>
          <w:szCs w:val="22"/>
        </w:rPr>
        <w:t>Поставщика</w:t>
      </w:r>
      <w:r w:rsidRPr="0015466F">
        <w:rPr>
          <w:bCs/>
          <w:sz w:val="22"/>
          <w:szCs w:val="22"/>
        </w:rPr>
        <w:t xml:space="preserve">, за исключением случая, если новый </w:t>
      </w:r>
      <w:r w:rsidRPr="0015466F">
        <w:rPr>
          <w:sz w:val="22"/>
          <w:szCs w:val="22"/>
        </w:rPr>
        <w:t xml:space="preserve">поставщик </w:t>
      </w:r>
      <w:r w:rsidRPr="0015466F">
        <w:rPr>
          <w:bCs/>
          <w:sz w:val="22"/>
          <w:szCs w:val="22"/>
        </w:rPr>
        <w:t xml:space="preserve">является правопреемником </w:t>
      </w:r>
      <w:r w:rsidRPr="0015466F">
        <w:rPr>
          <w:sz w:val="22"/>
          <w:szCs w:val="22"/>
        </w:rPr>
        <w:t xml:space="preserve">Поставщика </w:t>
      </w:r>
      <w:r w:rsidRPr="0015466F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15466F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15466F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15466F">
        <w:rPr>
          <w:sz w:val="22"/>
          <w:szCs w:val="22"/>
        </w:rPr>
        <w:t xml:space="preserve"> </w:t>
      </w:r>
    </w:p>
    <w:p w14:paraId="219104B6" w14:textId="77777777" w:rsidR="00BA0128" w:rsidRPr="0015466F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14:paraId="536E906F" w14:textId="77777777" w:rsidR="00BA0128" w:rsidRPr="0015466F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14:paraId="53A7D5C1" w14:textId="77777777" w:rsidR="00BA0128" w:rsidRPr="0015466F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15466F">
        <w:rPr>
          <w:sz w:val="22"/>
          <w:szCs w:val="22"/>
        </w:rPr>
        <w:t>сматриваться Арбитражным судом Кировской области</w:t>
      </w:r>
      <w:r w:rsidRPr="0015466F">
        <w:rPr>
          <w:sz w:val="22"/>
          <w:szCs w:val="22"/>
        </w:rPr>
        <w:t>.</w:t>
      </w:r>
    </w:p>
    <w:p w14:paraId="68C02860" w14:textId="77777777" w:rsidR="004667CE" w:rsidRPr="0015466F" w:rsidRDefault="004667CE" w:rsidP="004667CE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14:paraId="2ED9CDDB" w14:textId="77777777" w:rsidR="004667CE" w:rsidRPr="0015466F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</w:t>
      </w:r>
      <w:r w:rsidRPr="0015466F">
        <w:rPr>
          <w:rFonts w:ascii="Times New Roman" w:hAnsi="Times New Roman"/>
        </w:rPr>
        <w:lastRenderedPageBreak/>
        <w:t>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14:paraId="74BB225F" w14:textId="77777777" w:rsidR="004667CE" w:rsidRPr="0015466F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14:paraId="4A229238" w14:textId="77777777" w:rsidR="004667CE" w:rsidRPr="0015466F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2B5043FD" w14:textId="77777777" w:rsidR="004667CE" w:rsidRPr="0015466F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414D0BFD" w14:textId="77777777" w:rsidR="004667CE" w:rsidRPr="0015466F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15466F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14:paraId="43D1C2E6" w14:textId="77777777" w:rsidR="004667CE" w:rsidRPr="0015466F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14:paraId="612ED129" w14:textId="77777777" w:rsidR="004667CE" w:rsidRPr="0015466F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5466F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14:paraId="5C1B0967" w14:textId="77777777" w:rsidR="008367C2" w:rsidRPr="0015466F" w:rsidRDefault="001E219E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5466F">
        <w:rPr>
          <w:rFonts w:ascii="Times New Roman" w:hAnsi="Times New Roman"/>
          <w:b/>
        </w:rPr>
        <w:t>АНТИКОРРУПЦИОННАЯ ОГОВОРКА</w:t>
      </w:r>
    </w:p>
    <w:p w14:paraId="1444A9C2" w14:textId="77777777" w:rsidR="00F02987" w:rsidRPr="0015466F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15466F">
        <w:rPr>
          <w:rFonts w:ascii="Times New Roman" w:hAnsi="Times New Roman"/>
          <w:bCs/>
        </w:rPr>
        <w:t>Договор</w:t>
      </w:r>
      <w:r w:rsidRPr="0015466F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15466F">
        <w:rPr>
          <w:rFonts w:ascii="Times New Roman" w:hAnsi="Times New Roman"/>
        </w:rPr>
        <w:t>преимущества</w:t>
      </w:r>
      <w:r w:rsidRPr="0015466F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15466F">
        <w:rPr>
          <w:rFonts w:ascii="Times New Roman" w:hAnsi="Times New Roman"/>
          <w:bCs/>
        </w:rPr>
        <w:t>Договор</w:t>
      </w:r>
      <w:r w:rsidRPr="0015466F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15466F">
        <w:rPr>
          <w:rFonts w:ascii="Times New Roman" w:hAnsi="Times New Roman"/>
          <w:bCs/>
        </w:rPr>
        <w:t>Договор</w:t>
      </w:r>
      <w:r w:rsidRPr="0015466F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29313C30" w14:textId="77777777" w:rsidR="00F02987" w:rsidRPr="0015466F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5466F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0DEC691" w14:textId="77777777" w:rsidR="00BA0128" w:rsidRPr="0015466F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15466F">
        <w:rPr>
          <w:sz w:val="22"/>
          <w:szCs w:val="22"/>
        </w:rPr>
        <w:t>ЗАКЛЮЧИТЕЛЬНЫЕ ПОЛОЖЕНИЯ</w:t>
      </w:r>
    </w:p>
    <w:p w14:paraId="5D748D4E" w14:textId="77777777" w:rsidR="00961B5A" w:rsidRPr="0015466F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 xml:space="preserve"> </w:t>
      </w:r>
      <w:r w:rsidR="00BA0128" w:rsidRPr="0015466F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14:paraId="5B5DC100" w14:textId="77777777" w:rsidR="00BA0128" w:rsidRPr="0015466F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14:paraId="36C20AC5" w14:textId="77777777" w:rsidR="00BA0128" w:rsidRPr="0015466F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14:paraId="4D240560" w14:textId="77777777" w:rsidR="00BA0128" w:rsidRPr="0015466F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14:paraId="79EF1D98" w14:textId="77777777" w:rsidR="00BA0128" w:rsidRPr="0015466F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14:paraId="654F5BBC" w14:textId="77777777" w:rsidR="00BA0128" w:rsidRPr="0015466F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lastRenderedPageBreak/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14:paraId="307F1D87" w14:textId="77777777" w:rsidR="00ED2519" w:rsidRPr="0015466F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Нижеперечисленные приложения являются неотъемлемой частью Договора:</w:t>
      </w:r>
    </w:p>
    <w:p w14:paraId="179CA2E8" w14:textId="77777777" w:rsidR="00ED2519" w:rsidRPr="0015466F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15466F">
        <w:rPr>
          <w:sz w:val="22"/>
          <w:szCs w:val="22"/>
        </w:rPr>
        <w:t>Приложение № 1 – «Спецификация на поставляемый Товар».</w:t>
      </w:r>
    </w:p>
    <w:p w14:paraId="6F22501B" w14:textId="77777777" w:rsidR="00ED2519" w:rsidRPr="0015466F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14:paraId="126813FF" w14:textId="77777777" w:rsidR="00BA0128" w:rsidRPr="0015466F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15466F">
        <w:rPr>
          <w:b/>
          <w:sz w:val="22"/>
          <w:szCs w:val="22"/>
          <w:lang w:val="ru-RU"/>
        </w:rPr>
        <w:t>АДРЕСА, РЕКВИЗИТЫ И ПОДПИСИ СТОРОН</w:t>
      </w:r>
    </w:p>
    <w:p w14:paraId="3DD3DE9A" w14:textId="77777777" w:rsidR="00BA0128" w:rsidRPr="0015466F" w:rsidRDefault="00BA0128" w:rsidP="00E76484">
      <w:pPr>
        <w:pStyle w:val="a8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15466F" w14:paraId="62A5A30A" w14:textId="77777777" w:rsidTr="00914B98">
        <w:tc>
          <w:tcPr>
            <w:tcW w:w="4818" w:type="dxa"/>
          </w:tcPr>
          <w:p w14:paraId="040F7FEF" w14:textId="77777777" w:rsidR="00BA0128" w:rsidRPr="0015466F" w:rsidRDefault="00BA0128" w:rsidP="00E76484">
            <w:pPr>
              <w:rPr>
                <w:b/>
                <w:sz w:val="22"/>
                <w:szCs w:val="22"/>
              </w:rPr>
            </w:pPr>
            <w:r w:rsidRPr="0015466F">
              <w:rPr>
                <w:b/>
                <w:sz w:val="22"/>
                <w:szCs w:val="22"/>
              </w:rPr>
              <w:t>Поставщик:</w:t>
            </w:r>
          </w:p>
          <w:p w14:paraId="61AB99F6" w14:textId="77777777" w:rsidR="00BA0128" w:rsidRPr="0015466F" w:rsidRDefault="00BA0128" w:rsidP="00E76484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Полное наименование</w:t>
            </w:r>
          </w:p>
          <w:p w14:paraId="0F3E5DAB" w14:textId="77777777" w:rsidR="00BA0128" w:rsidRPr="0015466F" w:rsidRDefault="00BA0128" w:rsidP="00E76484">
            <w:pPr>
              <w:rPr>
                <w:sz w:val="22"/>
                <w:szCs w:val="22"/>
              </w:rPr>
            </w:pPr>
          </w:p>
          <w:p w14:paraId="669C20CA" w14:textId="77777777" w:rsidR="00BA0128" w:rsidRPr="0015466F" w:rsidRDefault="00BA0128" w:rsidP="00E76484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Юридический адрес:</w:t>
            </w:r>
          </w:p>
          <w:p w14:paraId="0EA2E404" w14:textId="77777777" w:rsidR="00BA0128" w:rsidRPr="0015466F" w:rsidRDefault="00BA0128" w:rsidP="00E76484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Почтовый адрес:</w:t>
            </w:r>
          </w:p>
          <w:p w14:paraId="1A121FE2" w14:textId="77777777" w:rsidR="00BA0128" w:rsidRPr="0015466F" w:rsidRDefault="00BA0128" w:rsidP="00E76484">
            <w:pPr>
              <w:rPr>
                <w:sz w:val="22"/>
                <w:szCs w:val="22"/>
              </w:rPr>
            </w:pPr>
          </w:p>
          <w:p w14:paraId="445DDDF2" w14:textId="77777777" w:rsidR="00BA0128" w:rsidRPr="0015466F" w:rsidRDefault="00BA0128" w:rsidP="00E76484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ИНН/КПП</w:t>
            </w:r>
          </w:p>
          <w:p w14:paraId="60185345" w14:textId="77777777" w:rsidR="00BA0128" w:rsidRPr="0015466F" w:rsidRDefault="00BA0128" w:rsidP="00E76484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ОГРН</w:t>
            </w:r>
          </w:p>
          <w:p w14:paraId="203F6D6A" w14:textId="77777777" w:rsidR="00BA0128" w:rsidRPr="0015466F" w:rsidRDefault="00BA0128" w:rsidP="00E76484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Банковские реквизиты:</w:t>
            </w:r>
          </w:p>
          <w:p w14:paraId="3C552BD6" w14:textId="77777777" w:rsidR="00BA0128" w:rsidRPr="0015466F" w:rsidRDefault="00BA0128" w:rsidP="00E76484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1"/>
                <w:sz w:val="22"/>
                <w:szCs w:val="22"/>
                <w:lang w:eastAsia="ar-SA"/>
              </w:rPr>
            </w:pPr>
            <w:r w:rsidRPr="0015466F">
              <w:rPr>
                <w:kern w:val="1"/>
                <w:sz w:val="22"/>
                <w:szCs w:val="22"/>
                <w:lang w:eastAsia="ar-SA"/>
              </w:rPr>
              <w:t>Тел: _____________________________</w:t>
            </w:r>
          </w:p>
          <w:p w14:paraId="2A7F90A7" w14:textId="77777777" w:rsidR="00BA0128" w:rsidRPr="0015466F" w:rsidRDefault="00BA0128" w:rsidP="00E76484">
            <w:pPr>
              <w:rPr>
                <w:b/>
                <w:i/>
                <w:sz w:val="22"/>
                <w:szCs w:val="22"/>
              </w:rPr>
            </w:pPr>
            <w:r w:rsidRPr="0015466F">
              <w:rPr>
                <w:kern w:val="1"/>
                <w:sz w:val="22"/>
                <w:szCs w:val="22"/>
                <w:lang w:val="en-US" w:eastAsia="ar-SA"/>
              </w:rPr>
              <w:t>e</w:t>
            </w:r>
            <w:r w:rsidRPr="0015466F">
              <w:rPr>
                <w:kern w:val="1"/>
                <w:sz w:val="22"/>
                <w:szCs w:val="22"/>
                <w:lang w:eastAsia="ar-SA"/>
              </w:rPr>
              <w:t>-</w:t>
            </w:r>
            <w:r w:rsidRPr="0015466F">
              <w:rPr>
                <w:kern w:val="1"/>
                <w:sz w:val="22"/>
                <w:szCs w:val="22"/>
                <w:lang w:val="en-US" w:eastAsia="ar-SA"/>
              </w:rPr>
              <w:t>mail</w:t>
            </w:r>
            <w:r w:rsidRPr="0015466F">
              <w:rPr>
                <w:kern w:val="1"/>
                <w:sz w:val="22"/>
                <w:szCs w:val="22"/>
                <w:lang w:eastAsia="ar-SA"/>
              </w:rPr>
              <w:t>: ___________________________</w:t>
            </w:r>
          </w:p>
          <w:p w14:paraId="7ADD1D52" w14:textId="77777777" w:rsidR="00BA0128" w:rsidRPr="0015466F" w:rsidRDefault="00BA0128" w:rsidP="00E76484">
            <w:pPr>
              <w:rPr>
                <w:b/>
                <w:i/>
                <w:sz w:val="22"/>
                <w:szCs w:val="22"/>
              </w:rPr>
            </w:pPr>
          </w:p>
          <w:p w14:paraId="0FBADE02" w14:textId="77777777" w:rsidR="00BA0128" w:rsidRPr="0015466F" w:rsidRDefault="00BA0128" w:rsidP="00E76484">
            <w:pPr>
              <w:rPr>
                <w:b/>
                <w:i/>
                <w:sz w:val="22"/>
                <w:szCs w:val="22"/>
              </w:rPr>
            </w:pPr>
            <w:r w:rsidRPr="0015466F">
              <w:rPr>
                <w:b/>
                <w:i/>
                <w:sz w:val="22"/>
                <w:szCs w:val="22"/>
              </w:rPr>
              <w:t>Указать должность подписанта</w:t>
            </w:r>
          </w:p>
          <w:p w14:paraId="0EE3B916" w14:textId="77777777" w:rsidR="00BA0128" w:rsidRPr="0015466F" w:rsidRDefault="00BA0128" w:rsidP="00E76484">
            <w:pPr>
              <w:rPr>
                <w:sz w:val="22"/>
                <w:szCs w:val="22"/>
              </w:rPr>
            </w:pPr>
          </w:p>
          <w:p w14:paraId="514049F9" w14:textId="77777777" w:rsidR="00BA0128" w:rsidRPr="0015466F" w:rsidRDefault="00BA0128" w:rsidP="00E76484">
            <w:pPr>
              <w:rPr>
                <w:b/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___________________/ ________________</w:t>
            </w:r>
          </w:p>
          <w:p w14:paraId="2A62AC27" w14:textId="77777777" w:rsidR="00BA0128" w:rsidRPr="0015466F" w:rsidRDefault="00BA0128" w:rsidP="00E76484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14:paraId="26730DB7" w14:textId="77777777" w:rsidR="00A023E2" w:rsidRPr="0015466F" w:rsidRDefault="00A023E2" w:rsidP="00A023E2">
            <w:pPr>
              <w:rPr>
                <w:b/>
                <w:sz w:val="22"/>
                <w:szCs w:val="22"/>
              </w:rPr>
            </w:pPr>
            <w:r w:rsidRPr="0015466F">
              <w:rPr>
                <w:b/>
                <w:sz w:val="22"/>
                <w:szCs w:val="22"/>
              </w:rPr>
              <w:t xml:space="preserve">Заказчик: </w:t>
            </w:r>
          </w:p>
          <w:p w14:paraId="26E1EC24" w14:textId="77777777" w:rsidR="00A023E2" w:rsidRPr="0015466F" w:rsidRDefault="00A023E2" w:rsidP="00A023E2">
            <w:pPr>
              <w:jc w:val="both"/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 xml:space="preserve">Федеральное государственное бюджетное научное учреждение «Федеральный аграрный научный центр Северо-Востока имени </w:t>
            </w:r>
            <w:proofErr w:type="spellStart"/>
            <w:r w:rsidRPr="0015466F">
              <w:rPr>
                <w:sz w:val="22"/>
                <w:szCs w:val="22"/>
              </w:rPr>
              <w:t>Н.В.Рудницкого</w:t>
            </w:r>
            <w:proofErr w:type="spellEnd"/>
            <w:r w:rsidRPr="0015466F">
              <w:rPr>
                <w:sz w:val="22"/>
                <w:szCs w:val="22"/>
              </w:rPr>
              <w:t>» (ФГБНУ ФАНЦ Северо-Востока)</w:t>
            </w:r>
          </w:p>
          <w:p w14:paraId="442CDF92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</w:pPr>
            <w:r w:rsidRPr="0015466F">
              <w:rPr>
                <w:sz w:val="22"/>
                <w:szCs w:val="22"/>
              </w:rPr>
              <w:t>610007, Кировская обл. г. Киров, ул. Ленина, д.166а</w:t>
            </w:r>
          </w:p>
          <w:p w14:paraId="0889AA40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ИНН 4346008410, КПП 434501001</w:t>
            </w:r>
          </w:p>
          <w:p w14:paraId="2455144C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ОГРН 1034316511437</w:t>
            </w:r>
          </w:p>
          <w:p w14:paraId="6EF8602D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ОКПО 22940614</w:t>
            </w:r>
          </w:p>
          <w:p w14:paraId="498EA3DF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УПРАВЛЕНИЕ ФЕДЕРАЛЬНОГО КАЗНАЧЕЙСТВА ПО Г. САНКТ-ПЕТЕРБУРГУ л/с 711Ц1605001</w:t>
            </w:r>
          </w:p>
          <w:p w14:paraId="00316FDE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к/с 40102810745370000024, БИК 012202102</w:t>
            </w:r>
          </w:p>
          <w:p w14:paraId="039D4090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 xml:space="preserve">Казначейский счет (р/с) 03215643000000013200 в </w:t>
            </w:r>
          </w:p>
          <w:p w14:paraId="42C28E89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ВОЛГО-ВЯТСКОЕ ГУ БАНКА РОССИИ//</w:t>
            </w:r>
          </w:p>
          <w:p w14:paraId="3CE2E4CA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 xml:space="preserve">УФК ПО НИЖЕГОРОДСКОЙ ОБЛАСТИ, </w:t>
            </w:r>
          </w:p>
          <w:p w14:paraId="676FE3DC" w14:textId="77777777" w:rsidR="001F1A4A" w:rsidRPr="0015466F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Г. НИЖНИЙ НОВГОРОД</w:t>
            </w:r>
          </w:p>
          <w:p w14:paraId="4A855DE4" w14:textId="77777777" w:rsidR="001F1A4A" w:rsidRPr="0015466F" w:rsidRDefault="001F1A4A" w:rsidP="001F1A4A">
            <w:pPr>
              <w:jc w:val="both"/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 xml:space="preserve">УПРАВЛЕНИЕ ФЕДЕРАЛЬНОГО КАЗНАЧЕЙСТВА ПО НИЖЕГОРОДСКОЙ ОБЛАСТИ, 603082, Г. НИЖНИЙ НОВГОРОД, КРЕМЛЬ, КОРП.1 А </w:t>
            </w:r>
          </w:p>
          <w:p w14:paraId="796FCE0A" w14:textId="77777777" w:rsidR="00A023E2" w:rsidRPr="0015466F" w:rsidRDefault="00A023E2" w:rsidP="00A023E2">
            <w:pPr>
              <w:jc w:val="both"/>
              <w:rPr>
                <w:sz w:val="22"/>
                <w:szCs w:val="22"/>
              </w:rPr>
            </w:pPr>
          </w:p>
          <w:p w14:paraId="51404A25" w14:textId="77777777" w:rsidR="001F1A4A" w:rsidRPr="0015466F" w:rsidRDefault="001F1A4A" w:rsidP="00A023E2">
            <w:pPr>
              <w:jc w:val="both"/>
              <w:rPr>
                <w:sz w:val="22"/>
                <w:szCs w:val="22"/>
              </w:rPr>
            </w:pPr>
          </w:p>
          <w:p w14:paraId="2A6958AA" w14:textId="77777777" w:rsidR="00A023E2" w:rsidRPr="0015466F" w:rsidRDefault="00A023E2" w:rsidP="00A023E2">
            <w:pPr>
              <w:jc w:val="both"/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Директор ______________ Устюжанин И.А.</w:t>
            </w:r>
          </w:p>
          <w:p w14:paraId="267B48D4" w14:textId="77777777" w:rsidR="00BA0128" w:rsidRPr="0015466F" w:rsidRDefault="00A023E2" w:rsidP="00A023E2">
            <w:pPr>
              <w:pStyle w:val="a8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15466F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14:paraId="076C8F0D" w14:textId="77777777" w:rsidR="00D31D72" w:rsidRPr="0015466F" w:rsidRDefault="00D31D72" w:rsidP="00E76484">
      <w:pPr>
        <w:rPr>
          <w:sz w:val="22"/>
          <w:szCs w:val="22"/>
        </w:rPr>
      </w:pPr>
    </w:p>
    <w:p w14:paraId="6AB8A615" w14:textId="77777777" w:rsidR="00D31D72" w:rsidRPr="0015466F" w:rsidRDefault="00D31D72" w:rsidP="00E76484">
      <w:pPr>
        <w:rPr>
          <w:sz w:val="22"/>
          <w:szCs w:val="22"/>
        </w:rPr>
      </w:pPr>
    </w:p>
    <w:p w14:paraId="48C874F4" w14:textId="77777777" w:rsidR="00D31D72" w:rsidRPr="0015466F" w:rsidRDefault="00D31D72" w:rsidP="00E76484">
      <w:pPr>
        <w:rPr>
          <w:sz w:val="22"/>
          <w:szCs w:val="22"/>
        </w:rPr>
      </w:pPr>
    </w:p>
    <w:p w14:paraId="4D3BA21C" w14:textId="77777777" w:rsidR="00D31D72" w:rsidRPr="0015466F" w:rsidRDefault="00D31D72" w:rsidP="00E76484">
      <w:pPr>
        <w:rPr>
          <w:sz w:val="22"/>
          <w:szCs w:val="22"/>
        </w:rPr>
      </w:pPr>
    </w:p>
    <w:p w14:paraId="03C6F47A" w14:textId="77777777" w:rsidR="00D31D72" w:rsidRPr="0015466F" w:rsidRDefault="00D31D72" w:rsidP="00E76484">
      <w:pPr>
        <w:rPr>
          <w:sz w:val="22"/>
          <w:szCs w:val="22"/>
        </w:rPr>
      </w:pPr>
    </w:p>
    <w:p w14:paraId="029D99CE" w14:textId="77777777" w:rsidR="00ED2519" w:rsidRPr="0015466F" w:rsidRDefault="00ED2519" w:rsidP="00E76484">
      <w:pPr>
        <w:rPr>
          <w:sz w:val="22"/>
          <w:szCs w:val="22"/>
        </w:rPr>
      </w:pPr>
    </w:p>
    <w:p w14:paraId="73223120" w14:textId="77777777" w:rsidR="00ED2519" w:rsidRPr="0015466F" w:rsidRDefault="00ED2519" w:rsidP="00E76484">
      <w:pPr>
        <w:rPr>
          <w:sz w:val="22"/>
          <w:szCs w:val="22"/>
        </w:rPr>
      </w:pPr>
    </w:p>
    <w:p w14:paraId="01C388CD" w14:textId="77777777" w:rsidR="00ED2519" w:rsidRPr="0015466F" w:rsidRDefault="00ED2519" w:rsidP="00E76484">
      <w:pPr>
        <w:rPr>
          <w:sz w:val="22"/>
          <w:szCs w:val="22"/>
        </w:rPr>
      </w:pPr>
    </w:p>
    <w:p w14:paraId="4563C15E" w14:textId="77777777" w:rsidR="00ED2519" w:rsidRPr="0015466F" w:rsidRDefault="00ED2519" w:rsidP="00E76484">
      <w:pPr>
        <w:rPr>
          <w:sz w:val="22"/>
          <w:szCs w:val="22"/>
        </w:rPr>
      </w:pPr>
    </w:p>
    <w:p w14:paraId="1EFE0307" w14:textId="77777777" w:rsidR="00ED2519" w:rsidRPr="0015466F" w:rsidRDefault="00ED2519" w:rsidP="00E76484">
      <w:pPr>
        <w:rPr>
          <w:sz w:val="22"/>
          <w:szCs w:val="22"/>
        </w:rPr>
      </w:pPr>
    </w:p>
    <w:p w14:paraId="11C6DFCA" w14:textId="77777777" w:rsidR="00ED2519" w:rsidRPr="0015466F" w:rsidRDefault="00ED2519" w:rsidP="00E76484">
      <w:pPr>
        <w:rPr>
          <w:sz w:val="22"/>
          <w:szCs w:val="22"/>
        </w:rPr>
      </w:pPr>
    </w:p>
    <w:p w14:paraId="1583FD5C" w14:textId="77777777" w:rsidR="00ED2519" w:rsidRPr="0015466F" w:rsidRDefault="00ED2519" w:rsidP="00E76484">
      <w:pPr>
        <w:rPr>
          <w:sz w:val="22"/>
          <w:szCs w:val="22"/>
        </w:rPr>
      </w:pPr>
    </w:p>
    <w:p w14:paraId="039B7603" w14:textId="77777777" w:rsidR="00ED2519" w:rsidRPr="0015466F" w:rsidRDefault="00ED2519" w:rsidP="00E76484">
      <w:pPr>
        <w:rPr>
          <w:sz w:val="22"/>
          <w:szCs w:val="22"/>
        </w:rPr>
      </w:pPr>
    </w:p>
    <w:p w14:paraId="7E0AFE6B" w14:textId="77777777" w:rsidR="00ED2519" w:rsidRPr="0015466F" w:rsidRDefault="00ED2519" w:rsidP="00E76484">
      <w:pPr>
        <w:rPr>
          <w:sz w:val="22"/>
          <w:szCs w:val="22"/>
        </w:rPr>
      </w:pPr>
    </w:p>
    <w:p w14:paraId="06CF4AF5" w14:textId="77777777" w:rsidR="00ED2519" w:rsidRPr="0015466F" w:rsidRDefault="00ED2519" w:rsidP="00E76484">
      <w:pPr>
        <w:rPr>
          <w:sz w:val="22"/>
          <w:szCs w:val="22"/>
        </w:rPr>
      </w:pPr>
    </w:p>
    <w:p w14:paraId="597B44B0" w14:textId="77777777" w:rsidR="00ED2519" w:rsidRPr="0015466F" w:rsidRDefault="00ED2519" w:rsidP="00E76484">
      <w:pPr>
        <w:rPr>
          <w:sz w:val="22"/>
          <w:szCs w:val="22"/>
        </w:rPr>
      </w:pPr>
    </w:p>
    <w:p w14:paraId="6906E9CE" w14:textId="77777777" w:rsidR="00ED2519" w:rsidRPr="0015466F" w:rsidRDefault="00ED2519" w:rsidP="00E76484">
      <w:pPr>
        <w:rPr>
          <w:sz w:val="22"/>
          <w:szCs w:val="22"/>
        </w:rPr>
      </w:pPr>
    </w:p>
    <w:p w14:paraId="494463D2" w14:textId="77777777" w:rsidR="00ED2519" w:rsidRPr="0015466F" w:rsidRDefault="00ED2519" w:rsidP="00E76484">
      <w:pPr>
        <w:rPr>
          <w:sz w:val="22"/>
          <w:szCs w:val="22"/>
        </w:rPr>
      </w:pPr>
    </w:p>
    <w:p w14:paraId="5FB63CEA" w14:textId="77777777" w:rsidR="00ED2519" w:rsidRPr="0015466F" w:rsidRDefault="00ED2519" w:rsidP="00E76484">
      <w:pPr>
        <w:rPr>
          <w:sz w:val="22"/>
          <w:szCs w:val="22"/>
        </w:rPr>
      </w:pPr>
    </w:p>
    <w:p w14:paraId="6D4BBDBD" w14:textId="77777777" w:rsidR="00ED2519" w:rsidRPr="0015466F" w:rsidRDefault="00ED2519" w:rsidP="00E76484">
      <w:pPr>
        <w:rPr>
          <w:sz w:val="22"/>
          <w:szCs w:val="22"/>
        </w:rPr>
      </w:pPr>
    </w:p>
    <w:p w14:paraId="0DBAE89C" w14:textId="77777777" w:rsidR="00ED2519" w:rsidRPr="0015466F" w:rsidRDefault="00ED2519" w:rsidP="00E76484">
      <w:pPr>
        <w:rPr>
          <w:sz w:val="22"/>
          <w:szCs w:val="22"/>
        </w:rPr>
      </w:pPr>
    </w:p>
    <w:p w14:paraId="567A6058" w14:textId="77777777" w:rsidR="00ED2519" w:rsidRPr="0015466F" w:rsidRDefault="00ED2519" w:rsidP="00E76484">
      <w:pPr>
        <w:rPr>
          <w:sz w:val="22"/>
          <w:szCs w:val="22"/>
        </w:rPr>
      </w:pPr>
    </w:p>
    <w:p w14:paraId="2FCEE83C" w14:textId="77777777" w:rsidR="00ED2519" w:rsidRPr="0015466F" w:rsidRDefault="00ED2519" w:rsidP="00E76484">
      <w:pPr>
        <w:rPr>
          <w:sz w:val="22"/>
          <w:szCs w:val="22"/>
        </w:rPr>
      </w:pPr>
    </w:p>
    <w:p w14:paraId="2FB01E97" w14:textId="77777777" w:rsidR="00ED2519" w:rsidRPr="0015466F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15466F" w:rsidSect="00D31D72">
          <w:headerReference w:type="even" r:id="rId8"/>
          <w:footerReference w:type="even" r:id="rId9"/>
          <w:footerReference w:type="default" r:id="rId10"/>
          <w:footerReference w:type="first" r:id="rId11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14:paraId="129243B3" w14:textId="77777777" w:rsidR="008649B2" w:rsidRPr="0015466F" w:rsidRDefault="008649B2" w:rsidP="00ED2519">
      <w:pPr>
        <w:spacing w:line="360" w:lineRule="auto"/>
        <w:jc w:val="right"/>
        <w:rPr>
          <w:sz w:val="22"/>
          <w:szCs w:val="22"/>
        </w:rPr>
      </w:pPr>
      <w:r w:rsidRPr="0015466F">
        <w:rPr>
          <w:sz w:val="22"/>
          <w:szCs w:val="22"/>
        </w:rPr>
        <w:lastRenderedPageBreak/>
        <w:t xml:space="preserve">Приложение №1 </w:t>
      </w:r>
    </w:p>
    <w:p w14:paraId="103BF063" w14:textId="77777777" w:rsidR="00ED2519" w:rsidRPr="0015466F" w:rsidRDefault="00ED2519" w:rsidP="00ED2519">
      <w:pPr>
        <w:spacing w:line="360" w:lineRule="auto"/>
        <w:jc w:val="right"/>
        <w:rPr>
          <w:sz w:val="22"/>
          <w:szCs w:val="22"/>
        </w:rPr>
      </w:pPr>
      <w:r w:rsidRPr="0015466F">
        <w:rPr>
          <w:sz w:val="22"/>
          <w:szCs w:val="22"/>
        </w:rPr>
        <w:t>к Договору № __________________</w:t>
      </w:r>
    </w:p>
    <w:p w14:paraId="6681CEF1" w14:textId="77777777" w:rsidR="00ED2519" w:rsidRPr="0015466F" w:rsidRDefault="00ED2519" w:rsidP="00ED2519">
      <w:pPr>
        <w:suppressAutoHyphens/>
        <w:jc w:val="right"/>
        <w:rPr>
          <w:sz w:val="22"/>
          <w:szCs w:val="22"/>
        </w:rPr>
      </w:pPr>
      <w:r w:rsidRPr="0015466F">
        <w:rPr>
          <w:sz w:val="22"/>
          <w:szCs w:val="22"/>
        </w:rPr>
        <w:t>от «___» _____________ 20___ г.</w:t>
      </w:r>
    </w:p>
    <w:p w14:paraId="1CECF09C" w14:textId="77777777" w:rsidR="00ED2519" w:rsidRPr="0015466F" w:rsidRDefault="00ED2519" w:rsidP="00ED2519">
      <w:pPr>
        <w:suppressAutoHyphens/>
        <w:rPr>
          <w:sz w:val="22"/>
          <w:szCs w:val="22"/>
        </w:rPr>
      </w:pPr>
    </w:p>
    <w:p w14:paraId="48D74A37" w14:textId="77777777" w:rsidR="00ED2519" w:rsidRPr="0015466F" w:rsidRDefault="00ED2519" w:rsidP="00ED2519">
      <w:pPr>
        <w:suppressAutoHyphens/>
        <w:rPr>
          <w:sz w:val="22"/>
          <w:szCs w:val="22"/>
        </w:rPr>
      </w:pPr>
    </w:p>
    <w:p w14:paraId="06470D01" w14:textId="77777777" w:rsidR="00ED2519" w:rsidRPr="0015466F" w:rsidRDefault="00ED2519" w:rsidP="00ED2519">
      <w:pPr>
        <w:jc w:val="center"/>
        <w:rPr>
          <w:b/>
          <w:sz w:val="22"/>
          <w:szCs w:val="22"/>
        </w:rPr>
      </w:pPr>
      <w:r w:rsidRPr="0015466F">
        <w:rPr>
          <w:b/>
          <w:sz w:val="22"/>
          <w:szCs w:val="22"/>
        </w:rPr>
        <w:t>СПЕЦИФИКАЦИЯ</w:t>
      </w:r>
    </w:p>
    <w:p w14:paraId="6ECA9DDA" w14:textId="77777777" w:rsidR="00ED2519" w:rsidRPr="0015466F" w:rsidRDefault="00ED2519" w:rsidP="00ED2519">
      <w:pPr>
        <w:jc w:val="center"/>
        <w:rPr>
          <w:b/>
          <w:caps/>
          <w:sz w:val="22"/>
          <w:szCs w:val="22"/>
        </w:rPr>
      </w:pPr>
      <w:r w:rsidRPr="0015466F">
        <w:rPr>
          <w:b/>
          <w:sz w:val="22"/>
          <w:szCs w:val="22"/>
        </w:rPr>
        <w:t xml:space="preserve"> на поставляемый Товар </w:t>
      </w:r>
    </w:p>
    <w:p w14:paraId="6E16A0C4" w14:textId="77777777" w:rsidR="00ED2519" w:rsidRPr="0015466F" w:rsidRDefault="00ED2519" w:rsidP="00ED2519">
      <w:pPr>
        <w:rPr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46"/>
        <w:gridCol w:w="4209"/>
        <w:gridCol w:w="1766"/>
        <w:gridCol w:w="1032"/>
        <w:gridCol w:w="1032"/>
        <w:gridCol w:w="1911"/>
        <w:gridCol w:w="2061"/>
        <w:gridCol w:w="1289"/>
      </w:tblGrid>
      <w:tr w:rsidR="00A023E2" w:rsidRPr="0015466F" w14:paraId="6B79DEC8" w14:textId="77777777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260AF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 xml:space="preserve">N </w:t>
            </w:r>
          </w:p>
          <w:p w14:paraId="42E3FF8D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A64E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BCF43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F768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4838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95459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C988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Общая стоимость</w:t>
            </w:r>
          </w:p>
          <w:p w14:paraId="58C108CC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B6244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Сумма НДС</w:t>
            </w:r>
          </w:p>
          <w:p w14:paraId="18756A40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(руб.)</w:t>
            </w:r>
          </w:p>
        </w:tc>
      </w:tr>
      <w:tr w:rsidR="00A023E2" w:rsidRPr="0015466F" w14:paraId="49DA876C" w14:textId="77777777" w:rsidTr="007933A4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9994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88D3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1DA1F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BE70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BAD1A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6CD4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C533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1A9B" w14:textId="77777777" w:rsidR="00A023E2" w:rsidRPr="0015466F" w:rsidRDefault="00A023E2" w:rsidP="004960D7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9</w:t>
            </w:r>
          </w:p>
        </w:tc>
      </w:tr>
      <w:tr w:rsidR="00F723DA" w:rsidRPr="0015466F" w14:paraId="7F934B86" w14:textId="77777777" w:rsidTr="007933A4">
        <w:trPr>
          <w:trHeight w:val="418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0F47" w14:textId="77777777" w:rsidR="00F723DA" w:rsidRPr="0015466F" w:rsidRDefault="00F723DA" w:rsidP="008649B2">
            <w:pPr>
              <w:jc w:val="center"/>
              <w:rPr>
                <w:sz w:val="22"/>
              </w:rPr>
            </w:pPr>
          </w:p>
          <w:p w14:paraId="4E78F6DA" w14:textId="77777777" w:rsidR="00F723DA" w:rsidRPr="0015466F" w:rsidRDefault="00F723DA" w:rsidP="008649B2">
            <w:pPr>
              <w:jc w:val="center"/>
              <w:rPr>
                <w:sz w:val="22"/>
              </w:rPr>
            </w:pPr>
            <w:r w:rsidRPr="0015466F">
              <w:rPr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2DDCB" w14:textId="77777777" w:rsidR="00F723DA" w:rsidRPr="0015466F" w:rsidRDefault="007933A4" w:rsidP="007933A4">
            <w:pPr>
              <w:pStyle w:val="ConsPlusNormal"/>
              <w:widowControl/>
              <w:tabs>
                <w:tab w:val="left" w:pos="360"/>
              </w:tabs>
              <w:ind w:firstLine="0"/>
              <w:jc w:val="center"/>
              <w:rPr>
                <w:rFonts w:ascii="Times New Roman" w:hAnsi="Times New Roman" w:cstheme="minorHAnsi"/>
                <w:sz w:val="24"/>
                <w:szCs w:val="24"/>
              </w:rPr>
            </w:pPr>
            <w:r w:rsidRPr="007933A4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Компьютер персональный в сборе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36AFF" w14:textId="77777777" w:rsidR="00F723DA" w:rsidRPr="0015466F" w:rsidRDefault="00F723DA" w:rsidP="008649B2">
            <w:pPr>
              <w:spacing w:line="252" w:lineRule="auto"/>
              <w:jc w:val="center"/>
              <w:rPr>
                <w:sz w:val="22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7F98" w14:textId="77777777" w:rsidR="00F723DA" w:rsidRPr="0015466F" w:rsidRDefault="00F640BA" w:rsidP="008649B2">
            <w:pPr>
              <w:spacing w:line="252" w:lineRule="auto"/>
              <w:jc w:val="center"/>
              <w:rPr>
                <w:sz w:val="22"/>
              </w:rPr>
            </w:pPr>
            <w:r w:rsidRPr="0015466F">
              <w:rPr>
                <w:sz w:val="22"/>
              </w:rPr>
              <w:t>1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7C496" w14:textId="77777777" w:rsidR="00F723DA" w:rsidRPr="0015466F" w:rsidRDefault="00F723DA" w:rsidP="008649B2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5466F">
              <w:rPr>
                <w:rFonts w:ascii="Times New Roman" w:eastAsia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D6436" w14:textId="77777777" w:rsidR="00F723DA" w:rsidRPr="0015466F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A74E3" w14:textId="77777777" w:rsidR="00F723DA" w:rsidRPr="0015466F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F950" w14:textId="77777777" w:rsidR="00F723DA" w:rsidRPr="0015466F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0C54F3C" w14:textId="77777777" w:rsidR="00ED2519" w:rsidRPr="0015466F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14:paraId="3C7D9EDE" w14:textId="77777777" w:rsidR="00ED2519" w:rsidRPr="0015466F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  <w:r w:rsidRPr="0015466F">
        <w:rPr>
          <w:b/>
          <w:sz w:val="22"/>
          <w:szCs w:val="22"/>
        </w:rPr>
        <w:t>Итого сумма: ______________ (______________) рублей __ копеек, в том числе НДС ___ % ___________ (_____________) рублей __ копеек.</w:t>
      </w:r>
    </w:p>
    <w:p w14:paraId="3A447DF8" w14:textId="77777777" w:rsidR="00ED2519" w:rsidRPr="0015466F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14:paraId="70A16C55" w14:textId="77777777" w:rsidR="00ED2519" w:rsidRPr="0015466F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15466F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14:paraId="7BC5DF87" w14:textId="77777777" w:rsidR="00ED2519" w:rsidRPr="0015466F" w:rsidRDefault="00ED2519" w:rsidP="00ED2519">
      <w:pPr>
        <w:suppressAutoHyphens/>
        <w:rPr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15466F" w14:paraId="4B8590D3" w14:textId="77777777" w:rsidTr="004960D7">
        <w:trPr>
          <w:trHeight w:val="1236"/>
        </w:trPr>
        <w:tc>
          <w:tcPr>
            <w:tcW w:w="7380" w:type="dxa"/>
          </w:tcPr>
          <w:p w14:paraId="711D388C" w14:textId="77777777" w:rsidR="00ED2519" w:rsidRPr="0015466F" w:rsidRDefault="00ED2519" w:rsidP="004960D7">
            <w:pPr>
              <w:rPr>
                <w:b/>
                <w:sz w:val="22"/>
                <w:szCs w:val="22"/>
              </w:rPr>
            </w:pPr>
            <w:r w:rsidRPr="0015466F">
              <w:rPr>
                <w:b/>
                <w:sz w:val="22"/>
                <w:szCs w:val="22"/>
              </w:rPr>
              <w:t>Поставщик:</w:t>
            </w:r>
          </w:p>
          <w:p w14:paraId="090F5277" w14:textId="77777777" w:rsidR="00ED2519" w:rsidRPr="0015466F" w:rsidRDefault="00ED2519" w:rsidP="004960D7">
            <w:pPr>
              <w:rPr>
                <w:b/>
                <w:i/>
                <w:sz w:val="22"/>
                <w:szCs w:val="22"/>
              </w:rPr>
            </w:pPr>
            <w:r w:rsidRPr="0015466F">
              <w:rPr>
                <w:b/>
                <w:i/>
                <w:sz w:val="22"/>
                <w:szCs w:val="22"/>
              </w:rPr>
              <w:br/>
              <w:t>Указать должность подписанта</w:t>
            </w:r>
          </w:p>
          <w:p w14:paraId="2BDB5F98" w14:textId="77777777" w:rsidR="00ED2519" w:rsidRPr="0015466F" w:rsidRDefault="00ED2519" w:rsidP="004960D7">
            <w:pPr>
              <w:rPr>
                <w:sz w:val="22"/>
                <w:szCs w:val="22"/>
              </w:rPr>
            </w:pPr>
          </w:p>
          <w:p w14:paraId="19EF252F" w14:textId="77777777" w:rsidR="00ED2519" w:rsidRPr="0015466F" w:rsidRDefault="00ED2519" w:rsidP="004960D7">
            <w:pPr>
              <w:rPr>
                <w:b/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___________________/ ________________</w:t>
            </w:r>
          </w:p>
          <w:p w14:paraId="0672432F" w14:textId="77777777" w:rsidR="00ED2519" w:rsidRPr="0015466F" w:rsidRDefault="00ED2519" w:rsidP="004960D7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14:paraId="68882402" w14:textId="77777777" w:rsidR="00ED2519" w:rsidRPr="0015466F" w:rsidRDefault="00ED2519" w:rsidP="004960D7">
            <w:pPr>
              <w:rPr>
                <w:b/>
                <w:sz w:val="22"/>
                <w:szCs w:val="22"/>
              </w:rPr>
            </w:pPr>
            <w:r w:rsidRPr="0015466F">
              <w:rPr>
                <w:b/>
                <w:sz w:val="22"/>
                <w:szCs w:val="22"/>
              </w:rPr>
              <w:t xml:space="preserve">Заказчик: </w:t>
            </w:r>
          </w:p>
          <w:p w14:paraId="49DA5AEF" w14:textId="77777777" w:rsidR="00ED2519" w:rsidRPr="0015466F" w:rsidRDefault="00ED2519" w:rsidP="004960D7">
            <w:pPr>
              <w:rPr>
                <w:sz w:val="22"/>
                <w:szCs w:val="22"/>
              </w:rPr>
            </w:pPr>
          </w:p>
          <w:p w14:paraId="58DF667A" w14:textId="77777777" w:rsidR="00ED2519" w:rsidRPr="0015466F" w:rsidRDefault="00ED2519" w:rsidP="004960D7">
            <w:pPr>
              <w:rPr>
                <w:b/>
                <w:i/>
                <w:sz w:val="22"/>
                <w:szCs w:val="22"/>
              </w:rPr>
            </w:pPr>
            <w:r w:rsidRPr="0015466F">
              <w:rPr>
                <w:b/>
                <w:i/>
                <w:sz w:val="22"/>
                <w:szCs w:val="22"/>
              </w:rPr>
              <w:t>Указать должность подписанта</w:t>
            </w:r>
          </w:p>
          <w:p w14:paraId="0D6B467E" w14:textId="77777777" w:rsidR="00ED2519" w:rsidRPr="0015466F" w:rsidRDefault="00ED2519" w:rsidP="004960D7">
            <w:pPr>
              <w:rPr>
                <w:sz w:val="22"/>
                <w:szCs w:val="22"/>
              </w:rPr>
            </w:pPr>
          </w:p>
          <w:p w14:paraId="677C0006" w14:textId="77777777" w:rsidR="00ED2519" w:rsidRPr="0015466F" w:rsidRDefault="00ED2519" w:rsidP="004960D7">
            <w:pPr>
              <w:rPr>
                <w:sz w:val="22"/>
                <w:szCs w:val="22"/>
              </w:rPr>
            </w:pPr>
            <w:r w:rsidRPr="0015466F">
              <w:rPr>
                <w:sz w:val="22"/>
                <w:szCs w:val="22"/>
              </w:rPr>
              <w:t>___________________/ ________________</w:t>
            </w:r>
          </w:p>
          <w:p w14:paraId="1B19E57C" w14:textId="77777777" w:rsidR="00ED2519" w:rsidRPr="0015466F" w:rsidRDefault="00ED2519" w:rsidP="004960D7">
            <w:pPr>
              <w:pStyle w:val="a8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15466F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14:paraId="5E11D321" w14:textId="77777777" w:rsidR="00ED2519" w:rsidRPr="0015466F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14:paraId="6CDD8914" w14:textId="77777777" w:rsidR="00ED2519" w:rsidRPr="0015466F" w:rsidRDefault="00ED2519" w:rsidP="00E76484">
      <w:pPr>
        <w:rPr>
          <w:sz w:val="22"/>
          <w:szCs w:val="22"/>
        </w:rPr>
      </w:pPr>
    </w:p>
    <w:p w14:paraId="09E0BA48" w14:textId="77777777" w:rsidR="00D31D72" w:rsidRPr="0015466F" w:rsidRDefault="00D31D72" w:rsidP="00E76484">
      <w:pPr>
        <w:rPr>
          <w:sz w:val="22"/>
          <w:szCs w:val="22"/>
        </w:rPr>
      </w:pPr>
    </w:p>
    <w:p w14:paraId="0D5712EF" w14:textId="77777777" w:rsidR="00D31D72" w:rsidRPr="0015466F" w:rsidRDefault="00D31D72" w:rsidP="00E76484">
      <w:pPr>
        <w:rPr>
          <w:sz w:val="22"/>
          <w:szCs w:val="22"/>
        </w:rPr>
      </w:pPr>
    </w:p>
    <w:p w14:paraId="607E05D5" w14:textId="77777777" w:rsidR="00042F0A" w:rsidRPr="0015466F" w:rsidRDefault="00D31D72" w:rsidP="00E76484">
      <w:pPr>
        <w:tabs>
          <w:tab w:val="left" w:pos="5403"/>
        </w:tabs>
        <w:rPr>
          <w:sz w:val="22"/>
          <w:szCs w:val="22"/>
        </w:rPr>
        <w:sectPr w:rsidR="00042F0A" w:rsidRPr="0015466F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15466F">
        <w:rPr>
          <w:sz w:val="22"/>
          <w:szCs w:val="22"/>
        </w:rPr>
        <w:tab/>
      </w:r>
    </w:p>
    <w:p w14:paraId="5DB2A042" w14:textId="77777777" w:rsidR="008649B2" w:rsidRPr="0015466F" w:rsidRDefault="008649B2" w:rsidP="008649B2">
      <w:pPr>
        <w:jc w:val="right"/>
        <w:rPr>
          <w:sz w:val="22"/>
          <w:szCs w:val="22"/>
        </w:rPr>
      </w:pPr>
      <w:r w:rsidRPr="0015466F">
        <w:rPr>
          <w:sz w:val="22"/>
          <w:szCs w:val="22"/>
        </w:rPr>
        <w:lastRenderedPageBreak/>
        <w:t>Приложение №2</w:t>
      </w:r>
    </w:p>
    <w:p w14:paraId="28BAE2B0" w14:textId="77777777" w:rsidR="008649B2" w:rsidRPr="0015466F" w:rsidRDefault="008649B2" w:rsidP="008649B2">
      <w:pPr>
        <w:jc w:val="right"/>
        <w:rPr>
          <w:sz w:val="22"/>
          <w:szCs w:val="22"/>
        </w:rPr>
      </w:pPr>
      <w:r w:rsidRPr="0015466F">
        <w:rPr>
          <w:sz w:val="22"/>
          <w:szCs w:val="22"/>
        </w:rPr>
        <w:t>к Договору № __________________</w:t>
      </w:r>
    </w:p>
    <w:p w14:paraId="24974432" w14:textId="77777777" w:rsidR="008649B2" w:rsidRPr="0015466F" w:rsidRDefault="008649B2" w:rsidP="008649B2">
      <w:pPr>
        <w:jc w:val="right"/>
        <w:rPr>
          <w:sz w:val="22"/>
          <w:szCs w:val="22"/>
        </w:rPr>
      </w:pPr>
      <w:r w:rsidRPr="0015466F">
        <w:rPr>
          <w:sz w:val="22"/>
          <w:szCs w:val="22"/>
        </w:rPr>
        <w:t xml:space="preserve">от «___» _____________ 20___ г </w:t>
      </w:r>
    </w:p>
    <w:p w14:paraId="5A1FE5DD" w14:textId="77777777" w:rsidR="008649B2" w:rsidRPr="0015466F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14C235DD" w14:textId="77777777" w:rsidR="00D73A35" w:rsidRPr="0015466F" w:rsidRDefault="00D73A35" w:rsidP="00D73A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466F">
        <w:rPr>
          <w:b/>
          <w:sz w:val="28"/>
          <w:szCs w:val="28"/>
        </w:rPr>
        <w:t>Техническое задание</w:t>
      </w:r>
    </w:p>
    <w:p w14:paraId="79992C4F" w14:textId="77777777" w:rsidR="00D73A35" w:rsidRPr="0015466F" w:rsidRDefault="00D73A35" w:rsidP="00D73A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5466F">
        <w:rPr>
          <w:b/>
          <w:sz w:val="28"/>
          <w:szCs w:val="28"/>
        </w:rPr>
        <w:t>(Описание объекта закупки)</w:t>
      </w:r>
    </w:p>
    <w:p w14:paraId="0445C86A" w14:textId="77777777" w:rsidR="00D73A35" w:rsidRPr="0015466F" w:rsidRDefault="00D73A35" w:rsidP="00D73A3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04264BC6" w14:textId="77777777" w:rsidR="00DD52E2" w:rsidRPr="0014727F" w:rsidRDefault="0014727F" w:rsidP="00D73A35">
      <w:pPr>
        <w:jc w:val="center"/>
        <w:rPr>
          <w:rFonts w:eastAsia="Calibri"/>
          <w:b/>
        </w:rPr>
      </w:pPr>
      <w:r w:rsidRPr="0014727F">
        <w:rPr>
          <w:b/>
          <w:sz w:val="28"/>
          <w:szCs w:val="28"/>
        </w:rPr>
        <w:t>Компьютер персональный в сборе</w:t>
      </w:r>
    </w:p>
    <w:p w14:paraId="4C35A66C" w14:textId="77777777" w:rsidR="00D73A35" w:rsidRPr="0015466F" w:rsidRDefault="00D73A35" w:rsidP="00D73A35">
      <w:pPr>
        <w:pStyle w:val="ConsPlusNonformat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66F">
        <w:rPr>
          <w:rFonts w:ascii="Times New Roman" w:hAnsi="Times New Roman" w:cs="Times New Roman"/>
          <w:b/>
          <w:sz w:val="28"/>
          <w:szCs w:val="28"/>
        </w:rPr>
        <w:t>Предмет закупки.</w:t>
      </w:r>
    </w:p>
    <w:p w14:paraId="413E5F9E" w14:textId="77777777" w:rsidR="00D73A35" w:rsidRPr="0015466F" w:rsidRDefault="00D73A35" w:rsidP="00D73A35">
      <w:pPr>
        <w:jc w:val="both"/>
        <w:rPr>
          <w:rFonts w:eastAsia="Calibri"/>
          <w:b/>
        </w:rPr>
      </w:pPr>
      <w:r w:rsidRPr="0015466F">
        <w:rPr>
          <w:sz w:val="28"/>
          <w:szCs w:val="28"/>
        </w:rPr>
        <w:tab/>
        <w:t xml:space="preserve">Предметом закупки является приобретение </w:t>
      </w:r>
      <w:r w:rsidR="005C2328" w:rsidRPr="00035ED8">
        <w:rPr>
          <w:sz w:val="28"/>
          <w:szCs w:val="28"/>
        </w:rPr>
        <w:t>Компьютера персонального в сборе</w:t>
      </w:r>
    </w:p>
    <w:p w14:paraId="10E6F6D6" w14:textId="77777777" w:rsidR="00D73A35" w:rsidRPr="0015466F" w:rsidRDefault="00D73A35" w:rsidP="00D73A3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Место поставки товара: г. Киров, ул. Ленина, д. 166а.</w:t>
      </w:r>
    </w:p>
    <w:p w14:paraId="07981955" w14:textId="77777777" w:rsidR="00D73A35" w:rsidRPr="0015466F" w:rsidRDefault="00D73A35" w:rsidP="00D73A3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 xml:space="preserve">Срок поставки товара: одной партией не позднее </w:t>
      </w:r>
      <w:r w:rsidR="00035ED8">
        <w:rPr>
          <w:rFonts w:ascii="Times New Roman" w:hAnsi="Times New Roman" w:cs="Times New Roman"/>
          <w:sz w:val="28"/>
          <w:szCs w:val="28"/>
        </w:rPr>
        <w:t>17 августа</w:t>
      </w:r>
      <w:r w:rsidRPr="0015466F">
        <w:rPr>
          <w:rFonts w:ascii="Times New Roman" w:hAnsi="Times New Roman" w:cs="Times New Roman"/>
          <w:sz w:val="28"/>
          <w:szCs w:val="28"/>
        </w:rPr>
        <w:t xml:space="preserve"> 2026 г.</w:t>
      </w:r>
    </w:p>
    <w:p w14:paraId="71107E15" w14:textId="77777777" w:rsidR="00D73A35" w:rsidRPr="0015466F" w:rsidRDefault="00D73A35" w:rsidP="00D73A3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C1F247" w14:textId="77777777" w:rsidR="00D73A35" w:rsidRPr="0015466F" w:rsidRDefault="00D73A35" w:rsidP="00D73A35">
      <w:pPr>
        <w:pStyle w:val="ConsPlusNonformat"/>
        <w:numPr>
          <w:ilvl w:val="0"/>
          <w:numId w:val="34"/>
        </w:numPr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66F"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14:paraId="4B785101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 xml:space="preserve">Наименование товара: </w:t>
      </w:r>
      <w:r w:rsidR="00035ED8" w:rsidRPr="00035ED8">
        <w:rPr>
          <w:rFonts w:ascii="Times New Roman" w:hAnsi="Times New Roman" w:cs="Times New Roman"/>
          <w:sz w:val="28"/>
          <w:szCs w:val="28"/>
        </w:rPr>
        <w:t>Компьютер персональный в сборе</w:t>
      </w:r>
      <w:r w:rsidRPr="0015466F">
        <w:rPr>
          <w:rFonts w:ascii="Times New Roman" w:hAnsi="Times New Roman" w:cs="Times New Roman"/>
          <w:sz w:val="28"/>
          <w:szCs w:val="28"/>
        </w:rPr>
        <w:t>.</w:t>
      </w:r>
    </w:p>
    <w:p w14:paraId="61C86A94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AD9A16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Единицы измерения (количество товара, объем работы, услуги по ОКЕИ): штука.</w:t>
      </w:r>
    </w:p>
    <w:p w14:paraId="7EFD3486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D50685" w14:textId="77777777" w:rsidR="00D73A35" w:rsidRPr="0015466F" w:rsidRDefault="00D73A35" w:rsidP="00D73A35">
      <w:pPr>
        <w:pStyle w:val="ConsPlusNonformat"/>
        <w:numPr>
          <w:ilvl w:val="0"/>
          <w:numId w:val="34"/>
        </w:numPr>
        <w:tabs>
          <w:tab w:val="num" w:pos="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66F">
        <w:rPr>
          <w:rFonts w:ascii="Times New Roman" w:hAnsi="Times New Roman" w:cs="Times New Roman"/>
          <w:b/>
          <w:sz w:val="28"/>
          <w:szCs w:val="28"/>
        </w:rPr>
        <w:t>Требования к качеству товара, качественным (потребительским) свойствам товара:</w:t>
      </w:r>
    </w:p>
    <w:p w14:paraId="5167F04F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Качество товара должно соответствовать государственным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14:paraId="1B7AF84B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Поставляемый товар сопровождается документами, подтверждающими качество товара в соответствии с законодательством Российской Федерации и должен соответствовать сопровождаемым документам по качеству. Товар, поставляемый Заказчику, должен быть зарегистрирован в соответствии с действующим законодательством Российской Федерации.</w:t>
      </w:r>
    </w:p>
    <w:p w14:paraId="579416CF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Подтверждением качества поставляемого товара со стороны Поставщика являются документы установленного образца (декларация о соответствии).</w:t>
      </w:r>
    </w:p>
    <w:p w14:paraId="673BDA90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lastRenderedPageBreak/>
        <w:t>Поставщик гарантирует качество и надежность поставляемого товара в течение всего гарантийного срока, установленного на товар, при условии соблюдения заказчиком условий эксплуатации.</w:t>
      </w:r>
    </w:p>
    <w:p w14:paraId="7E3CBE92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Поставщик гарантирует поставку Товара с гарантийным сроком на момент поставки не менее 36 (тридцати шести) месяцев. Поставщик гарантирует замену дефектного товара в период действия гарантийных обязательств и несет гарантийные обязательства по ремонту товара в течение гарантийного срока на безвозмездной основе.</w:t>
      </w:r>
    </w:p>
    <w:p w14:paraId="7B67D555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Товар должен быть новым (не бывшим в употреблении, не прошедшим восстановление или ремонт, у которого не была осуществлена замена составных частей, не были восстановлены потребительские свойства) свободным от любых прав третьих лиц, укомплектованным в соответствии с требованиями нормативно-технической документации на него и изготовленным не ранее 202</w:t>
      </w:r>
      <w:r w:rsidR="00035ED8">
        <w:rPr>
          <w:rFonts w:ascii="Times New Roman" w:hAnsi="Times New Roman" w:cs="Times New Roman"/>
          <w:sz w:val="28"/>
          <w:szCs w:val="28"/>
        </w:rPr>
        <w:t>6</w:t>
      </w:r>
      <w:r w:rsidRPr="0015466F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5970061A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Не допускается соединение частей корпуса товара съемными или не съемными внешними соединительными проводами.</w:t>
      </w:r>
    </w:p>
    <w:p w14:paraId="39A706C3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Не допускается реализация отдельных характеристик товара дополнительными устройствами, подключаемыми к внешним портам товара, если это не предусмотрено соответствующей характеристикой.</w:t>
      </w:r>
    </w:p>
    <w:p w14:paraId="57BB2F38" w14:textId="77777777" w:rsidR="00D73A35" w:rsidRPr="0015466F" w:rsidRDefault="00D73A35" w:rsidP="00D73A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0F6304" w14:textId="77777777" w:rsidR="00D73A35" w:rsidRPr="0015466F" w:rsidRDefault="00D73A35" w:rsidP="00D73A35">
      <w:pPr>
        <w:pStyle w:val="ConsPlusNonformat"/>
        <w:numPr>
          <w:ilvl w:val="0"/>
          <w:numId w:val="34"/>
        </w:numPr>
        <w:tabs>
          <w:tab w:val="num" w:pos="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66F">
        <w:rPr>
          <w:rFonts w:ascii="Times New Roman" w:hAnsi="Times New Roman" w:cs="Times New Roman"/>
          <w:b/>
          <w:sz w:val="28"/>
          <w:szCs w:val="28"/>
        </w:rPr>
        <w:t>Требования к упаковке товара:</w:t>
      </w:r>
    </w:p>
    <w:p w14:paraId="40566AF8" w14:textId="77777777" w:rsidR="00D73A35" w:rsidRPr="0015466F" w:rsidRDefault="00D73A35" w:rsidP="00D73A3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Поставляемый Товар должен иметь стандартную заводскую маркировку с указанием наименования предприятия-изготовителя, штрих-кода производителя, товарного знака, модели, серийного номера.</w:t>
      </w:r>
    </w:p>
    <w:p w14:paraId="4E526FC1" w14:textId="77777777" w:rsidR="00D73A35" w:rsidRPr="0015466F" w:rsidRDefault="00D73A35" w:rsidP="00D73A3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466F">
        <w:rPr>
          <w:rFonts w:ascii="Times New Roman" w:hAnsi="Times New Roman" w:cs="Times New Roman"/>
          <w:sz w:val="28"/>
          <w:szCs w:val="28"/>
        </w:rPr>
        <w:t>Упаковка должна быть промышленного производства (отдельная упаковочная тара для каждого товара), обеспечивающая жесткое крепление внутри упаковки и сохранность продукции при перевозке и хранении.</w:t>
      </w:r>
    </w:p>
    <w:p w14:paraId="4B9619C7" w14:textId="77777777" w:rsidR="00D73A35" w:rsidRPr="0015466F" w:rsidRDefault="00D73A35" w:rsidP="00D73A35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67B8E4" w14:textId="77777777" w:rsidR="00D73A35" w:rsidRPr="0015466F" w:rsidRDefault="00D73A35" w:rsidP="00D73A35">
      <w:pPr>
        <w:pStyle w:val="ConsPlusNonformat"/>
        <w:numPr>
          <w:ilvl w:val="0"/>
          <w:numId w:val="34"/>
        </w:numPr>
        <w:tabs>
          <w:tab w:val="num" w:pos="0"/>
        </w:tabs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466F">
        <w:rPr>
          <w:rFonts w:ascii="Times New Roman" w:hAnsi="Times New Roman" w:cs="Times New Roman"/>
          <w:b/>
          <w:sz w:val="28"/>
          <w:szCs w:val="28"/>
        </w:rPr>
        <w:t>Технические характеристики товара:</w:t>
      </w:r>
    </w:p>
    <w:p w14:paraId="1E2CD540" w14:textId="77777777" w:rsidR="00D73A35" w:rsidRDefault="00D73A35" w:rsidP="00D73A3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5466F">
        <w:rPr>
          <w:rFonts w:ascii="Times New Roman" w:hAnsi="Times New Roman"/>
          <w:sz w:val="28"/>
          <w:szCs w:val="28"/>
        </w:rPr>
        <w:t>Технические характеристики товара указаны в соответствии с Каталогом товаров, работ, услуг для обеспечения государственных и муниципальных нужд.</w:t>
      </w:r>
    </w:p>
    <w:p w14:paraId="38FDCA99" w14:textId="77777777" w:rsidR="00035ED8" w:rsidRDefault="00035ED8" w:rsidP="00D73A3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7B521AF5" w14:textId="77777777" w:rsidR="00035ED8" w:rsidRDefault="00035ED8" w:rsidP="00D73A3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17E11EDE" w14:textId="77777777" w:rsidR="00035ED8" w:rsidRDefault="00035ED8" w:rsidP="00D73A3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3269F9D9" w14:textId="77777777" w:rsidR="00035ED8" w:rsidRDefault="00035ED8" w:rsidP="00D73A3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255" w:type="pct"/>
        <w:tblInd w:w="-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1993"/>
        <w:gridCol w:w="2544"/>
        <w:gridCol w:w="4112"/>
        <w:gridCol w:w="1841"/>
        <w:gridCol w:w="994"/>
        <w:gridCol w:w="991"/>
        <w:gridCol w:w="1703"/>
      </w:tblGrid>
      <w:tr w:rsidR="00A631F1" w14:paraId="70DE555D" w14:textId="77777777" w:rsidTr="00A631F1">
        <w:trPr>
          <w:trHeight w:val="20"/>
        </w:trPr>
        <w:tc>
          <w:tcPr>
            <w:tcW w:w="1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2D373" w14:textId="77777777" w:rsidR="00A631F1" w:rsidRDefault="00A631F1" w:rsidP="00A631F1">
            <w:pPr>
              <w:jc w:val="center"/>
            </w:pPr>
            <w:r>
              <w:lastRenderedPageBreak/>
              <w:t>№</w:t>
            </w:r>
          </w:p>
          <w:p w14:paraId="4F969F8B" w14:textId="77777777" w:rsidR="00A631F1" w:rsidRDefault="00A631F1" w:rsidP="00A631F1">
            <w:pPr>
              <w:jc w:val="center"/>
            </w:pPr>
            <w:r>
              <w:t>п/п</w:t>
            </w:r>
          </w:p>
        </w:tc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37D3F" w14:textId="77777777" w:rsidR="00A631F1" w:rsidRDefault="00A631F1" w:rsidP="00A631F1">
            <w:pPr>
              <w:jc w:val="center"/>
            </w:pPr>
            <w:r>
              <w:t>Наименование товара (модель)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8CD5A" w14:textId="77777777" w:rsidR="00A631F1" w:rsidRDefault="00A631F1" w:rsidP="00A631F1">
            <w:pPr>
              <w:jc w:val="center"/>
            </w:pPr>
            <w:r>
              <w:t>Наименование характеристики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ACC04" w14:textId="77777777" w:rsidR="00A631F1" w:rsidRDefault="00A631F1" w:rsidP="00A631F1">
            <w:pPr>
              <w:jc w:val="center"/>
            </w:pPr>
            <w:r>
              <w:t>Значение характеристики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33394" w14:textId="77777777" w:rsidR="00A631F1" w:rsidRDefault="00A631F1" w:rsidP="00A631F1">
            <w:pPr>
              <w:jc w:val="center"/>
            </w:pPr>
            <w:r>
              <w:t>Единица измерения характеристики</w:t>
            </w:r>
          </w:p>
        </w:tc>
        <w:tc>
          <w:tcPr>
            <w:tcW w:w="3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E97BF" w14:textId="77777777" w:rsidR="00A631F1" w:rsidRDefault="00A631F1" w:rsidP="00A631F1">
            <w:pPr>
              <w:jc w:val="center"/>
            </w:pPr>
            <w:r>
              <w:t>Ед. изм.</w:t>
            </w:r>
          </w:p>
        </w:tc>
        <w:tc>
          <w:tcPr>
            <w:tcW w:w="3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05234" w14:textId="77777777" w:rsidR="00A631F1" w:rsidRDefault="00A631F1" w:rsidP="00A631F1">
            <w:pPr>
              <w:jc w:val="center"/>
            </w:pPr>
            <w:r>
              <w:t>Кол-во</w:t>
            </w:r>
          </w:p>
        </w:tc>
        <w:tc>
          <w:tcPr>
            <w:tcW w:w="5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1E6A3B" w14:textId="77777777" w:rsidR="00A631F1" w:rsidRDefault="00A631F1" w:rsidP="00A631F1">
            <w:pPr>
              <w:ind w:right="127"/>
              <w:jc w:val="center"/>
            </w:pPr>
            <w:r>
              <w:t>Наименование страны происхождения товара *</w:t>
            </w:r>
          </w:p>
        </w:tc>
      </w:tr>
      <w:tr w:rsidR="00A631F1" w14:paraId="76E648DE" w14:textId="77777777" w:rsidTr="00A631F1">
        <w:trPr>
          <w:trHeight w:val="20"/>
        </w:trPr>
        <w:tc>
          <w:tcPr>
            <w:tcW w:w="1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7DBB6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1.</w:t>
            </w:r>
          </w:p>
        </w:tc>
        <w:tc>
          <w:tcPr>
            <w:tcW w:w="68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8B70E8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rPr>
                <w:sz w:val="28"/>
                <w:szCs w:val="28"/>
              </w:rPr>
              <w:t>Компьютер персональный в сборе</w:t>
            </w: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72BE0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B280A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b/>
                <w:color w:val="000000" w:themeColor="text1"/>
              </w:rPr>
            </w:pPr>
            <w:r w:rsidRPr="00D007B5">
              <w:rPr>
                <w:b/>
                <w:color w:val="000000" w:themeColor="text1"/>
              </w:rPr>
              <w:t>Системный блок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DBCD8A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691760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штука</w:t>
            </w:r>
          </w:p>
        </w:tc>
        <w:tc>
          <w:tcPr>
            <w:tcW w:w="3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B29B9D" w14:textId="77777777" w:rsidR="00A631F1" w:rsidRPr="00D83737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F08926E" w14:textId="77777777" w:rsidR="00A631F1" w:rsidRPr="005D643D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Россия</w:t>
            </w:r>
          </w:p>
        </w:tc>
      </w:tr>
      <w:tr w:rsidR="00A631F1" w14:paraId="258C361E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8674B7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388B4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4464A2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D007B5">
              <w:rPr>
                <w:b/>
                <w:color w:val="000000" w:themeColor="text1"/>
              </w:rPr>
              <w:t>Корпус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57119" w14:textId="77777777" w:rsidR="00A631F1" w:rsidRPr="00D007B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PCCOOLER C3D310 BK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EFE18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16C153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3687D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CC6D5D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7EB118CF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F04F29F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DC6972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61048" w14:textId="77777777" w:rsidR="00A631F1" w:rsidRPr="00D007B5" w:rsidRDefault="00A631F1" w:rsidP="00A631F1">
            <w:pPr>
              <w:numPr>
                <w:ilvl w:val="0"/>
                <w:numId w:val="35"/>
              </w:numPr>
              <w:shd w:val="clear" w:color="auto" w:fill="FFFFFF"/>
              <w:ind w:left="0"/>
              <w:textAlignment w:val="baseline"/>
              <w:rPr>
                <w:color w:val="000000" w:themeColor="text1"/>
              </w:rPr>
            </w:pPr>
            <w:r w:rsidRPr="00D007B5">
              <w:rPr>
                <w:color w:val="000000" w:themeColor="text1"/>
              </w:rPr>
              <w:t>Типоразмер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B7A25" w14:textId="77777777" w:rsidR="00A631F1" w:rsidRPr="00D007B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Mini-Tower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4CE20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84683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9E9724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190A67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40EF31D6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11C617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E95B2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B2902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rPr>
                <w:color w:val="000000" w:themeColor="text1"/>
              </w:rPr>
            </w:pPr>
            <w:r w:rsidRPr="00D007B5">
              <w:rPr>
                <w:rFonts w:eastAsia="Times New Roman"/>
                <w:color w:val="000000" w:themeColor="text1"/>
              </w:rPr>
              <w:t>Форм-фактор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107E5" w14:textId="77777777" w:rsidR="00A631F1" w:rsidRPr="00D007B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Mini-ITX, Micro-ATX 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256A14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636380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ECDE00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0D57D3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1AB12B4E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57C612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56668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A7EF2F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color w:val="000000" w:themeColor="text1"/>
              </w:rPr>
            </w:pPr>
            <w:r w:rsidRPr="00D007B5">
              <w:rPr>
                <w:rFonts w:eastAsia="Times New Roman"/>
                <w:color w:val="000000" w:themeColor="text1"/>
              </w:rPr>
              <w:t>Боковая стенка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8FA302" w14:textId="77777777" w:rsidR="00A631F1" w:rsidRPr="00D007B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0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Стекло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C4E1C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5D3A9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9DE2CB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123CBF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29187181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D7007E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3A9B3E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27F94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Расположение блока питания 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51360" w14:textId="77777777" w:rsidR="00A631F1" w:rsidRPr="00D007B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нижнее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783578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A809C5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8BA7D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B33581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:rsidRPr="00516F85" w14:paraId="15642FB0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C71AF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621294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F8EFC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b/>
                <w:color w:val="000000" w:themeColor="text1"/>
              </w:rPr>
            </w:pPr>
            <w:r w:rsidRPr="00D007B5">
              <w:rPr>
                <w:rFonts w:eastAsia="Times New Roman"/>
                <w:b/>
                <w:color w:val="000000" w:themeColor="text1"/>
              </w:rPr>
              <w:t>Блок питания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D1D82" w14:textId="77777777" w:rsidR="00A631F1" w:rsidRPr="00A32C29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00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PCCOOLER P5-YK</w:t>
            </w:r>
            <w:r w:rsidRPr="00516F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  <w:r w:rsidRPr="00D007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E3489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E21953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F26FC6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B6EB0D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D007B5" w14:paraId="5FE441FF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861DDF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34D0ED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FD090" w14:textId="77777777" w:rsidR="00A631F1" w:rsidRPr="00A32C29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Сертификат </w:t>
            </w:r>
            <w:r w:rsidRPr="00A32C29">
              <w:rPr>
                <w:rFonts w:eastAsia="Times New Roman"/>
                <w:color w:val="000000" w:themeColor="text1"/>
                <w:lang w:val="en-US"/>
              </w:rPr>
              <w:t>80+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1148F" w14:textId="77777777" w:rsidR="00A631F1" w:rsidRPr="00D007B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ниже </w:t>
            </w:r>
            <w:r w:rsidRPr="00A32C2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Bronze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4591CD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  <w:lang w:val="en-US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F756FC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D108F1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50E814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D007B5" w14:paraId="6AB7219B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C4C1B5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481013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9D8225" w14:textId="77777777" w:rsidR="00A631F1" w:rsidRPr="00A32C29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Мощность не менее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685BB" w14:textId="77777777" w:rsidR="00A631F1" w:rsidRPr="00A32C29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менее 450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CB7B1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  <w:lang w:val="en-US"/>
              </w:rPr>
            </w:pPr>
            <w:r>
              <w:rPr>
                <w:rFonts w:eastAsia="Times New Roman"/>
                <w:color w:val="000000" w:themeColor="text1"/>
              </w:rPr>
              <w:t>Вт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3FC2DD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7236FA7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7F2B91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676C13" w14:paraId="38C21351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911F8A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7397A5" w14:textId="77777777" w:rsidR="00A631F1" w:rsidRPr="00D007B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D7CB8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b/>
                <w:color w:val="000000" w:themeColor="text1"/>
              </w:rPr>
            </w:pPr>
            <w:r w:rsidRPr="00676C13">
              <w:rPr>
                <w:rFonts w:eastAsia="Times New Roman"/>
                <w:b/>
                <w:color w:val="000000" w:themeColor="text1"/>
              </w:rPr>
              <w:t>Системная плата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66859" w14:textId="77777777" w:rsidR="00A631F1" w:rsidRPr="00D16570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6570">
              <w:rPr>
                <w:rFonts w:ascii="Times New Roman" w:hAnsi="Times New Roman" w:cs="Times New Roman"/>
                <w:sz w:val="24"/>
                <w:szCs w:val="24"/>
              </w:rPr>
              <w:t>MSI PRO B760M-P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D551C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8702D0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83D847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0CF93B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:rsidRPr="00676C13" w14:paraId="457B7B06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86BDDD3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29A180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567AB" w14:textId="77777777" w:rsidR="00A631F1" w:rsidRPr="00255885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color w:val="000000" w:themeColor="text1"/>
              </w:rPr>
            </w:pPr>
            <w:r w:rsidRPr="00255885">
              <w:rPr>
                <w:rFonts w:eastAsia="Times New Roman"/>
                <w:color w:val="000000" w:themeColor="text1"/>
              </w:rPr>
              <w:t>Сокет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6DF7F" w14:textId="77777777" w:rsidR="00A631F1" w:rsidRPr="0025588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885">
              <w:rPr>
                <w:rFonts w:ascii="Times New Roman" w:hAnsi="Times New Roman" w:cs="Times New Roman"/>
                <w:color w:val="151528"/>
                <w:sz w:val="24"/>
                <w:szCs w:val="24"/>
                <w:shd w:val="clear" w:color="auto" w:fill="FFFFFF"/>
              </w:rPr>
              <w:t>LGA 1700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DBE01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62F1C9C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69440C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643CC0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:rsidRPr="00676C13" w14:paraId="5785E058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D2B76E3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7CB6E8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1D753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Чипсет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2E3423" w14:textId="77777777" w:rsidR="00A631F1" w:rsidRPr="0025588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885">
              <w:rPr>
                <w:rFonts w:ascii="Times New Roman" w:hAnsi="Times New Roman" w:cs="Times New Roman"/>
                <w:color w:val="151528"/>
                <w:sz w:val="24"/>
                <w:szCs w:val="24"/>
                <w:shd w:val="clear" w:color="auto" w:fill="FFFFFF"/>
              </w:rPr>
              <w:t>Intel B760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FDAD97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F9605C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F26F7B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AB9527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:rsidRPr="00676C13" w14:paraId="12B41DFE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FC6E61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02353FD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59AEBB" w14:textId="77777777" w:rsidR="00A631F1" w:rsidRPr="00255885" w:rsidRDefault="00A631F1" w:rsidP="00A631F1">
            <w:pPr>
              <w:pStyle w:val="parametervalue"/>
              <w:spacing w:before="0" w:beforeAutospacing="0" w:after="0" w:afterAutospacing="0"/>
              <w:rPr>
                <w:rFonts w:eastAsia="Times New Roman"/>
                <w:b/>
                <w:color w:val="000000" w:themeColor="text1"/>
              </w:rPr>
            </w:pPr>
            <w:r w:rsidRPr="00255885">
              <w:rPr>
                <w:rFonts w:eastAsia="Times New Roman"/>
                <w:b/>
                <w:color w:val="000000" w:themeColor="text1"/>
              </w:rPr>
              <w:t>Процессор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912104" w14:textId="77777777" w:rsidR="00A631F1" w:rsidRPr="00255885" w:rsidRDefault="00A631F1" w:rsidP="00A631F1">
            <w:pPr>
              <w:pStyle w:val="10"/>
              <w:shd w:val="clear" w:color="auto" w:fill="F6F6F6"/>
              <w:spacing w:before="0"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55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Intel Core i5-1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2558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5C61B" w14:textId="77777777" w:rsidR="00A631F1" w:rsidRPr="00255885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color w:val="000000" w:themeColor="text1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BDC1F8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C6F77F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11AA03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:rsidRPr="00676C13" w14:paraId="394A36B0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EF5824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151FC3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06F01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Технология изготовления процессора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5F5A2C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≥7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ABC88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нм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9F9E78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8F6578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347A72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:rsidRPr="00676C13" w14:paraId="021A768F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20DE84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057353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61D47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Частота процессора базовая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E1CBD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 xml:space="preserve">≥ 2,5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52190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Гигагерц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953AC0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FB9C63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AB4F9F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162B3624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2FFB9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5949C1" w14:textId="77777777" w:rsidR="00A631F1" w:rsidRPr="00676C13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F5106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Частота процессора максимальная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8419D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≥ 4,7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29B2CB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Гигагерц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BCD0C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A2B450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EC66A8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1C30D50E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C8C744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913A6B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AF5FC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Количество ядер процессора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3B9998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 xml:space="preserve">≥10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D5869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Штука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99AA05" w14:textId="77777777" w:rsidR="00A631F1" w:rsidRDefault="00A631F1" w:rsidP="00A631F1"/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E1C671F" w14:textId="77777777" w:rsidR="00A631F1" w:rsidRDefault="00A631F1" w:rsidP="00A631F1"/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ACD9EA" w14:textId="77777777" w:rsidR="00A631F1" w:rsidRDefault="00A631F1" w:rsidP="00A631F1"/>
        </w:tc>
      </w:tr>
      <w:tr w:rsidR="00A631F1" w14:paraId="5B30206A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6A34E8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C7250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A2C38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Объем кэш памяти первого уровня процессора (L1) (на ядро)</w:t>
            </w:r>
          </w:p>
          <w:p w14:paraId="54BF5348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Объем кэш памяти второго уровня процессора (L2) (на ядро)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EAE36C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80</w:t>
            </w:r>
          </w:p>
          <w:p w14:paraId="3023802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  <w:p w14:paraId="5CF80A72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</w:p>
        </w:tc>
        <w:tc>
          <w:tcPr>
            <w:tcW w:w="62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E2E42C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Кб</w:t>
            </w:r>
          </w:p>
          <w:p w14:paraId="10585A95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  <w:p w14:paraId="2897BD81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  <w:p w14:paraId="604DBA41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 w:rsidRPr="00FA3176">
              <w:t>Мб</w:t>
            </w:r>
          </w:p>
          <w:p w14:paraId="20EF38E4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663E2D" w14:textId="77777777" w:rsidR="00A631F1" w:rsidRDefault="00A631F1" w:rsidP="00A631F1"/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16BF26E" w14:textId="77777777" w:rsidR="00A631F1" w:rsidRDefault="00A631F1" w:rsidP="00A631F1"/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54034A3" w14:textId="77777777" w:rsidR="00A631F1" w:rsidRDefault="00A631F1" w:rsidP="00A631F1"/>
        </w:tc>
      </w:tr>
      <w:tr w:rsidR="00A631F1" w14:paraId="2CA4B27D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585C1F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D2F465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68616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2A0B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highlight w:val="yellow"/>
                <w:lang w:val="en-US"/>
              </w:rPr>
            </w:pPr>
            <w:r w:rsidRPr="00FA3176">
              <w:t>1</w:t>
            </w:r>
            <w:r>
              <w:t>,25</w:t>
            </w:r>
          </w:p>
        </w:tc>
        <w:tc>
          <w:tcPr>
            <w:tcW w:w="628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4606AD" w14:textId="77777777" w:rsidR="00A631F1" w:rsidRDefault="00A631F1" w:rsidP="00A631F1"/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47B1C79" w14:textId="77777777" w:rsidR="00A631F1" w:rsidRDefault="00A631F1" w:rsidP="00A631F1"/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003117" w14:textId="77777777" w:rsidR="00A631F1" w:rsidRDefault="00A631F1" w:rsidP="00A631F1"/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C67FEBF" w14:textId="77777777" w:rsidR="00A631F1" w:rsidRDefault="00A631F1" w:rsidP="00A631F1"/>
        </w:tc>
      </w:tr>
      <w:tr w:rsidR="00A631F1" w14:paraId="0610AC96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603BB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E03201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0544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Объем кэш памяти третьего уровня процессора (L3) (всего)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35BE51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 xml:space="preserve">≥ 20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33AA7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Мегабайт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0DEE3C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795E45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9225B2E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0B81B8E0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B9A4CC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F409B1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248E22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Количество потоков процессора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DAF75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 xml:space="preserve">≥ 16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346EE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Штука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94C0B2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15B43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06D0B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35F1D202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9E2C4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15CE3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55B83" w14:textId="77777777" w:rsidR="00A631F1" w:rsidRPr="00C14027" w:rsidRDefault="00A631F1" w:rsidP="00A631F1">
            <w:pPr>
              <w:pStyle w:val="parametervalue"/>
              <w:spacing w:before="0" w:beforeAutospacing="0" w:after="0" w:afterAutospacing="0"/>
            </w:pPr>
            <w:r w:rsidRPr="00C14027">
              <w:rPr>
                <w:color w:val="000000"/>
                <w:shd w:val="clear" w:color="auto" w:fill="FFFFFF"/>
              </w:rPr>
              <w:t xml:space="preserve">Энергопотребление </w:t>
            </w:r>
            <w:r>
              <w:rPr>
                <w:color w:val="000000"/>
                <w:shd w:val="clear" w:color="auto" w:fill="FFFFFF"/>
              </w:rPr>
              <w:t xml:space="preserve">процессора </w:t>
            </w:r>
            <w:r w:rsidRPr="00C14027">
              <w:rPr>
                <w:color w:val="000000"/>
                <w:shd w:val="clear" w:color="auto" w:fill="FFFFFF"/>
              </w:rPr>
              <w:t>(TDP)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E4A5B4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не более 65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BE34F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Вт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3C5372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5A1F18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67BE0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25203313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26ACC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97E64E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B2224" w14:textId="77777777" w:rsidR="00A631F1" w:rsidRPr="005B58D7" w:rsidRDefault="00A631F1" w:rsidP="00A631F1">
            <w:pPr>
              <w:rPr>
                <w:color w:val="171717"/>
                <w:shd w:val="clear" w:color="auto" w:fill="FFFFFF"/>
              </w:rPr>
            </w:pPr>
            <w:r w:rsidRPr="005B58D7">
              <w:rPr>
                <w:color w:val="171717"/>
                <w:shd w:val="clear" w:color="auto" w:fill="FFFFFF"/>
              </w:rPr>
              <w:t xml:space="preserve">Поддержка </w:t>
            </w:r>
            <w:r>
              <w:rPr>
                <w:color w:val="171717"/>
                <w:shd w:val="clear" w:color="auto" w:fill="FFFFFF"/>
              </w:rPr>
              <w:t xml:space="preserve">процессором </w:t>
            </w:r>
            <w:r w:rsidRPr="005B58D7">
              <w:rPr>
                <w:color w:val="171717"/>
                <w:shd w:val="clear" w:color="auto" w:fill="FFFFFF"/>
              </w:rPr>
              <w:t xml:space="preserve">технологии </w:t>
            </w:r>
            <w:proofErr w:type="spellStart"/>
            <w:r w:rsidRPr="005B58D7">
              <w:rPr>
                <w:color w:val="171717"/>
                <w:shd w:val="clear" w:color="auto" w:fill="FFFFFF"/>
              </w:rPr>
              <w:t>Hyper</w:t>
            </w:r>
            <w:proofErr w:type="spellEnd"/>
            <w:r w:rsidRPr="005B58D7">
              <w:rPr>
                <w:color w:val="171717"/>
                <w:shd w:val="clear" w:color="auto" w:fill="FFFFFF"/>
              </w:rPr>
              <w:t xml:space="preserve"> </w:t>
            </w:r>
            <w:proofErr w:type="spellStart"/>
            <w:r w:rsidRPr="005B58D7">
              <w:rPr>
                <w:color w:val="171717"/>
                <w:shd w:val="clear" w:color="auto" w:fill="FFFFFF"/>
              </w:rPr>
              <w:t>Threading</w:t>
            </w:r>
            <w:proofErr w:type="spellEnd"/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996D2" w14:textId="77777777" w:rsidR="00A631F1" w:rsidRPr="005B58D7" w:rsidRDefault="00A631F1" w:rsidP="00A631F1">
            <w:pPr>
              <w:jc w:val="center"/>
            </w:pPr>
            <w:r w:rsidRPr="005B58D7">
              <w:t>Да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48773" w14:textId="77777777" w:rsidR="00A631F1" w:rsidRPr="005B58D7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C2D0A97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FC051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5C3314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2E413998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542B34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0A58C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CEA45" w14:textId="77777777" w:rsidR="00A631F1" w:rsidRPr="00971C5B" w:rsidRDefault="00A631F1" w:rsidP="00A631F1">
            <w:pPr>
              <w:rPr>
                <w:b/>
                <w:color w:val="171717"/>
                <w:shd w:val="clear" w:color="auto" w:fill="FFFFFF"/>
              </w:rPr>
            </w:pPr>
            <w:r w:rsidRPr="00971C5B">
              <w:rPr>
                <w:b/>
                <w:color w:val="171717"/>
                <w:shd w:val="clear" w:color="auto" w:fill="FFFFFF"/>
              </w:rPr>
              <w:t>Вентилятор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404F9" w14:textId="77777777" w:rsidR="00A631F1" w:rsidRPr="009B3704" w:rsidRDefault="00A631F1" w:rsidP="00A631F1">
            <w:pPr>
              <w:jc w:val="center"/>
            </w:pPr>
            <w:r w:rsidRPr="009B3704">
              <w:t>DEEPCOOL AG300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23E22" w14:textId="77777777" w:rsidR="00A631F1" w:rsidRPr="005B58D7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BF64DB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0FEACE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AF9058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4035BCF1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4B3A7D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0F7EB7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CF9E3" w14:textId="77777777" w:rsidR="00A631F1" w:rsidRPr="00900ED9" w:rsidRDefault="00A631F1" w:rsidP="00A631F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Рассеиваемое тепло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B5747" w14:textId="77777777" w:rsidR="00A631F1" w:rsidRPr="005B58D7" w:rsidRDefault="00A631F1" w:rsidP="00A631F1">
            <w:pPr>
              <w:jc w:val="center"/>
            </w:pPr>
            <w:r>
              <w:t>≥150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F7751" w14:textId="77777777" w:rsidR="00A631F1" w:rsidRPr="005B58D7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Вт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1166DE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AA44A03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B81620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:rsidRPr="00516F85" w14:paraId="5128D86C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89E31EE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EE6323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DE9DE" w14:textId="77777777" w:rsidR="00A631F1" w:rsidRPr="00586B64" w:rsidRDefault="00A631F1" w:rsidP="00A631F1">
            <w:pPr>
              <w:rPr>
                <w:b/>
                <w:shd w:val="clear" w:color="auto" w:fill="FFFFFF"/>
              </w:rPr>
            </w:pPr>
            <w:r w:rsidRPr="00586B64">
              <w:rPr>
                <w:b/>
                <w:shd w:val="clear" w:color="auto" w:fill="FFFFFF"/>
              </w:rPr>
              <w:t>Модуль оперативной памяти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1AD4F" w14:textId="77777777" w:rsidR="00A631F1" w:rsidRDefault="00A631F1" w:rsidP="00A631F1">
            <w:pPr>
              <w:jc w:val="center"/>
            </w:pPr>
            <w:proofErr w:type="spellStart"/>
            <w:r w:rsidRPr="009B3704">
              <w:t>Foxline</w:t>
            </w:r>
            <w:proofErr w:type="spellEnd"/>
            <w:r w:rsidRPr="009B3704">
              <w:t xml:space="preserve"> PC25600/3200MHz</w:t>
            </w:r>
          </w:p>
          <w:p w14:paraId="2CC28A5D" w14:textId="77777777" w:rsidR="00A631F1" w:rsidRPr="009B3704" w:rsidRDefault="00A631F1" w:rsidP="00A631F1">
            <w:pPr>
              <w:jc w:val="center"/>
              <w:rPr>
                <w:lang w:val="en-US"/>
              </w:rPr>
            </w:pPr>
            <w:r w:rsidRPr="009B3704">
              <w:rPr>
                <w:lang w:val="en-US"/>
              </w:rPr>
              <w:t>32Gb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9F906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A732D87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A65F6C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A781BC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60625F34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0379E2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6793FD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53649" w14:textId="77777777" w:rsidR="00A631F1" w:rsidRPr="0040074F" w:rsidRDefault="00A631F1" w:rsidP="00A631F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Тип памяти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08581" w14:textId="77777777" w:rsidR="00A631F1" w:rsidRPr="009B3704" w:rsidRDefault="00A631F1" w:rsidP="00A631F1">
            <w:pPr>
              <w:jc w:val="center"/>
            </w:pPr>
            <w:r w:rsidRPr="0040074F">
              <w:rPr>
                <w:lang w:val="en-US"/>
              </w:rPr>
              <w:t>DDR</w:t>
            </w:r>
            <w:r>
              <w:t>4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55093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F210446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0ADC86D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EEACA6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4BA79342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EB3451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42ECE1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64B54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Объем установленной оперативной памяти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4BC51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 xml:space="preserve">≥ 32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2F968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Гигабайт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8D6F39B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94C5F92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FB2AD8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1A0C18F2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C92F4D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28A57F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61AAD0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Тактовая частота оперативной памяти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2D7D0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 xml:space="preserve">≥ 3200 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357D8B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Мегагерц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91E08CD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446901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7D1E9C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1ACB61C3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25C052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C5003C7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D91AD" w14:textId="77777777" w:rsidR="00A631F1" w:rsidRPr="00586B64" w:rsidRDefault="00A631F1" w:rsidP="00A631F1">
            <w:pPr>
              <w:rPr>
                <w:b/>
                <w:color w:val="171717"/>
                <w:shd w:val="clear" w:color="auto" w:fill="FFFFFF"/>
              </w:rPr>
            </w:pPr>
            <w:proofErr w:type="spellStart"/>
            <w:r w:rsidRPr="00586B64">
              <w:rPr>
                <w:b/>
                <w:color w:val="171717"/>
                <w:shd w:val="clear" w:color="auto" w:fill="FFFFFF"/>
              </w:rPr>
              <w:t>Твердотелый</w:t>
            </w:r>
            <w:proofErr w:type="spellEnd"/>
            <w:r w:rsidRPr="00586B64">
              <w:rPr>
                <w:b/>
                <w:color w:val="171717"/>
                <w:shd w:val="clear" w:color="auto" w:fill="FFFFFF"/>
              </w:rPr>
              <w:t xml:space="preserve"> накопитель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A9661" w14:textId="77777777" w:rsidR="00A631F1" w:rsidRPr="0040074F" w:rsidRDefault="00A631F1" w:rsidP="00A631F1">
            <w:pPr>
              <w:jc w:val="center"/>
              <w:rPr>
                <w:lang w:val="en-US"/>
              </w:rPr>
            </w:pPr>
            <w:proofErr w:type="spellStart"/>
            <w:r w:rsidRPr="00586B64">
              <w:rPr>
                <w:lang w:val="en-US"/>
              </w:rPr>
              <w:t>Kingspec</w:t>
            </w:r>
            <w:proofErr w:type="spellEnd"/>
            <w:r w:rsidRPr="00586B64">
              <w:rPr>
                <w:lang w:val="en-US"/>
              </w:rPr>
              <w:t xml:space="preserve"> XG7000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1952E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D4DFB3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96B5A3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3C2FF5C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595515C5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7723AB4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42BC18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6C11B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Интерфейс накопителя SSD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9B013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proofErr w:type="spellStart"/>
            <w:r>
              <w:t>NVMe</w:t>
            </w:r>
            <w:proofErr w:type="spellEnd"/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E534A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6E1BFE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C34BE82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E7D55E5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3B0D2E93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0310FD8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5398CCF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BDC01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Объем накопителя SSD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940766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≥ 512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54BD4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t>Гб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E3AE5E0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4917E65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CAAAF1F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26B25063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C0900D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D63039D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E5D0D" w14:textId="77777777" w:rsidR="00A631F1" w:rsidRPr="006E533F" w:rsidRDefault="00A631F1" w:rsidP="00A631F1">
            <w:pPr>
              <w:rPr>
                <w:b/>
                <w:shd w:val="clear" w:color="auto" w:fill="FFFFFF"/>
              </w:rPr>
            </w:pPr>
            <w:r w:rsidRPr="006E533F">
              <w:rPr>
                <w:b/>
                <w:shd w:val="clear" w:color="auto" w:fill="FFFFFF"/>
              </w:rPr>
              <w:t>Монитор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48C59" w14:textId="77777777" w:rsidR="00A631F1" w:rsidRPr="0040074F" w:rsidRDefault="00A631F1" w:rsidP="00A631F1">
            <w:pPr>
              <w:jc w:val="center"/>
              <w:rPr>
                <w:lang w:val="en-US"/>
              </w:rPr>
            </w:pPr>
            <w:r w:rsidRPr="006E533F">
              <w:rPr>
                <w:lang w:val="en-US"/>
              </w:rPr>
              <w:t>Philips 24E1N1100D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46A63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7F21E79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87DEDF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D7E05D3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42CCE5F4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C2AC8D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46254BF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9EDB8" w14:textId="77777777" w:rsidR="00A631F1" w:rsidRPr="006E533F" w:rsidRDefault="00A631F1" w:rsidP="00A631F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Блок питания монитора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016684" w14:textId="77777777" w:rsidR="00A631F1" w:rsidRPr="006E533F" w:rsidRDefault="00A631F1" w:rsidP="00A631F1">
            <w:pPr>
              <w:jc w:val="center"/>
            </w:pPr>
            <w:r>
              <w:t>Внутренний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DDA3C3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E03BAA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5DE211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B68304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:rsidRPr="0040074F" w14:paraId="58C214B1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9E8FA4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2F963CA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614BA" w14:textId="77777777" w:rsidR="00A631F1" w:rsidRDefault="00A631F1" w:rsidP="00A631F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Частота обновления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5DCF8" w14:textId="77777777" w:rsidR="00A631F1" w:rsidRDefault="00A631F1" w:rsidP="00A631F1">
            <w:pPr>
              <w:jc w:val="center"/>
            </w:pPr>
            <w:r>
              <w:t>100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CEEA9" w14:textId="77777777" w:rsidR="00A631F1" w:rsidRPr="00C0020B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Гц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BC8EDB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2C129A4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76780B8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</w:tr>
      <w:tr w:rsidR="00A631F1" w14:paraId="61B6F171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A0C243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4956C3" w14:textId="77777777" w:rsidR="00A631F1" w:rsidRPr="0040074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24930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>Тип матрицы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E81D1" w14:textId="77777777" w:rsidR="00A631F1" w:rsidRPr="0073252D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rPr>
                <w:lang w:val="en-US"/>
              </w:rPr>
              <w:t>IPS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B6AB9" w14:textId="77777777" w:rsidR="00A631F1" w:rsidRDefault="00A631F1" w:rsidP="00A631F1"/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2A0DD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624B72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F539CB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6B4D8A11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2596DF1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DB93FC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917CB" w14:textId="77777777" w:rsidR="00A631F1" w:rsidRDefault="00A631F1" w:rsidP="00A631F1">
            <w:pPr>
              <w:pStyle w:val="parametervalue"/>
              <w:spacing w:before="0" w:beforeAutospacing="0" w:after="0" w:afterAutospacing="0"/>
            </w:pPr>
            <w:r>
              <w:t xml:space="preserve">Диагональ экрана 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29A4B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23,8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2A1D5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  <w:r>
              <w:t>Дюйм</w:t>
            </w: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673D7F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AF182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3ED3BC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</w:tr>
      <w:tr w:rsidR="00A631F1" w14:paraId="3BE0DED2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B6A5EA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07BFAD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511621" w14:textId="77777777" w:rsidR="00A631F1" w:rsidRPr="00890F0F" w:rsidRDefault="00A631F1" w:rsidP="00A631F1">
            <w:r>
              <w:t>Клавиатура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CAD85D" w14:textId="77777777" w:rsidR="00A631F1" w:rsidRPr="00890F0F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t>Genius Smart KB-117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9A6FD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A7FDF9" w14:textId="77777777" w:rsidR="00A631F1" w:rsidRDefault="00A631F1" w:rsidP="00A631F1"/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C6E690" w14:textId="77777777" w:rsidR="00A631F1" w:rsidRDefault="00A631F1" w:rsidP="00A631F1"/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688097D" w14:textId="77777777" w:rsidR="00A631F1" w:rsidRDefault="00A631F1" w:rsidP="00A631F1"/>
        </w:tc>
      </w:tr>
      <w:tr w:rsidR="00A631F1" w14:paraId="6B716F9C" w14:textId="77777777" w:rsidTr="00A631F1">
        <w:trPr>
          <w:trHeight w:val="20"/>
        </w:trPr>
        <w:tc>
          <w:tcPr>
            <w:tcW w:w="162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D0F309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680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7086475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8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029B38" w14:textId="77777777" w:rsidR="00A631F1" w:rsidRDefault="00A631F1" w:rsidP="00A631F1">
            <w:pPr>
              <w:jc w:val="both"/>
            </w:pPr>
            <w:r>
              <w:t>Мышь</w:t>
            </w:r>
          </w:p>
        </w:tc>
        <w:tc>
          <w:tcPr>
            <w:tcW w:w="1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98E74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  <w:rPr>
                <w:lang w:val="en-US"/>
              </w:rPr>
            </w:pPr>
            <w:r>
              <w:t>Logitech Optical B100 Black</w:t>
            </w:r>
          </w:p>
        </w:tc>
        <w:tc>
          <w:tcPr>
            <w:tcW w:w="6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E21FD" w14:textId="77777777" w:rsidR="00A631F1" w:rsidRDefault="00A631F1" w:rsidP="00A631F1">
            <w:pPr>
              <w:pStyle w:val="parametervalue"/>
              <w:spacing w:before="0" w:beforeAutospacing="0" w:after="0" w:afterAutospacing="0"/>
              <w:jc w:val="center"/>
            </w:pPr>
          </w:p>
        </w:tc>
        <w:tc>
          <w:tcPr>
            <w:tcW w:w="339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7AE8D5" w14:textId="77777777" w:rsidR="00A631F1" w:rsidRDefault="00A631F1" w:rsidP="00A631F1"/>
        </w:tc>
        <w:tc>
          <w:tcPr>
            <w:tcW w:w="338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B433262" w14:textId="77777777" w:rsidR="00A631F1" w:rsidRDefault="00A631F1" w:rsidP="00A631F1"/>
        </w:tc>
        <w:tc>
          <w:tcPr>
            <w:tcW w:w="581" w:type="pct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0AEDF" w14:textId="77777777" w:rsidR="00A631F1" w:rsidRDefault="00A631F1" w:rsidP="00A631F1"/>
        </w:tc>
      </w:tr>
    </w:tbl>
    <w:p w14:paraId="79D3A243" w14:textId="77777777" w:rsidR="00035ED8" w:rsidRPr="0015466F" w:rsidRDefault="00035ED8" w:rsidP="00D73A3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4704E870" w14:textId="77777777" w:rsidR="00D73A35" w:rsidRPr="0015466F" w:rsidRDefault="00D73A35" w:rsidP="00D73A35">
      <w:pPr>
        <w:pStyle w:val="ad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14:paraId="2255F385" w14:textId="77777777" w:rsidR="00D73A35" w:rsidRPr="0015466F" w:rsidRDefault="00D73A35" w:rsidP="00D73A35">
      <w:pPr>
        <w:tabs>
          <w:tab w:val="left" w:pos="5403"/>
        </w:tabs>
        <w:rPr>
          <w:sz w:val="22"/>
          <w:szCs w:val="22"/>
        </w:rPr>
        <w:sectPr w:rsidR="00D73A35" w:rsidRPr="0015466F" w:rsidSect="00D73A35">
          <w:headerReference w:type="first" r:id="rId12"/>
          <w:pgSz w:w="16839" w:h="11907" w:orient="landscape"/>
          <w:pgMar w:top="1440" w:right="1440" w:bottom="1440" w:left="1440" w:header="720" w:footer="720" w:gutter="0"/>
          <w:cols w:space="720"/>
          <w:docGrid w:linePitch="326"/>
        </w:sectPr>
      </w:pPr>
    </w:p>
    <w:p w14:paraId="566BFF32" w14:textId="77777777" w:rsidR="00D73A35" w:rsidRPr="0015466F" w:rsidRDefault="00D73A35" w:rsidP="00D73A35">
      <w:pPr>
        <w:tabs>
          <w:tab w:val="left" w:pos="5403"/>
        </w:tabs>
        <w:rPr>
          <w:sz w:val="22"/>
          <w:szCs w:val="22"/>
        </w:rPr>
      </w:pPr>
    </w:p>
    <w:p w14:paraId="0829FEC1" w14:textId="77777777" w:rsidR="00042F0A" w:rsidRPr="0015466F" w:rsidRDefault="00042F0A" w:rsidP="00042F0A">
      <w:pPr>
        <w:jc w:val="center"/>
      </w:pPr>
      <w:r w:rsidRPr="0015466F">
        <w:t>Акт приема-передачи товара по контракту</w:t>
      </w:r>
    </w:p>
    <w:p w14:paraId="4E1EE091" w14:textId="77777777" w:rsidR="00042F0A" w:rsidRPr="0015466F" w:rsidRDefault="00042F0A" w:rsidP="00042F0A">
      <w:pPr>
        <w:jc w:val="center"/>
      </w:pPr>
      <w:r w:rsidRPr="0015466F">
        <w:t>от «__» _____ 202</w:t>
      </w:r>
      <w:r w:rsidR="008649B2" w:rsidRPr="0015466F">
        <w:t>6</w:t>
      </w:r>
      <w:r w:rsidRPr="0015466F">
        <w:t> г. № 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042F0A" w:rsidRPr="0015466F" w14:paraId="72A1B1F6" w14:textId="77777777" w:rsidTr="004960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9A0C32" w14:textId="77777777" w:rsidR="00042F0A" w:rsidRPr="0015466F" w:rsidRDefault="00042F0A" w:rsidP="004960D7">
            <w:r w:rsidRPr="0015466F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D294C2" w14:textId="77777777" w:rsidR="00042F0A" w:rsidRPr="0015466F" w:rsidRDefault="00042F0A" w:rsidP="008649B2">
            <w:pPr>
              <w:jc w:val="right"/>
            </w:pPr>
            <w:r w:rsidRPr="0015466F">
              <w:t xml:space="preserve">                                                                                             «__» ______ 202</w:t>
            </w:r>
            <w:r w:rsidR="008649B2" w:rsidRPr="0015466F">
              <w:t>6</w:t>
            </w:r>
            <w:r w:rsidRPr="0015466F">
              <w:t> г.</w:t>
            </w:r>
          </w:p>
        </w:tc>
      </w:tr>
    </w:tbl>
    <w:p w14:paraId="40352241" w14:textId="77777777" w:rsidR="00042F0A" w:rsidRPr="0015466F" w:rsidRDefault="00042F0A" w:rsidP="00042F0A">
      <w:pPr>
        <w:widowControl w:val="0"/>
        <w:ind w:firstLine="567"/>
        <w:jc w:val="both"/>
      </w:pPr>
      <w:r w:rsidRPr="0015466F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15466F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14:paraId="516FE311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1. В соответствии с условиями заключенного Сторонами контракта от «__» _____ 20__ года № ________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600"/>
        <w:gridCol w:w="791"/>
        <w:gridCol w:w="829"/>
        <w:gridCol w:w="1317"/>
      </w:tblGrid>
      <w:tr w:rsidR="00042F0A" w:rsidRPr="0015466F" w14:paraId="15E5D66E" w14:textId="77777777" w:rsidTr="00E93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66D9A5" w14:textId="77777777" w:rsidR="00042F0A" w:rsidRPr="0015466F" w:rsidRDefault="00042F0A" w:rsidP="004960D7">
            <w:pPr>
              <w:jc w:val="center"/>
              <w:rPr>
                <w:rFonts w:cstheme="minorHAnsi"/>
              </w:rPr>
            </w:pPr>
            <w:r w:rsidRPr="0015466F">
              <w:rPr>
                <w:rFonts w:cstheme="minorHAnsi"/>
              </w:rPr>
              <w:t>№</w:t>
            </w:r>
          </w:p>
          <w:p w14:paraId="20B859F2" w14:textId="77777777" w:rsidR="00042F0A" w:rsidRPr="0015466F" w:rsidRDefault="00042F0A" w:rsidP="004960D7">
            <w:pPr>
              <w:jc w:val="center"/>
              <w:rPr>
                <w:rFonts w:cstheme="minorHAnsi"/>
              </w:rPr>
            </w:pPr>
            <w:r w:rsidRPr="0015466F">
              <w:rPr>
                <w:rFonts w:cstheme="minorHAnsi"/>
              </w:rPr>
              <w:t>п/п</w:t>
            </w:r>
          </w:p>
        </w:tc>
        <w:tc>
          <w:tcPr>
            <w:tcW w:w="56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F6BEF" w14:textId="77777777" w:rsidR="00042F0A" w:rsidRPr="0015466F" w:rsidRDefault="00042F0A" w:rsidP="004960D7">
            <w:pPr>
              <w:jc w:val="center"/>
              <w:rPr>
                <w:rFonts w:cstheme="minorHAnsi"/>
              </w:rPr>
            </w:pPr>
            <w:r w:rsidRPr="0015466F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7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BC938D" w14:textId="77777777" w:rsidR="00042F0A" w:rsidRPr="0015466F" w:rsidRDefault="00042F0A" w:rsidP="004960D7">
            <w:pPr>
              <w:jc w:val="center"/>
              <w:rPr>
                <w:rFonts w:cstheme="minorHAnsi"/>
              </w:rPr>
            </w:pPr>
            <w:r w:rsidRPr="0015466F">
              <w:rPr>
                <w:rFonts w:cstheme="minorHAnsi"/>
              </w:rPr>
              <w:t>Кол-во ед., шт.</w:t>
            </w:r>
          </w:p>
        </w:tc>
        <w:tc>
          <w:tcPr>
            <w:tcW w:w="8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757F5C" w14:textId="77777777" w:rsidR="00042F0A" w:rsidRPr="0015466F" w:rsidRDefault="00042F0A" w:rsidP="004960D7">
            <w:pPr>
              <w:jc w:val="center"/>
              <w:rPr>
                <w:rFonts w:cstheme="minorHAnsi"/>
              </w:rPr>
            </w:pPr>
            <w:r w:rsidRPr="0015466F">
              <w:rPr>
                <w:rFonts w:cstheme="minorHAnsi"/>
              </w:rPr>
              <w:t>Цена за ед., руб.</w:t>
            </w:r>
          </w:p>
        </w:tc>
        <w:tc>
          <w:tcPr>
            <w:tcW w:w="13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3BF12" w14:textId="77777777" w:rsidR="00042F0A" w:rsidRPr="0015466F" w:rsidRDefault="00042F0A" w:rsidP="004960D7">
            <w:pPr>
              <w:jc w:val="center"/>
              <w:rPr>
                <w:rFonts w:cstheme="minorHAnsi"/>
              </w:rPr>
            </w:pPr>
            <w:r w:rsidRPr="0015466F">
              <w:rPr>
                <w:rFonts w:cstheme="minorHAnsi"/>
              </w:rPr>
              <w:t>Стоимость, руб.</w:t>
            </w:r>
          </w:p>
        </w:tc>
      </w:tr>
      <w:tr w:rsidR="002C6B18" w:rsidRPr="0015466F" w14:paraId="31330507" w14:textId="77777777" w:rsidTr="00E930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5FF8FA" w14:textId="77777777" w:rsidR="002C6B18" w:rsidRPr="0015466F" w:rsidRDefault="002C6B18" w:rsidP="008649B2">
            <w:pPr>
              <w:jc w:val="center"/>
              <w:rPr>
                <w:rFonts w:cstheme="minorHAnsi"/>
              </w:rPr>
            </w:pPr>
            <w:r w:rsidRPr="0015466F">
              <w:rPr>
                <w:rFonts w:cstheme="minorHAnsi"/>
              </w:rPr>
              <w:t>1.</w:t>
            </w:r>
          </w:p>
        </w:tc>
        <w:tc>
          <w:tcPr>
            <w:tcW w:w="5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DF5F71" w14:textId="77777777" w:rsidR="002C6B18" w:rsidRPr="00A631F1" w:rsidRDefault="0014727F" w:rsidP="008649B2">
            <w:pPr>
              <w:pStyle w:val="ConsPlusNormal"/>
              <w:widowControl/>
              <w:tabs>
                <w:tab w:val="left" w:pos="360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31F1">
              <w:rPr>
                <w:rFonts w:ascii="Times New Roman" w:hAnsi="Times New Roman" w:cs="Times New Roman"/>
                <w:sz w:val="28"/>
                <w:szCs w:val="28"/>
              </w:rPr>
              <w:t>Компьютер персональный в сборе</w:t>
            </w:r>
          </w:p>
        </w:tc>
        <w:tc>
          <w:tcPr>
            <w:tcW w:w="7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5D5CF8" w14:textId="77777777" w:rsidR="002C6B18" w:rsidRPr="0015466F" w:rsidRDefault="0014727F" w:rsidP="008649B2">
            <w:pPr>
              <w:jc w:val="center"/>
            </w:pPr>
            <w:r>
              <w:t>1</w:t>
            </w:r>
            <w:r w:rsidR="002C6B18" w:rsidRPr="0015466F">
              <w:t xml:space="preserve"> шт.</w:t>
            </w:r>
          </w:p>
        </w:tc>
        <w:tc>
          <w:tcPr>
            <w:tcW w:w="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49E04" w14:textId="77777777" w:rsidR="002C6B18" w:rsidRPr="0015466F" w:rsidRDefault="002C6B18" w:rsidP="008649B2">
            <w:pPr>
              <w:rPr>
                <w:rFonts w:cstheme="minorHAnsi"/>
              </w:rPr>
            </w:pPr>
          </w:p>
        </w:tc>
        <w:tc>
          <w:tcPr>
            <w:tcW w:w="13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EEC61D" w14:textId="77777777" w:rsidR="002C6B18" w:rsidRPr="0015466F" w:rsidRDefault="002C6B18" w:rsidP="008649B2">
            <w:pPr>
              <w:rPr>
                <w:rFonts w:cstheme="minorHAnsi"/>
              </w:rPr>
            </w:pPr>
          </w:p>
        </w:tc>
      </w:tr>
      <w:tr w:rsidR="00042F0A" w:rsidRPr="0015466F" w14:paraId="25C54B65" w14:textId="77777777" w:rsidTr="00E930A9">
        <w:trPr>
          <w:trHeight w:val="374"/>
        </w:trPr>
        <w:tc>
          <w:tcPr>
            <w:tcW w:w="7694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54A3C1" w14:textId="77777777" w:rsidR="00042F0A" w:rsidRPr="0015466F" w:rsidRDefault="00042F0A" w:rsidP="004960D7">
            <w:pPr>
              <w:jc w:val="right"/>
              <w:rPr>
                <w:rFonts w:cstheme="minorHAnsi"/>
              </w:rPr>
            </w:pPr>
            <w:r w:rsidRPr="0015466F">
              <w:rPr>
                <w:rFonts w:cstheme="minorHAnsi"/>
              </w:rPr>
              <w:t>Итого:</w:t>
            </w:r>
          </w:p>
          <w:p w14:paraId="031ADE29" w14:textId="77777777" w:rsidR="00042F0A" w:rsidRPr="0015466F" w:rsidRDefault="00042F0A" w:rsidP="004960D7">
            <w:pPr>
              <w:jc w:val="right"/>
              <w:rPr>
                <w:rFonts w:cstheme="minorHAnsi"/>
              </w:rPr>
            </w:pPr>
            <w:r w:rsidRPr="0015466F">
              <w:rPr>
                <w:rFonts w:cstheme="minorHAnsi"/>
              </w:rPr>
              <w:t>НДС:</w:t>
            </w:r>
          </w:p>
        </w:tc>
        <w:tc>
          <w:tcPr>
            <w:tcW w:w="13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C98377" w14:textId="77777777" w:rsidR="00042F0A" w:rsidRPr="0015466F" w:rsidRDefault="00042F0A" w:rsidP="004960D7">
            <w:pPr>
              <w:rPr>
                <w:rFonts w:cstheme="minorHAnsi"/>
              </w:rPr>
            </w:pPr>
          </w:p>
        </w:tc>
      </w:tr>
      <w:tr w:rsidR="00042F0A" w:rsidRPr="0015466F" w14:paraId="7336E4C7" w14:textId="77777777" w:rsidTr="00E930A9">
        <w:trPr>
          <w:trHeight w:val="423"/>
        </w:trPr>
        <w:tc>
          <w:tcPr>
            <w:tcW w:w="7694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EA2009" w14:textId="77777777" w:rsidR="00042F0A" w:rsidRPr="0015466F" w:rsidRDefault="00042F0A" w:rsidP="004960D7">
            <w:pPr>
              <w:jc w:val="right"/>
              <w:rPr>
                <w:rFonts w:cstheme="minorHAnsi"/>
              </w:rPr>
            </w:pPr>
          </w:p>
        </w:tc>
        <w:tc>
          <w:tcPr>
            <w:tcW w:w="13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DBB18A" w14:textId="77777777" w:rsidR="00042F0A" w:rsidRPr="0015466F" w:rsidRDefault="00042F0A" w:rsidP="004960D7">
            <w:pPr>
              <w:rPr>
                <w:rFonts w:cstheme="minorHAnsi"/>
              </w:rPr>
            </w:pPr>
          </w:p>
        </w:tc>
      </w:tr>
    </w:tbl>
    <w:p w14:paraId="1BF3AAD8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14:paraId="6DEDE061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14:paraId="59C5E71E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14:paraId="184049BC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14:paraId="755970FC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3. В ходе приемки товара Заказчик:</w:t>
      </w:r>
    </w:p>
    <w:p w14:paraId="03505C87" w14:textId="77777777" w:rsidR="00042F0A" w:rsidRPr="0015466F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15466F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14:paraId="3CFA4697" w14:textId="77777777" w:rsidR="00042F0A" w:rsidRPr="0015466F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15466F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14:paraId="6872D464" w14:textId="77777777" w:rsidR="00042F0A" w:rsidRPr="0015466F" w:rsidRDefault="00042F0A" w:rsidP="00042F0A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15466F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14:paraId="184AE064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14:paraId="0B8F0A90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14:paraId="0994EC90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lastRenderedPageBreak/>
        <w:t xml:space="preserve">     6. Настоящий акт является основанием для оплаты Заказчиком товара, поставленного по контракту.</w:t>
      </w:r>
    </w:p>
    <w:p w14:paraId="31441745" w14:textId="77777777" w:rsidR="00042F0A" w:rsidRPr="0015466F" w:rsidRDefault="00042F0A" w:rsidP="00042F0A">
      <w:pPr>
        <w:jc w:val="both"/>
        <w:rPr>
          <w:rFonts w:cstheme="minorHAnsi"/>
        </w:rPr>
      </w:pPr>
      <w:r w:rsidRPr="0015466F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14:paraId="1C3D8C6F" w14:textId="77777777" w:rsidR="00042F0A" w:rsidRPr="0015466F" w:rsidRDefault="00042F0A" w:rsidP="00042F0A">
      <w:pPr>
        <w:rPr>
          <w:rFonts w:cstheme="minorHAnsi"/>
        </w:rPr>
      </w:pPr>
      <w:r w:rsidRPr="0015466F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042F0A" w:rsidRPr="0015466F" w14:paraId="116ADDFE" w14:textId="77777777" w:rsidTr="004960D7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041340D" w14:textId="77777777" w:rsidR="00042F0A" w:rsidRPr="0015466F" w:rsidRDefault="00042F0A" w:rsidP="004960D7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0769343" w14:textId="77777777" w:rsidR="00042F0A" w:rsidRPr="0015466F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FC688D" w14:textId="77777777" w:rsidR="00042F0A" w:rsidRPr="0015466F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43D113" w14:textId="77777777" w:rsidR="00042F0A" w:rsidRPr="0015466F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1B8964D" w14:textId="77777777" w:rsidR="00042F0A" w:rsidRPr="0015466F" w:rsidRDefault="00042F0A" w:rsidP="004960D7">
            <w:pPr>
              <w:rPr>
                <w:rFonts w:cstheme="minorHAnsi"/>
              </w:rPr>
            </w:pPr>
          </w:p>
        </w:tc>
      </w:tr>
      <w:tr w:rsidR="00042F0A" w:rsidRPr="0015466F" w14:paraId="30F03793" w14:textId="77777777" w:rsidTr="004960D7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320D4" w14:textId="77777777" w:rsidR="00042F0A" w:rsidRPr="0015466F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F50C2" w14:textId="77777777" w:rsidR="00042F0A" w:rsidRPr="0015466F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A2A52" w14:textId="77777777" w:rsidR="00042F0A" w:rsidRPr="0015466F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671C5" w14:textId="77777777" w:rsidR="00042F0A" w:rsidRPr="0015466F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74E35" w14:textId="77777777" w:rsidR="00042F0A" w:rsidRPr="0015466F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(расшифровка подписи)</w:t>
            </w:r>
          </w:p>
        </w:tc>
      </w:tr>
    </w:tbl>
    <w:p w14:paraId="0A90C099" w14:textId="77777777" w:rsidR="00042F0A" w:rsidRPr="0015466F" w:rsidRDefault="00042F0A" w:rsidP="00042F0A">
      <w:pPr>
        <w:rPr>
          <w:rFonts w:cstheme="minorHAnsi"/>
        </w:rPr>
      </w:pPr>
      <w:r w:rsidRPr="0015466F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4"/>
        <w:gridCol w:w="4184"/>
      </w:tblGrid>
      <w:tr w:rsidR="00042F0A" w:rsidRPr="001E219E" w14:paraId="794A9A8D" w14:textId="77777777" w:rsidTr="004960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957EA" w14:textId="77777777" w:rsidR="00042F0A" w:rsidRPr="0015466F" w:rsidRDefault="00042F0A" w:rsidP="004960D7">
            <w:pPr>
              <w:rPr>
                <w:rFonts w:cstheme="minorHAnsi"/>
                <w:b/>
                <w:bCs/>
              </w:rPr>
            </w:pPr>
            <w:r w:rsidRPr="0015466F">
              <w:rPr>
                <w:rFonts w:cstheme="minorHAnsi"/>
                <w:b/>
                <w:bCs/>
              </w:rPr>
              <w:t>Заказчик: </w:t>
            </w:r>
          </w:p>
          <w:p w14:paraId="28EE9DE7" w14:textId="77777777" w:rsidR="00042F0A" w:rsidRPr="0015466F" w:rsidRDefault="00042F0A" w:rsidP="004960D7">
            <w:pPr>
              <w:rPr>
                <w:rFonts w:cstheme="minorHAnsi"/>
              </w:rPr>
            </w:pPr>
          </w:p>
          <w:p w14:paraId="652C5DFD" w14:textId="77777777" w:rsidR="00042F0A" w:rsidRPr="0015466F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__________________/______________/</w:t>
            </w:r>
          </w:p>
          <w:p w14:paraId="721EA027" w14:textId="77777777" w:rsidR="00042F0A" w:rsidRPr="0015466F" w:rsidRDefault="00042F0A" w:rsidP="004960D7">
            <w:pPr>
              <w:rPr>
                <w:rFonts w:cstheme="minorHAnsi"/>
              </w:rPr>
            </w:pPr>
          </w:p>
          <w:p w14:paraId="1BF2F1EE" w14:textId="77777777" w:rsidR="00042F0A" w:rsidRPr="0015466F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«__» _______202</w:t>
            </w:r>
            <w:r w:rsidR="00620D8E" w:rsidRPr="0015466F">
              <w:rPr>
                <w:rFonts w:cstheme="minorHAnsi"/>
              </w:rPr>
              <w:t>6</w:t>
            </w:r>
            <w:r w:rsidRPr="0015466F">
              <w:rPr>
                <w:rFonts w:cstheme="minorHAnsi"/>
              </w:rPr>
              <w:t> года</w:t>
            </w:r>
          </w:p>
          <w:p w14:paraId="5237F161" w14:textId="77777777" w:rsidR="00042F0A" w:rsidRPr="0015466F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3FFBD" w14:textId="77777777" w:rsidR="00042F0A" w:rsidRPr="0015466F" w:rsidRDefault="00042F0A" w:rsidP="004960D7">
            <w:pPr>
              <w:rPr>
                <w:rFonts w:cstheme="minorHAnsi"/>
                <w:b/>
                <w:bCs/>
              </w:rPr>
            </w:pPr>
            <w:r w:rsidRPr="0015466F">
              <w:rPr>
                <w:rFonts w:cstheme="minorHAnsi"/>
                <w:b/>
                <w:bCs/>
              </w:rPr>
              <w:t>Поставщик:</w:t>
            </w:r>
          </w:p>
          <w:p w14:paraId="30E6C5E9" w14:textId="77777777" w:rsidR="00042F0A" w:rsidRPr="0015466F" w:rsidRDefault="00042F0A" w:rsidP="004960D7">
            <w:pPr>
              <w:rPr>
                <w:rFonts w:cstheme="minorHAnsi"/>
              </w:rPr>
            </w:pPr>
          </w:p>
          <w:p w14:paraId="204343BA" w14:textId="77777777" w:rsidR="00042F0A" w:rsidRPr="0015466F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____________________/____________./</w:t>
            </w:r>
          </w:p>
          <w:p w14:paraId="4F8A065E" w14:textId="77777777" w:rsidR="00042F0A" w:rsidRPr="0015466F" w:rsidRDefault="00042F0A" w:rsidP="004960D7">
            <w:pPr>
              <w:rPr>
                <w:rFonts w:cstheme="minorHAnsi"/>
              </w:rPr>
            </w:pPr>
          </w:p>
          <w:p w14:paraId="7D232F25" w14:textId="77777777" w:rsidR="00042F0A" w:rsidRPr="0015466F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«__» _______</w:t>
            </w:r>
            <w:proofErr w:type="gramStart"/>
            <w:r w:rsidRPr="0015466F">
              <w:rPr>
                <w:rFonts w:cstheme="minorHAnsi"/>
              </w:rPr>
              <w:t>202</w:t>
            </w:r>
            <w:r w:rsidR="00620D8E" w:rsidRPr="0015466F">
              <w:rPr>
                <w:rFonts w:cstheme="minorHAnsi"/>
              </w:rPr>
              <w:t xml:space="preserve">6 </w:t>
            </w:r>
            <w:r w:rsidRPr="0015466F">
              <w:rPr>
                <w:rFonts w:cstheme="minorHAnsi"/>
              </w:rPr>
              <w:t> года</w:t>
            </w:r>
            <w:proofErr w:type="gramEnd"/>
          </w:p>
          <w:p w14:paraId="49D486F7" w14:textId="77777777" w:rsidR="00042F0A" w:rsidRPr="001E219E" w:rsidRDefault="00042F0A" w:rsidP="004960D7">
            <w:pPr>
              <w:rPr>
                <w:rFonts w:cstheme="minorHAnsi"/>
              </w:rPr>
            </w:pPr>
            <w:r w:rsidRPr="0015466F">
              <w:rPr>
                <w:rFonts w:cstheme="minorHAnsi"/>
              </w:rPr>
              <w:t>М.П.</w:t>
            </w:r>
          </w:p>
        </w:tc>
      </w:tr>
    </w:tbl>
    <w:p w14:paraId="3E1817D9" w14:textId="77777777" w:rsidR="00042F0A" w:rsidRPr="001E219E" w:rsidRDefault="00042F0A" w:rsidP="00042F0A"/>
    <w:p w14:paraId="3D57A6CA" w14:textId="77777777" w:rsidR="00BA0128" w:rsidRPr="001E219E" w:rsidRDefault="00BA0128" w:rsidP="00E76484">
      <w:pPr>
        <w:tabs>
          <w:tab w:val="left" w:pos="5403"/>
        </w:tabs>
        <w:rPr>
          <w:sz w:val="22"/>
          <w:szCs w:val="22"/>
        </w:rPr>
      </w:pPr>
    </w:p>
    <w:sectPr w:rsidR="00BA0128" w:rsidRPr="001E219E" w:rsidSect="00D73A35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4875C" w14:textId="77777777" w:rsidR="00486E51" w:rsidRDefault="00486E51" w:rsidP="001C5648">
      <w:r>
        <w:separator/>
      </w:r>
    </w:p>
  </w:endnote>
  <w:endnote w:type="continuationSeparator" w:id="0">
    <w:p w14:paraId="5A619075" w14:textId="77777777" w:rsidR="00486E51" w:rsidRDefault="00486E51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FCB24" w14:textId="77777777" w:rsidR="00F640BA" w:rsidRDefault="00F640BA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8711347" w14:textId="77777777" w:rsidR="00F640BA" w:rsidRDefault="00F640B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BB4C3A" w14:textId="1C1F406B" w:rsidR="00F640BA" w:rsidRPr="00B374A0" w:rsidRDefault="00F640BA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242F71">
      <w:rPr>
        <w:rStyle w:val="a5"/>
        <w:noProof/>
        <w:sz w:val="22"/>
        <w:szCs w:val="22"/>
      </w:rPr>
      <w:t>14</w:t>
    </w:r>
    <w:r w:rsidRPr="00B374A0">
      <w:rPr>
        <w:rStyle w:val="a5"/>
        <w:sz w:val="22"/>
        <w:szCs w:val="22"/>
      </w:rPr>
      <w:fldChar w:fldCharType="end"/>
    </w:r>
  </w:p>
  <w:p w14:paraId="3F681321" w14:textId="77777777" w:rsidR="00F640BA" w:rsidRDefault="00F640B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14:paraId="5F8EEBAE" w14:textId="77777777" w:rsidR="00F640BA" w:rsidRDefault="00486E51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614C5" w14:textId="77777777" w:rsidR="00486E51" w:rsidRDefault="00486E51" w:rsidP="001C5648">
      <w:r>
        <w:separator/>
      </w:r>
    </w:p>
  </w:footnote>
  <w:footnote w:type="continuationSeparator" w:id="0">
    <w:p w14:paraId="4969E1D1" w14:textId="77777777" w:rsidR="00486E51" w:rsidRDefault="00486E51" w:rsidP="001C5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D75BD2" w14:textId="77777777" w:rsidR="00F640BA" w:rsidRDefault="00F640B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6EA415C" w14:textId="77777777" w:rsidR="00F640BA" w:rsidRDefault="00F640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5B882" w14:textId="77777777" w:rsidR="00F640BA" w:rsidRDefault="00F640B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rPr>
        <w:noProof/>
      </w:rPr>
      <w:fldChar w:fldCharType="end"/>
    </w:r>
  </w:p>
  <w:p w14:paraId="7F441768" w14:textId="77777777" w:rsidR="00F640BA" w:rsidRDefault="00F640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983214"/>
    <w:multiLevelType w:val="hybridMultilevel"/>
    <w:tmpl w:val="C6228106"/>
    <w:lvl w:ilvl="0" w:tplc="3F1A49D4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98FC86FE">
      <w:start w:val="1"/>
      <w:numFmt w:val="lowerLetter"/>
      <w:lvlText w:val="%2."/>
      <w:lvlJc w:val="left"/>
      <w:pPr>
        <w:ind w:left="1789" w:hanging="360"/>
      </w:pPr>
    </w:lvl>
    <w:lvl w:ilvl="2" w:tplc="5256416A">
      <w:start w:val="1"/>
      <w:numFmt w:val="lowerRoman"/>
      <w:lvlText w:val="%3."/>
      <w:lvlJc w:val="right"/>
      <w:pPr>
        <w:ind w:left="2509" w:hanging="180"/>
      </w:pPr>
    </w:lvl>
    <w:lvl w:ilvl="3" w:tplc="0828335C">
      <w:start w:val="1"/>
      <w:numFmt w:val="decimal"/>
      <w:lvlText w:val="%4."/>
      <w:lvlJc w:val="left"/>
      <w:pPr>
        <w:ind w:left="3229" w:hanging="360"/>
      </w:pPr>
    </w:lvl>
    <w:lvl w:ilvl="4" w:tplc="DBAC13E8">
      <w:start w:val="1"/>
      <w:numFmt w:val="lowerLetter"/>
      <w:lvlText w:val="%5."/>
      <w:lvlJc w:val="left"/>
      <w:pPr>
        <w:ind w:left="3949" w:hanging="360"/>
      </w:pPr>
    </w:lvl>
    <w:lvl w:ilvl="5" w:tplc="0B7272C2">
      <w:start w:val="1"/>
      <w:numFmt w:val="lowerRoman"/>
      <w:lvlText w:val="%6."/>
      <w:lvlJc w:val="right"/>
      <w:pPr>
        <w:ind w:left="4669" w:hanging="180"/>
      </w:pPr>
    </w:lvl>
    <w:lvl w:ilvl="6" w:tplc="0E8A38EE">
      <w:start w:val="1"/>
      <w:numFmt w:val="decimal"/>
      <w:lvlText w:val="%7."/>
      <w:lvlJc w:val="left"/>
      <w:pPr>
        <w:ind w:left="5389" w:hanging="360"/>
      </w:pPr>
    </w:lvl>
    <w:lvl w:ilvl="7" w:tplc="5FCEF742">
      <w:start w:val="1"/>
      <w:numFmt w:val="lowerLetter"/>
      <w:lvlText w:val="%8."/>
      <w:lvlJc w:val="left"/>
      <w:pPr>
        <w:ind w:left="6109" w:hanging="360"/>
      </w:pPr>
    </w:lvl>
    <w:lvl w:ilvl="8" w:tplc="4B88F95A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792146F"/>
    <w:multiLevelType w:val="multilevel"/>
    <w:tmpl w:val="4E44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2"/>
  </w:num>
  <w:num w:numId="19">
    <w:abstractNumId w:val="21"/>
  </w:num>
  <w:num w:numId="20">
    <w:abstractNumId w:val="20"/>
  </w:num>
  <w:num w:numId="21">
    <w:abstractNumId w:val="15"/>
  </w:num>
  <w:num w:numId="22">
    <w:abstractNumId w:val="16"/>
  </w:num>
  <w:num w:numId="23">
    <w:abstractNumId w:val="25"/>
  </w:num>
  <w:num w:numId="24">
    <w:abstractNumId w:val="19"/>
  </w:num>
  <w:num w:numId="25">
    <w:abstractNumId w:val="14"/>
  </w:num>
  <w:num w:numId="26">
    <w:abstractNumId w:val="30"/>
  </w:num>
  <w:num w:numId="27">
    <w:abstractNumId w:val="13"/>
  </w:num>
  <w:num w:numId="28">
    <w:abstractNumId w:val="23"/>
  </w:num>
  <w:num w:numId="29">
    <w:abstractNumId w:val="29"/>
  </w:num>
  <w:num w:numId="30">
    <w:abstractNumId w:val="24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26"/>
  </w:num>
  <w:num w:numId="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6C"/>
    <w:rsid w:val="00002F5A"/>
    <w:rsid w:val="000046C8"/>
    <w:rsid w:val="00015830"/>
    <w:rsid w:val="00021F71"/>
    <w:rsid w:val="00035ED8"/>
    <w:rsid w:val="00042F0A"/>
    <w:rsid w:val="00060201"/>
    <w:rsid w:val="0007507D"/>
    <w:rsid w:val="000F2827"/>
    <w:rsid w:val="000F2DF6"/>
    <w:rsid w:val="0014727F"/>
    <w:rsid w:val="0015466F"/>
    <w:rsid w:val="001731AA"/>
    <w:rsid w:val="0017374A"/>
    <w:rsid w:val="00197F6B"/>
    <w:rsid w:val="001B0312"/>
    <w:rsid w:val="001C5648"/>
    <w:rsid w:val="001D14E9"/>
    <w:rsid w:val="001E219E"/>
    <w:rsid w:val="001E241B"/>
    <w:rsid w:val="001F1A4A"/>
    <w:rsid w:val="0020202D"/>
    <w:rsid w:val="00225AF3"/>
    <w:rsid w:val="0022728D"/>
    <w:rsid w:val="00242F71"/>
    <w:rsid w:val="00265FA8"/>
    <w:rsid w:val="002663E4"/>
    <w:rsid w:val="00292C71"/>
    <w:rsid w:val="002A5846"/>
    <w:rsid w:val="002C6626"/>
    <w:rsid w:val="002C6B18"/>
    <w:rsid w:val="002E1640"/>
    <w:rsid w:val="002F1D06"/>
    <w:rsid w:val="0030039B"/>
    <w:rsid w:val="0030721A"/>
    <w:rsid w:val="003121E9"/>
    <w:rsid w:val="003148D1"/>
    <w:rsid w:val="00320A14"/>
    <w:rsid w:val="00365336"/>
    <w:rsid w:val="0037794A"/>
    <w:rsid w:val="00380C55"/>
    <w:rsid w:val="00380FD9"/>
    <w:rsid w:val="003870E0"/>
    <w:rsid w:val="00387148"/>
    <w:rsid w:val="003E64AE"/>
    <w:rsid w:val="003F2948"/>
    <w:rsid w:val="003F79A5"/>
    <w:rsid w:val="00443AEC"/>
    <w:rsid w:val="00450217"/>
    <w:rsid w:val="004667CE"/>
    <w:rsid w:val="00486E51"/>
    <w:rsid w:val="00493F67"/>
    <w:rsid w:val="004960D7"/>
    <w:rsid w:val="004A3ED3"/>
    <w:rsid w:val="004A685A"/>
    <w:rsid w:val="004B1732"/>
    <w:rsid w:val="004C7AFC"/>
    <w:rsid w:val="00517293"/>
    <w:rsid w:val="00525DDF"/>
    <w:rsid w:val="00525E3B"/>
    <w:rsid w:val="00545B3D"/>
    <w:rsid w:val="00586A4F"/>
    <w:rsid w:val="005B4D3D"/>
    <w:rsid w:val="005B5F60"/>
    <w:rsid w:val="005C2328"/>
    <w:rsid w:val="005C6548"/>
    <w:rsid w:val="005D05D0"/>
    <w:rsid w:val="005D505C"/>
    <w:rsid w:val="00606D84"/>
    <w:rsid w:val="00620D8E"/>
    <w:rsid w:val="00666048"/>
    <w:rsid w:val="006A5507"/>
    <w:rsid w:val="006D74EA"/>
    <w:rsid w:val="006D74F1"/>
    <w:rsid w:val="006E5044"/>
    <w:rsid w:val="007161F8"/>
    <w:rsid w:val="0072141D"/>
    <w:rsid w:val="00751C26"/>
    <w:rsid w:val="00774830"/>
    <w:rsid w:val="007933A4"/>
    <w:rsid w:val="007A3B59"/>
    <w:rsid w:val="007B23EC"/>
    <w:rsid w:val="00811206"/>
    <w:rsid w:val="0081298D"/>
    <w:rsid w:val="00817F31"/>
    <w:rsid w:val="008367C2"/>
    <w:rsid w:val="008649B2"/>
    <w:rsid w:val="008829A1"/>
    <w:rsid w:val="008A4C1E"/>
    <w:rsid w:val="008C1685"/>
    <w:rsid w:val="00900508"/>
    <w:rsid w:val="00914B98"/>
    <w:rsid w:val="00942CF6"/>
    <w:rsid w:val="00961B5A"/>
    <w:rsid w:val="00980096"/>
    <w:rsid w:val="00993BFA"/>
    <w:rsid w:val="009A174F"/>
    <w:rsid w:val="009D04A8"/>
    <w:rsid w:val="00A023E2"/>
    <w:rsid w:val="00A10AED"/>
    <w:rsid w:val="00A163F4"/>
    <w:rsid w:val="00A45AE6"/>
    <w:rsid w:val="00A631F1"/>
    <w:rsid w:val="00A75BC2"/>
    <w:rsid w:val="00A765B4"/>
    <w:rsid w:val="00AA3518"/>
    <w:rsid w:val="00AB1300"/>
    <w:rsid w:val="00AC120B"/>
    <w:rsid w:val="00AC3581"/>
    <w:rsid w:val="00AC41DF"/>
    <w:rsid w:val="00AD19A4"/>
    <w:rsid w:val="00AD24D6"/>
    <w:rsid w:val="00AF0516"/>
    <w:rsid w:val="00B0134F"/>
    <w:rsid w:val="00B02168"/>
    <w:rsid w:val="00B06F01"/>
    <w:rsid w:val="00B63D68"/>
    <w:rsid w:val="00B769A3"/>
    <w:rsid w:val="00B91095"/>
    <w:rsid w:val="00BA0128"/>
    <w:rsid w:val="00BA55EF"/>
    <w:rsid w:val="00BA77BD"/>
    <w:rsid w:val="00BB7753"/>
    <w:rsid w:val="00BE28F9"/>
    <w:rsid w:val="00BE433E"/>
    <w:rsid w:val="00BF0B4F"/>
    <w:rsid w:val="00BF10CB"/>
    <w:rsid w:val="00BF6345"/>
    <w:rsid w:val="00C14FB3"/>
    <w:rsid w:val="00C150E6"/>
    <w:rsid w:val="00C42A6C"/>
    <w:rsid w:val="00C547D8"/>
    <w:rsid w:val="00C7340C"/>
    <w:rsid w:val="00CA62BD"/>
    <w:rsid w:val="00CB1806"/>
    <w:rsid w:val="00CB7D15"/>
    <w:rsid w:val="00CD4D31"/>
    <w:rsid w:val="00CD65EA"/>
    <w:rsid w:val="00CE01C0"/>
    <w:rsid w:val="00CE057A"/>
    <w:rsid w:val="00CF0D67"/>
    <w:rsid w:val="00D133C7"/>
    <w:rsid w:val="00D31D72"/>
    <w:rsid w:val="00D412EF"/>
    <w:rsid w:val="00D6209C"/>
    <w:rsid w:val="00D65D33"/>
    <w:rsid w:val="00D67A6D"/>
    <w:rsid w:val="00D73A35"/>
    <w:rsid w:val="00DC751D"/>
    <w:rsid w:val="00DD52E2"/>
    <w:rsid w:val="00DF0F07"/>
    <w:rsid w:val="00DF3F93"/>
    <w:rsid w:val="00E01CC7"/>
    <w:rsid w:val="00E31BB3"/>
    <w:rsid w:val="00E32DFE"/>
    <w:rsid w:val="00E57031"/>
    <w:rsid w:val="00E5749D"/>
    <w:rsid w:val="00E630DA"/>
    <w:rsid w:val="00E74EE1"/>
    <w:rsid w:val="00E76484"/>
    <w:rsid w:val="00E930A9"/>
    <w:rsid w:val="00EA620A"/>
    <w:rsid w:val="00ED2519"/>
    <w:rsid w:val="00ED2B3F"/>
    <w:rsid w:val="00EE4EF4"/>
    <w:rsid w:val="00EF0D62"/>
    <w:rsid w:val="00F007E8"/>
    <w:rsid w:val="00F0161E"/>
    <w:rsid w:val="00F02987"/>
    <w:rsid w:val="00F05E35"/>
    <w:rsid w:val="00F17FF5"/>
    <w:rsid w:val="00F21A40"/>
    <w:rsid w:val="00F3352E"/>
    <w:rsid w:val="00F417BC"/>
    <w:rsid w:val="00F46714"/>
    <w:rsid w:val="00F50298"/>
    <w:rsid w:val="00F51A54"/>
    <w:rsid w:val="00F640BA"/>
    <w:rsid w:val="00F6421E"/>
    <w:rsid w:val="00F6653D"/>
    <w:rsid w:val="00F723DA"/>
    <w:rsid w:val="00F8705E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518B3"/>
  <w15:docId w15:val="{896458E2-CCDF-4508-B6BF-3702372D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qFormat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t-grey">
    <w:name w:val="t-grey"/>
    <w:basedOn w:val="a"/>
    <w:rsid w:val="005D05D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CD65EA"/>
    <w:pPr>
      <w:widowControl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metervalue">
    <w:name w:val="parametervalue"/>
    <w:basedOn w:val="a"/>
    <w:rsid w:val="00CD65EA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7E787-4368-4D57-A102-1DD1FE5F9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109</TotalTime>
  <Pages>14</Pages>
  <Words>4768</Words>
  <Characters>27182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19</cp:revision>
  <dcterms:created xsi:type="dcterms:W3CDTF">2026-05-13T10:53:00Z</dcterms:created>
  <dcterms:modified xsi:type="dcterms:W3CDTF">2026-07-28T10:20:00Z</dcterms:modified>
</cp:coreProperties>
</file>