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DF4" w:rsidRDefault="00AC4DF4" w:rsidP="006335A2">
      <w:pPr>
        <w:pStyle w:val="Default"/>
        <w:jc w:val="center"/>
        <w:rPr>
          <w:sz w:val="22"/>
          <w:szCs w:val="22"/>
        </w:rPr>
      </w:pPr>
    </w:p>
    <w:p w:rsidR="006335A2" w:rsidRDefault="006335A2" w:rsidP="006335A2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Спецификация</w:t>
      </w:r>
    </w:p>
    <w:p w:rsidR="006335A2" w:rsidRPr="008C0512" w:rsidRDefault="006335A2" w:rsidP="006335A2">
      <w:pPr>
        <w:pStyle w:val="Default"/>
        <w:jc w:val="center"/>
        <w:rPr>
          <w:sz w:val="22"/>
          <w:szCs w:val="22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134"/>
        <w:gridCol w:w="1559"/>
        <w:gridCol w:w="1701"/>
        <w:gridCol w:w="1701"/>
        <w:gridCol w:w="992"/>
        <w:gridCol w:w="1276"/>
        <w:gridCol w:w="1418"/>
      </w:tblGrid>
      <w:tr w:rsidR="00F929C7" w:rsidRPr="00F929C7" w:rsidTr="00386EB8">
        <w:trPr>
          <w:trHeight w:val="1038"/>
        </w:trPr>
        <w:tc>
          <w:tcPr>
            <w:tcW w:w="567" w:type="dxa"/>
            <w:vAlign w:val="center"/>
          </w:tcPr>
          <w:p w:rsidR="006335A2" w:rsidRPr="00F929C7" w:rsidRDefault="006335A2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№№ п/п</w:t>
            </w:r>
          </w:p>
        </w:tc>
        <w:tc>
          <w:tcPr>
            <w:tcW w:w="4820" w:type="dxa"/>
            <w:vAlign w:val="center"/>
          </w:tcPr>
          <w:p w:rsidR="006335A2" w:rsidRPr="00F929C7" w:rsidRDefault="006335A2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Вид, уровень и (или) направленность образовательной программы</w:t>
            </w:r>
          </w:p>
        </w:tc>
        <w:tc>
          <w:tcPr>
            <w:tcW w:w="1134" w:type="dxa"/>
            <w:vAlign w:val="center"/>
          </w:tcPr>
          <w:p w:rsidR="006335A2" w:rsidRPr="00F929C7" w:rsidRDefault="006335A2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Форма обучения</w:t>
            </w:r>
          </w:p>
        </w:tc>
        <w:tc>
          <w:tcPr>
            <w:tcW w:w="1559" w:type="dxa"/>
            <w:vAlign w:val="center"/>
          </w:tcPr>
          <w:p w:rsidR="006335A2" w:rsidRPr="00F929C7" w:rsidRDefault="006335A2" w:rsidP="00BB4143">
            <w:pPr>
              <w:ind w:right="-108"/>
              <w:jc w:val="center"/>
              <w:rPr>
                <w:sz w:val="20"/>
              </w:rPr>
            </w:pPr>
            <w:r w:rsidRPr="00F929C7">
              <w:rPr>
                <w:sz w:val="20"/>
              </w:rPr>
              <w:t>Место предоставления услуг</w:t>
            </w:r>
          </w:p>
        </w:tc>
        <w:tc>
          <w:tcPr>
            <w:tcW w:w="1701" w:type="dxa"/>
            <w:vAlign w:val="center"/>
          </w:tcPr>
          <w:p w:rsidR="006335A2" w:rsidRPr="00F929C7" w:rsidRDefault="006335A2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Продолжительность образовательной программы</w:t>
            </w:r>
          </w:p>
        </w:tc>
        <w:tc>
          <w:tcPr>
            <w:tcW w:w="1701" w:type="dxa"/>
            <w:vAlign w:val="center"/>
          </w:tcPr>
          <w:p w:rsidR="006335A2" w:rsidRPr="00F929C7" w:rsidRDefault="006335A2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Вид документа выдаваемого обучающемуся</w:t>
            </w:r>
          </w:p>
          <w:p w:rsidR="006335A2" w:rsidRPr="00F929C7" w:rsidRDefault="006335A2" w:rsidP="00BB4143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6335A2" w:rsidRPr="00F929C7" w:rsidRDefault="006335A2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Количество обучающихся, чел.</w:t>
            </w:r>
          </w:p>
        </w:tc>
        <w:tc>
          <w:tcPr>
            <w:tcW w:w="1276" w:type="dxa"/>
            <w:vAlign w:val="center"/>
          </w:tcPr>
          <w:p w:rsidR="006335A2" w:rsidRPr="00F929C7" w:rsidRDefault="006335A2" w:rsidP="006335A2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Стоимость обучения за 1 человека, руб.</w:t>
            </w:r>
          </w:p>
          <w:p w:rsidR="006335A2" w:rsidRPr="00F929C7" w:rsidRDefault="006335A2" w:rsidP="006335A2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(НДС__%)</w:t>
            </w:r>
          </w:p>
        </w:tc>
        <w:tc>
          <w:tcPr>
            <w:tcW w:w="1418" w:type="dxa"/>
            <w:vAlign w:val="center"/>
          </w:tcPr>
          <w:p w:rsidR="006335A2" w:rsidRPr="00F929C7" w:rsidRDefault="006335A2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Стоимость всего, руб. (НДС__%)</w:t>
            </w:r>
          </w:p>
        </w:tc>
      </w:tr>
      <w:tr w:rsidR="00F929C7" w:rsidRPr="00F929C7" w:rsidTr="00386EB8">
        <w:trPr>
          <w:trHeight w:val="1134"/>
        </w:trPr>
        <w:tc>
          <w:tcPr>
            <w:tcW w:w="567" w:type="dxa"/>
            <w:vAlign w:val="center"/>
          </w:tcPr>
          <w:p w:rsidR="006335A2" w:rsidRPr="00F929C7" w:rsidRDefault="006335A2" w:rsidP="006335A2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1.</w:t>
            </w:r>
          </w:p>
        </w:tc>
        <w:tc>
          <w:tcPr>
            <w:tcW w:w="4820" w:type="dxa"/>
            <w:vAlign w:val="center"/>
          </w:tcPr>
          <w:p w:rsidR="006335A2" w:rsidRPr="00F929C7" w:rsidRDefault="006335A2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 xml:space="preserve">Обучение по программе  </w:t>
            </w:r>
            <w:r w:rsidR="00E20FD7" w:rsidRPr="00F929C7">
              <w:rPr>
                <w:sz w:val="20"/>
              </w:rPr>
              <w:br/>
            </w:r>
            <w:r w:rsidRPr="00F929C7">
              <w:rPr>
                <w:sz w:val="20"/>
              </w:rPr>
              <w:t>«</w:t>
            </w:r>
            <w:r w:rsidR="00F929C7">
              <w:rPr>
                <w:rFonts w:eastAsia="Tahoma"/>
                <w:sz w:val="20"/>
                <w:lang w:bidi="ru-RU"/>
              </w:rPr>
              <w:t>лифтер</w:t>
            </w:r>
            <w:r w:rsidR="00AC4DF4" w:rsidRPr="00F929C7">
              <w:rPr>
                <w:rFonts w:eastAsia="Tahoma"/>
                <w:sz w:val="20"/>
                <w:lang w:bidi="ru-RU"/>
              </w:rPr>
              <w:t>»</w:t>
            </w:r>
            <w:r w:rsidR="00C84F4A" w:rsidRPr="00F929C7">
              <w:rPr>
                <w:sz w:val="20"/>
                <w:lang w:eastAsia="en-US"/>
              </w:rPr>
              <w:t xml:space="preserve">,  </w:t>
            </w:r>
            <w:r w:rsidRPr="00F929C7">
              <w:rPr>
                <w:sz w:val="20"/>
                <w:lang w:eastAsia="en-US"/>
              </w:rPr>
              <w:t xml:space="preserve"> </w:t>
            </w:r>
            <w:r w:rsidRPr="00F929C7">
              <w:rPr>
                <w:rFonts w:eastAsia="Tahoma"/>
                <w:sz w:val="20"/>
                <w:lang w:bidi="ru-RU"/>
              </w:rPr>
              <w:t>дистанционная форма обучения</w:t>
            </w:r>
            <w:r w:rsidRPr="00F929C7">
              <w:rPr>
                <w:sz w:val="20"/>
              </w:rPr>
              <w:t>.</w:t>
            </w:r>
          </w:p>
          <w:p w:rsidR="006335A2" w:rsidRPr="00F929C7" w:rsidRDefault="006335A2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ОКПД 2 – 85.42.19.900</w:t>
            </w:r>
          </w:p>
          <w:p w:rsidR="006335A2" w:rsidRPr="00F929C7" w:rsidRDefault="006335A2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КТРУ - отсутствует</w:t>
            </w:r>
          </w:p>
        </w:tc>
        <w:tc>
          <w:tcPr>
            <w:tcW w:w="1134" w:type="dxa"/>
            <w:vAlign w:val="center"/>
          </w:tcPr>
          <w:p w:rsidR="006335A2" w:rsidRPr="00F929C7" w:rsidRDefault="007060F4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Дистанционная</w:t>
            </w:r>
          </w:p>
        </w:tc>
        <w:tc>
          <w:tcPr>
            <w:tcW w:w="1559" w:type="dxa"/>
            <w:vAlign w:val="center"/>
          </w:tcPr>
          <w:p w:rsidR="006335A2" w:rsidRPr="00F929C7" w:rsidRDefault="006335A2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г. Канск, ул. Красной Армии, д. 1, стр. 8</w:t>
            </w:r>
          </w:p>
        </w:tc>
        <w:tc>
          <w:tcPr>
            <w:tcW w:w="1701" w:type="dxa"/>
            <w:vAlign w:val="center"/>
          </w:tcPr>
          <w:p w:rsidR="006335A2" w:rsidRPr="00F929C7" w:rsidRDefault="006335A2" w:rsidP="00BB4143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6335A2" w:rsidRPr="00F929C7" w:rsidRDefault="006335A2" w:rsidP="00BB4143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Удостоверение</w:t>
            </w:r>
          </w:p>
        </w:tc>
        <w:tc>
          <w:tcPr>
            <w:tcW w:w="992" w:type="dxa"/>
            <w:vAlign w:val="center"/>
          </w:tcPr>
          <w:p w:rsidR="006335A2" w:rsidRPr="00F929C7" w:rsidRDefault="006335A2" w:rsidP="006335A2">
            <w:pPr>
              <w:ind w:left="-816"/>
              <w:jc w:val="center"/>
              <w:rPr>
                <w:sz w:val="20"/>
              </w:rPr>
            </w:pPr>
            <w:r w:rsidRPr="00F929C7">
              <w:rPr>
                <w:sz w:val="20"/>
              </w:rPr>
              <w:t xml:space="preserve">                </w:t>
            </w:r>
            <w:r w:rsidR="00F929C7">
              <w:rPr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6335A2" w:rsidRPr="00F929C7" w:rsidRDefault="006335A2" w:rsidP="00BB4143">
            <w:pPr>
              <w:ind w:left="-108" w:right="-108"/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:rsidR="006335A2" w:rsidRPr="00F929C7" w:rsidRDefault="006335A2" w:rsidP="00BB4143">
            <w:pPr>
              <w:jc w:val="center"/>
              <w:rPr>
                <w:sz w:val="20"/>
              </w:rPr>
            </w:pPr>
          </w:p>
        </w:tc>
      </w:tr>
      <w:tr w:rsidR="00F929C7" w:rsidRPr="00F929C7" w:rsidTr="008D4920">
        <w:trPr>
          <w:trHeight w:val="1134"/>
        </w:trPr>
        <w:tc>
          <w:tcPr>
            <w:tcW w:w="567" w:type="dxa"/>
            <w:vAlign w:val="center"/>
          </w:tcPr>
          <w:p w:rsidR="007060F4" w:rsidRPr="00F929C7" w:rsidRDefault="007060F4" w:rsidP="007060F4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2.</w:t>
            </w:r>
          </w:p>
        </w:tc>
        <w:tc>
          <w:tcPr>
            <w:tcW w:w="4820" w:type="dxa"/>
            <w:vAlign w:val="center"/>
          </w:tcPr>
          <w:p w:rsidR="007060F4" w:rsidRPr="00F929C7" w:rsidRDefault="007060F4" w:rsidP="007060F4">
            <w:pPr>
              <w:jc w:val="center"/>
              <w:rPr>
                <w:sz w:val="20"/>
              </w:rPr>
            </w:pPr>
            <w:bookmarkStart w:id="0" w:name="_GoBack"/>
            <w:r w:rsidRPr="00F929C7">
              <w:rPr>
                <w:sz w:val="20"/>
              </w:rPr>
              <w:t xml:space="preserve">Обучение по программе  </w:t>
            </w:r>
            <w:r w:rsidRPr="00F929C7">
              <w:rPr>
                <w:sz w:val="20"/>
              </w:rPr>
              <w:br/>
              <w:t>«</w:t>
            </w:r>
            <w:r w:rsidR="00F929C7">
              <w:rPr>
                <w:rFonts w:eastAsia="Tahoma"/>
                <w:sz w:val="20"/>
                <w:lang w:bidi="ru-RU"/>
              </w:rPr>
              <w:t>специалист, ответственный за организацию эксплуатации лифтов</w:t>
            </w:r>
            <w:r w:rsidRPr="00F929C7">
              <w:rPr>
                <w:rFonts w:eastAsia="Tahoma"/>
                <w:sz w:val="20"/>
                <w:lang w:bidi="ru-RU"/>
              </w:rPr>
              <w:t>»</w:t>
            </w:r>
            <w:r w:rsidRPr="00F929C7">
              <w:rPr>
                <w:sz w:val="20"/>
                <w:lang w:eastAsia="en-US"/>
              </w:rPr>
              <w:t>,</w:t>
            </w:r>
            <w:bookmarkEnd w:id="0"/>
            <w:r w:rsidRPr="00F929C7">
              <w:rPr>
                <w:sz w:val="20"/>
                <w:lang w:eastAsia="en-US"/>
              </w:rPr>
              <w:t xml:space="preserve">   </w:t>
            </w:r>
            <w:r w:rsidRPr="00F929C7">
              <w:rPr>
                <w:rFonts w:eastAsia="Tahoma"/>
                <w:sz w:val="20"/>
                <w:lang w:bidi="ru-RU"/>
              </w:rPr>
              <w:t>дистанционная форма обучения</w:t>
            </w:r>
            <w:r w:rsidRPr="00F929C7">
              <w:rPr>
                <w:sz w:val="20"/>
              </w:rPr>
              <w:t>.</w:t>
            </w:r>
          </w:p>
          <w:p w:rsidR="007060F4" w:rsidRPr="00F929C7" w:rsidRDefault="007060F4" w:rsidP="007060F4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ОКПД 2 – 85.42.19.900</w:t>
            </w:r>
          </w:p>
          <w:p w:rsidR="007060F4" w:rsidRPr="00F929C7" w:rsidRDefault="007060F4" w:rsidP="007060F4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КТРУ - отсутствует</w:t>
            </w:r>
          </w:p>
        </w:tc>
        <w:tc>
          <w:tcPr>
            <w:tcW w:w="1134" w:type="dxa"/>
          </w:tcPr>
          <w:p w:rsidR="007060F4" w:rsidRPr="00F929C7" w:rsidRDefault="007060F4" w:rsidP="007060F4">
            <w:pPr>
              <w:jc w:val="center"/>
              <w:rPr>
                <w:sz w:val="20"/>
              </w:rPr>
            </w:pPr>
          </w:p>
          <w:p w:rsidR="007060F4" w:rsidRPr="00F929C7" w:rsidRDefault="007060F4" w:rsidP="007060F4">
            <w:pPr>
              <w:jc w:val="center"/>
              <w:rPr>
                <w:sz w:val="20"/>
              </w:rPr>
            </w:pPr>
          </w:p>
          <w:p w:rsidR="007060F4" w:rsidRPr="00F929C7" w:rsidRDefault="007060F4" w:rsidP="007060F4">
            <w:pPr>
              <w:jc w:val="center"/>
              <w:rPr>
                <w:sz w:val="20"/>
              </w:rPr>
            </w:pPr>
          </w:p>
          <w:p w:rsidR="007060F4" w:rsidRPr="00F929C7" w:rsidRDefault="007060F4" w:rsidP="007060F4">
            <w:pPr>
              <w:jc w:val="center"/>
            </w:pPr>
            <w:r w:rsidRPr="00F929C7">
              <w:rPr>
                <w:sz w:val="20"/>
              </w:rPr>
              <w:t>Дистанционная</w:t>
            </w:r>
          </w:p>
        </w:tc>
        <w:tc>
          <w:tcPr>
            <w:tcW w:w="1559" w:type="dxa"/>
            <w:vAlign w:val="center"/>
          </w:tcPr>
          <w:p w:rsidR="007060F4" w:rsidRPr="00F929C7" w:rsidRDefault="007060F4" w:rsidP="007060F4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г. Канск, ул. Красной Армии, д. 1, стр. 8</w:t>
            </w:r>
          </w:p>
        </w:tc>
        <w:tc>
          <w:tcPr>
            <w:tcW w:w="1701" w:type="dxa"/>
            <w:vAlign w:val="center"/>
          </w:tcPr>
          <w:p w:rsidR="007060F4" w:rsidRPr="00F929C7" w:rsidRDefault="007060F4" w:rsidP="007060F4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7060F4" w:rsidRPr="00F929C7" w:rsidRDefault="007060F4" w:rsidP="007060F4">
            <w:pPr>
              <w:jc w:val="center"/>
              <w:rPr>
                <w:sz w:val="20"/>
              </w:rPr>
            </w:pPr>
            <w:r w:rsidRPr="00F929C7">
              <w:rPr>
                <w:sz w:val="20"/>
              </w:rPr>
              <w:t>Удостоверение</w:t>
            </w:r>
          </w:p>
        </w:tc>
        <w:tc>
          <w:tcPr>
            <w:tcW w:w="992" w:type="dxa"/>
            <w:vAlign w:val="center"/>
          </w:tcPr>
          <w:p w:rsidR="007060F4" w:rsidRPr="00F929C7" w:rsidRDefault="007060F4" w:rsidP="007060F4">
            <w:pPr>
              <w:ind w:left="-816"/>
              <w:jc w:val="center"/>
              <w:rPr>
                <w:sz w:val="20"/>
                <w:lang w:val="en-US"/>
              </w:rPr>
            </w:pPr>
            <w:r w:rsidRPr="00F929C7">
              <w:rPr>
                <w:sz w:val="20"/>
              </w:rPr>
              <w:t xml:space="preserve">                </w:t>
            </w:r>
            <w:r w:rsidR="00F929C7">
              <w:rPr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7060F4" w:rsidRPr="00F929C7" w:rsidRDefault="007060F4" w:rsidP="007060F4">
            <w:pPr>
              <w:ind w:left="-108" w:right="-108"/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:rsidR="007060F4" w:rsidRPr="00F929C7" w:rsidRDefault="007060F4" w:rsidP="007060F4">
            <w:pPr>
              <w:jc w:val="center"/>
              <w:rPr>
                <w:sz w:val="20"/>
              </w:rPr>
            </w:pPr>
          </w:p>
        </w:tc>
      </w:tr>
      <w:tr w:rsidR="002060C6" w:rsidRPr="00A64982" w:rsidTr="006335A2">
        <w:trPr>
          <w:trHeight w:val="363"/>
        </w:trPr>
        <w:tc>
          <w:tcPr>
            <w:tcW w:w="13750" w:type="dxa"/>
            <w:gridSpan w:val="8"/>
            <w:vAlign w:val="center"/>
          </w:tcPr>
          <w:p w:rsidR="002060C6" w:rsidRPr="00AD72D0" w:rsidRDefault="002060C6" w:rsidP="002060C6">
            <w:pPr>
              <w:ind w:left="-108" w:right="-108"/>
              <w:jc w:val="center"/>
              <w:rPr>
                <w:sz w:val="20"/>
                <w:highlight w:val="yellow"/>
              </w:rPr>
            </w:pPr>
            <w:r w:rsidRPr="00AD72D0">
              <w:rPr>
                <w:b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   Всего</w:t>
            </w:r>
          </w:p>
        </w:tc>
        <w:tc>
          <w:tcPr>
            <w:tcW w:w="1418" w:type="dxa"/>
            <w:vAlign w:val="center"/>
          </w:tcPr>
          <w:p w:rsidR="002060C6" w:rsidRPr="006E4F04" w:rsidRDefault="002060C6" w:rsidP="002060C6">
            <w:pPr>
              <w:jc w:val="center"/>
              <w:rPr>
                <w:b/>
                <w:sz w:val="20"/>
              </w:rPr>
            </w:pPr>
          </w:p>
        </w:tc>
      </w:tr>
    </w:tbl>
    <w:p w:rsidR="005010BF" w:rsidRPr="006335A2" w:rsidRDefault="005010BF" w:rsidP="006335A2">
      <w:pPr>
        <w:rPr>
          <w:szCs w:val="18"/>
        </w:rPr>
      </w:pPr>
    </w:p>
    <w:sectPr w:rsidR="005010BF" w:rsidRPr="006335A2" w:rsidSect="006335A2">
      <w:headerReference w:type="default" r:id="rId7"/>
      <w:footerReference w:type="default" r:id="rId8"/>
      <w:pgSz w:w="16838" w:h="11906" w:orient="landscape"/>
      <w:pgMar w:top="567" w:right="1134" w:bottom="142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D08" w:rsidRDefault="00541D08" w:rsidP="00E12DFD">
      <w:r>
        <w:separator/>
      </w:r>
    </w:p>
  </w:endnote>
  <w:endnote w:type="continuationSeparator" w:id="0">
    <w:p w:rsidR="00541D08" w:rsidRDefault="00541D08" w:rsidP="00E1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52B" w:rsidRDefault="001C652B">
    <w:pPr>
      <w:pStyle w:val="a9"/>
      <w:jc w:val="center"/>
    </w:pPr>
  </w:p>
  <w:p w:rsidR="001C652B" w:rsidRDefault="001C652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D08" w:rsidRDefault="00541D08" w:rsidP="00E12DFD">
      <w:r>
        <w:separator/>
      </w:r>
    </w:p>
  </w:footnote>
  <w:footnote w:type="continuationSeparator" w:id="0">
    <w:p w:rsidR="00541D08" w:rsidRDefault="00541D08" w:rsidP="00E12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E8C" w:rsidRDefault="00317E8C" w:rsidP="003E3327">
    <w:pPr>
      <w:pStyle w:val="a7"/>
    </w:pPr>
  </w:p>
  <w:p w:rsidR="00317E8C" w:rsidRDefault="00317E8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600"/>
    <w:rsid w:val="00000056"/>
    <w:rsid w:val="00006535"/>
    <w:rsid w:val="00006A03"/>
    <w:rsid w:val="00007063"/>
    <w:rsid w:val="000076EF"/>
    <w:rsid w:val="000133AC"/>
    <w:rsid w:val="00014F9D"/>
    <w:rsid w:val="00016786"/>
    <w:rsid w:val="0001778E"/>
    <w:rsid w:val="00022EC4"/>
    <w:rsid w:val="00026F80"/>
    <w:rsid w:val="000365E1"/>
    <w:rsid w:val="000374EB"/>
    <w:rsid w:val="000375C2"/>
    <w:rsid w:val="00037C86"/>
    <w:rsid w:val="00041768"/>
    <w:rsid w:val="000420DB"/>
    <w:rsid w:val="00043A8C"/>
    <w:rsid w:val="00044236"/>
    <w:rsid w:val="000504A9"/>
    <w:rsid w:val="00057212"/>
    <w:rsid w:val="000646CD"/>
    <w:rsid w:val="0006675F"/>
    <w:rsid w:val="000811AB"/>
    <w:rsid w:val="00087D95"/>
    <w:rsid w:val="00093913"/>
    <w:rsid w:val="000945A0"/>
    <w:rsid w:val="0009499F"/>
    <w:rsid w:val="00096EF5"/>
    <w:rsid w:val="00097923"/>
    <w:rsid w:val="00097928"/>
    <w:rsid w:val="000B0EE7"/>
    <w:rsid w:val="000B3C31"/>
    <w:rsid w:val="000C157C"/>
    <w:rsid w:val="000C73BE"/>
    <w:rsid w:val="000D175E"/>
    <w:rsid w:val="000D4062"/>
    <w:rsid w:val="000E06B7"/>
    <w:rsid w:val="000E097B"/>
    <w:rsid w:val="000E364E"/>
    <w:rsid w:val="000E608E"/>
    <w:rsid w:val="001048A5"/>
    <w:rsid w:val="00112C8A"/>
    <w:rsid w:val="001151CC"/>
    <w:rsid w:val="00117006"/>
    <w:rsid w:val="00122D35"/>
    <w:rsid w:val="0013430F"/>
    <w:rsid w:val="0015484E"/>
    <w:rsid w:val="00154E89"/>
    <w:rsid w:val="00157328"/>
    <w:rsid w:val="0016134F"/>
    <w:rsid w:val="00162F5B"/>
    <w:rsid w:val="00164250"/>
    <w:rsid w:val="0016468F"/>
    <w:rsid w:val="00165348"/>
    <w:rsid w:val="001654B7"/>
    <w:rsid w:val="001669CE"/>
    <w:rsid w:val="00167AF9"/>
    <w:rsid w:val="00176CA5"/>
    <w:rsid w:val="00181044"/>
    <w:rsid w:val="00183CBD"/>
    <w:rsid w:val="00185C7A"/>
    <w:rsid w:val="00190ABD"/>
    <w:rsid w:val="0019552E"/>
    <w:rsid w:val="00195783"/>
    <w:rsid w:val="00195B2E"/>
    <w:rsid w:val="001A3728"/>
    <w:rsid w:val="001A6F94"/>
    <w:rsid w:val="001B3869"/>
    <w:rsid w:val="001B5AEF"/>
    <w:rsid w:val="001C4C0F"/>
    <w:rsid w:val="001C652B"/>
    <w:rsid w:val="001C75A0"/>
    <w:rsid w:val="001D1BC0"/>
    <w:rsid w:val="001D39FF"/>
    <w:rsid w:val="001D473D"/>
    <w:rsid w:val="001E721D"/>
    <w:rsid w:val="001F07EB"/>
    <w:rsid w:val="001F5AFD"/>
    <w:rsid w:val="002060C6"/>
    <w:rsid w:val="0020610F"/>
    <w:rsid w:val="002069FF"/>
    <w:rsid w:val="00206C4D"/>
    <w:rsid w:val="00214FD9"/>
    <w:rsid w:val="00220FF8"/>
    <w:rsid w:val="0022362D"/>
    <w:rsid w:val="002271CA"/>
    <w:rsid w:val="00227D9A"/>
    <w:rsid w:val="00232B22"/>
    <w:rsid w:val="0023556E"/>
    <w:rsid w:val="00236840"/>
    <w:rsid w:val="00237FB4"/>
    <w:rsid w:val="00253F14"/>
    <w:rsid w:val="00255C5C"/>
    <w:rsid w:val="0025626A"/>
    <w:rsid w:val="002574DD"/>
    <w:rsid w:val="00260616"/>
    <w:rsid w:val="00264B4B"/>
    <w:rsid w:val="0027577B"/>
    <w:rsid w:val="00276B5E"/>
    <w:rsid w:val="002808E9"/>
    <w:rsid w:val="002815E0"/>
    <w:rsid w:val="00291045"/>
    <w:rsid w:val="0029169F"/>
    <w:rsid w:val="002927AE"/>
    <w:rsid w:val="00296189"/>
    <w:rsid w:val="002B2F5D"/>
    <w:rsid w:val="002B4A8C"/>
    <w:rsid w:val="002B7A0A"/>
    <w:rsid w:val="002C09CD"/>
    <w:rsid w:val="002C35A3"/>
    <w:rsid w:val="002C3856"/>
    <w:rsid w:val="002D2104"/>
    <w:rsid w:val="002D3D6B"/>
    <w:rsid w:val="002D72D5"/>
    <w:rsid w:val="002E374C"/>
    <w:rsid w:val="002E3AE8"/>
    <w:rsid w:val="002E492A"/>
    <w:rsid w:val="002E6B36"/>
    <w:rsid w:val="002F1D1F"/>
    <w:rsid w:val="002F431F"/>
    <w:rsid w:val="002F6B0C"/>
    <w:rsid w:val="00300988"/>
    <w:rsid w:val="0030162C"/>
    <w:rsid w:val="00301DF1"/>
    <w:rsid w:val="00310A56"/>
    <w:rsid w:val="0031606C"/>
    <w:rsid w:val="00317E8C"/>
    <w:rsid w:val="00321948"/>
    <w:rsid w:val="00327B98"/>
    <w:rsid w:val="00330E0A"/>
    <w:rsid w:val="003315D5"/>
    <w:rsid w:val="00335036"/>
    <w:rsid w:val="0036278B"/>
    <w:rsid w:val="00362D08"/>
    <w:rsid w:val="00365C6C"/>
    <w:rsid w:val="003665AA"/>
    <w:rsid w:val="00370A6E"/>
    <w:rsid w:val="00371EFB"/>
    <w:rsid w:val="003720A5"/>
    <w:rsid w:val="00373AEE"/>
    <w:rsid w:val="00374AFF"/>
    <w:rsid w:val="003824C4"/>
    <w:rsid w:val="00384989"/>
    <w:rsid w:val="00385971"/>
    <w:rsid w:val="00386EB8"/>
    <w:rsid w:val="003906B4"/>
    <w:rsid w:val="00390A30"/>
    <w:rsid w:val="003922D8"/>
    <w:rsid w:val="003A0F46"/>
    <w:rsid w:val="003A11FC"/>
    <w:rsid w:val="003A20EB"/>
    <w:rsid w:val="003A41B3"/>
    <w:rsid w:val="003A689A"/>
    <w:rsid w:val="003B2C92"/>
    <w:rsid w:val="003C2D9E"/>
    <w:rsid w:val="003C5CBC"/>
    <w:rsid w:val="003C6C1C"/>
    <w:rsid w:val="003D0806"/>
    <w:rsid w:val="003D21BE"/>
    <w:rsid w:val="003D352A"/>
    <w:rsid w:val="003D4CD0"/>
    <w:rsid w:val="003D65FC"/>
    <w:rsid w:val="003D7E5C"/>
    <w:rsid w:val="003E0426"/>
    <w:rsid w:val="003E0B31"/>
    <w:rsid w:val="003E3327"/>
    <w:rsid w:val="003E4C43"/>
    <w:rsid w:val="003F04F0"/>
    <w:rsid w:val="003F4C26"/>
    <w:rsid w:val="003F6DEB"/>
    <w:rsid w:val="003F7B2D"/>
    <w:rsid w:val="00407292"/>
    <w:rsid w:val="00407678"/>
    <w:rsid w:val="00410220"/>
    <w:rsid w:val="004148A7"/>
    <w:rsid w:val="00415285"/>
    <w:rsid w:val="004235AE"/>
    <w:rsid w:val="004250AC"/>
    <w:rsid w:val="00427766"/>
    <w:rsid w:val="00427D9D"/>
    <w:rsid w:val="00437F9E"/>
    <w:rsid w:val="0044084D"/>
    <w:rsid w:val="00441ABD"/>
    <w:rsid w:val="00442B9A"/>
    <w:rsid w:val="0045118E"/>
    <w:rsid w:val="004528A5"/>
    <w:rsid w:val="00453073"/>
    <w:rsid w:val="00454AA9"/>
    <w:rsid w:val="004615B2"/>
    <w:rsid w:val="00461978"/>
    <w:rsid w:val="00461B9A"/>
    <w:rsid w:val="00463437"/>
    <w:rsid w:val="004656B2"/>
    <w:rsid w:val="00465764"/>
    <w:rsid w:val="00466408"/>
    <w:rsid w:val="00471F8B"/>
    <w:rsid w:val="004725D1"/>
    <w:rsid w:val="00472AE1"/>
    <w:rsid w:val="00473DA9"/>
    <w:rsid w:val="00481ECF"/>
    <w:rsid w:val="00482D8E"/>
    <w:rsid w:val="00485B8F"/>
    <w:rsid w:val="0049267C"/>
    <w:rsid w:val="00494A93"/>
    <w:rsid w:val="00495845"/>
    <w:rsid w:val="004A0112"/>
    <w:rsid w:val="004A3265"/>
    <w:rsid w:val="004B2114"/>
    <w:rsid w:val="004B2D86"/>
    <w:rsid w:val="004B3149"/>
    <w:rsid w:val="004B4B7F"/>
    <w:rsid w:val="004B4C9A"/>
    <w:rsid w:val="004B6DEB"/>
    <w:rsid w:val="004C17B8"/>
    <w:rsid w:val="004C1E92"/>
    <w:rsid w:val="004C4226"/>
    <w:rsid w:val="004D0AD1"/>
    <w:rsid w:val="004E299D"/>
    <w:rsid w:val="004E4137"/>
    <w:rsid w:val="004E5931"/>
    <w:rsid w:val="004E5B32"/>
    <w:rsid w:val="00500B12"/>
    <w:rsid w:val="005010BF"/>
    <w:rsid w:val="00501CE7"/>
    <w:rsid w:val="00504B2B"/>
    <w:rsid w:val="00506FF6"/>
    <w:rsid w:val="00507B90"/>
    <w:rsid w:val="00507D0C"/>
    <w:rsid w:val="005103D8"/>
    <w:rsid w:val="00510AE0"/>
    <w:rsid w:val="0051483C"/>
    <w:rsid w:val="00520A83"/>
    <w:rsid w:val="005322ED"/>
    <w:rsid w:val="00535135"/>
    <w:rsid w:val="005410FF"/>
    <w:rsid w:val="00541D08"/>
    <w:rsid w:val="00541E3C"/>
    <w:rsid w:val="00543936"/>
    <w:rsid w:val="0054576B"/>
    <w:rsid w:val="00545DCC"/>
    <w:rsid w:val="005504EC"/>
    <w:rsid w:val="00550EFA"/>
    <w:rsid w:val="00552600"/>
    <w:rsid w:val="0055393C"/>
    <w:rsid w:val="0055412D"/>
    <w:rsid w:val="00562EDD"/>
    <w:rsid w:val="005729B2"/>
    <w:rsid w:val="005754AB"/>
    <w:rsid w:val="005755F0"/>
    <w:rsid w:val="005769F1"/>
    <w:rsid w:val="00577372"/>
    <w:rsid w:val="0059129E"/>
    <w:rsid w:val="005A0FA5"/>
    <w:rsid w:val="005B1F6C"/>
    <w:rsid w:val="005B30D9"/>
    <w:rsid w:val="005C28FA"/>
    <w:rsid w:val="005C4CC7"/>
    <w:rsid w:val="005C5E6B"/>
    <w:rsid w:val="005D7DCF"/>
    <w:rsid w:val="005E3FE8"/>
    <w:rsid w:val="005E4B16"/>
    <w:rsid w:val="005F01AB"/>
    <w:rsid w:val="005F27AD"/>
    <w:rsid w:val="005F6816"/>
    <w:rsid w:val="00603BDC"/>
    <w:rsid w:val="00611D1F"/>
    <w:rsid w:val="00612279"/>
    <w:rsid w:val="00615F3E"/>
    <w:rsid w:val="00616288"/>
    <w:rsid w:val="006315F1"/>
    <w:rsid w:val="006335A2"/>
    <w:rsid w:val="006353B9"/>
    <w:rsid w:val="0063748E"/>
    <w:rsid w:val="006404EB"/>
    <w:rsid w:val="006429D4"/>
    <w:rsid w:val="00645885"/>
    <w:rsid w:val="00656520"/>
    <w:rsid w:val="00657D79"/>
    <w:rsid w:val="006601A0"/>
    <w:rsid w:val="00660526"/>
    <w:rsid w:val="00667433"/>
    <w:rsid w:val="00680046"/>
    <w:rsid w:val="00681ED7"/>
    <w:rsid w:val="00687BD9"/>
    <w:rsid w:val="00691415"/>
    <w:rsid w:val="006A0FC7"/>
    <w:rsid w:val="006A16A0"/>
    <w:rsid w:val="006B7661"/>
    <w:rsid w:val="006C1281"/>
    <w:rsid w:val="006C2FD8"/>
    <w:rsid w:val="006C3603"/>
    <w:rsid w:val="006D48F8"/>
    <w:rsid w:val="006E3BE1"/>
    <w:rsid w:val="006E7F98"/>
    <w:rsid w:val="006F0191"/>
    <w:rsid w:val="006F7E70"/>
    <w:rsid w:val="00700C71"/>
    <w:rsid w:val="007048B2"/>
    <w:rsid w:val="007060F4"/>
    <w:rsid w:val="00707C86"/>
    <w:rsid w:val="0071147C"/>
    <w:rsid w:val="00721777"/>
    <w:rsid w:val="00722C3D"/>
    <w:rsid w:val="00724720"/>
    <w:rsid w:val="007259B0"/>
    <w:rsid w:val="007311F7"/>
    <w:rsid w:val="00733498"/>
    <w:rsid w:val="00740D75"/>
    <w:rsid w:val="0074712F"/>
    <w:rsid w:val="00750126"/>
    <w:rsid w:val="0075047F"/>
    <w:rsid w:val="00751949"/>
    <w:rsid w:val="00753025"/>
    <w:rsid w:val="007533BA"/>
    <w:rsid w:val="007542FE"/>
    <w:rsid w:val="00754B98"/>
    <w:rsid w:val="007578F6"/>
    <w:rsid w:val="00760E16"/>
    <w:rsid w:val="00761A06"/>
    <w:rsid w:val="00770BC7"/>
    <w:rsid w:val="007821F7"/>
    <w:rsid w:val="0078534A"/>
    <w:rsid w:val="00787213"/>
    <w:rsid w:val="00787396"/>
    <w:rsid w:val="00792139"/>
    <w:rsid w:val="0079584D"/>
    <w:rsid w:val="00797BDE"/>
    <w:rsid w:val="007A7538"/>
    <w:rsid w:val="007A7DFF"/>
    <w:rsid w:val="007B1E4E"/>
    <w:rsid w:val="007B4F29"/>
    <w:rsid w:val="007B530C"/>
    <w:rsid w:val="007B71D2"/>
    <w:rsid w:val="007C0BF0"/>
    <w:rsid w:val="007C31EF"/>
    <w:rsid w:val="007C349C"/>
    <w:rsid w:val="007C4B64"/>
    <w:rsid w:val="007E2338"/>
    <w:rsid w:val="007E3D13"/>
    <w:rsid w:val="007F332D"/>
    <w:rsid w:val="007F7BA2"/>
    <w:rsid w:val="00803BFB"/>
    <w:rsid w:val="008113A8"/>
    <w:rsid w:val="0081476E"/>
    <w:rsid w:val="00814CAE"/>
    <w:rsid w:val="008264B5"/>
    <w:rsid w:val="0082730D"/>
    <w:rsid w:val="00840844"/>
    <w:rsid w:val="008421D0"/>
    <w:rsid w:val="00846833"/>
    <w:rsid w:val="008523D3"/>
    <w:rsid w:val="0085619F"/>
    <w:rsid w:val="008741F7"/>
    <w:rsid w:val="00876A03"/>
    <w:rsid w:val="00877072"/>
    <w:rsid w:val="00881827"/>
    <w:rsid w:val="0088279D"/>
    <w:rsid w:val="00884248"/>
    <w:rsid w:val="008871CC"/>
    <w:rsid w:val="0089106D"/>
    <w:rsid w:val="0089521D"/>
    <w:rsid w:val="008A0AFE"/>
    <w:rsid w:val="008A1F5C"/>
    <w:rsid w:val="008A49A5"/>
    <w:rsid w:val="008A4AB5"/>
    <w:rsid w:val="008A5DA8"/>
    <w:rsid w:val="008A7599"/>
    <w:rsid w:val="008B1378"/>
    <w:rsid w:val="008B1579"/>
    <w:rsid w:val="008C2F81"/>
    <w:rsid w:val="008C388B"/>
    <w:rsid w:val="008C5E4B"/>
    <w:rsid w:val="008D12CD"/>
    <w:rsid w:val="008E1602"/>
    <w:rsid w:val="008F0C08"/>
    <w:rsid w:val="008F1F1B"/>
    <w:rsid w:val="008F60B9"/>
    <w:rsid w:val="00902900"/>
    <w:rsid w:val="00911B41"/>
    <w:rsid w:val="0091257E"/>
    <w:rsid w:val="00912881"/>
    <w:rsid w:val="00915B76"/>
    <w:rsid w:val="009168B6"/>
    <w:rsid w:val="00917B98"/>
    <w:rsid w:val="00922ACB"/>
    <w:rsid w:val="00925DAA"/>
    <w:rsid w:val="009317B1"/>
    <w:rsid w:val="00940B29"/>
    <w:rsid w:val="00942875"/>
    <w:rsid w:val="00952C4F"/>
    <w:rsid w:val="00956997"/>
    <w:rsid w:val="00961A90"/>
    <w:rsid w:val="00966776"/>
    <w:rsid w:val="00976E20"/>
    <w:rsid w:val="009775BC"/>
    <w:rsid w:val="00984F40"/>
    <w:rsid w:val="00984FDA"/>
    <w:rsid w:val="0099192B"/>
    <w:rsid w:val="009924DA"/>
    <w:rsid w:val="00993FA2"/>
    <w:rsid w:val="009A35DA"/>
    <w:rsid w:val="009A3D7D"/>
    <w:rsid w:val="009A42BD"/>
    <w:rsid w:val="009B29C7"/>
    <w:rsid w:val="009B2DCA"/>
    <w:rsid w:val="009B5282"/>
    <w:rsid w:val="009D0800"/>
    <w:rsid w:val="009D38BB"/>
    <w:rsid w:val="009D47F7"/>
    <w:rsid w:val="009D77DC"/>
    <w:rsid w:val="009E0B93"/>
    <w:rsid w:val="009E61AB"/>
    <w:rsid w:val="009F3678"/>
    <w:rsid w:val="00A00BDC"/>
    <w:rsid w:val="00A02B4A"/>
    <w:rsid w:val="00A104A2"/>
    <w:rsid w:val="00A1343D"/>
    <w:rsid w:val="00A15FC8"/>
    <w:rsid w:val="00A26B50"/>
    <w:rsid w:val="00A27EFA"/>
    <w:rsid w:val="00A31E46"/>
    <w:rsid w:val="00A325CB"/>
    <w:rsid w:val="00A35D1A"/>
    <w:rsid w:val="00A35EDD"/>
    <w:rsid w:val="00A41588"/>
    <w:rsid w:val="00A41F4B"/>
    <w:rsid w:val="00A4346E"/>
    <w:rsid w:val="00A435CF"/>
    <w:rsid w:val="00A44CBA"/>
    <w:rsid w:val="00A4717A"/>
    <w:rsid w:val="00A50883"/>
    <w:rsid w:val="00A553B4"/>
    <w:rsid w:val="00A55C5A"/>
    <w:rsid w:val="00A57A1E"/>
    <w:rsid w:val="00A60015"/>
    <w:rsid w:val="00A61066"/>
    <w:rsid w:val="00A63C9F"/>
    <w:rsid w:val="00A67C36"/>
    <w:rsid w:val="00A70678"/>
    <w:rsid w:val="00A75986"/>
    <w:rsid w:val="00A77A11"/>
    <w:rsid w:val="00A94D99"/>
    <w:rsid w:val="00AA12C9"/>
    <w:rsid w:val="00AA6374"/>
    <w:rsid w:val="00AA7C6F"/>
    <w:rsid w:val="00AB2395"/>
    <w:rsid w:val="00AB4C89"/>
    <w:rsid w:val="00AC1613"/>
    <w:rsid w:val="00AC4DF4"/>
    <w:rsid w:val="00AD408B"/>
    <w:rsid w:val="00AD72D0"/>
    <w:rsid w:val="00AE3214"/>
    <w:rsid w:val="00AE39EC"/>
    <w:rsid w:val="00AF2558"/>
    <w:rsid w:val="00AF2E74"/>
    <w:rsid w:val="00AF2F36"/>
    <w:rsid w:val="00AF47E4"/>
    <w:rsid w:val="00B003EF"/>
    <w:rsid w:val="00B01133"/>
    <w:rsid w:val="00B061D6"/>
    <w:rsid w:val="00B16FDE"/>
    <w:rsid w:val="00B1700C"/>
    <w:rsid w:val="00B17CFE"/>
    <w:rsid w:val="00B22932"/>
    <w:rsid w:val="00B23BB7"/>
    <w:rsid w:val="00B2583B"/>
    <w:rsid w:val="00B25E93"/>
    <w:rsid w:val="00B33E2B"/>
    <w:rsid w:val="00B36477"/>
    <w:rsid w:val="00B36952"/>
    <w:rsid w:val="00B36FF4"/>
    <w:rsid w:val="00B41211"/>
    <w:rsid w:val="00B41C2F"/>
    <w:rsid w:val="00B46931"/>
    <w:rsid w:val="00B52B02"/>
    <w:rsid w:val="00B641DC"/>
    <w:rsid w:val="00B6509F"/>
    <w:rsid w:val="00B6524D"/>
    <w:rsid w:val="00B654F9"/>
    <w:rsid w:val="00B65901"/>
    <w:rsid w:val="00B71960"/>
    <w:rsid w:val="00B74D5E"/>
    <w:rsid w:val="00B81F24"/>
    <w:rsid w:val="00B9024F"/>
    <w:rsid w:val="00B91918"/>
    <w:rsid w:val="00B94B28"/>
    <w:rsid w:val="00BA2C45"/>
    <w:rsid w:val="00BA7AF2"/>
    <w:rsid w:val="00BB1219"/>
    <w:rsid w:val="00BC450C"/>
    <w:rsid w:val="00BC5DC3"/>
    <w:rsid w:val="00BC739F"/>
    <w:rsid w:val="00BD0E60"/>
    <w:rsid w:val="00BD29E8"/>
    <w:rsid w:val="00BD5CBA"/>
    <w:rsid w:val="00BD6600"/>
    <w:rsid w:val="00BD6BF7"/>
    <w:rsid w:val="00BE4851"/>
    <w:rsid w:val="00BE48CE"/>
    <w:rsid w:val="00BE62A4"/>
    <w:rsid w:val="00BF227D"/>
    <w:rsid w:val="00BF3716"/>
    <w:rsid w:val="00BF3CF3"/>
    <w:rsid w:val="00BF3FE1"/>
    <w:rsid w:val="00BF4228"/>
    <w:rsid w:val="00C003F5"/>
    <w:rsid w:val="00C01097"/>
    <w:rsid w:val="00C01F78"/>
    <w:rsid w:val="00C026E2"/>
    <w:rsid w:val="00C1592D"/>
    <w:rsid w:val="00C20234"/>
    <w:rsid w:val="00C25FCA"/>
    <w:rsid w:val="00C424E0"/>
    <w:rsid w:val="00C436BF"/>
    <w:rsid w:val="00C46577"/>
    <w:rsid w:val="00C505FC"/>
    <w:rsid w:val="00C53211"/>
    <w:rsid w:val="00C6166E"/>
    <w:rsid w:val="00C71F31"/>
    <w:rsid w:val="00C73D71"/>
    <w:rsid w:val="00C74D6E"/>
    <w:rsid w:val="00C7503D"/>
    <w:rsid w:val="00C81487"/>
    <w:rsid w:val="00C84F4A"/>
    <w:rsid w:val="00C86768"/>
    <w:rsid w:val="00CA42A1"/>
    <w:rsid w:val="00CA7F83"/>
    <w:rsid w:val="00CB3490"/>
    <w:rsid w:val="00CB54FD"/>
    <w:rsid w:val="00CB6DF3"/>
    <w:rsid w:val="00CC45E3"/>
    <w:rsid w:val="00CC7F79"/>
    <w:rsid w:val="00CE0E2B"/>
    <w:rsid w:val="00CE3407"/>
    <w:rsid w:val="00CE48A3"/>
    <w:rsid w:val="00CE7664"/>
    <w:rsid w:val="00CF0DCA"/>
    <w:rsid w:val="00CF7A19"/>
    <w:rsid w:val="00D01078"/>
    <w:rsid w:val="00D0263D"/>
    <w:rsid w:val="00D04358"/>
    <w:rsid w:val="00D12340"/>
    <w:rsid w:val="00D2082B"/>
    <w:rsid w:val="00D21BA6"/>
    <w:rsid w:val="00D234A9"/>
    <w:rsid w:val="00D254B2"/>
    <w:rsid w:val="00D27E2D"/>
    <w:rsid w:val="00D3041E"/>
    <w:rsid w:val="00D356C4"/>
    <w:rsid w:val="00D42A78"/>
    <w:rsid w:val="00D43C7B"/>
    <w:rsid w:val="00D450C1"/>
    <w:rsid w:val="00D4539D"/>
    <w:rsid w:val="00D46DEA"/>
    <w:rsid w:val="00D531BF"/>
    <w:rsid w:val="00D5397E"/>
    <w:rsid w:val="00D5468E"/>
    <w:rsid w:val="00D54F92"/>
    <w:rsid w:val="00D56A0D"/>
    <w:rsid w:val="00D570F1"/>
    <w:rsid w:val="00D727D9"/>
    <w:rsid w:val="00D82B16"/>
    <w:rsid w:val="00D831BB"/>
    <w:rsid w:val="00D85FF5"/>
    <w:rsid w:val="00D86776"/>
    <w:rsid w:val="00D95EFF"/>
    <w:rsid w:val="00D96907"/>
    <w:rsid w:val="00D97F0E"/>
    <w:rsid w:val="00DA2B56"/>
    <w:rsid w:val="00DA41D9"/>
    <w:rsid w:val="00DA7CBA"/>
    <w:rsid w:val="00DB1FC2"/>
    <w:rsid w:val="00DB2F57"/>
    <w:rsid w:val="00DB4F82"/>
    <w:rsid w:val="00DC0992"/>
    <w:rsid w:val="00DC7C94"/>
    <w:rsid w:val="00DD0D1B"/>
    <w:rsid w:val="00DD4D08"/>
    <w:rsid w:val="00DD63DE"/>
    <w:rsid w:val="00DD7EAA"/>
    <w:rsid w:val="00DE197F"/>
    <w:rsid w:val="00DF09E0"/>
    <w:rsid w:val="00DF1044"/>
    <w:rsid w:val="00DF4D44"/>
    <w:rsid w:val="00E0128A"/>
    <w:rsid w:val="00E11F73"/>
    <w:rsid w:val="00E12DFD"/>
    <w:rsid w:val="00E13B84"/>
    <w:rsid w:val="00E20FD7"/>
    <w:rsid w:val="00E21A13"/>
    <w:rsid w:val="00E23954"/>
    <w:rsid w:val="00E23FF0"/>
    <w:rsid w:val="00E276CE"/>
    <w:rsid w:val="00E332F6"/>
    <w:rsid w:val="00E3606A"/>
    <w:rsid w:val="00E42040"/>
    <w:rsid w:val="00E42FEB"/>
    <w:rsid w:val="00E45844"/>
    <w:rsid w:val="00E47165"/>
    <w:rsid w:val="00E50442"/>
    <w:rsid w:val="00E517CA"/>
    <w:rsid w:val="00E524FE"/>
    <w:rsid w:val="00E53D5C"/>
    <w:rsid w:val="00E56EAF"/>
    <w:rsid w:val="00E6075C"/>
    <w:rsid w:val="00E61EA3"/>
    <w:rsid w:val="00E628DA"/>
    <w:rsid w:val="00E70DBF"/>
    <w:rsid w:val="00E72417"/>
    <w:rsid w:val="00E72E07"/>
    <w:rsid w:val="00E802C8"/>
    <w:rsid w:val="00E83F2F"/>
    <w:rsid w:val="00E97DC1"/>
    <w:rsid w:val="00EA4B20"/>
    <w:rsid w:val="00EB1DA4"/>
    <w:rsid w:val="00EB34A0"/>
    <w:rsid w:val="00EB5026"/>
    <w:rsid w:val="00EB7A80"/>
    <w:rsid w:val="00EC05BF"/>
    <w:rsid w:val="00EC35ED"/>
    <w:rsid w:val="00EC5AEC"/>
    <w:rsid w:val="00EC5BA2"/>
    <w:rsid w:val="00EC6796"/>
    <w:rsid w:val="00ED5AFB"/>
    <w:rsid w:val="00EE0DAA"/>
    <w:rsid w:val="00EE32EA"/>
    <w:rsid w:val="00EE4FC3"/>
    <w:rsid w:val="00EE5C1D"/>
    <w:rsid w:val="00EF192C"/>
    <w:rsid w:val="00EF3B14"/>
    <w:rsid w:val="00F02DE4"/>
    <w:rsid w:val="00F050B5"/>
    <w:rsid w:val="00F05924"/>
    <w:rsid w:val="00F123E9"/>
    <w:rsid w:val="00F12E08"/>
    <w:rsid w:val="00F13379"/>
    <w:rsid w:val="00F160BC"/>
    <w:rsid w:val="00F3019B"/>
    <w:rsid w:val="00F30B46"/>
    <w:rsid w:val="00F314BC"/>
    <w:rsid w:val="00F3340E"/>
    <w:rsid w:val="00F403CB"/>
    <w:rsid w:val="00F43FFD"/>
    <w:rsid w:val="00F4461B"/>
    <w:rsid w:val="00F4619B"/>
    <w:rsid w:val="00F46C66"/>
    <w:rsid w:val="00F52E1B"/>
    <w:rsid w:val="00F534FD"/>
    <w:rsid w:val="00F55D9A"/>
    <w:rsid w:val="00F61B62"/>
    <w:rsid w:val="00F6466C"/>
    <w:rsid w:val="00F72575"/>
    <w:rsid w:val="00F72EBD"/>
    <w:rsid w:val="00F74438"/>
    <w:rsid w:val="00F77EC5"/>
    <w:rsid w:val="00F8057F"/>
    <w:rsid w:val="00F84802"/>
    <w:rsid w:val="00F85FBA"/>
    <w:rsid w:val="00F871D5"/>
    <w:rsid w:val="00F902AB"/>
    <w:rsid w:val="00F924C3"/>
    <w:rsid w:val="00F929C7"/>
    <w:rsid w:val="00FA6913"/>
    <w:rsid w:val="00FB7517"/>
    <w:rsid w:val="00FC1410"/>
    <w:rsid w:val="00FC2E23"/>
    <w:rsid w:val="00FC68DB"/>
    <w:rsid w:val="00FD2102"/>
    <w:rsid w:val="00FD3676"/>
    <w:rsid w:val="00FD51FC"/>
    <w:rsid w:val="00FD7E64"/>
    <w:rsid w:val="00FE0E93"/>
    <w:rsid w:val="00FF0F09"/>
    <w:rsid w:val="00FF239B"/>
    <w:rsid w:val="00FF277E"/>
    <w:rsid w:val="00FF5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93A666B-959A-4C4F-8C8D-5ADABA876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C71"/>
    <w:rPr>
      <w:sz w:val="28"/>
    </w:rPr>
  </w:style>
  <w:style w:type="paragraph" w:styleId="1">
    <w:name w:val="heading 1"/>
    <w:basedOn w:val="a"/>
    <w:next w:val="a"/>
    <w:qFormat/>
    <w:rsid w:val="00700C71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9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çàãîëîâîê 2"/>
    <w:basedOn w:val="a"/>
    <w:next w:val="a"/>
    <w:rsid w:val="00700C71"/>
    <w:pPr>
      <w:keepNext/>
    </w:pPr>
    <w:rPr>
      <w:rFonts w:ascii="CG Times (W1)" w:hAnsi="CG Times (W1)"/>
    </w:rPr>
  </w:style>
  <w:style w:type="paragraph" w:styleId="a3">
    <w:name w:val="Body Text"/>
    <w:basedOn w:val="a"/>
    <w:link w:val="a4"/>
    <w:rsid w:val="00700C71"/>
    <w:pPr>
      <w:tabs>
        <w:tab w:val="left" w:pos="4395"/>
      </w:tabs>
      <w:ind w:right="5952"/>
      <w:jc w:val="center"/>
    </w:pPr>
    <w:rPr>
      <w:b/>
      <w:sz w:val="20"/>
    </w:rPr>
  </w:style>
  <w:style w:type="paragraph" w:styleId="a5">
    <w:name w:val="Body Text Indent"/>
    <w:basedOn w:val="a"/>
    <w:rsid w:val="00700C71"/>
    <w:pPr>
      <w:ind w:right="-2" w:firstLine="709"/>
      <w:jc w:val="both"/>
    </w:pPr>
  </w:style>
  <w:style w:type="paragraph" w:styleId="a6">
    <w:name w:val="Balloon Text"/>
    <w:basedOn w:val="a"/>
    <w:semiHidden/>
    <w:rsid w:val="00EB7A8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12DF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2DFD"/>
    <w:rPr>
      <w:sz w:val="28"/>
    </w:rPr>
  </w:style>
  <w:style w:type="paragraph" w:styleId="a9">
    <w:name w:val="footer"/>
    <w:basedOn w:val="a"/>
    <w:link w:val="aa"/>
    <w:uiPriority w:val="99"/>
    <w:unhideWhenUsed/>
    <w:rsid w:val="00E12DF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2DFD"/>
    <w:rPr>
      <w:sz w:val="28"/>
    </w:rPr>
  </w:style>
  <w:style w:type="character" w:customStyle="1" w:styleId="a4">
    <w:name w:val="Основной текст Знак"/>
    <w:basedOn w:val="a0"/>
    <w:link w:val="a3"/>
    <w:rsid w:val="00E50442"/>
    <w:rPr>
      <w:b/>
    </w:rPr>
  </w:style>
  <w:style w:type="character" w:styleId="ab">
    <w:name w:val="Placeholder Text"/>
    <w:basedOn w:val="a0"/>
    <w:uiPriority w:val="99"/>
    <w:semiHidden/>
    <w:rsid w:val="0085619F"/>
    <w:rPr>
      <w:color w:val="808080"/>
    </w:rPr>
  </w:style>
  <w:style w:type="paragraph" w:styleId="22">
    <w:name w:val="Body Text Indent 2"/>
    <w:basedOn w:val="a"/>
    <w:link w:val="23"/>
    <w:uiPriority w:val="99"/>
    <w:semiHidden/>
    <w:unhideWhenUsed/>
    <w:rsid w:val="00255C5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55C5C"/>
    <w:rPr>
      <w:sz w:val="28"/>
    </w:rPr>
  </w:style>
  <w:style w:type="paragraph" w:styleId="ac">
    <w:name w:val="Plain Text"/>
    <w:basedOn w:val="a"/>
    <w:link w:val="ad"/>
    <w:rsid w:val="00255C5C"/>
    <w:rPr>
      <w:rFonts w:ascii="Courier New" w:hAnsi="Courier New"/>
      <w:sz w:val="20"/>
    </w:rPr>
  </w:style>
  <w:style w:type="character" w:customStyle="1" w:styleId="ad">
    <w:name w:val="Текст Знак"/>
    <w:basedOn w:val="a0"/>
    <w:link w:val="ac"/>
    <w:rsid w:val="00255C5C"/>
    <w:rPr>
      <w:rFonts w:ascii="Courier New" w:hAnsi="Courier New"/>
    </w:rPr>
  </w:style>
  <w:style w:type="table" w:styleId="ae">
    <w:name w:val="Table Grid"/>
    <w:basedOn w:val="a1"/>
    <w:uiPriority w:val="39"/>
    <w:rsid w:val="002927A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B29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0">
    <w:name w:val="Сетка таблицы1"/>
    <w:basedOn w:val="a1"/>
    <w:next w:val="ae"/>
    <w:uiPriority w:val="59"/>
    <w:rsid w:val="00F30B4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D82B16"/>
    <w:rPr>
      <w:sz w:val="28"/>
    </w:rPr>
  </w:style>
  <w:style w:type="table" w:customStyle="1" w:styleId="11">
    <w:name w:val="Сетка таблицы11"/>
    <w:basedOn w:val="a1"/>
    <w:uiPriority w:val="59"/>
    <w:rsid w:val="00D82B1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D2082B"/>
    <w:rPr>
      <w:color w:val="0000FF" w:themeColor="hyperlink"/>
      <w:u w:val="single"/>
    </w:rPr>
  </w:style>
  <w:style w:type="character" w:customStyle="1" w:styleId="24">
    <w:name w:val="Основной текст (2)"/>
    <w:basedOn w:val="a0"/>
    <w:qFormat/>
    <w:rsid w:val="00E72E0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6335A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2196399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FB9B5-7345-48E7-97FF-AE1B4889D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21963991.dotx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ФСИН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2026-09-10T02:44:00Z</cp:lastPrinted>
  <dcterms:created xsi:type="dcterms:W3CDTF">2026-09-24T03:35:00Z</dcterms:created>
  <dcterms:modified xsi:type="dcterms:W3CDTF">2026-09-24T03:35:00Z</dcterms:modified>
</cp:coreProperties>
</file>