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ayout w:type="fixed"/>
        <w:tblLook w:val="04A0"/>
      </w:tblPr>
      <w:tblGrid>
        <w:gridCol w:w="3510"/>
        <w:gridCol w:w="6946"/>
      </w:tblGrid>
      <w:tr w:rsidR="00A470D9" w:rsidRPr="00E248C2" w:rsidTr="00563630">
        <w:tc>
          <w:tcPr>
            <w:tcW w:w="3510" w:type="dxa"/>
            <w:shd w:val="clear" w:color="auto" w:fill="auto"/>
          </w:tcPr>
          <w:p w:rsidR="00A470D9" w:rsidRPr="00E248C2" w:rsidRDefault="00A470D9" w:rsidP="00A470D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A470D9" w:rsidRPr="000D0BE2" w:rsidRDefault="00A470D9" w:rsidP="00A470D9">
            <w:pPr>
              <w:jc w:val="right"/>
              <w:rPr>
                <w:sz w:val="18"/>
                <w:szCs w:val="18"/>
              </w:rPr>
            </w:pPr>
          </w:p>
        </w:tc>
      </w:tr>
    </w:tbl>
    <w:p w:rsidR="00A470D9" w:rsidRDefault="00A470D9" w:rsidP="00563630">
      <w:pPr>
        <w:pBdr>
          <w:bottom w:val="single" w:sz="12" w:space="1" w:color="auto"/>
        </w:pBdr>
        <w:tabs>
          <w:tab w:val="left" w:pos="2079"/>
          <w:tab w:val="left" w:pos="4536"/>
          <w:tab w:val="right" w:pos="7509"/>
        </w:tabs>
        <w:rPr>
          <w:rFonts w:ascii="Arial" w:hAnsi="Arial" w:cs="Arial"/>
          <w:b/>
          <w:sz w:val="18"/>
          <w:szCs w:val="18"/>
        </w:rPr>
      </w:pPr>
    </w:p>
    <w:tbl>
      <w:tblPr>
        <w:tblW w:w="10609" w:type="dxa"/>
        <w:tblLayout w:type="fixed"/>
        <w:tblLook w:val="04A0"/>
      </w:tblPr>
      <w:tblGrid>
        <w:gridCol w:w="3666"/>
        <w:gridCol w:w="5373"/>
        <w:gridCol w:w="1570"/>
      </w:tblGrid>
      <w:tr w:rsidR="00960CA7" w:rsidRPr="00BD2FD7" w:rsidTr="006C6A5F">
        <w:tc>
          <w:tcPr>
            <w:tcW w:w="9039" w:type="dxa"/>
            <w:gridSpan w:val="2"/>
            <w:shd w:val="clear" w:color="auto" w:fill="auto"/>
          </w:tcPr>
          <w:p w:rsidR="00531616" w:rsidRDefault="00531616" w:rsidP="00037B04">
            <w:pPr>
              <w:ind w:firstLine="567"/>
              <w:jc w:val="center"/>
              <w:rPr>
                <w:b/>
                <w:color w:val="000000"/>
              </w:rPr>
            </w:pPr>
            <w:r w:rsidRPr="00531616">
              <w:rPr>
                <w:b/>
                <w:color w:val="000000"/>
                <w:highlight w:val="yellow"/>
              </w:rPr>
              <w:t>ПРОЕКТ</w:t>
            </w:r>
          </w:p>
          <w:p w:rsidR="00960CA7" w:rsidRPr="00797A0B" w:rsidRDefault="00960CA7" w:rsidP="00037B04">
            <w:pPr>
              <w:ind w:firstLine="567"/>
              <w:jc w:val="center"/>
              <w:rPr>
                <w:b/>
                <w:color w:val="000000"/>
              </w:rPr>
            </w:pPr>
            <w:r w:rsidRPr="00797A0B">
              <w:rPr>
                <w:b/>
                <w:color w:val="000000"/>
              </w:rPr>
              <w:t xml:space="preserve">Договор № </w:t>
            </w:r>
            <w:r w:rsidR="00E75F1A">
              <w:rPr>
                <w:b/>
                <w:color w:val="000000"/>
              </w:rPr>
              <w:t>319-26 ЕАТ</w:t>
            </w:r>
          </w:p>
          <w:p w:rsidR="00F054D9" w:rsidRDefault="007C56A2" w:rsidP="00F054D9">
            <w:pPr>
              <w:ind w:firstLine="567"/>
              <w:jc w:val="center"/>
              <w:rPr>
                <w:b/>
                <w:color w:val="000000"/>
              </w:rPr>
            </w:pPr>
            <w:r w:rsidRPr="00153429">
              <w:rPr>
                <w:b/>
                <w:color w:val="000000"/>
              </w:rPr>
              <w:t xml:space="preserve">на </w:t>
            </w:r>
            <w:r w:rsidR="00E0040E">
              <w:rPr>
                <w:b/>
                <w:color w:val="000000"/>
              </w:rPr>
              <w:t xml:space="preserve">оказание услуг </w:t>
            </w:r>
            <w:r w:rsidR="006C6A5F">
              <w:rPr>
                <w:b/>
                <w:color w:val="000000"/>
              </w:rPr>
              <w:t xml:space="preserve">по </w:t>
            </w:r>
            <w:r w:rsidR="006C6A5F" w:rsidRPr="006C6A5F">
              <w:rPr>
                <w:b/>
                <w:color w:val="000000"/>
              </w:rPr>
              <w:t xml:space="preserve">разработке, адаптации, модификации </w:t>
            </w:r>
          </w:p>
          <w:p w:rsidR="00960CA7" w:rsidRDefault="004027F5" w:rsidP="00F054D9">
            <w:pPr>
              <w:ind w:firstLine="56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программного обеспечения</w:t>
            </w:r>
          </w:p>
          <w:p w:rsidR="0012248B" w:rsidRPr="0012248B" w:rsidRDefault="0012248B" w:rsidP="00F054D9">
            <w:pPr>
              <w:ind w:firstLine="567"/>
              <w:jc w:val="center"/>
              <w:rPr>
                <w:color w:val="000000"/>
                <w:sz w:val="18"/>
                <w:szCs w:val="18"/>
              </w:rPr>
            </w:pPr>
            <w:r w:rsidRPr="0012248B">
              <w:rPr>
                <w:color w:val="000000"/>
                <w:sz w:val="18"/>
                <w:szCs w:val="18"/>
              </w:rPr>
              <w:t xml:space="preserve">ИКЗ </w:t>
            </w:r>
            <w:r w:rsidRPr="0012248B">
              <w:rPr>
                <w:sz w:val="18"/>
                <w:szCs w:val="18"/>
              </w:rPr>
              <w:t>261583507566158350100100600000000244</w:t>
            </w:r>
          </w:p>
        </w:tc>
        <w:tc>
          <w:tcPr>
            <w:tcW w:w="1570" w:type="dxa"/>
            <w:shd w:val="clear" w:color="auto" w:fill="auto"/>
          </w:tcPr>
          <w:p w:rsidR="00960CA7" w:rsidRPr="00153429" w:rsidRDefault="00960CA7" w:rsidP="00037B04">
            <w:pPr>
              <w:pStyle w:val="a6"/>
              <w:rPr>
                <w:lang w:eastAsia="ru-RU"/>
              </w:rPr>
            </w:pPr>
          </w:p>
        </w:tc>
      </w:tr>
      <w:tr w:rsidR="00960CA7" w:rsidRPr="00BD2FD7" w:rsidTr="00037B04">
        <w:tc>
          <w:tcPr>
            <w:tcW w:w="3666" w:type="dxa"/>
            <w:shd w:val="clear" w:color="auto" w:fill="auto"/>
          </w:tcPr>
          <w:p w:rsidR="00960CA7" w:rsidRPr="007E4C74" w:rsidRDefault="00960CA7" w:rsidP="00037B04">
            <w:pPr>
              <w:rPr>
                <w:color w:val="000000"/>
                <w:sz w:val="20"/>
                <w:szCs w:val="20"/>
              </w:rPr>
            </w:pPr>
          </w:p>
          <w:p w:rsidR="00960CA7" w:rsidRPr="007E4C74" w:rsidRDefault="00960CA7" w:rsidP="00E75F1A">
            <w:pPr>
              <w:rPr>
                <w:color w:val="000000"/>
                <w:sz w:val="20"/>
                <w:szCs w:val="20"/>
              </w:rPr>
            </w:pPr>
            <w:proofErr w:type="gramStart"/>
            <w:r w:rsidRPr="007E4C74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7E4C74">
              <w:rPr>
                <w:color w:val="000000"/>
                <w:sz w:val="20"/>
                <w:szCs w:val="20"/>
              </w:rPr>
              <w:t>.</w:t>
            </w:r>
            <w:r w:rsidR="00E75F1A">
              <w:rPr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6943" w:type="dxa"/>
            <w:gridSpan w:val="2"/>
            <w:shd w:val="clear" w:color="auto" w:fill="auto"/>
          </w:tcPr>
          <w:p w:rsidR="00960CA7" w:rsidRPr="007E4C74" w:rsidRDefault="00960CA7" w:rsidP="00037B0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960CA7" w:rsidRPr="007E4C74" w:rsidRDefault="00885547" w:rsidP="00037B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</w:rPr>
              <w:t>«__» __________ 2026 г.</w:t>
            </w:r>
          </w:p>
        </w:tc>
      </w:tr>
    </w:tbl>
    <w:p w:rsidR="00960CA7" w:rsidRDefault="00960CA7" w:rsidP="00960CA7">
      <w:pPr>
        <w:tabs>
          <w:tab w:val="left" w:pos="2079"/>
          <w:tab w:val="left" w:pos="4536"/>
          <w:tab w:val="right" w:pos="7509"/>
        </w:tabs>
        <w:rPr>
          <w:rFonts w:ascii="Arial" w:hAnsi="Arial" w:cs="Arial"/>
          <w:b/>
          <w:sz w:val="18"/>
          <w:szCs w:val="18"/>
        </w:rPr>
      </w:pPr>
    </w:p>
    <w:p w:rsidR="00E75F1A" w:rsidRPr="00E75F1A" w:rsidRDefault="00E75F1A" w:rsidP="00E75F1A">
      <w:pPr>
        <w:pStyle w:val="af1"/>
        <w:spacing w:line="240" w:lineRule="atLeast"/>
        <w:jc w:val="both"/>
      </w:pPr>
      <w:proofErr w:type="gramStart"/>
      <w:r>
        <w:rPr>
          <w:lang w:val="ru-RU"/>
        </w:rPr>
        <w:t>__________________________________</w:t>
      </w:r>
      <w:r w:rsidR="00020FD1" w:rsidRPr="005E09A7">
        <w:t xml:space="preserve">, именуемое в дальнейшем «Исполнитель», в лице </w:t>
      </w:r>
      <w:r>
        <w:rPr>
          <w:lang w:val="ru-RU"/>
        </w:rPr>
        <w:t>_____________________________________________</w:t>
      </w:r>
      <w:r w:rsidR="00020FD1" w:rsidRPr="005E09A7">
        <w:t xml:space="preserve">, действующего на основании </w:t>
      </w:r>
      <w:r>
        <w:rPr>
          <w:lang w:val="ru-RU"/>
        </w:rPr>
        <w:t>_______________________________</w:t>
      </w:r>
      <w:r w:rsidR="00020FD1" w:rsidRPr="005E09A7">
        <w:t xml:space="preserve">, с одной стороны, и </w:t>
      </w:r>
      <w:r>
        <w:rPr>
          <w:lang w:val="ru-RU"/>
        </w:rPr>
        <w:t xml:space="preserve">федеральное государственное бюджетное учреждение «Федеральный центр </w:t>
      </w:r>
      <w:proofErr w:type="spellStart"/>
      <w:r>
        <w:rPr>
          <w:lang w:val="ru-RU"/>
        </w:rPr>
        <w:t>сердечно-сосудистой</w:t>
      </w:r>
      <w:proofErr w:type="spellEnd"/>
      <w:r>
        <w:rPr>
          <w:lang w:val="ru-RU"/>
        </w:rPr>
        <w:t xml:space="preserve"> хирургии» Министерства здравоохранения Российской Федерации (г. Пенза)</w:t>
      </w:r>
      <w:r w:rsidR="005F60FC" w:rsidRPr="005E09A7">
        <w:fldChar w:fldCharType="begin"/>
      </w:r>
      <w:r w:rsidR="00020FD1" w:rsidRPr="005E09A7">
        <w:instrText xml:space="preserve"> DOCVARIABLE "CustomerName" \* MERGEFORMAT </w:instrText>
      </w:r>
      <w:r w:rsidR="005F60FC" w:rsidRPr="005E09A7">
        <w:fldChar w:fldCharType="end"/>
      </w:r>
      <w:r w:rsidR="00020FD1" w:rsidRPr="005E09A7">
        <w:t xml:space="preserve">, именуемое в </w:t>
      </w:r>
      <w:r w:rsidR="00020FD1" w:rsidRPr="00E75F1A">
        <w:t xml:space="preserve">дальнейшем «Заказчик», в лице </w:t>
      </w:r>
      <w:r w:rsidRPr="00E75F1A">
        <w:rPr>
          <w:lang w:val="ru-RU"/>
        </w:rPr>
        <w:t xml:space="preserve">главного врача Базылева Владлена </w:t>
      </w:r>
      <w:proofErr w:type="spellStart"/>
      <w:r w:rsidRPr="00E75F1A">
        <w:rPr>
          <w:lang w:val="ru-RU"/>
        </w:rPr>
        <w:t>Владленовича</w:t>
      </w:r>
      <w:proofErr w:type="spellEnd"/>
      <w:r w:rsidR="00020FD1" w:rsidRPr="00E75F1A">
        <w:t xml:space="preserve">, действующего на основании </w:t>
      </w:r>
      <w:r w:rsidRPr="00E75F1A">
        <w:rPr>
          <w:lang w:val="ru-RU"/>
        </w:rPr>
        <w:t>Приказа Минздрава России №5пк от 28.0.2013 и Устава</w:t>
      </w:r>
      <w:r w:rsidR="00020FD1" w:rsidRPr="00E75F1A">
        <w:t xml:space="preserve"> с другой стороны</w:t>
      </w:r>
      <w:r w:rsidR="00020FD1" w:rsidRPr="00E75F1A">
        <w:rPr>
          <w:lang w:val="ru-RU"/>
        </w:rPr>
        <w:t xml:space="preserve"> (в дальнейшем Стороны)</w:t>
      </w:r>
      <w:r w:rsidR="00020FD1" w:rsidRPr="00E75F1A">
        <w:t xml:space="preserve">, </w:t>
      </w:r>
      <w:r w:rsidRPr="00E75F1A">
        <w:t>в соответствии с п. 4</w:t>
      </w:r>
      <w:proofErr w:type="gramEnd"/>
      <w:r w:rsidRPr="00E75F1A"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</w:t>
      </w:r>
      <w:r>
        <w:rPr>
          <w:lang w:val="ru-RU"/>
        </w:rPr>
        <w:t>Договор</w:t>
      </w:r>
      <w:r w:rsidRPr="00E75F1A">
        <w:t xml:space="preserve"> о нижеследующем:</w:t>
      </w:r>
    </w:p>
    <w:p w:rsidR="00020FD1" w:rsidRPr="00E75F1A" w:rsidRDefault="00020FD1" w:rsidP="00020FD1">
      <w:pPr>
        <w:pStyle w:val="af1"/>
        <w:ind w:firstLine="539"/>
        <w:jc w:val="both"/>
      </w:pPr>
      <w:r w:rsidRPr="00E75F1A">
        <w:t>:</w:t>
      </w:r>
    </w:p>
    <w:p w:rsidR="00960CA7" w:rsidRPr="005E09A7" w:rsidRDefault="00960CA7" w:rsidP="00960CA7">
      <w:pPr>
        <w:pStyle w:val="111"/>
        <w:rPr>
          <w:lang w:val="ru-RU"/>
        </w:rPr>
      </w:pPr>
      <w:r w:rsidRPr="005E09A7">
        <w:t>I</w:t>
      </w:r>
      <w:r w:rsidRPr="005E09A7">
        <w:rPr>
          <w:lang w:val="ru-RU"/>
        </w:rPr>
        <w:t>. ПРЕДМЕТ ДОГОВОРА</w:t>
      </w:r>
    </w:p>
    <w:p w:rsidR="00960CA7" w:rsidRPr="001C3F04" w:rsidRDefault="00960CA7" w:rsidP="001C3F04">
      <w:pPr>
        <w:pStyle w:val="a"/>
        <w:numPr>
          <w:ilvl w:val="1"/>
          <w:numId w:val="11"/>
        </w:numPr>
        <w:rPr>
          <w:sz w:val="20"/>
        </w:rPr>
      </w:pPr>
      <w:r w:rsidRPr="00A85985">
        <w:rPr>
          <w:b/>
          <w:sz w:val="20"/>
        </w:rPr>
        <w:t>Заказчик</w:t>
      </w:r>
      <w:r w:rsidRPr="00B47664">
        <w:rPr>
          <w:sz w:val="20"/>
        </w:rPr>
        <w:t xml:space="preserve"> поручает, а </w:t>
      </w:r>
      <w:r w:rsidRPr="00A85985">
        <w:rPr>
          <w:b/>
          <w:sz w:val="20"/>
        </w:rPr>
        <w:t>Исполнитель</w:t>
      </w:r>
      <w:r w:rsidRPr="00B47664">
        <w:rPr>
          <w:sz w:val="20"/>
        </w:rPr>
        <w:t xml:space="preserve"> принимает на себя обязательство</w:t>
      </w:r>
      <w:r w:rsidR="00FE02CC">
        <w:rPr>
          <w:sz w:val="20"/>
        </w:rPr>
        <w:t xml:space="preserve"> </w:t>
      </w:r>
      <w:r w:rsidR="00BD69E2">
        <w:rPr>
          <w:sz w:val="20"/>
        </w:rPr>
        <w:t xml:space="preserve">оказать </w:t>
      </w:r>
      <w:r w:rsidR="00E0040E">
        <w:rPr>
          <w:sz w:val="20"/>
        </w:rPr>
        <w:t xml:space="preserve">услуги </w:t>
      </w:r>
      <w:r w:rsidR="00FE02CC" w:rsidRPr="00FE02CC">
        <w:rPr>
          <w:sz w:val="20"/>
        </w:rPr>
        <w:t xml:space="preserve">по </w:t>
      </w:r>
      <w:r w:rsidR="001C3F04" w:rsidRPr="001C3F04">
        <w:rPr>
          <w:sz w:val="20"/>
        </w:rPr>
        <w:t xml:space="preserve">обследованию бизнес-процессов Заказчика, подлежащих автоматизации, выявление требований по доработке конфигурации в соответствии с Перечнем </w:t>
      </w:r>
      <w:r w:rsidR="001C3F04">
        <w:rPr>
          <w:sz w:val="20"/>
        </w:rPr>
        <w:t>услуг</w:t>
      </w:r>
      <w:r w:rsidR="001C3F04" w:rsidRPr="001C3F04">
        <w:rPr>
          <w:sz w:val="20"/>
        </w:rPr>
        <w:t xml:space="preserve"> (Приложение №1 к настоящему </w:t>
      </w:r>
      <w:r w:rsidR="001C3F04" w:rsidRPr="001C3F04">
        <w:rPr>
          <w:b/>
          <w:sz w:val="20"/>
        </w:rPr>
        <w:t>Договор</w:t>
      </w:r>
      <w:r w:rsidR="001C3F04" w:rsidRPr="001C3F04">
        <w:rPr>
          <w:sz w:val="20"/>
        </w:rPr>
        <w:t xml:space="preserve">у). </w:t>
      </w:r>
    </w:p>
    <w:p w:rsidR="00960CA7" w:rsidRDefault="00960CA7" w:rsidP="00960CA7">
      <w:pPr>
        <w:pStyle w:val="111"/>
        <w:rPr>
          <w:lang w:val="ru-RU"/>
        </w:rPr>
      </w:pPr>
      <w:r>
        <w:t>II</w:t>
      </w:r>
      <w:r>
        <w:rPr>
          <w:lang w:val="ru-RU"/>
        </w:rPr>
        <w:t>. Права и ОБЯЗАННОСТИ ИСПОЛНИТЕЛЯ</w:t>
      </w:r>
    </w:p>
    <w:p w:rsidR="00960CA7" w:rsidRPr="00E75F1A" w:rsidRDefault="00960CA7" w:rsidP="00960CA7">
      <w:pPr>
        <w:pStyle w:val="a"/>
        <w:numPr>
          <w:ilvl w:val="1"/>
          <w:numId w:val="12"/>
        </w:numPr>
        <w:spacing w:before="0"/>
        <w:ind w:left="578" w:hanging="578"/>
        <w:rPr>
          <w:sz w:val="20"/>
        </w:rPr>
      </w:pPr>
      <w:r w:rsidRPr="00E75F1A">
        <w:rPr>
          <w:b/>
          <w:sz w:val="20"/>
        </w:rPr>
        <w:t>Исполнитель</w:t>
      </w:r>
      <w:r w:rsidRPr="00E75F1A">
        <w:rPr>
          <w:sz w:val="20"/>
        </w:rPr>
        <w:t xml:space="preserve"> </w:t>
      </w:r>
      <w:r w:rsidR="00E0040E" w:rsidRPr="00E75F1A">
        <w:rPr>
          <w:sz w:val="20"/>
        </w:rPr>
        <w:t xml:space="preserve">оказывает услуги </w:t>
      </w:r>
      <w:r w:rsidRPr="00E75F1A">
        <w:rPr>
          <w:sz w:val="20"/>
        </w:rPr>
        <w:t xml:space="preserve">по </w:t>
      </w:r>
      <w:r w:rsidR="001C3F04" w:rsidRPr="00E75F1A">
        <w:rPr>
          <w:sz w:val="20"/>
        </w:rPr>
        <w:t xml:space="preserve">обследованию бизнес-процессов Заказчика, подлежащих автоматизации, выявление требований по доработке конфигурации </w:t>
      </w:r>
      <w:r w:rsidRPr="00E75F1A">
        <w:rPr>
          <w:sz w:val="20"/>
        </w:rPr>
        <w:t xml:space="preserve">с согласованными и подписанными обеими </w:t>
      </w:r>
      <w:r w:rsidRPr="00E75F1A">
        <w:rPr>
          <w:b/>
          <w:sz w:val="20"/>
        </w:rPr>
        <w:t>Сторонами</w:t>
      </w:r>
      <w:r w:rsidRPr="00E75F1A">
        <w:rPr>
          <w:sz w:val="20"/>
        </w:rPr>
        <w:t xml:space="preserve"> Перечнем </w:t>
      </w:r>
      <w:r w:rsidR="00E0040E" w:rsidRPr="00E75F1A">
        <w:rPr>
          <w:sz w:val="20"/>
        </w:rPr>
        <w:t>услуг</w:t>
      </w:r>
      <w:r w:rsidRPr="00E75F1A">
        <w:rPr>
          <w:sz w:val="20"/>
        </w:rPr>
        <w:t xml:space="preserve">. </w:t>
      </w:r>
    </w:p>
    <w:p w:rsidR="0033408C" w:rsidRPr="00E75F1A" w:rsidRDefault="0033408C" w:rsidP="0033408C">
      <w:pPr>
        <w:pStyle w:val="a"/>
        <w:numPr>
          <w:ilvl w:val="1"/>
          <w:numId w:val="12"/>
        </w:numPr>
        <w:spacing w:before="0"/>
        <w:ind w:left="578" w:hanging="578"/>
        <w:rPr>
          <w:sz w:val="20"/>
        </w:rPr>
      </w:pPr>
      <w:r w:rsidRPr="00E75F1A">
        <w:rPr>
          <w:sz w:val="20"/>
        </w:rPr>
        <w:t xml:space="preserve">Услуги оказываются силами и средствами Исполнителя. Условия оказания услуг: услуги оказываются с применением удалённого доступа к существующей технологической сети связи </w:t>
      </w:r>
      <w:proofErr w:type="spellStart"/>
      <w:r w:rsidRPr="00E75F1A">
        <w:rPr>
          <w:sz w:val="20"/>
        </w:rPr>
        <w:t>Ethernet</w:t>
      </w:r>
      <w:proofErr w:type="spellEnd"/>
      <w:r w:rsidRPr="00E75F1A">
        <w:rPr>
          <w:sz w:val="20"/>
        </w:rPr>
        <w:t>, смонтированной на объекте Заказчика. Администрирование и обслуживание сети связи, обеспечение технической возможности для оказания услуг и удалённого доступа выполняется силами Заказчика.</w:t>
      </w:r>
    </w:p>
    <w:p w:rsidR="00960CA7" w:rsidRDefault="00960CA7" w:rsidP="00960CA7">
      <w:pPr>
        <w:pStyle w:val="111"/>
        <w:rPr>
          <w:lang w:val="ru-RU"/>
        </w:rPr>
      </w:pPr>
      <w:r w:rsidRPr="00E75F1A">
        <w:t>III</w:t>
      </w:r>
      <w:r w:rsidRPr="00E75F1A">
        <w:rPr>
          <w:lang w:val="ru-RU"/>
        </w:rPr>
        <w:t>. Права и ОБЯЗАННОСТИ ЗАКАЗЧИКА</w:t>
      </w:r>
    </w:p>
    <w:p w:rsidR="00960CA7" w:rsidRPr="00A85985" w:rsidRDefault="00960CA7" w:rsidP="00960CA7">
      <w:pPr>
        <w:pStyle w:val="a"/>
        <w:numPr>
          <w:ilvl w:val="1"/>
          <w:numId w:val="13"/>
        </w:numPr>
        <w:spacing w:before="0"/>
        <w:ind w:left="578" w:hanging="578"/>
        <w:rPr>
          <w:sz w:val="20"/>
        </w:rPr>
      </w:pPr>
      <w:r w:rsidRPr="00A85985">
        <w:rPr>
          <w:b/>
          <w:sz w:val="20"/>
        </w:rPr>
        <w:t>Заказчик</w:t>
      </w:r>
      <w:r w:rsidRPr="00A85985">
        <w:rPr>
          <w:sz w:val="20"/>
        </w:rPr>
        <w:t xml:space="preserve"> обязуется своевременно принять и оплатить </w:t>
      </w:r>
      <w:r w:rsidR="00E0040E">
        <w:rPr>
          <w:sz w:val="20"/>
        </w:rPr>
        <w:t>услуг</w:t>
      </w:r>
      <w:r w:rsidR="00C12D5C">
        <w:rPr>
          <w:sz w:val="20"/>
        </w:rPr>
        <w:t>и</w:t>
      </w:r>
      <w:r w:rsidR="00E0040E" w:rsidRPr="00A85985">
        <w:rPr>
          <w:sz w:val="20"/>
        </w:rPr>
        <w:t xml:space="preserve"> </w:t>
      </w:r>
      <w:r w:rsidRPr="007C05A0">
        <w:rPr>
          <w:b/>
          <w:sz w:val="20"/>
        </w:rPr>
        <w:t>Исполнителя</w:t>
      </w:r>
      <w:r w:rsidRPr="00A85985">
        <w:rPr>
          <w:sz w:val="20"/>
        </w:rPr>
        <w:t xml:space="preserve"> в размере и сроки, предусмотренные настоящим договором.</w:t>
      </w:r>
    </w:p>
    <w:p w:rsidR="00960CA7" w:rsidRPr="00A85985" w:rsidRDefault="00960CA7" w:rsidP="00960CA7">
      <w:pPr>
        <w:pStyle w:val="a"/>
        <w:numPr>
          <w:ilvl w:val="1"/>
          <w:numId w:val="13"/>
        </w:numPr>
        <w:spacing w:before="0"/>
        <w:ind w:left="578" w:hanging="578"/>
        <w:rPr>
          <w:sz w:val="20"/>
        </w:rPr>
      </w:pPr>
      <w:r w:rsidRPr="00A85985">
        <w:rPr>
          <w:b/>
          <w:sz w:val="20"/>
        </w:rPr>
        <w:t>Заказчик</w:t>
      </w:r>
      <w:r w:rsidRPr="00A85985">
        <w:rPr>
          <w:sz w:val="20"/>
        </w:rPr>
        <w:t xml:space="preserve"> обязуется в согласованные сроки предоставлять по Запросу </w:t>
      </w:r>
      <w:r w:rsidRPr="007C05A0">
        <w:rPr>
          <w:b/>
          <w:sz w:val="20"/>
        </w:rPr>
        <w:t>Исполнителя</w:t>
      </w:r>
      <w:r w:rsidRPr="00A85985">
        <w:rPr>
          <w:sz w:val="20"/>
        </w:rPr>
        <w:t xml:space="preserve"> информацию, необходимую для </w:t>
      </w:r>
      <w:bookmarkStart w:id="0" w:name="_Hlk231377655"/>
      <w:r w:rsidR="00CE4D85" w:rsidRPr="00CE4D85">
        <w:rPr>
          <w:sz w:val="20"/>
        </w:rPr>
        <w:t>оказани</w:t>
      </w:r>
      <w:r w:rsidR="00CE4D85">
        <w:rPr>
          <w:sz w:val="20"/>
        </w:rPr>
        <w:t>я</w:t>
      </w:r>
      <w:r w:rsidR="00CE4D85" w:rsidRPr="00CE4D85">
        <w:rPr>
          <w:sz w:val="20"/>
        </w:rPr>
        <w:t xml:space="preserve"> услуг </w:t>
      </w:r>
      <w:bookmarkEnd w:id="0"/>
      <w:r w:rsidRPr="00A85985">
        <w:rPr>
          <w:sz w:val="20"/>
        </w:rPr>
        <w:t xml:space="preserve">по настоящему договору. </w:t>
      </w:r>
    </w:p>
    <w:p w:rsidR="00960CA7" w:rsidRDefault="00960CA7" w:rsidP="00960CA7">
      <w:pPr>
        <w:pStyle w:val="a"/>
        <w:numPr>
          <w:ilvl w:val="1"/>
          <w:numId w:val="13"/>
        </w:numPr>
        <w:spacing w:before="0"/>
        <w:ind w:left="578" w:hanging="578"/>
        <w:rPr>
          <w:sz w:val="20"/>
        </w:rPr>
      </w:pPr>
      <w:r w:rsidRPr="00A85985">
        <w:rPr>
          <w:b/>
          <w:bCs/>
          <w:sz w:val="20"/>
        </w:rPr>
        <w:t>Заказчик</w:t>
      </w:r>
      <w:r w:rsidRPr="00A85985">
        <w:rPr>
          <w:bCs/>
          <w:sz w:val="20"/>
        </w:rPr>
        <w:t xml:space="preserve"> не вправе требовать от </w:t>
      </w:r>
      <w:r w:rsidRPr="007C05A0">
        <w:rPr>
          <w:b/>
          <w:bCs/>
          <w:sz w:val="20"/>
        </w:rPr>
        <w:t>Исполнителя</w:t>
      </w:r>
      <w:r w:rsidRPr="00A85985">
        <w:rPr>
          <w:bCs/>
          <w:sz w:val="20"/>
        </w:rPr>
        <w:t xml:space="preserve"> </w:t>
      </w:r>
      <w:r w:rsidR="00CE4D85" w:rsidRPr="00CE4D85">
        <w:rPr>
          <w:bCs/>
          <w:sz w:val="20"/>
        </w:rPr>
        <w:t>оказания услуг</w:t>
      </w:r>
      <w:r w:rsidRPr="00A85985">
        <w:rPr>
          <w:bCs/>
          <w:sz w:val="20"/>
        </w:rPr>
        <w:t>, не предусмотренных настоящим договором.</w:t>
      </w:r>
    </w:p>
    <w:p w:rsidR="00960CA7" w:rsidRPr="0059167F" w:rsidRDefault="00960CA7" w:rsidP="00960CA7">
      <w:pPr>
        <w:pStyle w:val="a"/>
        <w:numPr>
          <w:ilvl w:val="1"/>
          <w:numId w:val="13"/>
        </w:numPr>
        <w:spacing w:before="0"/>
        <w:ind w:left="578" w:hanging="578"/>
        <w:rPr>
          <w:sz w:val="20"/>
        </w:rPr>
      </w:pPr>
      <w:r w:rsidRPr="0059167F">
        <w:rPr>
          <w:b/>
          <w:bCs/>
          <w:sz w:val="20"/>
        </w:rPr>
        <w:t>Заказчик</w:t>
      </w:r>
      <w:r w:rsidRPr="0059167F">
        <w:rPr>
          <w:sz w:val="20"/>
        </w:rPr>
        <w:t xml:space="preserve"> обязан назначить уполномоченного сотрудника, который будет являться ответственным с его </w:t>
      </w:r>
      <w:r w:rsidRPr="007E01AC">
        <w:rPr>
          <w:b/>
          <w:sz w:val="20"/>
        </w:rPr>
        <w:t>Стороны</w:t>
      </w:r>
      <w:r w:rsidRPr="007E01AC">
        <w:rPr>
          <w:sz w:val="20"/>
        </w:rPr>
        <w:t xml:space="preserve">. Ответственный со стороны </w:t>
      </w:r>
      <w:r w:rsidRPr="007E01AC">
        <w:rPr>
          <w:b/>
          <w:sz w:val="20"/>
        </w:rPr>
        <w:t>Заказчика</w:t>
      </w:r>
      <w:r w:rsidRPr="007E01AC">
        <w:rPr>
          <w:sz w:val="20"/>
        </w:rPr>
        <w:t xml:space="preserve"> решает следующие вопросы: </w:t>
      </w:r>
      <w:r w:rsidRPr="007E01AC">
        <w:rPr>
          <w:bCs/>
          <w:sz w:val="20"/>
        </w:rPr>
        <w:t xml:space="preserve">определяет ответственных за формирование требований и приемку каждого блока системы; организовывает встречи по проекту по запросу </w:t>
      </w:r>
      <w:r w:rsidRPr="007E01AC">
        <w:rPr>
          <w:b/>
          <w:bCs/>
          <w:sz w:val="20"/>
        </w:rPr>
        <w:t>Исполнителя;</w:t>
      </w:r>
      <w:r w:rsidRPr="007E01AC">
        <w:rPr>
          <w:bCs/>
          <w:sz w:val="20"/>
        </w:rPr>
        <w:t xml:space="preserve"> обеспечивает своевременное </w:t>
      </w:r>
      <w:r w:rsidR="00CE4D85" w:rsidRPr="00CE4D85">
        <w:rPr>
          <w:bCs/>
          <w:sz w:val="20"/>
        </w:rPr>
        <w:t xml:space="preserve">оказания услуг </w:t>
      </w:r>
      <w:r w:rsidRPr="007E01AC">
        <w:rPr>
          <w:bCs/>
          <w:sz w:val="20"/>
        </w:rPr>
        <w:t xml:space="preserve">по проекту сотрудниками Заказчика (ввод данных, проверку </w:t>
      </w:r>
      <w:r w:rsidR="00CE4D85">
        <w:rPr>
          <w:bCs/>
          <w:sz w:val="20"/>
        </w:rPr>
        <w:t>оказанных услуг</w:t>
      </w:r>
      <w:r w:rsidRPr="007E01AC">
        <w:rPr>
          <w:bCs/>
          <w:sz w:val="20"/>
        </w:rPr>
        <w:t xml:space="preserve"> и проч.); </w:t>
      </w:r>
      <w:r w:rsidRPr="007E01AC">
        <w:rPr>
          <w:sz w:val="20"/>
        </w:rPr>
        <w:t xml:space="preserve">организовывает подписание актов сдачи-приемки </w:t>
      </w:r>
      <w:r w:rsidR="00CE4D85">
        <w:rPr>
          <w:sz w:val="20"/>
        </w:rPr>
        <w:t>услуг</w:t>
      </w:r>
      <w:r w:rsidR="004D07B1">
        <w:rPr>
          <w:sz w:val="20"/>
        </w:rPr>
        <w:t>/универсальных передаточных документов (УПД)</w:t>
      </w:r>
      <w:r w:rsidRPr="007E01AC">
        <w:rPr>
          <w:sz w:val="20"/>
        </w:rPr>
        <w:t xml:space="preserve">; контролирует оплату счетов; обеспечивает резервное копирование системы; предоставляет информацию в виде отзыва о качестве </w:t>
      </w:r>
      <w:r w:rsidR="00CE4D85" w:rsidRPr="00CE4D85">
        <w:rPr>
          <w:sz w:val="20"/>
        </w:rPr>
        <w:t>оказанных</w:t>
      </w:r>
      <w:r w:rsidR="00CE4D85">
        <w:rPr>
          <w:sz w:val="20"/>
        </w:rPr>
        <w:t xml:space="preserve"> услуг</w:t>
      </w:r>
      <w:r w:rsidRPr="007E01AC">
        <w:rPr>
          <w:sz w:val="20"/>
        </w:rPr>
        <w:t xml:space="preserve"> по запросу представителя </w:t>
      </w:r>
      <w:r w:rsidRPr="007E01AC">
        <w:rPr>
          <w:b/>
          <w:sz w:val="20"/>
        </w:rPr>
        <w:t>Исполнителя</w:t>
      </w:r>
      <w:r w:rsidRPr="007E01AC">
        <w:rPr>
          <w:sz w:val="20"/>
        </w:rPr>
        <w:t>; взаимодействует с</w:t>
      </w:r>
      <w:r w:rsidRPr="0059167F">
        <w:rPr>
          <w:sz w:val="20"/>
        </w:rPr>
        <w:t xml:space="preserve"> </w:t>
      </w:r>
      <w:r w:rsidRPr="0059167F">
        <w:rPr>
          <w:b/>
          <w:bCs/>
          <w:sz w:val="20"/>
        </w:rPr>
        <w:t>Исполнителем</w:t>
      </w:r>
      <w:r w:rsidRPr="0059167F">
        <w:rPr>
          <w:sz w:val="20"/>
        </w:rPr>
        <w:t xml:space="preserve"> при решении других вопросов, которые могут возникать в процессе </w:t>
      </w:r>
      <w:r w:rsidR="00CE4D85" w:rsidRPr="00CE4D85">
        <w:rPr>
          <w:sz w:val="20"/>
        </w:rPr>
        <w:t xml:space="preserve">оказания услуг </w:t>
      </w:r>
      <w:r w:rsidRPr="0059167F">
        <w:rPr>
          <w:sz w:val="20"/>
        </w:rPr>
        <w:t xml:space="preserve">по настоящему договору. </w:t>
      </w:r>
    </w:p>
    <w:p w:rsidR="00960CA7" w:rsidRPr="00A85985" w:rsidRDefault="00960CA7" w:rsidP="00960CA7">
      <w:pPr>
        <w:pStyle w:val="a"/>
        <w:numPr>
          <w:ilvl w:val="1"/>
          <w:numId w:val="13"/>
        </w:numPr>
        <w:spacing w:before="0"/>
        <w:ind w:left="578" w:hanging="578"/>
        <w:rPr>
          <w:sz w:val="20"/>
        </w:rPr>
      </w:pPr>
      <w:r w:rsidRPr="00A85985">
        <w:rPr>
          <w:b/>
          <w:bCs/>
          <w:sz w:val="20"/>
        </w:rPr>
        <w:t>Заказчик</w:t>
      </w:r>
      <w:r w:rsidRPr="00A85985">
        <w:rPr>
          <w:sz w:val="20"/>
        </w:rPr>
        <w:t xml:space="preserve"> обязан ежедневно создавать архивную копию всех баз данных, чтобы исключить потерю данных по не зависящим от </w:t>
      </w:r>
      <w:r w:rsidRPr="00A85985">
        <w:rPr>
          <w:b/>
          <w:bCs/>
          <w:sz w:val="20"/>
        </w:rPr>
        <w:t>Сторон</w:t>
      </w:r>
      <w:r w:rsidRPr="00A85985">
        <w:rPr>
          <w:sz w:val="20"/>
        </w:rPr>
        <w:t xml:space="preserve"> причинам. Архивная копия создается и хранится </w:t>
      </w:r>
      <w:r w:rsidRPr="00A85985">
        <w:rPr>
          <w:b/>
          <w:bCs/>
          <w:sz w:val="20"/>
        </w:rPr>
        <w:t>Заказчиком</w:t>
      </w:r>
      <w:r w:rsidRPr="00A85985">
        <w:rPr>
          <w:sz w:val="20"/>
        </w:rPr>
        <w:t xml:space="preserve"> на носителе, отличном от носителя рабочей базы данных.</w:t>
      </w:r>
    </w:p>
    <w:p w:rsidR="00960CA7" w:rsidRPr="00A85985" w:rsidRDefault="00960CA7" w:rsidP="00960CA7">
      <w:pPr>
        <w:pStyle w:val="a"/>
        <w:numPr>
          <w:ilvl w:val="1"/>
          <w:numId w:val="13"/>
        </w:numPr>
        <w:spacing w:before="0"/>
        <w:ind w:left="578" w:hanging="578"/>
        <w:rPr>
          <w:sz w:val="20"/>
        </w:rPr>
      </w:pPr>
      <w:r w:rsidRPr="00A85985">
        <w:rPr>
          <w:b/>
          <w:bCs/>
          <w:sz w:val="20"/>
        </w:rPr>
        <w:t xml:space="preserve">Заказчик </w:t>
      </w:r>
      <w:r w:rsidRPr="00A85985">
        <w:rPr>
          <w:sz w:val="20"/>
        </w:rPr>
        <w:t xml:space="preserve">имеет право обратиться в службу качества </w:t>
      </w:r>
      <w:r w:rsidRPr="00A85985">
        <w:rPr>
          <w:b/>
          <w:bCs/>
          <w:sz w:val="20"/>
        </w:rPr>
        <w:t>Исполнителя</w:t>
      </w:r>
      <w:r w:rsidRPr="00A85985">
        <w:rPr>
          <w:sz w:val="20"/>
        </w:rPr>
        <w:t xml:space="preserve"> с жалобой, рекламацией, благодарностью или пожеланием по улучшению сотрудничества.</w:t>
      </w:r>
    </w:p>
    <w:p w:rsidR="00960CA7" w:rsidRPr="00A85985" w:rsidRDefault="00960CA7" w:rsidP="00960CA7">
      <w:pPr>
        <w:pStyle w:val="a"/>
        <w:numPr>
          <w:ilvl w:val="1"/>
          <w:numId w:val="13"/>
        </w:numPr>
        <w:spacing w:before="0"/>
        <w:ind w:left="578" w:hanging="578"/>
        <w:rPr>
          <w:sz w:val="20"/>
        </w:rPr>
      </w:pPr>
      <w:r w:rsidRPr="00A85985">
        <w:rPr>
          <w:b/>
          <w:bCs/>
          <w:sz w:val="20"/>
        </w:rPr>
        <w:t>Заказчик</w:t>
      </w:r>
      <w:r w:rsidRPr="00A85985">
        <w:rPr>
          <w:sz w:val="20"/>
        </w:rPr>
        <w:t xml:space="preserve"> имеет право в любое время проверять качество </w:t>
      </w:r>
      <w:bookmarkStart w:id="1" w:name="_Hlk231377799"/>
      <w:r w:rsidR="00CE4D85">
        <w:rPr>
          <w:sz w:val="20"/>
        </w:rPr>
        <w:t>услуг</w:t>
      </w:r>
      <w:bookmarkEnd w:id="1"/>
      <w:r w:rsidRPr="00A85985">
        <w:rPr>
          <w:sz w:val="20"/>
        </w:rPr>
        <w:t xml:space="preserve">, выполняемых </w:t>
      </w:r>
      <w:r w:rsidRPr="00A85985">
        <w:rPr>
          <w:b/>
          <w:bCs/>
          <w:sz w:val="20"/>
        </w:rPr>
        <w:t>Исполнителем</w:t>
      </w:r>
      <w:r w:rsidRPr="00A85985">
        <w:rPr>
          <w:sz w:val="20"/>
        </w:rPr>
        <w:t>, непосредственно не вмешиваясь в его деятельность.</w:t>
      </w:r>
    </w:p>
    <w:p w:rsidR="00960CA7" w:rsidRDefault="00960CA7" w:rsidP="00960CA7">
      <w:pPr>
        <w:pStyle w:val="111"/>
        <w:rPr>
          <w:lang w:val="ru-RU"/>
        </w:rPr>
      </w:pPr>
      <w:r>
        <w:t>IV</w:t>
      </w:r>
      <w:r>
        <w:rPr>
          <w:lang w:val="ru-RU"/>
        </w:rPr>
        <w:t xml:space="preserve">. СТОИМОСТЬ </w:t>
      </w:r>
      <w:r w:rsidR="00CE4D85" w:rsidRPr="00CE4D85">
        <w:rPr>
          <w:lang w:val="ru-RU"/>
        </w:rPr>
        <w:t>услуг</w:t>
      </w:r>
      <w:r>
        <w:rPr>
          <w:lang w:val="ru-RU"/>
        </w:rPr>
        <w:t>, ПОРЯДОК И СРОКИ РАСЧЕТОВ</w:t>
      </w:r>
    </w:p>
    <w:p w:rsidR="00960CA7" w:rsidRPr="006C510F" w:rsidRDefault="00960CA7" w:rsidP="001C3F04">
      <w:pPr>
        <w:pStyle w:val="a"/>
        <w:numPr>
          <w:ilvl w:val="1"/>
          <w:numId w:val="14"/>
        </w:numPr>
        <w:spacing w:before="0"/>
        <w:ind w:left="578" w:hanging="578"/>
        <w:rPr>
          <w:sz w:val="20"/>
        </w:rPr>
      </w:pPr>
      <w:r w:rsidRPr="006C510F">
        <w:rPr>
          <w:sz w:val="20"/>
        </w:rPr>
        <w:t xml:space="preserve">Стоимость </w:t>
      </w:r>
      <w:bookmarkStart w:id="2" w:name="_Hlk231378000"/>
      <w:r w:rsidR="00CE4D85" w:rsidRPr="00CE4D85">
        <w:rPr>
          <w:sz w:val="20"/>
        </w:rPr>
        <w:t>услуг</w:t>
      </w:r>
      <w:bookmarkEnd w:id="2"/>
      <w:r w:rsidRPr="006C510F">
        <w:rPr>
          <w:sz w:val="20"/>
        </w:rPr>
        <w:t xml:space="preserve"> по настоящему договору содержится в приложении №1 к настоящему договору и составляет</w:t>
      </w:r>
      <w:proofErr w:type="gramStart"/>
      <w:r w:rsidRPr="006C510F">
        <w:rPr>
          <w:sz w:val="20"/>
        </w:rPr>
        <w:t xml:space="preserve"> </w:t>
      </w:r>
      <w:bookmarkStart w:id="3" w:name="СемСтоимДог_руб"/>
      <w:r w:rsidR="00E75F1A">
        <w:rPr>
          <w:sz w:val="20"/>
        </w:rPr>
        <w:t>__________________</w:t>
      </w:r>
      <w:r w:rsidR="00F34CEB">
        <w:rPr>
          <w:sz w:val="20"/>
        </w:rPr>
        <w:t xml:space="preserve"> (</w:t>
      </w:r>
      <w:r w:rsidR="00E75F1A">
        <w:rPr>
          <w:sz w:val="20"/>
        </w:rPr>
        <w:t>__________________</w:t>
      </w:r>
      <w:r w:rsidR="00F34CEB">
        <w:rPr>
          <w:sz w:val="20"/>
        </w:rPr>
        <w:t>)</w:t>
      </w:r>
      <w:bookmarkEnd w:id="3"/>
      <w:r w:rsidRPr="006D47D3">
        <w:rPr>
          <w:sz w:val="20"/>
        </w:rPr>
        <w:t xml:space="preserve"> </w:t>
      </w:r>
      <w:proofErr w:type="gramEnd"/>
      <w:r w:rsidRPr="00220EF2">
        <w:rPr>
          <w:sz w:val="20"/>
        </w:rPr>
        <w:t>руб</w:t>
      </w:r>
      <w:r w:rsidR="001C3F04">
        <w:rPr>
          <w:sz w:val="20"/>
        </w:rPr>
        <w:t>.</w:t>
      </w:r>
      <w:r w:rsidRPr="00220EF2">
        <w:rPr>
          <w:sz w:val="20"/>
        </w:rPr>
        <w:t xml:space="preserve">, </w:t>
      </w:r>
      <w:bookmarkStart w:id="4" w:name="СемСумНДС_руб_без_р3"/>
      <w:r w:rsidR="001C3F04">
        <w:rPr>
          <w:sz w:val="20"/>
        </w:rPr>
        <w:t xml:space="preserve">в т.ч. НДС в размере </w:t>
      </w:r>
      <w:bookmarkEnd w:id="4"/>
      <w:r w:rsidR="00E75F1A">
        <w:rPr>
          <w:sz w:val="20"/>
        </w:rPr>
        <w:t>______________________________</w:t>
      </w:r>
      <w:r>
        <w:rPr>
          <w:sz w:val="20"/>
        </w:rPr>
        <w:t>.</w:t>
      </w:r>
      <w:r w:rsidRPr="006C510F">
        <w:rPr>
          <w:bCs/>
          <w:sz w:val="20"/>
        </w:rPr>
        <w:t xml:space="preserve"> Стоимость </w:t>
      </w:r>
      <w:r w:rsidR="00CE4D85" w:rsidRPr="00CE4D85">
        <w:rPr>
          <w:bCs/>
          <w:sz w:val="20"/>
        </w:rPr>
        <w:t>услуг</w:t>
      </w:r>
      <w:r w:rsidRPr="006C510F">
        <w:rPr>
          <w:bCs/>
          <w:sz w:val="20"/>
        </w:rPr>
        <w:t xml:space="preserve"> по настоящему договору является договорной и не может быть изменена в одностороннем порядке.</w:t>
      </w:r>
    </w:p>
    <w:p w:rsidR="001C3F04" w:rsidRPr="001C3F04" w:rsidRDefault="001C3F04" w:rsidP="001C3F04">
      <w:pPr>
        <w:pStyle w:val="a"/>
        <w:numPr>
          <w:ilvl w:val="1"/>
          <w:numId w:val="14"/>
        </w:numPr>
        <w:spacing w:before="0"/>
        <w:rPr>
          <w:sz w:val="20"/>
        </w:rPr>
      </w:pPr>
      <w:r w:rsidRPr="001C3F04">
        <w:rPr>
          <w:b/>
          <w:sz w:val="20"/>
        </w:rPr>
        <w:lastRenderedPageBreak/>
        <w:t>Заказчик</w:t>
      </w:r>
      <w:r w:rsidRPr="001C3F04">
        <w:rPr>
          <w:sz w:val="20"/>
        </w:rPr>
        <w:t xml:space="preserve"> производит оплату за фактически оказанные услуги в течение 7 (Семи) рабочих дней с даты выставления Счета и Актов сдачи-приемки услуг</w:t>
      </w:r>
      <w:r>
        <w:rPr>
          <w:sz w:val="20"/>
        </w:rPr>
        <w:t>/УПД</w:t>
      </w:r>
      <w:r w:rsidRPr="001C3F04">
        <w:rPr>
          <w:sz w:val="20"/>
        </w:rPr>
        <w:t xml:space="preserve">. </w:t>
      </w:r>
    </w:p>
    <w:p w:rsidR="001C3F04" w:rsidRPr="001C3F04" w:rsidRDefault="001C3F04" w:rsidP="001C3F04">
      <w:pPr>
        <w:pStyle w:val="a"/>
        <w:numPr>
          <w:ilvl w:val="1"/>
          <w:numId w:val="14"/>
        </w:numPr>
        <w:rPr>
          <w:sz w:val="20"/>
        </w:rPr>
      </w:pPr>
      <w:r w:rsidRPr="001C3F04">
        <w:rPr>
          <w:sz w:val="20"/>
        </w:rPr>
        <w:t xml:space="preserve">Обязанность </w:t>
      </w:r>
      <w:r w:rsidRPr="001C3F04">
        <w:rPr>
          <w:b/>
          <w:sz w:val="20"/>
        </w:rPr>
        <w:t>Заказчика</w:t>
      </w:r>
      <w:r w:rsidRPr="001C3F04">
        <w:rPr>
          <w:sz w:val="20"/>
        </w:rPr>
        <w:t xml:space="preserve"> по оплате услуг, считается исполненной с момента поступления денежных средств на расчетный счет </w:t>
      </w:r>
      <w:r w:rsidRPr="001C3F04">
        <w:rPr>
          <w:b/>
          <w:sz w:val="20"/>
        </w:rPr>
        <w:t>Исполнителя</w:t>
      </w:r>
      <w:r w:rsidRPr="001C3F04">
        <w:rPr>
          <w:sz w:val="20"/>
        </w:rPr>
        <w:t xml:space="preserve">. </w:t>
      </w:r>
    </w:p>
    <w:p w:rsidR="00960CA7" w:rsidRPr="00A119F2" w:rsidRDefault="00960CA7" w:rsidP="00960CA7">
      <w:pPr>
        <w:pStyle w:val="a"/>
        <w:numPr>
          <w:ilvl w:val="1"/>
          <w:numId w:val="14"/>
        </w:numPr>
        <w:spacing w:before="0"/>
        <w:ind w:left="578" w:hanging="578"/>
        <w:rPr>
          <w:sz w:val="20"/>
        </w:rPr>
      </w:pPr>
      <w:r w:rsidRPr="00A119F2">
        <w:rPr>
          <w:sz w:val="20"/>
        </w:rPr>
        <w:t xml:space="preserve">Расчеты между </w:t>
      </w:r>
      <w:r w:rsidRPr="00A119F2">
        <w:rPr>
          <w:b/>
          <w:sz w:val="20"/>
        </w:rPr>
        <w:t>Заказчиком</w:t>
      </w:r>
      <w:r w:rsidRPr="00A119F2">
        <w:rPr>
          <w:sz w:val="20"/>
        </w:rPr>
        <w:t xml:space="preserve"> и </w:t>
      </w:r>
      <w:r w:rsidRPr="00A119F2">
        <w:rPr>
          <w:b/>
          <w:sz w:val="20"/>
        </w:rPr>
        <w:t>Исполнителем</w:t>
      </w:r>
      <w:r w:rsidRPr="00A119F2">
        <w:rPr>
          <w:sz w:val="20"/>
        </w:rPr>
        <w:t xml:space="preserve"> производятся в валюте РФ (Рубль).</w:t>
      </w:r>
    </w:p>
    <w:p w:rsidR="00960CA7" w:rsidRPr="00E75F1A" w:rsidRDefault="00960CA7" w:rsidP="00960CA7">
      <w:pPr>
        <w:pStyle w:val="111"/>
        <w:rPr>
          <w:lang w:val="ru-RU"/>
        </w:rPr>
      </w:pPr>
      <w:r>
        <w:t>V</w:t>
      </w:r>
      <w:r>
        <w:rPr>
          <w:lang w:val="ru-RU"/>
        </w:rPr>
        <w:t xml:space="preserve">. </w:t>
      </w:r>
      <w:bookmarkStart w:id="5" w:name="_Hlk231377989"/>
      <w:r w:rsidR="00B37130">
        <w:rPr>
          <w:lang w:val="ru-RU"/>
        </w:rPr>
        <w:t xml:space="preserve">оказание </w:t>
      </w:r>
      <w:r w:rsidR="00CE4D85" w:rsidRPr="00E75F1A">
        <w:rPr>
          <w:lang w:val="ru-RU"/>
        </w:rPr>
        <w:t>услуг</w:t>
      </w:r>
      <w:r w:rsidRPr="00E75F1A">
        <w:rPr>
          <w:lang w:val="ru-RU"/>
        </w:rPr>
        <w:t xml:space="preserve">, СДАЧА-ПРИЕМКА </w:t>
      </w:r>
      <w:r w:rsidR="00CE4D85" w:rsidRPr="00E75F1A">
        <w:rPr>
          <w:lang w:val="ru-RU"/>
        </w:rPr>
        <w:t>услуг</w:t>
      </w:r>
      <w:r w:rsidRPr="00E75F1A">
        <w:rPr>
          <w:lang w:val="ru-RU"/>
        </w:rPr>
        <w:t xml:space="preserve"> и гарантии</w:t>
      </w:r>
    </w:p>
    <w:bookmarkEnd w:id="5"/>
    <w:p w:rsidR="00960CA7" w:rsidRPr="00E75F1A" w:rsidRDefault="009822E6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E75F1A">
        <w:rPr>
          <w:sz w:val="20"/>
        </w:rPr>
        <w:t xml:space="preserve">Срок оказания услуг: </w:t>
      </w:r>
      <w:proofErr w:type="gramStart"/>
      <w:r w:rsidRPr="00E75F1A">
        <w:rPr>
          <w:sz w:val="20"/>
        </w:rPr>
        <w:t>с даты подписания</w:t>
      </w:r>
      <w:proofErr w:type="gramEnd"/>
      <w:r w:rsidRPr="00E75F1A">
        <w:rPr>
          <w:sz w:val="20"/>
        </w:rPr>
        <w:t xml:space="preserve">  Договора по 10 декабря 2026 года (включительно). Исполнитель приступает к оказанию услуг по проекту в течение 3 рабочих дней </w:t>
      </w:r>
      <w:proofErr w:type="gramStart"/>
      <w:r w:rsidRPr="00E75F1A">
        <w:rPr>
          <w:sz w:val="20"/>
        </w:rPr>
        <w:t>с даты подписания</w:t>
      </w:r>
      <w:proofErr w:type="gramEnd"/>
      <w:r w:rsidRPr="00E75F1A">
        <w:rPr>
          <w:sz w:val="20"/>
        </w:rPr>
        <w:t xml:space="preserve"> Договора</w:t>
      </w:r>
    </w:p>
    <w:p w:rsidR="00960CA7" w:rsidRPr="00E75F1A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E75F1A">
        <w:rPr>
          <w:sz w:val="20"/>
        </w:rPr>
        <w:t xml:space="preserve">После </w:t>
      </w:r>
      <w:r w:rsidR="00CE4D85" w:rsidRPr="00E75F1A">
        <w:rPr>
          <w:sz w:val="20"/>
        </w:rPr>
        <w:t>оказания услуг</w:t>
      </w:r>
      <w:r w:rsidRPr="00E75F1A">
        <w:rPr>
          <w:sz w:val="20"/>
        </w:rPr>
        <w:t xml:space="preserve"> по соответствующему этапу </w:t>
      </w:r>
      <w:r w:rsidRPr="00E75F1A">
        <w:rPr>
          <w:b/>
          <w:sz w:val="20"/>
        </w:rPr>
        <w:t>Исполнител</w:t>
      </w:r>
      <w:r w:rsidR="00443D05" w:rsidRPr="00E75F1A">
        <w:rPr>
          <w:b/>
          <w:sz w:val="20"/>
        </w:rPr>
        <w:t>ь</w:t>
      </w:r>
      <w:r w:rsidRPr="00E75F1A">
        <w:rPr>
          <w:sz w:val="20"/>
        </w:rPr>
        <w:t xml:space="preserve"> сдает их </w:t>
      </w:r>
      <w:r w:rsidRPr="00E75F1A">
        <w:rPr>
          <w:b/>
          <w:sz w:val="20"/>
        </w:rPr>
        <w:t>Заказчик</w:t>
      </w:r>
      <w:r w:rsidR="00443D05" w:rsidRPr="00E75F1A">
        <w:rPr>
          <w:b/>
          <w:sz w:val="20"/>
        </w:rPr>
        <w:t>у</w:t>
      </w:r>
      <w:r w:rsidRPr="00E75F1A">
        <w:rPr>
          <w:sz w:val="20"/>
        </w:rPr>
        <w:t xml:space="preserve"> путем демонстрации полученного результата.</w:t>
      </w:r>
    </w:p>
    <w:p w:rsidR="00960CA7" w:rsidRPr="00A85985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E75F1A">
        <w:rPr>
          <w:sz w:val="20"/>
        </w:rPr>
        <w:t xml:space="preserve">При сдаче </w:t>
      </w:r>
      <w:r w:rsidR="00CE4D85" w:rsidRPr="00E75F1A">
        <w:rPr>
          <w:sz w:val="20"/>
        </w:rPr>
        <w:t xml:space="preserve">оказанных услуг </w:t>
      </w:r>
      <w:r w:rsidRPr="00E75F1A">
        <w:rPr>
          <w:b/>
          <w:sz w:val="20"/>
        </w:rPr>
        <w:t>Исполнитель</w:t>
      </w:r>
      <w:r w:rsidRPr="00E75F1A">
        <w:rPr>
          <w:sz w:val="20"/>
        </w:rPr>
        <w:t xml:space="preserve"> передает </w:t>
      </w:r>
      <w:r w:rsidRPr="00E75F1A">
        <w:rPr>
          <w:b/>
          <w:sz w:val="20"/>
        </w:rPr>
        <w:t>Заказчику</w:t>
      </w:r>
      <w:r w:rsidRPr="00E75F1A">
        <w:rPr>
          <w:sz w:val="20"/>
        </w:rPr>
        <w:t xml:space="preserve"> 2 экземпляра документов акт сдачи-приемки </w:t>
      </w:r>
      <w:r w:rsidR="00CE4D85" w:rsidRPr="00E75F1A">
        <w:rPr>
          <w:sz w:val="20"/>
        </w:rPr>
        <w:t>услуг</w:t>
      </w:r>
      <w:r w:rsidR="004D07B1" w:rsidRPr="00E75F1A">
        <w:rPr>
          <w:sz w:val="20"/>
        </w:rPr>
        <w:t>/универсальный передаточный документ (УПД)</w:t>
      </w:r>
      <w:r w:rsidRPr="00E75F1A">
        <w:rPr>
          <w:sz w:val="20"/>
        </w:rPr>
        <w:t xml:space="preserve">. В случае если у </w:t>
      </w:r>
      <w:r w:rsidRPr="00E75F1A">
        <w:rPr>
          <w:b/>
          <w:sz w:val="20"/>
        </w:rPr>
        <w:t>Заказчика</w:t>
      </w:r>
      <w:r w:rsidRPr="00E75F1A">
        <w:rPr>
          <w:sz w:val="20"/>
        </w:rPr>
        <w:t xml:space="preserve"> отсутствуют замечания к </w:t>
      </w:r>
      <w:r w:rsidR="00CE4D85" w:rsidRPr="00E75F1A">
        <w:rPr>
          <w:sz w:val="20"/>
        </w:rPr>
        <w:t xml:space="preserve">оказанным услугам </w:t>
      </w:r>
      <w:r w:rsidRPr="00E75F1A">
        <w:rPr>
          <w:sz w:val="20"/>
        </w:rPr>
        <w:t xml:space="preserve">с точки зрения требований, установленных настоящим договором к соответствующему этапу работ, то </w:t>
      </w:r>
      <w:r w:rsidRPr="00E75F1A">
        <w:rPr>
          <w:b/>
          <w:sz w:val="20"/>
        </w:rPr>
        <w:t>Заказчик</w:t>
      </w:r>
      <w:r w:rsidRPr="00E75F1A">
        <w:rPr>
          <w:sz w:val="20"/>
        </w:rPr>
        <w:t xml:space="preserve"> подписывает</w:t>
      </w:r>
      <w:r w:rsidRPr="00A85985">
        <w:rPr>
          <w:sz w:val="20"/>
        </w:rPr>
        <w:t xml:space="preserve"> акт</w:t>
      </w:r>
      <w:r w:rsidR="004D07B1">
        <w:rPr>
          <w:sz w:val="20"/>
        </w:rPr>
        <w:t>/УПД</w:t>
      </w:r>
      <w:r w:rsidRPr="00A85985">
        <w:rPr>
          <w:sz w:val="20"/>
        </w:rPr>
        <w:t xml:space="preserve"> и передает его Исполнителю в течение 3-х дней </w:t>
      </w:r>
      <w:proofErr w:type="gramStart"/>
      <w:r w:rsidRPr="00A85985">
        <w:rPr>
          <w:sz w:val="20"/>
        </w:rPr>
        <w:t>с даты получения</w:t>
      </w:r>
      <w:proofErr w:type="gramEnd"/>
      <w:r w:rsidRPr="00A85985">
        <w:rPr>
          <w:sz w:val="20"/>
        </w:rPr>
        <w:t xml:space="preserve"> им экземпляров </w:t>
      </w:r>
      <w:r w:rsidR="004D07B1" w:rsidRPr="004E34F4">
        <w:rPr>
          <w:sz w:val="20"/>
        </w:rPr>
        <w:t>акт</w:t>
      </w:r>
      <w:r w:rsidR="004D07B1">
        <w:rPr>
          <w:sz w:val="20"/>
        </w:rPr>
        <w:t>а</w:t>
      </w:r>
      <w:r w:rsidR="004D07B1" w:rsidRPr="004E34F4">
        <w:rPr>
          <w:sz w:val="20"/>
        </w:rPr>
        <w:t xml:space="preserve"> сдачи-приемки</w:t>
      </w:r>
      <w:r w:rsidR="004D07B1" w:rsidRPr="00A85985">
        <w:rPr>
          <w:sz w:val="20"/>
        </w:rPr>
        <w:t xml:space="preserve"> </w:t>
      </w:r>
      <w:r w:rsidR="004D07B1" w:rsidRPr="00CE4D85">
        <w:rPr>
          <w:sz w:val="20"/>
        </w:rPr>
        <w:t>услуг</w:t>
      </w:r>
      <w:r w:rsidR="004D07B1" w:rsidRPr="004D07B1">
        <w:rPr>
          <w:sz w:val="20"/>
        </w:rPr>
        <w:t>/универсального передаточного документа (УПД)</w:t>
      </w:r>
      <w:r w:rsidRPr="00A85985">
        <w:rPr>
          <w:sz w:val="20"/>
        </w:rPr>
        <w:t>.</w:t>
      </w:r>
    </w:p>
    <w:p w:rsidR="00960CA7" w:rsidRPr="00A85985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A85985">
        <w:rPr>
          <w:sz w:val="20"/>
        </w:rPr>
        <w:t xml:space="preserve">В случае если у </w:t>
      </w:r>
      <w:r w:rsidRPr="00A85985">
        <w:rPr>
          <w:b/>
          <w:sz w:val="20"/>
        </w:rPr>
        <w:t>Заказчика</w:t>
      </w:r>
      <w:r w:rsidRPr="00A85985">
        <w:rPr>
          <w:sz w:val="20"/>
        </w:rPr>
        <w:t xml:space="preserve"> есть замечания </w:t>
      </w:r>
      <w:r w:rsidR="00B37130">
        <w:rPr>
          <w:sz w:val="20"/>
        </w:rPr>
        <w:t xml:space="preserve">к </w:t>
      </w:r>
      <w:r w:rsidR="00CE4D85" w:rsidRPr="00CE4D85">
        <w:rPr>
          <w:sz w:val="20"/>
        </w:rPr>
        <w:t>оказанным услугам</w:t>
      </w:r>
      <w:r w:rsidRPr="00A85985">
        <w:rPr>
          <w:sz w:val="20"/>
        </w:rPr>
        <w:t xml:space="preserve">, то Исполнителю в течение 3-х дней со дня получения </w:t>
      </w:r>
      <w:r w:rsidR="004D07B1">
        <w:rPr>
          <w:sz w:val="20"/>
        </w:rPr>
        <w:t>А</w:t>
      </w:r>
      <w:r w:rsidRPr="00A85985">
        <w:rPr>
          <w:sz w:val="20"/>
        </w:rPr>
        <w:t>кта сдачи-приемки</w:t>
      </w:r>
      <w:r w:rsidR="004D07B1">
        <w:rPr>
          <w:sz w:val="20"/>
        </w:rPr>
        <w:t xml:space="preserve"> услуг/</w:t>
      </w:r>
      <w:r w:rsidR="004D07B1" w:rsidRPr="004D07B1">
        <w:rPr>
          <w:sz w:val="20"/>
        </w:rPr>
        <w:t>универсального передаточного документа (УПД)</w:t>
      </w:r>
      <w:r w:rsidR="004D07B1">
        <w:rPr>
          <w:sz w:val="20"/>
        </w:rPr>
        <w:t xml:space="preserve"> </w:t>
      </w:r>
      <w:r w:rsidRPr="00A85985">
        <w:rPr>
          <w:sz w:val="20"/>
        </w:rPr>
        <w:t xml:space="preserve">передается протокол замечаний </w:t>
      </w:r>
      <w:r w:rsidR="00CE4D85" w:rsidRPr="00CE4D85">
        <w:rPr>
          <w:sz w:val="20"/>
        </w:rPr>
        <w:t>к оказанным услугам</w:t>
      </w:r>
      <w:r w:rsidRPr="00A85985">
        <w:rPr>
          <w:sz w:val="20"/>
        </w:rPr>
        <w:t>.</w:t>
      </w:r>
    </w:p>
    <w:p w:rsidR="00960CA7" w:rsidRPr="00A85985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A85985">
        <w:rPr>
          <w:b/>
          <w:bCs/>
          <w:sz w:val="20"/>
        </w:rPr>
        <w:t>Заказчик</w:t>
      </w:r>
      <w:r w:rsidRPr="00A85985">
        <w:rPr>
          <w:sz w:val="20"/>
        </w:rPr>
        <w:t xml:space="preserve">, принявший </w:t>
      </w:r>
      <w:r w:rsidR="00DD5876" w:rsidRPr="00DD5876">
        <w:rPr>
          <w:sz w:val="20"/>
        </w:rPr>
        <w:t xml:space="preserve">результат </w:t>
      </w:r>
      <w:bookmarkStart w:id="6" w:name="_Hlk231378435"/>
      <w:r w:rsidR="00DD5876" w:rsidRPr="00DD5876">
        <w:rPr>
          <w:sz w:val="20"/>
        </w:rPr>
        <w:t>оказанных услуг</w:t>
      </w:r>
      <w:bookmarkEnd w:id="6"/>
      <w:r w:rsidRPr="00A85985">
        <w:rPr>
          <w:sz w:val="20"/>
        </w:rPr>
        <w:t xml:space="preserve"> </w:t>
      </w:r>
      <w:r w:rsidRPr="00A85985">
        <w:rPr>
          <w:b/>
          <w:bCs/>
          <w:sz w:val="20"/>
        </w:rPr>
        <w:t>Исполнителя</w:t>
      </w:r>
      <w:r w:rsidRPr="00A85985">
        <w:rPr>
          <w:sz w:val="20"/>
        </w:rPr>
        <w:t xml:space="preserve"> без проверки, лишается права ссылаться на недостатки </w:t>
      </w:r>
      <w:r w:rsidR="00DD5876" w:rsidRPr="00DD5876">
        <w:rPr>
          <w:sz w:val="20"/>
        </w:rPr>
        <w:t>оказанных услуг</w:t>
      </w:r>
      <w:r w:rsidRPr="00A85985">
        <w:rPr>
          <w:sz w:val="20"/>
        </w:rPr>
        <w:t xml:space="preserve">, которые могли и должны были быть установлены при приемке </w:t>
      </w:r>
      <w:r w:rsidR="00DD5876" w:rsidRPr="00DD5876">
        <w:rPr>
          <w:sz w:val="20"/>
        </w:rPr>
        <w:t>оказанных услуг</w:t>
      </w:r>
      <w:r w:rsidRPr="00A85985">
        <w:rPr>
          <w:sz w:val="20"/>
        </w:rPr>
        <w:t>.</w:t>
      </w:r>
    </w:p>
    <w:p w:rsidR="00960CA7" w:rsidRPr="00A85985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A85985">
        <w:rPr>
          <w:b/>
          <w:sz w:val="20"/>
        </w:rPr>
        <w:t>Исполнитель</w:t>
      </w:r>
      <w:r w:rsidRPr="00A85985">
        <w:rPr>
          <w:sz w:val="20"/>
        </w:rPr>
        <w:t xml:space="preserve"> несет ответственность за качество </w:t>
      </w:r>
      <w:r w:rsidR="00DD5876" w:rsidRPr="00DD5876">
        <w:rPr>
          <w:sz w:val="20"/>
        </w:rPr>
        <w:t>услуг</w:t>
      </w:r>
      <w:r>
        <w:rPr>
          <w:sz w:val="20"/>
        </w:rPr>
        <w:t>,</w:t>
      </w:r>
      <w:r w:rsidRPr="00A85985">
        <w:rPr>
          <w:sz w:val="20"/>
        </w:rPr>
        <w:t xml:space="preserve"> выполненных по настоящему договору. В течение срока действия настоящего договора </w:t>
      </w:r>
      <w:r w:rsidRPr="00A85985">
        <w:rPr>
          <w:b/>
          <w:bCs/>
          <w:sz w:val="20"/>
        </w:rPr>
        <w:t>Исполнитель</w:t>
      </w:r>
      <w:r w:rsidRPr="00A85985">
        <w:rPr>
          <w:sz w:val="20"/>
        </w:rPr>
        <w:t xml:space="preserve"> гарантирует </w:t>
      </w:r>
      <w:r w:rsidRPr="00A85985">
        <w:rPr>
          <w:b/>
          <w:bCs/>
          <w:sz w:val="20"/>
        </w:rPr>
        <w:t>Заказчику</w:t>
      </w:r>
      <w:r w:rsidRPr="00A85985">
        <w:rPr>
          <w:sz w:val="20"/>
        </w:rPr>
        <w:t xml:space="preserve">, что в случае обнаружения ошибок в </w:t>
      </w:r>
      <w:r w:rsidR="00DD5876">
        <w:rPr>
          <w:sz w:val="20"/>
        </w:rPr>
        <w:t>услугах</w:t>
      </w:r>
      <w:r w:rsidRPr="00A85985">
        <w:rPr>
          <w:sz w:val="20"/>
        </w:rPr>
        <w:t xml:space="preserve">, которые были </w:t>
      </w:r>
      <w:r w:rsidR="00DD5876">
        <w:rPr>
          <w:sz w:val="20"/>
        </w:rPr>
        <w:t>оказаны</w:t>
      </w:r>
      <w:r w:rsidR="00DD5876" w:rsidRPr="00A85985">
        <w:rPr>
          <w:sz w:val="20"/>
        </w:rPr>
        <w:t xml:space="preserve"> </w:t>
      </w:r>
      <w:r w:rsidRPr="00A85985">
        <w:rPr>
          <w:b/>
          <w:bCs/>
          <w:sz w:val="20"/>
        </w:rPr>
        <w:t>Исполнителем</w:t>
      </w:r>
      <w:r w:rsidRPr="00A85985">
        <w:rPr>
          <w:sz w:val="20"/>
        </w:rPr>
        <w:t xml:space="preserve">, эти ошибки будут устранены </w:t>
      </w:r>
      <w:r w:rsidRPr="00A85985">
        <w:rPr>
          <w:b/>
          <w:bCs/>
          <w:sz w:val="20"/>
        </w:rPr>
        <w:t>Исполнителем</w:t>
      </w:r>
      <w:r w:rsidRPr="00A85985">
        <w:rPr>
          <w:sz w:val="20"/>
        </w:rPr>
        <w:t xml:space="preserve"> за свой счет. Подтверждением ошибки является ее демонстрация </w:t>
      </w:r>
      <w:r w:rsidRPr="00A85985">
        <w:rPr>
          <w:b/>
          <w:bCs/>
          <w:sz w:val="20"/>
        </w:rPr>
        <w:t>Исполнителю</w:t>
      </w:r>
      <w:r w:rsidRPr="00A85985">
        <w:rPr>
          <w:sz w:val="20"/>
        </w:rPr>
        <w:t xml:space="preserve"> на копии базы данных. Ответственность </w:t>
      </w:r>
      <w:r w:rsidRPr="00A85985">
        <w:rPr>
          <w:b/>
          <w:bCs/>
          <w:sz w:val="20"/>
        </w:rPr>
        <w:t xml:space="preserve">Исполнителя </w:t>
      </w:r>
      <w:r w:rsidRPr="00A85985">
        <w:rPr>
          <w:sz w:val="20"/>
        </w:rPr>
        <w:t xml:space="preserve">по данному пункту договора не распространяется на </w:t>
      </w:r>
      <w:r w:rsidR="00DD5876">
        <w:rPr>
          <w:sz w:val="20"/>
        </w:rPr>
        <w:t>услуги</w:t>
      </w:r>
      <w:r w:rsidRPr="00A85985">
        <w:rPr>
          <w:sz w:val="20"/>
        </w:rPr>
        <w:t xml:space="preserve">, которые еще не были приняты и оплачены </w:t>
      </w:r>
      <w:r w:rsidRPr="00A85985">
        <w:rPr>
          <w:b/>
          <w:bCs/>
          <w:sz w:val="20"/>
        </w:rPr>
        <w:t>Заказчиком</w:t>
      </w:r>
      <w:r w:rsidRPr="00A85985">
        <w:rPr>
          <w:sz w:val="20"/>
        </w:rPr>
        <w:t>.</w:t>
      </w:r>
    </w:p>
    <w:p w:rsidR="00960CA7" w:rsidRPr="008F6B6C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A85985">
        <w:rPr>
          <w:sz w:val="20"/>
        </w:rPr>
        <w:t xml:space="preserve">При основательности претензий </w:t>
      </w:r>
      <w:r w:rsidRPr="00A85985">
        <w:rPr>
          <w:b/>
          <w:sz w:val="20"/>
        </w:rPr>
        <w:t>Заказчика</w:t>
      </w:r>
      <w:r w:rsidRPr="00A85985">
        <w:rPr>
          <w:sz w:val="20"/>
        </w:rPr>
        <w:t xml:space="preserve"> </w:t>
      </w:r>
      <w:r w:rsidRPr="00A85985">
        <w:rPr>
          <w:b/>
          <w:sz w:val="20"/>
        </w:rPr>
        <w:t>Исполнитель</w:t>
      </w:r>
      <w:r w:rsidRPr="00A85985">
        <w:rPr>
          <w:sz w:val="20"/>
        </w:rPr>
        <w:t xml:space="preserve"> обязан своими силами и за свой счет устранить выявленные недостатки в </w:t>
      </w:r>
      <w:r w:rsidR="00DD5876">
        <w:rPr>
          <w:sz w:val="20"/>
        </w:rPr>
        <w:t>услугах</w:t>
      </w:r>
      <w:r w:rsidR="00DD5876" w:rsidRPr="00A85985">
        <w:rPr>
          <w:sz w:val="20"/>
        </w:rPr>
        <w:t xml:space="preserve"> </w:t>
      </w:r>
      <w:r w:rsidRPr="00A85985">
        <w:rPr>
          <w:sz w:val="20"/>
        </w:rPr>
        <w:t>в срок</w:t>
      </w:r>
      <w:r>
        <w:rPr>
          <w:sz w:val="20"/>
        </w:rPr>
        <w:t>,</w:t>
      </w:r>
      <w:r w:rsidRPr="00A85985">
        <w:rPr>
          <w:sz w:val="20"/>
        </w:rPr>
        <w:t xml:space="preserve"> согласованный</w:t>
      </w:r>
      <w:r w:rsidRPr="007E01AC">
        <w:rPr>
          <w:b/>
          <w:sz w:val="20"/>
        </w:rPr>
        <w:t xml:space="preserve"> </w:t>
      </w:r>
      <w:r>
        <w:rPr>
          <w:b/>
          <w:sz w:val="20"/>
        </w:rPr>
        <w:t>С</w:t>
      </w:r>
      <w:r w:rsidRPr="00A85985">
        <w:rPr>
          <w:b/>
          <w:sz w:val="20"/>
        </w:rPr>
        <w:t>торонами</w:t>
      </w:r>
      <w:r>
        <w:rPr>
          <w:sz w:val="20"/>
        </w:rPr>
        <w:t>,</w:t>
      </w:r>
      <w:r w:rsidRPr="00A85985">
        <w:rPr>
          <w:sz w:val="20"/>
        </w:rPr>
        <w:t xml:space="preserve"> </w:t>
      </w:r>
      <w:r>
        <w:rPr>
          <w:sz w:val="20"/>
        </w:rPr>
        <w:t>п</w:t>
      </w:r>
      <w:r w:rsidRPr="00A85985">
        <w:rPr>
          <w:sz w:val="20"/>
        </w:rPr>
        <w:t xml:space="preserve">осле чего производится повторная сдача </w:t>
      </w:r>
      <w:r w:rsidRPr="008F6B6C">
        <w:rPr>
          <w:sz w:val="20"/>
        </w:rPr>
        <w:t xml:space="preserve">– приемка </w:t>
      </w:r>
      <w:r w:rsidR="00DD5876">
        <w:rPr>
          <w:sz w:val="20"/>
        </w:rPr>
        <w:t>услуг</w:t>
      </w:r>
      <w:r w:rsidRPr="008F6B6C">
        <w:rPr>
          <w:sz w:val="20"/>
        </w:rPr>
        <w:t>.</w:t>
      </w:r>
    </w:p>
    <w:p w:rsidR="00960CA7" w:rsidRPr="008F6B6C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>
        <w:rPr>
          <w:sz w:val="20"/>
        </w:rPr>
        <w:t xml:space="preserve">Если в течение трех дней с момента передачи Акта сдачи-приемки </w:t>
      </w:r>
      <w:r w:rsidR="00DD5876" w:rsidRPr="00DD5876">
        <w:rPr>
          <w:sz w:val="20"/>
        </w:rPr>
        <w:t>услуг</w:t>
      </w:r>
      <w:r w:rsidR="004D07B1" w:rsidRPr="004D07B1">
        <w:rPr>
          <w:sz w:val="20"/>
        </w:rPr>
        <w:t>/универсального передаточного документа (УПД)</w:t>
      </w:r>
      <w:r>
        <w:rPr>
          <w:sz w:val="20"/>
        </w:rPr>
        <w:t xml:space="preserve"> </w:t>
      </w:r>
      <w:r w:rsidRPr="001B549B">
        <w:rPr>
          <w:b/>
          <w:sz w:val="20"/>
        </w:rPr>
        <w:t>Заказчик</w:t>
      </w:r>
      <w:r w:rsidRPr="00E27BC3">
        <w:rPr>
          <w:sz w:val="20"/>
        </w:rPr>
        <w:t xml:space="preserve"> не предостав</w:t>
      </w:r>
      <w:r>
        <w:rPr>
          <w:sz w:val="20"/>
        </w:rPr>
        <w:t>ит</w:t>
      </w:r>
      <w:r w:rsidRPr="00E27BC3">
        <w:rPr>
          <w:sz w:val="20"/>
        </w:rPr>
        <w:t xml:space="preserve"> </w:t>
      </w:r>
      <w:r>
        <w:rPr>
          <w:sz w:val="20"/>
        </w:rPr>
        <w:t>протокол замечаний</w:t>
      </w:r>
      <w:r w:rsidRPr="00E27BC3">
        <w:rPr>
          <w:sz w:val="20"/>
        </w:rPr>
        <w:t xml:space="preserve"> или подписанн</w:t>
      </w:r>
      <w:r>
        <w:rPr>
          <w:sz w:val="20"/>
        </w:rPr>
        <w:t>ый</w:t>
      </w:r>
      <w:r w:rsidRPr="00E27BC3">
        <w:rPr>
          <w:sz w:val="20"/>
        </w:rPr>
        <w:t xml:space="preserve"> Акт сдачи-приемки </w:t>
      </w:r>
      <w:r w:rsidR="006F18E9" w:rsidRPr="006F18E9">
        <w:rPr>
          <w:sz w:val="20"/>
        </w:rPr>
        <w:t>услуг</w:t>
      </w:r>
      <w:r w:rsidR="004D07B1" w:rsidRPr="004D07B1">
        <w:rPr>
          <w:sz w:val="20"/>
        </w:rPr>
        <w:t>/универсальн</w:t>
      </w:r>
      <w:r w:rsidR="004D07B1">
        <w:rPr>
          <w:sz w:val="20"/>
        </w:rPr>
        <w:t>ый</w:t>
      </w:r>
      <w:r w:rsidR="004D07B1" w:rsidRPr="004D07B1">
        <w:rPr>
          <w:sz w:val="20"/>
        </w:rPr>
        <w:t xml:space="preserve"> передаточн</w:t>
      </w:r>
      <w:r w:rsidR="004D07B1">
        <w:rPr>
          <w:sz w:val="20"/>
        </w:rPr>
        <w:t>ый</w:t>
      </w:r>
      <w:r w:rsidR="004D07B1" w:rsidRPr="004D07B1">
        <w:rPr>
          <w:sz w:val="20"/>
        </w:rPr>
        <w:t xml:space="preserve"> документ (УПД)</w:t>
      </w:r>
      <w:r w:rsidRPr="00E27BC3">
        <w:rPr>
          <w:sz w:val="20"/>
        </w:rPr>
        <w:t xml:space="preserve">, Акт сдачи-приемки </w:t>
      </w:r>
      <w:r w:rsidR="006F18E9" w:rsidRPr="006F18E9">
        <w:rPr>
          <w:sz w:val="20"/>
        </w:rPr>
        <w:t>услуг</w:t>
      </w:r>
      <w:r w:rsidR="004D07B1" w:rsidRPr="004D07B1">
        <w:rPr>
          <w:sz w:val="20"/>
        </w:rPr>
        <w:t>/универсальн</w:t>
      </w:r>
      <w:r w:rsidR="004D07B1">
        <w:rPr>
          <w:sz w:val="20"/>
        </w:rPr>
        <w:t>ый</w:t>
      </w:r>
      <w:r w:rsidR="004D07B1" w:rsidRPr="004D07B1">
        <w:rPr>
          <w:sz w:val="20"/>
        </w:rPr>
        <w:t xml:space="preserve"> передаточн</w:t>
      </w:r>
      <w:r w:rsidR="004D07B1">
        <w:rPr>
          <w:sz w:val="20"/>
        </w:rPr>
        <w:t>ый</w:t>
      </w:r>
      <w:r w:rsidR="004D07B1" w:rsidRPr="004D07B1">
        <w:rPr>
          <w:sz w:val="20"/>
        </w:rPr>
        <w:t xml:space="preserve"> документ (УПД)</w:t>
      </w:r>
      <w:r w:rsidR="006F18E9" w:rsidRPr="006F18E9">
        <w:rPr>
          <w:sz w:val="20"/>
        </w:rPr>
        <w:t xml:space="preserve"> </w:t>
      </w:r>
      <w:r w:rsidRPr="00E27BC3">
        <w:rPr>
          <w:sz w:val="20"/>
        </w:rPr>
        <w:t xml:space="preserve">подписывается </w:t>
      </w:r>
      <w:r w:rsidRPr="00E27BC3">
        <w:rPr>
          <w:b/>
          <w:sz w:val="20"/>
        </w:rPr>
        <w:t>Исполнителем</w:t>
      </w:r>
      <w:r w:rsidRPr="00E27BC3">
        <w:rPr>
          <w:sz w:val="20"/>
        </w:rPr>
        <w:t xml:space="preserve"> в одностороннем порядке, при этом Стороны признают, что </w:t>
      </w:r>
      <w:r w:rsidR="000E551A">
        <w:rPr>
          <w:sz w:val="20"/>
        </w:rPr>
        <w:t>услуги оказаны</w:t>
      </w:r>
      <w:r w:rsidRPr="00E27BC3">
        <w:rPr>
          <w:sz w:val="20"/>
        </w:rPr>
        <w:t xml:space="preserve"> в полном объеме и с надлежащим качеством</w:t>
      </w:r>
      <w:r w:rsidRPr="008F6B6C">
        <w:rPr>
          <w:sz w:val="20"/>
        </w:rPr>
        <w:t>.</w:t>
      </w:r>
    </w:p>
    <w:p w:rsidR="00960CA7" w:rsidRPr="00E75F1A" w:rsidRDefault="00960CA7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8F6B6C">
        <w:rPr>
          <w:b/>
          <w:bCs/>
          <w:sz w:val="20"/>
        </w:rPr>
        <w:t>Исполнитель</w:t>
      </w:r>
      <w:r w:rsidRPr="008F6B6C">
        <w:rPr>
          <w:sz w:val="20"/>
        </w:rPr>
        <w:t xml:space="preserve"> имеет право снять с себя любую ответственность за </w:t>
      </w:r>
      <w:r w:rsidR="006F18E9">
        <w:rPr>
          <w:sz w:val="20"/>
        </w:rPr>
        <w:t>оказан</w:t>
      </w:r>
      <w:r w:rsidR="00B37130">
        <w:rPr>
          <w:sz w:val="20"/>
        </w:rPr>
        <w:t>ные</w:t>
      </w:r>
      <w:r w:rsidR="006F18E9">
        <w:rPr>
          <w:sz w:val="20"/>
        </w:rPr>
        <w:t xml:space="preserve"> услуг</w:t>
      </w:r>
      <w:r w:rsidR="00B37130">
        <w:rPr>
          <w:sz w:val="20"/>
        </w:rPr>
        <w:t>и</w:t>
      </w:r>
      <w:r w:rsidRPr="008F6B6C">
        <w:rPr>
          <w:sz w:val="20"/>
        </w:rPr>
        <w:t xml:space="preserve"> в случае, если</w:t>
      </w:r>
      <w:r w:rsidRPr="006C510F">
        <w:rPr>
          <w:sz w:val="20"/>
        </w:rPr>
        <w:t xml:space="preserve"> </w:t>
      </w:r>
      <w:r w:rsidRPr="006C510F">
        <w:rPr>
          <w:b/>
          <w:bCs/>
          <w:sz w:val="20"/>
        </w:rPr>
        <w:t>Заказчиком</w:t>
      </w:r>
      <w:r w:rsidRPr="006C510F">
        <w:rPr>
          <w:sz w:val="20"/>
        </w:rPr>
        <w:t xml:space="preserve"> было допущено внесение изменений в результаты </w:t>
      </w:r>
      <w:r w:rsidR="00B37130">
        <w:rPr>
          <w:sz w:val="20"/>
        </w:rPr>
        <w:t xml:space="preserve">оказанных </w:t>
      </w:r>
      <w:r w:rsidR="000B0B92">
        <w:rPr>
          <w:sz w:val="20"/>
        </w:rPr>
        <w:t>услуг</w:t>
      </w:r>
      <w:r w:rsidR="000B0B92" w:rsidRPr="006C510F">
        <w:rPr>
          <w:sz w:val="20"/>
        </w:rPr>
        <w:t xml:space="preserve"> </w:t>
      </w:r>
      <w:r w:rsidRPr="006C510F">
        <w:rPr>
          <w:sz w:val="20"/>
        </w:rPr>
        <w:t xml:space="preserve">со стороны третьих лиц, в том числе </w:t>
      </w:r>
      <w:r w:rsidRPr="00E75F1A">
        <w:rPr>
          <w:sz w:val="20"/>
        </w:rPr>
        <w:t xml:space="preserve">обновление конфигурации на новый релиз, а также в случае, если сотрудниками </w:t>
      </w:r>
      <w:r w:rsidRPr="00E75F1A">
        <w:rPr>
          <w:b/>
          <w:bCs/>
          <w:sz w:val="20"/>
        </w:rPr>
        <w:t>Заказчика</w:t>
      </w:r>
      <w:r w:rsidRPr="00E75F1A">
        <w:rPr>
          <w:sz w:val="20"/>
        </w:rPr>
        <w:t xml:space="preserve"> выполнялись неквалифицированные действия. В этом случае все </w:t>
      </w:r>
      <w:r w:rsidR="00B37130" w:rsidRPr="00E75F1A">
        <w:rPr>
          <w:sz w:val="20"/>
        </w:rPr>
        <w:t xml:space="preserve">действия </w:t>
      </w:r>
      <w:r w:rsidRPr="00E75F1A">
        <w:rPr>
          <w:sz w:val="20"/>
        </w:rPr>
        <w:t xml:space="preserve">по диагностике и восстановлению работоспособности выполняются за счет </w:t>
      </w:r>
      <w:r w:rsidRPr="00E75F1A">
        <w:rPr>
          <w:b/>
          <w:bCs/>
          <w:sz w:val="20"/>
        </w:rPr>
        <w:t>Заказчика</w:t>
      </w:r>
      <w:r w:rsidRPr="00E75F1A">
        <w:rPr>
          <w:sz w:val="20"/>
        </w:rPr>
        <w:t>.</w:t>
      </w:r>
    </w:p>
    <w:p w:rsidR="00531616" w:rsidRPr="00E75F1A" w:rsidRDefault="00531616" w:rsidP="00960CA7">
      <w:pPr>
        <w:pStyle w:val="a"/>
        <w:numPr>
          <w:ilvl w:val="1"/>
          <w:numId w:val="15"/>
        </w:numPr>
        <w:spacing w:before="0"/>
        <w:ind w:left="578" w:hanging="578"/>
        <w:rPr>
          <w:sz w:val="20"/>
        </w:rPr>
      </w:pPr>
      <w:r w:rsidRPr="00E75F1A">
        <w:rPr>
          <w:sz w:val="20"/>
        </w:rPr>
        <w:t xml:space="preserve">По итогам приемки товара Заказчик на основании документов, подтверждающих поставку товара, формирует акт приемки (ф.0510452) в 2-х экземплярах и передает Поставщику для дальнейшего подписания. В случае отсутствия Поставщика (представителя Поставщика) при формировании акта приемки, Заказчик посредством почты направляет данный акт в адрес Поставщика для подписания. Поставщик в течение 5 (пяти) рабочих дней, </w:t>
      </w:r>
      <w:proofErr w:type="gramStart"/>
      <w:r w:rsidRPr="00E75F1A">
        <w:rPr>
          <w:sz w:val="20"/>
        </w:rPr>
        <w:t>с даты получения</w:t>
      </w:r>
      <w:proofErr w:type="gramEnd"/>
      <w:r w:rsidRPr="00E75F1A">
        <w:rPr>
          <w:sz w:val="20"/>
        </w:rPr>
        <w:t xml:space="preserve"> акта приемки, подписывает и направляет один экземпляр акта приемки в адрес Заказчика посредством почты</w:t>
      </w:r>
    </w:p>
    <w:p w:rsidR="00960CA7" w:rsidRDefault="00960CA7" w:rsidP="00960CA7">
      <w:pPr>
        <w:pStyle w:val="111"/>
        <w:rPr>
          <w:lang w:val="ru-RU"/>
        </w:rPr>
      </w:pPr>
      <w:r w:rsidRPr="00E75F1A">
        <w:t>VI</w:t>
      </w:r>
      <w:r w:rsidRPr="00E75F1A">
        <w:rPr>
          <w:lang w:val="ru-RU"/>
        </w:rPr>
        <w:t>. Дополнительные условия</w:t>
      </w:r>
      <w:r>
        <w:rPr>
          <w:lang w:val="ru-RU"/>
        </w:rPr>
        <w:t xml:space="preserve"> ДОГОВОРА</w:t>
      </w:r>
    </w:p>
    <w:p w:rsidR="00960CA7" w:rsidRPr="00A85985" w:rsidRDefault="00960CA7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A85985">
        <w:rPr>
          <w:b/>
          <w:bCs/>
          <w:sz w:val="20"/>
        </w:rPr>
        <w:t>Стороны</w:t>
      </w:r>
      <w:r w:rsidRPr="00A85985">
        <w:rPr>
          <w:sz w:val="20"/>
        </w:rPr>
        <w:t xml:space="preserve"> соглашаются </w:t>
      </w:r>
      <w:r>
        <w:rPr>
          <w:sz w:val="20"/>
        </w:rPr>
        <w:t>с тем</w:t>
      </w:r>
      <w:r w:rsidRPr="00A85985">
        <w:rPr>
          <w:sz w:val="20"/>
        </w:rPr>
        <w:t>, что с даты подписания настоящего договора все права на воспроизведение, распространение, а также модификацию результатов</w:t>
      </w:r>
      <w:r w:rsidR="00B37130">
        <w:rPr>
          <w:sz w:val="20"/>
        </w:rPr>
        <w:t xml:space="preserve"> оказанных</w:t>
      </w:r>
      <w:r w:rsidRPr="00A85985">
        <w:rPr>
          <w:sz w:val="20"/>
        </w:rPr>
        <w:t xml:space="preserve"> </w:t>
      </w:r>
      <w:r w:rsidR="000B0B92">
        <w:rPr>
          <w:sz w:val="20"/>
        </w:rPr>
        <w:t>услуг</w:t>
      </w:r>
      <w:r w:rsidR="000B0B92" w:rsidRPr="00A85985">
        <w:rPr>
          <w:sz w:val="20"/>
        </w:rPr>
        <w:t xml:space="preserve"> </w:t>
      </w:r>
      <w:r w:rsidRPr="00A85985">
        <w:rPr>
          <w:sz w:val="20"/>
        </w:rPr>
        <w:t xml:space="preserve">по договору, в том числе перевод на другой язык (языки), принадлежат </w:t>
      </w:r>
      <w:r w:rsidRPr="00A85985">
        <w:rPr>
          <w:b/>
          <w:bCs/>
          <w:sz w:val="20"/>
        </w:rPr>
        <w:t>Исполнителю</w:t>
      </w:r>
      <w:r w:rsidRPr="00A85985">
        <w:rPr>
          <w:sz w:val="20"/>
        </w:rPr>
        <w:t xml:space="preserve"> без ограничения сроков и территории.</w:t>
      </w:r>
      <w:r w:rsidRPr="00A85985">
        <w:rPr>
          <w:b/>
          <w:bCs/>
          <w:sz w:val="20"/>
        </w:rPr>
        <w:t xml:space="preserve"> </w:t>
      </w:r>
    </w:p>
    <w:p w:rsidR="00960CA7" w:rsidRPr="00A85985" w:rsidRDefault="00960CA7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A85985">
        <w:rPr>
          <w:b/>
          <w:bCs/>
          <w:sz w:val="20"/>
        </w:rPr>
        <w:t>Заказчик</w:t>
      </w:r>
      <w:r w:rsidRPr="00A85985">
        <w:rPr>
          <w:sz w:val="20"/>
        </w:rPr>
        <w:t xml:space="preserve"> не должен пытаться осуществлять действия, которые могли бы нарушить или сделать недействительными указанные права </w:t>
      </w:r>
      <w:r w:rsidRPr="00A85985">
        <w:rPr>
          <w:b/>
          <w:bCs/>
          <w:sz w:val="20"/>
        </w:rPr>
        <w:t>Исполнителя</w:t>
      </w:r>
      <w:r w:rsidRPr="00A85985">
        <w:rPr>
          <w:sz w:val="20"/>
        </w:rPr>
        <w:t xml:space="preserve"> на настройки ПО.</w:t>
      </w:r>
      <w:r w:rsidRPr="00A85985">
        <w:rPr>
          <w:b/>
          <w:bCs/>
          <w:sz w:val="20"/>
        </w:rPr>
        <w:t xml:space="preserve"> </w:t>
      </w:r>
    </w:p>
    <w:p w:rsidR="00960CA7" w:rsidRPr="00A85985" w:rsidRDefault="00960CA7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A85985">
        <w:rPr>
          <w:b/>
          <w:bCs/>
          <w:sz w:val="20"/>
        </w:rPr>
        <w:t>Заказчик</w:t>
      </w:r>
      <w:r w:rsidRPr="00A85985">
        <w:rPr>
          <w:sz w:val="20"/>
        </w:rPr>
        <w:t xml:space="preserve"> не должен осуществлять действия, направленные на привлечение специалистов </w:t>
      </w:r>
      <w:r w:rsidRPr="00A85985">
        <w:rPr>
          <w:b/>
          <w:bCs/>
          <w:sz w:val="20"/>
        </w:rPr>
        <w:t>Исполнителя</w:t>
      </w:r>
      <w:r w:rsidRPr="00A85985">
        <w:rPr>
          <w:sz w:val="20"/>
        </w:rPr>
        <w:t xml:space="preserve"> к работе у </w:t>
      </w:r>
      <w:r w:rsidRPr="00A85985">
        <w:rPr>
          <w:b/>
          <w:bCs/>
          <w:sz w:val="20"/>
        </w:rPr>
        <w:t>Заказчика</w:t>
      </w:r>
      <w:r w:rsidRPr="00A85985">
        <w:rPr>
          <w:sz w:val="20"/>
        </w:rPr>
        <w:t xml:space="preserve"> с переходом к нему на работу, как штатным сотрудником, так и совместителем как в течение срока действия настоящего договора, так и после его окончания.</w:t>
      </w:r>
      <w:r w:rsidRPr="00A85985">
        <w:rPr>
          <w:bCs/>
          <w:sz w:val="20"/>
        </w:rPr>
        <w:t xml:space="preserve">  </w:t>
      </w:r>
    </w:p>
    <w:p w:rsidR="00960CA7" w:rsidRPr="00A85985" w:rsidRDefault="00960CA7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A85985">
        <w:rPr>
          <w:sz w:val="20"/>
        </w:rPr>
        <w:t xml:space="preserve">В случае нарушения </w:t>
      </w:r>
      <w:r w:rsidRPr="00A85985">
        <w:rPr>
          <w:b/>
          <w:bCs/>
          <w:sz w:val="20"/>
        </w:rPr>
        <w:t>Заказчиком</w:t>
      </w:r>
      <w:r w:rsidRPr="00A85985">
        <w:rPr>
          <w:sz w:val="20"/>
        </w:rPr>
        <w:t xml:space="preserve"> указанных в пункте 6.1, 6.2, 6.3. настоящего договора обязательств, </w:t>
      </w:r>
      <w:r w:rsidRPr="00A85985">
        <w:rPr>
          <w:b/>
          <w:bCs/>
          <w:sz w:val="20"/>
        </w:rPr>
        <w:t>Заказчик</w:t>
      </w:r>
      <w:r w:rsidRPr="00A85985">
        <w:rPr>
          <w:sz w:val="20"/>
        </w:rPr>
        <w:t xml:space="preserve"> обязуется возместить </w:t>
      </w:r>
      <w:r w:rsidRPr="00A85985">
        <w:rPr>
          <w:b/>
          <w:bCs/>
          <w:sz w:val="20"/>
        </w:rPr>
        <w:t>Исполнителю</w:t>
      </w:r>
      <w:r w:rsidRPr="00A85985">
        <w:rPr>
          <w:sz w:val="20"/>
        </w:rPr>
        <w:t xml:space="preserve"> все убытки (реальный ущерб и упущенную выгоду), а также защитить </w:t>
      </w:r>
      <w:r w:rsidRPr="00A85985">
        <w:rPr>
          <w:b/>
          <w:bCs/>
          <w:sz w:val="20"/>
        </w:rPr>
        <w:t>Исполнителя</w:t>
      </w:r>
      <w:r w:rsidRPr="00A85985">
        <w:rPr>
          <w:sz w:val="20"/>
        </w:rPr>
        <w:t xml:space="preserve"> от любых потерь, повреждений или расходов, вызванных прямо или косвенно нарушением указанных обязательств.</w:t>
      </w:r>
    </w:p>
    <w:p w:rsidR="00D07DFA" w:rsidRPr="00E75F1A" w:rsidRDefault="00960CA7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E75F1A">
        <w:rPr>
          <w:b/>
          <w:bCs/>
          <w:sz w:val="20"/>
        </w:rPr>
        <w:t>Исполнитель</w:t>
      </w:r>
      <w:r w:rsidRPr="00E75F1A">
        <w:rPr>
          <w:bCs/>
          <w:sz w:val="20"/>
        </w:rPr>
        <w:t xml:space="preserve"> имеет право размещать в открытых источниках информацию о том, что им были </w:t>
      </w:r>
      <w:r w:rsidR="000B0B92" w:rsidRPr="00E75F1A">
        <w:rPr>
          <w:bCs/>
          <w:sz w:val="20"/>
        </w:rPr>
        <w:t>оказаны услуги</w:t>
      </w:r>
      <w:r w:rsidRPr="00E75F1A">
        <w:rPr>
          <w:bCs/>
          <w:sz w:val="20"/>
        </w:rPr>
        <w:t xml:space="preserve"> для </w:t>
      </w:r>
      <w:r w:rsidRPr="00E75F1A">
        <w:rPr>
          <w:b/>
          <w:bCs/>
          <w:sz w:val="20"/>
        </w:rPr>
        <w:t>Заказчика</w:t>
      </w:r>
      <w:r w:rsidRPr="00E75F1A">
        <w:rPr>
          <w:bCs/>
          <w:sz w:val="20"/>
        </w:rPr>
        <w:t xml:space="preserve">. При этом эта информация не должна содержать конфиденциальной информации о деятельности </w:t>
      </w:r>
      <w:r w:rsidRPr="00E75F1A">
        <w:rPr>
          <w:b/>
          <w:bCs/>
          <w:sz w:val="20"/>
        </w:rPr>
        <w:t>Заказчика</w:t>
      </w:r>
      <w:r w:rsidRPr="00E75F1A">
        <w:rPr>
          <w:bCs/>
          <w:sz w:val="20"/>
        </w:rPr>
        <w:t>. Открытыми источниками могут быть такие источники, как официальный сайт исполнителя, справочник внедренных решений фирмы «1С» и др.</w:t>
      </w:r>
      <w:r w:rsidRPr="00E75F1A">
        <w:rPr>
          <w:sz w:val="20"/>
        </w:rPr>
        <w:t xml:space="preserve"> </w:t>
      </w:r>
    </w:p>
    <w:p w:rsidR="00960CA7" w:rsidRPr="00E75F1A" w:rsidRDefault="00D07DFA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E75F1A">
        <w:rPr>
          <w:color w:val="333333"/>
          <w:sz w:val="20"/>
          <w:shd w:val="clear" w:color="auto" w:fill="FFFFFF"/>
        </w:rPr>
        <w:lastRenderedPageBreak/>
        <w:t>Исполнитель  обязуется принимать все разумные меры для защиты Конфиденциальной информации от несанкционированного доступа, использования или раскрытия. При нарушении этого обязательства Сторона несёт ответственность в соответствии с законодательством Российской Федерации и условиями настоящего Договора.</w:t>
      </w:r>
    </w:p>
    <w:p w:rsidR="004E01B8" w:rsidRPr="00E75F1A" w:rsidRDefault="004E01B8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E75F1A">
        <w:rPr>
          <w:sz w:val="20"/>
        </w:rPr>
        <w:t>За неисполнение или ненадлежащее исполнение условий  Договора Стороны несут ответственность в соответствии с законодательством Российской Федерации.</w:t>
      </w:r>
    </w:p>
    <w:p w:rsidR="00960CA7" w:rsidRPr="00A85985" w:rsidRDefault="00960CA7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proofErr w:type="gramStart"/>
      <w:r w:rsidRPr="00E75F1A">
        <w:rPr>
          <w:b/>
          <w:sz w:val="20"/>
        </w:rPr>
        <w:t>Стороны</w:t>
      </w:r>
      <w:r w:rsidRPr="00E75F1A">
        <w:rPr>
          <w:sz w:val="20"/>
        </w:rPr>
        <w:t xml:space="preserve"> освобождаются от ответственности за частичное или полное неисполнение своих обязательств по настоящему </w:t>
      </w:r>
      <w:r w:rsidRPr="00E75F1A">
        <w:rPr>
          <w:b/>
          <w:sz w:val="20"/>
        </w:rPr>
        <w:t>договор</w:t>
      </w:r>
      <w:r w:rsidRPr="00E75F1A">
        <w:rPr>
          <w:sz w:val="20"/>
        </w:rPr>
        <w:t>у, если такое неисполнение явилось следствием обстоятельств</w:t>
      </w:r>
      <w:r w:rsidRPr="00A85985">
        <w:rPr>
          <w:sz w:val="20"/>
        </w:rPr>
        <w:t xml:space="preserve"> непреодолимой силы, возникших после заключения </w:t>
      </w:r>
      <w:r w:rsidRPr="00A85985">
        <w:rPr>
          <w:b/>
          <w:sz w:val="20"/>
        </w:rPr>
        <w:t>договор</w:t>
      </w:r>
      <w:r w:rsidRPr="00A85985">
        <w:rPr>
          <w:sz w:val="20"/>
        </w:rPr>
        <w:t xml:space="preserve">а в результате событий чрезвычайного характера, таких как землетрясение, пожар, наводнение, прочие стихийные бедствия, эпидемии, аварии, взрывы, военные действия, изменения законодательства, повлекших за собой невозможность выполнения </w:t>
      </w:r>
      <w:r w:rsidRPr="00A85985">
        <w:rPr>
          <w:b/>
          <w:sz w:val="20"/>
        </w:rPr>
        <w:t>Сторонами</w:t>
      </w:r>
      <w:r w:rsidRPr="00A85985">
        <w:rPr>
          <w:sz w:val="20"/>
        </w:rPr>
        <w:t xml:space="preserve"> своих обязательств по настоящему </w:t>
      </w:r>
      <w:r w:rsidRPr="00A85985">
        <w:rPr>
          <w:b/>
          <w:sz w:val="20"/>
        </w:rPr>
        <w:t>договор</w:t>
      </w:r>
      <w:r w:rsidRPr="00A85985">
        <w:rPr>
          <w:sz w:val="20"/>
        </w:rPr>
        <w:t xml:space="preserve">у. </w:t>
      </w:r>
      <w:proofErr w:type="gramEnd"/>
    </w:p>
    <w:p w:rsidR="00960CA7" w:rsidRPr="00A85985" w:rsidRDefault="00960CA7" w:rsidP="00960CA7">
      <w:pPr>
        <w:pStyle w:val="a"/>
        <w:numPr>
          <w:ilvl w:val="1"/>
          <w:numId w:val="18"/>
        </w:numPr>
        <w:spacing w:before="0"/>
        <w:ind w:left="493" w:hanging="493"/>
        <w:rPr>
          <w:sz w:val="20"/>
        </w:rPr>
      </w:pPr>
      <w:r w:rsidRPr="00A85985">
        <w:rPr>
          <w:sz w:val="20"/>
        </w:rPr>
        <w:t xml:space="preserve">Все споры и разногласия, которые могут возникнуть между </w:t>
      </w:r>
      <w:r w:rsidRPr="00A85985">
        <w:rPr>
          <w:b/>
          <w:bCs/>
          <w:sz w:val="20"/>
        </w:rPr>
        <w:t>Сторонами</w:t>
      </w:r>
      <w:r w:rsidRPr="00A85985">
        <w:rPr>
          <w:sz w:val="20"/>
        </w:rPr>
        <w:t xml:space="preserve"> по вопросам, не нашедшим своего разрешения в тексте данного </w:t>
      </w:r>
      <w:r w:rsidRPr="00A85985">
        <w:rPr>
          <w:b/>
          <w:sz w:val="20"/>
        </w:rPr>
        <w:t>договор</w:t>
      </w:r>
      <w:r w:rsidRPr="00A85985">
        <w:rPr>
          <w:sz w:val="20"/>
        </w:rPr>
        <w:t xml:space="preserve">а, будут разрешаться путем переговоров. При не урегулировании в процессе переговоров спорных вопросов, споры разрешаются в </w:t>
      </w:r>
      <w:r>
        <w:rPr>
          <w:sz w:val="20"/>
        </w:rPr>
        <w:t>А</w:t>
      </w:r>
      <w:r w:rsidRPr="00A85985">
        <w:rPr>
          <w:sz w:val="20"/>
        </w:rPr>
        <w:t xml:space="preserve">рбитражном суде г. Москвы в соответствии с действующим законодательством. </w:t>
      </w:r>
    </w:p>
    <w:p w:rsidR="00960CA7" w:rsidRPr="00E75F1A" w:rsidRDefault="00960CA7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A85985">
        <w:rPr>
          <w:sz w:val="20"/>
        </w:rPr>
        <w:t xml:space="preserve">В случае </w:t>
      </w:r>
      <w:r w:rsidRPr="00E75F1A">
        <w:rPr>
          <w:sz w:val="20"/>
        </w:rPr>
        <w:t xml:space="preserve">изменения условий договора, </w:t>
      </w:r>
      <w:r w:rsidRPr="00E75F1A">
        <w:rPr>
          <w:b/>
          <w:sz w:val="20"/>
        </w:rPr>
        <w:t>Стороны</w:t>
      </w:r>
      <w:r w:rsidRPr="00E75F1A">
        <w:rPr>
          <w:sz w:val="20"/>
        </w:rPr>
        <w:t xml:space="preserve"> оформляют протокол согласования изменений к договору (или иной аналогичный документ), в котором оговариваются новые условия договора. При этом положения настоящего договора и приложения к нему теряют силу в той части, в которой они противоречат подписанному протоколу изменений.   </w:t>
      </w:r>
    </w:p>
    <w:p w:rsidR="00960CA7" w:rsidRPr="00E75F1A" w:rsidRDefault="00D07DFA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E75F1A">
        <w:rPr>
          <w:sz w:val="20"/>
        </w:rPr>
        <w:t xml:space="preserve">Договор считается заключенным с даты его подписания  на едином </w:t>
      </w:r>
      <w:proofErr w:type="spellStart"/>
      <w:r w:rsidRPr="00E75F1A">
        <w:rPr>
          <w:sz w:val="20"/>
        </w:rPr>
        <w:t>агрегаторе</w:t>
      </w:r>
      <w:proofErr w:type="spellEnd"/>
      <w:r w:rsidRPr="00E75F1A">
        <w:rPr>
          <w:sz w:val="20"/>
        </w:rPr>
        <w:t xml:space="preserve"> торговли (ЕАТ), подписанного усиленной квалифицированной подписью лица, имеющего право действовать от имени Заказчика</w:t>
      </w:r>
      <w:proofErr w:type="gramStart"/>
      <w:r w:rsidRPr="00E75F1A">
        <w:rPr>
          <w:sz w:val="20"/>
        </w:rPr>
        <w:t xml:space="preserve"> .</w:t>
      </w:r>
      <w:proofErr w:type="gramEnd"/>
      <w:r w:rsidR="00960CA7" w:rsidRPr="00E75F1A">
        <w:rPr>
          <w:sz w:val="20"/>
        </w:rPr>
        <w:t xml:space="preserve">Настоящий договор составлен в двух экземплярах, имеющих равную юридическую силу, по одному для каждой из </w:t>
      </w:r>
      <w:r w:rsidR="00960CA7" w:rsidRPr="00E75F1A">
        <w:rPr>
          <w:b/>
          <w:bCs/>
          <w:sz w:val="20"/>
        </w:rPr>
        <w:t>Сторон</w:t>
      </w:r>
      <w:r w:rsidR="00960CA7" w:rsidRPr="00E75F1A">
        <w:rPr>
          <w:sz w:val="20"/>
        </w:rPr>
        <w:t>.</w:t>
      </w:r>
    </w:p>
    <w:p w:rsidR="00960CA7" w:rsidRPr="00E75F1A" w:rsidRDefault="00960CA7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E75F1A">
        <w:rPr>
          <w:sz w:val="20"/>
        </w:rPr>
        <w:t xml:space="preserve">Перечень </w:t>
      </w:r>
      <w:r w:rsidR="000E551A" w:rsidRPr="00E75F1A">
        <w:rPr>
          <w:sz w:val="20"/>
        </w:rPr>
        <w:t xml:space="preserve">услуг </w:t>
      </w:r>
      <w:r w:rsidRPr="00E75F1A">
        <w:rPr>
          <w:sz w:val="20"/>
        </w:rPr>
        <w:t xml:space="preserve">является неотъемлемой частью Договора. Все </w:t>
      </w:r>
      <w:r w:rsidR="000E551A" w:rsidRPr="00E75F1A">
        <w:rPr>
          <w:sz w:val="20"/>
        </w:rPr>
        <w:t xml:space="preserve">услуги </w:t>
      </w:r>
      <w:r w:rsidRPr="00E75F1A">
        <w:rPr>
          <w:sz w:val="20"/>
        </w:rPr>
        <w:t xml:space="preserve">по Договору выполняются в соответствии с перечнем </w:t>
      </w:r>
      <w:r w:rsidR="000E551A" w:rsidRPr="00E75F1A">
        <w:rPr>
          <w:sz w:val="20"/>
        </w:rPr>
        <w:t xml:space="preserve">услуг </w:t>
      </w:r>
      <w:r w:rsidRPr="00E75F1A">
        <w:rPr>
          <w:sz w:val="20"/>
        </w:rPr>
        <w:t xml:space="preserve">(приложение№1 к настоящему договору). </w:t>
      </w:r>
    </w:p>
    <w:p w:rsidR="00960CA7" w:rsidRDefault="00960CA7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E75F1A">
        <w:rPr>
          <w:sz w:val="20"/>
        </w:rPr>
        <w:t>Все требования к дорабатываемому</w:t>
      </w:r>
      <w:r w:rsidRPr="008F6B6C">
        <w:rPr>
          <w:sz w:val="20"/>
        </w:rPr>
        <w:t xml:space="preserve"> продукту, не регламентированные в настоящем Перечне </w:t>
      </w:r>
      <w:r w:rsidR="000E551A">
        <w:rPr>
          <w:sz w:val="20"/>
        </w:rPr>
        <w:t>услуг</w:t>
      </w:r>
      <w:r w:rsidRPr="008F6B6C">
        <w:rPr>
          <w:sz w:val="20"/>
        </w:rPr>
        <w:t xml:space="preserve">, должны </w:t>
      </w:r>
      <w:r w:rsidRPr="00F212B6">
        <w:rPr>
          <w:sz w:val="20"/>
        </w:rPr>
        <w:t xml:space="preserve">оформляться дополнительными соглашениями к Договору с одновременной корректировкой общего срока и стоимости </w:t>
      </w:r>
      <w:r w:rsidR="000E551A">
        <w:rPr>
          <w:sz w:val="20"/>
        </w:rPr>
        <w:t>услуг</w:t>
      </w:r>
      <w:r w:rsidRPr="00F212B6">
        <w:rPr>
          <w:sz w:val="20"/>
        </w:rPr>
        <w:t>.</w:t>
      </w:r>
    </w:p>
    <w:p w:rsidR="00960CA7" w:rsidRPr="00D53758" w:rsidRDefault="00960CA7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D53758">
        <w:rPr>
          <w:sz w:val="20"/>
        </w:rPr>
        <w:t>Стороны договорились, что в целях настоящего договора для осуществления официальной переписки допустимо использовать следующие способы:</w:t>
      </w:r>
    </w:p>
    <w:p w:rsidR="00960CA7" w:rsidRPr="00D53758" w:rsidRDefault="00960CA7" w:rsidP="00960CA7">
      <w:pPr>
        <w:pStyle w:val="a"/>
        <w:numPr>
          <w:ilvl w:val="0"/>
          <w:numId w:val="34"/>
        </w:numPr>
        <w:tabs>
          <w:tab w:val="left" w:pos="851"/>
        </w:tabs>
        <w:spacing w:before="0"/>
        <w:rPr>
          <w:sz w:val="20"/>
        </w:rPr>
      </w:pPr>
      <w:r w:rsidRPr="00D53758">
        <w:rPr>
          <w:sz w:val="20"/>
        </w:rPr>
        <w:t>отправка с помощью электронного документооборота (ЭДО) с использованием усиленной квалифицированной электронной подписи,</w:t>
      </w:r>
    </w:p>
    <w:p w:rsidR="00960CA7" w:rsidRPr="00D53758" w:rsidRDefault="00960CA7" w:rsidP="00960CA7">
      <w:pPr>
        <w:pStyle w:val="a"/>
        <w:numPr>
          <w:ilvl w:val="0"/>
          <w:numId w:val="34"/>
        </w:numPr>
        <w:tabs>
          <w:tab w:val="left" w:pos="851"/>
        </w:tabs>
        <w:spacing w:before="0"/>
        <w:rPr>
          <w:sz w:val="20"/>
        </w:rPr>
      </w:pPr>
      <w:r w:rsidRPr="00D53758">
        <w:rPr>
          <w:sz w:val="20"/>
        </w:rPr>
        <w:t>отправка с помощью электронной почты,</w:t>
      </w:r>
    </w:p>
    <w:p w:rsidR="00960CA7" w:rsidRPr="00D53758" w:rsidRDefault="00960CA7" w:rsidP="00960CA7">
      <w:pPr>
        <w:pStyle w:val="a"/>
        <w:numPr>
          <w:ilvl w:val="0"/>
          <w:numId w:val="34"/>
        </w:numPr>
        <w:tabs>
          <w:tab w:val="left" w:pos="851"/>
        </w:tabs>
        <w:spacing w:before="0"/>
        <w:rPr>
          <w:sz w:val="20"/>
        </w:rPr>
      </w:pPr>
      <w:r w:rsidRPr="00D53758">
        <w:rPr>
          <w:sz w:val="20"/>
        </w:rPr>
        <w:t>передача с представителем одной из Сторон или курьерской службой по фактическому адресу другой Стороны,</w:t>
      </w:r>
    </w:p>
    <w:p w:rsidR="00960CA7" w:rsidRPr="00D53758" w:rsidRDefault="00960CA7" w:rsidP="00960CA7">
      <w:pPr>
        <w:pStyle w:val="a"/>
        <w:numPr>
          <w:ilvl w:val="0"/>
          <w:numId w:val="34"/>
        </w:numPr>
        <w:tabs>
          <w:tab w:val="left" w:pos="851"/>
        </w:tabs>
        <w:spacing w:before="0"/>
        <w:rPr>
          <w:sz w:val="20"/>
        </w:rPr>
      </w:pPr>
      <w:r w:rsidRPr="00D53758">
        <w:rPr>
          <w:sz w:val="20"/>
        </w:rPr>
        <w:t>отправка заказного письма с уведомлением о вручении через Почту России по юридическому адресу другой Стороны.</w:t>
      </w:r>
    </w:p>
    <w:p w:rsidR="00960CA7" w:rsidRPr="00D53758" w:rsidRDefault="00960CA7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D53758">
        <w:rPr>
          <w:sz w:val="20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 (далее – «ЭП»). Стороны взаимодействия соглашаются признавать электронные документы равнозначными аналогичным документам на бумажных носителях. 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 г. № 63-ФЗ «Об электронной подписи», Федерального закона РФ от 06.12.2011г.  № 402-ФЗ «О бухгалтерском учете».</w:t>
      </w:r>
    </w:p>
    <w:p w:rsidR="00960CA7" w:rsidRPr="00F212B6" w:rsidRDefault="00960CA7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D53758">
        <w:rPr>
          <w:sz w:val="20"/>
        </w:rPr>
        <w:t>При рассмотрении споров в суде переписка Сторон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ЭДО, или день доставки в случае отправления корреспонденции с курьером.</w:t>
      </w:r>
    </w:p>
    <w:p w:rsidR="00960CA7" w:rsidRPr="00F212B6" w:rsidRDefault="00960CA7" w:rsidP="00960CA7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F212B6">
        <w:rPr>
          <w:sz w:val="20"/>
        </w:rPr>
        <w:t xml:space="preserve">Подписание Заказчиком настоящего Договора и приложений к нему, в том числе Перечня </w:t>
      </w:r>
      <w:r w:rsidR="000E551A" w:rsidRPr="000E551A">
        <w:rPr>
          <w:sz w:val="20"/>
        </w:rPr>
        <w:t>услуг</w:t>
      </w:r>
      <w:r w:rsidRPr="00F212B6">
        <w:rPr>
          <w:sz w:val="20"/>
        </w:rPr>
        <w:t>, подтверждает его согласие с нижеследующими фактами и условиями:</w:t>
      </w:r>
    </w:p>
    <w:p w:rsidR="00960CA7" w:rsidRPr="00F212B6" w:rsidRDefault="00960CA7" w:rsidP="00960CA7">
      <w:pPr>
        <w:pStyle w:val="a"/>
        <w:numPr>
          <w:ilvl w:val="0"/>
          <w:numId w:val="27"/>
        </w:numPr>
        <w:spacing w:before="0"/>
        <w:ind w:left="993"/>
        <w:rPr>
          <w:sz w:val="20"/>
        </w:rPr>
      </w:pPr>
      <w:r w:rsidRPr="00F212B6">
        <w:rPr>
          <w:sz w:val="20"/>
        </w:rPr>
        <w:t xml:space="preserve">Заказчику разъяснены все положения настоящего Перечня </w:t>
      </w:r>
      <w:r w:rsidR="00BD69E2" w:rsidRPr="00BD69E2">
        <w:rPr>
          <w:sz w:val="20"/>
        </w:rPr>
        <w:t>услуг</w:t>
      </w:r>
      <w:r w:rsidRPr="00F212B6">
        <w:rPr>
          <w:sz w:val="20"/>
        </w:rPr>
        <w:t>;</w:t>
      </w:r>
    </w:p>
    <w:p w:rsidR="00960CA7" w:rsidRPr="00F212B6" w:rsidRDefault="00960CA7" w:rsidP="00960CA7">
      <w:pPr>
        <w:pStyle w:val="a"/>
        <w:numPr>
          <w:ilvl w:val="0"/>
          <w:numId w:val="27"/>
        </w:numPr>
        <w:spacing w:before="0"/>
        <w:ind w:left="993"/>
        <w:rPr>
          <w:sz w:val="20"/>
        </w:rPr>
      </w:pPr>
      <w:r w:rsidRPr="00F212B6">
        <w:rPr>
          <w:sz w:val="20"/>
        </w:rPr>
        <w:t xml:space="preserve">Заказчик согласен со всеми положениями настоящего Перечня </w:t>
      </w:r>
      <w:r w:rsidR="00BD69E2" w:rsidRPr="00BD69E2">
        <w:rPr>
          <w:sz w:val="20"/>
        </w:rPr>
        <w:t>услуг</w:t>
      </w:r>
    </w:p>
    <w:p w:rsidR="00960CA7" w:rsidRPr="00F212B6" w:rsidRDefault="00960CA7" w:rsidP="00960CA7">
      <w:pPr>
        <w:pStyle w:val="a"/>
        <w:numPr>
          <w:ilvl w:val="0"/>
          <w:numId w:val="27"/>
        </w:numPr>
        <w:spacing w:before="0"/>
        <w:ind w:left="993"/>
        <w:rPr>
          <w:sz w:val="20"/>
        </w:rPr>
      </w:pPr>
      <w:r w:rsidRPr="00F212B6">
        <w:rPr>
          <w:sz w:val="20"/>
        </w:rPr>
        <w:t>Заказчик не вправе требовать от Исполнителя в рамках теку</w:t>
      </w:r>
      <w:r w:rsidR="00961CB5">
        <w:rPr>
          <w:sz w:val="20"/>
        </w:rPr>
        <w:t xml:space="preserve">щего Договора </w:t>
      </w:r>
      <w:r w:rsidR="00BD69E2">
        <w:rPr>
          <w:sz w:val="20"/>
        </w:rPr>
        <w:t>оказания услуг</w:t>
      </w:r>
      <w:r w:rsidRPr="00F212B6">
        <w:rPr>
          <w:sz w:val="20"/>
        </w:rPr>
        <w:t xml:space="preserve">, не описанных в настоящем Перечне </w:t>
      </w:r>
      <w:r w:rsidR="00BD69E2" w:rsidRPr="00BD69E2">
        <w:rPr>
          <w:sz w:val="20"/>
        </w:rPr>
        <w:t>услуг</w:t>
      </w:r>
      <w:r w:rsidRPr="00F212B6">
        <w:rPr>
          <w:sz w:val="20"/>
        </w:rPr>
        <w:t>;</w:t>
      </w:r>
    </w:p>
    <w:p w:rsidR="00960CA7" w:rsidRPr="00F212B6" w:rsidRDefault="00960CA7" w:rsidP="00960CA7">
      <w:pPr>
        <w:pStyle w:val="a"/>
        <w:numPr>
          <w:ilvl w:val="0"/>
          <w:numId w:val="27"/>
        </w:numPr>
        <w:spacing w:before="0"/>
        <w:ind w:left="993"/>
        <w:rPr>
          <w:sz w:val="20"/>
        </w:rPr>
      </w:pPr>
      <w:r w:rsidRPr="00F212B6">
        <w:rPr>
          <w:sz w:val="20"/>
        </w:rPr>
        <w:t xml:space="preserve">Заказчик не вправе требовать от Исполнителя соблюдения каких-либо форматов и стандартов, если это прямо не указано в настоящем Перечне </w:t>
      </w:r>
      <w:r w:rsidR="00BD69E2" w:rsidRPr="00BD69E2">
        <w:rPr>
          <w:sz w:val="20"/>
        </w:rPr>
        <w:t>услуг</w:t>
      </w:r>
      <w:r w:rsidRPr="00F212B6">
        <w:rPr>
          <w:sz w:val="20"/>
        </w:rPr>
        <w:t>;</w:t>
      </w:r>
    </w:p>
    <w:p w:rsidR="00960CA7" w:rsidRDefault="00960CA7" w:rsidP="00960CA7">
      <w:pPr>
        <w:pStyle w:val="a"/>
        <w:numPr>
          <w:ilvl w:val="0"/>
          <w:numId w:val="27"/>
        </w:numPr>
        <w:spacing w:before="0"/>
        <w:ind w:left="993"/>
        <w:rPr>
          <w:sz w:val="20"/>
        </w:rPr>
      </w:pPr>
      <w:r w:rsidRPr="00F212B6">
        <w:rPr>
          <w:sz w:val="20"/>
        </w:rPr>
        <w:t xml:space="preserve">В рамках текущего Договора Заказчик не вправе требовать от Исполнителя переработки полученной системы, равно как и любых его модулей и подсистем, мотивируя это требование неоднозначностью прочтения Перечня </w:t>
      </w:r>
      <w:r w:rsidR="00BD69E2" w:rsidRPr="00BD69E2">
        <w:rPr>
          <w:sz w:val="20"/>
        </w:rPr>
        <w:t>услуг</w:t>
      </w:r>
      <w:r w:rsidRPr="00F212B6">
        <w:rPr>
          <w:sz w:val="20"/>
        </w:rPr>
        <w:t>.</w:t>
      </w:r>
    </w:p>
    <w:p w:rsidR="007B0090" w:rsidRPr="00065D36" w:rsidRDefault="000B4FC8" w:rsidP="007B0090">
      <w:pPr>
        <w:pStyle w:val="a"/>
        <w:numPr>
          <w:ilvl w:val="1"/>
          <w:numId w:val="18"/>
        </w:numPr>
        <w:spacing w:before="0"/>
        <w:rPr>
          <w:sz w:val="20"/>
        </w:rPr>
      </w:pPr>
      <w:r w:rsidRPr="00233018">
        <w:rPr>
          <w:sz w:val="20"/>
        </w:rPr>
        <w:t xml:space="preserve">Исполнитель </w:t>
      </w:r>
      <w:r w:rsidR="00BD69E2">
        <w:rPr>
          <w:sz w:val="20"/>
        </w:rPr>
        <w:t xml:space="preserve">оказывает услуги </w:t>
      </w:r>
      <w:r w:rsidRPr="00233018">
        <w:rPr>
          <w:sz w:val="20"/>
        </w:rPr>
        <w:t xml:space="preserve">по настоящему Договору </w:t>
      </w:r>
      <w:r>
        <w:rPr>
          <w:sz w:val="20"/>
        </w:rPr>
        <w:t>при наличии у Заказчика</w:t>
      </w:r>
      <w:r w:rsidRPr="00860755">
        <w:rPr>
          <w:sz w:val="20"/>
        </w:rPr>
        <w:t xml:space="preserve"> действующих прав пользования </w:t>
      </w:r>
      <w:r>
        <w:rPr>
          <w:sz w:val="20"/>
        </w:rPr>
        <w:t xml:space="preserve">на </w:t>
      </w:r>
      <w:r w:rsidRPr="00860755">
        <w:rPr>
          <w:sz w:val="20"/>
        </w:rPr>
        <w:t xml:space="preserve">1С: Комплект поддержки </w:t>
      </w:r>
      <w:r>
        <w:rPr>
          <w:sz w:val="20"/>
        </w:rPr>
        <w:t>(далее 1С</w:t>
      </w:r>
      <w:proofErr w:type="gramStart"/>
      <w:r>
        <w:rPr>
          <w:sz w:val="20"/>
        </w:rPr>
        <w:t>:К</w:t>
      </w:r>
      <w:proofErr w:type="gramEnd"/>
      <w:r>
        <w:rPr>
          <w:sz w:val="20"/>
        </w:rPr>
        <w:t xml:space="preserve">П), если для программного </w:t>
      </w:r>
      <w:r w:rsidR="00EB4684">
        <w:rPr>
          <w:sz w:val="20"/>
        </w:rPr>
        <w:t>обеспечения</w:t>
      </w:r>
      <w:r>
        <w:rPr>
          <w:sz w:val="20"/>
        </w:rPr>
        <w:t xml:space="preserve"> является обязательным наличие 1С:КП.</w:t>
      </w:r>
      <w:r w:rsidRPr="00860755">
        <w:rPr>
          <w:sz w:val="20"/>
        </w:rPr>
        <w:t xml:space="preserve"> </w:t>
      </w:r>
      <w:r w:rsidRPr="00065D36">
        <w:rPr>
          <w:sz w:val="20"/>
        </w:rPr>
        <w:t xml:space="preserve">Заказчик вправе самостоятельно проверить </w:t>
      </w:r>
      <w:r>
        <w:rPr>
          <w:sz w:val="20"/>
        </w:rPr>
        <w:t>является ли обязательным наличие 1С</w:t>
      </w:r>
      <w:proofErr w:type="gramStart"/>
      <w:r>
        <w:rPr>
          <w:sz w:val="20"/>
        </w:rPr>
        <w:t>:К</w:t>
      </w:r>
      <w:proofErr w:type="gramEnd"/>
      <w:r>
        <w:rPr>
          <w:sz w:val="20"/>
        </w:rPr>
        <w:t xml:space="preserve">П </w:t>
      </w:r>
      <w:r w:rsidRPr="00065D36">
        <w:rPr>
          <w:sz w:val="20"/>
        </w:rPr>
        <w:t xml:space="preserve">по адресу: </w:t>
      </w:r>
      <w:hyperlink r:id="rId7" w:history="1">
        <w:r w:rsidRPr="00065D36">
          <w:rPr>
            <w:sz w:val="20"/>
          </w:rPr>
          <w:t>http://www.1c.ru/rus/support/its/its.htm</w:t>
        </w:r>
      </w:hyperlink>
      <w:r>
        <w:rPr>
          <w:sz w:val="20"/>
        </w:rPr>
        <w:t xml:space="preserve">. В </w:t>
      </w:r>
      <w:r w:rsidRPr="00233018">
        <w:rPr>
          <w:sz w:val="20"/>
        </w:rPr>
        <w:t xml:space="preserve">случае отсутствия </w:t>
      </w:r>
      <w:r>
        <w:rPr>
          <w:sz w:val="20"/>
        </w:rPr>
        <w:t xml:space="preserve">обязательного 1С:КП </w:t>
      </w:r>
      <w:r w:rsidRPr="00233018">
        <w:rPr>
          <w:sz w:val="20"/>
        </w:rPr>
        <w:t xml:space="preserve">на момент </w:t>
      </w:r>
      <w:r w:rsidR="00BD69E2">
        <w:rPr>
          <w:sz w:val="20"/>
        </w:rPr>
        <w:t>оказания услуг</w:t>
      </w:r>
      <w:r w:rsidRPr="00233018">
        <w:rPr>
          <w:sz w:val="20"/>
        </w:rPr>
        <w:t xml:space="preserve">, Исполнитель приостанавливает </w:t>
      </w:r>
      <w:r w:rsidR="00BD69E2" w:rsidRPr="00BD69E2">
        <w:rPr>
          <w:sz w:val="20"/>
        </w:rPr>
        <w:t>оказания услуг</w:t>
      </w:r>
      <w:r w:rsidR="00BD69E2">
        <w:rPr>
          <w:sz w:val="20"/>
        </w:rPr>
        <w:t xml:space="preserve"> </w:t>
      </w:r>
      <w:r w:rsidRPr="00233018">
        <w:rPr>
          <w:sz w:val="20"/>
        </w:rPr>
        <w:t xml:space="preserve">до </w:t>
      </w:r>
      <w:r>
        <w:rPr>
          <w:sz w:val="20"/>
        </w:rPr>
        <w:t>приобретения указанных прав</w:t>
      </w:r>
      <w:r w:rsidR="007B0090" w:rsidRPr="00065D36">
        <w:rPr>
          <w:sz w:val="20"/>
        </w:rPr>
        <w:t>.</w:t>
      </w:r>
    </w:p>
    <w:p w:rsidR="00960CA7" w:rsidRPr="00E75F1A" w:rsidRDefault="00960CA7" w:rsidP="00960CA7">
      <w:pPr>
        <w:pStyle w:val="111"/>
        <w:rPr>
          <w:lang w:val="ru-RU"/>
        </w:rPr>
      </w:pPr>
      <w:r w:rsidRPr="00E75F1A">
        <w:lastRenderedPageBreak/>
        <w:t>VII</w:t>
      </w:r>
      <w:r w:rsidRPr="00E75F1A">
        <w:rPr>
          <w:lang w:val="ru-RU"/>
        </w:rPr>
        <w:t>. СРОК ДЕЙСТВИЯ ДОГОВОРА</w:t>
      </w:r>
    </w:p>
    <w:p w:rsidR="0071684C" w:rsidRPr="00E75F1A" w:rsidRDefault="0033408C" w:rsidP="00960CA7">
      <w:pPr>
        <w:pStyle w:val="a"/>
        <w:numPr>
          <w:ilvl w:val="1"/>
          <w:numId w:val="16"/>
        </w:numPr>
        <w:spacing w:before="0"/>
        <w:ind w:left="578" w:hanging="578"/>
        <w:rPr>
          <w:sz w:val="20"/>
        </w:rPr>
      </w:pPr>
      <w:r w:rsidRPr="00E75F1A">
        <w:rPr>
          <w:sz w:val="20"/>
        </w:rPr>
        <w:t>Договор</w:t>
      </w:r>
      <w:r w:rsidR="0071684C" w:rsidRPr="00E75F1A">
        <w:rPr>
          <w:sz w:val="20"/>
        </w:rPr>
        <w:t xml:space="preserve"> вступает в силу со дня его заключения и действует до 31 декабря  2026 года. Окончание срока действия Контракта влечет прекращение взаимных обязатель</w:t>
      </w:r>
      <w:proofErr w:type="gramStart"/>
      <w:r w:rsidR="0071684C" w:rsidRPr="00E75F1A">
        <w:rPr>
          <w:sz w:val="20"/>
        </w:rPr>
        <w:t>ств Ст</w:t>
      </w:r>
      <w:proofErr w:type="gramEnd"/>
      <w:r w:rsidR="0071684C" w:rsidRPr="00E75F1A">
        <w:rPr>
          <w:sz w:val="20"/>
        </w:rPr>
        <w:t>орон по Контракту, за исключением гарантийных обязательств.</w:t>
      </w:r>
    </w:p>
    <w:p w:rsidR="00960CA7" w:rsidRPr="00A85985" w:rsidRDefault="00960CA7" w:rsidP="00960CA7">
      <w:pPr>
        <w:pStyle w:val="a"/>
        <w:numPr>
          <w:ilvl w:val="1"/>
          <w:numId w:val="16"/>
        </w:numPr>
        <w:spacing w:before="0"/>
        <w:ind w:left="578" w:hanging="578"/>
        <w:rPr>
          <w:sz w:val="20"/>
        </w:rPr>
      </w:pPr>
      <w:r w:rsidRPr="00E75F1A">
        <w:rPr>
          <w:sz w:val="20"/>
        </w:rPr>
        <w:t xml:space="preserve">Настоящий </w:t>
      </w:r>
      <w:proofErr w:type="gramStart"/>
      <w:r w:rsidRPr="00E75F1A">
        <w:rPr>
          <w:b/>
          <w:sz w:val="20"/>
        </w:rPr>
        <w:t>договор</w:t>
      </w:r>
      <w:proofErr w:type="gramEnd"/>
      <w:r w:rsidRPr="00E75F1A">
        <w:rPr>
          <w:sz w:val="20"/>
        </w:rPr>
        <w:t xml:space="preserve"> может быть расторгнут по взаимному согласованию </w:t>
      </w:r>
      <w:r w:rsidRPr="00E75F1A">
        <w:rPr>
          <w:b/>
          <w:sz w:val="20"/>
        </w:rPr>
        <w:t>Сторон</w:t>
      </w:r>
      <w:r w:rsidRPr="00E75F1A">
        <w:rPr>
          <w:sz w:val="20"/>
        </w:rPr>
        <w:t xml:space="preserve"> с письменным уведомлением не менее чем за один месяц, либо в порядке</w:t>
      </w:r>
      <w:r w:rsidRPr="00A85985">
        <w:rPr>
          <w:sz w:val="20"/>
        </w:rPr>
        <w:t xml:space="preserve">, установленном действующим гражданским законодательством. При этом </w:t>
      </w:r>
      <w:r w:rsidRPr="00A85985">
        <w:rPr>
          <w:b/>
          <w:bCs/>
          <w:sz w:val="20"/>
        </w:rPr>
        <w:t>Стороны</w:t>
      </w:r>
      <w:r w:rsidRPr="00A85985">
        <w:rPr>
          <w:sz w:val="20"/>
        </w:rPr>
        <w:t xml:space="preserve"> обязаны погасить все задолженности друг перед другом в течение 3-х дней после даты окончания договора.</w:t>
      </w:r>
    </w:p>
    <w:p w:rsidR="00960CA7" w:rsidRPr="00EE29D6" w:rsidRDefault="00960CA7" w:rsidP="00960CA7">
      <w:pPr>
        <w:pStyle w:val="a"/>
        <w:numPr>
          <w:ilvl w:val="0"/>
          <w:numId w:val="0"/>
        </w:numPr>
      </w:pPr>
    </w:p>
    <w:p w:rsidR="00960CA7" w:rsidRDefault="00960CA7" w:rsidP="00960CA7">
      <w:pPr>
        <w:pStyle w:val="3"/>
        <w:numPr>
          <w:ilvl w:val="0"/>
          <w:numId w:val="0"/>
        </w:numPr>
        <w:rPr>
          <w:i w:val="0"/>
          <w:kern w:val="32"/>
        </w:rPr>
      </w:pPr>
      <w:bookmarkStart w:id="7" w:name="_Toc150073746"/>
      <w:r w:rsidRPr="001140B4">
        <w:rPr>
          <w:i w:val="0"/>
          <w:kern w:val="32"/>
        </w:rPr>
        <w:t>ЮРИДИЧЕСКИЕ АДРЕСА СТОРОН И ПЛАТЕЖНЫЕ РЕКВИЗИТЫ</w:t>
      </w:r>
      <w:bookmarkEnd w:id="7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/>
      </w:tblPr>
      <w:tblGrid>
        <w:gridCol w:w="1985"/>
        <w:gridCol w:w="4110"/>
        <w:gridCol w:w="4111"/>
      </w:tblGrid>
      <w:tr w:rsidR="00960CA7" w:rsidRPr="00902A23" w:rsidTr="00037B04">
        <w:tc>
          <w:tcPr>
            <w:tcW w:w="1985" w:type="dxa"/>
            <w:shd w:val="clear" w:color="auto" w:fill="D9D9D9"/>
          </w:tcPr>
          <w:p w:rsidR="00960CA7" w:rsidRPr="00902A23" w:rsidRDefault="00960CA7" w:rsidP="00037B04">
            <w:pPr>
              <w:rPr>
                <w:b/>
                <w:sz w:val="20"/>
                <w:szCs w:val="20"/>
                <w:lang w:eastAsia="ru-RU"/>
              </w:rPr>
            </w:pPr>
            <w:r w:rsidRPr="00902A23">
              <w:rPr>
                <w:b/>
                <w:sz w:val="20"/>
                <w:szCs w:val="20"/>
                <w:lang w:eastAsia="ru-RU"/>
              </w:rPr>
              <w:t>Реквизит</w:t>
            </w:r>
          </w:p>
        </w:tc>
        <w:tc>
          <w:tcPr>
            <w:tcW w:w="4110" w:type="dxa"/>
            <w:shd w:val="clear" w:color="auto" w:fill="D9D9D9"/>
          </w:tcPr>
          <w:p w:rsidR="00960CA7" w:rsidRPr="00902A23" w:rsidRDefault="00960CA7" w:rsidP="00037B04">
            <w:pPr>
              <w:rPr>
                <w:b/>
                <w:sz w:val="20"/>
                <w:szCs w:val="20"/>
                <w:lang w:eastAsia="ru-RU"/>
              </w:rPr>
            </w:pPr>
            <w:r w:rsidRPr="00902A23">
              <w:rPr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4111" w:type="dxa"/>
            <w:shd w:val="clear" w:color="auto" w:fill="D9D9D9"/>
          </w:tcPr>
          <w:p w:rsidR="00960CA7" w:rsidRPr="00902A23" w:rsidRDefault="00960CA7" w:rsidP="00037B04">
            <w:pPr>
              <w:rPr>
                <w:b/>
                <w:sz w:val="20"/>
                <w:szCs w:val="20"/>
                <w:lang w:eastAsia="ru-RU"/>
              </w:rPr>
            </w:pPr>
            <w:r w:rsidRPr="00902A23">
              <w:rPr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960CA7" w:rsidRPr="00902A23" w:rsidTr="00E75F1A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75F1A" w:rsidRPr="0012248B" w:rsidRDefault="00E75F1A" w:rsidP="00E75F1A">
            <w:pPr>
              <w:pStyle w:val="1"/>
              <w:rPr>
                <w:sz w:val="18"/>
                <w:szCs w:val="18"/>
              </w:rPr>
            </w:pPr>
            <w:r w:rsidRPr="0012248B">
              <w:rPr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gramStart"/>
            <w:r w:rsidRPr="0012248B">
              <w:rPr>
                <w:sz w:val="18"/>
                <w:szCs w:val="18"/>
              </w:rPr>
              <w:t>сердечно-сосудистой</w:t>
            </w:r>
            <w:proofErr w:type="gramEnd"/>
            <w:r w:rsidRPr="0012248B">
              <w:rPr>
                <w:sz w:val="18"/>
                <w:szCs w:val="18"/>
              </w:rPr>
              <w:t xml:space="preserve"> хирургии» Министерства здравоохранения Российской Федерации (г. Пенза)</w:t>
            </w:r>
          </w:p>
          <w:p w:rsidR="00960CA7" w:rsidRPr="0012248B" w:rsidRDefault="00960CA7" w:rsidP="00037B04">
            <w:pPr>
              <w:rPr>
                <w:sz w:val="18"/>
                <w:szCs w:val="18"/>
                <w:lang w:eastAsia="ru-RU"/>
              </w:rPr>
            </w:pPr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ИНН / КПП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F34CEB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18"/>
                <w:szCs w:val="18"/>
                <w:lang w:eastAsia="ru-RU"/>
              </w:rPr>
            </w:pPr>
            <w:bookmarkStart w:id="8" w:name="СемКонтрагентИНН"/>
            <w:r w:rsidRPr="0012248B">
              <w:rPr>
                <w:b w:val="0"/>
                <w:bCs w:val="0"/>
                <w:i w:val="0"/>
                <w:iCs w:val="0"/>
                <w:sz w:val="18"/>
                <w:szCs w:val="18"/>
                <w:lang w:eastAsia="ru-RU"/>
              </w:rPr>
              <w:t>5835075661</w:t>
            </w:r>
            <w:bookmarkEnd w:id="8"/>
            <w:r w:rsidR="00960CA7" w:rsidRPr="0012248B">
              <w:rPr>
                <w:b w:val="0"/>
                <w:bCs w:val="0"/>
                <w:i w:val="0"/>
                <w:iCs w:val="0"/>
                <w:sz w:val="18"/>
                <w:szCs w:val="18"/>
                <w:lang w:eastAsia="ru-RU"/>
              </w:rPr>
              <w:t xml:space="preserve"> / </w:t>
            </w:r>
            <w:r w:rsidR="001C3F04" w:rsidRPr="0012248B">
              <w:rPr>
                <w:b w:val="0"/>
                <w:bCs w:val="0"/>
                <w:i w:val="0"/>
                <w:iCs w:val="0"/>
                <w:sz w:val="18"/>
                <w:szCs w:val="18"/>
                <w:lang w:eastAsia="ru-RU"/>
              </w:rPr>
              <w:t>583501001</w:t>
            </w:r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F34CEB" w:rsidP="00037B04">
            <w:pPr>
              <w:rPr>
                <w:sz w:val="18"/>
                <w:szCs w:val="18"/>
                <w:lang w:eastAsia="ru-RU"/>
              </w:rPr>
            </w:pPr>
            <w:bookmarkStart w:id="9" w:name="СемКонтрагентЮ_Адрес"/>
            <w:r w:rsidRPr="0012248B">
              <w:rPr>
                <w:sz w:val="18"/>
                <w:szCs w:val="18"/>
                <w:lang w:eastAsia="ru-RU"/>
              </w:rPr>
              <w:t xml:space="preserve">440071, Пензенская </w:t>
            </w:r>
            <w:proofErr w:type="spellStart"/>
            <w:proofErr w:type="gramStart"/>
            <w:r w:rsidRPr="0012248B">
              <w:rPr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2248B">
              <w:rPr>
                <w:sz w:val="18"/>
                <w:szCs w:val="18"/>
                <w:lang w:eastAsia="ru-RU"/>
              </w:rPr>
              <w:t>, г. Пенза, ул. Стасова, дом № 6</w:t>
            </w:r>
            <w:bookmarkEnd w:id="9"/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Фактический адрес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F34CEB" w:rsidP="00037B04">
            <w:pPr>
              <w:rPr>
                <w:sz w:val="18"/>
                <w:szCs w:val="18"/>
                <w:lang w:eastAsia="ru-RU"/>
              </w:rPr>
            </w:pPr>
            <w:bookmarkStart w:id="10" w:name="СемКонтрагентФ_Адрес"/>
            <w:r w:rsidRPr="0012248B">
              <w:rPr>
                <w:sz w:val="18"/>
                <w:szCs w:val="18"/>
                <w:lang w:eastAsia="ru-RU"/>
              </w:rPr>
              <w:t xml:space="preserve">440071, Пензенская </w:t>
            </w:r>
            <w:proofErr w:type="spellStart"/>
            <w:proofErr w:type="gramStart"/>
            <w:r w:rsidRPr="0012248B">
              <w:rPr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2248B">
              <w:rPr>
                <w:sz w:val="18"/>
                <w:szCs w:val="18"/>
                <w:lang w:eastAsia="ru-RU"/>
              </w:rPr>
              <w:t>, г. Пенза, ул. Стасова, дом № 6</w:t>
            </w:r>
            <w:bookmarkEnd w:id="10"/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Банк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E75F1A" w:rsidP="00E75F1A">
            <w:pPr>
              <w:pStyle w:val="1"/>
              <w:rPr>
                <w:sz w:val="18"/>
                <w:szCs w:val="18"/>
                <w:lang w:eastAsia="ru-RU"/>
              </w:rPr>
            </w:pPr>
            <w:r w:rsidRPr="0012248B">
              <w:rPr>
                <w:sz w:val="18"/>
                <w:szCs w:val="18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E75F1A" w:rsidRPr="0012248B" w:rsidRDefault="00E75F1A" w:rsidP="00E75F1A">
            <w:pPr>
              <w:pStyle w:val="af1"/>
              <w:rPr>
                <w:sz w:val="18"/>
                <w:szCs w:val="18"/>
              </w:rPr>
            </w:pPr>
            <w:r w:rsidRPr="0012248B">
              <w:rPr>
                <w:sz w:val="18"/>
                <w:szCs w:val="18"/>
              </w:rPr>
              <w:t>Получатель: УФК по Нижегородской (ФГБУ «ФЦССХ» Минздрава России (г. Пенза), л/с 20556Х02790; 22556Х02790)</w:t>
            </w:r>
          </w:p>
          <w:p w:rsidR="00E75F1A" w:rsidRPr="0012248B" w:rsidRDefault="00E75F1A" w:rsidP="00E75F1A">
            <w:pPr>
              <w:pStyle w:val="a2"/>
              <w:rPr>
                <w:sz w:val="18"/>
                <w:szCs w:val="18"/>
                <w:lang w:val="nb-NO" w:eastAsia="ru-RU"/>
              </w:rPr>
            </w:pPr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Расчетный счет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E75F1A" w:rsidP="00037B04">
            <w:pPr>
              <w:rPr>
                <w:sz w:val="18"/>
                <w:szCs w:val="18"/>
                <w:lang w:eastAsia="ru-RU"/>
              </w:rPr>
            </w:pPr>
            <w:r w:rsidRPr="0012248B">
              <w:rPr>
                <w:sz w:val="18"/>
                <w:szCs w:val="18"/>
              </w:rPr>
              <w:t>КС (</w:t>
            </w:r>
            <w:proofErr w:type="spellStart"/>
            <w:proofErr w:type="gramStart"/>
            <w:r w:rsidRPr="0012248B">
              <w:rPr>
                <w:sz w:val="18"/>
                <w:szCs w:val="18"/>
              </w:rPr>
              <w:t>р</w:t>
            </w:r>
            <w:proofErr w:type="spellEnd"/>
            <w:proofErr w:type="gramEnd"/>
            <w:r w:rsidRPr="0012248B">
              <w:rPr>
                <w:sz w:val="18"/>
                <w:szCs w:val="18"/>
              </w:rPr>
              <w:t>/с) 03214643000000013238</w:t>
            </w:r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КОР. СЧЕТ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E75F1A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18"/>
                <w:szCs w:val="18"/>
                <w:lang w:eastAsia="ru-RU"/>
              </w:rPr>
            </w:pPr>
            <w:r w:rsidRPr="0012248B">
              <w:rPr>
                <w:b w:val="0"/>
                <w:i w:val="0"/>
                <w:sz w:val="18"/>
                <w:szCs w:val="18"/>
              </w:rPr>
              <w:t>ЕКС (кс) 40102810745370000024</w:t>
            </w:r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4110" w:type="dxa"/>
          </w:tcPr>
          <w:p w:rsidR="00960CA7" w:rsidRPr="00B53BA8" w:rsidRDefault="00960CA7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E75F1A" w:rsidP="00037B04">
            <w:pPr>
              <w:pStyle w:val="3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  <w:i w:val="0"/>
                <w:iCs w:val="0"/>
                <w:sz w:val="18"/>
                <w:szCs w:val="18"/>
                <w:lang w:eastAsia="ru-RU"/>
              </w:rPr>
            </w:pPr>
            <w:r w:rsidRPr="0012248B">
              <w:rPr>
                <w:b w:val="0"/>
                <w:i w:val="0"/>
                <w:sz w:val="18"/>
                <w:szCs w:val="18"/>
              </w:rPr>
              <w:t>012202102</w:t>
            </w:r>
          </w:p>
        </w:tc>
      </w:tr>
      <w:tr w:rsidR="00960CA7" w:rsidRPr="00902A23" w:rsidTr="00037B04">
        <w:tc>
          <w:tcPr>
            <w:tcW w:w="1985" w:type="dxa"/>
          </w:tcPr>
          <w:p w:rsidR="00960CA7" w:rsidRPr="00B53BA8" w:rsidRDefault="00960CA7" w:rsidP="00037B04">
            <w:pPr>
              <w:rPr>
                <w:sz w:val="20"/>
                <w:szCs w:val="20"/>
                <w:lang w:eastAsia="ru-RU"/>
              </w:rPr>
            </w:pPr>
            <w:r w:rsidRPr="00B53BA8">
              <w:rPr>
                <w:sz w:val="20"/>
                <w:szCs w:val="20"/>
                <w:lang w:eastAsia="ru-RU"/>
              </w:rPr>
              <w:t xml:space="preserve">Телефон, факс, интернет, </w:t>
            </w:r>
            <w:proofErr w:type="spellStart"/>
            <w:r w:rsidRPr="00B53BA8">
              <w:rPr>
                <w:sz w:val="20"/>
                <w:szCs w:val="20"/>
                <w:lang w:eastAsia="ru-RU"/>
              </w:rPr>
              <w:t>e-mail</w:t>
            </w:r>
            <w:proofErr w:type="spellEnd"/>
          </w:p>
        </w:tc>
        <w:tc>
          <w:tcPr>
            <w:tcW w:w="4110" w:type="dxa"/>
          </w:tcPr>
          <w:p w:rsidR="00960CA7" w:rsidRPr="00961908" w:rsidRDefault="00960CA7" w:rsidP="0061053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960CA7" w:rsidRPr="0012248B" w:rsidRDefault="0012248B" w:rsidP="00037B04">
            <w:pPr>
              <w:pStyle w:val="a2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12248B">
              <w:rPr>
                <w:sz w:val="18"/>
                <w:szCs w:val="18"/>
                <w:lang w:eastAsia="ru-RU"/>
              </w:rPr>
              <w:t>(8412) 234620, бухгалтерия (8412) 234641</w:t>
            </w:r>
          </w:p>
        </w:tc>
      </w:tr>
    </w:tbl>
    <w:p w:rsidR="00960CA7" w:rsidRPr="00DF6E9B" w:rsidRDefault="00960CA7" w:rsidP="00960CA7">
      <w:pPr>
        <w:pStyle w:val="13"/>
        <w:spacing w:before="0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103"/>
        <w:gridCol w:w="5103"/>
      </w:tblGrid>
      <w:tr w:rsidR="00960CA7" w:rsidRPr="00652063" w:rsidTr="00037B04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0CA7" w:rsidRPr="00652063" w:rsidRDefault="00960CA7" w:rsidP="00037B04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60CA7" w:rsidRPr="00652063" w:rsidRDefault="00960CA7" w:rsidP="00037B04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</w:tr>
      <w:tr w:rsidR="00960CA7" w:rsidRPr="00652063" w:rsidTr="00037B04">
        <w:tc>
          <w:tcPr>
            <w:tcW w:w="510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60CA7" w:rsidRPr="00F22C81" w:rsidRDefault="00960CA7" w:rsidP="00037B04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960CA7" w:rsidRPr="00F22C81" w:rsidRDefault="00E75F1A" w:rsidP="00037B04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Главный врач</w:t>
            </w:r>
          </w:p>
        </w:tc>
      </w:tr>
      <w:tr w:rsidR="00960CA7" w:rsidRPr="00652063" w:rsidTr="00037B04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960CA7" w:rsidRPr="00652063" w:rsidRDefault="00960CA7" w:rsidP="00037B04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60CA7" w:rsidRPr="00F22C81" w:rsidRDefault="00960CA7" w:rsidP="00E75F1A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 w:rsidRPr="00F22C81">
              <w:rPr>
                <w:sz w:val="20"/>
              </w:rPr>
              <w:t>___________________________</w:t>
            </w:r>
            <w:r w:rsidR="00E75F1A">
              <w:rPr>
                <w:sz w:val="20"/>
              </w:rPr>
              <w:t>В.В. Базылев</w:t>
            </w:r>
          </w:p>
        </w:tc>
      </w:tr>
      <w:tr w:rsidR="00960CA7" w:rsidRPr="00652063" w:rsidTr="00037B04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960CA7" w:rsidRPr="00652063" w:rsidRDefault="00885547" w:rsidP="00037B04">
            <w:pPr>
              <w:pStyle w:val="13"/>
              <w:tabs>
                <w:tab w:val="right" w:pos="9639"/>
              </w:tabs>
              <w:rPr>
                <w:sz w:val="20"/>
              </w:rPr>
            </w:pPr>
            <w:bookmarkStart w:id="11" w:name="СемДатаДоговора2"/>
            <w:r>
              <w:rPr>
                <w:sz w:val="20"/>
              </w:rPr>
              <w:t>«__»</w:t>
            </w:r>
            <w:r w:rsidR="00F34CEB">
              <w:rPr>
                <w:sz w:val="20"/>
              </w:rPr>
              <w:t xml:space="preserve"> </w:t>
            </w:r>
            <w:r>
              <w:rPr>
                <w:sz w:val="20"/>
              </w:rPr>
              <w:t>__________</w:t>
            </w:r>
            <w:r w:rsidR="00F34CEB">
              <w:rPr>
                <w:sz w:val="20"/>
              </w:rPr>
              <w:t xml:space="preserve"> 2026 г.</w:t>
            </w:r>
            <w:bookmarkEnd w:id="11"/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60CA7" w:rsidRPr="00652063" w:rsidRDefault="00885547" w:rsidP="00037B04">
            <w:pPr>
              <w:pStyle w:val="13"/>
              <w:tabs>
                <w:tab w:val="right" w:pos="9639"/>
              </w:tabs>
              <w:rPr>
                <w:sz w:val="20"/>
              </w:rPr>
            </w:pPr>
            <w:r>
              <w:rPr>
                <w:sz w:val="20"/>
              </w:rPr>
              <w:t>«__» __________ 2026 г.</w:t>
            </w:r>
          </w:p>
        </w:tc>
      </w:tr>
      <w:tr w:rsidR="00960CA7" w:rsidRPr="00652063" w:rsidTr="00037B04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0CA7" w:rsidRPr="00652063" w:rsidRDefault="00960CA7" w:rsidP="00037B04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960CA7" w:rsidRPr="00652063" w:rsidRDefault="00960CA7" w:rsidP="00037B04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</w:tr>
    </w:tbl>
    <w:p w:rsidR="00960CA7" w:rsidRDefault="00960CA7" w:rsidP="00960CA7">
      <w:pPr>
        <w:jc w:val="right"/>
        <w:sectPr w:rsidR="00960CA7" w:rsidSect="00ED0B10">
          <w:footerReference w:type="default" r:id="rId8"/>
          <w:pgSz w:w="11906" w:h="16838"/>
          <w:pgMar w:top="567" w:right="566" w:bottom="567" w:left="1134" w:header="709" w:footer="709" w:gutter="0"/>
          <w:cols w:space="708"/>
          <w:docGrid w:linePitch="360"/>
        </w:sectPr>
      </w:pPr>
    </w:p>
    <w:p w:rsidR="00960CA7" w:rsidRDefault="00960CA7" w:rsidP="00960CA7">
      <w:pPr>
        <w:jc w:val="right"/>
      </w:pPr>
    </w:p>
    <w:p w:rsidR="00BB7C81" w:rsidRDefault="00960CA7" w:rsidP="00960CA7">
      <w:pPr>
        <w:jc w:val="right"/>
        <w:rPr>
          <w:sz w:val="20"/>
          <w:szCs w:val="20"/>
        </w:rPr>
      </w:pPr>
      <w:r w:rsidRPr="008A7BD9">
        <w:rPr>
          <w:sz w:val="20"/>
          <w:szCs w:val="20"/>
        </w:rPr>
        <w:t xml:space="preserve">Приложение №1 </w:t>
      </w:r>
    </w:p>
    <w:p w:rsidR="00BB7C81" w:rsidRPr="0093349C" w:rsidRDefault="00BB7C81" w:rsidP="00BB7C81">
      <w:pPr>
        <w:ind w:firstLine="709"/>
        <w:jc w:val="right"/>
        <w:rPr>
          <w:sz w:val="20"/>
          <w:szCs w:val="20"/>
        </w:rPr>
      </w:pPr>
      <w:r w:rsidRPr="0093349C">
        <w:rPr>
          <w:sz w:val="20"/>
          <w:szCs w:val="20"/>
        </w:rPr>
        <w:t xml:space="preserve">к договору № </w:t>
      </w:r>
      <w:r w:rsidR="00E75F1A">
        <w:rPr>
          <w:sz w:val="20"/>
          <w:szCs w:val="20"/>
        </w:rPr>
        <w:t>319-26 ЕАТ</w:t>
      </w:r>
      <w:r>
        <w:rPr>
          <w:sz w:val="18"/>
          <w:szCs w:val="18"/>
        </w:rPr>
        <w:t xml:space="preserve"> </w:t>
      </w:r>
      <w:r w:rsidRPr="0093349C">
        <w:rPr>
          <w:sz w:val="20"/>
          <w:szCs w:val="20"/>
        </w:rPr>
        <w:t xml:space="preserve">от </w:t>
      </w:r>
      <w:r w:rsidR="00885547" w:rsidRPr="00885547">
        <w:rPr>
          <w:sz w:val="18"/>
          <w:szCs w:val="18"/>
        </w:rPr>
        <w:t>«__» __________ 2026 г.</w:t>
      </w:r>
    </w:p>
    <w:p w:rsidR="00960CA7" w:rsidRPr="008A7BD9" w:rsidRDefault="00960CA7" w:rsidP="00D0038E">
      <w:pPr>
        <w:jc w:val="center"/>
        <w:rPr>
          <w:sz w:val="20"/>
          <w:szCs w:val="20"/>
        </w:rPr>
      </w:pPr>
    </w:p>
    <w:p w:rsidR="00960CA7" w:rsidRPr="00885547" w:rsidRDefault="00885547" w:rsidP="00885547">
      <w:pPr>
        <w:jc w:val="center"/>
        <w:rPr>
          <w:b/>
          <w:bCs/>
          <w:sz w:val="20"/>
          <w:szCs w:val="20"/>
        </w:rPr>
      </w:pPr>
      <w:r w:rsidRPr="00885547">
        <w:rPr>
          <w:b/>
          <w:bCs/>
          <w:sz w:val="20"/>
          <w:szCs w:val="20"/>
        </w:rPr>
        <w:t>ТЕХНИЧЕСКОЕ ЗАДАНИЕ</w:t>
      </w:r>
    </w:p>
    <w:p w:rsidR="004B6265" w:rsidRDefault="004B6265" w:rsidP="004B6265">
      <w:pPr>
        <w:ind w:firstLine="567"/>
        <w:jc w:val="center"/>
        <w:rPr>
          <w:b/>
          <w:color w:val="000000"/>
        </w:rPr>
      </w:pPr>
      <w:r w:rsidRPr="00153429">
        <w:rPr>
          <w:b/>
          <w:color w:val="000000"/>
        </w:rPr>
        <w:t xml:space="preserve">на </w:t>
      </w:r>
      <w:r>
        <w:rPr>
          <w:b/>
          <w:color w:val="000000"/>
        </w:rPr>
        <w:t xml:space="preserve">оказание услуг по </w:t>
      </w:r>
      <w:r w:rsidRPr="006C6A5F">
        <w:rPr>
          <w:b/>
          <w:color w:val="000000"/>
        </w:rPr>
        <w:t xml:space="preserve">разработке, адаптации, модификации </w:t>
      </w:r>
    </w:p>
    <w:p w:rsidR="00885547" w:rsidRPr="00896316" w:rsidRDefault="004B6265" w:rsidP="004B6265">
      <w:pPr>
        <w:jc w:val="center"/>
        <w:rPr>
          <w:b/>
          <w:color w:val="000000"/>
          <w:lang w:val="en-US"/>
        </w:rPr>
      </w:pPr>
      <w:r w:rsidRPr="006C6A5F">
        <w:rPr>
          <w:b/>
          <w:color w:val="000000"/>
        </w:rPr>
        <w:t>программ 1С</w:t>
      </w:r>
      <w:proofErr w:type="gramStart"/>
      <w:r w:rsidRPr="006C6A5F">
        <w:rPr>
          <w:b/>
          <w:color w:val="000000"/>
        </w:rPr>
        <w:t>:П</w:t>
      </w:r>
      <w:proofErr w:type="gramEnd"/>
      <w:r w:rsidRPr="006C6A5F">
        <w:rPr>
          <w:b/>
          <w:color w:val="000000"/>
        </w:rPr>
        <w:t>редприятие</w:t>
      </w:r>
    </w:p>
    <w:p w:rsidR="00D07DFA" w:rsidRDefault="00D07DFA" w:rsidP="004B6265">
      <w:pPr>
        <w:jc w:val="center"/>
        <w:rPr>
          <w:b/>
          <w:color w:val="000000"/>
        </w:rPr>
      </w:pPr>
    </w:p>
    <w:tbl>
      <w:tblPr>
        <w:tblW w:w="925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80" w:type="dxa"/>
          <w:left w:w="160" w:type="dxa"/>
          <w:bottom w:w="80" w:type="dxa"/>
          <w:right w:w="160" w:type="dxa"/>
        </w:tblCellMar>
        <w:tblLook w:val="0000"/>
      </w:tblPr>
      <w:tblGrid>
        <w:gridCol w:w="602"/>
        <w:gridCol w:w="1865"/>
        <w:gridCol w:w="1475"/>
        <w:gridCol w:w="1357"/>
        <w:gridCol w:w="1257"/>
        <w:gridCol w:w="1367"/>
        <w:gridCol w:w="1333"/>
      </w:tblGrid>
      <w:tr w:rsidR="00D07DFA" w:rsidRPr="0085557B" w:rsidTr="00D30AA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7DFA" w:rsidRPr="0085557B" w:rsidRDefault="00D07DFA" w:rsidP="00D30AA9">
            <w:pPr>
              <w:rPr>
                <w:sz w:val="20"/>
                <w:szCs w:val="20"/>
              </w:rPr>
            </w:pPr>
            <w:r w:rsidRPr="0085557B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5557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5557B">
              <w:rPr>
                <w:sz w:val="20"/>
                <w:szCs w:val="20"/>
              </w:rPr>
              <w:t>/</w:t>
            </w:r>
            <w:proofErr w:type="spellStart"/>
            <w:r w:rsidRPr="0085557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7DFA" w:rsidRPr="0085557B" w:rsidRDefault="00D07DFA" w:rsidP="00D30AA9">
            <w:pPr>
              <w:rPr>
                <w:sz w:val="20"/>
                <w:szCs w:val="20"/>
              </w:rPr>
            </w:pPr>
            <w:r w:rsidRPr="0085557B">
              <w:rPr>
                <w:sz w:val="20"/>
                <w:szCs w:val="20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7DFA" w:rsidRPr="0085557B" w:rsidRDefault="00D07DFA" w:rsidP="00D30AA9">
            <w:pPr>
              <w:rPr>
                <w:sz w:val="20"/>
                <w:szCs w:val="20"/>
              </w:rPr>
            </w:pPr>
            <w:r w:rsidRPr="0085557B">
              <w:rPr>
                <w:sz w:val="20"/>
                <w:szCs w:val="20"/>
              </w:rPr>
              <w:t>ОКПД</w:t>
            </w:r>
            <w:r>
              <w:rPr>
                <w:sz w:val="20"/>
                <w:szCs w:val="20"/>
              </w:rPr>
              <w:t xml:space="preserve"> </w:t>
            </w:r>
            <w:r w:rsidRPr="0085557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7DFA" w:rsidRPr="0085557B" w:rsidRDefault="00D07DFA" w:rsidP="00D30AA9">
            <w:pPr>
              <w:rPr>
                <w:sz w:val="20"/>
                <w:szCs w:val="20"/>
              </w:rPr>
            </w:pPr>
            <w:r w:rsidRPr="0085557B">
              <w:rPr>
                <w:sz w:val="20"/>
                <w:szCs w:val="20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7DFA" w:rsidRPr="0085557B" w:rsidRDefault="00D07DFA" w:rsidP="00D30AA9">
            <w:pPr>
              <w:rPr>
                <w:sz w:val="20"/>
                <w:szCs w:val="20"/>
              </w:rPr>
            </w:pPr>
            <w:r w:rsidRPr="0085557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7DFA" w:rsidRPr="0085557B" w:rsidRDefault="00D07DFA" w:rsidP="00D30AA9">
            <w:pPr>
              <w:rPr>
                <w:sz w:val="20"/>
                <w:szCs w:val="20"/>
              </w:rPr>
            </w:pPr>
            <w:r w:rsidRPr="0085557B">
              <w:rPr>
                <w:sz w:val="20"/>
                <w:szCs w:val="20"/>
              </w:rPr>
              <w:t xml:space="preserve">Цена за </w:t>
            </w:r>
            <w:proofErr w:type="spellStart"/>
            <w:r w:rsidRPr="0085557B">
              <w:rPr>
                <w:sz w:val="20"/>
                <w:szCs w:val="20"/>
              </w:rPr>
              <w:t>ед</w:t>
            </w:r>
            <w:proofErr w:type="gramStart"/>
            <w:r w:rsidRPr="0085557B">
              <w:rPr>
                <w:sz w:val="20"/>
                <w:szCs w:val="20"/>
              </w:rPr>
              <w:t>.и</w:t>
            </w:r>
            <w:proofErr w:type="gramEnd"/>
            <w:r w:rsidRPr="0085557B">
              <w:rPr>
                <w:sz w:val="20"/>
                <w:szCs w:val="20"/>
              </w:rPr>
              <w:t>зм</w:t>
            </w:r>
            <w:proofErr w:type="spellEnd"/>
            <w:r w:rsidRPr="0085557B">
              <w:rPr>
                <w:sz w:val="20"/>
                <w:szCs w:val="20"/>
              </w:rPr>
              <w:t>, руб., НДС не облагается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7DFA" w:rsidRPr="0085557B" w:rsidRDefault="00D07DFA" w:rsidP="00D30AA9">
            <w:pPr>
              <w:rPr>
                <w:sz w:val="20"/>
                <w:szCs w:val="20"/>
              </w:rPr>
            </w:pPr>
            <w:r w:rsidRPr="0085557B">
              <w:rPr>
                <w:sz w:val="20"/>
                <w:szCs w:val="20"/>
              </w:rPr>
              <w:t>Сумма, руб., НДС не облагается</w:t>
            </w:r>
          </w:p>
        </w:tc>
      </w:tr>
      <w:tr w:rsidR="00D07DFA" w:rsidRPr="00A178F1" w:rsidTr="00D30AA9">
        <w:trPr>
          <w:jc w:val="center"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7DFA" w:rsidRPr="00A178F1" w:rsidRDefault="00D07DFA" w:rsidP="00D30AA9">
            <w:pPr>
              <w:spacing w:line="240" w:lineRule="exact"/>
              <w:rPr>
                <w:szCs w:val="18"/>
              </w:rPr>
            </w:pPr>
            <w:r w:rsidRPr="00A178F1">
              <w:rPr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C6B6C" w:rsidRPr="006C6B6C" w:rsidRDefault="006C6B6C" w:rsidP="006C6B6C">
            <w:pPr>
              <w:rPr>
                <w:color w:val="000000"/>
              </w:rPr>
            </w:pPr>
            <w:r w:rsidRPr="006C6B6C">
              <w:rPr>
                <w:color w:val="000000"/>
              </w:rPr>
              <w:t xml:space="preserve">Оказание услуг по разработке, адаптации, модификации </w:t>
            </w:r>
          </w:p>
          <w:p w:rsidR="006C6B6C" w:rsidRPr="006C6B6C" w:rsidRDefault="004027F5" w:rsidP="006C6B6C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6C6B6C" w:rsidRPr="006C6B6C">
              <w:rPr>
                <w:color w:val="000000"/>
              </w:rPr>
              <w:t>рограмм</w:t>
            </w:r>
            <w:r>
              <w:rPr>
                <w:color w:val="000000"/>
              </w:rPr>
              <w:t xml:space="preserve">ного </w:t>
            </w:r>
            <w:r w:rsidR="006C6B6C" w:rsidRPr="006C6B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обеспечения</w:t>
            </w:r>
          </w:p>
          <w:p w:rsidR="00D07DFA" w:rsidRPr="006C6B6C" w:rsidRDefault="00D07DFA" w:rsidP="00D07DFA">
            <w:pPr>
              <w:rPr>
                <w:rFonts w:eastAsia="Courier New"/>
                <w:color w:val="000000"/>
                <w:szCs w:val="18"/>
                <w:lang w:bidi="ru-RU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7DFA" w:rsidRPr="00896316" w:rsidRDefault="00896316" w:rsidP="00D30AA9">
            <w:pPr>
              <w:spacing w:line="240" w:lineRule="exact"/>
              <w:jc w:val="center"/>
              <w:rPr>
                <w:b/>
                <w:szCs w:val="18"/>
              </w:rPr>
            </w:pPr>
            <w:r w:rsidRPr="00896316">
              <w:rPr>
                <w:rStyle w:val="afa"/>
                <w:b w:val="0"/>
                <w:color w:val="333333"/>
                <w:shd w:val="clear" w:color="auto" w:fill="FFFFFF"/>
              </w:rPr>
              <w:t>62.03.12.130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7DFA" w:rsidRPr="00A178F1" w:rsidRDefault="00D07DFA" w:rsidP="00D30AA9">
            <w:pPr>
              <w:spacing w:line="240" w:lineRule="exact"/>
              <w:jc w:val="center"/>
              <w:rPr>
                <w:szCs w:val="18"/>
              </w:rPr>
            </w:pPr>
            <w:r w:rsidRPr="00A178F1">
              <w:rPr>
                <w:szCs w:val="18"/>
              </w:rPr>
              <w:t>1</w:t>
            </w:r>
            <w:r>
              <w:rPr>
                <w:szCs w:val="18"/>
              </w:rPr>
              <w:t>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7DFA" w:rsidRPr="00A178F1" w:rsidRDefault="00D07DFA" w:rsidP="00D30AA9">
            <w:pPr>
              <w:spacing w:line="240" w:lineRule="exact"/>
              <w:jc w:val="center"/>
              <w:rPr>
                <w:szCs w:val="18"/>
              </w:rPr>
            </w:pPr>
            <w:r>
              <w:rPr>
                <w:rFonts w:eastAsia="Courier New"/>
                <w:color w:val="000000"/>
                <w:szCs w:val="18"/>
                <w:lang w:bidi="ru-RU"/>
              </w:rPr>
              <w:t>час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7DFA" w:rsidRPr="00A178F1" w:rsidRDefault="00D07DFA" w:rsidP="00D30AA9">
            <w:pPr>
              <w:spacing w:line="240" w:lineRule="exact"/>
              <w:jc w:val="center"/>
              <w:rPr>
                <w:szCs w:val="1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7DFA" w:rsidRPr="00A178F1" w:rsidRDefault="00D07DFA" w:rsidP="00D30AA9">
            <w:pPr>
              <w:spacing w:line="240" w:lineRule="exact"/>
              <w:jc w:val="center"/>
              <w:rPr>
                <w:szCs w:val="18"/>
              </w:rPr>
            </w:pPr>
          </w:p>
        </w:tc>
      </w:tr>
    </w:tbl>
    <w:p w:rsidR="00D07DFA" w:rsidRDefault="00D07DFA" w:rsidP="004B6265">
      <w:pPr>
        <w:jc w:val="center"/>
        <w:rPr>
          <w:b/>
          <w:color w:val="000000"/>
        </w:rPr>
      </w:pPr>
    </w:p>
    <w:p w:rsidR="00D07DFA" w:rsidRDefault="00D07DFA" w:rsidP="004B6265">
      <w:pPr>
        <w:jc w:val="center"/>
        <w:rPr>
          <w:bCs/>
          <w:sz w:val="20"/>
          <w:szCs w:val="20"/>
        </w:rPr>
      </w:pPr>
    </w:p>
    <w:p w:rsidR="00BD54D3" w:rsidRDefault="00BD54D3" w:rsidP="00960CA7">
      <w:pPr>
        <w:jc w:val="both"/>
        <w:rPr>
          <w:bCs/>
          <w:sz w:val="20"/>
          <w:szCs w:val="20"/>
        </w:rPr>
      </w:pP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1. Цель работ</w:t>
      </w:r>
    </w:p>
    <w:p w:rsidR="00870703" w:rsidRPr="00870703" w:rsidRDefault="00870703" w:rsidP="00870703">
      <w:p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Изучение действующих процессов планирования и исполнения закупок, планирования и учета финансово-хозяйственной деятельности Заказчика в объеме, достаточном для подготовки технического задания на проект внедрения. Результатом работ является техническое задание, содержащее функциональные требования к целевым подсистемам.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2. Предпосылки и ограничения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Целевая учетная платформа — 1С:БГУ (используется Заказчиком); закупочный контур – дополнение «Закупки» к 1С:БГУ; финансовый контур — подсистема БИТ</w:t>
      </w:r>
      <w:proofErr w:type="gramStart"/>
      <w:r w:rsidRPr="00870703">
        <w:rPr>
          <w:sz w:val="20"/>
          <w:szCs w:val="20"/>
        </w:rPr>
        <w:t>.У</w:t>
      </w:r>
      <w:proofErr w:type="gramEnd"/>
      <w:r w:rsidRPr="00870703">
        <w:rPr>
          <w:sz w:val="20"/>
          <w:szCs w:val="20"/>
        </w:rPr>
        <w:t>ФГУ в 1С:БГУ. Определено Заказчиком и в рамках обследования не пересматривается.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Специализированные системы управления закупками и финансового планирования у Заказчика в настоящее время не используются; состав применяемых медицинских и вспомогательных систем уточняется в ходе обследования.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3. Объект и границы обследования</w:t>
      </w:r>
    </w:p>
    <w:p w:rsidR="00870703" w:rsidRPr="00870703" w:rsidRDefault="00870703" w:rsidP="00870703">
      <w:pPr>
        <w:jc w:val="both"/>
        <w:rPr>
          <w:sz w:val="20"/>
          <w:szCs w:val="20"/>
        </w:rPr>
      </w:pPr>
      <w:r w:rsidRPr="00870703">
        <w:rPr>
          <w:sz w:val="20"/>
          <w:szCs w:val="20"/>
        </w:rPr>
        <w:t xml:space="preserve">Процессы, документы, отчетные формы, нормативно-справочная информация, информационные системы Заказчика и обмены между ними в части закупочной и финансовой деятельности. 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4. Состав работ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4.1. Организационный этап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 xml:space="preserve">Вводная установочная встреча с руководителями и ключевыми специалистами Заказчика (руководитель проекта, ПЭО, бухгалтерия, контрактная служба, отдел кадров): согласование </w:t>
      </w:r>
      <w:proofErr w:type="spellStart"/>
      <w:r w:rsidRPr="00870703">
        <w:rPr>
          <w:sz w:val="20"/>
          <w:szCs w:val="20"/>
        </w:rPr>
        <w:t>верхнеуровневой</w:t>
      </w:r>
      <w:proofErr w:type="spellEnd"/>
      <w:r w:rsidRPr="00870703">
        <w:rPr>
          <w:sz w:val="20"/>
          <w:szCs w:val="20"/>
        </w:rPr>
        <w:t xml:space="preserve"> модели процессов планирования и исполнения бюджета, определение участников по каждому направлению обследования, фиксация концепции проекта.</w:t>
      </w:r>
    </w:p>
    <w:p w:rsidR="00870703" w:rsidRPr="00CC1C22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 xml:space="preserve">Сбор и анализ внутренних регламентов и нормативных документов по закупочным и финансовым процессам, в том числе положения, актуальный ПФХД, регламент </w:t>
      </w:r>
      <w:r w:rsidRPr="00CC1C22">
        <w:rPr>
          <w:sz w:val="20"/>
          <w:szCs w:val="20"/>
        </w:rPr>
        <w:t>формирования потребностей.</w:t>
      </w:r>
      <w:r w:rsidR="00270306" w:rsidRPr="00CC1C22">
        <w:rPr>
          <w:sz w:val="20"/>
          <w:szCs w:val="20"/>
        </w:rPr>
        <w:t xml:space="preserve"> 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Изучение действующих справочников и аналитик в информационных базах 1С, а также применяемых отчетных форм (Excel/Word): формы распределения ФОТ по источникам финансирования, заявки на закупку, внутренние реестры отдела закупок и ПЭО.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4.2. Анализ информационного ландшафта и интеграций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Анализ используемых информационных систем (медицинских, аптечных, кадровых, систем электронного документооборота), их назначение, владельцы, охват процессов.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Действующие интеграции и обмены данными: состав передаваемых данных, форматы, периодичность, способы контроля; взаимодействие с внешними контурами (ЕИС, органы казначейства, региональные и ведомственные системы).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Определение мест ручного переноса данных между системами и учетными контурами.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 xml:space="preserve">4.3. Обследование закупочной деятельности 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Планирование закупок: формирование плановой потребности структурными подразделениями (ЦФО), формирование, согласование и корректировка плана закупок, расчет остатков потребности.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 xml:space="preserve">Заявки на закупку: формирование, согласование, корректировка и аннулирование заявок по различным основаниям приобретения; контроль </w:t>
      </w:r>
      <w:proofErr w:type="spellStart"/>
      <w:r w:rsidRPr="00870703">
        <w:rPr>
          <w:sz w:val="20"/>
          <w:szCs w:val="20"/>
        </w:rPr>
        <w:t>непревышения</w:t>
      </w:r>
      <w:proofErr w:type="spellEnd"/>
      <w:r w:rsidRPr="00870703">
        <w:rPr>
          <w:sz w:val="20"/>
          <w:szCs w:val="20"/>
        </w:rPr>
        <w:t xml:space="preserve"> плановой потребности; резервирование и снятие резерва денежных средств; порядок фиксации закупок сверх утвержденной потребности.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lastRenderedPageBreak/>
        <w:t>Проведение закупочных процедур: подготовка документации, рассмотрение и оценка заявок участников, определение победителя, заключение договора, фиксация результатов, размещение и контроль информации в ЕИС.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Договоры и их исполнение: регистрация контрагентов и договоров, согласование сведений, отражение изменений и расторжений, закрывающие документы и документы оплаты, учет кассового исполнения, фиксация статусов исполнения.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Отчетность и НСИ: перечень, состав и источники данных отчетов по закупкам; справочники и классификаторы, их структура, взаимосвязи и порядок актуализации.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4.4. Обследование финансовой (управленческой) деятельности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Лимиты: порядок формирования и корректировки, источники данных, ответственные лица, передача данных в финансовый контур.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 xml:space="preserve">Плановая потребность в финансовом разрезе: формирование предварительной и сводной потребности, контроль </w:t>
      </w:r>
      <w:proofErr w:type="spellStart"/>
      <w:r w:rsidRPr="00870703">
        <w:rPr>
          <w:sz w:val="20"/>
          <w:szCs w:val="20"/>
        </w:rPr>
        <w:t>непревышения</w:t>
      </w:r>
      <w:proofErr w:type="spellEnd"/>
      <w:r w:rsidRPr="00870703">
        <w:rPr>
          <w:sz w:val="20"/>
          <w:szCs w:val="20"/>
        </w:rPr>
        <w:t xml:space="preserve"> лимитов, порядок корректировки и отражения изменений в документах-основаниях.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План ФХД: структура и порядок формирования, расчет показателей, формирование бюджета расходов и доходов по источникам финансирования, согласование и корректировка.</w:t>
      </w:r>
    </w:p>
    <w:p w:rsidR="00870703" w:rsidRPr="00587A87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587A87">
        <w:rPr>
          <w:sz w:val="20"/>
          <w:szCs w:val="20"/>
        </w:rPr>
        <w:t>Планирование и учет ФОТ: структура фонда оплаты труда, порядок планирования на основе штатного расписания, распределение по источникам финансирования и ЦФО, порядок расчета стимулирующих и компенсационных выплат, отражение ФОТ в лимитах и плане ФХД, используемые системы расчета заработной платы и обмен данными с учетным контуром.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587A87">
        <w:rPr>
          <w:sz w:val="20"/>
          <w:szCs w:val="20"/>
        </w:rPr>
        <w:t>Финансовый учет и отчетность: учет доходов и расходов</w:t>
      </w:r>
      <w:r w:rsidRPr="00870703">
        <w:rPr>
          <w:sz w:val="20"/>
          <w:szCs w:val="20"/>
        </w:rPr>
        <w:t xml:space="preserve"> в разрезе аналитик бюджетного учета, кассовое исполнение, расчеты с поставщиками, регламентные операции закрытия периода, контроль соответствия плановым назначениям и лимитам.</w:t>
      </w:r>
    </w:p>
    <w:p w:rsidR="00870703" w:rsidRPr="00870703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НСИ финансового блока: состав справочников и классификаторов, правила заполнения и зависимости между ними.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5. Порядок проведения работ</w:t>
      </w:r>
    </w:p>
    <w:p w:rsidR="00870703" w:rsidRPr="00870703" w:rsidRDefault="00870703" w:rsidP="00870703">
      <w:p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Обследование проводится в форме интервью и рабочих сессий с владельцами и участниками процессов, анализа регламентов и отчетных форм, демонстрации работы в действующих информационных базах, анализа примеров данных. Ход и результаты интервью фиксируются в рабочих материалах (протоколы) и подтверждаются ответственными специалистами Заказчика.</w:t>
      </w:r>
    </w:p>
    <w:p w:rsidR="00870703" w:rsidRPr="00870703" w:rsidRDefault="00870703" w:rsidP="00870703">
      <w:pPr>
        <w:jc w:val="both"/>
        <w:rPr>
          <w:sz w:val="20"/>
          <w:szCs w:val="20"/>
        </w:rPr>
      </w:pPr>
      <w:r w:rsidRPr="00870703">
        <w:rPr>
          <w:sz w:val="20"/>
          <w:szCs w:val="20"/>
        </w:rPr>
        <w:t>В ходе рабочих сессий Исполнитель демонстрирует применимые кейсы автоматизации и цифровизации, а также визуализирует возможные варианты организации процессов. Указанные материалы носят иллюстративный характер, служат для выработки общего понимания с Заказчиком и не являются проектным решением или обязательством Исполнителя до их включения в итоговое техническое задание.</w:t>
      </w:r>
    </w:p>
    <w:p w:rsidR="00870703" w:rsidRPr="00870703" w:rsidRDefault="00870703" w:rsidP="00870703">
      <w:pPr>
        <w:jc w:val="both"/>
        <w:rPr>
          <w:b/>
          <w:bCs/>
          <w:sz w:val="20"/>
          <w:szCs w:val="20"/>
        </w:rPr>
      </w:pPr>
      <w:r w:rsidRPr="00870703">
        <w:rPr>
          <w:b/>
          <w:bCs/>
          <w:sz w:val="20"/>
          <w:szCs w:val="20"/>
        </w:rPr>
        <w:t>6. Результаты работ</w:t>
      </w:r>
    </w:p>
    <w:p w:rsidR="00870703" w:rsidRPr="00E75F1A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E75F1A">
        <w:rPr>
          <w:sz w:val="20"/>
          <w:szCs w:val="20"/>
        </w:rPr>
        <w:t>Техническое задание на проект внедрения, содержащее описание границ автоматизации и функциональные требования к целевым подсистемам</w:t>
      </w:r>
      <w:r w:rsidR="00CC1C22" w:rsidRPr="00E75F1A">
        <w:rPr>
          <w:sz w:val="20"/>
          <w:szCs w:val="20"/>
        </w:rPr>
        <w:t xml:space="preserve"> (на бумажном носителе</w:t>
      </w:r>
      <w:r w:rsidR="00587A87" w:rsidRPr="00E75F1A">
        <w:rPr>
          <w:sz w:val="20"/>
          <w:szCs w:val="20"/>
        </w:rPr>
        <w:t xml:space="preserve"> в 1 экземпляре</w:t>
      </w:r>
      <w:r w:rsidR="00CC1C22" w:rsidRPr="00E75F1A">
        <w:rPr>
          <w:sz w:val="20"/>
          <w:szCs w:val="20"/>
        </w:rPr>
        <w:t>, в электронном виде)</w:t>
      </w:r>
      <w:r w:rsidR="0094016D" w:rsidRPr="00E75F1A">
        <w:rPr>
          <w:sz w:val="20"/>
          <w:szCs w:val="20"/>
        </w:rPr>
        <w:t>.</w:t>
      </w:r>
    </w:p>
    <w:p w:rsidR="00870703" w:rsidRPr="00E75F1A" w:rsidRDefault="00870703" w:rsidP="00870703">
      <w:pPr>
        <w:numPr>
          <w:ilvl w:val="0"/>
          <w:numId w:val="38"/>
        </w:numPr>
        <w:jc w:val="both"/>
        <w:rPr>
          <w:sz w:val="20"/>
          <w:szCs w:val="20"/>
        </w:rPr>
      </w:pPr>
      <w:r w:rsidRPr="00E75F1A">
        <w:rPr>
          <w:sz w:val="20"/>
          <w:szCs w:val="20"/>
        </w:rPr>
        <w:t>Рабочие материалы обследования (протоколы интервью).</w:t>
      </w:r>
    </w:p>
    <w:p w:rsidR="00870703" w:rsidRPr="00E75F1A" w:rsidRDefault="00870703" w:rsidP="00870703">
      <w:pPr>
        <w:jc w:val="both"/>
        <w:rPr>
          <w:b/>
          <w:bCs/>
          <w:sz w:val="20"/>
          <w:szCs w:val="20"/>
        </w:rPr>
      </w:pPr>
      <w:r w:rsidRPr="00E75F1A">
        <w:rPr>
          <w:b/>
          <w:bCs/>
          <w:sz w:val="20"/>
          <w:szCs w:val="20"/>
        </w:rPr>
        <w:t>7. Обязательства Заказчика</w:t>
      </w:r>
    </w:p>
    <w:p w:rsidR="00870703" w:rsidRPr="00870703" w:rsidRDefault="00870703" w:rsidP="00870703">
      <w:pPr>
        <w:jc w:val="both"/>
        <w:rPr>
          <w:sz w:val="20"/>
          <w:szCs w:val="20"/>
        </w:rPr>
      </w:pPr>
      <w:r w:rsidRPr="00E75F1A">
        <w:rPr>
          <w:sz w:val="20"/>
          <w:szCs w:val="20"/>
        </w:rPr>
        <w:t>Назначение ответственных по каждому направлению, обеспечение участия специалистов в интервью в согласованные сроки, предоставление регламентов и отчетных форм, доступа к информационным базам (в том числе к тестовому или демонстрационному контуру), подтверждение рабочих</w:t>
      </w:r>
      <w:r w:rsidRPr="00870703">
        <w:rPr>
          <w:sz w:val="20"/>
          <w:szCs w:val="20"/>
        </w:rPr>
        <w:t xml:space="preserve"> материалов обследования.</w:t>
      </w:r>
    </w:p>
    <w:p w:rsidR="00885547" w:rsidRDefault="00885547" w:rsidP="00885547">
      <w:pPr>
        <w:jc w:val="both"/>
        <w:rPr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103"/>
        <w:gridCol w:w="5103"/>
      </w:tblGrid>
      <w:tr w:rsidR="00885547" w:rsidRPr="00652063" w:rsidTr="00A52BC6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85547" w:rsidRPr="00652063" w:rsidRDefault="00885547" w:rsidP="00A52BC6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85547" w:rsidRPr="00652063" w:rsidRDefault="00885547" w:rsidP="00A52BC6">
            <w:pPr>
              <w:pStyle w:val="13"/>
              <w:tabs>
                <w:tab w:val="right" w:pos="963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</w:tr>
      <w:tr w:rsidR="00E75F1A" w:rsidRPr="00652063" w:rsidTr="00A52BC6">
        <w:tc>
          <w:tcPr>
            <w:tcW w:w="510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75F1A" w:rsidRPr="00F22C81" w:rsidRDefault="00E75F1A" w:rsidP="00A52BC6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E75F1A" w:rsidRPr="00F22C81" w:rsidRDefault="00E75F1A" w:rsidP="00661622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Главный врач</w:t>
            </w:r>
          </w:p>
        </w:tc>
      </w:tr>
      <w:tr w:rsidR="00E75F1A" w:rsidRPr="00652063" w:rsidTr="00A52BC6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E75F1A" w:rsidRPr="00652063" w:rsidRDefault="00E75F1A" w:rsidP="00E75F1A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 w:rsidRPr="00652063">
              <w:rPr>
                <w:sz w:val="20"/>
              </w:rPr>
              <w:t xml:space="preserve">____________________________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75F1A" w:rsidRPr="00F22C81" w:rsidRDefault="00E75F1A" w:rsidP="00661622">
            <w:pPr>
              <w:pStyle w:val="13"/>
              <w:tabs>
                <w:tab w:val="right" w:pos="9639"/>
              </w:tabs>
              <w:spacing w:before="0"/>
              <w:rPr>
                <w:sz w:val="20"/>
              </w:rPr>
            </w:pPr>
            <w:r w:rsidRPr="00F22C81">
              <w:rPr>
                <w:sz w:val="20"/>
              </w:rPr>
              <w:t>___________________________</w:t>
            </w:r>
            <w:r>
              <w:rPr>
                <w:sz w:val="20"/>
              </w:rPr>
              <w:t>В.В. Базылев</w:t>
            </w:r>
          </w:p>
        </w:tc>
      </w:tr>
      <w:tr w:rsidR="00885547" w:rsidRPr="00652063" w:rsidTr="00A52BC6"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:rsidR="00885547" w:rsidRPr="00652063" w:rsidRDefault="00885547" w:rsidP="00A52BC6">
            <w:pPr>
              <w:pStyle w:val="13"/>
              <w:tabs>
                <w:tab w:val="right" w:pos="9639"/>
              </w:tabs>
              <w:rPr>
                <w:sz w:val="20"/>
              </w:rPr>
            </w:pPr>
            <w:r>
              <w:rPr>
                <w:sz w:val="20"/>
              </w:rPr>
              <w:t>«__» __________ 2026 г.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85547" w:rsidRPr="00652063" w:rsidRDefault="00885547" w:rsidP="00A52BC6">
            <w:pPr>
              <w:pStyle w:val="13"/>
              <w:tabs>
                <w:tab w:val="right" w:pos="9639"/>
              </w:tabs>
              <w:rPr>
                <w:sz w:val="20"/>
              </w:rPr>
            </w:pPr>
            <w:r>
              <w:rPr>
                <w:sz w:val="20"/>
              </w:rPr>
              <w:t>«__» __________ 2026 г.</w:t>
            </w:r>
          </w:p>
        </w:tc>
      </w:tr>
      <w:tr w:rsidR="00885547" w:rsidRPr="00652063" w:rsidTr="00A52BC6">
        <w:tc>
          <w:tcPr>
            <w:tcW w:w="51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5547" w:rsidRPr="00652063" w:rsidRDefault="00885547" w:rsidP="00A52BC6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85547" w:rsidRPr="00652063" w:rsidRDefault="00885547" w:rsidP="00A52BC6">
            <w:pPr>
              <w:pStyle w:val="13"/>
              <w:tabs>
                <w:tab w:val="right" w:pos="9639"/>
              </w:tabs>
              <w:rPr>
                <w:sz w:val="20"/>
              </w:rPr>
            </w:pPr>
          </w:p>
        </w:tc>
      </w:tr>
    </w:tbl>
    <w:p w:rsidR="00885547" w:rsidRPr="004B6265" w:rsidRDefault="00885547" w:rsidP="00885547">
      <w:pPr>
        <w:jc w:val="both"/>
        <w:rPr>
          <w:bCs/>
          <w:sz w:val="20"/>
          <w:szCs w:val="20"/>
          <w:lang w:val="en-US"/>
        </w:rPr>
      </w:pPr>
    </w:p>
    <w:sectPr w:rsidR="00885547" w:rsidRPr="004B6265" w:rsidSect="00ED0B10">
      <w:footerReference w:type="default" r:id="rId9"/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EFC" w:rsidRDefault="00F14EFC">
      <w:r>
        <w:separator/>
      </w:r>
    </w:p>
  </w:endnote>
  <w:endnote w:type="continuationSeparator" w:id="0">
    <w:p w:rsidR="00F14EFC" w:rsidRDefault="00F14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04" w:rsidRDefault="001C3F04" w:rsidP="002327AE">
    <w:pPr>
      <w:pStyle w:val="aa"/>
      <w:jc w:val="right"/>
    </w:pPr>
    <w:r>
      <w:tab/>
      <w:t xml:space="preserve">  - </w:t>
    </w:r>
    <w:r w:rsidR="005F60FC">
      <w:fldChar w:fldCharType="begin"/>
    </w:r>
    <w:r>
      <w:instrText xml:space="preserve"> PAGE </w:instrText>
    </w:r>
    <w:r w:rsidR="005F60FC">
      <w:fldChar w:fldCharType="separate"/>
    </w:r>
    <w:r w:rsidR="00896316">
      <w:rPr>
        <w:noProof/>
      </w:rPr>
      <w:t>4</w:t>
    </w:r>
    <w:r w:rsidR="005F60FC">
      <w:fldChar w:fldCharType="end"/>
    </w:r>
    <w:r>
      <w:t xml:space="preserve"> –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04" w:rsidRDefault="001C3F04" w:rsidP="002327AE">
    <w:pPr>
      <w:pStyle w:val="aa"/>
      <w:jc w:val="right"/>
    </w:pPr>
    <w:r>
      <w:tab/>
      <w:t xml:space="preserve">  - </w:t>
    </w:r>
    <w:r w:rsidR="005F60FC">
      <w:fldChar w:fldCharType="begin"/>
    </w:r>
    <w:r>
      <w:instrText xml:space="preserve"> PAGE </w:instrText>
    </w:r>
    <w:r w:rsidR="005F60FC">
      <w:fldChar w:fldCharType="separate"/>
    </w:r>
    <w:r w:rsidR="00896316">
      <w:rPr>
        <w:noProof/>
      </w:rPr>
      <w:t>6</w:t>
    </w:r>
    <w:r w:rsidR="005F60FC">
      <w:fldChar w:fldCharType="end"/>
    </w:r>
    <w:r>
      <w:t xml:space="preserve"> –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EFC" w:rsidRDefault="00F14EFC">
      <w:r>
        <w:separator/>
      </w:r>
    </w:p>
  </w:footnote>
  <w:footnote w:type="continuationSeparator" w:id="0">
    <w:p w:rsidR="00F14EFC" w:rsidRDefault="00F14E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B14"/>
    <w:multiLevelType w:val="multilevel"/>
    <w:tmpl w:val="8CE80388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B8E445F"/>
    <w:multiLevelType w:val="hybridMultilevel"/>
    <w:tmpl w:val="66E4D42E"/>
    <w:lvl w:ilvl="0" w:tplc="E2DCBA56">
      <w:start w:val="2"/>
      <w:numFmt w:val="bullet"/>
      <w:lvlText w:val="-"/>
      <w:lvlJc w:val="left"/>
      <w:pPr>
        <w:ind w:left="8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C4C4D2D"/>
    <w:multiLevelType w:val="multilevel"/>
    <w:tmpl w:val="F494584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2A25797"/>
    <w:multiLevelType w:val="multilevel"/>
    <w:tmpl w:val="B7EEB4D0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47F5F89"/>
    <w:multiLevelType w:val="hybridMultilevel"/>
    <w:tmpl w:val="85B2A6EE"/>
    <w:lvl w:ilvl="0" w:tplc="6A165A8A">
      <w:start w:val="1"/>
      <w:numFmt w:val="bullet"/>
      <w:lvlText w:val="–"/>
      <w:lvlJc w:val="left"/>
      <w:pPr>
        <w:ind w:left="340" w:hanging="200"/>
      </w:pPr>
      <w:rPr>
        <w:rFonts w:ascii="Times New Roman" w:eastAsia="Times New Roman" w:hAnsi="Times New Roman" w:cs="Times New Roman"/>
        <w:sz w:val="21"/>
        <w:szCs w:val="21"/>
      </w:rPr>
    </w:lvl>
    <w:lvl w:ilvl="1" w:tplc="CAC680D8">
      <w:numFmt w:val="decimal"/>
      <w:lvlText w:val=""/>
      <w:lvlJc w:val="left"/>
    </w:lvl>
    <w:lvl w:ilvl="2" w:tplc="65389090">
      <w:numFmt w:val="decimal"/>
      <w:lvlText w:val=""/>
      <w:lvlJc w:val="left"/>
    </w:lvl>
    <w:lvl w:ilvl="3" w:tplc="8C3436F0">
      <w:numFmt w:val="decimal"/>
      <w:lvlText w:val=""/>
      <w:lvlJc w:val="left"/>
    </w:lvl>
    <w:lvl w:ilvl="4" w:tplc="1F1CFF20">
      <w:numFmt w:val="decimal"/>
      <w:lvlText w:val=""/>
      <w:lvlJc w:val="left"/>
    </w:lvl>
    <w:lvl w:ilvl="5" w:tplc="3650092C">
      <w:numFmt w:val="decimal"/>
      <w:lvlText w:val=""/>
      <w:lvlJc w:val="left"/>
    </w:lvl>
    <w:lvl w:ilvl="6" w:tplc="3DB83E26">
      <w:numFmt w:val="decimal"/>
      <w:lvlText w:val=""/>
      <w:lvlJc w:val="left"/>
    </w:lvl>
    <w:lvl w:ilvl="7" w:tplc="A8C284CA">
      <w:numFmt w:val="decimal"/>
      <w:lvlText w:val=""/>
      <w:lvlJc w:val="left"/>
    </w:lvl>
    <w:lvl w:ilvl="8" w:tplc="B3CE556A">
      <w:numFmt w:val="decimal"/>
      <w:lvlText w:val=""/>
      <w:lvlJc w:val="left"/>
    </w:lvl>
  </w:abstractNum>
  <w:abstractNum w:abstractNumId="5">
    <w:nsid w:val="25C64CCF"/>
    <w:multiLevelType w:val="multilevel"/>
    <w:tmpl w:val="DDACD36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29DE73BE"/>
    <w:multiLevelType w:val="hybridMultilevel"/>
    <w:tmpl w:val="06D43392"/>
    <w:lvl w:ilvl="0" w:tplc="3B44FD0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53B9F"/>
    <w:multiLevelType w:val="multilevel"/>
    <w:tmpl w:val="401A8DF4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64C3D0D"/>
    <w:multiLevelType w:val="multilevel"/>
    <w:tmpl w:val="93FA5A82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6B865D6"/>
    <w:multiLevelType w:val="hybridMultilevel"/>
    <w:tmpl w:val="304EA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2F5F83"/>
    <w:multiLevelType w:val="hybridMultilevel"/>
    <w:tmpl w:val="CB96E74E"/>
    <w:lvl w:ilvl="0" w:tplc="CE7AD6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C35BA8"/>
    <w:multiLevelType w:val="multilevel"/>
    <w:tmpl w:val="4956EE74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81F0CCD"/>
    <w:multiLevelType w:val="multilevel"/>
    <w:tmpl w:val="A4B8AB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abstractNum w:abstractNumId="13">
    <w:nsid w:val="48936D05"/>
    <w:multiLevelType w:val="hybridMultilevel"/>
    <w:tmpl w:val="465EE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F23A2B"/>
    <w:multiLevelType w:val="multilevel"/>
    <w:tmpl w:val="A2B226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03D4CB1"/>
    <w:multiLevelType w:val="hybridMultilevel"/>
    <w:tmpl w:val="A426D5F6"/>
    <w:lvl w:ilvl="0" w:tplc="9EC68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107C8"/>
    <w:multiLevelType w:val="multilevel"/>
    <w:tmpl w:val="B7AA7FD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61D90710"/>
    <w:multiLevelType w:val="multilevel"/>
    <w:tmpl w:val="FF2CDE9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62233190"/>
    <w:multiLevelType w:val="multilevel"/>
    <w:tmpl w:val="EFA086D2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63B30694"/>
    <w:multiLevelType w:val="hybridMultilevel"/>
    <w:tmpl w:val="2BA25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415D1"/>
    <w:multiLevelType w:val="multilevel"/>
    <w:tmpl w:val="43ACA4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>
    <w:nsid w:val="736A7C56"/>
    <w:multiLevelType w:val="multilevel"/>
    <w:tmpl w:val="774E7A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>
    <w:nsid w:val="74924615"/>
    <w:multiLevelType w:val="hybridMultilevel"/>
    <w:tmpl w:val="1E4809BE"/>
    <w:lvl w:ilvl="0" w:tplc="D026CCC6">
      <w:start w:val="1"/>
      <w:numFmt w:val="bullet"/>
      <w:pStyle w:val="a0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013CA3"/>
    <w:multiLevelType w:val="hybridMultilevel"/>
    <w:tmpl w:val="16984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B52B4E"/>
    <w:multiLevelType w:val="hybridMultilevel"/>
    <w:tmpl w:val="2E7CB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22"/>
  </w:num>
  <w:num w:numId="11">
    <w:abstractNumId w:val="14"/>
  </w:num>
  <w:num w:numId="12">
    <w:abstractNumId w:val="3"/>
  </w:num>
  <w:num w:numId="13">
    <w:abstractNumId w:val="17"/>
  </w:num>
  <w:num w:numId="14">
    <w:abstractNumId w:val="7"/>
  </w:num>
  <w:num w:numId="15">
    <w:abstractNumId w:val="18"/>
  </w:num>
  <w:num w:numId="16">
    <w:abstractNumId w:val="11"/>
  </w:num>
  <w:num w:numId="17">
    <w:abstractNumId w:val="10"/>
  </w:num>
  <w:num w:numId="18">
    <w:abstractNumId w:val="0"/>
  </w:num>
  <w:num w:numId="19">
    <w:abstractNumId w:val="12"/>
  </w:num>
  <w:num w:numId="20">
    <w:abstractNumId w:val="23"/>
  </w:num>
  <w:num w:numId="21">
    <w:abstractNumId w:val="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</w:num>
  <w:num w:numId="25">
    <w:abstractNumId w:val="23"/>
  </w:num>
  <w:num w:numId="26">
    <w:abstractNumId w:val="19"/>
  </w:num>
  <w:num w:numId="27">
    <w:abstractNumId w:val="6"/>
  </w:num>
  <w:num w:numId="28">
    <w:abstractNumId w:val="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1"/>
  </w:num>
  <w:num w:numId="32">
    <w:abstractNumId w:val="5"/>
  </w:num>
  <w:num w:numId="33">
    <w:abstractNumId w:val="2"/>
  </w:num>
  <w:num w:numId="34">
    <w:abstractNumId w:val="1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5"/>
  </w:num>
  <w:num w:numId="38">
    <w:abstractNumId w:val="4"/>
    <w:lvlOverride w:ilvl="0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CEB"/>
    <w:rsid w:val="000048B0"/>
    <w:rsid w:val="00007836"/>
    <w:rsid w:val="00020FD1"/>
    <w:rsid w:val="00022FB7"/>
    <w:rsid w:val="0002608A"/>
    <w:rsid w:val="00026DD5"/>
    <w:rsid w:val="000278C9"/>
    <w:rsid w:val="000319EC"/>
    <w:rsid w:val="00037B04"/>
    <w:rsid w:val="000436F3"/>
    <w:rsid w:val="00043DF9"/>
    <w:rsid w:val="000463D2"/>
    <w:rsid w:val="00047454"/>
    <w:rsid w:val="00053C4C"/>
    <w:rsid w:val="00056965"/>
    <w:rsid w:val="00075036"/>
    <w:rsid w:val="000849FB"/>
    <w:rsid w:val="000A6FAA"/>
    <w:rsid w:val="000A7B05"/>
    <w:rsid w:val="000B0B92"/>
    <w:rsid w:val="000B4FC8"/>
    <w:rsid w:val="000C19E2"/>
    <w:rsid w:val="000C26EA"/>
    <w:rsid w:val="000D094C"/>
    <w:rsid w:val="000D3BFA"/>
    <w:rsid w:val="000E4A1D"/>
    <w:rsid w:val="000E551A"/>
    <w:rsid w:val="000E7B24"/>
    <w:rsid w:val="000F122E"/>
    <w:rsid w:val="000F5604"/>
    <w:rsid w:val="001000F8"/>
    <w:rsid w:val="00111C73"/>
    <w:rsid w:val="00112291"/>
    <w:rsid w:val="00112FD6"/>
    <w:rsid w:val="001140B4"/>
    <w:rsid w:val="00120967"/>
    <w:rsid w:val="0012248B"/>
    <w:rsid w:val="00140DB0"/>
    <w:rsid w:val="00153429"/>
    <w:rsid w:val="00166CC3"/>
    <w:rsid w:val="0017742A"/>
    <w:rsid w:val="0018433B"/>
    <w:rsid w:val="00185630"/>
    <w:rsid w:val="00185909"/>
    <w:rsid w:val="00193FB5"/>
    <w:rsid w:val="001A4E5A"/>
    <w:rsid w:val="001B0217"/>
    <w:rsid w:val="001C0D02"/>
    <w:rsid w:val="001C3F04"/>
    <w:rsid w:val="001D4DF5"/>
    <w:rsid w:val="001D650D"/>
    <w:rsid w:val="001E3587"/>
    <w:rsid w:val="001E7CA4"/>
    <w:rsid w:val="001F7116"/>
    <w:rsid w:val="0020410D"/>
    <w:rsid w:val="002074DE"/>
    <w:rsid w:val="00212219"/>
    <w:rsid w:val="00214807"/>
    <w:rsid w:val="00226930"/>
    <w:rsid w:val="002305E3"/>
    <w:rsid w:val="002327AE"/>
    <w:rsid w:val="0023672C"/>
    <w:rsid w:val="00242278"/>
    <w:rsid w:val="00250ACF"/>
    <w:rsid w:val="00262E7A"/>
    <w:rsid w:val="00264FD4"/>
    <w:rsid w:val="00270306"/>
    <w:rsid w:val="002748A3"/>
    <w:rsid w:val="002834E0"/>
    <w:rsid w:val="00284757"/>
    <w:rsid w:val="0028793D"/>
    <w:rsid w:val="00291019"/>
    <w:rsid w:val="00297DE7"/>
    <w:rsid w:val="002A485B"/>
    <w:rsid w:val="002B1EAD"/>
    <w:rsid w:val="002B243A"/>
    <w:rsid w:val="002B30B4"/>
    <w:rsid w:val="002B3A74"/>
    <w:rsid w:val="002C104F"/>
    <w:rsid w:val="002C45E4"/>
    <w:rsid w:val="002C4AF7"/>
    <w:rsid w:val="002D1FF8"/>
    <w:rsid w:val="002D2F0B"/>
    <w:rsid w:val="002E0B7A"/>
    <w:rsid w:val="002E6992"/>
    <w:rsid w:val="002F0799"/>
    <w:rsid w:val="002F09BB"/>
    <w:rsid w:val="002F09E1"/>
    <w:rsid w:val="002F1534"/>
    <w:rsid w:val="002F1600"/>
    <w:rsid w:val="002F50A1"/>
    <w:rsid w:val="002F75EE"/>
    <w:rsid w:val="00321A2B"/>
    <w:rsid w:val="003278BC"/>
    <w:rsid w:val="0033046A"/>
    <w:rsid w:val="00331EE3"/>
    <w:rsid w:val="0033408C"/>
    <w:rsid w:val="003353E6"/>
    <w:rsid w:val="0033613D"/>
    <w:rsid w:val="0034177D"/>
    <w:rsid w:val="00350183"/>
    <w:rsid w:val="003635D4"/>
    <w:rsid w:val="0037132C"/>
    <w:rsid w:val="0037173E"/>
    <w:rsid w:val="003825D2"/>
    <w:rsid w:val="00382C5E"/>
    <w:rsid w:val="00393F75"/>
    <w:rsid w:val="00395093"/>
    <w:rsid w:val="003B2453"/>
    <w:rsid w:val="003B2920"/>
    <w:rsid w:val="003C20A5"/>
    <w:rsid w:val="003C24D8"/>
    <w:rsid w:val="003D071E"/>
    <w:rsid w:val="003D56E5"/>
    <w:rsid w:val="003F03A8"/>
    <w:rsid w:val="003F3E2C"/>
    <w:rsid w:val="004027F5"/>
    <w:rsid w:val="004047F9"/>
    <w:rsid w:val="004057D1"/>
    <w:rsid w:val="00415C90"/>
    <w:rsid w:val="0042619C"/>
    <w:rsid w:val="00433943"/>
    <w:rsid w:val="00434757"/>
    <w:rsid w:val="00443D05"/>
    <w:rsid w:val="00457EA3"/>
    <w:rsid w:val="0046316F"/>
    <w:rsid w:val="0046493A"/>
    <w:rsid w:val="0046568B"/>
    <w:rsid w:val="00472944"/>
    <w:rsid w:val="0047597D"/>
    <w:rsid w:val="00477DD6"/>
    <w:rsid w:val="00480947"/>
    <w:rsid w:val="00486422"/>
    <w:rsid w:val="004A211E"/>
    <w:rsid w:val="004A63E5"/>
    <w:rsid w:val="004B6265"/>
    <w:rsid w:val="004C2C30"/>
    <w:rsid w:val="004D07B1"/>
    <w:rsid w:val="004D32AA"/>
    <w:rsid w:val="004D74E7"/>
    <w:rsid w:val="004E01B8"/>
    <w:rsid w:val="004E34F4"/>
    <w:rsid w:val="004F4C90"/>
    <w:rsid w:val="004F7382"/>
    <w:rsid w:val="00515C31"/>
    <w:rsid w:val="00516B7A"/>
    <w:rsid w:val="0052182B"/>
    <w:rsid w:val="00525F3A"/>
    <w:rsid w:val="00531616"/>
    <w:rsid w:val="00534F54"/>
    <w:rsid w:val="0053519B"/>
    <w:rsid w:val="005442B9"/>
    <w:rsid w:val="00553E5E"/>
    <w:rsid w:val="00554979"/>
    <w:rsid w:val="00562FD1"/>
    <w:rsid w:val="00563630"/>
    <w:rsid w:val="00577168"/>
    <w:rsid w:val="00583B98"/>
    <w:rsid w:val="00587A87"/>
    <w:rsid w:val="00590BB5"/>
    <w:rsid w:val="0059167F"/>
    <w:rsid w:val="005974AE"/>
    <w:rsid w:val="005A27F1"/>
    <w:rsid w:val="005B29F8"/>
    <w:rsid w:val="005C22DE"/>
    <w:rsid w:val="005C759A"/>
    <w:rsid w:val="005D1061"/>
    <w:rsid w:val="005E09A7"/>
    <w:rsid w:val="005E0AFF"/>
    <w:rsid w:val="005E3487"/>
    <w:rsid w:val="005F5FBD"/>
    <w:rsid w:val="005F60FC"/>
    <w:rsid w:val="005F6F48"/>
    <w:rsid w:val="005F728D"/>
    <w:rsid w:val="00601C26"/>
    <w:rsid w:val="00604F20"/>
    <w:rsid w:val="00607269"/>
    <w:rsid w:val="00610536"/>
    <w:rsid w:val="00617EE5"/>
    <w:rsid w:val="00630582"/>
    <w:rsid w:val="00631F8E"/>
    <w:rsid w:val="00636EC8"/>
    <w:rsid w:val="0064347F"/>
    <w:rsid w:val="006451D8"/>
    <w:rsid w:val="0065316B"/>
    <w:rsid w:val="006568EB"/>
    <w:rsid w:val="00660F12"/>
    <w:rsid w:val="00661583"/>
    <w:rsid w:val="0066371A"/>
    <w:rsid w:val="00672294"/>
    <w:rsid w:val="0068302C"/>
    <w:rsid w:val="00692414"/>
    <w:rsid w:val="006A4923"/>
    <w:rsid w:val="006B2D3B"/>
    <w:rsid w:val="006B359A"/>
    <w:rsid w:val="006B3910"/>
    <w:rsid w:val="006B6274"/>
    <w:rsid w:val="006C466F"/>
    <w:rsid w:val="006C510F"/>
    <w:rsid w:val="006C6A5F"/>
    <w:rsid w:val="006C6B6C"/>
    <w:rsid w:val="006E0546"/>
    <w:rsid w:val="006E463E"/>
    <w:rsid w:val="006E74A8"/>
    <w:rsid w:val="006E758A"/>
    <w:rsid w:val="006F1413"/>
    <w:rsid w:val="006F14F8"/>
    <w:rsid w:val="006F18E9"/>
    <w:rsid w:val="007002DE"/>
    <w:rsid w:val="00703B36"/>
    <w:rsid w:val="0071591B"/>
    <w:rsid w:val="0071684C"/>
    <w:rsid w:val="00730A3F"/>
    <w:rsid w:val="00744F4E"/>
    <w:rsid w:val="00744F58"/>
    <w:rsid w:val="00751381"/>
    <w:rsid w:val="00752E03"/>
    <w:rsid w:val="007562C7"/>
    <w:rsid w:val="00773E6D"/>
    <w:rsid w:val="00787140"/>
    <w:rsid w:val="007B0090"/>
    <w:rsid w:val="007B35F2"/>
    <w:rsid w:val="007B4430"/>
    <w:rsid w:val="007B4BF9"/>
    <w:rsid w:val="007C05A0"/>
    <w:rsid w:val="007C56A2"/>
    <w:rsid w:val="007C6ED8"/>
    <w:rsid w:val="007C714F"/>
    <w:rsid w:val="007D0991"/>
    <w:rsid w:val="007D0E63"/>
    <w:rsid w:val="007D1CD5"/>
    <w:rsid w:val="007E01AC"/>
    <w:rsid w:val="007E705C"/>
    <w:rsid w:val="007F0A24"/>
    <w:rsid w:val="007F5B9E"/>
    <w:rsid w:val="007F6D80"/>
    <w:rsid w:val="0080174F"/>
    <w:rsid w:val="00802587"/>
    <w:rsid w:val="00814BC8"/>
    <w:rsid w:val="00817231"/>
    <w:rsid w:val="0082607A"/>
    <w:rsid w:val="008307A2"/>
    <w:rsid w:val="008312B4"/>
    <w:rsid w:val="00831C67"/>
    <w:rsid w:val="008330B4"/>
    <w:rsid w:val="00846C27"/>
    <w:rsid w:val="00863768"/>
    <w:rsid w:val="00864B2A"/>
    <w:rsid w:val="00865E84"/>
    <w:rsid w:val="00866DE7"/>
    <w:rsid w:val="00870703"/>
    <w:rsid w:val="00870730"/>
    <w:rsid w:val="008728FC"/>
    <w:rsid w:val="008831F5"/>
    <w:rsid w:val="00885547"/>
    <w:rsid w:val="00886117"/>
    <w:rsid w:val="008874B4"/>
    <w:rsid w:val="00891187"/>
    <w:rsid w:val="00895F8C"/>
    <w:rsid w:val="00896316"/>
    <w:rsid w:val="008A1C0B"/>
    <w:rsid w:val="008A7BD9"/>
    <w:rsid w:val="008B0E88"/>
    <w:rsid w:val="008B5251"/>
    <w:rsid w:val="008C1EA9"/>
    <w:rsid w:val="008C4AB0"/>
    <w:rsid w:val="008C78A7"/>
    <w:rsid w:val="008D453B"/>
    <w:rsid w:val="008D5AFF"/>
    <w:rsid w:val="008F6B6C"/>
    <w:rsid w:val="00901D6A"/>
    <w:rsid w:val="0090549D"/>
    <w:rsid w:val="00912466"/>
    <w:rsid w:val="00912A47"/>
    <w:rsid w:val="00934E59"/>
    <w:rsid w:val="0094016D"/>
    <w:rsid w:val="009429D7"/>
    <w:rsid w:val="00954EA8"/>
    <w:rsid w:val="00960CA7"/>
    <w:rsid w:val="00961CB5"/>
    <w:rsid w:val="0096310F"/>
    <w:rsid w:val="00975C6E"/>
    <w:rsid w:val="00977B94"/>
    <w:rsid w:val="00980BA7"/>
    <w:rsid w:val="009822E6"/>
    <w:rsid w:val="00985540"/>
    <w:rsid w:val="00996D00"/>
    <w:rsid w:val="009B61B1"/>
    <w:rsid w:val="009D154D"/>
    <w:rsid w:val="009D164F"/>
    <w:rsid w:val="009D36A3"/>
    <w:rsid w:val="009E4BE1"/>
    <w:rsid w:val="009F137E"/>
    <w:rsid w:val="009F4322"/>
    <w:rsid w:val="009F5D38"/>
    <w:rsid w:val="00A001A5"/>
    <w:rsid w:val="00A119F2"/>
    <w:rsid w:val="00A12E30"/>
    <w:rsid w:val="00A13992"/>
    <w:rsid w:val="00A14DD8"/>
    <w:rsid w:val="00A16297"/>
    <w:rsid w:val="00A242D1"/>
    <w:rsid w:val="00A4231E"/>
    <w:rsid w:val="00A4265B"/>
    <w:rsid w:val="00A470D9"/>
    <w:rsid w:val="00A53F9C"/>
    <w:rsid w:val="00A67278"/>
    <w:rsid w:val="00A71CC9"/>
    <w:rsid w:val="00A85985"/>
    <w:rsid w:val="00A90ABC"/>
    <w:rsid w:val="00A922ED"/>
    <w:rsid w:val="00A939CE"/>
    <w:rsid w:val="00AB1DC8"/>
    <w:rsid w:val="00AB2208"/>
    <w:rsid w:val="00AC0B67"/>
    <w:rsid w:val="00AD596C"/>
    <w:rsid w:val="00AD69F0"/>
    <w:rsid w:val="00AE2B13"/>
    <w:rsid w:val="00AF1B4C"/>
    <w:rsid w:val="00B016DB"/>
    <w:rsid w:val="00B1326F"/>
    <w:rsid w:val="00B136A8"/>
    <w:rsid w:val="00B13A13"/>
    <w:rsid w:val="00B37130"/>
    <w:rsid w:val="00B43271"/>
    <w:rsid w:val="00B44DA7"/>
    <w:rsid w:val="00B47664"/>
    <w:rsid w:val="00B53BA8"/>
    <w:rsid w:val="00B63035"/>
    <w:rsid w:val="00B753DD"/>
    <w:rsid w:val="00B76B86"/>
    <w:rsid w:val="00B81A93"/>
    <w:rsid w:val="00B82177"/>
    <w:rsid w:val="00B932FD"/>
    <w:rsid w:val="00B97725"/>
    <w:rsid w:val="00B97777"/>
    <w:rsid w:val="00BA11FA"/>
    <w:rsid w:val="00BB14C6"/>
    <w:rsid w:val="00BB22FB"/>
    <w:rsid w:val="00BB7C81"/>
    <w:rsid w:val="00BC49DB"/>
    <w:rsid w:val="00BC5C4A"/>
    <w:rsid w:val="00BD54D3"/>
    <w:rsid w:val="00BD69E2"/>
    <w:rsid w:val="00BD6F2E"/>
    <w:rsid w:val="00BE0C3B"/>
    <w:rsid w:val="00BE74C6"/>
    <w:rsid w:val="00BF46F6"/>
    <w:rsid w:val="00BF5393"/>
    <w:rsid w:val="00BF6A90"/>
    <w:rsid w:val="00C034FD"/>
    <w:rsid w:val="00C121AC"/>
    <w:rsid w:val="00C12D5C"/>
    <w:rsid w:val="00C21A54"/>
    <w:rsid w:val="00C27DCA"/>
    <w:rsid w:val="00C301F0"/>
    <w:rsid w:val="00C315E8"/>
    <w:rsid w:val="00C4097A"/>
    <w:rsid w:val="00C47009"/>
    <w:rsid w:val="00C511CE"/>
    <w:rsid w:val="00C542D6"/>
    <w:rsid w:val="00C54BDE"/>
    <w:rsid w:val="00C62B84"/>
    <w:rsid w:val="00C67459"/>
    <w:rsid w:val="00C6769D"/>
    <w:rsid w:val="00C76C48"/>
    <w:rsid w:val="00C83A04"/>
    <w:rsid w:val="00C93619"/>
    <w:rsid w:val="00C94DA5"/>
    <w:rsid w:val="00CA4E29"/>
    <w:rsid w:val="00CB6C10"/>
    <w:rsid w:val="00CC1C22"/>
    <w:rsid w:val="00CC3F97"/>
    <w:rsid w:val="00CC4886"/>
    <w:rsid w:val="00CD365F"/>
    <w:rsid w:val="00CD5CA4"/>
    <w:rsid w:val="00CE4D85"/>
    <w:rsid w:val="00CF0F70"/>
    <w:rsid w:val="00CF28DF"/>
    <w:rsid w:val="00CF572E"/>
    <w:rsid w:val="00CF5AE3"/>
    <w:rsid w:val="00D0038E"/>
    <w:rsid w:val="00D070B1"/>
    <w:rsid w:val="00D07DFA"/>
    <w:rsid w:val="00D121AE"/>
    <w:rsid w:val="00D126AA"/>
    <w:rsid w:val="00D14A87"/>
    <w:rsid w:val="00D2256E"/>
    <w:rsid w:val="00D40DA4"/>
    <w:rsid w:val="00D5304D"/>
    <w:rsid w:val="00D53758"/>
    <w:rsid w:val="00D57707"/>
    <w:rsid w:val="00D57D1A"/>
    <w:rsid w:val="00D610F5"/>
    <w:rsid w:val="00D611C7"/>
    <w:rsid w:val="00D6646A"/>
    <w:rsid w:val="00D804F2"/>
    <w:rsid w:val="00D830B3"/>
    <w:rsid w:val="00DC1EC9"/>
    <w:rsid w:val="00DC5D45"/>
    <w:rsid w:val="00DC7BCA"/>
    <w:rsid w:val="00DD5876"/>
    <w:rsid w:val="00DD733E"/>
    <w:rsid w:val="00DE3F7B"/>
    <w:rsid w:val="00DE44F0"/>
    <w:rsid w:val="00DE667E"/>
    <w:rsid w:val="00DE6A64"/>
    <w:rsid w:val="00E0040E"/>
    <w:rsid w:val="00E1768A"/>
    <w:rsid w:val="00E22D9B"/>
    <w:rsid w:val="00E27531"/>
    <w:rsid w:val="00E35FDB"/>
    <w:rsid w:val="00E42904"/>
    <w:rsid w:val="00E61130"/>
    <w:rsid w:val="00E62C65"/>
    <w:rsid w:val="00E66578"/>
    <w:rsid w:val="00E73BED"/>
    <w:rsid w:val="00E75F1A"/>
    <w:rsid w:val="00E918B6"/>
    <w:rsid w:val="00E91AB1"/>
    <w:rsid w:val="00E925CE"/>
    <w:rsid w:val="00E942D2"/>
    <w:rsid w:val="00E969AC"/>
    <w:rsid w:val="00EA0B7A"/>
    <w:rsid w:val="00EA3EBA"/>
    <w:rsid w:val="00EA5A4D"/>
    <w:rsid w:val="00EB0E4C"/>
    <w:rsid w:val="00EB177B"/>
    <w:rsid w:val="00EB4684"/>
    <w:rsid w:val="00EB7B1F"/>
    <w:rsid w:val="00EC2066"/>
    <w:rsid w:val="00EC3D49"/>
    <w:rsid w:val="00ED0B10"/>
    <w:rsid w:val="00ED3F42"/>
    <w:rsid w:val="00ED5EE1"/>
    <w:rsid w:val="00EE29D6"/>
    <w:rsid w:val="00EF55A4"/>
    <w:rsid w:val="00F02127"/>
    <w:rsid w:val="00F0436C"/>
    <w:rsid w:val="00F04D9B"/>
    <w:rsid w:val="00F054D9"/>
    <w:rsid w:val="00F10AC7"/>
    <w:rsid w:val="00F14EFC"/>
    <w:rsid w:val="00F217EF"/>
    <w:rsid w:val="00F34CEB"/>
    <w:rsid w:val="00F47CE5"/>
    <w:rsid w:val="00F5488C"/>
    <w:rsid w:val="00F60754"/>
    <w:rsid w:val="00F619F2"/>
    <w:rsid w:val="00F735F3"/>
    <w:rsid w:val="00F73CC0"/>
    <w:rsid w:val="00F941C8"/>
    <w:rsid w:val="00FA165A"/>
    <w:rsid w:val="00FA359B"/>
    <w:rsid w:val="00FB0264"/>
    <w:rsid w:val="00FC24A5"/>
    <w:rsid w:val="00FD3034"/>
    <w:rsid w:val="00FD3828"/>
    <w:rsid w:val="00FE02CC"/>
    <w:rsid w:val="00FE064A"/>
    <w:rsid w:val="00FE1920"/>
    <w:rsid w:val="00FF1B5D"/>
    <w:rsid w:val="00FF3259"/>
    <w:rsid w:val="00FF3735"/>
    <w:rsid w:val="00FF42F0"/>
    <w:rsid w:val="00FF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77B94"/>
    <w:rPr>
      <w:sz w:val="22"/>
      <w:szCs w:val="22"/>
      <w:lang w:eastAsia="en-US"/>
    </w:rPr>
  </w:style>
  <w:style w:type="paragraph" w:styleId="1">
    <w:name w:val="heading 1"/>
    <w:basedOn w:val="a1"/>
    <w:next w:val="a2"/>
    <w:qFormat/>
    <w:rsid w:val="00977B94"/>
    <w:pPr>
      <w:tabs>
        <w:tab w:val="left" w:pos="426"/>
      </w:tabs>
      <w:spacing w:before="100" w:after="100"/>
      <w:outlineLvl w:val="0"/>
    </w:pPr>
    <w:rPr>
      <w:caps/>
    </w:rPr>
  </w:style>
  <w:style w:type="paragraph" w:styleId="2">
    <w:name w:val="heading 2"/>
    <w:basedOn w:val="a1"/>
    <w:next w:val="a1"/>
    <w:qFormat/>
    <w:rsid w:val="00977B94"/>
    <w:pPr>
      <w:numPr>
        <w:ilvl w:val="1"/>
        <w:numId w:val="1"/>
      </w:numPr>
      <w:tabs>
        <w:tab w:val="left" w:pos="459"/>
      </w:tabs>
      <w:spacing w:before="100" w:after="100"/>
      <w:outlineLvl w:val="1"/>
    </w:pPr>
    <w:rPr>
      <w:b/>
      <w:bCs/>
    </w:rPr>
  </w:style>
  <w:style w:type="paragraph" w:styleId="3">
    <w:name w:val="heading 3"/>
    <w:basedOn w:val="a1"/>
    <w:next w:val="a2"/>
    <w:qFormat/>
    <w:rsid w:val="00977B94"/>
    <w:pPr>
      <w:numPr>
        <w:ilvl w:val="2"/>
        <w:numId w:val="2"/>
      </w:numPr>
      <w:tabs>
        <w:tab w:val="left" w:pos="601"/>
      </w:tabs>
      <w:spacing w:before="100" w:after="100"/>
      <w:outlineLvl w:val="2"/>
    </w:pPr>
    <w:rPr>
      <w:b/>
      <w:bCs/>
      <w:i/>
      <w:iCs/>
    </w:rPr>
  </w:style>
  <w:style w:type="paragraph" w:styleId="4">
    <w:name w:val="heading 4"/>
    <w:basedOn w:val="a1"/>
    <w:next w:val="a2"/>
    <w:qFormat/>
    <w:rsid w:val="00977B94"/>
    <w:pPr>
      <w:keepNext/>
      <w:numPr>
        <w:ilvl w:val="3"/>
        <w:numId w:val="3"/>
      </w:numPr>
      <w:spacing w:before="100" w:after="100"/>
      <w:outlineLvl w:val="3"/>
    </w:pPr>
    <w:rPr>
      <w:i/>
      <w:iCs/>
      <w:szCs w:val="24"/>
    </w:rPr>
  </w:style>
  <w:style w:type="paragraph" w:styleId="5">
    <w:name w:val="heading 5"/>
    <w:basedOn w:val="a1"/>
    <w:next w:val="a2"/>
    <w:qFormat/>
    <w:rsid w:val="00977B94"/>
    <w:pPr>
      <w:numPr>
        <w:ilvl w:val="4"/>
        <w:numId w:val="4"/>
      </w:numPr>
      <w:spacing w:before="240" w:after="60"/>
      <w:outlineLvl w:val="4"/>
    </w:pPr>
    <w:rPr>
      <w:rFonts w:ascii="Arial" w:hAnsi="Arial" w:cs="Arial"/>
    </w:rPr>
  </w:style>
  <w:style w:type="paragraph" w:styleId="6">
    <w:name w:val="heading 6"/>
    <w:basedOn w:val="a1"/>
    <w:next w:val="a1"/>
    <w:qFormat/>
    <w:rsid w:val="00977B94"/>
    <w:pPr>
      <w:numPr>
        <w:ilvl w:val="5"/>
        <w:numId w:val="5"/>
      </w:numPr>
      <w:spacing w:before="240" w:after="60"/>
      <w:outlineLvl w:val="5"/>
    </w:pPr>
    <w:rPr>
      <w:rFonts w:ascii="Arial" w:hAnsi="Arial" w:cs="Arial"/>
      <w:i/>
      <w:iCs/>
    </w:rPr>
  </w:style>
  <w:style w:type="paragraph" w:styleId="7">
    <w:name w:val="heading 7"/>
    <w:basedOn w:val="a1"/>
    <w:next w:val="a1"/>
    <w:qFormat/>
    <w:rsid w:val="00977B94"/>
    <w:pPr>
      <w:numPr>
        <w:ilvl w:val="6"/>
        <w:numId w:val="6"/>
      </w:numPr>
      <w:spacing w:before="240" w:after="60"/>
      <w:outlineLvl w:val="6"/>
    </w:pPr>
    <w:rPr>
      <w:rFonts w:ascii="Arial" w:hAnsi="Arial" w:cs="Arial"/>
    </w:rPr>
  </w:style>
  <w:style w:type="paragraph" w:styleId="8">
    <w:name w:val="heading 8"/>
    <w:basedOn w:val="a1"/>
    <w:next w:val="a1"/>
    <w:qFormat/>
    <w:rsid w:val="00977B94"/>
    <w:pPr>
      <w:numPr>
        <w:ilvl w:val="7"/>
        <w:numId w:val="7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9">
    <w:name w:val="heading 9"/>
    <w:basedOn w:val="a1"/>
    <w:next w:val="a1"/>
    <w:qFormat/>
    <w:rsid w:val="00977B94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1"/>
    <w:link w:val="a7"/>
    <w:uiPriority w:val="99"/>
    <w:rsid w:val="00977B94"/>
    <w:pPr>
      <w:jc w:val="right"/>
    </w:pPr>
    <w:rPr>
      <w:bCs/>
      <w:sz w:val="18"/>
      <w:szCs w:val="20"/>
    </w:rPr>
  </w:style>
  <w:style w:type="paragraph" w:customStyle="1" w:styleId="20">
    <w:name w:val="Верхний колонтитул 2"/>
    <w:basedOn w:val="a6"/>
    <w:autoRedefine/>
    <w:rsid w:val="00977B94"/>
    <w:pPr>
      <w:pBdr>
        <w:bottom w:val="single" w:sz="6" w:space="4" w:color="auto"/>
      </w:pBdr>
      <w:tabs>
        <w:tab w:val="center" w:pos="5103"/>
        <w:tab w:val="right" w:pos="10206"/>
      </w:tabs>
      <w:jc w:val="left"/>
    </w:pPr>
  </w:style>
  <w:style w:type="character" w:styleId="a8">
    <w:name w:val="Hyperlink"/>
    <w:rsid w:val="00977B94"/>
    <w:rPr>
      <w:color w:val="0000FF"/>
      <w:u w:val="single"/>
    </w:rPr>
  </w:style>
  <w:style w:type="paragraph" w:customStyle="1" w:styleId="a9">
    <w:name w:val="НАЗВАНИЕ"/>
    <w:basedOn w:val="a1"/>
    <w:next w:val="a2"/>
    <w:rsid w:val="00977B94"/>
    <w:pPr>
      <w:jc w:val="both"/>
    </w:pPr>
    <w:rPr>
      <w:caps/>
      <w:szCs w:val="24"/>
      <w:lang w:eastAsia="ru-RU"/>
    </w:rPr>
  </w:style>
  <w:style w:type="paragraph" w:styleId="aa">
    <w:name w:val="footer"/>
    <w:basedOn w:val="a1"/>
    <w:rsid w:val="00977B94"/>
    <w:pPr>
      <w:tabs>
        <w:tab w:val="right" w:pos="8504"/>
      </w:tabs>
    </w:pPr>
    <w:rPr>
      <w:sz w:val="20"/>
      <w:szCs w:val="20"/>
    </w:rPr>
  </w:style>
  <w:style w:type="paragraph" w:styleId="10">
    <w:name w:val="toc 1"/>
    <w:basedOn w:val="a1"/>
    <w:next w:val="a1"/>
    <w:autoRedefine/>
    <w:semiHidden/>
    <w:rsid w:val="00977B94"/>
    <w:pPr>
      <w:tabs>
        <w:tab w:val="left" w:pos="567"/>
        <w:tab w:val="right" w:leader="dot" w:pos="10195"/>
      </w:tabs>
      <w:spacing w:before="100" w:after="100"/>
    </w:pPr>
  </w:style>
  <w:style w:type="paragraph" w:styleId="21">
    <w:name w:val="toc 2"/>
    <w:basedOn w:val="a1"/>
    <w:next w:val="a1"/>
    <w:autoRedefine/>
    <w:semiHidden/>
    <w:rsid w:val="00977B94"/>
    <w:pPr>
      <w:tabs>
        <w:tab w:val="left" w:pos="993"/>
        <w:tab w:val="right" w:leader="dot" w:pos="10206"/>
      </w:tabs>
      <w:ind w:left="425"/>
    </w:pPr>
  </w:style>
  <w:style w:type="paragraph" w:styleId="30">
    <w:name w:val="toc 3"/>
    <w:basedOn w:val="a1"/>
    <w:next w:val="a1"/>
    <w:autoRedefine/>
    <w:semiHidden/>
    <w:rsid w:val="00977B94"/>
    <w:pPr>
      <w:tabs>
        <w:tab w:val="left" w:pos="1560"/>
        <w:tab w:val="right" w:leader="dot" w:pos="10206"/>
      </w:tabs>
      <w:ind w:left="851"/>
    </w:pPr>
  </w:style>
  <w:style w:type="paragraph" w:styleId="40">
    <w:name w:val="toc 4"/>
    <w:basedOn w:val="a1"/>
    <w:next w:val="a1"/>
    <w:autoRedefine/>
    <w:semiHidden/>
    <w:rsid w:val="00977B94"/>
    <w:pPr>
      <w:tabs>
        <w:tab w:val="right" w:leader="dot" w:pos="10206"/>
      </w:tabs>
      <w:ind w:left="660"/>
    </w:pPr>
  </w:style>
  <w:style w:type="paragraph" w:customStyle="1" w:styleId="ab">
    <w:name w:val="Заголовок таблицы"/>
    <w:basedOn w:val="a1"/>
    <w:autoRedefine/>
    <w:rsid w:val="008F6B6C"/>
    <w:pPr>
      <w:jc w:val="center"/>
    </w:pPr>
    <w:rPr>
      <w:bCs/>
      <w:sz w:val="18"/>
      <w:szCs w:val="18"/>
    </w:rPr>
  </w:style>
  <w:style w:type="paragraph" w:styleId="a0">
    <w:name w:val="List Bullet"/>
    <w:basedOn w:val="a1"/>
    <w:autoRedefine/>
    <w:rsid w:val="00977B94"/>
    <w:pPr>
      <w:numPr>
        <w:numId w:val="10"/>
      </w:numPr>
      <w:tabs>
        <w:tab w:val="clear" w:pos="360"/>
        <w:tab w:val="left" w:pos="1281"/>
      </w:tabs>
      <w:ind w:left="1276" w:hanging="357"/>
    </w:pPr>
  </w:style>
  <w:style w:type="paragraph" w:customStyle="1" w:styleId="31">
    <w:name w:val="Верхний колонтитул 3"/>
    <w:basedOn w:val="a6"/>
    <w:autoRedefine/>
    <w:rsid w:val="00977B94"/>
    <w:pPr>
      <w:pBdr>
        <w:bottom w:val="single" w:sz="6" w:space="4" w:color="auto"/>
      </w:pBdr>
      <w:tabs>
        <w:tab w:val="left" w:pos="0"/>
        <w:tab w:val="center" w:pos="7371"/>
        <w:tab w:val="right" w:pos="14742"/>
      </w:tabs>
      <w:jc w:val="left"/>
    </w:pPr>
  </w:style>
  <w:style w:type="paragraph" w:customStyle="1" w:styleId="ac">
    <w:name w:val="Верхний колонтитул курсив"/>
    <w:basedOn w:val="a6"/>
    <w:autoRedefine/>
    <w:rsid w:val="00977B94"/>
    <w:pPr>
      <w:jc w:val="left"/>
    </w:pPr>
    <w:rPr>
      <w:i/>
      <w:iCs/>
      <w:sz w:val="16"/>
      <w:szCs w:val="16"/>
    </w:rPr>
  </w:style>
  <w:style w:type="paragraph" w:customStyle="1" w:styleId="ad">
    <w:name w:val="Верхний колонтитул Название"/>
    <w:basedOn w:val="a6"/>
    <w:autoRedefine/>
    <w:rsid w:val="00977B94"/>
    <w:rPr>
      <w:b/>
      <w:caps/>
      <w:sz w:val="16"/>
    </w:rPr>
  </w:style>
  <w:style w:type="character" w:styleId="ae">
    <w:name w:val="page number"/>
    <w:basedOn w:val="a3"/>
    <w:rsid w:val="00977B94"/>
  </w:style>
  <w:style w:type="paragraph" w:styleId="a">
    <w:name w:val="List Number"/>
    <w:basedOn w:val="a1"/>
    <w:rsid w:val="00977B94"/>
    <w:pPr>
      <w:numPr>
        <w:numId w:val="9"/>
      </w:numPr>
      <w:spacing w:before="120"/>
      <w:jc w:val="both"/>
    </w:pPr>
    <w:rPr>
      <w:szCs w:val="20"/>
      <w:lang w:eastAsia="ru-RU"/>
    </w:rPr>
  </w:style>
  <w:style w:type="paragraph" w:styleId="50">
    <w:name w:val="toc 5"/>
    <w:basedOn w:val="a1"/>
    <w:next w:val="a1"/>
    <w:autoRedefine/>
    <w:semiHidden/>
    <w:rsid w:val="00977B94"/>
    <w:pPr>
      <w:tabs>
        <w:tab w:val="right" w:leader="dot" w:pos="10206"/>
      </w:tabs>
      <w:ind w:left="880"/>
    </w:pPr>
  </w:style>
  <w:style w:type="paragraph" w:styleId="a2">
    <w:name w:val="Body Text Indent"/>
    <w:basedOn w:val="a1"/>
    <w:rsid w:val="00977B94"/>
    <w:pPr>
      <w:ind w:firstLine="709"/>
      <w:jc w:val="both"/>
    </w:pPr>
  </w:style>
  <w:style w:type="paragraph" w:customStyle="1" w:styleId="af">
    <w:name w:val="Основной текст таблицы"/>
    <w:basedOn w:val="a1"/>
    <w:autoRedefine/>
    <w:rsid w:val="00977B94"/>
    <w:rPr>
      <w:sz w:val="20"/>
    </w:rPr>
  </w:style>
  <w:style w:type="paragraph" w:customStyle="1" w:styleId="af0">
    <w:name w:val="Таблица_шапка"/>
    <w:basedOn w:val="a1"/>
    <w:rsid w:val="00977B94"/>
    <w:pPr>
      <w:spacing w:before="20" w:after="20" w:line="228" w:lineRule="auto"/>
      <w:jc w:val="center"/>
    </w:pPr>
    <w:rPr>
      <w:b/>
      <w:iCs/>
      <w:sz w:val="20"/>
    </w:rPr>
  </w:style>
  <w:style w:type="paragraph" w:styleId="af1">
    <w:name w:val="Body Text"/>
    <w:basedOn w:val="a1"/>
    <w:rsid w:val="00977B94"/>
    <w:rPr>
      <w:sz w:val="20"/>
      <w:szCs w:val="20"/>
      <w:lang w:val="nb-NO"/>
    </w:rPr>
  </w:style>
  <w:style w:type="paragraph" w:customStyle="1" w:styleId="11">
    <w:name w:val="Название1"/>
    <w:basedOn w:val="a1"/>
    <w:qFormat/>
    <w:rsid w:val="00977B94"/>
    <w:rPr>
      <w:b/>
      <w:caps/>
      <w:kern w:val="28"/>
      <w:sz w:val="24"/>
      <w:szCs w:val="20"/>
      <w:lang w:val="en-GB" w:eastAsia="ru-RU"/>
    </w:rPr>
  </w:style>
  <w:style w:type="paragraph" w:customStyle="1" w:styleId="12">
    <w:name w:val="Обычный1"/>
    <w:rsid w:val="00977B94"/>
    <w:pPr>
      <w:spacing w:before="120"/>
      <w:jc w:val="both"/>
    </w:pPr>
    <w:rPr>
      <w:sz w:val="24"/>
    </w:rPr>
  </w:style>
  <w:style w:type="paragraph" w:customStyle="1" w:styleId="110">
    <w:name w:val="Заголовок 11"/>
    <w:basedOn w:val="a1"/>
    <w:next w:val="a1"/>
    <w:autoRedefine/>
    <w:rsid w:val="00977B94"/>
    <w:pPr>
      <w:keepNext/>
      <w:spacing w:before="240" w:after="60"/>
      <w:jc w:val="both"/>
    </w:pPr>
    <w:rPr>
      <w:b/>
      <w:caps/>
      <w:kern w:val="28"/>
      <w:szCs w:val="20"/>
      <w:lang w:val="en-US" w:eastAsia="ru-RU"/>
    </w:rPr>
  </w:style>
  <w:style w:type="paragraph" w:customStyle="1" w:styleId="heading2">
    <w:name w:val="heading2"/>
    <w:basedOn w:val="110"/>
    <w:autoRedefine/>
    <w:rsid w:val="00977B94"/>
    <w:rPr>
      <w:u w:val="single"/>
    </w:rPr>
  </w:style>
  <w:style w:type="paragraph" w:customStyle="1" w:styleId="heading3">
    <w:name w:val="heading3"/>
    <w:basedOn w:val="110"/>
    <w:autoRedefine/>
    <w:rsid w:val="00977B94"/>
  </w:style>
  <w:style w:type="table" w:styleId="af2">
    <w:name w:val="Table Grid"/>
    <w:basedOn w:val="a4"/>
    <w:rsid w:val="00ED0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1"/>
    <w:semiHidden/>
    <w:rsid w:val="000A6FAA"/>
    <w:rPr>
      <w:rFonts w:ascii="Tahoma" w:hAnsi="Tahoma" w:cs="Tahoma"/>
      <w:sz w:val="16"/>
      <w:szCs w:val="16"/>
    </w:rPr>
  </w:style>
  <w:style w:type="character" w:styleId="af4">
    <w:name w:val="annotation reference"/>
    <w:uiPriority w:val="99"/>
    <w:rsid w:val="00A119F2"/>
    <w:rPr>
      <w:sz w:val="16"/>
      <w:szCs w:val="16"/>
    </w:rPr>
  </w:style>
  <w:style w:type="paragraph" w:styleId="af5">
    <w:name w:val="annotation text"/>
    <w:basedOn w:val="a1"/>
    <w:link w:val="af6"/>
    <w:uiPriority w:val="99"/>
    <w:rsid w:val="00A119F2"/>
    <w:rPr>
      <w:sz w:val="20"/>
      <w:szCs w:val="20"/>
    </w:rPr>
  </w:style>
  <w:style w:type="character" w:customStyle="1" w:styleId="af6">
    <w:name w:val="Текст примечания Знак"/>
    <w:link w:val="af5"/>
    <w:rsid w:val="00A119F2"/>
    <w:rPr>
      <w:lang w:eastAsia="en-US"/>
    </w:rPr>
  </w:style>
  <w:style w:type="paragraph" w:styleId="af7">
    <w:name w:val="annotation subject"/>
    <w:basedOn w:val="af5"/>
    <w:next w:val="af5"/>
    <w:link w:val="af8"/>
    <w:rsid w:val="00A119F2"/>
    <w:rPr>
      <w:b/>
      <w:bCs/>
    </w:rPr>
  </w:style>
  <w:style w:type="character" w:customStyle="1" w:styleId="af8">
    <w:name w:val="Тема примечания Знак"/>
    <w:link w:val="af7"/>
    <w:rsid w:val="00A119F2"/>
    <w:rPr>
      <w:b/>
      <w:bCs/>
      <w:lang w:eastAsia="en-US"/>
    </w:rPr>
  </w:style>
  <w:style w:type="paragraph" w:styleId="af9">
    <w:name w:val="No Spacing"/>
    <w:basedOn w:val="a1"/>
    <w:uiPriority w:val="1"/>
    <w:qFormat/>
    <w:rsid w:val="006A4923"/>
    <w:rPr>
      <w:rFonts w:ascii="Calibri" w:eastAsia="Calibri" w:hAnsi="Calibri"/>
      <w:lang w:eastAsia="ru-RU"/>
    </w:rPr>
  </w:style>
  <w:style w:type="paragraph" w:customStyle="1" w:styleId="13">
    <w:name w:val="Обычный1"/>
    <w:rsid w:val="00185630"/>
    <w:pPr>
      <w:spacing w:before="120"/>
      <w:jc w:val="both"/>
    </w:pPr>
    <w:rPr>
      <w:sz w:val="24"/>
    </w:rPr>
  </w:style>
  <w:style w:type="character" w:customStyle="1" w:styleId="a7">
    <w:name w:val="Верхний колонтитул Знак"/>
    <w:link w:val="a6"/>
    <w:uiPriority w:val="99"/>
    <w:rsid w:val="00153429"/>
    <w:rPr>
      <w:bCs/>
      <w:sz w:val="18"/>
      <w:lang w:eastAsia="en-US"/>
    </w:rPr>
  </w:style>
  <w:style w:type="paragraph" w:customStyle="1" w:styleId="111">
    <w:name w:val="Заголовок 11"/>
    <w:basedOn w:val="a1"/>
    <w:next w:val="a1"/>
    <w:autoRedefine/>
    <w:rsid w:val="00960CA7"/>
    <w:pPr>
      <w:keepNext/>
      <w:spacing w:before="240" w:after="60"/>
      <w:jc w:val="both"/>
    </w:pPr>
    <w:rPr>
      <w:b/>
      <w:caps/>
      <w:kern w:val="28"/>
      <w:szCs w:val="20"/>
      <w:lang w:val="en-US" w:eastAsia="ru-RU"/>
    </w:rPr>
  </w:style>
  <w:style w:type="paragraph" w:styleId="22">
    <w:name w:val="Body Text Indent 2"/>
    <w:basedOn w:val="a1"/>
    <w:link w:val="23"/>
    <w:rsid w:val="00020FD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020FD1"/>
    <w:rPr>
      <w:sz w:val="22"/>
      <w:szCs w:val="22"/>
      <w:lang w:eastAsia="en-US"/>
    </w:rPr>
  </w:style>
  <w:style w:type="character" w:styleId="afa">
    <w:name w:val="Strong"/>
    <w:basedOn w:val="a3"/>
    <w:uiPriority w:val="22"/>
    <w:qFormat/>
    <w:rsid w:val="008963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1c.ru/rus/support/its/it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AVKharitonova\Temp\151\v8_C3C6_3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v8_C3C6_34</Template>
  <TotalTime>301</TotalTime>
  <Pages>6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QP-251-01</vt:lpstr>
    </vt:vector>
  </TitlesOfParts>
  <Company>office</Company>
  <LinksUpToDate>false</LinksUpToDate>
  <CharactersWithSpaces>22568</CharactersWithSpaces>
  <SharedDoc>false</SharedDoc>
  <HLinks>
    <vt:vector size="6" baseType="variant">
      <vt:variant>
        <vt:i4>6094873</vt:i4>
      </vt:variant>
      <vt:variant>
        <vt:i4>53</vt:i4>
      </vt:variant>
      <vt:variant>
        <vt:i4>0</vt:i4>
      </vt:variant>
      <vt:variant>
        <vt:i4>5</vt:i4>
      </vt:variant>
      <vt:variant>
        <vt:lpwstr>http://www.1c.ru/rus/support/its/its.htm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QP-251-01</dc:title>
  <dc:creator>Арина Харитонова</dc:creator>
  <cp:lastModifiedBy>pogodina</cp:lastModifiedBy>
  <cp:revision>9</cp:revision>
  <cp:lastPrinted>2026-08-20T11:23:00Z</cp:lastPrinted>
  <dcterms:created xsi:type="dcterms:W3CDTF">2026-08-20T06:41:00Z</dcterms:created>
  <dcterms:modified xsi:type="dcterms:W3CDTF">2026-08-26T05:48:00Z</dcterms:modified>
</cp:coreProperties>
</file>