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55C56" w14:textId="77777777" w:rsidR="0077030B" w:rsidRPr="0077030B" w:rsidRDefault="0033607E" w:rsidP="0033607E">
      <w:pPr>
        <w:pStyle w:val="1"/>
        <w:jc w:val="right"/>
        <w:rPr>
          <w:b/>
          <w:bCs/>
          <w:sz w:val="24"/>
        </w:rPr>
      </w:pPr>
      <w:r w:rsidRPr="0077030B">
        <w:rPr>
          <w:b/>
          <w:bCs/>
          <w:sz w:val="24"/>
        </w:rPr>
        <w:t xml:space="preserve">Приложение №5 </w:t>
      </w:r>
    </w:p>
    <w:p w14:paraId="77A45A28" w14:textId="77777777" w:rsidR="0077030B" w:rsidRDefault="0033607E" w:rsidP="0033607E">
      <w:pPr>
        <w:pStyle w:val="1"/>
        <w:jc w:val="right"/>
        <w:rPr>
          <w:sz w:val="24"/>
        </w:rPr>
      </w:pPr>
      <w:r w:rsidRPr="001F5181">
        <w:rPr>
          <w:sz w:val="24"/>
        </w:rPr>
        <w:t>к Контракту</w:t>
      </w:r>
      <w:r w:rsidRPr="001F5181">
        <w:t xml:space="preserve"> </w:t>
      </w:r>
      <w:r w:rsidRPr="001F5181">
        <w:rPr>
          <w:sz w:val="24"/>
        </w:rPr>
        <w:t xml:space="preserve">на оказание услуг </w:t>
      </w:r>
    </w:p>
    <w:p w14:paraId="7723A7BD" w14:textId="77777777" w:rsidR="0077030B" w:rsidRDefault="0033607E" w:rsidP="0033607E">
      <w:pPr>
        <w:pStyle w:val="1"/>
        <w:jc w:val="right"/>
        <w:rPr>
          <w:sz w:val="24"/>
        </w:rPr>
      </w:pPr>
      <w:r w:rsidRPr="001F5181">
        <w:rPr>
          <w:sz w:val="24"/>
        </w:rPr>
        <w:t xml:space="preserve">по организации бесплатного питания </w:t>
      </w:r>
    </w:p>
    <w:p w14:paraId="2DE6FD90" w14:textId="77777777" w:rsidR="0033607E" w:rsidRPr="001F5181" w:rsidRDefault="0033607E" w:rsidP="0033607E">
      <w:pPr>
        <w:pStyle w:val="1"/>
        <w:jc w:val="right"/>
        <w:rPr>
          <w:sz w:val="24"/>
        </w:rPr>
      </w:pPr>
      <w:r w:rsidRPr="001F5181">
        <w:rPr>
          <w:sz w:val="24"/>
        </w:rPr>
        <w:t>обучающихся 1-4-х классов ЦМШ-АИИ</w:t>
      </w:r>
    </w:p>
    <w:p w14:paraId="119A598D" w14:textId="375612D9" w:rsidR="0033607E" w:rsidRPr="005F0143" w:rsidRDefault="002B3094" w:rsidP="0033607E">
      <w:pPr>
        <w:jc w:val="right"/>
        <w:rPr>
          <w:lang w:eastAsia="x-none"/>
        </w:rPr>
      </w:pPr>
      <w:r>
        <w:rPr>
          <w:lang w:eastAsia="x-none"/>
        </w:rPr>
        <w:t>от ________2025 №__________</w:t>
      </w:r>
    </w:p>
    <w:p w14:paraId="696A40B3" w14:textId="77777777" w:rsidR="0033607E" w:rsidRDefault="0033607E" w:rsidP="005241B6">
      <w:pPr>
        <w:pStyle w:val="1"/>
        <w:jc w:val="center"/>
        <w:rPr>
          <w:b/>
          <w:sz w:val="24"/>
        </w:rPr>
      </w:pPr>
    </w:p>
    <w:p w14:paraId="2C4101FF" w14:textId="393CF41F" w:rsidR="005241B6" w:rsidRPr="00B06AE7" w:rsidRDefault="009648FE" w:rsidP="005241B6">
      <w:pPr>
        <w:pStyle w:val="1"/>
        <w:jc w:val="center"/>
        <w:rPr>
          <w:b/>
          <w:sz w:val="24"/>
        </w:rPr>
      </w:pPr>
      <w:r w:rsidRPr="00B06AE7">
        <w:rPr>
          <w:b/>
          <w:sz w:val="24"/>
        </w:rPr>
        <w:t>Д</w:t>
      </w:r>
      <w:r w:rsidR="005241B6" w:rsidRPr="00B06AE7">
        <w:rPr>
          <w:b/>
          <w:sz w:val="24"/>
        </w:rPr>
        <w:t>оговор №</w:t>
      </w:r>
      <w:r w:rsidR="002A0A80" w:rsidRPr="00B06AE7">
        <w:rPr>
          <w:b/>
          <w:sz w:val="24"/>
        </w:rPr>
        <w:t xml:space="preserve"> </w:t>
      </w:r>
      <w:r w:rsidR="002B3094">
        <w:rPr>
          <w:b/>
          <w:sz w:val="24"/>
        </w:rPr>
        <w:t>_____</w:t>
      </w:r>
      <w:r w:rsidR="0033607E">
        <w:rPr>
          <w:b/>
          <w:sz w:val="24"/>
        </w:rPr>
        <w:t>)</w:t>
      </w:r>
    </w:p>
    <w:p w14:paraId="54F66DD9" w14:textId="77777777" w:rsidR="005241B6" w:rsidRPr="00B06AE7" w:rsidRDefault="00B033A2" w:rsidP="00B033A2">
      <w:pPr>
        <w:pStyle w:val="1"/>
        <w:jc w:val="center"/>
        <w:rPr>
          <w:b/>
        </w:rPr>
      </w:pPr>
      <w:r>
        <w:rPr>
          <w:b/>
          <w:sz w:val="24"/>
        </w:rPr>
        <w:t>о возмещении коммунальных услуг</w:t>
      </w:r>
      <w:r w:rsidR="007C47C5" w:rsidRPr="00B06AE7">
        <w:rPr>
          <w:b/>
          <w:sz w:val="24"/>
        </w:rPr>
        <w:t xml:space="preserve"> </w:t>
      </w:r>
    </w:p>
    <w:p w14:paraId="0CE11259" w14:textId="726E189C" w:rsidR="005241B6" w:rsidRPr="00B06AE7" w:rsidRDefault="005241B6" w:rsidP="005241B6">
      <w:pPr>
        <w:jc w:val="both"/>
      </w:pPr>
      <w:r w:rsidRPr="00B06AE7">
        <w:t xml:space="preserve">г. Москва                                                                    </w:t>
      </w:r>
      <w:r w:rsidR="00016C23" w:rsidRPr="00B06AE7">
        <w:t xml:space="preserve">    </w:t>
      </w:r>
      <w:r w:rsidR="00156DD6" w:rsidRPr="00B06AE7">
        <w:t xml:space="preserve">         </w:t>
      </w:r>
      <w:r w:rsidR="004F0D5A">
        <w:t xml:space="preserve">    </w:t>
      </w:r>
      <w:r w:rsidR="002B3094">
        <w:t xml:space="preserve">   </w:t>
      </w:r>
      <w:r w:rsidR="004F0D5A">
        <w:t xml:space="preserve">                    </w:t>
      </w:r>
      <w:r w:rsidR="00156DD6" w:rsidRPr="00B06AE7">
        <w:t xml:space="preserve">   </w:t>
      </w:r>
      <w:r w:rsidR="00016C23" w:rsidRPr="00B06AE7">
        <w:t xml:space="preserve">      </w:t>
      </w:r>
      <w:r w:rsidR="00311A1D" w:rsidRPr="00B06AE7">
        <w:t xml:space="preserve">  </w:t>
      </w:r>
      <w:r w:rsidR="002B3094">
        <w:t>____________2025</w:t>
      </w:r>
    </w:p>
    <w:p w14:paraId="3189A51E" w14:textId="77777777" w:rsidR="005241B6" w:rsidRPr="00B06AE7" w:rsidRDefault="005241B6" w:rsidP="005241B6">
      <w:pPr>
        <w:jc w:val="both"/>
      </w:pPr>
    </w:p>
    <w:p w14:paraId="08904000" w14:textId="59EA57B4" w:rsidR="005241B6" w:rsidRPr="00B06AE7" w:rsidRDefault="005241B6" w:rsidP="005241B6">
      <w:pPr>
        <w:jc w:val="both"/>
      </w:pPr>
      <w:r w:rsidRPr="00B06AE7">
        <w:tab/>
      </w:r>
      <w:r w:rsidRPr="00FF64CF">
        <w:rPr>
          <w:b/>
        </w:rPr>
        <w:t>Федера</w:t>
      </w:r>
      <w:r w:rsidR="00592D3F" w:rsidRPr="00FF64CF">
        <w:rPr>
          <w:b/>
        </w:rPr>
        <w:t xml:space="preserve">льное государственное бюджетное </w:t>
      </w:r>
      <w:r w:rsidRPr="00FF64CF">
        <w:rPr>
          <w:b/>
        </w:rPr>
        <w:t xml:space="preserve">образовательное учреждение </w:t>
      </w:r>
      <w:r w:rsidR="00592D3F" w:rsidRPr="00FF64CF">
        <w:rPr>
          <w:b/>
        </w:rPr>
        <w:t>высшего образования</w:t>
      </w:r>
      <w:r w:rsidRPr="00FF64CF">
        <w:rPr>
          <w:b/>
        </w:rPr>
        <w:t xml:space="preserve"> «Центральная музыкальная школа</w:t>
      </w:r>
      <w:r w:rsidR="00592D3F" w:rsidRPr="00FF64CF">
        <w:rPr>
          <w:b/>
        </w:rPr>
        <w:t xml:space="preserve"> – Академия исполнительского искусства</w:t>
      </w:r>
      <w:r w:rsidRPr="00FF64CF">
        <w:rPr>
          <w:b/>
        </w:rPr>
        <w:t>»,</w:t>
      </w:r>
      <w:r w:rsidRPr="00B06AE7">
        <w:t xml:space="preserve"> именуемое в дальнейшем «</w:t>
      </w:r>
      <w:r w:rsidR="00B033A2">
        <w:t>Правообладатель</w:t>
      </w:r>
      <w:r w:rsidRPr="00B06AE7">
        <w:t xml:space="preserve">», в лице </w:t>
      </w:r>
      <w:r w:rsidR="00592D3F">
        <w:t>ректора</w:t>
      </w:r>
      <w:r w:rsidRPr="00B06AE7">
        <w:t xml:space="preserve"> Пясецкого В.В., действующего на осно</w:t>
      </w:r>
      <w:r w:rsidR="006D2513" w:rsidRPr="00B06AE7">
        <w:t xml:space="preserve">вании Устава с одной стороны, и </w:t>
      </w:r>
      <w:r w:rsidR="002B3094" w:rsidRPr="00DD472A">
        <w:t>_______________________</w:t>
      </w:r>
      <w:r w:rsidR="0033607E" w:rsidRPr="00A058CD">
        <w:rPr>
          <w:iCs/>
        </w:rPr>
        <w:t>, именуемое в дальнейшем «</w:t>
      </w:r>
      <w:r w:rsidR="0033607E">
        <w:rPr>
          <w:iCs/>
        </w:rPr>
        <w:t>Пользователя</w:t>
      </w:r>
      <w:r w:rsidR="0033607E" w:rsidRPr="00A058CD">
        <w:rPr>
          <w:iCs/>
        </w:rPr>
        <w:t xml:space="preserve">», в лице </w:t>
      </w:r>
      <w:r w:rsidR="002B3094" w:rsidRPr="00DD472A">
        <w:rPr>
          <w:iCs/>
        </w:rPr>
        <w:t>_______________________________</w:t>
      </w:r>
      <w:r w:rsidR="0033607E" w:rsidRPr="00DD472A">
        <w:rPr>
          <w:iCs/>
        </w:rPr>
        <w:t>,</w:t>
      </w:r>
      <w:r w:rsidR="0033607E" w:rsidRPr="00A058CD">
        <w:rPr>
          <w:iCs/>
        </w:rPr>
        <w:t xml:space="preserve"> действующего на основании </w:t>
      </w:r>
      <w:r w:rsidR="002B3094" w:rsidRPr="00DD472A">
        <w:rPr>
          <w:iCs/>
        </w:rPr>
        <w:t>__________________</w:t>
      </w:r>
      <w:r w:rsidR="0033607E" w:rsidRPr="00DD472A">
        <w:t xml:space="preserve">, </w:t>
      </w:r>
      <w:r w:rsidRPr="00DD472A">
        <w:t xml:space="preserve">с другой стороны, именуемые в дальнейшем «Стороны», заключили </w:t>
      </w:r>
      <w:r w:rsidRPr="00B06AE7">
        <w:t>настоящий договор (далее – Договор</w:t>
      </w:r>
      <w:r w:rsidR="00D62EB5" w:rsidRPr="00B06AE7">
        <w:t>)</w:t>
      </w:r>
      <w:r w:rsidR="00120545">
        <w:t xml:space="preserve"> на основании договора аренды недвижимого имущества от </w:t>
      </w:r>
      <w:r w:rsidR="0032399D">
        <w:t>___</w:t>
      </w:r>
      <w:r w:rsidR="00120545">
        <w:t>.</w:t>
      </w:r>
      <w:r w:rsidR="0032399D">
        <w:t>________</w:t>
      </w:r>
      <w:r w:rsidR="00120545">
        <w:t>.202</w:t>
      </w:r>
      <w:r w:rsidR="0032399D">
        <w:t>5</w:t>
      </w:r>
      <w:r w:rsidR="00120545">
        <w:t xml:space="preserve"> № </w:t>
      </w:r>
      <w:r w:rsidR="0032399D">
        <w:t>______</w:t>
      </w:r>
      <w:r w:rsidR="00120545">
        <w:t xml:space="preserve"> (далее – Договор аренды)</w:t>
      </w:r>
      <w:r w:rsidRPr="00B06AE7">
        <w:t xml:space="preserve"> о нижеследующем</w:t>
      </w:r>
      <w:r w:rsidR="00F509AD" w:rsidRPr="00B06AE7">
        <w:t>:</w:t>
      </w:r>
    </w:p>
    <w:p w14:paraId="20F3FA26" w14:textId="77777777" w:rsidR="00B115E7" w:rsidRPr="00B06AE7" w:rsidRDefault="00B115E7" w:rsidP="005241B6"/>
    <w:p w14:paraId="4AD0357B" w14:textId="77777777" w:rsidR="005241B6" w:rsidRPr="00B06AE7" w:rsidRDefault="005241B6" w:rsidP="009E1D83">
      <w:pPr>
        <w:jc w:val="center"/>
        <w:rPr>
          <w:b/>
        </w:rPr>
      </w:pPr>
      <w:r w:rsidRPr="00B06AE7">
        <w:rPr>
          <w:b/>
        </w:rPr>
        <w:t>1. Предмет Договора</w:t>
      </w:r>
    </w:p>
    <w:p w14:paraId="30A099EF" w14:textId="0E336970" w:rsidR="002D4F3C" w:rsidRDefault="005241B6" w:rsidP="005241B6">
      <w:pPr>
        <w:jc w:val="both"/>
      </w:pPr>
      <w:r w:rsidRPr="00B06AE7">
        <w:tab/>
        <w:t xml:space="preserve">1.1. </w:t>
      </w:r>
      <w:r w:rsidR="00B033A2">
        <w:t>По настоящему Договору Пользователь возмещает Правообладателю затраты на коммунальны</w:t>
      </w:r>
      <w:r w:rsidR="00120545">
        <w:t>е</w:t>
      </w:r>
      <w:r w:rsidR="00B033A2">
        <w:t xml:space="preserve"> услуг</w:t>
      </w:r>
      <w:r w:rsidR="00120545">
        <w:t xml:space="preserve">и, связанные с арендой Пользователем нежилых помещений общей площадью </w:t>
      </w:r>
      <w:r w:rsidR="0032399D">
        <w:t>161,9</w:t>
      </w:r>
      <w:r w:rsidR="00120545">
        <w:t xml:space="preserve"> кв.м,</w:t>
      </w:r>
      <w:r w:rsidR="00CD7AA8" w:rsidRPr="00B06AE7">
        <w:t xml:space="preserve"> расположенны</w:t>
      </w:r>
      <w:r w:rsidR="00120545">
        <w:t>х</w:t>
      </w:r>
      <w:r w:rsidR="00CD7AA8" w:rsidRPr="00B06AE7">
        <w:t xml:space="preserve"> </w:t>
      </w:r>
      <w:r w:rsidR="00132F7B">
        <w:t xml:space="preserve">в подвале и на </w:t>
      </w:r>
      <w:r w:rsidR="00CD7AA8" w:rsidRPr="00B06AE7">
        <w:t xml:space="preserve">1 (первом) </w:t>
      </w:r>
      <w:r w:rsidR="002A1C15" w:rsidRPr="00B06AE7">
        <w:t>этаже</w:t>
      </w:r>
      <w:r w:rsidR="00CD7AA8" w:rsidRPr="00B06AE7">
        <w:t xml:space="preserve"> </w:t>
      </w:r>
      <w:r w:rsidR="002A1C15" w:rsidRPr="00B06AE7">
        <w:t>в</w:t>
      </w:r>
      <w:r w:rsidRPr="00B06AE7">
        <w:t xml:space="preserve"> здании </w:t>
      </w:r>
      <w:r w:rsidR="00120545">
        <w:t xml:space="preserve">общей площадью </w:t>
      </w:r>
      <w:r w:rsidR="001A43E4">
        <w:t xml:space="preserve">6263,2 кв. м </w:t>
      </w:r>
      <w:r w:rsidR="002A1C15" w:rsidRPr="00B06AE7">
        <w:t xml:space="preserve">по адресу: </w:t>
      </w:r>
      <w:r w:rsidRPr="00B06AE7">
        <w:t xml:space="preserve">г. Москва, </w:t>
      </w:r>
      <w:r w:rsidR="00325593" w:rsidRPr="00B06AE7">
        <w:t>Малый</w:t>
      </w:r>
      <w:r w:rsidRPr="00B06AE7">
        <w:t xml:space="preserve"> Кисловский переулок, д. 4, стр. </w:t>
      </w:r>
      <w:r w:rsidR="00325593" w:rsidRPr="00B06AE7">
        <w:t>5</w:t>
      </w:r>
      <w:r w:rsidR="00B033A2">
        <w:t xml:space="preserve"> (далее – </w:t>
      </w:r>
      <w:r w:rsidR="001A43E4">
        <w:t xml:space="preserve">Здание и </w:t>
      </w:r>
      <w:r w:rsidR="00B033A2">
        <w:t>Помещени</w:t>
      </w:r>
      <w:r w:rsidR="001A43E4">
        <w:t>е</w:t>
      </w:r>
      <w:r w:rsidR="00B033A2">
        <w:t>).</w:t>
      </w:r>
    </w:p>
    <w:p w14:paraId="1C3E2F08" w14:textId="6560A761" w:rsidR="00D65F2A" w:rsidRPr="00B06AE7" w:rsidRDefault="00D65F2A" w:rsidP="000116D9">
      <w:pPr>
        <w:ind w:firstLine="709"/>
        <w:jc w:val="both"/>
      </w:pPr>
      <w:r>
        <w:t xml:space="preserve">Пользователь использует Помещения на основании </w:t>
      </w:r>
      <w:r w:rsidR="001A43E4">
        <w:t>Д</w:t>
      </w:r>
      <w:r>
        <w:t>оговора аренды</w:t>
      </w:r>
      <w:r w:rsidR="001A43E4">
        <w:t>.</w:t>
      </w:r>
      <w:r>
        <w:t xml:space="preserve"> </w:t>
      </w:r>
    </w:p>
    <w:p w14:paraId="189F0B25" w14:textId="77777777" w:rsidR="00EF4E54" w:rsidRPr="00B06AE7" w:rsidRDefault="00EF4E54" w:rsidP="005241B6">
      <w:pPr>
        <w:jc w:val="both"/>
      </w:pPr>
      <w:r w:rsidRPr="00B06AE7">
        <w:tab/>
        <w:t>1.</w:t>
      </w:r>
      <w:r w:rsidR="002D4F3C" w:rsidRPr="00B06AE7">
        <w:t>2</w:t>
      </w:r>
      <w:r w:rsidRPr="00B06AE7">
        <w:t xml:space="preserve">. </w:t>
      </w:r>
      <w:r w:rsidR="008D0F3C" w:rsidRPr="00B06AE7">
        <w:t xml:space="preserve">Здание, в котором находится </w:t>
      </w:r>
      <w:r w:rsidRPr="00B06AE7">
        <w:t>Помещение</w:t>
      </w:r>
      <w:r w:rsidR="008D0F3C" w:rsidRPr="00B06AE7">
        <w:t>,</w:t>
      </w:r>
      <w:r w:rsidRPr="00B06AE7">
        <w:t xml:space="preserve"> закреплено </w:t>
      </w:r>
      <w:r w:rsidR="008D0F3C" w:rsidRPr="00B06AE7">
        <w:t xml:space="preserve">за </w:t>
      </w:r>
      <w:r w:rsidR="00D65F2A">
        <w:t>Правообладателем</w:t>
      </w:r>
      <w:r w:rsidR="008D0F3C" w:rsidRPr="00B06AE7">
        <w:t xml:space="preserve"> </w:t>
      </w:r>
      <w:r w:rsidRPr="00B06AE7">
        <w:t>на праве оперативного управления, что подтверждается записью в Едином государственном реестре прав на недвижимое имущество и сделок с ним № 77-</w:t>
      </w:r>
      <w:r w:rsidR="00FD5340">
        <w:t>77-13/001/2006-779 от 15.11.2006</w:t>
      </w:r>
      <w:r w:rsidRPr="00B06AE7">
        <w:t>.</w:t>
      </w:r>
    </w:p>
    <w:p w14:paraId="287B37A0" w14:textId="77777777" w:rsidR="00EF4E54" w:rsidRDefault="00DF2480" w:rsidP="005241B6">
      <w:pPr>
        <w:jc w:val="both"/>
      </w:pPr>
      <w:r w:rsidRPr="00B06AE7">
        <w:tab/>
        <w:t>1.</w:t>
      </w:r>
      <w:r w:rsidR="002D4F3C" w:rsidRPr="00B06AE7">
        <w:t>3</w:t>
      </w:r>
      <w:r w:rsidR="00EF4E54" w:rsidRPr="00B06AE7">
        <w:t xml:space="preserve">. </w:t>
      </w:r>
      <w:r w:rsidR="00D65F2A">
        <w:t xml:space="preserve">Цель Договора – Правообладатель обеспечивает предоставление </w:t>
      </w:r>
      <w:r w:rsidR="00365784">
        <w:t>Пользователю Помещения коммунальные услуги, то есть обеспечивает через тепловые вводы услуги отопления, вентиляции и горячего водоснабжения, через водопроводные вводы услуги водопровода и канализации.</w:t>
      </w:r>
    </w:p>
    <w:p w14:paraId="1A11BCE9" w14:textId="77777777" w:rsidR="0017129F" w:rsidRDefault="00965DCB" w:rsidP="005241B6">
      <w:pPr>
        <w:jc w:val="both"/>
      </w:pPr>
      <w:r>
        <w:tab/>
        <w:t>1.4. Возмещению подлежат следующие затраты</w:t>
      </w:r>
      <w:r w:rsidR="0017129F">
        <w:t xml:space="preserve">: </w:t>
      </w:r>
    </w:p>
    <w:p w14:paraId="3588EA92" w14:textId="77777777" w:rsidR="0017129F" w:rsidRDefault="0017129F" w:rsidP="005241B6">
      <w:pPr>
        <w:jc w:val="both"/>
      </w:pPr>
      <w:r>
        <w:tab/>
        <w:t>- энергоснабжение;</w:t>
      </w:r>
    </w:p>
    <w:p w14:paraId="609BB828" w14:textId="77777777" w:rsidR="0017129F" w:rsidRDefault="0017129F" w:rsidP="005241B6">
      <w:pPr>
        <w:jc w:val="both"/>
      </w:pPr>
      <w:r>
        <w:tab/>
        <w:t>- тепловая энергия (отопление);</w:t>
      </w:r>
    </w:p>
    <w:p w14:paraId="50F4BD8F" w14:textId="77777777" w:rsidR="0017129F" w:rsidRDefault="0017129F" w:rsidP="005241B6">
      <w:pPr>
        <w:jc w:val="both"/>
      </w:pPr>
      <w:r>
        <w:tab/>
        <w:t>- отпуск воды (водопровод);</w:t>
      </w:r>
    </w:p>
    <w:p w14:paraId="5818E76C" w14:textId="77777777" w:rsidR="0017129F" w:rsidRDefault="0017129F" w:rsidP="005241B6">
      <w:pPr>
        <w:jc w:val="both"/>
      </w:pPr>
      <w:r>
        <w:tab/>
        <w:t>- прием сточных вод (канализация).</w:t>
      </w:r>
    </w:p>
    <w:p w14:paraId="4E72F738" w14:textId="5BDFB21F" w:rsidR="001A43E4" w:rsidRPr="00B06AE7" w:rsidRDefault="001A43E4" w:rsidP="005241B6">
      <w:pPr>
        <w:jc w:val="both"/>
      </w:pPr>
      <w:r>
        <w:tab/>
        <w:t xml:space="preserve">1.5. Возмещение коммунальных услуг производится Пользователем, начиная с </w:t>
      </w:r>
      <w:r w:rsidR="0032399D">
        <w:t xml:space="preserve">даты заключения Договора аренды и передачи Помещения и </w:t>
      </w:r>
      <w:r>
        <w:t>до даты прекращения действия Договора аренды и возврата Помещения.</w:t>
      </w:r>
    </w:p>
    <w:p w14:paraId="2B830925" w14:textId="77777777" w:rsidR="00EF4E54" w:rsidRPr="00B06AE7" w:rsidRDefault="00EF4E54" w:rsidP="005241B6">
      <w:pPr>
        <w:jc w:val="both"/>
      </w:pPr>
      <w:r w:rsidRPr="00B06AE7">
        <w:t xml:space="preserve"> </w:t>
      </w:r>
    </w:p>
    <w:p w14:paraId="5D029633" w14:textId="77777777" w:rsidR="00EF4E54" w:rsidRPr="00B06AE7" w:rsidRDefault="00EF4E54" w:rsidP="009E1D83">
      <w:pPr>
        <w:jc w:val="center"/>
        <w:rPr>
          <w:b/>
        </w:rPr>
      </w:pPr>
      <w:r w:rsidRPr="00B06AE7">
        <w:rPr>
          <w:b/>
        </w:rPr>
        <w:t>2. Срок договора</w:t>
      </w:r>
    </w:p>
    <w:p w14:paraId="4749007D" w14:textId="77777777" w:rsidR="0077030B" w:rsidRPr="00B06AE7" w:rsidRDefault="00EF4E54" w:rsidP="0077030B">
      <w:pPr>
        <w:jc w:val="both"/>
      </w:pPr>
      <w:r w:rsidRPr="00B06AE7">
        <w:tab/>
        <w:t>2.1. Настоящий Договор вступает в силу с</w:t>
      </w:r>
      <w:r w:rsidR="00F166D9">
        <w:t xml:space="preserve"> м</w:t>
      </w:r>
      <w:r w:rsidR="00DF2480" w:rsidRPr="00B06AE7">
        <w:t>омента</w:t>
      </w:r>
      <w:r w:rsidR="00D1557E" w:rsidRPr="00B06AE7">
        <w:t xml:space="preserve"> подписания Сторонами</w:t>
      </w:r>
      <w:r w:rsidR="0077030B">
        <w:t xml:space="preserve"> и действует  до полного исполнения Сторонами своих обязательств.</w:t>
      </w:r>
    </w:p>
    <w:p w14:paraId="56A48CB5" w14:textId="77777777" w:rsidR="00EF4E54" w:rsidRDefault="00EF4E54" w:rsidP="00EF4E54">
      <w:pPr>
        <w:jc w:val="both"/>
      </w:pPr>
    </w:p>
    <w:p w14:paraId="01B6D8AB" w14:textId="77777777" w:rsidR="00FC4E41" w:rsidRDefault="00FC4E41" w:rsidP="00EF4E54">
      <w:pPr>
        <w:jc w:val="both"/>
      </w:pPr>
    </w:p>
    <w:p w14:paraId="5EA2D496" w14:textId="77777777" w:rsidR="00FC4E41" w:rsidRDefault="00FC4E41" w:rsidP="00FC4E41">
      <w:pPr>
        <w:jc w:val="center"/>
        <w:rPr>
          <w:b/>
        </w:rPr>
      </w:pPr>
      <w:r w:rsidRPr="00FC4E41">
        <w:rPr>
          <w:b/>
        </w:rPr>
        <w:t>3. Порядок возмещения затрат</w:t>
      </w:r>
    </w:p>
    <w:p w14:paraId="27C26EBD" w14:textId="77777777" w:rsidR="00FC4E41" w:rsidRDefault="00FC4E41" w:rsidP="00FC4E41">
      <w:pPr>
        <w:jc w:val="both"/>
      </w:pPr>
      <w:r>
        <w:rPr>
          <w:b/>
        </w:rPr>
        <w:tab/>
      </w:r>
      <w:r w:rsidRPr="00FC4E41">
        <w:t>3.1</w:t>
      </w:r>
      <w:r>
        <w:t xml:space="preserve">. </w:t>
      </w:r>
      <w:r w:rsidR="00406A4C">
        <w:t>Расчетный период для возмещения коммунальных услуг устанавливается равным календарному месяцу.</w:t>
      </w:r>
    </w:p>
    <w:p w14:paraId="691F16E2" w14:textId="77777777" w:rsidR="00406A4C" w:rsidRDefault="00406A4C" w:rsidP="00FC4E41">
      <w:pPr>
        <w:jc w:val="both"/>
      </w:pPr>
      <w:r>
        <w:tab/>
        <w:t>3.2. Порядок возмещения затрат Пользователя:</w:t>
      </w:r>
    </w:p>
    <w:p w14:paraId="68BDCE37" w14:textId="77777777" w:rsidR="00EF4E54" w:rsidRDefault="00406A4C" w:rsidP="00EF4E54">
      <w:pPr>
        <w:jc w:val="both"/>
      </w:pPr>
      <w:r>
        <w:tab/>
        <w:t xml:space="preserve">3.2.1. Правообладатель на основании счетов энергоснабжающих </w:t>
      </w:r>
      <w:r w:rsidR="00E61121">
        <w:t>организаций и поставщиков иных услуг</w:t>
      </w:r>
      <w:r w:rsidR="001A7039">
        <w:t>, а также Приложения № 1 к настоящему Договору,</w:t>
      </w:r>
      <w:r w:rsidR="00E61121">
        <w:t xml:space="preserve"> в срок до </w:t>
      </w:r>
      <w:r w:rsidR="00C93D1D">
        <w:t>20</w:t>
      </w:r>
      <w:r w:rsidR="008E1A45">
        <w:t xml:space="preserve"> числа следующего за расчетным периодом</w:t>
      </w:r>
      <w:r w:rsidR="00E61121">
        <w:t xml:space="preserve"> перевыставляет Пол</w:t>
      </w:r>
      <w:r w:rsidR="008C2FEE">
        <w:t>ьзо</w:t>
      </w:r>
      <w:r w:rsidR="00E61121">
        <w:t>вателю счет на возмещение его затрат по коммунальным услугам.</w:t>
      </w:r>
    </w:p>
    <w:p w14:paraId="549D0652" w14:textId="77777777" w:rsidR="00E61121" w:rsidRDefault="00E61121" w:rsidP="00EF4E54">
      <w:pPr>
        <w:jc w:val="both"/>
      </w:pPr>
      <w:r>
        <w:lastRenderedPageBreak/>
        <w:tab/>
        <w:t xml:space="preserve">3.2.2. Пользователь в срок до </w:t>
      </w:r>
      <w:r w:rsidR="00EA6F73">
        <w:t>2</w:t>
      </w:r>
      <w:r w:rsidR="00C93D1D">
        <w:t>5</w:t>
      </w:r>
      <w:r>
        <w:t xml:space="preserve"> числа </w:t>
      </w:r>
      <w:r w:rsidR="008E1A45">
        <w:t>следующего за расчетным периодом</w:t>
      </w:r>
      <w:r>
        <w:t xml:space="preserve"> оплачивает Правообладателю расходы на коммунальные услуги согласно выставленному счету.</w:t>
      </w:r>
    </w:p>
    <w:p w14:paraId="270858AC" w14:textId="77777777" w:rsidR="00E61121" w:rsidRDefault="00E61121" w:rsidP="00EF4E54">
      <w:pPr>
        <w:jc w:val="both"/>
      </w:pPr>
      <w:r>
        <w:tab/>
        <w:t>3.3. Настоящим Стороны установили, что обязательство Пользователя по оплате коммунальных услуг считается исполненным с момента поступления денежных средств на расчетный счет Правообладателя.</w:t>
      </w:r>
    </w:p>
    <w:p w14:paraId="063E9302" w14:textId="77777777" w:rsidR="008C2FEE" w:rsidRDefault="008C2FEE" w:rsidP="001A7039">
      <w:pPr>
        <w:jc w:val="both"/>
      </w:pPr>
      <w:r>
        <w:tab/>
        <w:t>3.4. Стоимость коммунальных услуг, предоставляемых в соответствии с настоящим Договором, определяется в Приложении № 1 к настоящему Договору, которое является его неотъемлемой частью.</w:t>
      </w:r>
    </w:p>
    <w:p w14:paraId="299A6302" w14:textId="77777777" w:rsidR="00E61121" w:rsidRDefault="008C2FEE" w:rsidP="00EF4E54">
      <w:pPr>
        <w:jc w:val="both"/>
      </w:pPr>
      <w:r>
        <w:tab/>
        <w:t>3.</w:t>
      </w:r>
      <w:r w:rsidR="001A7039">
        <w:t>5</w:t>
      </w:r>
      <w:r>
        <w:t>.</w:t>
      </w:r>
      <w:r w:rsidR="001A43E4">
        <w:t xml:space="preserve"> </w:t>
      </w:r>
      <w:r>
        <w:t xml:space="preserve">Затраты, связанные с оказанием </w:t>
      </w:r>
      <w:r w:rsidR="007E2273">
        <w:t>Пользователю</w:t>
      </w:r>
      <w:r>
        <w:t xml:space="preserve"> не оговоренных настоящим Договором услуг, в том числе возникших по объективным причинам, связанным с ростом цен, аварийными ситуациями, происшедшими не по вине </w:t>
      </w:r>
      <w:r w:rsidR="007E2273">
        <w:t>Правообладателя, покрываются Пользователем дополнительно.</w:t>
      </w:r>
    </w:p>
    <w:p w14:paraId="22D50ECF" w14:textId="77777777" w:rsidR="001A43E4" w:rsidRPr="00B06AE7" w:rsidRDefault="001A43E4" w:rsidP="001A43E4">
      <w:pPr>
        <w:jc w:val="both"/>
      </w:pPr>
      <w:r>
        <w:tab/>
        <w:t>3</w:t>
      </w:r>
      <w:r w:rsidRPr="00B06AE7">
        <w:t>.</w:t>
      </w:r>
      <w:r>
        <w:t>6</w:t>
      </w:r>
      <w:r w:rsidRPr="00B06AE7">
        <w:t xml:space="preserve">. В случае досрочного </w:t>
      </w:r>
      <w:r>
        <w:t>прекращения Договора аренды Пользователь оплачивает счета на возмещение коммунальных услуг пропорционально времени пользования Помещением.</w:t>
      </w:r>
    </w:p>
    <w:p w14:paraId="62A5CED3" w14:textId="77777777" w:rsidR="001A43E4" w:rsidRPr="008C3D1A" w:rsidRDefault="001A43E4" w:rsidP="00EF4E54">
      <w:pPr>
        <w:jc w:val="both"/>
      </w:pPr>
    </w:p>
    <w:p w14:paraId="0DFC5444" w14:textId="77777777" w:rsidR="00EF4E54" w:rsidRPr="00B06AE7" w:rsidRDefault="00370B03" w:rsidP="009E1D83">
      <w:pPr>
        <w:jc w:val="center"/>
        <w:rPr>
          <w:b/>
        </w:rPr>
      </w:pPr>
      <w:r>
        <w:rPr>
          <w:b/>
        </w:rPr>
        <w:t>4</w:t>
      </w:r>
      <w:r w:rsidR="00EF4E54" w:rsidRPr="00B06AE7">
        <w:rPr>
          <w:b/>
        </w:rPr>
        <w:t xml:space="preserve">. </w:t>
      </w:r>
      <w:r w:rsidR="001A7039">
        <w:rPr>
          <w:b/>
        </w:rPr>
        <w:t>Права и о</w:t>
      </w:r>
      <w:r w:rsidR="00EF4E54" w:rsidRPr="00B06AE7">
        <w:rPr>
          <w:b/>
        </w:rPr>
        <w:t>бязанности Сторон</w:t>
      </w:r>
    </w:p>
    <w:p w14:paraId="24395F7D" w14:textId="77777777" w:rsidR="00EF4E54" w:rsidRPr="00B06AE7" w:rsidRDefault="00EF4E54" w:rsidP="00EF4E54">
      <w:pPr>
        <w:jc w:val="both"/>
        <w:rPr>
          <w:b/>
        </w:rPr>
      </w:pPr>
      <w:r w:rsidRPr="00B06AE7">
        <w:tab/>
      </w:r>
      <w:r w:rsidR="00370B03" w:rsidRPr="00370B03">
        <w:rPr>
          <w:b/>
        </w:rPr>
        <w:t>4</w:t>
      </w:r>
      <w:r w:rsidRPr="00370B03">
        <w:rPr>
          <w:b/>
        </w:rPr>
        <w:t>.</w:t>
      </w:r>
      <w:r w:rsidRPr="00B06AE7">
        <w:rPr>
          <w:b/>
        </w:rPr>
        <w:t xml:space="preserve">1. </w:t>
      </w:r>
      <w:r w:rsidR="00370B03">
        <w:rPr>
          <w:b/>
        </w:rPr>
        <w:t>Пользователь</w:t>
      </w:r>
      <w:r w:rsidR="004C2C93" w:rsidRPr="00B06AE7">
        <w:rPr>
          <w:b/>
        </w:rPr>
        <w:t xml:space="preserve"> обязуется:</w:t>
      </w:r>
    </w:p>
    <w:p w14:paraId="48110D62" w14:textId="77777777" w:rsidR="00362624" w:rsidRDefault="00370B03" w:rsidP="00EF4E54">
      <w:pPr>
        <w:jc w:val="both"/>
      </w:pPr>
      <w:r>
        <w:tab/>
        <w:t>4</w:t>
      </w:r>
      <w:r w:rsidR="004C2C93" w:rsidRPr="00B06AE7">
        <w:t xml:space="preserve">.1.1. </w:t>
      </w:r>
      <w:r w:rsidR="00362624">
        <w:t xml:space="preserve">Своевременно и в полном объеме возмещать расходы за предоставляемые коммунальные услуги, указанные </w:t>
      </w:r>
      <w:r w:rsidR="008C3D1A">
        <w:t>в</w:t>
      </w:r>
      <w:r w:rsidR="00362624">
        <w:t xml:space="preserve"> Приложении № 1 в порядке и на условиях, определенных действующим законодательством Российской Федерации, а так же настоящим Договором, в сроки, оговоренные Сторонами.</w:t>
      </w:r>
    </w:p>
    <w:p w14:paraId="513B53AC" w14:textId="77777777" w:rsidR="00362624" w:rsidRDefault="00362624" w:rsidP="00EF4E54">
      <w:pPr>
        <w:jc w:val="both"/>
      </w:pPr>
      <w:r>
        <w:tab/>
        <w:t>4.1.2. При обнаружении неисправностей, пожара и аварий в инженерных системах, а так же иных нарушений качества предоставления коммунальных услуг немедленно сообщать о них Правообладателю, а при наличии возможности – принимать все меры по устранению таких неисправностей, пожара и аварий.</w:t>
      </w:r>
    </w:p>
    <w:p w14:paraId="6C05DCFA" w14:textId="77777777" w:rsidR="00A62819" w:rsidRDefault="00362624" w:rsidP="00EF4E54">
      <w:pPr>
        <w:jc w:val="both"/>
      </w:pPr>
      <w:r>
        <w:tab/>
        <w:t xml:space="preserve">4.1.3. Допускать представителей Правообладателя, представителей </w:t>
      </w:r>
      <w:r w:rsidR="00A62819">
        <w:t>органов государственного контроля и надзора в занимаемое Помещение для осмотра технического и санитарного состояния оборудования в Помещении в заранее согласованное с Правообладателем время,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14:paraId="37FB4773" w14:textId="77777777" w:rsidR="004F55D0" w:rsidRDefault="00A62819" w:rsidP="001A7039">
      <w:pPr>
        <w:jc w:val="both"/>
      </w:pPr>
      <w:r>
        <w:tab/>
        <w:t xml:space="preserve">4.1.4. </w:t>
      </w:r>
      <w:r w:rsidR="002F340F">
        <w:t>Не позднее, чем в 10-тидневный срок в письменном виде уведомлять Правообладателя об</w:t>
      </w:r>
      <w:r w:rsidR="00144499">
        <w:t xml:space="preserve"> изменении банковских реквизитов, юридического адреса или других причин, требующих внесения изменений в Договор.</w:t>
      </w:r>
    </w:p>
    <w:p w14:paraId="3DF0DE85" w14:textId="77777777" w:rsidR="004F55D0" w:rsidRPr="004F55D0" w:rsidRDefault="004F55D0" w:rsidP="00251E7F">
      <w:pPr>
        <w:jc w:val="both"/>
        <w:rPr>
          <w:b/>
        </w:rPr>
      </w:pPr>
      <w:r>
        <w:t xml:space="preserve"> </w:t>
      </w:r>
      <w:r>
        <w:tab/>
      </w:r>
      <w:r w:rsidR="001A7039">
        <w:rPr>
          <w:b/>
        </w:rPr>
        <w:t>4.2</w:t>
      </w:r>
      <w:r w:rsidRPr="004F55D0">
        <w:rPr>
          <w:b/>
        </w:rPr>
        <w:t>. Пользователь имеет право:</w:t>
      </w:r>
    </w:p>
    <w:p w14:paraId="5C9562B1" w14:textId="77777777" w:rsidR="00164365" w:rsidRDefault="001A7039" w:rsidP="001A7039">
      <w:pPr>
        <w:jc w:val="both"/>
      </w:pPr>
      <w:r>
        <w:tab/>
        <w:t>4.2</w:t>
      </w:r>
      <w:r w:rsidR="004F55D0">
        <w:t xml:space="preserve">.1. Получать в необходимых объемах коммунальные услуги надлежащего качества. </w:t>
      </w:r>
    </w:p>
    <w:p w14:paraId="69F7F9FD" w14:textId="77777777" w:rsidR="00164365" w:rsidRDefault="00164365" w:rsidP="00EF4E54">
      <w:pPr>
        <w:jc w:val="both"/>
        <w:rPr>
          <w:b/>
        </w:rPr>
      </w:pPr>
      <w:r>
        <w:tab/>
      </w:r>
      <w:r w:rsidRPr="00164365">
        <w:rPr>
          <w:b/>
        </w:rPr>
        <w:t>4.</w:t>
      </w:r>
      <w:r w:rsidR="001A7039">
        <w:rPr>
          <w:b/>
        </w:rPr>
        <w:t>3</w:t>
      </w:r>
      <w:r w:rsidRPr="00164365">
        <w:rPr>
          <w:b/>
        </w:rPr>
        <w:t xml:space="preserve">. Правообладатель имеет право: </w:t>
      </w:r>
    </w:p>
    <w:p w14:paraId="693E4902" w14:textId="21AE6C79" w:rsidR="00164365" w:rsidRDefault="00164365" w:rsidP="00EF4E54">
      <w:pPr>
        <w:jc w:val="both"/>
      </w:pPr>
      <w:r>
        <w:rPr>
          <w:b/>
        </w:rPr>
        <w:tab/>
      </w:r>
      <w:r w:rsidRPr="00164365">
        <w:t>4.</w:t>
      </w:r>
      <w:r w:rsidR="001A7039">
        <w:t>3</w:t>
      </w:r>
      <w:r w:rsidRPr="00164365">
        <w:t>.1</w:t>
      </w:r>
      <w:r>
        <w:t>. Требовать внесения платы за предоставленные коммунальные услуги, а так же в случаях, установленных Федеральными законами</w:t>
      </w:r>
      <w:r w:rsidRPr="00164365">
        <w:t xml:space="preserve"> </w:t>
      </w:r>
      <w:r>
        <w:t>и Договором уплаты неустойки (штрафов, пеней).</w:t>
      </w:r>
    </w:p>
    <w:p w14:paraId="1583B35C" w14:textId="3B84110F" w:rsidR="00164365" w:rsidRDefault="00164365" w:rsidP="00EF4E54">
      <w:pPr>
        <w:jc w:val="both"/>
      </w:pPr>
      <w:r>
        <w:tab/>
        <w:t>4.</w:t>
      </w:r>
      <w:r w:rsidR="001A7039">
        <w:t>3</w:t>
      </w:r>
      <w:r>
        <w:t xml:space="preserve">.2. Требовать допуска в занимаемое Помещение </w:t>
      </w:r>
      <w:r w:rsidR="00065F7A">
        <w:t xml:space="preserve">представителей Правообладателя </w:t>
      </w:r>
      <w:r>
        <w:t xml:space="preserve">для осмотра технического и санитарного состояния оборудования в Помещении для </w:t>
      </w:r>
      <w:r w:rsidR="00065F7A">
        <w:t xml:space="preserve">выполнения необходимых ремонтных работ  и </w:t>
      </w:r>
      <w:r>
        <w:t>проверки устранения недостатков предоставления коммунальных услуг  – по мере необходимости, а для ликвидации аварий – в любое время.</w:t>
      </w:r>
    </w:p>
    <w:p w14:paraId="78849DE5" w14:textId="77777777" w:rsidR="00285361" w:rsidRPr="00B06AE7" w:rsidRDefault="00065F7A" w:rsidP="001A7039">
      <w:pPr>
        <w:jc w:val="both"/>
      </w:pPr>
      <w:r>
        <w:tab/>
        <w:t>4.</w:t>
      </w:r>
      <w:r w:rsidR="001A7039">
        <w:t>3</w:t>
      </w:r>
      <w:r>
        <w:t xml:space="preserve">.3. Требовать от Пользователя полного возмещения убытков, возникших по его вине, в </w:t>
      </w:r>
      <w:r w:rsidR="002B7520">
        <w:t>с</w:t>
      </w:r>
      <w:r>
        <w:t xml:space="preserve">лучае невыполнения обязанности допускать в  Помещение </w:t>
      </w:r>
      <w:r w:rsidR="002B7520">
        <w:t>представителей Правообладателя, в том числе работников аварийных служб.</w:t>
      </w:r>
    </w:p>
    <w:p w14:paraId="12AA535B" w14:textId="77777777" w:rsidR="00285361" w:rsidRPr="00B06AE7" w:rsidRDefault="00285361" w:rsidP="00EF4E54">
      <w:pPr>
        <w:jc w:val="both"/>
      </w:pPr>
    </w:p>
    <w:p w14:paraId="2B4C7299" w14:textId="77777777" w:rsidR="006E2C2A" w:rsidRPr="00B06AE7" w:rsidRDefault="002B7520" w:rsidP="00A07A30">
      <w:pPr>
        <w:jc w:val="center"/>
        <w:rPr>
          <w:b/>
        </w:rPr>
      </w:pPr>
      <w:r>
        <w:rPr>
          <w:b/>
        </w:rPr>
        <w:t>5. Ответственность Сторон</w:t>
      </w:r>
    </w:p>
    <w:p w14:paraId="2ED51553" w14:textId="77777777" w:rsidR="0050541A" w:rsidRPr="00B06AE7" w:rsidRDefault="0050541A" w:rsidP="0050541A">
      <w:pPr>
        <w:jc w:val="both"/>
      </w:pPr>
      <w:r w:rsidRPr="00B06AE7">
        <w:tab/>
        <w:t>5.1.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w:t>
      </w:r>
      <w:r w:rsidR="00574FC5" w:rsidRPr="00B06AE7">
        <w:t xml:space="preserve"> Российской Федерации</w:t>
      </w:r>
      <w:r w:rsidRPr="00B06AE7">
        <w:t>.</w:t>
      </w:r>
    </w:p>
    <w:p w14:paraId="3F9FDE67" w14:textId="77777777" w:rsidR="0050541A" w:rsidRPr="00B06AE7" w:rsidRDefault="0050541A" w:rsidP="0050541A">
      <w:pPr>
        <w:jc w:val="both"/>
      </w:pPr>
      <w:r w:rsidRPr="00B06AE7">
        <w:tab/>
        <w:t xml:space="preserve">5.2. Сторона, не исполняющая или ненадлежащим образом исполнившая обязательства по настоящему Договору, обязана возместить другой Стороне причиненные убытки. </w:t>
      </w:r>
    </w:p>
    <w:p w14:paraId="7323F9AB" w14:textId="77777777" w:rsidR="0050541A" w:rsidRPr="00B06AE7" w:rsidRDefault="0050541A" w:rsidP="0050541A">
      <w:pPr>
        <w:jc w:val="both"/>
      </w:pPr>
      <w:r w:rsidRPr="00B06AE7">
        <w:tab/>
        <w:t xml:space="preserve">5.3. </w:t>
      </w:r>
      <w:r w:rsidR="00B50D1E" w:rsidRPr="00B06AE7">
        <w:t xml:space="preserve">За неисполнение обязательств, предусмотренных </w:t>
      </w:r>
      <w:r w:rsidR="00A8584E" w:rsidRPr="00B06AE7">
        <w:t>под</w:t>
      </w:r>
      <w:r w:rsidR="00B50D1E" w:rsidRPr="00B06AE7">
        <w:t>пунктом 3.2.</w:t>
      </w:r>
      <w:r w:rsidR="002B7520">
        <w:t>2</w:t>
      </w:r>
      <w:r w:rsidR="00B50D1E" w:rsidRPr="00B06AE7">
        <w:t xml:space="preserve"> настоящего Договора, </w:t>
      </w:r>
      <w:r w:rsidR="002B7520">
        <w:t>Пользователь</w:t>
      </w:r>
      <w:r w:rsidR="00B50D1E" w:rsidRPr="00B06AE7">
        <w:t xml:space="preserve"> обязан перечислить на лицевой счет </w:t>
      </w:r>
      <w:r w:rsidR="00592D3F">
        <w:t>Правообладателя</w:t>
      </w:r>
      <w:r w:rsidR="00B50D1E" w:rsidRPr="00B06AE7">
        <w:t xml:space="preserve">, пени в размере </w:t>
      </w:r>
      <w:r w:rsidR="00B50D1E" w:rsidRPr="00B06AE7">
        <w:rPr>
          <w:b/>
        </w:rPr>
        <w:t>0</w:t>
      </w:r>
      <w:r w:rsidR="00574FC5" w:rsidRPr="00B06AE7">
        <w:rPr>
          <w:b/>
        </w:rPr>
        <w:t>,</w:t>
      </w:r>
      <w:r w:rsidR="00BB4AAE" w:rsidRPr="00B06AE7">
        <w:rPr>
          <w:b/>
        </w:rPr>
        <w:t>1</w:t>
      </w:r>
      <w:r w:rsidR="00B50D1E" w:rsidRPr="00B06AE7">
        <w:rPr>
          <w:b/>
        </w:rPr>
        <w:t>%</w:t>
      </w:r>
      <w:r w:rsidR="00B50D1E" w:rsidRPr="00B06AE7">
        <w:t xml:space="preserve"> </w:t>
      </w:r>
      <w:r w:rsidR="00B50D1E" w:rsidRPr="00B06AE7">
        <w:lastRenderedPageBreak/>
        <w:t xml:space="preserve">от </w:t>
      </w:r>
      <w:r w:rsidR="002B7520">
        <w:t>не</w:t>
      </w:r>
      <w:r w:rsidR="0056278E">
        <w:t xml:space="preserve"> </w:t>
      </w:r>
      <w:r w:rsidR="002B7520">
        <w:t>возмещенной суммы коммунальных услуг</w:t>
      </w:r>
      <w:r w:rsidR="00B50D1E" w:rsidRPr="00B06AE7">
        <w:t xml:space="preserve">, установленной настоящим Договором за каждый день </w:t>
      </w:r>
      <w:r w:rsidR="00A8584E" w:rsidRPr="00B06AE7">
        <w:t>просрочки.</w:t>
      </w:r>
    </w:p>
    <w:p w14:paraId="462E16AC" w14:textId="77777777" w:rsidR="00794DB7" w:rsidRDefault="0056278E" w:rsidP="0056278E">
      <w:pPr>
        <w:jc w:val="both"/>
      </w:pPr>
      <w:r>
        <w:tab/>
        <w:t>5.4. Пользователь несет ответственность за сохранность и эксплуатацию сетей, сооружений и устройств.</w:t>
      </w:r>
    </w:p>
    <w:p w14:paraId="7128A092" w14:textId="77777777" w:rsidR="00BF317B" w:rsidRPr="00B06AE7" w:rsidRDefault="001A43E4" w:rsidP="00AF73D5">
      <w:pPr>
        <w:jc w:val="both"/>
      </w:pPr>
      <w:r>
        <w:tab/>
        <w:t>5.5. В случае досрочного прекращения Договора аренды Пользователь оплачивает счета за возмещение коммунальных услуг пропорционально времени пользования Помещением.</w:t>
      </w:r>
      <w:r w:rsidR="00BF317B" w:rsidRPr="00B06AE7">
        <w:tab/>
      </w:r>
    </w:p>
    <w:p w14:paraId="3EA4E3F2" w14:textId="77777777" w:rsidR="00642D12" w:rsidRPr="00B06AE7" w:rsidRDefault="00BB4AAE" w:rsidP="0056278E">
      <w:pPr>
        <w:jc w:val="both"/>
      </w:pPr>
      <w:r w:rsidRPr="00B06AE7">
        <w:tab/>
      </w:r>
      <w:r w:rsidR="008765C1">
        <w:t>5.</w:t>
      </w:r>
      <w:r w:rsidR="001A43E4">
        <w:t>6</w:t>
      </w:r>
      <w:r w:rsidR="0056278E">
        <w:t xml:space="preserve">. Стороны договорились, что документы, в том </w:t>
      </w:r>
      <w:r w:rsidR="00EA6F73">
        <w:t xml:space="preserve">числе </w:t>
      </w:r>
      <w:r w:rsidR="0056278E">
        <w:t xml:space="preserve">счета, счета-фактуры, справки и другие, могут передаваться Сторонами с использованием электронной </w:t>
      </w:r>
      <w:r w:rsidR="00EA6F73">
        <w:t>почте</w:t>
      </w:r>
      <w:r w:rsidR="0056278E">
        <w:t>. Документы</w:t>
      </w:r>
      <w:r w:rsidR="009842B2">
        <w:t>,</w:t>
      </w:r>
      <w:r w:rsidR="0056278E">
        <w:t xml:space="preserve"> переданные по электронной </w:t>
      </w:r>
      <w:r w:rsidR="00EA6F73">
        <w:t>почте</w:t>
      </w:r>
      <w:r w:rsidR="0056278E">
        <w:t>, считаются юридичес</w:t>
      </w:r>
      <w:r w:rsidR="009842B2">
        <w:t>ки действительными и могут быть использованы в качестве доказательств в суде. Риск искажения информации при передаче несет Сторона, отправившая соответствующую информацию.</w:t>
      </w:r>
    </w:p>
    <w:p w14:paraId="56C98BC3" w14:textId="77777777" w:rsidR="00AF73D5" w:rsidRPr="00B06AE7" w:rsidRDefault="00AF73D5" w:rsidP="00AC5DB5">
      <w:pPr>
        <w:jc w:val="center"/>
      </w:pPr>
    </w:p>
    <w:p w14:paraId="0D03914F" w14:textId="77777777" w:rsidR="00AC5DB5" w:rsidRPr="00B06AE7" w:rsidRDefault="00AC5DB5" w:rsidP="00574FC5">
      <w:pPr>
        <w:jc w:val="center"/>
        <w:rPr>
          <w:b/>
        </w:rPr>
      </w:pPr>
      <w:r w:rsidRPr="00B06AE7">
        <w:rPr>
          <w:b/>
        </w:rPr>
        <w:t>6. Форс-мажор</w:t>
      </w:r>
    </w:p>
    <w:p w14:paraId="5CEA3287" w14:textId="77777777" w:rsidR="00AC5DB5" w:rsidRPr="00B06AE7" w:rsidRDefault="00AC5DB5" w:rsidP="00AC5DB5">
      <w:pPr>
        <w:jc w:val="both"/>
      </w:pPr>
      <w:r w:rsidRPr="00B06AE7">
        <w:tab/>
        <w:t>6.1. 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14:paraId="1FA1530A" w14:textId="77777777" w:rsidR="00AC5DB5" w:rsidRPr="00B06AE7" w:rsidRDefault="00AC5DB5" w:rsidP="00AC5DB5">
      <w:pPr>
        <w:jc w:val="both"/>
      </w:pPr>
      <w:r w:rsidRPr="00B06AE7">
        <w:tab/>
        <w:t>6.2. Сторона, для которой наступили обстоятельства непреодолимой силы, должна уведомить об этом другую Сторону не позднее 7 (семи) рабочих дней с момента наступления таких обстоятельств, в противном случае оно лишается права ссылаться на них в дальнейшем.</w:t>
      </w:r>
    </w:p>
    <w:p w14:paraId="0AFB72FD" w14:textId="77777777" w:rsidR="00AC5DB5" w:rsidRPr="00B06AE7" w:rsidRDefault="00AC5DB5" w:rsidP="00AC5DB5">
      <w:pPr>
        <w:jc w:val="both"/>
      </w:pPr>
      <w:r w:rsidRPr="00B06AE7">
        <w:tab/>
        <w:t>6.3. 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w:t>
      </w:r>
    </w:p>
    <w:p w14:paraId="6B770AE8" w14:textId="77777777" w:rsidR="00D6474C" w:rsidRPr="00B06AE7" w:rsidRDefault="00AC5DB5" w:rsidP="00AC5DB5">
      <w:pPr>
        <w:jc w:val="both"/>
      </w:pPr>
      <w:r w:rsidRPr="00B06AE7">
        <w:tab/>
        <w:t>6.4.</w:t>
      </w:r>
      <w:r w:rsidR="000B37CB" w:rsidRPr="00B06AE7">
        <w:t xml:space="preserve"> В случае возникновения обстоятельств непреодолимой силы исполнение обязательств по Договору откладывается на весь период действия этих обстоятельств. Если такие обстоятельства длятся более шести  месяцев, Стороны должны провести переговоры для выработки единой позиции о возможности продолжения действия настоящего Договора.</w:t>
      </w:r>
    </w:p>
    <w:p w14:paraId="50EA4C8F" w14:textId="77777777" w:rsidR="000B37CB" w:rsidRPr="00B06AE7" w:rsidRDefault="000B37CB" w:rsidP="00AC5DB5">
      <w:pPr>
        <w:jc w:val="both"/>
      </w:pPr>
    </w:p>
    <w:p w14:paraId="4787E18A" w14:textId="77777777" w:rsidR="000B37CB" w:rsidRPr="00B06AE7" w:rsidRDefault="000B37CB" w:rsidP="000B37CB">
      <w:pPr>
        <w:jc w:val="center"/>
        <w:rPr>
          <w:b/>
        </w:rPr>
      </w:pPr>
      <w:r w:rsidRPr="00B06AE7">
        <w:rPr>
          <w:b/>
        </w:rPr>
        <w:t>7. Порядок изменения, досрочного прекращения и расторжения</w:t>
      </w:r>
    </w:p>
    <w:p w14:paraId="42E451EF" w14:textId="77777777" w:rsidR="000B37CB" w:rsidRPr="00B06AE7" w:rsidRDefault="000B37CB" w:rsidP="00574FC5">
      <w:pPr>
        <w:jc w:val="center"/>
        <w:rPr>
          <w:b/>
        </w:rPr>
      </w:pPr>
      <w:r w:rsidRPr="00B06AE7">
        <w:rPr>
          <w:b/>
        </w:rPr>
        <w:t>Договора и его заключения на новый срок</w:t>
      </w:r>
    </w:p>
    <w:p w14:paraId="4C281FC1" w14:textId="77777777" w:rsidR="000B37CB" w:rsidRPr="00B06AE7" w:rsidRDefault="000B37CB" w:rsidP="000B37CB">
      <w:pPr>
        <w:jc w:val="both"/>
      </w:pPr>
      <w:r w:rsidRPr="00B06AE7">
        <w:tab/>
        <w:t xml:space="preserve">7.1. </w:t>
      </w:r>
      <w:r w:rsidR="003C2DA2" w:rsidRPr="00B06AE7">
        <w:t>Изменен</w:t>
      </w:r>
      <w:r w:rsidR="004A1107" w:rsidRPr="00B06AE7">
        <w:t>ие условий настоящего Договора</w:t>
      </w:r>
      <w:r w:rsidR="009F13B3">
        <w:t xml:space="preserve"> и его досрочное прекращение, </w:t>
      </w:r>
      <w:r w:rsidR="003C2DA2" w:rsidRPr="00B06AE7">
        <w:t>допускаются по соглашению Сторон.</w:t>
      </w:r>
    </w:p>
    <w:p w14:paraId="3A571877" w14:textId="77777777" w:rsidR="003C2DA2" w:rsidRPr="00B06AE7" w:rsidRDefault="003C2DA2" w:rsidP="000B37CB">
      <w:pPr>
        <w:jc w:val="both"/>
      </w:pPr>
      <w:r w:rsidRPr="00B06AE7">
        <w:tab/>
        <w:t>Предложения по изменению условий настоящего Договора и его досрочному прекращению рассматриваются Сторонами в тридцатидневный срок и оформля</w:t>
      </w:r>
      <w:r w:rsidR="002773D0" w:rsidRPr="00B06AE7">
        <w:t>ются дополнительным соглашением, которое является неотъемлемой частью настоящего Договора.</w:t>
      </w:r>
    </w:p>
    <w:p w14:paraId="3A524F8B" w14:textId="77777777" w:rsidR="009F13B3" w:rsidRDefault="003C2DA2" w:rsidP="000B37CB">
      <w:pPr>
        <w:jc w:val="both"/>
      </w:pPr>
      <w:r w:rsidRPr="00B06AE7">
        <w:tab/>
        <w:t>7.2.</w:t>
      </w:r>
      <w:r w:rsidR="0062645B" w:rsidRPr="00B06AE7">
        <w:t xml:space="preserve"> Настоящий Договор подлежит досрочному расторжению судом по требованию одной из Сторон в случаях, предусмотренных настоящим Договором и законодательством Российской Федерации.</w:t>
      </w:r>
    </w:p>
    <w:p w14:paraId="02C257D3" w14:textId="77777777" w:rsidR="003C3936" w:rsidRDefault="0062645B" w:rsidP="000B37CB">
      <w:pPr>
        <w:jc w:val="both"/>
      </w:pPr>
      <w:r w:rsidRPr="00B06AE7">
        <w:tab/>
        <w:t xml:space="preserve">7.3. </w:t>
      </w:r>
      <w:r w:rsidR="00DF7811">
        <w:t>П</w:t>
      </w:r>
      <w:r w:rsidR="001A43E4">
        <w:t>равообладатель</w:t>
      </w:r>
      <w:r w:rsidR="008407D1" w:rsidRPr="00B06AE7">
        <w:t xml:space="preserve"> вправе в одностороннем порядке без обращения в суд полностью отказаться от исполнения настоящего</w:t>
      </w:r>
      <w:r w:rsidRPr="00B06AE7">
        <w:t xml:space="preserve"> Договор</w:t>
      </w:r>
      <w:r w:rsidR="008407D1" w:rsidRPr="00B06AE7">
        <w:t xml:space="preserve"> в следующих случаях:</w:t>
      </w:r>
    </w:p>
    <w:p w14:paraId="74AFE256" w14:textId="77777777" w:rsidR="00DF7811" w:rsidRPr="00B06AE7" w:rsidRDefault="00DF7811" w:rsidP="000B37CB">
      <w:pPr>
        <w:jc w:val="both"/>
      </w:pPr>
      <w:r>
        <w:tab/>
        <w:t>7.3.1. В случае прекращения, либо расторжения договорных отношений между Правообладателем и ресурсоснабжающей организацией;</w:t>
      </w:r>
    </w:p>
    <w:p w14:paraId="1A8AEF4A" w14:textId="77777777" w:rsidR="003C3936" w:rsidRPr="00B06AE7" w:rsidRDefault="003C3936" w:rsidP="003C3936">
      <w:pPr>
        <w:ind w:firstLine="708"/>
        <w:jc w:val="both"/>
      </w:pPr>
      <w:r w:rsidRPr="00B06AE7">
        <w:t>7.3.</w:t>
      </w:r>
      <w:r w:rsidR="00DF7811">
        <w:t>2</w:t>
      </w:r>
      <w:r w:rsidRPr="00B06AE7">
        <w:t xml:space="preserve">. При не </w:t>
      </w:r>
      <w:r w:rsidR="00DF7811">
        <w:t xml:space="preserve">возмещении затрат на  коммунальные услуги </w:t>
      </w:r>
      <w:r w:rsidRPr="00B06AE7">
        <w:t xml:space="preserve"> более двух раз подряд по истечении настоящим Договором срока платежа вне </w:t>
      </w:r>
      <w:r w:rsidR="0062645B" w:rsidRPr="00B06AE7">
        <w:t xml:space="preserve"> </w:t>
      </w:r>
      <w:r w:rsidRPr="00B06AE7">
        <w:t>завис</w:t>
      </w:r>
      <w:r w:rsidR="00DF7811">
        <w:t>имости от её последующей оплаты;</w:t>
      </w:r>
    </w:p>
    <w:p w14:paraId="5F0A9F9B" w14:textId="77777777" w:rsidR="00DF7811" w:rsidRDefault="003C3936" w:rsidP="003C3936">
      <w:pPr>
        <w:ind w:firstLine="708"/>
        <w:jc w:val="both"/>
      </w:pPr>
      <w:r w:rsidRPr="00B06AE7">
        <w:t>7.3.3</w:t>
      </w:r>
      <w:r w:rsidR="00FF57D8" w:rsidRPr="00B06AE7">
        <w:t>.</w:t>
      </w:r>
      <w:r w:rsidRPr="00B06AE7">
        <w:t xml:space="preserve"> Если собственником здания, указанного в пункте 1.1 настоящего</w:t>
      </w:r>
      <w:r w:rsidR="00FF57D8" w:rsidRPr="00B06AE7">
        <w:t xml:space="preserve"> Договора в установленном порядке принято решение о его сносе или по исп</w:t>
      </w:r>
      <w:r w:rsidR="00DF7811">
        <w:t>ользованию для федеральных нужд;</w:t>
      </w:r>
    </w:p>
    <w:p w14:paraId="3599E037" w14:textId="77777777" w:rsidR="009D5AB9" w:rsidRPr="00B06AE7" w:rsidRDefault="00DF7811" w:rsidP="00DF7811">
      <w:pPr>
        <w:ind w:firstLine="708"/>
        <w:jc w:val="both"/>
      </w:pPr>
      <w:r>
        <w:t>7.3.4. При досрочном расторжении Договора Аренды.</w:t>
      </w:r>
      <w:r w:rsidR="003C3936" w:rsidRPr="00B06AE7">
        <w:t xml:space="preserve"> </w:t>
      </w:r>
    </w:p>
    <w:p w14:paraId="6B3B6ED3" w14:textId="77777777" w:rsidR="002773D0" w:rsidRPr="00B06AE7" w:rsidRDefault="002773D0" w:rsidP="000B37CB">
      <w:pPr>
        <w:jc w:val="both"/>
      </w:pPr>
      <w:r w:rsidRPr="00B06AE7">
        <w:tab/>
        <w:t>7.</w:t>
      </w:r>
      <w:r w:rsidR="00DF7811">
        <w:t>4</w:t>
      </w:r>
      <w:r w:rsidRPr="00B06AE7">
        <w:t>. Уведомление об отказе от исполнения настоящего Договора по основаниям, предусмотренным пунктом 7.</w:t>
      </w:r>
      <w:r w:rsidR="00FF57D8" w:rsidRPr="00B06AE7">
        <w:t>3</w:t>
      </w:r>
      <w:r w:rsidRPr="00B06AE7">
        <w:t xml:space="preserve"> настоящего Договора, составляется </w:t>
      </w:r>
      <w:r w:rsidR="00DF7811">
        <w:t>Правообладателем</w:t>
      </w:r>
      <w:r w:rsidRPr="00B06AE7">
        <w:t xml:space="preserve"> в двух экземплярах (по одному для каждой из Сторон) и </w:t>
      </w:r>
      <w:r w:rsidR="00061C4E" w:rsidRPr="00B06AE7">
        <w:t xml:space="preserve">направляется </w:t>
      </w:r>
      <w:r w:rsidR="00DF7811">
        <w:t>Пользователю</w:t>
      </w:r>
      <w:r w:rsidR="00E452B0" w:rsidRPr="00B06AE7">
        <w:t xml:space="preserve"> по адресу или по электронной почте</w:t>
      </w:r>
      <w:r w:rsidR="00FF57D8" w:rsidRPr="00B06AE7">
        <w:t xml:space="preserve"> на имя уполномоченного лица, указанные в разделе 10 Договора</w:t>
      </w:r>
      <w:r w:rsidRPr="00B06AE7">
        <w:t>.</w:t>
      </w:r>
    </w:p>
    <w:p w14:paraId="6217947A" w14:textId="77777777" w:rsidR="00542D65" w:rsidRPr="00B06AE7" w:rsidRDefault="00542D65" w:rsidP="000B37CB">
      <w:pPr>
        <w:jc w:val="both"/>
      </w:pPr>
    </w:p>
    <w:p w14:paraId="3DA80807" w14:textId="77777777" w:rsidR="00A7238A" w:rsidRPr="00B06AE7" w:rsidRDefault="00542D65" w:rsidP="00061C4E">
      <w:pPr>
        <w:jc w:val="center"/>
        <w:rPr>
          <w:b/>
        </w:rPr>
      </w:pPr>
      <w:r w:rsidRPr="00B06AE7">
        <w:rPr>
          <w:b/>
        </w:rPr>
        <w:t>8. Порядок разрешения споров</w:t>
      </w:r>
    </w:p>
    <w:p w14:paraId="7248CA1C" w14:textId="77777777" w:rsidR="00A7238A" w:rsidRPr="00B06AE7" w:rsidRDefault="00A7238A" w:rsidP="00A7238A">
      <w:pPr>
        <w:jc w:val="both"/>
      </w:pPr>
      <w:r w:rsidRPr="00B06AE7">
        <w:lastRenderedPageBreak/>
        <w:tab/>
        <w:t>8.1. Все споры и разногласия, возникающие между Сторонами настоящего Договора, разре</w:t>
      </w:r>
      <w:r w:rsidR="00B4131C" w:rsidRPr="00B06AE7">
        <w:t>шаются путем переговоров.</w:t>
      </w:r>
    </w:p>
    <w:p w14:paraId="6D7E7EA4" w14:textId="77777777" w:rsidR="00D6474C" w:rsidRPr="00B06AE7" w:rsidRDefault="00B4131C" w:rsidP="00B542ED">
      <w:pPr>
        <w:jc w:val="both"/>
      </w:pPr>
      <w:r w:rsidRPr="00B06AE7">
        <w:tab/>
        <w:t>8.2. В случае невозможности разрешения споров и разногласий путем переговоров они подлежат рассмотрению в Арбитражном суде г. Москвы в порядке, установленном законодательством Российской Федерации.</w:t>
      </w:r>
    </w:p>
    <w:p w14:paraId="28CD5E21" w14:textId="77777777" w:rsidR="00D6474C" w:rsidRPr="00B06AE7" w:rsidRDefault="00D6474C" w:rsidP="001E0A58">
      <w:pPr>
        <w:jc w:val="center"/>
        <w:rPr>
          <w:b/>
        </w:rPr>
      </w:pPr>
    </w:p>
    <w:p w14:paraId="69A0D7E6" w14:textId="77777777" w:rsidR="001E0A58" w:rsidRPr="00B06AE7" w:rsidRDefault="00B4131C" w:rsidP="001E0A58">
      <w:pPr>
        <w:jc w:val="center"/>
        <w:rPr>
          <w:b/>
        </w:rPr>
      </w:pPr>
      <w:r w:rsidRPr="00B06AE7">
        <w:rPr>
          <w:b/>
        </w:rPr>
        <w:t>9. Прочие условия.</w:t>
      </w:r>
    </w:p>
    <w:p w14:paraId="5A87906F" w14:textId="77777777" w:rsidR="00B4131C" w:rsidRPr="00B06AE7" w:rsidRDefault="00B4131C" w:rsidP="00047B4B">
      <w:pPr>
        <w:jc w:val="both"/>
      </w:pPr>
      <w:r w:rsidRPr="00B06AE7">
        <w:tab/>
        <w:t xml:space="preserve">9.1. </w:t>
      </w:r>
      <w:r w:rsidR="00691B9A">
        <w:t>Договор считается исполненным после выполнения Сторонами взаимных обязательств и урегулирования всех расчетов между Пользователем и Правообладателем.</w:t>
      </w:r>
    </w:p>
    <w:p w14:paraId="1DBCD229" w14:textId="77777777" w:rsidR="001F2B01" w:rsidRPr="00B06AE7" w:rsidRDefault="001F2B01" w:rsidP="00B4131C">
      <w:pPr>
        <w:jc w:val="both"/>
      </w:pPr>
      <w:r w:rsidRPr="00B06AE7">
        <w:tab/>
        <w:t>9.2. При изменении наименования, местонахождения, банковских реквизитов или реорганизации одной из Сторон, данная Сторона обязана письменно  в двухнедельный срок после произошедших изменений сообщить другой Стороне о произошедших изменениях.</w:t>
      </w:r>
    </w:p>
    <w:p w14:paraId="6FD72E95" w14:textId="77777777" w:rsidR="001F2B01" w:rsidRPr="00B06AE7" w:rsidRDefault="001F2B01" w:rsidP="00B4131C">
      <w:pPr>
        <w:jc w:val="both"/>
      </w:pPr>
      <w:r w:rsidRPr="00B06AE7">
        <w:tab/>
        <w:t>9.3. Взаимоотношения Сторон, не урегулированные настоящим Договором, регулируются законодательством Российской Федерации.</w:t>
      </w:r>
    </w:p>
    <w:p w14:paraId="2D22F31B" w14:textId="77777777" w:rsidR="001F2B01" w:rsidRPr="00B06AE7" w:rsidRDefault="001F2B01" w:rsidP="00B4131C">
      <w:pPr>
        <w:jc w:val="both"/>
      </w:pPr>
      <w:r w:rsidRPr="00B06AE7">
        <w:tab/>
        <w:t xml:space="preserve">9.4. Настоящий Договор составлен и подписан Сторонами в </w:t>
      </w:r>
      <w:r w:rsidR="00691B9A">
        <w:t>2</w:t>
      </w:r>
      <w:r w:rsidRPr="00B06AE7">
        <w:t>-х экземплярах, имеющих одинаковую юридическую силу</w:t>
      </w:r>
      <w:r w:rsidR="00691B9A">
        <w:t>,</w:t>
      </w:r>
      <w:r w:rsidRPr="00B06AE7">
        <w:t xml:space="preserve"> один экземпляр хранится у </w:t>
      </w:r>
      <w:r w:rsidR="00691B9A">
        <w:t>Правообладателя</w:t>
      </w:r>
      <w:r w:rsidRPr="00B06AE7">
        <w:t xml:space="preserve">, второй – у </w:t>
      </w:r>
      <w:r w:rsidR="00691B9A">
        <w:t>Пользователя.</w:t>
      </w:r>
    </w:p>
    <w:p w14:paraId="30D518B8" w14:textId="77777777" w:rsidR="00A90465" w:rsidRPr="00B06AE7" w:rsidRDefault="001F2B01" w:rsidP="00A90465">
      <w:pPr>
        <w:ind w:firstLine="708"/>
        <w:jc w:val="both"/>
      </w:pPr>
      <w:r w:rsidRPr="00B06AE7">
        <w:t>9.5.</w:t>
      </w:r>
      <w:r w:rsidR="00895CA4" w:rsidRPr="00B06AE7">
        <w:t xml:space="preserve"> К Договору прилага</w:t>
      </w:r>
      <w:r w:rsidR="00691B9A">
        <w:t>е</w:t>
      </w:r>
      <w:r w:rsidR="00895CA4" w:rsidRPr="00B06AE7">
        <w:t>тся</w:t>
      </w:r>
      <w:r w:rsidR="00A90465" w:rsidRPr="00B06AE7">
        <w:t>:</w:t>
      </w:r>
    </w:p>
    <w:p w14:paraId="7A221060" w14:textId="77777777" w:rsidR="000D0757" w:rsidRPr="00B06AE7" w:rsidRDefault="0013415B" w:rsidP="00B4131C">
      <w:pPr>
        <w:jc w:val="both"/>
      </w:pPr>
      <w:r w:rsidRPr="00B06AE7">
        <w:tab/>
        <w:t xml:space="preserve">9.5.1. </w:t>
      </w:r>
      <w:r w:rsidR="00895CA4" w:rsidRPr="00B06AE7">
        <w:t xml:space="preserve">Приложение № 1 </w:t>
      </w:r>
      <w:r w:rsidR="00691B9A">
        <w:t>Расчет стоимости затрат по возмещению коммунальных услуг.</w:t>
      </w:r>
    </w:p>
    <w:p w14:paraId="07DB224C" w14:textId="77777777" w:rsidR="0013415B" w:rsidRPr="00B06AE7" w:rsidRDefault="000D0757" w:rsidP="00691B9A">
      <w:pPr>
        <w:jc w:val="both"/>
      </w:pPr>
      <w:r w:rsidRPr="00B06AE7">
        <w:t xml:space="preserve">        </w:t>
      </w:r>
      <w:r w:rsidR="00132F7B">
        <w:t xml:space="preserve">   </w:t>
      </w:r>
      <w:r w:rsidR="008A47E5" w:rsidRPr="00B06AE7">
        <w:t xml:space="preserve"> </w:t>
      </w:r>
    </w:p>
    <w:p w14:paraId="7CBF74FA" w14:textId="77777777" w:rsidR="00895CA4" w:rsidRPr="00B06AE7" w:rsidRDefault="00895CA4" w:rsidP="00B4131C">
      <w:pPr>
        <w:jc w:val="both"/>
      </w:pPr>
      <w:r w:rsidRPr="00B06AE7">
        <w:tab/>
        <w:t>Все приложения являются неотъемл</w:t>
      </w:r>
      <w:r w:rsidR="00B27D56" w:rsidRPr="00B06AE7">
        <w:t>емой частью настоящего Договора.</w:t>
      </w:r>
    </w:p>
    <w:p w14:paraId="57F7A3F0" w14:textId="77777777" w:rsidR="00B27D56" w:rsidRPr="00B06AE7" w:rsidRDefault="00B27D56" w:rsidP="00B4131C">
      <w:pPr>
        <w:jc w:val="both"/>
      </w:pPr>
    </w:p>
    <w:p w14:paraId="5259179C" w14:textId="77777777" w:rsidR="00B27D56" w:rsidRPr="00B06AE7" w:rsidRDefault="00B27D56" w:rsidP="00B4131C">
      <w:pPr>
        <w:jc w:val="both"/>
        <w:rPr>
          <w:b/>
        </w:rPr>
      </w:pPr>
      <w:r w:rsidRPr="00B06AE7">
        <w:tab/>
      </w:r>
      <w:r w:rsidR="00DF7811">
        <w:rPr>
          <w:b/>
        </w:rPr>
        <w:t>10</w:t>
      </w:r>
      <w:r w:rsidRPr="00B06AE7">
        <w:rPr>
          <w:b/>
        </w:rPr>
        <w:t xml:space="preserve">. Адреса и банковские реквизиты </w:t>
      </w:r>
      <w:r w:rsidR="00691B9A">
        <w:rPr>
          <w:b/>
        </w:rPr>
        <w:t>Сторон</w:t>
      </w:r>
      <w:r w:rsidRPr="00B06AE7">
        <w:rPr>
          <w:b/>
        </w:rPr>
        <w:t>:</w:t>
      </w:r>
    </w:p>
    <w:tbl>
      <w:tblPr>
        <w:tblW w:w="0" w:type="auto"/>
        <w:tblLook w:val="04A0" w:firstRow="1" w:lastRow="0" w:firstColumn="1" w:lastColumn="0" w:noHBand="0" w:noVBand="1"/>
      </w:tblPr>
      <w:tblGrid>
        <w:gridCol w:w="5250"/>
        <w:gridCol w:w="4955"/>
      </w:tblGrid>
      <w:tr w:rsidR="005558A3" w:rsidRPr="00B06AE7" w14:paraId="4CC7ECF7" w14:textId="77777777" w:rsidTr="005558A3">
        <w:tc>
          <w:tcPr>
            <w:tcW w:w="5250" w:type="dxa"/>
          </w:tcPr>
          <w:p w14:paraId="3EEBAB51" w14:textId="77777777" w:rsidR="005558A3" w:rsidRDefault="005558A3" w:rsidP="005558A3">
            <w:pPr>
              <w:pStyle w:val="ab"/>
              <w:spacing w:before="80" w:after="80"/>
              <w:contextualSpacing/>
              <w:jc w:val="both"/>
              <w:rPr>
                <w:rFonts w:ascii="Times New Roman" w:hAnsi="Times New Roman" w:cs="Times New Roman"/>
              </w:rPr>
            </w:pPr>
            <w:r>
              <w:rPr>
                <w:rFonts w:ascii="Times New Roman" w:hAnsi="Times New Roman" w:cs="Times New Roman"/>
              </w:rPr>
              <w:t>Правообладатель:</w:t>
            </w:r>
          </w:p>
          <w:p w14:paraId="72180EA0" w14:textId="77777777" w:rsidR="005558A3" w:rsidRDefault="005558A3" w:rsidP="005558A3">
            <w:pPr>
              <w:pStyle w:val="ab"/>
              <w:jc w:val="both"/>
              <w:rPr>
                <w:rFonts w:ascii="Times New Roman" w:hAnsi="Times New Roman" w:cs="Times New Roman"/>
                <w:u w:val="single"/>
              </w:rPr>
            </w:pPr>
            <w:r>
              <w:rPr>
                <w:rFonts w:ascii="Times New Roman" w:hAnsi="Times New Roman" w:cs="Times New Roman"/>
              </w:rPr>
              <w:t xml:space="preserve">Центральная музыкальная школа </w:t>
            </w:r>
            <w:r>
              <w:rPr>
                <w:rFonts w:ascii="Times New Roman" w:hAnsi="Times New Roman" w:cs="Times New Roman"/>
              </w:rPr>
              <w:softHyphen/>
              <w:t>– Академия исполнительского искусства</w:t>
            </w:r>
          </w:p>
          <w:p w14:paraId="1FF605EA" w14:textId="77777777" w:rsidR="005558A3" w:rsidRDefault="005558A3" w:rsidP="005558A3">
            <w:r>
              <w:t xml:space="preserve">Место нахождения: 125009, г. Москва, М. Кисловский пер., д.4, стр. 5 </w:t>
            </w:r>
          </w:p>
          <w:p w14:paraId="3C4DAA2A" w14:textId="77777777" w:rsidR="005558A3" w:rsidRDefault="005558A3" w:rsidP="005558A3">
            <w:r>
              <w:t>ИНН 7703036243 КПП 770301001</w:t>
            </w:r>
          </w:p>
          <w:p w14:paraId="0A85E407" w14:textId="77777777" w:rsidR="005558A3" w:rsidRDefault="005558A3" w:rsidP="005558A3">
            <w:r>
              <w:t>ОГРН: 1037739256763</w:t>
            </w:r>
          </w:p>
          <w:p w14:paraId="4D89A10E" w14:textId="77777777" w:rsidR="005558A3" w:rsidRDefault="005558A3" w:rsidP="005558A3">
            <w:r>
              <w:t>Банковские реквизиты:</w:t>
            </w:r>
          </w:p>
          <w:p w14:paraId="33F47EFD" w14:textId="77777777" w:rsidR="005558A3" w:rsidRDefault="005558A3" w:rsidP="005558A3">
            <w:r>
              <w:t xml:space="preserve">Банк плательщика (получателя): ГУ БАНКА РОССИИ ПО ЦФО/УФК ПО Г. МОСКВЕ г. Москва </w:t>
            </w:r>
          </w:p>
          <w:p w14:paraId="45B86EC6" w14:textId="77777777" w:rsidR="005558A3" w:rsidRDefault="005558A3" w:rsidP="005558A3">
            <w:r>
              <w:t>БИК ТОФК: 004525988</w:t>
            </w:r>
          </w:p>
          <w:p w14:paraId="4F7E8AFB" w14:textId="77777777" w:rsidR="005558A3" w:rsidRDefault="005558A3" w:rsidP="005558A3">
            <w:r>
              <w:t>ЕКС: 40102810545370000003</w:t>
            </w:r>
          </w:p>
          <w:p w14:paraId="44A68BFC" w14:textId="77777777" w:rsidR="005558A3" w:rsidRDefault="005558A3" w:rsidP="005558A3">
            <w:r>
              <w:t>Номер казначейского счета 03214643000000017300;</w:t>
            </w:r>
          </w:p>
          <w:p w14:paraId="4455235B" w14:textId="77777777" w:rsidR="005558A3" w:rsidRDefault="005558A3" w:rsidP="005558A3">
            <w:r>
              <w:t>Наименование плательщика (получателя):</w:t>
            </w:r>
          </w:p>
          <w:p w14:paraId="113A279D" w14:textId="77777777" w:rsidR="005558A3" w:rsidRDefault="005558A3" w:rsidP="005558A3">
            <w:r>
              <w:t>УФК по г. Москве (ЦМШ-Академия исполнительского искусства л/с 20736Х72890)</w:t>
            </w:r>
          </w:p>
          <w:p w14:paraId="7F0E656F" w14:textId="77777777" w:rsidR="005558A3" w:rsidRDefault="005558A3" w:rsidP="005558A3">
            <w:r>
              <w:t>КБК 000000000000000001</w:t>
            </w:r>
            <w:r w:rsidR="00F166D9">
              <w:t>3</w:t>
            </w:r>
            <w:r>
              <w:t>0</w:t>
            </w:r>
          </w:p>
          <w:p w14:paraId="66564464" w14:textId="77777777" w:rsidR="005558A3" w:rsidRDefault="005558A3" w:rsidP="005558A3">
            <w:pPr>
              <w:spacing w:before="80" w:after="80"/>
              <w:contextualSpacing/>
            </w:pPr>
          </w:p>
          <w:p w14:paraId="168A8DEB" w14:textId="77777777" w:rsidR="005558A3" w:rsidRDefault="005558A3" w:rsidP="005558A3">
            <w:pPr>
              <w:spacing w:before="80" w:after="80"/>
              <w:contextualSpacing/>
            </w:pPr>
          </w:p>
          <w:p w14:paraId="5C731ED3" w14:textId="77777777" w:rsidR="005558A3" w:rsidRDefault="005558A3" w:rsidP="005558A3">
            <w:pPr>
              <w:spacing w:before="80" w:after="80"/>
            </w:pPr>
            <w:r>
              <w:t xml:space="preserve">Ректор </w:t>
            </w:r>
          </w:p>
          <w:p w14:paraId="4772762B" w14:textId="77777777" w:rsidR="005558A3" w:rsidRDefault="005558A3" w:rsidP="005558A3">
            <w:pPr>
              <w:spacing w:before="80" w:after="80"/>
            </w:pPr>
          </w:p>
          <w:p w14:paraId="0D2C3095" w14:textId="77777777" w:rsidR="005558A3" w:rsidRDefault="005558A3" w:rsidP="005558A3">
            <w:pPr>
              <w:spacing w:before="80" w:after="80"/>
            </w:pPr>
            <w:r>
              <w:t xml:space="preserve">                                                  В.В. Пясецкий</w:t>
            </w:r>
          </w:p>
          <w:p w14:paraId="73507940" w14:textId="77777777" w:rsidR="005558A3" w:rsidRDefault="005558A3" w:rsidP="005558A3">
            <w:pPr>
              <w:spacing w:before="80" w:after="80"/>
              <w:rPr>
                <w:b/>
              </w:rPr>
            </w:pPr>
          </w:p>
        </w:tc>
        <w:tc>
          <w:tcPr>
            <w:tcW w:w="4955" w:type="dxa"/>
          </w:tcPr>
          <w:p w14:paraId="71488422" w14:textId="77777777" w:rsidR="005558A3" w:rsidRDefault="005558A3" w:rsidP="005558A3">
            <w:pPr>
              <w:jc w:val="both"/>
            </w:pPr>
            <w:r>
              <w:t>Пользователь:</w:t>
            </w:r>
          </w:p>
          <w:p w14:paraId="0601FE2C" w14:textId="77777777" w:rsidR="005558A3" w:rsidRDefault="002A08A7" w:rsidP="005558A3">
            <w:r>
              <w:rPr>
                <w:sz w:val="23"/>
                <w:szCs w:val="23"/>
              </w:rPr>
              <w:t>((реквизиты_исполнителя))</w:t>
            </w:r>
          </w:p>
          <w:p w14:paraId="15808E2B" w14:textId="77777777" w:rsidR="005558A3" w:rsidRDefault="005558A3" w:rsidP="005558A3"/>
          <w:p w14:paraId="7FDAB33A" w14:textId="77777777" w:rsidR="005558A3" w:rsidRDefault="005558A3" w:rsidP="005558A3"/>
          <w:p w14:paraId="041AAD56" w14:textId="77777777" w:rsidR="002A08A7" w:rsidRDefault="002A08A7" w:rsidP="005558A3"/>
          <w:p w14:paraId="0E787A10" w14:textId="77777777" w:rsidR="002A08A7" w:rsidRDefault="002A08A7" w:rsidP="005558A3"/>
          <w:p w14:paraId="3EEF65AB" w14:textId="77777777" w:rsidR="002A08A7" w:rsidRDefault="002A08A7" w:rsidP="005558A3"/>
          <w:p w14:paraId="011C3142" w14:textId="77777777" w:rsidR="002A08A7" w:rsidRDefault="002A08A7" w:rsidP="005558A3"/>
          <w:p w14:paraId="319A662D" w14:textId="77777777" w:rsidR="002A08A7" w:rsidRDefault="002A08A7" w:rsidP="005558A3"/>
          <w:p w14:paraId="0B4EA4D8" w14:textId="77777777" w:rsidR="002A08A7" w:rsidRDefault="002A08A7" w:rsidP="005558A3"/>
          <w:p w14:paraId="63169EF0" w14:textId="77777777" w:rsidR="002A08A7" w:rsidRDefault="002A08A7" w:rsidP="005558A3"/>
          <w:p w14:paraId="75DC42AD" w14:textId="77777777" w:rsidR="002A08A7" w:rsidRDefault="002A08A7" w:rsidP="005558A3"/>
          <w:p w14:paraId="1DF6D525" w14:textId="77777777" w:rsidR="002A08A7" w:rsidRDefault="002A08A7" w:rsidP="005558A3"/>
          <w:p w14:paraId="215BAE4E" w14:textId="77777777" w:rsidR="002A08A7" w:rsidRDefault="002A08A7" w:rsidP="005558A3"/>
          <w:p w14:paraId="553AB336" w14:textId="77777777" w:rsidR="002A08A7" w:rsidRDefault="002A08A7" w:rsidP="005558A3"/>
          <w:p w14:paraId="47FA0665" w14:textId="77777777" w:rsidR="002A08A7" w:rsidRDefault="002A08A7" w:rsidP="005558A3"/>
          <w:p w14:paraId="5DD41A1F" w14:textId="77777777" w:rsidR="002A08A7" w:rsidRDefault="002A08A7" w:rsidP="005558A3"/>
          <w:p w14:paraId="2CFAF167" w14:textId="77777777" w:rsidR="002A08A7" w:rsidRDefault="002A08A7" w:rsidP="005558A3"/>
          <w:p w14:paraId="320BC39A" w14:textId="77777777" w:rsidR="002A08A7" w:rsidRDefault="002A08A7" w:rsidP="005558A3"/>
          <w:p w14:paraId="085BB3DB" w14:textId="77777777" w:rsidR="002A08A7" w:rsidRDefault="002A08A7" w:rsidP="005558A3"/>
          <w:p w14:paraId="410F81EB" w14:textId="77777777" w:rsidR="002A08A7" w:rsidRDefault="002A08A7" w:rsidP="005558A3"/>
          <w:p w14:paraId="0AF7F867" w14:textId="77777777" w:rsidR="005558A3" w:rsidRDefault="002A08A7" w:rsidP="005558A3">
            <w:r>
              <w:t>((должность_представителя_исполнителя))</w:t>
            </w:r>
          </w:p>
          <w:p w14:paraId="66014DB3" w14:textId="77777777" w:rsidR="005558A3" w:rsidRDefault="005558A3" w:rsidP="005558A3"/>
          <w:p w14:paraId="5B0EB467" w14:textId="77777777" w:rsidR="005558A3" w:rsidRDefault="005558A3" w:rsidP="005558A3"/>
          <w:p w14:paraId="5E2BAE3B" w14:textId="77777777" w:rsidR="005558A3" w:rsidRDefault="005558A3" w:rsidP="002A08A7">
            <w:r>
              <w:t xml:space="preserve">                                             </w:t>
            </w:r>
            <w:r w:rsidR="002A08A7">
              <w:t>((ФИО_представителя_исполнителя))</w:t>
            </w:r>
          </w:p>
        </w:tc>
      </w:tr>
    </w:tbl>
    <w:p w14:paraId="2CDAB046" w14:textId="77777777" w:rsidR="00E01EED" w:rsidRDefault="00E01EED" w:rsidP="000B37CB">
      <w:pPr>
        <w:jc w:val="both"/>
      </w:pPr>
    </w:p>
    <w:p w14:paraId="5CA94086" w14:textId="77777777" w:rsidR="001A7039" w:rsidRDefault="001A7039" w:rsidP="000B37CB">
      <w:pPr>
        <w:jc w:val="both"/>
      </w:pPr>
    </w:p>
    <w:p w14:paraId="641D3F60" w14:textId="77777777" w:rsidR="00E01EED" w:rsidRDefault="00E01EED" w:rsidP="000B37CB">
      <w:pPr>
        <w:jc w:val="both"/>
      </w:pPr>
    </w:p>
    <w:p w14:paraId="511538E4" w14:textId="77777777" w:rsidR="00E01EED" w:rsidRDefault="00E01EED" w:rsidP="000B37CB">
      <w:pPr>
        <w:jc w:val="both"/>
      </w:pPr>
    </w:p>
    <w:p w14:paraId="363455B3" w14:textId="77777777" w:rsidR="003812BA" w:rsidRDefault="003812BA" w:rsidP="000B37CB">
      <w:pPr>
        <w:jc w:val="both"/>
      </w:pPr>
    </w:p>
    <w:p w14:paraId="10C889D3" w14:textId="77777777" w:rsidR="001A7039" w:rsidRDefault="001A7039" w:rsidP="000B37CB">
      <w:pPr>
        <w:jc w:val="both"/>
      </w:pPr>
    </w:p>
    <w:p w14:paraId="785C164D" w14:textId="77777777" w:rsidR="00AA71CA" w:rsidRDefault="00AA71CA" w:rsidP="00E01EED">
      <w:pPr>
        <w:jc w:val="right"/>
      </w:pPr>
    </w:p>
    <w:p w14:paraId="7FD08014" w14:textId="77777777" w:rsidR="00E01EED" w:rsidRDefault="000A4B2E" w:rsidP="00E01EED">
      <w:pPr>
        <w:jc w:val="right"/>
      </w:pPr>
      <w:r w:rsidRPr="00B06AE7">
        <w:t xml:space="preserve">               </w:t>
      </w:r>
      <w:r w:rsidR="009E6031" w:rsidRPr="00B06AE7">
        <w:t xml:space="preserve">                                                         </w:t>
      </w:r>
      <w:r w:rsidR="0024132C" w:rsidRPr="00B06AE7">
        <w:t xml:space="preserve">         </w:t>
      </w:r>
      <w:r w:rsidR="00212414" w:rsidRPr="00B06AE7">
        <w:t xml:space="preserve"> </w:t>
      </w:r>
      <w:r w:rsidR="00B06AE7">
        <w:t xml:space="preserve">                           </w:t>
      </w:r>
      <w:r w:rsidR="00212414" w:rsidRPr="00B06AE7">
        <w:t xml:space="preserve">  </w:t>
      </w:r>
      <w:r w:rsidR="00244080" w:rsidRPr="00B06AE7">
        <w:t xml:space="preserve"> </w:t>
      </w:r>
      <w:r w:rsidR="00691B9A">
        <w:t>Приложение № 1</w:t>
      </w:r>
    </w:p>
    <w:p w14:paraId="7CCE860F" w14:textId="77777777" w:rsidR="009E6031" w:rsidRPr="00B06AE7" w:rsidRDefault="00E01EED" w:rsidP="00E01EED">
      <w:pPr>
        <w:jc w:val="right"/>
      </w:pPr>
      <w:r>
        <w:t xml:space="preserve">                                                                                                                                                   </w:t>
      </w:r>
      <w:r w:rsidR="009E6031" w:rsidRPr="00B06AE7">
        <w:t xml:space="preserve"> к </w:t>
      </w:r>
      <w:r w:rsidR="00244080" w:rsidRPr="00B06AE7">
        <w:t>д</w:t>
      </w:r>
      <w:r w:rsidR="009E6031" w:rsidRPr="00B06AE7">
        <w:t>оговору</w:t>
      </w:r>
      <w:r w:rsidR="00691B9A">
        <w:t xml:space="preserve"> о возмещении коммунальных услуг</w:t>
      </w:r>
    </w:p>
    <w:p w14:paraId="19F9E4F6" w14:textId="548F41A4" w:rsidR="009E6031" w:rsidRPr="00B06AE7" w:rsidRDefault="00D6474C" w:rsidP="00E01EED">
      <w:pPr>
        <w:jc w:val="right"/>
      </w:pPr>
      <w:r w:rsidRPr="00B06AE7">
        <w:t xml:space="preserve">                                                                  </w:t>
      </w:r>
      <w:r w:rsidR="00B06AE7">
        <w:t xml:space="preserve">                                    </w:t>
      </w:r>
      <w:r w:rsidRPr="00B06AE7">
        <w:t xml:space="preserve"> </w:t>
      </w:r>
      <w:r w:rsidR="00272BD5">
        <w:rPr>
          <w:lang w:eastAsia="x-none"/>
        </w:rPr>
        <w:t>от ________2025 №__________</w:t>
      </w:r>
    </w:p>
    <w:p w14:paraId="22D1806B" w14:textId="77777777" w:rsidR="00FF57D8" w:rsidRDefault="00FF57D8" w:rsidP="00E01EED">
      <w:pPr>
        <w:jc w:val="right"/>
      </w:pPr>
      <w:r w:rsidRPr="00B06AE7">
        <w:t xml:space="preserve">                                                                                    </w:t>
      </w:r>
      <w:r w:rsidR="00B06AE7">
        <w:t xml:space="preserve">           </w:t>
      </w:r>
      <w:r w:rsidRPr="00B06AE7">
        <w:t xml:space="preserve">    (далее – Договор)</w:t>
      </w:r>
    </w:p>
    <w:p w14:paraId="5A38548C" w14:textId="77777777" w:rsidR="001A7039" w:rsidRDefault="001A7039" w:rsidP="00E01EED">
      <w:pPr>
        <w:jc w:val="right"/>
      </w:pPr>
    </w:p>
    <w:p w14:paraId="3E106A3B" w14:textId="77777777" w:rsidR="003C123A" w:rsidRDefault="001A7039" w:rsidP="001A7039">
      <w:pPr>
        <w:jc w:val="center"/>
      </w:pPr>
      <w:r w:rsidRPr="00EA6F73">
        <w:rPr>
          <w:b/>
        </w:rPr>
        <w:t>Порядок</w:t>
      </w:r>
    </w:p>
    <w:p w14:paraId="16C83E71" w14:textId="77777777" w:rsidR="003C123A" w:rsidRPr="00EA6F73" w:rsidRDefault="009454D4" w:rsidP="003C123A">
      <w:pPr>
        <w:jc w:val="center"/>
        <w:rPr>
          <w:b/>
        </w:rPr>
      </w:pPr>
      <w:r w:rsidRPr="00EA6F73">
        <w:rPr>
          <w:b/>
        </w:rPr>
        <w:t>учета и р</w:t>
      </w:r>
      <w:r w:rsidR="003C123A" w:rsidRPr="00EA6F73">
        <w:rPr>
          <w:b/>
        </w:rPr>
        <w:t>асчет</w:t>
      </w:r>
      <w:r w:rsidR="008765C1">
        <w:rPr>
          <w:b/>
        </w:rPr>
        <w:t>а</w:t>
      </w:r>
      <w:r w:rsidR="003C123A" w:rsidRPr="00EA6F73">
        <w:rPr>
          <w:b/>
        </w:rPr>
        <w:t xml:space="preserve"> стоимости затрат по возмещению коммунальных услуг.</w:t>
      </w:r>
    </w:p>
    <w:p w14:paraId="1B1022D6" w14:textId="77777777" w:rsidR="003C123A" w:rsidRDefault="003C123A" w:rsidP="003C123A">
      <w:pPr>
        <w:jc w:val="center"/>
      </w:pPr>
    </w:p>
    <w:p w14:paraId="55151E8B" w14:textId="16D61E93" w:rsidR="00511966" w:rsidRDefault="00511966" w:rsidP="003C123A">
      <w:pPr>
        <w:jc w:val="both"/>
      </w:pPr>
      <w:r w:rsidRPr="00405B9F">
        <w:rPr>
          <w:b/>
        </w:rPr>
        <w:t xml:space="preserve">Адрес Помещения:                        </w:t>
      </w:r>
      <w:r w:rsidR="00272BD5">
        <w:t>Г</w:t>
      </w:r>
      <w:r>
        <w:t>. Москва, Малый Кисловский пер., д. 4, стр. 5</w:t>
      </w:r>
    </w:p>
    <w:p w14:paraId="26419A2E" w14:textId="77777777" w:rsidR="00405B9F" w:rsidRDefault="00405B9F" w:rsidP="003C123A">
      <w:pPr>
        <w:jc w:val="both"/>
      </w:pPr>
    </w:p>
    <w:p w14:paraId="3DC4AED4" w14:textId="77777777" w:rsidR="003C123A" w:rsidRPr="00405B9F" w:rsidRDefault="00511966" w:rsidP="003C123A">
      <w:pPr>
        <w:jc w:val="both"/>
        <w:rPr>
          <w:b/>
        </w:rPr>
      </w:pPr>
      <w:r w:rsidRPr="00405B9F">
        <w:rPr>
          <w:b/>
        </w:rPr>
        <w:t>Расчетные характеристики:</w:t>
      </w:r>
    </w:p>
    <w:p w14:paraId="3D73C5DF" w14:textId="2F5FB9C1" w:rsidR="00511966" w:rsidRDefault="00511966" w:rsidP="00511966">
      <w:pPr>
        <w:tabs>
          <w:tab w:val="left" w:pos="4300"/>
        </w:tabs>
        <w:jc w:val="both"/>
      </w:pPr>
      <w:r>
        <w:t>Площадь, кв.м</w:t>
      </w:r>
      <w:r>
        <w:tab/>
      </w:r>
      <w:r w:rsidR="00272BD5">
        <w:t>161,9</w:t>
      </w:r>
    </w:p>
    <w:p w14:paraId="1D7AC119" w14:textId="0665FE7A" w:rsidR="00511966" w:rsidRDefault="00511966" w:rsidP="00511966">
      <w:pPr>
        <w:tabs>
          <w:tab w:val="left" w:pos="4300"/>
        </w:tabs>
        <w:jc w:val="both"/>
      </w:pPr>
      <w:r>
        <w:t>Количество рабочих мест, чел.</w:t>
      </w:r>
      <w:r w:rsidR="00405B9F">
        <w:t xml:space="preserve">                      </w:t>
      </w:r>
      <w:r w:rsidR="00272BD5">
        <w:t>5</w:t>
      </w:r>
    </w:p>
    <w:p w14:paraId="094EA1B2" w14:textId="11E04E3D" w:rsidR="00405B9F" w:rsidRDefault="00405B9F" w:rsidP="00511966">
      <w:pPr>
        <w:tabs>
          <w:tab w:val="left" w:pos="4300"/>
        </w:tabs>
        <w:jc w:val="both"/>
      </w:pPr>
      <w:r>
        <w:t xml:space="preserve">Численность работающих, чел.                      </w:t>
      </w:r>
      <w:r w:rsidR="00272BD5">
        <w:t>5</w:t>
      </w:r>
    </w:p>
    <w:p w14:paraId="289DD353" w14:textId="77777777" w:rsidR="00405B9F" w:rsidRDefault="00405B9F" w:rsidP="00511966">
      <w:pPr>
        <w:tabs>
          <w:tab w:val="left" w:pos="4300"/>
        </w:tabs>
        <w:jc w:val="both"/>
      </w:pPr>
    </w:p>
    <w:p w14:paraId="49C0F0B1" w14:textId="77777777" w:rsidR="00405B9F" w:rsidRPr="009454D4" w:rsidRDefault="00405B9F" w:rsidP="00511966">
      <w:pPr>
        <w:tabs>
          <w:tab w:val="left" w:pos="4300"/>
        </w:tabs>
        <w:jc w:val="both"/>
        <w:rPr>
          <w:b/>
        </w:rPr>
      </w:pPr>
      <w:r w:rsidRPr="009454D4">
        <w:rPr>
          <w:b/>
        </w:rPr>
        <w:t>Виды затрат:</w:t>
      </w:r>
    </w:p>
    <w:p w14:paraId="09DE9277" w14:textId="77777777" w:rsidR="00405B9F" w:rsidRPr="009454D4" w:rsidRDefault="00405B9F" w:rsidP="00511966">
      <w:pPr>
        <w:tabs>
          <w:tab w:val="left" w:pos="4300"/>
        </w:tabs>
        <w:jc w:val="both"/>
        <w:rPr>
          <w:b/>
        </w:rPr>
      </w:pPr>
    </w:p>
    <w:p w14:paraId="3AA5A2BE" w14:textId="77777777" w:rsidR="00405B9F" w:rsidRPr="009454D4" w:rsidRDefault="00405B9F" w:rsidP="009454D4">
      <w:pPr>
        <w:tabs>
          <w:tab w:val="left" w:pos="4300"/>
        </w:tabs>
        <w:jc w:val="center"/>
        <w:rPr>
          <w:b/>
        </w:rPr>
      </w:pPr>
      <w:r w:rsidRPr="009454D4">
        <w:rPr>
          <w:b/>
        </w:rPr>
        <w:t xml:space="preserve"> Энергоснабжение:</w:t>
      </w:r>
    </w:p>
    <w:p w14:paraId="7F611FBF" w14:textId="04587BE6" w:rsidR="009454D4" w:rsidRDefault="00405B9F" w:rsidP="000116D9">
      <w:pPr>
        <w:tabs>
          <w:tab w:val="left" w:pos="4300"/>
        </w:tabs>
        <w:ind w:firstLine="709"/>
        <w:jc w:val="both"/>
      </w:pPr>
      <w:r>
        <w:t>Учет количества электрической энергии производится по показаниям счетчика за № 31427079</w:t>
      </w:r>
      <w:r w:rsidR="009454D4">
        <w:t>, установленного</w:t>
      </w:r>
      <w:r w:rsidR="002C0AAA">
        <w:t xml:space="preserve"> в Помещении </w:t>
      </w:r>
      <w:r w:rsidR="009454D4">
        <w:t>Правообладателем.</w:t>
      </w:r>
    </w:p>
    <w:p w14:paraId="4C0BE297" w14:textId="5195E63E" w:rsidR="002C0AAA" w:rsidRDefault="00A115EF" w:rsidP="000116D9">
      <w:pPr>
        <w:tabs>
          <w:tab w:val="left" w:pos="4300"/>
        </w:tabs>
        <w:ind w:firstLine="709"/>
        <w:jc w:val="both"/>
      </w:pPr>
      <w:r>
        <w:t>Размер в</w:t>
      </w:r>
      <w:r w:rsidR="009454D4">
        <w:t>озмещен</w:t>
      </w:r>
      <w:r>
        <w:t>ных</w:t>
      </w:r>
      <w:r w:rsidR="009454D4">
        <w:t xml:space="preserve"> затрат по электрической энергии рассчитывается </w:t>
      </w:r>
      <w:r w:rsidR="002C0AAA">
        <w:t>по формуле:</w:t>
      </w:r>
    </w:p>
    <w:p w14:paraId="7F008C99" w14:textId="77777777" w:rsidR="00A115EF" w:rsidRDefault="00A115EF" w:rsidP="00511966">
      <w:pPr>
        <w:tabs>
          <w:tab w:val="left" w:pos="4300"/>
        </w:tabs>
        <w:jc w:val="both"/>
      </w:pPr>
    </w:p>
    <w:p w14:paraId="531ED04D" w14:textId="77777777" w:rsidR="002C0AAA" w:rsidRPr="00A115EF" w:rsidRDefault="00A115EF" w:rsidP="002C0AAA">
      <w:pPr>
        <w:tabs>
          <w:tab w:val="left" w:pos="4300"/>
        </w:tabs>
        <w:jc w:val="center"/>
        <w:rPr>
          <w:b/>
        </w:rPr>
      </w:pPr>
      <w:r>
        <w:rPr>
          <w:b/>
          <w:lang w:val="en-US"/>
        </w:rPr>
        <w:t>P</w:t>
      </w:r>
      <w:r w:rsidR="002C0AAA" w:rsidRPr="00A115EF">
        <w:rPr>
          <w:b/>
        </w:rPr>
        <w:t>=</w:t>
      </w:r>
      <w:r>
        <w:rPr>
          <w:b/>
          <w:lang w:val="en-US"/>
        </w:rPr>
        <w:t>V</w:t>
      </w:r>
      <w:r w:rsidR="002C0AAA" w:rsidRPr="00A115EF">
        <w:rPr>
          <w:b/>
        </w:rPr>
        <w:t xml:space="preserve"> х Т, </w:t>
      </w:r>
      <w:r w:rsidR="002C0AAA" w:rsidRPr="00A115EF">
        <w:t>где</w:t>
      </w:r>
    </w:p>
    <w:p w14:paraId="602A0A97" w14:textId="77777777" w:rsidR="00A115EF" w:rsidRDefault="00A115EF" w:rsidP="002C0AAA">
      <w:pPr>
        <w:tabs>
          <w:tab w:val="left" w:pos="4300"/>
        </w:tabs>
        <w:jc w:val="both"/>
      </w:pPr>
      <w:r>
        <w:t xml:space="preserve">Р – размер возмещенных затрат по </w:t>
      </w:r>
      <w:r w:rsidR="00A50D17">
        <w:t>электрической энергии</w:t>
      </w:r>
      <w:r>
        <w:t>, рублей.</w:t>
      </w:r>
    </w:p>
    <w:p w14:paraId="47E51CEB" w14:textId="77777777" w:rsidR="002C0AAA" w:rsidRDefault="00A115EF" w:rsidP="002C0AAA">
      <w:pPr>
        <w:tabs>
          <w:tab w:val="left" w:pos="4300"/>
        </w:tabs>
        <w:jc w:val="both"/>
      </w:pPr>
      <w:r w:rsidRPr="00A115EF">
        <w:rPr>
          <w:lang w:val="en-US"/>
        </w:rPr>
        <w:t>V</w:t>
      </w:r>
      <w:r>
        <w:t xml:space="preserve"> – к</w:t>
      </w:r>
      <w:r w:rsidR="002C0AAA">
        <w:t xml:space="preserve">оличество </w:t>
      </w:r>
      <w:r>
        <w:t>потребления электроэнергии</w:t>
      </w:r>
      <w:r w:rsidR="002C0AAA">
        <w:t>, согласно показаниям счетчика,</w:t>
      </w:r>
      <w:r>
        <w:t xml:space="preserve"> кВт.</w:t>
      </w:r>
    </w:p>
    <w:p w14:paraId="3B9349F3" w14:textId="7EAEC17F" w:rsidR="00405B9F" w:rsidRDefault="002C0AAA" w:rsidP="00511966">
      <w:pPr>
        <w:tabs>
          <w:tab w:val="left" w:pos="4300"/>
        </w:tabs>
        <w:jc w:val="both"/>
      </w:pPr>
      <w:r>
        <w:t xml:space="preserve">Т - </w:t>
      </w:r>
      <w:r w:rsidR="009454D4">
        <w:t>тариф</w:t>
      </w:r>
      <w:r>
        <w:t xml:space="preserve"> в рублях</w:t>
      </w:r>
      <w:r w:rsidR="009454D4">
        <w:t>, согласно выставленного счет</w:t>
      </w:r>
      <w:r w:rsidR="00EA6F73">
        <w:t>а</w:t>
      </w:r>
      <w:r w:rsidR="009454D4">
        <w:t>, за расчетный месяц ресурсоснабжающей организацией</w:t>
      </w:r>
      <w:r w:rsidR="00367583">
        <w:t>.</w:t>
      </w:r>
    </w:p>
    <w:p w14:paraId="1C88BC4E" w14:textId="77777777" w:rsidR="00405B9F" w:rsidRDefault="00405B9F" w:rsidP="00511966">
      <w:pPr>
        <w:tabs>
          <w:tab w:val="left" w:pos="4300"/>
        </w:tabs>
        <w:jc w:val="both"/>
      </w:pPr>
    </w:p>
    <w:p w14:paraId="44ACCBAF" w14:textId="77777777" w:rsidR="009454D4" w:rsidRDefault="009454D4" w:rsidP="009454D4">
      <w:pPr>
        <w:tabs>
          <w:tab w:val="left" w:pos="4300"/>
        </w:tabs>
        <w:jc w:val="center"/>
        <w:rPr>
          <w:b/>
        </w:rPr>
      </w:pPr>
      <w:r>
        <w:rPr>
          <w:b/>
        </w:rPr>
        <w:t>Тепловая энергия.</w:t>
      </w:r>
    </w:p>
    <w:p w14:paraId="340EE020" w14:textId="11421156" w:rsidR="009454D4" w:rsidRDefault="00461C1E" w:rsidP="000116D9">
      <w:pPr>
        <w:tabs>
          <w:tab w:val="left" w:pos="4300"/>
        </w:tabs>
        <w:ind w:firstLine="709"/>
        <w:jc w:val="both"/>
      </w:pPr>
      <w:r>
        <w:t>Учет количества тепловой эн</w:t>
      </w:r>
      <w:r w:rsidR="00A115EF">
        <w:t>ергии производится по показаниям узла учета – ТП № 20-01-0114/003, установленного на вводе в здание.</w:t>
      </w:r>
    </w:p>
    <w:p w14:paraId="39B90684" w14:textId="2E9FCECF" w:rsidR="00F87FDC" w:rsidRDefault="00F87FDC" w:rsidP="000116D9">
      <w:pPr>
        <w:tabs>
          <w:tab w:val="left" w:pos="4300"/>
        </w:tabs>
        <w:ind w:firstLine="709"/>
        <w:jc w:val="both"/>
      </w:pPr>
      <w:r>
        <w:t xml:space="preserve">Размер возмещенных затрат по </w:t>
      </w:r>
      <w:r w:rsidR="00186CBA">
        <w:t>тепловой</w:t>
      </w:r>
      <w:r>
        <w:t xml:space="preserve"> энергии рассчитывается по формуле:</w:t>
      </w:r>
    </w:p>
    <w:p w14:paraId="0A3BB618" w14:textId="77777777" w:rsidR="00F87FDC" w:rsidRDefault="00F87FDC" w:rsidP="00F87FDC">
      <w:pPr>
        <w:tabs>
          <w:tab w:val="left" w:pos="4300"/>
        </w:tabs>
        <w:jc w:val="both"/>
      </w:pPr>
    </w:p>
    <w:p w14:paraId="2FC57CC7" w14:textId="77777777" w:rsidR="00A50D17" w:rsidRDefault="00F87FDC" w:rsidP="00A50D17">
      <w:pPr>
        <w:tabs>
          <w:tab w:val="left" w:pos="4300"/>
        </w:tabs>
        <w:jc w:val="center"/>
        <w:rPr>
          <w:b/>
        </w:rPr>
      </w:pPr>
      <w:r w:rsidRPr="00A50D17">
        <w:rPr>
          <w:b/>
          <w:lang w:val="en-US"/>
        </w:rPr>
        <w:t>P</w:t>
      </w:r>
      <w:r w:rsidRPr="00A50D17">
        <w:rPr>
          <w:b/>
        </w:rPr>
        <w:t xml:space="preserve">= </w:t>
      </w:r>
      <w:r w:rsidRPr="00A50D17">
        <w:rPr>
          <w:b/>
          <w:lang w:val="en-US"/>
        </w:rPr>
        <w:t>V</w:t>
      </w:r>
      <w:r w:rsidR="00A50D17">
        <w:rPr>
          <w:b/>
        </w:rPr>
        <w:t xml:space="preserve"> </w:t>
      </w:r>
      <w:r w:rsidRPr="00A50D17">
        <w:rPr>
          <w:b/>
        </w:rPr>
        <w:t>х</w:t>
      </w:r>
      <m:oMath>
        <m:r>
          <m:rPr>
            <m:sty m:val="bi"/>
          </m:rPr>
          <w:rPr>
            <w:rFonts w:ascii="Cambria Math" w:hAnsi="Cambria Math"/>
          </w:rPr>
          <m:t xml:space="preserve"> </m:t>
        </m:r>
        <m:r>
          <m:rPr>
            <m:sty m:val="bi"/>
          </m:rPr>
          <w:rPr>
            <w:rFonts w:ascii="Cambria Math"/>
          </w:rPr>
          <m:t xml:space="preserve"> </m:t>
        </m:r>
        <m:f>
          <m:fPr>
            <m:ctrlPr>
              <w:rPr>
                <w:rFonts w:ascii="Cambria Math" w:hAnsi="Cambria Math"/>
                <w:b/>
                <w:i/>
              </w:rPr>
            </m:ctrlPr>
          </m:fPr>
          <m:num>
            <m:r>
              <m:rPr>
                <m:sty m:val="bi"/>
              </m:rPr>
              <w:rPr>
                <w:rFonts w:ascii="Cambria Math" w:hAnsi="Cambria Math"/>
              </w:rPr>
              <m:t>S</m:t>
            </m:r>
            <m:r>
              <m:rPr>
                <m:sty m:val="bi"/>
              </m:rPr>
              <w:rPr>
                <w:rFonts w:ascii="Cambria Math" w:hAnsi="Cambria Math"/>
              </w:rPr>
              <m:t>1</m:t>
            </m:r>
          </m:num>
          <m:den>
            <m:r>
              <m:rPr>
                <m:sty m:val="bi"/>
              </m:rPr>
              <w:rPr>
                <w:rFonts w:ascii="Cambria Math" w:hAnsi="Cambria Math"/>
              </w:rPr>
              <m:t>S</m:t>
            </m:r>
          </m:den>
        </m:f>
        <m:r>
          <m:rPr>
            <m:sty m:val="bi"/>
          </m:rPr>
          <w:rPr>
            <w:rFonts w:ascii="Cambria Math"/>
          </w:rPr>
          <m:t xml:space="preserve"> </m:t>
        </m:r>
      </m:oMath>
      <w:r w:rsidR="00A50D17" w:rsidRPr="00A50D17">
        <w:rPr>
          <w:b/>
        </w:rPr>
        <w:t>х</w:t>
      </w:r>
      <w:r w:rsidR="00A50D17">
        <w:rPr>
          <w:b/>
        </w:rPr>
        <w:t xml:space="preserve"> </w:t>
      </w:r>
      <w:r w:rsidR="00A50D17" w:rsidRPr="00A50D17">
        <w:rPr>
          <w:b/>
        </w:rPr>
        <w:t>Т, где</w:t>
      </w:r>
    </w:p>
    <w:p w14:paraId="4650B1C3" w14:textId="77777777" w:rsidR="00A50D17" w:rsidRDefault="00A50D17" w:rsidP="00A50D17">
      <w:pPr>
        <w:tabs>
          <w:tab w:val="left" w:pos="4300"/>
        </w:tabs>
        <w:jc w:val="both"/>
      </w:pPr>
      <w:r>
        <w:t>Р – размер возмещенных затрат по тепловой энергии, рублей.</w:t>
      </w:r>
    </w:p>
    <w:p w14:paraId="20C06D05" w14:textId="77777777" w:rsidR="00A50D17" w:rsidRDefault="00A50D17" w:rsidP="00A50D17">
      <w:pPr>
        <w:tabs>
          <w:tab w:val="left" w:pos="4300"/>
        </w:tabs>
        <w:jc w:val="both"/>
      </w:pPr>
      <w:r w:rsidRPr="00A115EF">
        <w:rPr>
          <w:lang w:val="en-US"/>
        </w:rPr>
        <w:t>V</w:t>
      </w:r>
      <w:r>
        <w:t xml:space="preserve"> – количество потребления тепловой энергии, согласно показаниям узла учета, Гкал.</w:t>
      </w:r>
    </w:p>
    <w:p w14:paraId="112310DE" w14:textId="77777777" w:rsidR="00A50D17" w:rsidRPr="00A50D17" w:rsidRDefault="00A50D17" w:rsidP="00A50D17">
      <w:pPr>
        <w:tabs>
          <w:tab w:val="left" w:pos="4300"/>
        </w:tabs>
        <w:jc w:val="both"/>
      </w:pPr>
      <w:r>
        <w:rPr>
          <w:lang w:val="en-US"/>
        </w:rPr>
        <w:t>S</w:t>
      </w:r>
      <w:r w:rsidRPr="00A50D17">
        <w:t xml:space="preserve">1 – </w:t>
      </w:r>
      <w:r>
        <w:t>площадь Помещения, кв.м.</w:t>
      </w:r>
    </w:p>
    <w:p w14:paraId="094AC308" w14:textId="77777777" w:rsidR="00A50D17" w:rsidRPr="00A50D17" w:rsidRDefault="00A50D17" w:rsidP="00A50D17">
      <w:pPr>
        <w:tabs>
          <w:tab w:val="left" w:pos="4300"/>
        </w:tabs>
        <w:jc w:val="both"/>
      </w:pPr>
      <w:r>
        <w:rPr>
          <w:lang w:val="en-US"/>
        </w:rPr>
        <w:t>S</w:t>
      </w:r>
      <w:r>
        <w:t xml:space="preserve"> – площадь здания, кв.м.</w:t>
      </w:r>
    </w:p>
    <w:p w14:paraId="1428CE18" w14:textId="77777777" w:rsidR="00367583" w:rsidRDefault="00A50D17" w:rsidP="00A50D17">
      <w:pPr>
        <w:tabs>
          <w:tab w:val="left" w:pos="4300"/>
        </w:tabs>
        <w:jc w:val="both"/>
      </w:pPr>
      <w:r>
        <w:t>Т -  тариф в рублях, согласно выставленного счет</w:t>
      </w:r>
      <w:r w:rsidR="00EA6F73">
        <w:t>а</w:t>
      </w:r>
      <w:r>
        <w:t>, за расчетный месяц</w:t>
      </w:r>
      <w:r w:rsidR="00367583">
        <w:t xml:space="preserve"> ресурсоснабжающей организацией.</w:t>
      </w:r>
    </w:p>
    <w:p w14:paraId="7C772D6E" w14:textId="77777777" w:rsidR="00367583" w:rsidRDefault="00367583" w:rsidP="00367583">
      <w:pPr>
        <w:tabs>
          <w:tab w:val="left" w:pos="4300"/>
        </w:tabs>
        <w:jc w:val="center"/>
        <w:rPr>
          <w:b/>
        </w:rPr>
      </w:pPr>
      <w:r>
        <w:rPr>
          <w:b/>
        </w:rPr>
        <w:t>Водоотведение (отпуск воды и прием сто</w:t>
      </w:r>
      <w:r w:rsidR="007773DB">
        <w:rPr>
          <w:b/>
        </w:rPr>
        <w:t>ч</w:t>
      </w:r>
      <w:r>
        <w:rPr>
          <w:b/>
        </w:rPr>
        <w:t>ных вод).</w:t>
      </w:r>
    </w:p>
    <w:p w14:paraId="0316D671" w14:textId="68FA2C33" w:rsidR="00367583" w:rsidRDefault="007773DB" w:rsidP="000116D9">
      <w:pPr>
        <w:tabs>
          <w:tab w:val="left" w:pos="4300"/>
        </w:tabs>
        <w:ind w:firstLine="709"/>
        <w:jc w:val="both"/>
      </w:pPr>
      <w:r>
        <w:t>Учет количества израсходованной воды и сброса сточных вод производится расчетным путем в соответствии</w:t>
      </w:r>
      <w:r w:rsidR="00276758">
        <w:t xml:space="preserve"> с Приложением № 1 к постановлению Правительства Москвы от 10 февраля 2004 № 77-ПП.</w:t>
      </w:r>
      <w:r>
        <w:t xml:space="preserve"> </w:t>
      </w:r>
    </w:p>
    <w:p w14:paraId="1E2D5BBC" w14:textId="607EA287" w:rsidR="00FD5340" w:rsidRDefault="00FD5340" w:rsidP="000116D9">
      <w:pPr>
        <w:tabs>
          <w:tab w:val="left" w:pos="4300"/>
        </w:tabs>
        <w:ind w:firstLine="709"/>
        <w:jc w:val="both"/>
      </w:pPr>
      <w:r>
        <w:t>Расход воды по эксплуатационным нормам</w:t>
      </w:r>
      <w:r w:rsidR="00EA6F73">
        <w:t>, рассчитывается в таблице:</w:t>
      </w:r>
    </w:p>
    <w:tbl>
      <w:tblPr>
        <w:tblStyle w:val="a9"/>
        <w:tblW w:w="0" w:type="auto"/>
        <w:tblLook w:val="04A0" w:firstRow="1" w:lastRow="0" w:firstColumn="1" w:lastColumn="0" w:noHBand="0" w:noVBand="1"/>
      </w:tblPr>
      <w:tblGrid>
        <w:gridCol w:w="540"/>
        <w:gridCol w:w="3221"/>
        <w:gridCol w:w="2533"/>
        <w:gridCol w:w="1619"/>
        <w:gridCol w:w="911"/>
        <w:gridCol w:w="1371"/>
      </w:tblGrid>
      <w:tr w:rsidR="002F3A3F" w14:paraId="22369676" w14:textId="77777777" w:rsidTr="002F3A3F">
        <w:tc>
          <w:tcPr>
            <w:tcW w:w="540" w:type="dxa"/>
          </w:tcPr>
          <w:p w14:paraId="4D24F4FE" w14:textId="77777777" w:rsidR="002F3A3F" w:rsidRDefault="002F3A3F" w:rsidP="00367583">
            <w:pPr>
              <w:tabs>
                <w:tab w:val="left" w:pos="4300"/>
              </w:tabs>
              <w:jc w:val="both"/>
            </w:pPr>
            <w:r>
              <w:t>№ п/п</w:t>
            </w:r>
          </w:p>
        </w:tc>
        <w:tc>
          <w:tcPr>
            <w:tcW w:w="3424" w:type="dxa"/>
          </w:tcPr>
          <w:p w14:paraId="1DD79FDF" w14:textId="77777777" w:rsidR="002F3A3F" w:rsidRDefault="002F3A3F" w:rsidP="00367583">
            <w:pPr>
              <w:tabs>
                <w:tab w:val="left" w:pos="4300"/>
              </w:tabs>
              <w:jc w:val="both"/>
            </w:pPr>
            <w:r>
              <w:t>Наименование</w:t>
            </w:r>
          </w:p>
        </w:tc>
        <w:tc>
          <w:tcPr>
            <w:tcW w:w="2669" w:type="dxa"/>
          </w:tcPr>
          <w:p w14:paraId="741D018E" w14:textId="77777777" w:rsidR="002F3A3F" w:rsidRDefault="002F3A3F" w:rsidP="00C251D4">
            <w:pPr>
              <w:tabs>
                <w:tab w:val="left" w:pos="4300"/>
              </w:tabs>
              <w:jc w:val="center"/>
            </w:pPr>
            <w:r>
              <w:t>Количество</w:t>
            </w:r>
          </w:p>
        </w:tc>
        <w:tc>
          <w:tcPr>
            <w:tcW w:w="1059" w:type="dxa"/>
          </w:tcPr>
          <w:p w14:paraId="17D192BC" w14:textId="77777777" w:rsidR="002F3A3F" w:rsidRDefault="002F3A3F" w:rsidP="00C251D4">
            <w:pPr>
              <w:tabs>
                <w:tab w:val="left" w:pos="4300"/>
              </w:tabs>
              <w:jc w:val="center"/>
            </w:pPr>
            <w:r>
              <w:t>Норма</w:t>
            </w:r>
          </w:p>
        </w:tc>
        <w:tc>
          <w:tcPr>
            <w:tcW w:w="934" w:type="dxa"/>
          </w:tcPr>
          <w:p w14:paraId="5DF6EA5F" w14:textId="77777777" w:rsidR="002F3A3F" w:rsidRDefault="002F3A3F" w:rsidP="00C251D4">
            <w:pPr>
              <w:tabs>
                <w:tab w:val="left" w:pos="4300"/>
              </w:tabs>
              <w:jc w:val="center"/>
            </w:pPr>
            <w:r>
              <w:t>Дней</w:t>
            </w:r>
          </w:p>
        </w:tc>
        <w:tc>
          <w:tcPr>
            <w:tcW w:w="1434" w:type="dxa"/>
          </w:tcPr>
          <w:p w14:paraId="648A2191" w14:textId="77777777" w:rsidR="002F3A3F" w:rsidRDefault="002F3A3F" w:rsidP="00C251D4">
            <w:pPr>
              <w:tabs>
                <w:tab w:val="left" w:pos="4300"/>
              </w:tabs>
              <w:jc w:val="center"/>
            </w:pPr>
            <w:r>
              <w:t>Расход</w:t>
            </w:r>
          </w:p>
        </w:tc>
      </w:tr>
      <w:tr w:rsidR="002F3A3F" w14:paraId="3F5C6E29" w14:textId="77777777" w:rsidTr="002F3A3F">
        <w:tc>
          <w:tcPr>
            <w:tcW w:w="540" w:type="dxa"/>
          </w:tcPr>
          <w:p w14:paraId="2336FE17" w14:textId="77777777" w:rsidR="002F3A3F" w:rsidRDefault="002F3A3F" w:rsidP="00367583">
            <w:pPr>
              <w:tabs>
                <w:tab w:val="left" w:pos="4300"/>
              </w:tabs>
              <w:jc w:val="both"/>
            </w:pPr>
            <w:r>
              <w:t>1.</w:t>
            </w:r>
          </w:p>
        </w:tc>
        <w:tc>
          <w:tcPr>
            <w:tcW w:w="3424" w:type="dxa"/>
          </w:tcPr>
          <w:p w14:paraId="0FBE8E4D" w14:textId="77777777" w:rsidR="002F3A3F" w:rsidRDefault="002F3A3F" w:rsidP="00367583">
            <w:pPr>
              <w:tabs>
                <w:tab w:val="left" w:pos="4300"/>
              </w:tabs>
              <w:jc w:val="both"/>
            </w:pPr>
            <w:r>
              <w:t>Приготовление пищи л/1 блюдо</w:t>
            </w:r>
          </w:p>
        </w:tc>
        <w:tc>
          <w:tcPr>
            <w:tcW w:w="2669" w:type="dxa"/>
          </w:tcPr>
          <w:p w14:paraId="1C65E090" w14:textId="77777777" w:rsidR="002F3A3F" w:rsidRDefault="002F3A3F" w:rsidP="00C251D4">
            <w:pPr>
              <w:tabs>
                <w:tab w:val="left" w:pos="4300"/>
              </w:tabs>
              <w:jc w:val="center"/>
            </w:pPr>
            <w:r>
              <w:t>Согласно ежемесячной справки</w:t>
            </w:r>
          </w:p>
        </w:tc>
        <w:tc>
          <w:tcPr>
            <w:tcW w:w="1059" w:type="dxa"/>
          </w:tcPr>
          <w:p w14:paraId="0B64BDD2" w14:textId="2CF514E2" w:rsidR="002F3A3F" w:rsidRDefault="005C3D30" w:rsidP="00C251D4">
            <w:pPr>
              <w:tabs>
                <w:tab w:val="left" w:pos="4300"/>
              </w:tabs>
              <w:jc w:val="center"/>
            </w:pPr>
            <w:r>
              <w:t>согласно ежемесячной справки расходования</w:t>
            </w:r>
            <w:r w:rsidR="00DF1A00">
              <w:t xml:space="preserve"> </w:t>
            </w:r>
            <w:r w:rsidR="00786F61">
              <w:lastRenderedPageBreak/>
              <w:t xml:space="preserve">воды </w:t>
            </w:r>
            <w:r w:rsidR="00735AF5">
              <w:t>на изготовления</w:t>
            </w:r>
            <w:r w:rsidR="00DF1A00">
              <w:t xml:space="preserve"> блюда</w:t>
            </w:r>
          </w:p>
        </w:tc>
        <w:tc>
          <w:tcPr>
            <w:tcW w:w="934" w:type="dxa"/>
          </w:tcPr>
          <w:p w14:paraId="32D2DC09" w14:textId="77777777" w:rsidR="002F3A3F" w:rsidRDefault="002F3A3F" w:rsidP="00C251D4">
            <w:pPr>
              <w:tabs>
                <w:tab w:val="left" w:pos="4300"/>
              </w:tabs>
              <w:jc w:val="center"/>
            </w:pPr>
            <w:bookmarkStart w:id="0" w:name="_GoBack"/>
            <w:bookmarkEnd w:id="0"/>
          </w:p>
        </w:tc>
        <w:tc>
          <w:tcPr>
            <w:tcW w:w="1434" w:type="dxa"/>
          </w:tcPr>
          <w:p w14:paraId="5E500854" w14:textId="77777777" w:rsidR="002F3A3F" w:rsidRDefault="002F3A3F" w:rsidP="00C251D4">
            <w:pPr>
              <w:tabs>
                <w:tab w:val="left" w:pos="4300"/>
              </w:tabs>
              <w:jc w:val="center"/>
            </w:pPr>
          </w:p>
        </w:tc>
      </w:tr>
      <w:tr w:rsidR="002F3A3F" w14:paraId="1FE754D3" w14:textId="77777777" w:rsidTr="002F3A3F">
        <w:tc>
          <w:tcPr>
            <w:tcW w:w="540" w:type="dxa"/>
          </w:tcPr>
          <w:p w14:paraId="57FAE718" w14:textId="77777777" w:rsidR="002F3A3F" w:rsidRDefault="002F3A3F" w:rsidP="00367583">
            <w:pPr>
              <w:tabs>
                <w:tab w:val="left" w:pos="4300"/>
              </w:tabs>
              <w:jc w:val="both"/>
            </w:pPr>
            <w:r>
              <w:lastRenderedPageBreak/>
              <w:t xml:space="preserve">2. </w:t>
            </w:r>
          </w:p>
        </w:tc>
        <w:tc>
          <w:tcPr>
            <w:tcW w:w="3424" w:type="dxa"/>
          </w:tcPr>
          <w:p w14:paraId="4F807981" w14:textId="77777777" w:rsidR="002F3A3F" w:rsidRDefault="002F3A3F" w:rsidP="003027A1">
            <w:pPr>
              <w:tabs>
                <w:tab w:val="left" w:pos="4300"/>
              </w:tabs>
              <w:jc w:val="both"/>
            </w:pPr>
            <w:r>
              <w:t>Мытье полов на л/кв.м. в день</w:t>
            </w:r>
          </w:p>
        </w:tc>
        <w:tc>
          <w:tcPr>
            <w:tcW w:w="2669" w:type="dxa"/>
          </w:tcPr>
          <w:p w14:paraId="4BF9DE5E" w14:textId="7F09BC12" w:rsidR="002A08A7" w:rsidRDefault="00197027" w:rsidP="00197027">
            <w:pPr>
              <w:tabs>
                <w:tab w:val="left" w:pos="4300"/>
              </w:tabs>
              <w:jc w:val="center"/>
            </w:pPr>
            <w:r>
              <w:t>161,9</w:t>
            </w:r>
          </w:p>
        </w:tc>
        <w:tc>
          <w:tcPr>
            <w:tcW w:w="1059" w:type="dxa"/>
          </w:tcPr>
          <w:p w14:paraId="4BD4A306" w14:textId="77777777" w:rsidR="002F3A3F" w:rsidRDefault="002F3A3F" w:rsidP="00C251D4">
            <w:pPr>
              <w:tabs>
                <w:tab w:val="left" w:pos="4300"/>
              </w:tabs>
              <w:jc w:val="center"/>
            </w:pPr>
            <w:r>
              <w:t>2,4</w:t>
            </w:r>
          </w:p>
        </w:tc>
        <w:tc>
          <w:tcPr>
            <w:tcW w:w="934" w:type="dxa"/>
          </w:tcPr>
          <w:p w14:paraId="377F0615" w14:textId="77777777" w:rsidR="002F3A3F" w:rsidRDefault="002F3A3F" w:rsidP="00C251D4">
            <w:pPr>
              <w:tabs>
                <w:tab w:val="left" w:pos="4300"/>
              </w:tabs>
              <w:jc w:val="center"/>
            </w:pPr>
          </w:p>
        </w:tc>
        <w:tc>
          <w:tcPr>
            <w:tcW w:w="1434" w:type="dxa"/>
          </w:tcPr>
          <w:p w14:paraId="1F19127F" w14:textId="77777777" w:rsidR="002F3A3F" w:rsidRDefault="002F3A3F" w:rsidP="00C251D4">
            <w:pPr>
              <w:tabs>
                <w:tab w:val="left" w:pos="4300"/>
              </w:tabs>
              <w:jc w:val="center"/>
            </w:pPr>
          </w:p>
        </w:tc>
      </w:tr>
      <w:tr w:rsidR="002F3A3F" w14:paraId="2BDF4975" w14:textId="77777777" w:rsidTr="002F3A3F">
        <w:tc>
          <w:tcPr>
            <w:tcW w:w="540" w:type="dxa"/>
          </w:tcPr>
          <w:p w14:paraId="08ADEF75" w14:textId="77777777" w:rsidR="002F3A3F" w:rsidRDefault="002F3A3F" w:rsidP="00367583">
            <w:pPr>
              <w:tabs>
                <w:tab w:val="left" w:pos="4300"/>
              </w:tabs>
              <w:jc w:val="both"/>
            </w:pPr>
            <w:r>
              <w:t>3.</w:t>
            </w:r>
          </w:p>
        </w:tc>
        <w:tc>
          <w:tcPr>
            <w:tcW w:w="3424" w:type="dxa"/>
          </w:tcPr>
          <w:p w14:paraId="13C815F3" w14:textId="77777777" w:rsidR="002F3A3F" w:rsidRDefault="002F3A3F" w:rsidP="003027A1">
            <w:pPr>
              <w:tabs>
                <w:tab w:val="left" w:pos="4300"/>
              </w:tabs>
              <w:jc w:val="both"/>
            </w:pPr>
            <w:r>
              <w:t>Унитаз шт. в день</w:t>
            </w:r>
          </w:p>
        </w:tc>
        <w:tc>
          <w:tcPr>
            <w:tcW w:w="2669" w:type="dxa"/>
          </w:tcPr>
          <w:p w14:paraId="7DFED8D3" w14:textId="3380FC32" w:rsidR="002F3A3F" w:rsidRDefault="005F2FE0" w:rsidP="00C251D4">
            <w:pPr>
              <w:tabs>
                <w:tab w:val="left" w:pos="4300"/>
              </w:tabs>
              <w:jc w:val="center"/>
            </w:pPr>
            <w:r>
              <w:t>2</w:t>
            </w:r>
          </w:p>
        </w:tc>
        <w:tc>
          <w:tcPr>
            <w:tcW w:w="1059" w:type="dxa"/>
          </w:tcPr>
          <w:p w14:paraId="34D116C8" w14:textId="77777777" w:rsidR="002F3A3F" w:rsidRDefault="002F3A3F" w:rsidP="00C251D4">
            <w:pPr>
              <w:tabs>
                <w:tab w:val="left" w:pos="4300"/>
              </w:tabs>
              <w:jc w:val="center"/>
            </w:pPr>
            <w:r>
              <w:t>160</w:t>
            </w:r>
          </w:p>
        </w:tc>
        <w:tc>
          <w:tcPr>
            <w:tcW w:w="934" w:type="dxa"/>
          </w:tcPr>
          <w:p w14:paraId="5463C182" w14:textId="77777777" w:rsidR="002F3A3F" w:rsidRDefault="002F3A3F" w:rsidP="00C251D4">
            <w:pPr>
              <w:tabs>
                <w:tab w:val="left" w:pos="4300"/>
              </w:tabs>
              <w:jc w:val="center"/>
            </w:pPr>
          </w:p>
        </w:tc>
        <w:tc>
          <w:tcPr>
            <w:tcW w:w="1434" w:type="dxa"/>
          </w:tcPr>
          <w:p w14:paraId="120383AD" w14:textId="77777777" w:rsidR="002F3A3F" w:rsidRDefault="002F3A3F" w:rsidP="00C251D4">
            <w:pPr>
              <w:tabs>
                <w:tab w:val="left" w:pos="4300"/>
              </w:tabs>
              <w:jc w:val="center"/>
            </w:pPr>
          </w:p>
        </w:tc>
      </w:tr>
      <w:tr w:rsidR="002F3A3F" w14:paraId="0D4F84BC" w14:textId="77777777" w:rsidTr="002F3A3F">
        <w:tc>
          <w:tcPr>
            <w:tcW w:w="3964" w:type="dxa"/>
            <w:gridSpan w:val="2"/>
          </w:tcPr>
          <w:p w14:paraId="3011DD87" w14:textId="77777777" w:rsidR="002F3A3F" w:rsidRPr="004111C0" w:rsidRDefault="002F3A3F" w:rsidP="00C251D4">
            <w:pPr>
              <w:tabs>
                <w:tab w:val="left" w:pos="4300"/>
              </w:tabs>
              <w:jc w:val="center"/>
            </w:pPr>
            <w:r>
              <w:t xml:space="preserve">Итого расход в месяц л. </w:t>
            </w:r>
          </w:p>
        </w:tc>
        <w:tc>
          <w:tcPr>
            <w:tcW w:w="2669" w:type="dxa"/>
          </w:tcPr>
          <w:p w14:paraId="386C5D95" w14:textId="77777777" w:rsidR="002F3A3F" w:rsidRDefault="002F3A3F" w:rsidP="00C251D4">
            <w:pPr>
              <w:tabs>
                <w:tab w:val="left" w:pos="4300"/>
              </w:tabs>
              <w:jc w:val="center"/>
            </w:pPr>
          </w:p>
        </w:tc>
        <w:tc>
          <w:tcPr>
            <w:tcW w:w="1059" w:type="dxa"/>
          </w:tcPr>
          <w:p w14:paraId="304EF94B" w14:textId="77777777" w:rsidR="002F3A3F" w:rsidRDefault="002F3A3F" w:rsidP="00C251D4">
            <w:pPr>
              <w:tabs>
                <w:tab w:val="left" w:pos="4300"/>
              </w:tabs>
              <w:jc w:val="center"/>
            </w:pPr>
          </w:p>
        </w:tc>
        <w:tc>
          <w:tcPr>
            <w:tcW w:w="934" w:type="dxa"/>
          </w:tcPr>
          <w:p w14:paraId="60BE75C1" w14:textId="77777777" w:rsidR="002F3A3F" w:rsidRDefault="002F3A3F" w:rsidP="00C251D4">
            <w:pPr>
              <w:tabs>
                <w:tab w:val="left" w:pos="4300"/>
              </w:tabs>
              <w:jc w:val="center"/>
            </w:pPr>
          </w:p>
        </w:tc>
        <w:tc>
          <w:tcPr>
            <w:tcW w:w="1434" w:type="dxa"/>
          </w:tcPr>
          <w:p w14:paraId="05B86035" w14:textId="77777777" w:rsidR="002F3A3F" w:rsidRDefault="002F3A3F" w:rsidP="00C251D4">
            <w:pPr>
              <w:tabs>
                <w:tab w:val="left" w:pos="4300"/>
              </w:tabs>
              <w:jc w:val="center"/>
            </w:pPr>
          </w:p>
        </w:tc>
      </w:tr>
    </w:tbl>
    <w:p w14:paraId="3EA3CB9B" w14:textId="77777777" w:rsidR="004111C0" w:rsidRDefault="004111C0" w:rsidP="000116D9">
      <w:pPr>
        <w:tabs>
          <w:tab w:val="left" w:pos="4300"/>
        </w:tabs>
        <w:ind w:firstLine="709"/>
        <w:jc w:val="both"/>
      </w:pPr>
      <w:r>
        <w:t>Размер возмещенных затрат по отпуску воды рассчитывается по формуле:</w:t>
      </w:r>
    </w:p>
    <w:p w14:paraId="2CC6D2B3" w14:textId="77777777" w:rsidR="004111C0" w:rsidRDefault="004111C0" w:rsidP="004111C0">
      <w:pPr>
        <w:tabs>
          <w:tab w:val="left" w:pos="4300"/>
        </w:tabs>
        <w:jc w:val="both"/>
      </w:pPr>
    </w:p>
    <w:p w14:paraId="628DEB40" w14:textId="77777777" w:rsidR="004111C0" w:rsidRPr="00A115EF" w:rsidRDefault="004111C0" w:rsidP="004111C0">
      <w:pPr>
        <w:tabs>
          <w:tab w:val="left" w:pos="4300"/>
        </w:tabs>
        <w:jc w:val="center"/>
        <w:rPr>
          <w:b/>
        </w:rPr>
      </w:pPr>
      <w:r>
        <w:rPr>
          <w:b/>
          <w:lang w:val="en-US"/>
        </w:rPr>
        <w:t>P</w:t>
      </w:r>
      <w:r w:rsidRPr="00A115EF">
        <w:rPr>
          <w:b/>
        </w:rPr>
        <w:t>=</w:t>
      </w:r>
      <w:r>
        <w:rPr>
          <w:b/>
          <w:lang w:val="en-US"/>
        </w:rPr>
        <w:t>V</w:t>
      </w:r>
      <w:r w:rsidRPr="00A115EF">
        <w:rPr>
          <w:b/>
        </w:rPr>
        <w:t xml:space="preserve"> х Т, </w:t>
      </w:r>
      <w:r w:rsidRPr="00A115EF">
        <w:t>где</w:t>
      </w:r>
    </w:p>
    <w:p w14:paraId="7986E85D" w14:textId="77777777" w:rsidR="004111C0" w:rsidRDefault="004111C0" w:rsidP="004111C0">
      <w:pPr>
        <w:tabs>
          <w:tab w:val="left" w:pos="4300"/>
        </w:tabs>
        <w:jc w:val="both"/>
      </w:pPr>
      <w:r>
        <w:t>Р – размер возмещенных затрат по отпуску воды, рублей.</w:t>
      </w:r>
    </w:p>
    <w:p w14:paraId="478D2A20" w14:textId="77777777" w:rsidR="004111C0" w:rsidRDefault="004111C0" w:rsidP="004111C0">
      <w:pPr>
        <w:tabs>
          <w:tab w:val="left" w:pos="4300"/>
        </w:tabs>
        <w:jc w:val="both"/>
      </w:pPr>
      <w:r w:rsidRPr="00A115EF">
        <w:rPr>
          <w:lang w:val="en-US"/>
        </w:rPr>
        <w:t>V</w:t>
      </w:r>
      <w:r>
        <w:t xml:space="preserve"> – количество потребления воды, согласно расходу в месяц, куб. м.</w:t>
      </w:r>
    </w:p>
    <w:p w14:paraId="0D95EEA9" w14:textId="77777777" w:rsidR="004111C0" w:rsidRDefault="004111C0" w:rsidP="004111C0">
      <w:pPr>
        <w:tabs>
          <w:tab w:val="left" w:pos="4300"/>
        </w:tabs>
        <w:jc w:val="both"/>
      </w:pPr>
      <w:r>
        <w:t>Т -  тариф в рублях, согласно выставленного счет</w:t>
      </w:r>
      <w:r w:rsidR="00EA6F73">
        <w:t>а</w:t>
      </w:r>
      <w:r>
        <w:t>, за расчетный месяц ресурсоснабжающей организацией.</w:t>
      </w:r>
    </w:p>
    <w:p w14:paraId="4BF1857D" w14:textId="77777777" w:rsidR="004111C0" w:rsidRDefault="004111C0" w:rsidP="004111C0">
      <w:pPr>
        <w:tabs>
          <w:tab w:val="left" w:pos="4300"/>
        </w:tabs>
        <w:jc w:val="both"/>
      </w:pPr>
    </w:p>
    <w:p w14:paraId="0B9AD9D1" w14:textId="77777777" w:rsidR="004111C0" w:rsidRDefault="004111C0" w:rsidP="004111C0">
      <w:pPr>
        <w:tabs>
          <w:tab w:val="left" w:pos="4300"/>
        </w:tabs>
        <w:jc w:val="both"/>
      </w:pPr>
      <w:r>
        <w:t xml:space="preserve"> Размер возмещенных затрат по приему сточных вод рассчитывается по формуле:</w:t>
      </w:r>
    </w:p>
    <w:p w14:paraId="4EA2CC64" w14:textId="77777777" w:rsidR="004111C0" w:rsidRDefault="004111C0" w:rsidP="004111C0">
      <w:pPr>
        <w:tabs>
          <w:tab w:val="left" w:pos="4300"/>
        </w:tabs>
        <w:jc w:val="both"/>
      </w:pPr>
    </w:p>
    <w:p w14:paraId="5687EB46" w14:textId="77777777" w:rsidR="004111C0" w:rsidRPr="00A115EF" w:rsidRDefault="004111C0" w:rsidP="004111C0">
      <w:pPr>
        <w:tabs>
          <w:tab w:val="left" w:pos="4300"/>
        </w:tabs>
        <w:jc w:val="center"/>
        <w:rPr>
          <w:b/>
        </w:rPr>
      </w:pPr>
      <w:r>
        <w:rPr>
          <w:b/>
          <w:lang w:val="en-US"/>
        </w:rPr>
        <w:t>P</w:t>
      </w:r>
      <w:r w:rsidRPr="00A115EF">
        <w:rPr>
          <w:b/>
        </w:rPr>
        <w:t>=</w:t>
      </w:r>
      <w:r>
        <w:rPr>
          <w:b/>
          <w:lang w:val="en-US"/>
        </w:rPr>
        <w:t>V</w:t>
      </w:r>
      <w:r w:rsidRPr="00A115EF">
        <w:rPr>
          <w:b/>
        </w:rPr>
        <w:t xml:space="preserve"> х Т, </w:t>
      </w:r>
      <w:r w:rsidRPr="00A115EF">
        <w:t>где</w:t>
      </w:r>
    </w:p>
    <w:p w14:paraId="3759B931" w14:textId="77777777" w:rsidR="004111C0" w:rsidRDefault="004111C0" w:rsidP="004111C0">
      <w:pPr>
        <w:tabs>
          <w:tab w:val="left" w:pos="4300"/>
        </w:tabs>
        <w:jc w:val="both"/>
      </w:pPr>
      <w:r>
        <w:t>Р – размер возмещенных затрат по приему сточных вод, рублей.</w:t>
      </w:r>
    </w:p>
    <w:p w14:paraId="082261B3" w14:textId="77777777" w:rsidR="004111C0" w:rsidRDefault="004111C0" w:rsidP="004111C0">
      <w:pPr>
        <w:tabs>
          <w:tab w:val="left" w:pos="4300"/>
        </w:tabs>
        <w:jc w:val="both"/>
      </w:pPr>
      <w:r w:rsidRPr="00A115EF">
        <w:rPr>
          <w:lang w:val="en-US"/>
        </w:rPr>
        <w:t>V</w:t>
      </w:r>
      <w:r>
        <w:t xml:space="preserve"> – количество сточных вод, согласно расходу в месяц, куб. м.</w:t>
      </w:r>
    </w:p>
    <w:p w14:paraId="2A0ABBCA" w14:textId="77777777" w:rsidR="003C123A" w:rsidRDefault="004111C0" w:rsidP="003812BA">
      <w:pPr>
        <w:tabs>
          <w:tab w:val="left" w:pos="4300"/>
        </w:tabs>
        <w:jc w:val="both"/>
      </w:pPr>
      <w:r>
        <w:t>Т -  тариф в рублях, согласно выставленного счет</w:t>
      </w:r>
      <w:r w:rsidR="00EA6F73">
        <w:t>а</w:t>
      </w:r>
      <w:r>
        <w:t>, за расчетный месяц ресурсоснабжающей организацией.</w:t>
      </w:r>
    </w:p>
    <w:p w14:paraId="78D2EADA" w14:textId="77777777" w:rsidR="003C123A" w:rsidRDefault="003C123A" w:rsidP="00E01EED">
      <w:pPr>
        <w:jc w:val="right"/>
      </w:pPr>
    </w:p>
    <w:p w14:paraId="4E88AF6C" w14:textId="77777777" w:rsidR="003C123A" w:rsidRDefault="003C123A" w:rsidP="00E01EED">
      <w:pPr>
        <w:jc w:val="right"/>
      </w:pPr>
    </w:p>
    <w:p w14:paraId="6CBE9062" w14:textId="77777777" w:rsidR="003C123A" w:rsidRPr="00B06AE7" w:rsidRDefault="003C123A" w:rsidP="00E01EED">
      <w:pPr>
        <w:jc w:val="right"/>
      </w:pPr>
    </w:p>
    <w:p w14:paraId="65B5EABF" w14:textId="77777777" w:rsidR="00BF0B71" w:rsidRPr="00B06AE7" w:rsidRDefault="00BF0B71" w:rsidP="009E6031">
      <w:pPr>
        <w:jc w:val="right"/>
      </w:pPr>
    </w:p>
    <w:tbl>
      <w:tblPr>
        <w:tblW w:w="10619" w:type="dxa"/>
        <w:tblLook w:val="04A0" w:firstRow="1" w:lastRow="0" w:firstColumn="1" w:lastColumn="0" w:noHBand="0" w:noVBand="1"/>
      </w:tblPr>
      <w:tblGrid>
        <w:gridCol w:w="5665"/>
        <w:gridCol w:w="4954"/>
      </w:tblGrid>
      <w:tr w:rsidR="004A1107" w:rsidRPr="00B06AE7" w14:paraId="716D9965" w14:textId="77777777" w:rsidTr="003812BA">
        <w:tc>
          <w:tcPr>
            <w:tcW w:w="5665" w:type="dxa"/>
          </w:tcPr>
          <w:p w14:paraId="0EFB9800" w14:textId="77777777" w:rsidR="000706A1" w:rsidRDefault="000706A1" w:rsidP="00831CF9"/>
          <w:p w14:paraId="65030014" w14:textId="77777777" w:rsidR="00B06AE7" w:rsidRDefault="00B06AE7" w:rsidP="00831CF9"/>
          <w:p w14:paraId="3F26F56E" w14:textId="77777777" w:rsidR="00B06AE7" w:rsidRPr="00B06AE7" w:rsidRDefault="00B06AE7" w:rsidP="00831CF9"/>
          <w:p w14:paraId="54A24198" w14:textId="77777777" w:rsidR="004A1107" w:rsidRDefault="004A1107" w:rsidP="00831CF9">
            <w:r w:rsidRPr="00B06AE7">
              <w:t xml:space="preserve">от </w:t>
            </w:r>
            <w:r w:rsidR="003C123A">
              <w:t>Правообладателя</w:t>
            </w:r>
          </w:p>
          <w:p w14:paraId="6FBB4CBE" w14:textId="77777777" w:rsidR="003C123A" w:rsidRPr="00B06AE7" w:rsidRDefault="003C123A" w:rsidP="00831CF9"/>
          <w:p w14:paraId="7F7BFDC5" w14:textId="77777777" w:rsidR="004A1107" w:rsidRPr="00B06AE7" w:rsidRDefault="003812BA" w:rsidP="00831CF9">
            <w:r>
              <w:t>Ректор</w:t>
            </w:r>
            <w:r w:rsidR="004A1107" w:rsidRPr="00B06AE7">
              <w:t xml:space="preserve">     </w:t>
            </w:r>
          </w:p>
          <w:p w14:paraId="52C36C5F" w14:textId="77777777" w:rsidR="004A1107" w:rsidRPr="00B06AE7" w:rsidRDefault="004A1107" w:rsidP="00831CF9">
            <w:r w:rsidRPr="00B06AE7">
              <w:t xml:space="preserve">                       </w:t>
            </w:r>
          </w:p>
          <w:p w14:paraId="2E215174" w14:textId="77777777" w:rsidR="004A1107" w:rsidRPr="00B06AE7" w:rsidRDefault="004A1107" w:rsidP="00831CF9">
            <w:r w:rsidRPr="00B06AE7">
              <w:t xml:space="preserve">                                               В.В.</w:t>
            </w:r>
            <w:r w:rsidR="00E42421" w:rsidRPr="009C30BA">
              <w:t xml:space="preserve"> </w:t>
            </w:r>
            <w:r w:rsidRPr="00B06AE7">
              <w:t>Пясецкий</w:t>
            </w:r>
          </w:p>
        </w:tc>
        <w:tc>
          <w:tcPr>
            <w:tcW w:w="4954" w:type="dxa"/>
          </w:tcPr>
          <w:p w14:paraId="4F3E99EB" w14:textId="77777777" w:rsidR="000706A1" w:rsidRDefault="000706A1" w:rsidP="000706A1"/>
          <w:p w14:paraId="2FA3B0DA" w14:textId="3EE37BE1" w:rsidR="00B06AE7" w:rsidRDefault="00B06AE7" w:rsidP="000706A1"/>
          <w:p w14:paraId="3814467F" w14:textId="77777777" w:rsidR="005F2FE0" w:rsidRDefault="005F2FE0" w:rsidP="000706A1"/>
          <w:p w14:paraId="35C464ED" w14:textId="11E2A513" w:rsidR="00B06AE7" w:rsidRPr="00B06AE7" w:rsidRDefault="005F2FE0" w:rsidP="000706A1">
            <w:r>
              <w:rPr>
                <w:iCs/>
              </w:rPr>
              <w:t>от Пользователя</w:t>
            </w:r>
          </w:p>
          <w:p w14:paraId="6B8F3270" w14:textId="77777777" w:rsidR="005F2FE0" w:rsidRDefault="005F2FE0" w:rsidP="002A08A7"/>
          <w:p w14:paraId="4A60A7BF" w14:textId="7CE15538" w:rsidR="002A08A7" w:rsidRDefault="002A08A7" w:rsidP="002A08A7">
            <w:r>
              <w:t>((должность_представителя_исполнителя))</w:t>
            </w:r>
          </w:p>
          <w:p w14:paraId="79102772" w14:textId="77777777" w:rsidR="002A08A7" w:rsidRDefault="002A08A7" w:rsidP="002A08A7"/>
          <w:p w14:paraId="7D5999C8" w14:textId="77777777" w:rsidR="004A1107" w:rsidRPr="00B06AE7" w:rsidRDefault="002A08A7" w:rsidP="002A08A7">
            <w:r>
              <w:t xml:space="preserve">                                             ((ФИО_представителя_исполнителя))</w:t>
            </w:r>
          </w:p>
        </w:tc>
      </w:tr>
    </w:tbl>
    <w:p w14:paraId="14A2AEC1" w14:textId="77777777" w:rsidR="00B06AE7" w:rsidRDefault="00A92FB0" w:rsidP="00BF0B71">
      <w:pPr>
        <w:jc w:val="center"/>
      </w:pPr>
      <w:r w:rsidRPr="00B06AE7">
        <w:t xml:space="preserve"> </w:t>
      </w:r>
      <w:r w:rsidR="00BF0B71" w:rsidRPr="00B06AE7">
        <w:t xml:space="preserve">                            </w:t>
      </w:r>
      <w:r w:rsidR="005737C3" w:rsidRPr="00B06AE7">
        <w:t xml:space="preserve">                     </w:t>
      </w:r>
      <w:r w:rsidR="00244080" w:rsidRPr="00B06AE7">
        <w:t xml:space="preserve">                   </w:t>
      </w:r>
    </w:p>
    <w:p w14:paraId="4016EDB7" w14:textId="77777777" w:rsidR="00E01EED" w:rsidRDefault="00E01EED" w:rsidP="00BF0B71">
      <w:pPr>
        <w:jc w:val="center"/>
      </w:pPr>
    </w:p>
    <w:sectPr w:rsidR="00E01EED" w:rsidSect="001A7039">
      <w:headerReference w:type="default" r:id="rId8"/>
      <w:footerReference w:type="default" r:id="rId9"/>
      <w:pgSz w:w="11906" w:h="16838" w:code="9"/>
      <w:pgMar w:top="851" w:right="567" w:bottom="510"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DDD38" w14:textId="77777777" w:rsidR="00B00F55" w:rsidRDefault="00B00F55" w:rsidP="00F034B4">
      <w:r>
        <w:separator/>
      </w:r>
    </w:p>
  </w:endnote>
  <w:endnote w:type="continuationSeparator" w:id="0">
    <w:p w14:paraId="4D4F72AA" w14:textId="77777777" w:rsidR="00B00F55" w:rsidRDefault="00B00F55" w:rsidP="00F0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BEA54" w14:textId="77777777" w:rsidR="00A91D2F" w:rsidRDefault="00A91D2F">
    <w:pPr>
      <w:pStyle w:val="a7"/>
      <w:jc w:val="center"/>
    </w:pPr>
  </w:p>
  <w:p w14:paraId="08E98BAF" w14:textId="77777777" w:rsidR="00A91D2F" w:rsidRDefault="00A91D2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B9DA4" w14:textId="77777777" w:rsidR="00B00F55" w:rsidRDefault="00B00F55" w:rsidP="00F034B4">
      <w:r>
        <w:separator/>
      </w:r>
    </w:p>
  </w:footnote>
  <w:footnote w:type="continuationSeparator" w:id="0">
    <w:p w14:paraId="3531D277" w14:textId="77777777" w:rsidR="00B00F55" w:rsidRDefault="00B00F55" w:rsidP="00F034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599EF" w14:textId="77777777" w:rsidR="00A91D2F" w:rsidRDefault="00A91D2F" w:rsidP="00F034B4">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CC5E0A"/>
    <w:multiLevelType w:val="hybridMultilevel"/>
    <w:tmpl w:val="869C6D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6BDD42EA"/>
    <w:multiLevelType w:val="hybridMultilevel"/>
    <w:tmpl w:val="9C96CE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6BD76CD"/>
    <w:multiLevelType w:val="hybridMultilevel"/>
    <w:tmpl w:val="EB2201A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A36"/>
    <w:rsid w:val="00001620"/>
    <w:rsid w:val="000104D6"/>
    <w:rsid w:val="00010924"/>
    <w:rsid w:val="000116D9"/>
    <w:rsid w:val="00016C23"/>
    <w:rsid w:val="00034A7A"/>
    <w:rsid w:val="00035A48"/>
    <w:rsid w:val="00037AB1"/>
    <w:rsid w:val="00042009"/>
    <w:rsid w:val="000455D1"/>
    <w:rsid w:val="00047B4B"/>
    <w:rsid w:val="000525D4"/>
    <w:rsid w:val="000616D0"/>
    <w:rsid w:val="00061C4E"/>
    <w:rsid w:val="000653B2"/>
    <w:rsid w:val="00065466"/>
    <w:rsid w:val="00065F7A"/>
    <w:rsid w:val="00067916"/>
    <w:rsid w:val="000706A1"/>
    <w:rsid w:val="000728B9"/>
    <w:rsid w:val="00073477"/>
    <w:rsid w:val="00076B63"/>
    <w:rsid w:val="00081970"/>
    <w:rsid w:val="000831A1"/>
    <w:rsid w:val="00084F2D"/>
    <w:rsid w:val="000865CE"/>
    <w:rsid w:val="00090D2E"/>
    <w:rsid w:val="00091063"/>
    <w:rsid w:val="00091E53"/>
    <w:rsid w:val="000921AA"/>
    <w:rsid w:val="000A016E"/>
    <w:rsid w:val="000A4010"/>
    <w:rsid w:val="000A4B2E"/>
    <w:rsid w:val="000A5FE4"/>
    <w:rsid w:val="000A6C63"/>
    <w:rsid w:val="000B37CB"/>
    <w:rsid w:val="000B3D82"/>
    <w:rsid w:val="000B6921"/>
    <w:rsid w:val="000C311B"/>
    <w:rsid w:val="000D0080"/>
    <w:rsid w:val="000D0757"/>
    <w:rsid w:val="000D3119"/>
    <w:rsid w:val="000D57E2"/>
    <w:rsid w:val="000D67AF"/>
    <w:rsid w:val="000E1638"/>
    <w:rsid w:val="000E5BB2"/>
    <w:rsid w:val="000F1461"/>
    <w:rsid w:val="000F44E5"/>
    <w:rsid w:val="000F645A"/>
    <w:rsid w:val="00104DCF"/>
    <w:rsid w:val="001064E7"/>
    <w:rsid w:val="00112EAA"/>
    <w:rsid w:val="00113825"/>
    <w:rsid w:val="0011489D"/>
    <w:rsid w:val="00120545"/>
    <w:rsid w:val="00130311"/>
    <w:rsid w:val="00130AE9"/>
    <w:rsid w:val="0013236A"/>
    <w:rsid w:val="00132F7B"/>
    <w:rsid w:val="00133BB0"/>
    <w:rsid w:val="0013415B"/>
    <w:rsid w:val="001352C9"/>
    <w:rsid w:val="0014288A"/>
    <w:rsid w:val="00144499"/>
    <w:rsid w:val="001525D4"/>
    <w:rsid w:val="00153B79"/>
    <w:rsid w:val="00156DD6"/>
    <w:rsid w:val="00157624"/>
    <w:rsid w:val="00163F6B"/>
    <w:rsid w:val="00164365"/>
    <w:rsid w:val="0017129F"/>
    <w:rsid w:val="00171F92"/>
    <w:rsid w:val="001856C4"/>
    <w:rsid w:val="00186CBA"/>
    <w:rsid w:val="00187011"/>
    <w:rsid w:val="00196902"/>
    <w:rsid w:val="00197027"/>
    <w:rsid w:val="001A0F2A"/>
    <w:rsid w:val="001A43E4"/>
    <w:rsid w:val="001A4CEA"/>
    <w:rsid w:val="001A7039"/>
    <w:rsid w:val="001B138C"/>
    <w:rsid w:val="001B7130"/>
    <w:rsid w:val="001C0788"/>
    <w:rsid w:val="001D478A"/>
    <w:rsid w:val="001D4B65"/>
    <w:rsid w:val="001E0A58"/>
    <w:rsid w:val="001E18B8"/>
    <w:rsid w:val="001E3008"/>
    <w:rsid w:val="001E3D89"/>
    <w:rsid w:val="001E5B28"/>
    <w:rsid w:val="001F2944"/>
    <w:rsid w:val="001F2B01"/>
    <w:rsid w:val="00200043"/>
    <w:rsid w:val="002001F4"/>
    <w:rsid w:val="00200625"/>
    <w:rsid w:val="00210472"/>
    <w:rsid w:val="00212414"/>
    <w:rsid w:val="0021546D"/>
    <w:rsid w:val="00217FC1"/>
    <w:rsid w:val="00221059"/>
    <w:rsid w:val="00225B26"/>
    <w:rsid w:val="00227DA3"/>
    <w:rsid w:val="00236CEC"/>
    <w:rsid w:val="0023733B"/>
    <w:rsid w:val="0024132C"/>
    <w:rsid w:val="00243F9B"/>
    <w:rsid w:val="00244080"/>
    <w:rsid w:val="002454F0"/>
    <w:rsid w:val="0024551A"/>
    <w:rsid w:val="0024688C"/>
    <w:rsid w:val="00251E7F"/>
    <w:rsid w:val="00256405"/>
    <w:rsid w:val="0026004D"/>
    <w:rsid w:val="0026072C"/>
    <w:rsid w:val="00262793"/>
    <w:rsid w:val="00264983"/>
    <w:rsid w:val="00272BD5"/>
    <w:rsid w:val="00273DBC"/>
    <w:rsid w:val="00276758"/>
    <w:rsid w:val="002773D0"/>
    <w:rsid w:val="002814C7"/>
    <w:rsid w:val="002828F3"/>
    <w:rsid w:val="00285179"/>
    <w:rsid w:val="00285361"/>
    <w:rsid w:val="0029423F"/>
    <w:rsid w:val="002A08A7"/>
    <w:rsid w:val="002A0A80"/>
    <w:rsid w:val="002A1C15"/>
    <w:rsid w:val="002A3862"/>
    <w:rsid w:val="002A3AD3"/>
    <w:rsid w:val="002A63A0"/>
    <w:rsid w:val="002A76C9"/>
    <w:rsid w:val="002A7B6D"/>
    <w:rsid w:val="002B3094"/>
    <w:rsid w:val="002B505C"/>
    <w:rsid w:val="002B7520"/>
    <w:rsid w:val="002B77E7"/>
    <w:rsid w:val="002C0AAA"/>
    <w:rsid w:val="002C4475"/>
    <w:rsid w:val="002D1564"/>
    <w:rsid w:val="002D18CE"/>
    <w:rsid w:val="002D44FC"/>
    <w:rsid w:val="002D4F3C"/>
    <w:rsid w:val="002D7E44"/>
    <w:rsid w:val="002E0B9E"/>
    <w:rsid w:val="002E3049"/>
    <w:rsid w:val="002E3BB1"/>
    <w:rsid w:val="002E550C"/>
    <w:rsid w:val="002E7037"/>
    <w:rsid w:val="002F1515"/>
    <w:rsid w:val="002F340F"/>
    <w:rsid w:val="002F3A3F"/>
    <w:rsid w:val="002F5919"/>
    <w:rsid w:val="003027A1"/>
    <w:rsid w:val="00303844"/>
    <w:rsid w:val="0030797D"/>
    <w:rsid w:val="00311A1D"/>
    <w:rsid w:val="00311EBC"/>
    <w:rsid w:val="00312075"/>
    <w:rsid w:val="003134EE"/>
    <w:rsid w:val="00315665"/>
    <w:rsid w:val="003220EE"/>
    <w:rsid w:val="0032399D"/>
    <w:rsid w:val="00325593"/>
    <w:rsid w:val="00326D0A"/>
    <w:rsid w:val="00327B0E"/>
    <w:rsid w:val="00331A63"/>
    <w:rsid w:val="00334284"/>
    <w:rsid w:val="0033607E"/>
    <w:rsid w:val="00340EC2"/>
    <w:rsid w:val="00342801"/>
    <w:rsid w:val="003464E5"/>
    <w:rsid w:val="00347979"/>
    <w:rsid w:val="00350A03"/>
    <w:rsid w:val="003617B0"/>
    <w:rsid w:val="00362624"/>
    <w:rsid w:val="00362E7F"/>
    <w:rsid w:val="003631A6"/>
    <w:rsid w:val="003645F2"/>
    <w:rsid w:val="00365784"/>
    <w:rsid w:val="00367583"/>
    <w:rsid w:val="00367BCC"/>
    <w:rsid w:val="00370B03"/>
    <w:rsid w:val="00376C96"/>
    <w:rsid w:val="00381037"/>
    <w:rsid w:val="003812BA"/>
    <w:rsid w:val="00384419"/>
    <w:rsid w:val="003877AF"/>
    <w:rsid w:val="00387D7C"/>
    <w:rsid w:val="0039030F"/>
    <w:rsid w:val="0039393F"/>
    <w:rsid w:val="0039397A"/>
    <w:rsid w:val="003A3A77"/>
    <w:rsid w:val="003A400D"/>
    <w:rsid w:val="003A4240"/>
    <w:rsid w:val="003A5507"/>
    <w:rsid w:val="003A5662"/>
    <w:rsid w:val="003B2DE7"/>
    <w:rsid w:val="003B4219"/>
    <w:rsid w:val="003B45C9"/>
    <w:rsid w:val="003C123A"/>
    <w:rsid w:val="003C272A"/>
    <w:rsid w:val="003C2DA2"/>
    <w:rsid w:val="003C3936"/>
    <w:rsid w:val="003C3F9A"/>
    <w:rsid w:val="003C7473"/>
    <w:rsid w:val="003C78EF"/>
    <w:rsid w:val="003D2EFB"/>
    <w:rsid w:val="003E0449"/>
    <w:rsid w:val="003E0A93"/>
    <w:rsid w:val="003E1A56"/>
    <w:rsid w:val="003E5556"/>
    <w:rsid w:val="003F28DD"/>
    <w:rsid w:val="00405B9F"/>
    <w:rsid w:val="00406A4C"/>
    <w:rsid w:val="004111C0"/>
    <w:rsid w:val="00414C1E"/>
    <w:rsid w:val="00416ADA"/>
    <w:rsid w:val="00417CC7"/>
    <w:rsid w:val="00423787"/>
    <w:rsid w:val="00425726"/>
    <w:rsid w:val="004273EA"/>
    <w:rsid w:val="00431940"/>
    <w:rsid w:val="004326BB"/>
    <w:rsid w:val="00436654"/>
    <w:rsid w:val="00442F9E"/>
    <w:rsid w:val="0044524B"/>
    <w:rsid w:val="00446328"/>
    <w:rsid w:val="00446CCB"/>
    <w:rsid w:val="004509BE"/>
    <w:rsid w:val="00450BAD"/>
    <w:rsid w:val="00453A02"/>
    <w:rsid w:val="00455976"/>
    <w:rsid w:val="004578BC"/>
    <w:rsid w:val="00461C1E"/>
    <w:rsid w:val="004627AE"/>
    <w:rsid w:val="00462AD8"/>
    <w:rsid w:val="0046620B"/>
    <w:rsid w:val="00466B88"/>
    <w:rsid w:val="00470FC5"/>
    <w:rsid w:val="004749DE"/>
    <w:rsid w:val="00475CDB"/>
    <w:rsid w:val="00480846"/>
    <w:rsid w:val="00481483"/>
    <w:rsid w:val="0049198A"/>
    <w:rsid w:val="004967B6"/>
    <w:rsid w:val="00497266"/>
    <w:rsid w:val="004A1107"/>
    <w:rsid w:val="004A3418"/>
    <w:rsid w:val="004A436D"/>
    <w:rsid w:val="004A4E26"/>
    <w:rsid w:val="004B00E1"/>
    <w:rsid w:val="004B586D"/>
    <w:rsid w:val="004B7264"/>
    <w:rsid w:val="004C0039"/>
    <w:rsid w:val="004C0C2A"/>
    <w:rsid w:val="004C27A0"/>
    <w:rsid w:val="004C2C93"/>
    <w:rsid w:val="004C5437"/>
    <w:rsid w:val="004C5EC1"/>
    <w:rsid w:val="004C7225"/>
    <w:rsid w:val="004D10FC"/>
    <w:rsid w:val="004D6F43"/>
    <w:rsid w:val="004E708C"/>
    <w:rsid w:val="004F0D5A"/>
    <w:rsid w:val="004F19F2"/>
    <w:rsid w:val="004F233C"/>
    <w:rsid w:val="004F307E"/>
    <w:rsid w:val="004F55D0"/>
    <w:rsid w:val="004F6082"/>
    <w:rsid w:val="00503DEA"/>
    <w:rsid w:val="005042A7"/>
    <w:rsid w:val="0050541A"/>
    <w:rsid w:val="00511966"/>
    <w:rsid w:val="0051205C"/>
    <w:rsid w:val="005134BF"/>
    <w:rsid w:val="0051784B"/>
    <w:rsid w:val="00521B5B"/>
    <w:rsid w:val="005241B6"/>
    <w:rsid w:val="0052722D"/>
    <w:rsid w:val="00531357"/>
    <w:rsid w:val="0053411F"/>
    <w:rsid w:val="00535FD3"/>
    <w:rsid w:val="00537680"/>
    <w:rsid w:val="00542D65"/>
    <w:rsid w:val="00542F04"/>
    <w:rsid w:val="00543FDF"/>
    <w:rsid w:val="00544EC7"/>
    <w:rsid w:val="00544FFD"/>
    <w:rsid w:val="005542FD"/>
    <w:rsid w:val="00555546"/>
    <w:rsid w:val="005558A3"/>
    <w:rsid w:val="00556E0F"/>
    <w:rsid w:val="0056278E"/>
    <w:rsid w:val="00565A49"/>
    <w:rsid w:val="005722AE"/>
    <w:rsid w:val="00573530"/>
    <w:rsid w:val="005737B4"/>
    <w:rsid w:val="005737C3"/>
    <w:rsid w:val="005749D9"/>
    <w:rsid w:val="00574C19"/>
    <w:rsid w:val="00574FC5"/>
    <w:rsid w:val="005760AC"/>
    <w:rsid w:val="00576AB6"/>
    <w:rsid w:val="0057784D"/>
    <w:rsid w:val="005830F0"/>
    <w:rsid w:val="0058375D"/>
    <w:rsid w:val="0058389F"/>
    <w:rsid w:val="005851F9"/>
    <w:rsid w:val="005857D7"/>
    <w:rsid w:val="00592D3F"/>
    <w:rsid w:val="00593839"/>
    <w:rsid w:val="0059607C"/>
    <w:rsid w:val="0059669A"/>
    <w:rsid w:val="005A1359"/>
    <w:rsid w:val="005A1D74"/>
    <w:rsid w:val="005A4A8F"/>
    <w:rsid w:val="005C3374"/>
    <w:rsid w:val="005C3D30"/>
    <w:rsid w:val="005C4325"/>
    <w:rsid w:val="005C6D3F"/>
    <w:rsid w:val="005D1AEA"/>
    <w:rsid w:val="005D21D9"/>
    <w:rsid w:val="005D3E70"/>
    <w:rsid w:val="005E0CD5"/>
    <w:rsid w:val="005E1E2B"/>
    <w:rsid w:val="005E218D"/>
    <w:rsid w:val="005E6090"/>
    <w:rsid w:val="005E774B"/>
    <w:rsid w:val="005E7F2A"/>
    <w:rsid w:val="005F2B45"/>
    <w:rsid w:val="005F2FE0"/>
    <w:rsid w:val="005F69CE"/>
    <w:rsid w:val="005F6D1C"/>
    <w:rsid w:val="00603E0E"/>
    <w:rsid w:val="00607F11"/>
    <w:rsid w:val="00610F51"/>
    <w:rsid w:val="00613071"/>
    <w:rsid w:val="006130E7"/>
    <w:rsid w:val="006148E9"/>
    <w:rsid w:val="00616B19"/>
    <w:rsid w:val="00623942"/>
    <w:rsid w:val="0062645B"/>
    <w:rsid w:val="00631526"/>
    <w:rsid w:val="00642D12"/>
    <w:rsid w:val="00647A89"/>
    <w:rsid w:val="0066026B"/>
    <w:rsid w:val="00662721"/>
    <w:rsid w:val="00672BC0"/>
    <w:rsid w:val="00677748"/>
    <w:rsid w:val="00682949"/>
    <w:rsid w:val="006863BA"/>
    <w:rsid w:val="00690A72"/>
    <w:rsid w:val="00691B9A"/>
    <w:rsid w:val="00692BD4"/>
    <w:rsid w:val="006A0AF5"/>
    <w:rsid w:val="006A16B9"/>
    <w:rsid w:val="006B0BE7"/>
    <w:rsid w:val="006B21D8"/>
    <w:rsid w:val="006B47FB"/>
    <w:rsid w:val="006B5D46"/>
    <w:rsid w:val="006D2513"/>
    <w:rsid w:val="006D2D40"/>
    <w:rsid w:val="006D6561"/>
    <w:rsid w:val="006E2C2A"/>
    <w:rsid w:val="006F1103"/>
    <w:rsid w:val="006F7232"/>
    <w:rsid w:val="007010DF"/>
    <w:rsid w:val="007023E2"/>
    <w:rsid w:val="0070475F"/>
    <w:rsid w:val="007119E8"/>
    <w:rsid w:val="00721234"/>
    <w:rsid w:val="0072237E"/>
    <w:rsid w:val="00733507"/>
    <w:rsid w:val="00735AF5"/>
    <w:rsid w:val="0074340E"/>
    <w:rsid w:val="00745992"/>
    <w:rsid w:val="00746431"/>
    <w:rsid w:val="007479AD"/>
    <w:rsid w:val="00757C7F"/>
    <w:rsid w:val="00757E39"/>
    <w:rsid w:val="0077030B"/>
    <w:rsid w:val="0077409F"/>
    <w:rsid w:val="00775129"/>
    <w:rsid w:val="007764CE"/>
    <w:rsid w:val="007773DB"/>
    <w:rsid w:val="007852D0"/>
    <w:rsid w:val="00786F61"/>
    <w:rsid w:val="00794DB7"/>
    <w:rsid w:val="007B4F03"/>
    <w:rsid w:val="007B69F4"/>
    <w:rsid w:val="007C2170"/>
    <w:rsid w:val="007C413B"/>
    <w:rsid w:val="007C457A"/>
    <w:rsid w:val="007C47C5"/>
    <w:rsid w:val="007C4912"/>
    <w:rsid w:val="007C4AAF"/>
    <w:rsid w:val="007C575A"/>
    <w:rsid w:val="007D3DA9"/>
    <w:rsid w:val="007D7EEE"/>
    <w:rsid w:val="007E2273"/>
    <w:rsid w:val="007F0A40"/>
    <w:rsid w:val="007F3224"/>
    <w:rsid w:val="007F39E5"/>
    <w:rsid w:val="00801F43"/>
    <w:rsid w:val="00803D65"/>
    <w:rsid w:val="0080457E"/>
    <w:rsid w:val="008100BE"/>
    <w:rsid w:val="0082319A"/>
    <w:rsid w:val="00827DB5"/>
    <w:rsid w:val="00830CD5"/>
    <w:rsid w:val="00831CF9"/>
    <w:rsid w:val="0083288E"/>
    <w:rsid w:val="00834639"/>
    <w:rsid w:val="00835154"/>
    <w:rsid w:val="00837116"/>
    <w:rsid w:val="008407D1"/>
    <w:rsid w:val="00840F6C"/>
    <w:rsid w:val="00841D1B"/>
    <w:rsid w:val="00851E8D"/>
    <w:rsid w:val="008523B5"/>
    <w:rsid w:val="008535DA"/>
    <w:rsid w:val="00863925"/>
    <w:rsid w:val="00863EC0"/>
    <w:rsid w:val="00864E0A"/>
    <w:rsid w:val="00871B1C"/>
    <w:rsid w:val="00873125"/>
    <w:rsid w:val="00873FFE"/>
    <w:rsid w:val="008765C1"/>
    <w:rsid w:val="00877F33"/>
    <w:rsid w:val="008865EC"/>
    <w:rsid w:val="008905FF"/>
    <w:rsid w:val="00890D2C"/>
    <w:rsid w:val="00895CA4"/>
    <w:rsid w:val="00897948"/>
    <w:rsid w:val="008A47E5"/>
    <w:rsid w:val="008A6C14"/>
    <w:rsid w:val="008A769A"/>
    <w:rsid w:val="008A7A70"/>
    <w:rsid w:val="008B0689"/>
    <w:rsid w:val="008B6C28"/>
    <w:rsid w:val="008C2FEE"/>
    <w:rsid w:val="008C3D1A"/>
    <w:rsid w:val="008D0F3C"/>
    <w:rsid w:val="008D151D"/>
    <w:rsid w:val="008D2B7C"/>
    <w:rsid w:val="008D3071"/>
    <w:rsid w:val="008D738D"/>
    <w:rsid w:val="008D7F72"/>
    <w:rsid w:val="008E1A45"/>
    <w:rsid w:val="008F47FE"/>
    <w:rsid w:val="009027D6"/>
    <w:rsid w:val="00910606"/>
    <w:rsid w:val="009127B5"/>
    <w:rsid w:val="00922829"/>
    <w:rsid w:val="00924DE5"/>
    <w:rsid w:val="0093009F"/>
    <w:rsid w:val="0093465A"/>
    <w:rsid w:val="009400FE"/>
    <w:rsid w:val="00944C2B"/>
    <w:rsid w:val="009454D4"/>
    <w:rsid w:val="00953BCC"/>
    <w:rsid w:val="00962D44"/>
    <w:rsid w:val="00963C80"/>
    <w:rsid w:val="009648FE"/>
    <w:rsid w:val="00965DCB"/>
    <w:rsid w:val="00983A18"/>
    <w:rsid w:val="009840AA"/>
    <w:rsid w:val="009842B2"/>
    <w:rsid w:val="00985DF3"/>
    <w:rsid w:val="00987AEB"/>
    <w:rsid w:val="0099009C"/>
    <w:rsid w:val="00990BF7"/>
    <w:rsid w:val="00997B1A"/>
    <w:rsid w:val="009A4B85"/>
    <w:rsid w:val="009A5314"/>
    <w:rsid w:val="009B1256"/>
    <w:rsid w:val="009B3616"/>
    <w:rsid w:val="009C30BA"/>
    <w:rsid w:val="009C5096"/>
    <w:rsid w:val="009C6180"/>
    <w:rsid w:val="009C75B4"/>
    <w:rsid w:val="009D1398"/>
    <w:rsid w:val="009D5AB9"/>
    <w:rsid w:val="009E1502"/>
    <w:rsid w:val="009E1D83"/>
    <w:rsid w:val="009E2E16"/>
    <w:rsid w:val="009E6031"/>
    <w:rsid w:val="009F13B3"/>
    <w:rsid w:val="009F55ED"/>
    <w:rsid w:val="009F7CCD"/>
    <w:rsid w:val="00A03CCD"/>
    <w:rsid w:val="00A05DBE"/>
    <w:rsid w:val="00A072FB"/>
    <w:rsid w:val="00A076D0"/>
    <w:rsid w:val="00A07A30"/>
    <w:rsid w:val="00A115EF"/>
    <w:rsid w:val="00A12073"/>
    <w:rsid w:val="00A1619B"/>
    <w:rsid w:val="00A17887"/>
    <w:rsid w:val="00A206C5"/>
    <w:rsid w:val="00A22648"/>
    <w:rsid w:val="00A24BD8"/>
    <w:rsid w:val="00A24CCD"/>
    <w:rsid w:val="00A27BB1"/>
    <w:rsid w:val="00A27EE6"/>
    <w:rsid w:val="00A34824"/>
    <w:rsid w:val="00A350FB"/>
    <w:rsid w:val="00A378A9"/>
    <w:rsid w:val="00A43F0C"/>
    <w:rsid w:val="00A479E5"/>
    <w:rsid w:val="00A50D17"/>
    <w:rsid w:val="00A51775"/>
    <w:rsid w:val="00A51BD1"/>
    <w:rsid w:val="00A52838"/>
    <w:rsid w:val="00A605B4"/>
    <w:rsid w:val="00A61FBA"/>
    <w:rsid w:val="00A62819"/>
    <w:rsid w:val="00A668DD"/>
    <w:rsid w:val="00A7238A"/>
    <w:rsid w:val="00A724F4"/>
    <w:rsid w:val="00A732AD"/>
    <w:rsid w:val="00A765E3"/>
    <w:rsid w:val="00A8434E"/>
    <w:rsid w:val="00A8584E"/>
    <w:rsid w:val="00A90094"/>
    <w:rsid w:val="00A90465"/>
    <w:rsid w:val="00A91D2F"/>
    <w:rsid w:val="00A92FB0"/>
    <w:rsid w:val="00A94556"/>
    <w:rsid w:val="00AA3F71"/>
    <w:rsid w:val="00AA6093"/>
    <w:rsid w:val="00AA6755"/>
    <w:rsid w:val="00AA71CA"/>
    <w:rsid w:val="00AB0272"/>
    <w:rsid w:val="00AB56B8"/>
    <w:rsid w:val="00AB7AF1"/>
    <w:rsid w:val="00AC146F"/>
    <w:rsid w:val="00AC1E40"/>
    <w:rsid w:val="00AC2371"/>
    <w:rsid w:val="00AC2B60"/>
    <w:rsid w:val="00AC509E"/>
    <w:rsid w:val="00AC5DB5"/>
    <w:rsid w:val="00AC6586"/>
    <w:rsid w:val="00AD7C2D"/>
    <w:rsid w:val="00AE17DE"/>
    <w:rsid w:val="00AF0BAD"/>
    <w:rsid w:val="00AF3367"/>
    <w:rsid w:val="00AF73D5"/>
    <w:rsid w:val="00B00F55"/>
    <w:rsid w:val="00B033A2"/>
    <w:rsid w:val="00B05789"/>
    <w:rsid w:val="00B06074"/>
    <w:rsid w:val="00B068DA"/>
    <w:rsid w:val="00B06AE7"/>
    <w:rsid w:val="00B07811"/>
    <w:rsid w:val="00B115E7"/>
    <w:rsid w:val="00B13C65"/>
    <w:rsid w:val="00B20FEB"/>
    <w:rsid w:val="00B2244B"/>
    <w:rsid w:val="00B22DA7"/>
    <w:rsid w:val="00B27D56"/>
    <w:rsid w:val="00B30C29"/>
    <w:rsid w:val="00B3126F"/>
    <w:rsid w:val="00B341CD"/>
    <w:rsid w:val="00B40194"/>
    <w:rsid w:val="00B4131C"/>
    <w:rsid w:val="00B41E67"/>
    <w:rsid w:val="00B46A79"/>
    <w:rsid w:val="00B50024"/>
    <w:rsid w:val="00B506A9"/>
    <w:rsid w:val="00B50900"/>
    <w:rsid w:val="00B50D1E"/>
    <w:rsid w:val="00B51BD3"/>
    <w:rsid w:val="00B542ED"/>
    <w:rsid w:val="00B5772B"/>
    <w:rsid w:val="00B61EEC"/>
    <w:rsid w:val="00B6211D"/>
    <w:rsid w:val="00B70DDA"/>
    <w:rsid w:val="00B8271E"/>
    <w:rsid w:val="00B85A7B"/>
    <w:rsid w:val="00B86FD6"/>
    <w:rsid w:val="00BA5F8B"/>
    <w:rsid w:val="00BB0E45"/>
    <w:rsid w:val="00BB38AE"/>
    <w:rsid w:val="00BB4AAE"/>
    <w:rsid w:val="00BC48DC"/>
    <w:rsid w:val="00BD3FAF"/>
    <w:rsid w:val="00BD5A44"/>
    <w:rsid w:val="00BE3028"/>
    <w:rsid w:val="00BE3BF9"/>
    <w:rsid w:val="00BE4416"/>
    <w:rsid w:val="00BF0B71"/>
    <w:rsid w:val="00BF10F9"/>
    <w:rsid w:val="00BF317B"/>
    <w:rsid w:val="00BF6687"/>
    <w:rsid w:val="00C0584E"/>
    <w:rsid w:val="00C1683D"/>
    <w:rsid w:val="00C2349D"/>
    <w:rsid w:val="00C242C8"/>
    <w:rsid w:val="00C251D4"/>
    <w:rsid w:val="00C264F1"/>
    <w:rsid w:val="00C319EE"/>
    <w:rsid w:val="00C41EAA"/>
    <w:rsid w:val="00C4302C"/>
    <w:rsid w:val="00C4442B"/>
    <w:rsid w:val="00C44BBE"/>
    <w:rsid w:val="00C45BD5"/>
    <w:rsid w:val="00C501BD"/>
    <w:rsid w:val="00C5150D"/>
    <w:rsid w:val="00C54938"/>
    <w:rsid w:val="00C54B93"/>
    <w:rsid w:val="00C55C3C"/>
    <w:rsid w:val="00C56868"/>
    <w:rsid w:val="00C579D1"/>
    <w:rsid w:val="00C61DBB"/>
    <w:rsid w:val="00C67C15"/>
    <w:rsid w:val="00C716CA"/>
    <w:rsid w:val="00C7430C"/>
    <w:rsid w:val="00C74773"/>
    <w:rsid w:val="00C7637A"/>
    <w:rsid w:val="00C80E80"/>
    <w:rsid w:val="00C81BCA"/>
    <w:rsid w:val="00C85CB2"/>
    <w:rsid w:val="00C87A5D"/>
    <w:rsid w:val="00C90606"/>
    <w:rsid w:val="00C908B1"/>
    <w:rsid w:val="00C90E6A"/>
    <w:rsid w:val="00C90F9D"/>
    <w:rsid w:val="00C93D1D"/>
    <w:rsid w:val="00C97250"/>
    <w:rsid w:val="00C97744"/>
    <w:rsid w:val="00CA0407"/>
    <w:rsid w:val="00CA4307"/>
    <w:rsid w:val="00CA77CB"/>
    <w:rsid w:val="00CB02A3"/>
    <w:rsid w:val="00CD0BFD"/>
    <w:rsid w:val="00CD0E5F"/>
    <w:rsid w:val="00CD27D1"/>
    <w:rsid w:val="00CD6792"/>
    <w:rsid w:val="00CD688A"/>
    <w:rsid w:val="00CD78E7"/>
    <w:rsid w:val="00CD7AA8"/>
    <w:rsid w:val="00CE7262"/>
    <w:rsid w:val="00CF0A36"/>
    <w:rsid w:val="00CF769B"/>
    <w:rsid w:val="00D04CE9"/>
    <w:rsid w:val="00D0608B"/>
    <w:rsid w:val="00D07BCC"/>
    <w:rsid w:val="00D13204"/>
    <w:rsid w:val="00D13D0B"/>
    <w:rsid w:val="00D1557E"/>
    <w:rsid w:val="00D15922"/>
    <w:rsid w:val="00D17DE5"/>
    <w:rsid w:val="00D223F4"/>
    <w:rsid w:val="00D2434D"/>
    <w:rsid w:val="00D2631E"/>
    <w:rsid w:val="00D34F82"/>
    <w:rsid w:val="00D36E88"/>
    <w:rsid w:val="00D43A49"/>
    <w:rsid w:val="00D44064"/>
    <w:rsid w:val="00D4512E"/>
    <w:rsid w:val="00D57100"/>
    <w:rsid w:val="00D573CF"/>
    <w:rsid w:val="00D57754"/>
    <w:rsid w:val="00D621AA"/>
    <w:rsid w:val="00D62EB5"/>
    <w:rsid w:val="00D6474C"/>
    <w:rsid w:val="00D65E9B"/>
    <w:rsid w:val="00D65F2A"/>
    <w:rsid w:val="00D678B0"/>
    <w:rsid w:val="00D7268B"/>
    <w:rsid w:val="00D72CE9"/>
    <w:rsid w:val="00D74432"/>
    <w:rsid w:val="00D74A2B"/>
    <w:rsid w:val="00D75DDE"/>
    <w:rsid w:val="00D86140"/>
    <w:rsid w:val="00D911A7"/>
    <w:rsid w:val="00D91D30"/>
    <w:rsid w:val="00DA1090"/>
    <w:rsid w:val="00DA1127"/>
    <w:rsid w:val="00DA518E"/>
    <w:rsid w:val="00DA635E"/>
    <w:rsid w:val="00DA6510"/>
    <w:rsid w:val="00DA797E"/>
    <w:rsid w:val="00DA7A60"/>
    <w:rsid w:val="00DB5D0A"/>
    <w:rsid w:val="00DC28DA"/>
    <w:rsid w:val="00DD1149"/>
    <w:rsid w:val="00DD472A"/>
    <w:rsid w:val="00DD641F"/>
    <w:rsid w:val="00DE0294"/>
    <w:rsid w:val="00DE2093"/>
    <w:rsid w:val="00DE4D9A"/>
    <w:rsid w:val="00DE5A40"/>
    <w:rsid w:val="00DF0920"/>
    <w:rsid w:val="00DF10CB"/>
    <w:rsid w:val="00DF1A00"/>
    <w:rsid w:val="00DF2480"/>
    <w:rsid w:val="00DF389A"/>
    <w:rsid w:val="00DF5F4A"/>
    <w:rsid w:val="00DF7811"/>
    <w:rsid w:val="00E01EED"/>
    <w:rsid w:val="00E02D48"/>
    <w:rsid w:val="00E144E9"/>
    <w:rsid w:val="00E14D74"/>
    <w:rsid w:val="00E15384"/>
    <w:rsid w:val="00E16C99"/>
    <w:rsid w:val="00E246CA"/>
    <w:rsid w:val="00E31B72"/>
    <w:rsid w:val="00E32035"/>
    <w:rsid w:val="00E4080A"/>
    <w:rsid w:val="00E42421"/>
    <w:rsid w:val="00E43C24"/>
    <w:rsid w:val="00E450B6"/>
    <w:rsid w:val="00E452B0"/>
    <w:rsid w:val="00E47A18"/>
    <w:rsid w:val="00E47CD6"/>
    <w:rsid w:val="00E501C2"/>
    <w:rsid w:val="00E54175"/>
    <w:rsid w:val="00E542F4"/>
    <w:rsid w:val="00E602DF"/>
    <w:rsid w:val="00E61121"/>
    <w:rsid w:val="00E621D8"/>
    <w:rsid w:val="00E651A9"/>
    <w:rsid w:val="00E7130D"/>
    <w:rsid w:val="00E76F4B"/>
    <w:rsid w:val="00E77669"/>
    <w:rsid w:val="00E77A48"/>
    <w:rsid w:val="00EA2AB1"/>
    <w:rsid w:val="00EA40BF"/>
    <w:rsid w:val="00EA6F73"/>
    <w:rsid w:val="00EB046C"/>
    <w:rsid w:val="00EB31CB"/>
    <w:rsid w:val="00EB346E"/>
    <w:rsid w:val="00EB4F0E"/>
    <w:rsid w:val="00ED199F"/>
    <w:rsid w:val="00ED1DA3"/>
    <w:rsid w:val="00ED602E"/>
    <w:rsid w:val="00EF2F36"/>
    <w:rsid w:val="00EF4E54"/>
    <w:rsid w:val="00EF7BC2"/>
    <w:rsid w:val="00F02BAE"/>
    <w:rsid w:val="00F034B4"/>
    <w:rsid w:val="00F110E3"/>
    <w:rsid w:val="00F147E0"/>
    <w:rsid w:val="00F166D9"/>
    <w:rsid w:val="00F20629"/>
    <w:rsid w:val="00F31538"/>
    <w:rsid w:val="00F34BBC"/>
    <w:rsid w:val="00F4223E"/>
    <w:rsid w:val="00F45B06"/>
    <w:rsid w:val="00F45CFD"/>
    <w:rsid w:val="00F509AD"/>
    <w:rsid w:val="00F54654"/>
    <w:rsid w:val="00F565E1"/>
    <w:rsid w:val="00F61FC9"/>
    <w:rsid w:val="00F66D31"/>
    <w:rsid w:val="00F85D0D"/>
    <w:rsid w:val="00F87FDC"/>
    <w:rsid w:val="00F942E6"/>
    <w:rsid w:val="00F9445C"/>
    <w:rsid w:val="00F94591"/>
    <w:rsid w:val="00F9705D"/>
    <w:rsid w:val="00FA3AF1"/>
    <w:rsid w:val="00FA48C9"/>
    <w:rsid w:val="00FB014F"/>
    <w:rsid w:val="00FC160C"/>
    <w:rsid w:val="00FC40B7"/>
    <w:rsid w:val="00FC4E41"/>
    <w:rsid w:val="00FD3161"/>
    <w:rsid w:val="00FD389A"/>
    <w:rsid w:val="00FD5340"/>
    <w:rsid w:val="00FD5FA1"/>
    <w:rsid w:val="00FE0C7E"/>
    <w:rsid w:val="00FE2B34"/>
    <w:rsid w:val="00FE42CE"/>
    <w:rsid w:val="00FF2C4E"/>
    <w:rsid w:val="00FF2E2D"/>
    <w:rsid w:val="00FF57D8"/>
    <w:rsid w:val="00FF620C"/>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7609EB"/>
  <w15:docId w15:val="{67225904-271D-4DB5-9408-8077BACE8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8A7"/>
    <w:rPr>
      <w:sz w:val="24"/>
      <w:szCs w:val="24"/>
    </w:rPr>
  </w:style>
  <w:style w:type="paragraph" w:styleId="1">
    <w:name w:val="heading 1"/>
    <w:basedOn w:val="a"/>
    <w:next w:val="a"/>
    <w:link w:val="10"/>
    <w:qFormat/>
    <w:rsid w:val="009E1502"/>
    <w:pPr>
      <w:keepNext/>
      <w:ind w:firstLine="709"/>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13825"/>
    <w:rPr>
      <w:rFonts w:ascii="Tahoma" w:hAnsi="Tahoma" w:cs="Tahoma"/>
      <w:sz w:val="16"/>
      <w:szCs w:val="16"/>
    </w:rPr>
  </w:style>
  <w:style w:type="paragraph" w:customStyle="1" w:styleId="ConsPlusNormal">
    <w:name w:val="ConsPlusNormal"/>
    <w:rsid w:val="008905FF"/>
    <w:pPr>
      <w:autoSpaceDE w:val="0"/>
      <w:autoSpaceDN w:val="0"/>
      <w:adjustRightInd w:val="0"/>
    </w:pPr>
  </w:style>
  <w:style w:type="character" w:customStyle="1" w:styleId="10">
    <w:name w:val="Заголовок 1 Знак"/>
    <w:link w:val="1"/>
    <w:rsid w:val="005241B6"/>
    <w:rPr>
      <w:sz w:val="32"/>
      <w:szCs w:val="24"/>
    </w:rPr>
  </w:style>
  <w:style w:type="paragraph" w:styleId="a5">
    <w:name w:val="header"/>
    <w:basedOn w:val="a"/>
    <w:link w:val="a6"/>
    <w:uiPriority w:val="99"/>
    <w:rsid w:val="00F034B4"/>
    <w:pPr>
      <w:tabs>
        <w:tab w:val="center" w:pos="4677"/>
        <w:tab w:val="right" w:pos="9355"/>
      </w:tabs>
    </w:pPr>
  </w:style>
  <w:style w:type="character" w:customStyle="1" w:styleId="a6">
    <w:name w:val="Верхний колонтитул Знак"/>
    <w:link w:val="a5"/>
    <w:uiPriority w:val="99"/>
    <w:rsid w:val="00F034B4"/>
    <w:rPr>
      <w:sz w:val="24"/>
      <w:szCs w:val="24"/>
    </w:rPr>
  </w:style>
  <w:style w:type="paragraph" w:styleId="a7">
    <w:name w:val="footer"/>
    <w:basedOn w:val="a"/>
    <w:link w:val="a8"/>
    <w:uiPriority w:val="99"/>
    <w:rsid w:val="00F034B4"/>
    <w:pPr>
      <w:tabs>
        <w:tab w:val="center" w:pos="4677"/>
        <w:tab w:val="right" w:pos="9355"/>
      </w:tabs>
    </w:pPr>
  </w:style>
  <w:style w:type="character" w:customStyle="1" w:styleId="a8">
    <w:name w:val="Нижний колонтитул Знак"/>
    <w:link w:val="a7"/>
    <w:uiPriority w:val="99"/>
    <w:rsid w:val="00F034B4"/>
    <w:rPr>
      <w:sz w:val="24"/>
      <w:szCs w:val="24"/>
    </w:rPr>
  </w:style>
  <w:style w:type="table" w:styleId="a9">
    <w:name w:val="Table Grid"/>
    <w:basedOn w:val="a1"/>
    <w:uiPriority w:val="59"/>
    <w:rsid w:val="00B27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2C4475"/>
    <w:rPr>
      <w:rFonts w:ascii="Tahoma" w:hAnsi="Tahoma" w:cs="Tahoma"/>
      <w:sz w:val="16"/>
      <w:szCs w:val="16"/>
    </w:rPr>
  </w:style>
  <w:style w:type="character" w:styleId="aa">
    <w:name w:val="Placeholder Text"/>
    <w:basedOn w:val="a0"/>
    <w:uiPriority w:val="99"/>
    <w:semiHidden/>
    <w:rsid w:val="00A50D17"/>
    <w:rPr>
      <w:color w:val="808080"/>
    </w:rPr>
  </w:style>
  <w:style w:type="paragraph" w:customStyle="1" w:styleId="ab">
    <w:name w:val="Таблицы (моноширинный)"/>
    <w:basedOn w:val="a"/>
    <w:next w:val="a"/>
    <w:uiPriority w:val="99"/>
    <w:rsid w:val="005558A3"/>
    <w:pPr>
      <w:widowControl w:val="0"/>
      <w:autoSpaceDE w:val="0"/>
      <w:autoSpaceDN w:val="0"/>
      <w:adjustRightInd w:val="0"/>
    </w:pPr>
    <w:rPr>
      <w:rFonts w:ascii="Cambria Math" w:eastAsia="Symbol" w:hAnsi="Cambria Math" w:cs="Cambria Math"/>
    </w:rPr>
  </w:style>
  <w:style w:type="paragraph" w:styleId="ac">
    <w:name w:val="No Spacing"/>
    <w:uiPriority w:val="1"/>
    <w:qFormat/>
    <w:rsid w:val="005558A3"/>
    <w:rPr>
      <w:rFonts w:ascii="Calibri" w:hAnsi="Calibri"/>
      <w:sz w:val="22"/>
      <w:szCs w:val="22"/>
    </w:rPr>
  </w:style>
  <w:style w:type="character" w:styleId="ad">
    <w:name w:val="annotation reference"/>
    <w:basedOn w:val="a0"/>
    <w:semiHidden/>
    <w:unhideWhenUsed/>
    <w:rsid w:val="0077030B"/>
    <w:rPr>
      <w:sz w:val="16"/>
      <w:szCs w:val="16"/>
    </w:rPr>
  </w:style>
  <w:style w:type="paragraph" w:styleId="ae">
    <w:name w:val="annotation text"/>
    <w:basedOn w:val="a"/>
    <w:link w:val="af"/>
    <w:semiHidden/>
    <w:unhideWhenUsed/>
    <w:rsid w:val="0077030B"/>
    <w:rPr>
      <w:sz w:val="20"/>
      <w:szCs w:val="20"/>
    </w:rPr>
  </w:style>
  <w:style w:type="character" w:customStyle="1" w:styleId="af">
    <w:name w:val="Текст примечания Знак"/>
    <w:basedOn w:val="a0"/>
    <w:link w:val="ae"/>
    <w:semiHidden/>
    <w:rsid w:val="0077030B"/>
  </w:style>
  <w:style w:type="paragraph" w:styleId="af0">
    <w:name w:val="annotation subject"/>
    <w:basedOn w:val="ae"/>
    <w:next w:val="ae"/>
    <w:link w:val="af1"/>
    <w:semiHidden/>
    <w:unhideWhenUsed/>
    <w:rsid w:val="0077030B"/>
    <w:rPr>
      <w:b/>
      <w:bCs/>
    </w:rPr>
  </w:style>
  <w:style w:type="character" w:customStyle="1" w:styleId="af1">
    <w:name w:val="Тема примечания Знак"/>
    <w:basedOn w:val="af"/>
    <w:link w:val="af0"/>
    <w:semiHidden/>
    <w:rsid w:val="0077030B"/>
    <w:rPr>
      <w:b/>
      <w:bCs/>
    </w:rPr>
  </w:style>
  <w:style w:type="paragraph" w:styleId="af2">
    <w:name w:val="Revision"/>
    <w:hidden/>
    <w:uiPriority w:val="99"/>
    <w:semiHidden/>
    <w:rsid w:val="007703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8181">
      <w:bodyDiv w:val="1"/>
      <w:marLeft w:val="0"/>
      <w:marRight w:val="0"/>
      <w:marTop w:val="0"/>
      <w:marBottom w:val="0"/>
      <w:divBdr>
        <w:top w:val="none" w:sz="0" w:space="0" w:color="auto"/>
        <w:left w:val="none" w:sz="0" w:space="0" w:color="auto"/>
        <w:bottom w:val="none" w:sz="0" w:space="0" w:color="auto"/>
        <w:right w:val="none" w:sz="0" w:space="0" w:color="auto"/>
      </w:divBdr>
    </w:div>
    <w:div w:id="1080098902">
      <w:bodyDiv w:val="1"/>
      <w:marLeft w:val="0"/>
      <w:marRight w:val="0"/>
      <w:marTop w:val="0"/>
      <w:marBottom w:val="0"/>
      <w:divBdr>
        <w:top w:val="none" w:sz="0" w:space="0" w:color="auto"/>
        <w:left w:val="none" w:sz="0" w:space="0" w:color="auto"/>
        <w:bottom w:val="none" w:sz="0" w:space="0" w:color="auto"/>
        <w:right w:val="none" w:sz="0" w:space="0" w:color="auto"/>
      </w:divBdr>
    </w:div>
    <w:div w:id="111524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1055;&#1088;&#1080;&#1083;.%205%20&#1042;&#1086;&#1079;&#1084;&#1077;&#1097;&#1077;&#1085;&#1080;&#1077;%20&#1050;&#105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EE7BF8-F34C-4864-AC87-3A460CFD7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 5 Возмещение КУ.dotx</Template>
  <TotalTime>121</TotalTime>
  <Pages>6</Pages>
  <Words>2347</Words>
  <Characters>13381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Директору   ФГУ «Федеральный центр</vt:lpstr>
    </vt:vector>
  </TitlesOfParts>
  <Company>Хлебинспекция</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Директору   ФГУ «Федеральный центр</dc:title>
  <dc:subject/>
  <dc:creator>Толстых ВЮ</dc:creator>
  <cp:keywords/>
  <cp:lastModifiedBy>o.atroshchenko</cp:lastModifiedBy>
  <cp:revision>12</cp:revision>
  <cp:lastPrinted>2023-09-01T06:54:00Z</cp:lastPrinted>
  <dcterms:created xsi:type="dcterms:W3CDTF">2025-09-04T14:46:00Z</dcterms:created>
  <dcterms:modified xsi:type="dcterms:W3CDTF">2025-09-05T08:45:00Z</dcterms:modified>
</cp:coreProperties>
</file>