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E855A" w14:textId="39EC1555" w:rsidR="00E312DC" w:rsidRPr="0040237B" w:rsidRDefault="005E5A2C" w:rsidP="00E312DC">
      <w:pPr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0237B">
        <w:rPr>
          <w:rFonts w:eastAsia="Calibri"/>
          <w:b/>
          <w:sz w:val="24"/>
          <w:szCs w:val="24"/>
          <w:lang w:eastAsia="en-US"/>
        </w:rPr>
        <w:t>ОПИСАНИЕ ОБЪЕКТА ЗАКУПКИ</w:t>
      </w:r>
      <w:r w:rsidR="00527274">
        <w:rPr>
          <w:rFonts w:eastAsia="Calibri"/>
          <w:b/>
          <w:sz w:val="24"/>
          <w:szCs w:val="24"/>
          <w:lang w:eastAsia="en-US"/>
        </w:rPr>
        <w:t xml:space="preserve"> (ТЗ</w:t>
      </w:r>
      <w:bookmarkStart w:id="0" w:name="_GoBack"/>
      <w:bookmarkEnd w:id="0"/>
      <w:r w:rsidR="00527274">
        <w:rPr>
          <w:rFonts w:eastAsia="Calibri"/>
          <w:b/>
          <w:sz w:val="24"/>
          <w:szCs w:val="24"/>
          <w:lang w:eastAsia="en-US"/>
        </w:rPr>
        <w:t>)</w:t>
      </w:r>
    </w:p>
    <w:p w14:paraId="4A7E9075" w14:textId="7BBADE3C" w:rsidR="009D44EB" w:rsidRDefault="005E5A2C" w:rsidP="00B5290D">
      <w:pPr>
        <w:jc w:val="left"/>
        <w:rPr>
          <w:sz w:val="24"/>
          <w:szCs w:val="24"/>
        </w:rPr>
      </w:pPr>
      <w:r w:rsidRPr="00C261F6">
        <w:rPr>
          <w:b/>
          <w:bCs/>
          <w:sz w:val="24"/>
          <w:szCs w:val="24"/>
        </w:rPr>
        <w:t>Наименование объекта закупки</w:t>
      </w:r>
      <w:r w:rsidRPr="00C261F6">
        <w:rPr>
          <w:sz w:val="24"/>
          <w:szCs w:val="24"/>
        </w:rPr>
        <w:t xml:space="preserve">: Поставка </w:t>
      </w:r>
      <w:r w:rsidR="003B3F38">
        <w:rPr>
          <w:sz w:val="24"/>
          <w:szCs w:val="24"/>
        </w:rPr>
        <w:t>к</w:t>
      </w:r>
      <w:r w:rsidR="003B3F38" w:rsidRPr="003B3F38">
        <w:rPr>
          <w:sz w:val="24"/>
          <w:szCs w:val="24"/>
        </w:rPr>
        <w:t>оврик</w:t>
      </w:r>
      <w:r w:rsidR="003B3F38">
        <w:rPr>
          <w:sz w:val="24"/>
          <w:szCs w:val="24"/>
        </w:rPr>
        <w:t>ов</w:t>
      </w:r>
      <w:r w:rsidR="003B3F38" w:rsidRPr="003B3F38">
        <w:rPr>
          <w:sz w:val="24"/>
          <w:szCs w:val="24"/>
        </w:rPr>
        <w:t xml:space="preserve"> резиновы</w:t>
      </w:r>
      <w:r w:rsidR="003B3F38">
        <w:rPr>
          <w:sz w:val="24"/>
          <w:szCs w:val="24"/>
        </w:rPr>
        <w:t>х</w:t>
      </w:r>
      <w:r w:rsidR="003B3F38" w:rsidRPr="003B3F38">
        <w:rPr>
          <w:sz w:val="24"/>
          <w:szCs w:val="24"/>
        </w:rPr>
        <w:t xml:space="preserve"> грязезащитны</w:t>
      </w:r>
      <w:r w:rsidR="003B3F38">
        <w:rPr>
          <w:sz w:val="24"/>
          <w:szCs w:val="24"/>
        </w:rPr>
        <w:t>х</w:t>
      </w:r>
    </w:p>
    <w:tbl>
      <w:tblPr>
        <w:tblStyle w:val="a3"/>
        <w:tblpPr w:leftFromText="180" w:rightFromText="180" w:vertAnchor="text" w:horzAnchor="margin" w:tblpX="-850" w:tblpY="613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701"/>
        <w:gridCol w:w="709"/>
        <w:gridCol w:w="822"/>
        <w:gridCol w:w="1842"/>
        <w:gridCol w:w="5103"/>
        <w:gridCol w:w="2014"/>
        <w:gridCol w:w="1814"/>
      </w:tblGrid>
      <w:tr w:rsidR="00B5290D" w:rsidRPr="00B5290D" w14:paraId="106E2F15" w14:textId="77777777" w:rsidTr="00896DFB">
        <w:trPr>
          <w:trHeight w:val="983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478AC45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№</w:t>
            </w:r>
          </w:p>
          <w:p w14:paraId="5475D61D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proofErr w:type="gramStart"/>
            <w:r w:rsidRPr="00B5290D">
              <w:rPr>
                <w:b/>
                <w:sz w:val="20"/>
              </w:rPr>
              <w:t>п</w:t>
            </w:r>
            <w:proofErr w:type="gramEnd"/>
            <w:r w:rsidRPr="00B5290D">
              <w:rPr>
                <w:b/>
                <w:sz w:val="20"/>
              </w:rPr>
              <w:t>/п</w:t>
            </w:r>
          </w:p>
        </w:tc>
        <w:tc>
          <w:tcPr>
            <w:tcW w:w="1276" w:type="dxa"/>
            <w:vMerge w:val="restart"/>
            <w:vAlign w:val="center"/>
          </w:tcPr>
          <w:p w14:paraId="47A40AE6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Код ОКПД</w:t>
            </w:r>
            <w:proofErr w:type="gramStart"/>
            <w:r w:rsidRPr="00B5290D">
              <w:rPr>
                <w:b/>
                <w:sz w:val="20"/>
              </w:rPr>
              <w:t>2</w:t>
            </w:r>
            <w:proofErr w:type="gramEnd"/>
          </w:p>
          <w:p w14:paraId="7B42F6C3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/КТРУ</w:t>
            </w:r>
          </w:p>
        </w:tc>
        <w:tc>
          <w:tcPr>
            <w:tcW w:w="1701" w:type="dxa"/>
            <w:vMerge w:val="restart"/>
            <w:vAlign w:val="center"/>
          </w:tcPr>
          <w:p w14:paraId="5301958B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Наименование товара, работы, услуги</w:t>
            </w:r>
          </w:p>
        </w:tc>
        <w:tc>
          <w:tcPr>
            <w:tcW w:w="709" w:type="dxa"/>
            <w:vMerge w:val="restart"/>
            <w:vAlign w:val="center"/>
          </w:tcPr>
          <w:p w14:paraId="7ED2D553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Ед. изм.</w:t>
            </w:r>
          </w:p>
        </w:tc>
        <w:tc>
          <w:tcPr>
            <w:tcW w:w="822" w:type="dxa"/>
            <w:vMerge w:val="restart"/>
            <w:vAlign w:val="center"/>
          </w:tcPr>
          <w:p w14:paraId="794EDD91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Кол-</w:t>
            </w:r>
          </w:p>
          <w:p w14:paraId="6196ECCC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во</w:t>
            </w:r>
          </w:p>
        </w:tc>
        <w:tc>
          <w:tcPr>
            <w:tcW w:w="10773" w:type="dxa"/>
            <w:gridSpan w:val="4"/>
            <w:vAlign w:val="center"/>
          </w:tcPr>
          <w:p w14:paraId="76074850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  <w:shd w:val="clear" w:color="auto" w:fill="FFFFFF"/>
              </w:rPr>
              <w:t xml:space="preserve">Функциональные, технические и качественные характеристики, эксплуатационные характеристики. Показатели, позволяющие определить соответствие </w:t>
            </w:r>
            <w:proofErr w:type="gramStart"/>
            <w:r w:rsidRPr="00B5290D">
              <w:rPr>
                <w:b/>
                <w:bCs/>
                <w:sz w:val="20"/>
                <w:shd w:val="clear" w:color="auto" w:fill="FFFFFF"/>
              </w:rPr>
              <w:t>закупаемых</w:t>
            </w:r>
            <w:proofErr w:type="gramEnd"/>
            <w:r w:rsidRPr="00B5290D">
              <w:rPr>
                <w:b/>
                <w:bCs/>
                <w:sz w:val="20"/>
                <w:shd w:val="clear" w:color="auto" w:fill="FFFFFF"/>
              </w:rPr>
              <w:t xml:space="preserve"> товара, работы, услуги установленным заказчиком требованиям</w:t>
            </w:r>
          </w:p>
        </w:tc>
      </w:tr>
      <w:tr w:rsidR="00B5290D" w:rsidRPr="00B5290D" w14:paraId="7A76BC51" w14:textId="77777777" w:rsidTr="002830E7">
        <w:trPr>
          <w:trHeight w:val="848"/>
        </w:trPr>
        <w:tc>
          <w:tcPr>
            <w:tcW w:w="562" w:type="dxa"/>
            <w:vMerge/>
            <w:shd w:val="clear" w:color="auto" w:fill="auto"/>
            <w:vAlign w:val="center"/>
          </w:tcPr>
          <w:p w14:paraId="6E110295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D9CF2AF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916F46C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0ABACB2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50D243A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4336669" w14:textId="5BAABC61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</w:rPr>
              <w:t>Характеристика является дополнительной</w:t>
            </w:r>
            <w:r w:rsidR="005A3E19">
              <w:rPr>
                <w:b/>
                <w:bCs/>
                <w:sz w:val="20"/>
              </w:rPr>
              <w:t>*</w:t>
            </w:r>
          </w:p>
        </w:tc>
        <w:tc>
          <w:tcPr>
            <w:tcW w:w="5103" w:type="dxa"/>
            <w:vAlign w:val="center"/>
          </w:tcPr>
          <w:p w14:paraId="22ECC3D5" w14:textId="77777777" w:rsidR="00B5290D" w:rsidRPr="00B5290D" w:rsidRDefault="00B5290D" w:rsidP="00EB7390">
            <w:pPr>
              <w:jc w:val="center"/>
              <w:rPr>
                <w:b/>
                <w:bCs/>
                <w:sz w:val="20"/>
              </w:rPr>
            </w:pPr>
            <w:r w:rsidRPr="00B5290D">
              <w:rPr>
                <w:b/>
                <w:bCs/>
                <w:sz w:val="20"/>
              </w:rPr>
              <w:t>Наименование</w:t>
            </w:r>
          </w:p>
          <w:p w14:paraId="70217541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</w:rPr>
              <w:t>характеристики</w:t>
            </w:r>
          </w:p>
        </w:tc>
        <w:tc>
          <w:tcPr>
            <w:tcW w:w="2014" w:type="dxa"/>
            <w:vAlign w:val="center"/>
          </w:tcPr>
          <w:p w14:paraId="4E9C2544" w14:textId="77777777" w:rsidR="00B5290D" w:rsidRPr="00B5290D" w:rsidRDefault="00B5290D" w:rsidP="00EB7390">
            <w:pPr>
              <w:jc w:val="center"/>
              <w:rPr>
                <w:b/>
                <w:bCs/>
                <w:sz w:val="20"/>
              </w:rPr>
            </w:pPr>
            <w:r w:rsidRPr="00B5290D">
              <w:rPr>
                <w:b/>
                <w:bCs/>
                <w:sz w:val="20"/>
              </w:rPr>
              <w:t>Значение</w:t>
            </w:r>
          </w:p>
          <w:p w14:paraId="574E75D9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</w:rPr>
              <w:t>характеристики</w:t>
            </w:r>
          </w:p>
        </w:tc>
        <w:tc>
          <w:tcPr>
            <w:tcW w:w="1814" w:type="dxa"/>
            <w:vAlign w:val="center"/>
          </w:tcPr>
          <w:p w14:paraId="780BDEFE" w14:textId="77777777" w:rsidR="00B5290D" w:rsidRPr="00B5290D" w:rsidRDefault="00B5290D" w:rsidP="00EB7390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</w:rPr>
              <w:t>Ед. изм. характеристики</w:t>
            </w:r>
          </w:p>
        </w:tc>
      </w:tr>
      <w:tr w:rsidR="00014C5B" w:rsidRPr="00B5290D" w14:paraId="4C13B6C8" w14:textId="77777777" w:rsidTr="002830E7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C53CDFD" w14:textId="1B47E329" w:rsidR="00014C5B" w:rsidRPr="003A1C91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61259BF" w14:textId="4DDFDDA9" w:rsidR="00014C5B" w:rsidRPr="00B5290D" w:rsidRDefault="002830E7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</w:rPr>
            </w:pPr>
            <w:r w:rsidRPr="002830E7">
              <w:rPr>
                <w:sz w:val="20"/>
              </w:rPr>
              <w:t>22.19.72.000-00000001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909D185" w14:textId="6BF83014" w:rsidR="00014C5B" w:rsidRPr="00B5290D" w:rsidRDefault="002830E7" w:rsidP="00EB7390">
            <w:pPr>
              <w:jc w:val="center"/>
              <w:rPr>
                <w:sz w:val="20"/>
              </w:rPr>
            </w:pPr>
            <w:r w:rsidRPr="002830E7">
              <w:rPr>
                <w:sz w:val="20"/>
              </w:rPr>
              <w:t>Коврик резиновый грязезащитный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8B7D30D" w14:textId="52921245" w:rsidR="00014C5B" w:rsidRPr="00B5290D" w:rsidRDefault="002830E7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7F287D99" w14:textId="48D3CDDD" w:rsidR="00014C5B" w:rsidRPr="00B5290D" w:rsidRDefault="002830E7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675BA7" w14:textId="77777777" w:rsidR="00014C5B" w:rsidRPr="005A3E19" w:rsidRDefault="00014C5B" w:rsidP="00EB7390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B340649" w14:textId="5E5A5936" w:rsidR="00014C5B" w:rsidRPr="00B5290D" w:rsidRDefault="002830E7" w:rsidP="00EB7390">
            <w:pPr>
              <w:jc w:val="center"/>
              <w:rPr>
                <w:sz w:val="20"/>
              </w:rPr>
            </w:pPr>
            <w:r w:rsidRPr="002830E7">
              <w:rPr>
                <w:sz w:val="20"/>
              </w:rPr>
              <w:t>Длина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E1F896" w14:textId="20028D5F" w:rsidR="00014C5B" w:rsidRPr="00B5290D" w:rsidRDefault="00DD008F" w:rsidP="00EB7390">
            <w:pPr>
              <w:jc w:val="center"/>
              <w:rPr>
                <w:sz w:val="20"/>
              </w:rPr>
            </w:pPr>
            <w:r w:rsidRPr="00DD008F">
              <w:rPr>
                <w:sz w:val="20"/>
              </w:rPr>
              <w:t>≥ 150 и &lt;160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90A52B4" w14:textId="12AB8D8A" w:rsidR="00014C5B" w:rsidRPr="002830E7" w:rsidRDefault="002830E7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см</w:t>
            </w:r>
          </w:p>
        </w:tc>
      </w:tr>
      <w:tr w:rsidR="00014C5B" w:rsidRPr="00B5290D" w14:paraId="74F3F888" w14:textId="77777777" w:rsidTr="002830E7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2" w:type="dxa"/>
            <w:vMerge/>
            <w:shd w:val="clear" w:color="auto" w:fill="auto"/>
            <w:vAlign w:val="center"/>
          </w:tcPr>
          <w:p w14:paraId="2B57E602" w14:textId="77777777" w:rsidR="00014C5B" w:rsidRPr="00B5290D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61F9BEA" w14:textId="77777777" w:rsidR="00014C5B" w:rsidRPr="00B5290D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5AD3AE5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1B949B2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7C4CF7B8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FC847AE" w14:textId="77777777" w:rsidR="00014C5B" w:rsidRPr="005A3E19" w:rsidRDefault="00014C5B" w:rsidP="00EB7390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1729F2D" w14:textId="06CF3245" w:rsidR="00014C5B" w:rsidRPr="00B5290D" w:rsidRDefault="002830E7" w:rsidP="00EB7390">
            <w:pPr>
              <w:jc w:val="center"/>
              <w:rPr>
                <w:sz w:val="20"/>
              </w:rPr>
            </w:pPr>
            <w:r w:rsidRPr="002830E7">
              <w:rPr>
                <w:sz w:val="20"/>
              </w:rPr>
              <w:t>Ширина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514755" w14:textId="71130109" w:rsidR="00014C5B" w:rsidRPr="00B5290D" w:rsidRDefault="0044728B" w:rsidP="00EB7390">
            <w:pPr>
              <w:jc w:val="center"/>
              <w:rPr>
                <w:sz w:val="20"/>
              </w:rPr>
            </w:pPr>
            <w:r w:rsidRPr="0044728B">
              <w:rPr>
                <w:sz w:val="20"/>
              </w:rPr>
              <w:t>≥ 100 и &lt;110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A2A5461" w14:textId="446251D1" w:rsidR="00014C5B" w:rsidRPr="002830E7" w:rsidRDefault="002830E7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см</w:t>
            </w:r>
          </w:p>
        </w:tc>
      </w:tr>
      <w:tr w:rsidR="00014C5B" w:rsidRPr="00B5290D" w14:paraId="1799E54B" w14:textId="77777777" w:rsidTr="002830E7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62" w:type="dxa"/>
            <w:vMerge/>
            <w:shd w:val="clear" w:color="auto" w:fill="auto"/>
            <w:vAlign w:val="center"/>
          </w:tcPr>
          <w:p w14:paraId="4E927DCE" w14:textId="77777777" w:rsidR="00014C5B" w:rsidRPr="00B5290D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F1202D" w14:textId="77777777" w:rsidR="00014C5B" w:rsidRPr="00B5290D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16C3E1C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09770E6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4CD2C7EC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D4C948F" w14:textId="2FA96211" w:rsidR="00014C5B" w:rsidRPr="00F813BB" w:rsidRDefault="00F813BB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DEBFF81" w14:textId="3EE07FB1" w:rsidR="00014C5B" w:rsidRPr="00B5290D" w:rsidRDefault="00F813BB" w:rsidP="00EB7390">
            <w:pPr>
              <w:jc w:val="center"/>
              <w:rPr>
                <w:sz w:val="20"/>
              </w:rPr>
            </w:pPr>
            <w:r w:rsidRPr="00F813BB">
              <w:rPr>
                <w:sz w:val="20"/>
              </w:rPr>
              <w:t>Назначение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1B5AB44" w14:textId="15F60407" w:rsidR="00014C5B" w:rsidRPr="00B5290D" w:rsidRDefault="00F813BB" w:rsidP="00EB7390">
            <w:pPr>
              <w:jc w:val="center"/>
              <w:rPr>
                <w:sz w:val="20"/>
              </w:rPr>
            </w:pPr>
            <w:r w:rsidRPr="00F813BB">
              <w:rPr>
                <w:sz w:val="20"/>
              </w:rPr>
              <w:t>грязезащитный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1781A69" w14:textId="16245F45" w:rsidR="00014C5B" w:rsidRPr="00F813BB" w:rsidRDefault="00F813BB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4C5B" w:rsidRPr="00B5290D" w14:paraId="1F547681" w14:textId="77777777" w:rsidTr="002830E7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562" w:type="dxa"/>
            <w:vMerge/>
            <w:shd w:val="clear" w:color="auto" w:fill="auto"/>
            <w:vAlign w:val="center"/>
          </w:tcPr>
          <w:p w14:paraId="05FE3C1A" w14:textId="77777777" w:rsidR="00014C5B" w:rsidRPr="00B5290D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5545A5C" w14:textId="77777777" w:rsidR="00014C5B" w:rsidRPr="00B5290D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01B35A5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EE5B395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4D27679E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BBF086A" w14:textId="344F87E4" w:rsidR="00014C5B" w:rsidRPr="00F813BB" w:rsidRDefault="00F813BB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AB2B98D" w14:textId="5E541919" w:rsidR="00014C5B" w:rsidRPr="00B5290D" w:rsidRDefault="00F813BB" w:rsidP="00EB7390">
            <w:pPr>
              <w:jc w:val="center"/>
              <w:rPr>
                <w:sz w:val="20"/>
              </w:rPr>
            </w:pPr>
            <w:r w:rsidRPr="00F813BB">
              <w:rPr>
                <w:sz w:val="20"/>
              </w:rPr>
              <w:t>Толщина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85378D" w14:textId="158C1017" w:rsidR="00014C5B" w:rsidRPr="00B5290D" w:rsidRDefault="00F813BB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2B11A8D" w14:textId="37142514" w:rsidR="00014C5B" w:rsidRPr="00F813BB" w:rsidRDefault="00E1559E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 w:rsidR="00F813BB">
              <w:rPr>
                <w:sz w:val="20"/>
              </w:rPr>
              <w:t>м</w:t>
            </w:r>
          </w:p>
        </w:tc>
      </w:tr>
      <w:tr w:rsidR="00014C5B" w:rsidRPr="00B5290D" w14:paraId="56901C2D" w14:textId="77777777" w:rsidTr="002830E7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562" w:type="dxa"/>
            <w:vMerge/>
            <w:shd w:val="clear" w:color="auto" w:fill="auto"/>
            <w:vAlign w:val="center"/>
          </w:tcPr>
          <w:p w14:paraId="06530031" w14:textId="77777777" w:rsidR="00014C5B" w:rsidRPr="00B5290D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93B1CA9" w14:textId="77777777" w:rsidR="00014C5B" w:rsidRPr="00B5290D" w:rsidRDefault="00014C5B" w:rsidP="00EB7390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BC75676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94CC942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31D19B08" w14:textId="77777777" w:rsidR="00014C5B" w:rsidRPr="00B5290D" w:rsidRDefault="00014C5B" w:rsidP="00EB7390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1354245" w14:textId="5171DD70" w:rsidR="00014C5B" w:rsidRPr="00BD2B81" w:rsidRDefault="00BD2B81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33C2C09" w14:textId="181B384B" w:rsidR="00014C5B" w:rsidRPr="00B5290D" w:rsidRDefault="00BD2B81" w:rsidP="00EB7390">
            <w:pPr>
              <w:jc w:val="center"/>
              <w:rPr>
                <w:sz w:val="20"/>
              </w:rPr>
            </w:pPr>
            <w:r w:rsidRPr="00BD2B81">
              <w:rPr>
                <w:sz w:val="20"/>
              </w:rPr>
              <w:t>Материал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71F604" w14:textId="533BF0F5" w:rsidR="00014C5B" w:rsidRPr="00B5290D" w:rsidRDefault="00BD2B81" w:rsidP="00EB7390">
            <w:pPr>
              <w:jc w:val="center"/>
              <w:rPr>
                <w:sz w:val="20"/>
              </w:rPr>
            </w:pPr>
            <w:r w:rsidRPr="00BD2B81">
              <w:rPr>
                <w:sz w:val="20"/>
              </w:rPr>
              <w:t>резина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CF7B964" w14:textId="484F067B" w:rsidR="00014C5B" w:rsidRPr="00BD2B81" w:rsidRDefault="00BD2B81" w:rsidP="00EB7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11D74219" w14:textId="77777777" w:rsidR="003A1C91" w:rsidRDefault="003A1C91" w:rsidP="005E5A2C">
      <w:pPr>
        <w:spacing w:before="100" w:beforeAutospacing="1"/>
        <w:ind w:left="-567" w:right="-425"/>
        <w:rPr>
          <w:i/>
          <w:sz w:val="20"/>
          <w:szCs w:val="24"/>
        </w:rPr>
      </w:pPr>
    </w:p>
    <w:p w14:paraId="2CF77D41" w14:textId="2A1BE4E3" w:rsidR="0063693A" w:rsidRDefault="00B5290D" w:rsidP="005E5A2C">
      <w:pPr>
        <w:spacing w:before="100" w:beforeAutospacing="1"/>
        <w:ind w:left="-567" w:right="-425"/>
        <w:rPr>
          <w:i/>
          <w:sz w:val="20"/>
          <w:szCs w:val="24"/>
        </w:rPr>
      </w:pPr>
      <w:proofErr w:type="gramStart"/>
      <w:r>
        <w:rPr>
          <w:i/>
          <w:sz w:val="20"/>
          <w:szCs w:val="24"/>
        </w:rPr>
        <w:t>*</w:t>
      </w:r>
      <w:r w:rsidR="005E5A2C" w:rsidRPr="00B5290D">
        <w:rPr>
          <w:i/>
          <w:sz w:val="20"/>
          <w:szCs w:val="24"/>
        </w:rPr>
        <w:t>В соответствии с требованиями Постановления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нужд», положениями ст. 33 Федерального закона от 05.04.2013г. № 44-ФЗ и в связи с</w:t>
      </w:r>
      <w:proofErr w:type="gramEnd"/>
      <w:r w:rsidR="005E5A2C" w:rsidRPr="00B5290D">
        <w:rPr>
          <w:i/>
          <w:sz w:val="20"/>
          <w:szCs w:val="24"/>
        </w:rPr>
        <w:t xml:space="preserve"> отсутствием в КТРУ необходимых Заказчику характеристик товара, при описании товара установлены дополнительные функциональные, технические и качественные характеристики товара. Вышеизложенное описание закупаемого товара отвечает потребностям Заказчика и улучшает качество выполнения своих функциональных обязанностей</w:t>
      </w:r>
    </w:p>
    <w:p w14:paraId="1C07A365" w14:textId="77777777" w:rsidR="00095ED3" w:rsidRDefault="00095ED3" w:rsidP="005E5A2C">
      <w:pPr>
        <w:spacing w:line="276" w:lineRule="auto"/>
        <w:ind w:firstLine="567"/>
        <w:rPr>
          <w:b/>
        </w:rPr>
      </w:pPr>
    </w:p>
    <w:p w14:paraId="2D8CDFEF" w14:textId="7FD1506F" w:rsidR="00B5290D" w:rsidRPr="00B5290D" w:rsidRDefault="00B5290D" w:rsidP="005E5A2C">
      <w:pPr>
        <w:spacing w:line="276" w:lineRule="auto"/>
        <w:ind w:firstLine="567"/>
      </w:pPr>
      <w:r>
        <w:rPr>
          <w:b/>
        </w:rPr>
        <w:t>1</w:t>
      </w:r>
      <w:r w:rsidRPr="00B5290D">
        <w:rPr>
          <w:b/>
        </w:rPr>
        <w:t>.</w:t>
      </w:r>
      <w:r w:rsidRPr="00B5290D">
        <w:t xml:space="preserve"> </w:t>
      </w:r>
      <w:r w:rsidRPr="00B5290D">
        <w:rPr>
          <w:b/>
        </w:rPr>
        <w:t>В цену товара</w:t>
      </w:r>
      <w:r w:rsidRPr="00B5290D">
        <w:t xml:space="preserve"> включены расходы на упаковку, перевозку, погрузку, разгрузку, страхование, уплату таможенных пошлин, налогов, сборов и других обязательных платежей. В случае поставки товара зарубежного производства товар должен быть растаможен.</w:t>
      </w:r>
    </w:p>
    <w:p w14:paraId="1077ABF1" w14:textId="77777777" w:rsidR="00B5290D" w:rsidRPr="00B5290D" w:rsidRDefault="00B5290D" w:rsidP="005E5A2C">
      <w:pPr>
        <w:spacing w:line="276" w:lineRule="auto"/>
        <w:ind w:firstLine="567"/>
        <w:rPr>
          <w:b/>
        </w:rPr>
      </w:pPr>
      <w:r>
        <w:rPr>
          <w:b/>
        </w:rPr>
        <w:t>2</w:t>
      </w:r>
      <w:r w:rsidRPr="00B5290D">
        <w:rPr>
          <w:b/>
        </w:rPr>
        <w:t xml:space="preserve">.  Требования к качеству товара: </w:t>
      </w:r>
      <w:r w:rsidRPr="00B5290D">
        <w:t xml:space="preserve">Товар должен быть новым, </w:t>
      </w:r>
      <w:r w:rsidRPr="00B5290D">
        <w:rPr>
          <w:iCs/>
        </w:rPr>
        <w:t>не бывшим в употреблении</w:t>
      </w:r>
      <w:r w:rsidR="005E5A2C">
        <w:t>.</w:t>
      </w:r>
    </w:p>
    <w:p w14:paraId="5A0C0767" w14:textId="77777777" w:rsidR="00B5290D" w:rsidRPr="00B5290D" w:rsidRDefault="00B5290D" w:rsidP="005E5A2C">
      <w:pPr>
        <w:spacing w:line="276" w:lineRule="auto"/>
        <w:ind w:firstLine="567"/>
        <w:rPr>
          <w:b/>
        </w:rPr>
      </w:pPr>
      <w:r>
        <w:rPr>
          <w:b/>
        </w:rPr>
        <w:t>3</w:t>
      </w:r>
      <w:r w:rsidRPr="00B5290D">
        <w:rPr>
          <w:b/>
        </w:rPr>
        <w:t xml:space="preserve">. Гарантии качества товара: </w:t>
      </w:r>
      <w:r w:rsidRPr="00B5290D">
        <w:t xml:space="preserve">Поставщик гарантирует качество поставляемого товара. </w:t>
      </w:r>
    </w:p>
    <w:p w14:paraId="5EA25464" w14:textId="3F98EA25" w:rsidR="000F71D4" w:rsidRDefault="005E5A2C" w:rsidP="005E5A2C">
      <w:pPr>
        <w:spacing w:line="276" w:lineRule="auto"/>
        <w:ind w:firstLine="567"/>
      </w:pPr>
      <w:r>
        <w:rPr>
          <w:b/>
        </w:rPr>
        <w:t>4</w:t>
      </w:r>
      <w:r w:rsidR="00B5290D" w:rsidRPr="00B5290D">
        <w:rPr>
          <w:b/>
        </w:rPr>
        <w:t>.  Гарантийный срок:</w:t>
      </w:r>
      <w:r w:rsidR="00B5290D" w:rsidRPr="00B5290D">
        <w:t xml:space="preserve"> </w:t>
      </w:r>
      <w:r w:rsidR="00F6752D">
        <w:t>В</w:t>
      </w:r>
      <w:r w:rsidR="000F71D4" w:rsidRPr="000F71D4">
        <w:t xml:space="preserve"> соответствии со сроками, установленными заводом изготовителем</w:t>
      </w:r>
      <w:r w:rsidR="00F6752D">
        <w:t xml:space="preserve"> на данный вид товара</w:t>
      </w:r>
      <w:r w:rsidR="004D3AE6">
        <w:t>.</w:t>
      </w:r>
    </w:p>
    <w:p w14:paraId="77733B41" w14:textId="021EAA58" w:rsidR="00B5290D" w:rsidRDefault="005E5A2C" w:rsidP="005E5A2C">
      <w:pPr>
        <w:spacing w:line="276" w:lineRule="auto"/>
        <w:ind w:firstLine="567"/>
      </w:pPr>
      <w:r>
        <w:rPr>
          <w:b/>
        </w:rPr>
        <w:t>5</w:t>
      </w:r>
      <w:r w:rsidR="00B5290D" w:rsidRPr="00B5290D">
        <w:rPr>
          <w:b/>
        </w:rPr>
        <w:t>. Условия поставки товара:</w:t>
      </w:r>
      <w:r w:rsidR="00B5290D" w:rsidRPr="00B5290D">
        <w:t xml:space="preserve"> Поставщик осуществляет доставку товара </w:t>
      </w:r>
      <w:r w:rsidR="00164A80" w:rsidRPr="00164A80">
        <w:t xml:space="preserve">с момента заключения Контракта </w:t>
      </w:r>
      <w:r w:rsidR="00095ED3">
        <w:t xml:space="preserve">и до </w:t>
      </w:r>
      <w:r w:rsidR="00BE733C">
        <w:t>17</w:t>
      </w:r>
      <w:r w:rsidR="00095ED3">
        <w:t>.</w:t>
      </w:r>
      <w:r w:rsidR="009C7ECD">
        <w:t>0</w:t>
      </w:r>
      <w:r w:rsidR="00BE733C">
        <w:t>8</w:t>
      </w:r>
      <w:r w:rsidR="00095ED3">
        <w:t>.202</w:t>
      </w:r>
      <w:r w:rsidR="009C7ECD">
        <w:t>6</w:t>
      </w:r>
      <w:r w:rsidR="00095ED3">
        <w:t xml:space="preserve"> г. включительно.</w:t>
      </w:r>
      <w:r w:rsidR="00B5290D" w:rsidRPr="00B5290D">
        <w:t xml:space="preserve"> Доставка товара, подъем на этаж,</w:t>
      </w:r>
      <w:r w:rsidR="00945027">
        <w:t xml:space="preserve"> </w:t>
      </w:r>
      <w:r w:rsidR="00B5290D" w:rsidRPr="00B5290D">
        <w:t>погрузочно-разгрузочные работы осуществляются силами и за счет Поставщика.</w:t>
      </w:r>
    </w:p>
    <w:p w14:paraId="6D79B540" w14:textId="712B5CCC" w:rsidR="00BE733C" w:rsidRDefault="00BE733C" w:rsidP="005E5A2C">
      <w:pPr>
        <w:spacing w:line="276" w:lineRule="auto"/>
        <w:ind w:firstLine="567"/>
      </w:pPr>
    </w:p>
    <w:p w14:paraId="2793FB51" w14:textId="731D19FB" w:rsidR="00BE733C" w:rsidRDefault="00BE733C" w:rsidP="005E5A2C">
      <w:pPr>
        <w:spacing w:line="276" w:lineRule="auto"/>
        <w:ind w:firstLine="567"/>
      </w:pPr>
    </w:p>
    <w:p w14:paraId="3E7A9DEE" w14:textId="01099519" w:rsidR="00BE733C" w:rsidRDefault="00BE733C" w:rsidP="005E5A2C">
      <w:pPr>
        <w:spacing w:line="276" w:lineRule="auto"/>
        <w:ind w:firstLine="567"/>
      </w:pPr>
    </w:p>
    <w:p w14:paraId="67A98731" w14:textId="6DB45BF5" w:rsidR="00BE733C" w:rsidRDefault="00BE733C" w:rsidP="005E5A2C">
      <w:pPr>
        <w:spacing w:line="276" w:lineRule="auto"/>
        <w:ind w:firstLine="567"/>
      </w:pPr>
    </w:p>
    <w:p w14:paraId="3B38C6A8" w14:textId="77777777" w:rsidR="00BE733C" w:rsidRPr="00B5290D" w:rsidRDefault="00BE733C" w:rsidP="005E5A2C">
      <w:pPr>
        <w:spacing w:line="276" w:lineRule="auto"/>
        <w:ind w:firstLine="567"/>
        <w:rPr>
          <w:b/>
        </w:rPr>
      </w:pPr>
    </w:p>
    <w:p w14:paraId="1AB52301" w14:textId="77777777" w:rsidR="00B5290D" w:rsidRPr="00B5290D" w:rsidRDefault="005E5A2C" w:rsidP="005E5A2C">
      <w:pPr>
        <w:spacing w:line="276" w:lineRule="auto"/>
        <w:ind w:firstLine="567"/>
        <w:rPr>
          <w:b/>
        </w:rPr>
      </w:pPr>
      <w:r>
        <w:rPr>
          <w:b/>
        </w:rPr>
        <w:t>6</w:t>
      </w:r>
      <w:r w:rsidR="00B5290D" w:rsidRPr="00B5290D">
        <w:rPr>
          <w:b/>
        </w:rPr>
        <w:t>. Требования к упаковке и маркировке товара:</w:t>
      </w:r>
    </w:p>
    <w:p w14:paraId="320C908A" w14:textId="77777777" w:rsidR="00B5290D" w:rsidRPr="00B5290D" w:rsidRDefault="005E5A2C" w:rsidP="005E5A2C">
      <w:pPr>
        <w:spacing w:line="276" w:lineRule="auto"/>
        <w:ind w:firstLine="567"/>
      </w:pPr>
      <w:r>
        <w:t>6</w:t>
      </w:r>
      <w:r w:rsidR="00B5290D" w:rsidRPr="00B5290D">
        <w:t>.1. Товар должен быть в упаковке, соответствующей характеру поставляемого товара и способу транспортировки. Упаковка должна предохранять товар от повреждений. Упаковка и маркировка товара должны соответствовать требованиям ГОСТа.</w:t>
      </w:r>
    </w:p>
    <w:p w14:paraId="2711DA4C" w14:textId="77777777" w:rsidR="00B5290D" w:rsidRPr="00B5290D" w:rsidRDefault="005E5A2C" w:rsidP="005E5A2C">
      <w:pPr>
        <w:spacing w:line="276" w:lineRule="auto"/>
        <w:ind w:firstLine="567"/>
      </w:pPr>
      <w:r>
        <w:t>6</w:t>
      </w:r>
      <w:r w:rsidR="00B5290D" w:rsidRPr="00B5290D">
        <w:t>.2. Информация о товаре, в том числе маркировка на упаковке, должны быть на русском языке или продублирована на русском языке.</w:t>
      </w:r>
    </w:p>
    <w:p w14:paraId="72F0591E" w14:textId="77777777" w:rsidR="00B5290D" w:rsidRPr="00B5290D" w:rsidRDefault="005E5A2C" w:rsidP="005E5A2C">
      <w:pPr>
        <w:spacing w:line="276" w:lineRule="auto"/>
        <w:ind w:firstLine="567"/>
      </w:pPr>
      <w:r>
        <w:t>6</w:t>
      </w:r>
      <w:r w:rsidR="00B5290D" w:rsidRPr="00B5290D">
        <w:t>.3. Маркировка должна содержать следующие сведения о товаре: наименование, параметры, дату производства, номер партии, срок годности, сведения о производителе товара, а также иные обозначения в соответствии с действующими международными стандартами и требованиями ГОСТ.</w:t>
      </w:r>
    </w:p>
    <w:p w14:paraId="0997C6FE" w14:textId="53F71AAC" w:rsidR="00B5290D" w:rsidRPr="00B5290D" w:rsidRDefault="005E5A2C" w:rsidP="005E5A2C">
      <w:pPr>
        <w:spacing w:line="276" w:lineRule="auto"/>
        <w:ind w:firstLine="567"/>
      </w:pPr>
      <w:r>
        <w:rPr>
          <w:b/>
        </w:rPr>
        <w:t>7</w:t>
      </w:r>
      <w:r w:rsidR="00B5290D" w:rsidRPr="00B5290D">
        <w:rPr>
          <w:b/>
        </w:rPr>
        <w:t>. Место поставки товара:</w:t>
      </w:r>
      <w:r w:rsidR="00B5290D" w:rsidRPr="00B5290D">
        <w:t xml:space="preserve"> </w:t>
      </w:r>
      <w:r w:rsidR="00E4636D" w:rsidRPr="00E4636D">
        <w:t>214014, г. Смоленск, ул. Тенишевой, д. 17</w:t>
      </w:r>
      <w:proofErr w:type="gramStart"/>
      <w:r w:rsidR="00E4636D" w:rsidRPr="00E4636D">
        <w:t xml:space="preserve"> А</w:t>
      </w:r>
      <w:proofErr w:type="gramEnd"/>
    </w:p>
    <w:p w14:paraId="1EB9B1C0" w14:textId="77777777" w:rsidR="00B5290D" w:rsidRPr="00B5290D" w:rsidRDefault="00B5290D" w:rsidP="0063693A">
      <w:pPr>
        <w:spacing w:before="100" w:beforeAutospacing="1" w:after="360"/>
        <w:ind w:left="-567" w:right="-425"/>
        <w:rPr>
          <w:i/>
          <w:sz w:val="20"/>
          <w:szCs w:val="24"/>
        </w:rPr>
      </w:pPr>
    </w:p>
    <w:p w14:paraId="54E4E46C" w14:textId="77777777" w:rsidR="00ED6FAB" w:rsidRPr="0040237B" w:rsidRDefault="00527274" w:rsidP="00E33AA8">
      <w:pPr>
        <w:autoSpaceDE w:val="0"/>
        <w:autoSpaceDN w:val="0"/>
        <w:adjustRightInd w:val="0"/>
        <w:spacing w:before="100" w:beforeAutospacing="1"/>
        <w:rPr>
          <w:sz w:val="24"/>
          <w:szCs w:val="24"/>
        </w:rPr>
      </w:pPr>
    </w:p>
    <w:sectPr w:rsidR="00ED6FAB" w:rsidRPr="0040237B" w:rsidSect="00BB2353">
      <w:pgSz w:w="16838" w:h="11906" w:orient="landscape"/>
      <w:pgMar w:top="42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73"/>
    <w:rsid w:val="00014C5B"/>
    <w:rsid w:val="00075A73"/>
    <w:rsid w:val="00095ED3"/>
    <w:rsid w:val="000F71D4"/>
    <w:rsid w:val="00164A80"/>
    <w:rsid w:val="002830E7"/>
    <w:rsid w:val="002B0A52"/>
    <w:rsid w:val="00320A2C"/>
    <w:rsid w:val="00362BDE"/>
    <w:rsid w:val="00390764"/>
    <w:rsid w:val="003A1C91"/>
    <w:rsid w:val="003B3F38"/>
    <w:rsid w:val="004430D7"/>
    <w:rsid w:val="00445399"/>
    <w:rsid w:val="0044728B"/>
    <w:rsid w:val="0045025D"/>
    <w:rsid w:val="0047058A"/>
    <w:rsid w:val="004C2E46"/>
    <w:rsid w:val="004D3AE6"/>
    <w:rsid w:val="00527274"/>
    <w:rsid w:val="005A3E19"/>
    <w:rsid w:val="005E5A2C"/>
    <w:rsid w:val="0064028D"/>
    <w:rsid w:val="00703BA7"/>
    <w:rsid w:val="007677B0"/>
    <w:rsid w:val="00797F0F"/>
    <w:rsid w:val="007E6BC5"/>
    <w:rsid w:val="0084085B"/>
    <w:rsid w:val="00872F3F"/>
    <w:rsid w:val="00896DFB"/>
    <w:rsid w:val="00941ECC"/>
    <w:rsid w:val="00945027"/>
    <w:rsid w:val="009C7ECD"/>
    <w:rsid w:val="009E4F52"/>
    <w:rsid w:val="00B456BE"/>
    <w:rsid w:val="00B5290D"/>
    <w:rsid w:val="00B87195"/>
    <w:rsid w:val="00BD2B81"/>
    <w:rsid w:val="00BE733C"/>
    <w:rsid w:val="00D25C5B"/>
    <w:rsid w:val="00DB7E97"/>
    <w:rsid w:val="00DD008F"/>
    <w:rsid w:val="00E1559E"/>
    <w:rsid w:val="00E4636D"/>
    <w:rsid w:val="00EB7390"/>
    <w:rsid w:val="00F3315F"/>
    <w:rsid w:val="00F56BC2"/>
    <w:rsid w:val="00F6752D"/>
    <w:rsid w:val="00F813BB"/>
    <w:rsid w:val="00FC5441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B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terin\Downloads\&#1055;&#1077;&#1095;&#1072;&#1090;&#1085;&#1072;&#1103;_&#1092;&#1086;&#1088;&#1084;&#1072;_&#1050;&#1058;&#1056;&#105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C4B1-C6B8-4351-B71E-EB0A72AF9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Печатная_форма_КТРУ.dotx</Template>
  <TotalTime>109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Калмыкова Юлия Юрьевна</cp:lastModifiedBy>
  <cp:revision>40</cp:revision>
  <cp:lastPrinted>2025-12-18T06:51:00Z</cp:lastPrinted>
  <dcterms:created xsi:type="dcterms:W3CDTF">2025-07-11T05:59:00Z</dcterms:created>
  <dcterms:modified xsi:type="dcterms:W3CDTF">2026-07-31T12:17:00Z</dcterms:modified>
</cp:coreProperties>
</file>