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DE" w:rsidRPr="004A5143" w:rsidRDefault="00BA71DE" w:rsidP="004A51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514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A71DE" w:rsidRDefault="00BA71DE" w:rsidP="005E48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5143">
        <w:rPr>
          <w:rFonts w:ascii="Times New Roman" w:hAnsi="Times New Roman"/>
          <w:b/>
          <w:sz w:val="24"/>
          <w:szCs w:val="24"/>
        </w:rPr>
        <w:t xml:space="preserve">на оказание услуг  по </w:t>
      </w:r>
      <w:r>
        <w:rPr>
          <w:rFonts w:ascii="Times New Roman" w:hAnsi="Times New Roman"/>
          <w:b/>
          <w:sz w:val="24"/>
          <w:szCs w:val="24"/>
        </w:rPr>
        <w:t xml:space="preserve">профилактическому обслуживанию </w:t>
      </w:r>
    </w:p>
    <w:p w:rsidR="00BA71DE" w:rsidRDefault="00BA71DE" w:rsidP="005E48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ремонту</w:t>
      </w:r>
      <w:r w:rsidRPr="004A5143">
        <w:rPr>
          <w:rFonts w:ascii="Times New Roman" w:hAnsi="Times New Roman"/>
          <w:b/>
          <w:sz w:val="24"/>
          <w:szCs w:val="24"/>
        </w:rPr>
        <w:t xml:space="preserve"> принтеров</w:t>
      </w:r>
      <w:r>
        <w:rPr>
          <w:rFonts w:ascii="Times New Roman" w:hAnsi="Times New Roman"/>
          <w:b/>
          <w:sz w:val="24"/>
          <w:szCs w:val="24"/>
        </w:rPr>
        <w:t xml:space="preserve"> и копировальных аппаратов</w:t>
      </w:r>
    </w:p>
    <w:p w:rsidR="00BA71DE" w:rsidRPr="00F510BB" w:rsidRDefault="00BA71DE" w:rsidP="00F51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71DE" w:rsidRPr="00050C41" w:rsidRDefault="00BA71DE" w:rsidP="00E20B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C41">
        <w:rPr>
          <w:rFonts w:ascii="Times New Roman" w:hAnsi="Times New Roman"/>
          <w:b/>
          <w:sz w:val="24"/>
          <w:szCs w:val="24"/>
        </w:rPr>
        <w:t>1</w:t>
      </w:r>
      <w:r w:rsidRPr="00050C41">
        <w:rPr>
          <w:rFonts w:ascii="Times New Roman" w:hAnsi="Times New Roman"/>
          <w:sz w:val="24"/>
          <w:szCs w:val="24"/>
        </w:rPr>
        <w:t xml:space="preserve">. </w:t>
      </w:r>
      <w:r w:rsidRPr="00050C41">
        <w:rPr>
          <w:rFonts w:ascii="Times New Roman" w:hAnsi="Times New Roman"/>
          <w:b/>
          <w:sz w:val="24"/>
          <w:szCs w:val="24"/>
        </w:rPr>
        <w:t>Предмет закупки</w:t>
      </w:r>
      <w:r w:rsidRPr="00050C41">
        <w:rPr>
          <w:rFonts w:ascii="Times New Roman" w:hAnsi="Times New Roman"/>
          <w:sz w:val="24"/>
          <w:szCs w:val="24"/>
        </w:rPr>
        <w:t xml:space="preserve">: </w:t>
      </w:r>
      <w:r w:rsidRPr="00E20B40">
        <w:rPr>
          <w:rFonts w:ascii="Times New Roman" w:hAnsi="Times New Roman"/>
          <w:sz w:val="24"/>
          <w:szCs w:val="24"/>
        </w:rPr>
        <w:t>по профилактическому обслуживанию и ремонту принтеров и копировальных аппаратов</w:t>
      </w:r>
    </w:p>
    <w:p w:rsidR="00BA71DE" w:rsidRDefault="00BA71DE" w:rsidP="00E20B4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  <w:r w:rsidRPr="00050C41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Перечень: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6520"/>
        <w:gridCol w:w="2410"/>
      </w:tblGrid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C41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E20B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</w:rPr>
              <w:t>Количество, шт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 xml:space="preserve">Принтеры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HP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LazerJet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1010, 1120, Р1005</w:t>
            </w: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>Принтер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Canon I-Sensys LBP6020B</w:t>
            </w: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>Принтер PANTUM Р2200</w:t>
            </w: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 xml:space="preserve">Принтер   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Brother 2132R</w:t>
            </w: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 xml:space="preserve">Копировальный аппарат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Canon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>1008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2410" w:type="dxa"/>
            <w:vAlign w:val="center"/>
          </w:tcPr>
          <w:p w:rsidR="00BA71DE" w:rsidRPr="00E20B40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B4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 xml:space="preserve">Сканер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Canon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CanoScan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LiDE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90, </w:t>
            </w:r>
          </w:p>
        </w:tc>
        <w:tc>
          <w:tcPr>
            <w:tcW w:w="241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1DE" w:rsidRPr="00E20B40" w:rsidTr="000D1D0C">
        <w:tc>
          <w:tcPr>
            <w:tcW w:w="709" w:type="dxa"/>
          </w:tcPr>
          <w:p w:rsidR="00BA71DE" w:rsidRPr="00E20B40" w:rsidRDefault="00BA71DE" w:rsidP="00E20B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2E6">
              <w:rPr>
                <w:rFonts w:ascii="Times New Roman" w:hAnsi="Times New Roman"/>
                <w:sz w:val="24"/>
                <w:szCs w:val="24"/>
              </w:rPr>
              <w:t xml:space="preserve">Сканер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Canon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CanoScan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2E6">
              <w:rPr>
                <w:rFonts w:ascii="Times New Roman" w:hAnsi="Times New Roman"/>
                <w:sz w:val="24"/>
                <w:szCs w:val="24"/>
                <w:lang w:val="en-US"/>
              </w:rPr>
              <w:t>LiDE</w:t>
            </w:r>
            <w:r w:rsidRPr="00D262E6">
              <w:rPr>
                <w:rFonts w:ascii="Times New Roman" w:hAnsi="Times New Roman"/>
                <w:sz w:val="24"/>
                <w:szCs w:val="24"/>
              </w:rPr>
              <w:t>120,</w:t>
            </w:r>
          </w:p>
        </w:tc>
        <w:tc>
          <w:tcPr>
            <w:tcW w:w="2410" w:type="dxa"/>
            <w:vAlign w:val="center"/>
          </w:tcPr>
          <w:p w:rsidR="00BA71DE" w:rsidRPr="00D262E6" w:rsidRDefault="00BA71DE" w:rsidP="00E20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A71DE" w:rsidRPr="00050C41" w:rsidRDefault="00BA71DE" w:rsidP="00050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71DE" w:rsidRPr="00050C41" w:rsidRDefault="00BA71DE" w:rsidP="0005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C41">
        <w:rPr>
          <w:rFonts w:ascii="Times New Roman" w:hAnsi="Times New Roman"/>
          <w:b/>
          <w:sz w:val="24"/>
          <w:szCs w:val="24"/>
        </w:rPr>
        <w:t>3. Заказчик</w:t>
      </w:r>
      <w:r w:rsidRPr="00050C41">
        <w:rPr>
          <w:rFonts w:ascii="Times New Roman" w:hAnsi="Times New Roman"/>
          <w:sz w:val="24"/>
          <w:szCs w:val="24"/>
        </w:rPr>
        <w:t xml:space="preserve">: </w:t>
      </w:r>
      <w:r w:rsidRPr="00050C41">
        <w:rPr>
          <w:rFonts w:ascii="Times New Roman" w:hAnsi="Times New Roman"/>
          <w:bCs/>
          <w:sz w:val="24"/>
          <w:szCs w:val="24"/>
        </w:rPr>
        <w:t>отдел Государственной фельдъегерской службы Российской Федерации в г.Чебоксары</w:t>
      </w:r>
    </w:p>
    <w:p w:rsidR="00BA71DE" w:rsidRDefault="00BA71DE" w:rsidP="00E20B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B40">
        <w:rPr>
          <w:rFonts w:ascii="Times New Roman" w:hAnsi="Times New Roman"/>
          <w:b/>
          <w:sz w:val="24"/>
          <w:szCs w:val="24"/>
        </w:rPr>
        <w:t>4. Место оказания услуги</w:t>
      </w:r>
      <w:r w:rsidRPr="00E20B40">
        <w:rPr>
          <w:rFonts w:ascii="Times New Roman" w:hAnsi="Times New Roman"/>
          <w:sz w:val="24"/>
          <w:szCs w:val="24"/>
        </w:rPr>
        <w:t xml:space="preserve">: в помещении Заказчика по адресу: 428000, Чувашская Республика г.Чебоксары, Проспект Ленина, д.2. </w:t>
      </w:r>
    </w:p>
    <w:p w:rsidR="00BA71DE" w:rsidRDefault="00BA71DE" w:rsidP="00E20B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20B4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Выезд Исполнителя для выполнения Работ осуществляется по заявке Заказчика. Работы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п</w:t>
      </w:r>
      <w:r w:rsidRPr="00E20B4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роводятся на месте Заказчика. </w:t>
      </w:r>
    </w:p>
    <w:p w:rsidR="00BA71DE" w:rsidRPr="00E20B40" w:rsidRDefault="00BA71DE" w:rsidP="00E20B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20B40">
        <w:rPr>
          <w:rFonts w:ascii="Times New Roman" w:hAnsi="Times New Roman"/>
          <w:color w:val="000000"/>
          <w:sz w:val="24"/>
          <w:szCs w:val="24"/>
          <w:lang w:eastAsia="ar-SA"/>
        </w:rPr>
        <w:t>При невозможности выполнения Работ 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а месте, Исполнитель доставляет</w:t>
      </w:r>
      <w:r w:rsidRPr="00E20B40">
        <w:rPr>
          <w:rFonts w:ascii="Times New Roman" w:hAnsi="Times New Roman"/>
          <w:color w:val="000000"/>
          <w:sz w:val="24"/>
          <w:szCs w:val="24"/>
          <w:lang w:eastAsia="ar-SA"/>
        </w:rPr>
        <w:t>, принтеры,  копировальный аппарат в сервисный центр. Доставка, погрузка, разгрузка к Исполнителю и обратно к Заказчику осуществляется силами и средствами Исполнителя.</w:t>
      </w:r>
    </w:p>
    <w:p w:rsidR="00BA71DE" w:rsidRPr="00E20B40" w:rsidRDefault="00BA71DE" w:rsidP="00E20B40">
      <w:pPr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20B40">
        <w:rPr>
          <w:rFonts w:ascii="Times New Roman" w:hAnsi="Times New Roman"/>
          <w:b/>
          <w:sz w:val="24"/>
          <w:szCs w:val="24"/>
        </w:rPr>
        <w:t>5.</w:t>
      </w:r>
      <w:r w:rsidRPr="00E20B40">
        <w:rPr>
          <w:rFonts w:ascii="Times New Roman" w:hAnsi="Times New Roman"/>
          <w:sz w:val="24"/>
          <w:szCs w:val="24"/>
        </w:rPr>
        <w:t xml:space="preserve"> </w:t>
      </w:r>
      <w:r w:rsidRPr="00E20B40">
        <w:rPr>
          <w:rFonts w:ascii="Times New Roman" w:hAnsi="Times New Roman"/>
          <w:b/>
          <w:sz w:val="24"/>
          <w:szCs w:val="24"/>
        </w:rPr>
        <w:t>Срок оказания услуги:</w:t>
      </w:r>
      <w:r w:rsidRPr="00E20B40">
        <w:rPr>
          <w:rFonts w:ascii="Times New Roman" w:hAnsi="Times New Roman"/>
          <w:sz w:val="24"/>
          <w:szCs w:val="24"/>
        </w:rPr>
        <w:t xml:space="preserve"> </w:t>
      </w:r>
      <w:r w:rsidRPr="00E20B40">
        <w:rPr>
          <w:rFonts w:ascii="Times New Roman" w:hAnsi="Times New Roman"/>
          <w:color w:val="000000"/>
          <w:sz w:val="24"/>
          <w:szCs w:val="24"/>
          <w:lang w:eastAsia="ar-SA"/>
        </w:rPr>
        <w:t>Общий срок выполнения Работ составляет 1 (один) рабочий день. Срок может быть продлен по взаимному соглашению сторон, при этом, Исполнитель письменно обязан уведомить Заказчика о продлении срока выполнения Работ.</w:t>
      </w:r>
    </w:p>
    <w:p w:rsidR="00BA71DE" w:rsidRPr="004A5143" w:rsidRDefault="00BA71DE" w:rsidP="004A5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510BB">
        <w:rPr>
          <w:rFonts w:ascii="Times New Roman" w:hAnsi="Times New Roman"/>
          <w:b/>
          <w:sz w:val="24"/>
          <w:szCs w:val="24"/>
        </w:rPr>
        <w:t>. Порядок оплаты</w:t>
      </w:r>
      <w:r w:rsidRPr="00F510BB">
        <w:rPr>
          <w:rFonts w:ascii="Times New Roman" w:hAnsi="Times New Roman"/>
          <w:sz w:val="24"/>
          <w:szCs w:val="24"/>
        </w:rPr>
        <w:t xml:space="preserve">: </w:t>
      </w:r>
      <w:r w:rsidRPr="004A5143">
        <w:rPr>
          <w:rFonts w:ascii="Times New Roman" w:hAnsi="Times New Roman"/>
          <w:sz w:val="24"/>
          <w:szCs w:val="24"/>
        </w:rPr>
        <w:t xml:space="preserve">Оплата выполненных работ осуществляется по безналичному расчету на основании переданных исполнителем платежных документов (счета, акта выполненных работ) путем перечисления денежных средств на расчетный счет Исполнителя в срок не более </w:t>
      </w:r>
      <w:r>
        <w:rPr>
          <w:rFonts w:ascii="Times New Roman" w:hAnsi="Times New Roman"/>
          <w:sz w:val="24"/>
          <w:szCs w:val="24"/>
        </w:rPr>
        <w:t xml:space="preserve">7 рабочих </w:t>
      </w:r>
      <w:r w:rsidRPr="004A5143">
        <w:rPr>
          <w:rFonts w:ascii="Times New Roman" w:hAnsi="Times New Roman"/>
          <w:sz w:val="24"/>
          <w:szCs w:val="24"/>
        </w:rPr>
        <w:t>дней с даты подписания документа о приемке выполненных работ.</w:t>
      </w:r>
    </w:p>
    <w:p w:rsidR="00BA71DE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71DE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510BB">
        <w:rPr>
          <w:rFonts w:ascii="Times New Roman" w:hAnsi="Times New Roman"/>
          <w:b/>
          <w:sz w:val="24"/>
          <w:szCs w:val="24"/>
        </w:rPr>
        <w:t>.</w:t>
      </w:r>
      <w:r w:rsidRPr="00F510BB">
        <w:rPr>
          <w:rFonts w:ascii="Times New Roman" w:hAnsi="Times New Roman"/>
          <w:sz w:val="24"/>
          <w:szCs w:val="24"/>
        </w:rPr>
        <w:t xml:space="preserve"> </w:t>
      </w:r>
      <w:r w:rsidRPr="00F510BB">
        <w:rPr>
          <w:rFonts w:ascii="Times New Roman" w:hAnsi="Times New Roman"/>
          <w:b/>
          <w:sz w:val="24"/>
          <w:szCs w:val="24"/>
        </w:rPr>
        <w:t>Порядок сдачи – приемки оказанных услуг</w:t>
      </w:r>
      <w:r w:rsidRPr="00F510BB">
        <w:rPr>
          <w:rFonts w:ascii="Times New Roman" w:hAnsi="Times New Roman"/>
          <w:sz w:val="24"/>
          <w:szCs w:val="24"/>
        </w:rPr>
        <w:t xml:space="preserve">: </w:t>
      </w:r>
    </w:p>
    <w:p w:rsidR="00BA71DE" w:rsidRPr="00050C41" w:rsidRDefault="00BA71DE" w:rsidP="00E20B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143">
        <w:rPr>
          <w:rFonts w:ascii="Times New Roman" w:hAnsi="Times New Roman"/>
          <w:sz w:val="24"/>
          <w:szCs w:val="24"/>
        </w:rPr>
        <w:t xml:space="preserve">Объем услуг невозможно определить. Количество оказываемых услуг будет определяться исходя из фактической </w:t>
      </w:r>
      <w:r>
        <w:rPr>
          <w:rFonts w:ascii="Times New Roman" w:hAnsi="Times New Roman"/>
          <w:sz w:val="24"/>
          <w:szCs w:val="24"/>
        </w:rPr>
        <w:t xml:space="preserve">необходимости, и может изменяться </w:t>
      </w:r>
      <w:r w:rsidRPr="004A5143">
        <w:rPr>
          <w:rFonts w:ascii="Times New Roman" w:hAnsi="Times New Roman"/>
          <w:sz w:val="24"/>
          <w:szCs w:val="24"/>
        </w:rPr>
        <w:t xml:space="preserve">по количеству </w:t>
      </w:r>
      <w:r>
        <w:rPr>
          <w:rFonts w:ascii="Times New Roman" w:hAnsi="Times New Roman"/>
          <w:sz w:val="24"/>
          <w:szCs w:val="24"/>
        </w:rPr>
        <w:t>проведенных работ</w:t>
      </w:r>
      <w:r w:rsidRPr="00E2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E20B40">
        <w:rPr>
          <w:rFonts w:ascii="Times New Roman" w:hAnsi="Times New Roman"/>
          <w:sz w:val="24"/>
          <w:szCs w:val="24"/>
        </w:rPr>
        <w:t>профилактическому обслуживанию и ремонту принтеров и копировальных аппаратов</w:t>
      </w:r>
      <w:r>
        <w:rPr>
          <w:rFonts w:ascii="Times New Roman" w:hAnsi="Times New Roman"/>
          <w:sz w:val="24"/>
          <w:szCs w:val="24"/>
        </w:rPr>
        <w:t>.</w:t>
      </w:r>
    </w:p>
    <w:p w:rsidR="00BA71DE" w:rsidRPr="00F510BB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0BB">
        <w:rPr>
          <w:rFonts w:ascii="Times New Roman" w:hAnsi="Times New Roman"/>
          <w:sz w:val="24"/>
          <w:szCs w:val="24"/>
        </w:rPr>
        <w:t xml:space="preserve">Сдача-приемка оказанных услуг оформляется сторонами путем подписания акта оказанных услуг. </w:t>
      </w:r>
    </w:p>
    <w:p w:rsidR="00BA71DE" w:rsidRPr="00F510BB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510BB">
        <w:rPr>
          <w:rFonts w:ascii="Times New Roman" w:hAnsi="Times New Roman"/>
          <w:sz w:val="24"/>
          <w:szCs w:val="24"/>
        </w:rPr>
        <w:t xml:space="preserve">Акт оказанных услуг оформляется Исполнителем и направляется Заказчику, с приложением всех необходимых документов, в течение </w:t>
      </w:r>
      <w:r>
        <w:rPr>
          <w:rFonts w:ascii="Times New Roman" w:hAnsi="Times New Roman"/>
          <w:sz w:val="24"/>
          <w:szCs w:val="24"/>
        </w:rPr>
        <w:t>трех</w:t>
      </w:r>
      <w:r w:rsidRPr="00F510BB">
        <w:rPr>
          <w:rFonts w:ascii="Times New Roman" w:hAnsi="Times New Roman"/>
          <w:sz w:val="24"/>
          <w:szCs w:val="24"/>
        </w:rPr>
        <w:t xml:space="preserve"> рабочих дней с момента окончания оказания услуг.</w:t>
      </w:r>
    </w:p>
    <w:p w:rsidR="00BA71DE" w:rsidRPr="00F510BB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0BB">
        <w:rPr>
          <w:rFonts w:ascii="Times New Roman" w:hAnsi="Times New Roman"/>
          <w:sz w:val="24"/>
          <w:szCs w:val="24"/>
        </w:rPr>
        <w:t>Заказчик рассматривает полученный</w:t>
      </w:r>
      <w:r>
        <w:rPr>
          <w:rFonts w:ascii="Times New Roman" w:hAnsi="Times New Roman"/>
          <w:sz w:val="24"/>
          <w:szCs w:val="24"/>
        </w:rPr>
        <w:t xml:space="preserve"> акт оказанных услуг в течение одного</w:t>
      </w:r>
      <w:r w:rsidRPr="00F510BB">
        <w:rPr>
          <w:rFonts w:ascii="Times New Roman" w:hAnsi="Times New Roman"/>
          <w:sz w:val="24"/>
          <w:szCs w:val="24"/>
        </w:rPr>
        <w:t xml:space="preserve"> рабоч</w:t>
      </w:r>
      <w:r>
        <w:rPr>
          <w:rFonts w:ascii="Times New Roman" w:hAnsi="Times New Roman"/>
          <w:sz w:val="24"/>
          <w:szCs w:val="24"/>
        </w:rPr>
        <w:t>его дня</w:t>
      </w:r>
      <w:r w:rsidRPr="00F510BB">
        <w:rPr>
          <w:rFonts w:ascii="Times New Roman" w:hAnsi="Times New Roman"/>
          <w:sz w:val="24"/>
          <w:szCs w:val="24"/>
        </w:rPr>
        <w:t xml:space="preserve"> с момента его получения и в случае отсутствия претензий по качеству и объему оказанных услуг подписывает его в указанный срок.</w:t>
      </w:r>
    </w:p>
    <w:p w:rsidR="00BA71DE" w:rsidRDefault="00BA71DE" w:rsidP="00F51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0BB">
        <w:rPr>
          <w:rFonts w:ascii="Times New Roman" w:hAnsi="Times New Roman"/>
          <w:sz w:val="24"/>
          <w:szCs w:val="24"/>
        </w:rPr>
        <w:t xml:space="preserve">Датой исполнения обязательств Исполнителем является дата подписания акта оказанных услуг заказчиком.  </w:t>
      </w:r>
    </w:p>
    <w:p w:rsidR="00BA71DE" w:rsidRPr="00050C41" w:rsidRDefault="00BA71DE" w:rsidP="0005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C41">
        <w:rPr>
          <w:rFonts w:ascii="Times New Roman" w:hAnsi="Times New Roman"/>
          <w:sz w:val="24"/>
          <w:szCs w:val="24"/>
        </w:rPr>
        <w:t>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BA71DE" w:rsidRDefault="00BA71DE" w:rsidP="00CE28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71DE" w:rsidRDefault="00BA71DE" w:rsidP="0005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F510BB">
        <w:rPr>
          <w:rFonts w:ascii="Times New Roman" w:hAnsi="Times New Roman"/>
          <w:sz w:val="24"/>
          <w:szCs w:val="24"/>
        </w:rPr>
        <w:t xml:space="preserve"> </w:t>
      </w:r>
      <w:r w:rsidRPr="00F510BB">
        <w:rPr>
          <w:rFonts w:ascii="Times New Roman" w:hAnsi="Times New Roman"/>
          <w:b/>
          <w:sz w:val="24"/>
          <w:szCs w:val="24"/>
        </w:rPr>
        <w:t>Требования к качеству оказанных услуг</w:t>
      </w:r>
      <w:r w:rsidRPr="00F510BB">
        <w:rPr>
          <w:rFonts w:ascii="Times New Roman" w:hAnsi="Times New Roman"/>
          <w:sz w:val="24"/>
          <w:szCs w:val="24"/>
        </w:rPr>
        <w:t xml:space="preserve">: </w:t>
      </w:r>
    </w:p>
    <w:p w:rsidR="00BA71DE" w:rsidRPr="00BF7F0E" w:rsidRDefault="00BA71DE" w:rsidP="00BF7F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</w:t>
      </w:r>
      <w:r w:rsidRPr="00BF7F0E">
        <w:rPr>
          <w:rFonts w:ascii="Times New Roman" w:hAnsi="Times New Roman"/>
          <w:sz w:val="24"/>
          <w:szCs w:val="24"/>
        </w:rPr>
        <w:t>тическ</w:t>
      </w:r>
      <w:r>
        <w:rPr>
          <w:rFonts w:ascii="Times New Roman" w:hAnsi="Times New Roman"/>
          <w:sz w:val="24"/>
          <w:szCs w:val="24"/>
        </w:rPr>
        <w:t>ое обслуживание и</w:t>
      </w:r>
      <w:r w:rsidRPr="00BF7F0E">
        <w:rPr>
          <w:rFonts w:ascii="Times New Roman" w:hAnsi="Times New Roman"/>
          <w:sz w:val="24"/>
          <w:szCs w:val="24"/>
        </w:rPr>
        <w:t xml:space="preserve"> ремонт предусматривает работы по устранению неисправностей с заменой изношенных либо поврежденных деталей с частичной или полной разборкой устройства.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Ремонт – комплекс работ по устранению отказов, неисправностей или отклонений в работе</w:t>
      </w:r>
      <w:r w:rsidRPr="00BF7F0E">
        <w:rPr>
          <w:rFonts w:ascii="Times New Roman" w:hAnsi="Times New Roman"/>
          <w:spacing w:val="1"/>
          <w:sz w:val="24"/>
          <w:szCs w:val="24"/>
        </w:rPr>
        <w:t xml:space="preserve"> принтеров,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F7F0E">
        <w:rPr>
          <w:rFonts w:ascii="Times New Roman" w:hAnsi="Times New Roman"/>
          <w:spacing w:val="1"/>
          <w:sz w:val="24"/>
          <w:szCs w:val="24"/>
        </w:rPr>
        <w:t xml:space="preserve">копировальных аппаратов </w:t>
      </w:r>
      <w:r w:rsidRPr="00BF7F0E">
        <w:rPr>
          <w:rFonts w:ascii="Times New Roman" w:hAnsi="Times New Roman"/>
          <w:sz w:val="24"/>
          <w:szCs w:val="24"/>
        </w:rPr>
        <w:t xml:space="preserve">и приведение ее в работоспособное состояние. Ремонт включает в себя восстановление технических характеристик до первоначального уровня или до уровня, обеспечивающего штатное использование </w:t>
      </w:r>
      <w:r w:rsidRPr="00BF7F0E">
        <w:rPr>
          <w:rFonts w:ascii="Times New Roman" w:hAnsi="Times New Roman"/>
          <w:spacing w:val="1"/>
          <w:sz w:val="24"/>
          <w:szCs w:val="24"/>
        </w:rPr>
        <w:t xml:space="preserve">вычислительной техники </w:t>
      </w:r>
      <w:r w:rsidRPr="00BF7F0E">
        <w:rPr>
          <w:rFonts w:ascii="Times New Roman" w:hAnsi="Times New Roman"/>
          <w:sz w:val="24"/>
          <w:szCs w:val="24"/>
        </w:rPr>
        <w:t>по её прямому назначению.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 xml:space="preserve">Ремонт распределяется на 2 вида: 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Регламентированный (плановый) ремонт, который выполняется по результатам диагностики в соответствии с технической документацией принтеров, копировальных аппаратов.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Нерегламентированный (аварийный) ремонт, который осуществляется на основании поступившей заявки Заказчика.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 xml:space="preserve">Порядок и перечень работ по </w:t>
      </w:r>
      <w:r>
        <w:rPr>
          <w:rFonts w:ascii="Times New Roman" w:hAnsi="Times New Roman"/>
          <w:sz w:val="24"/>
          <w:szCs w:val="24"/>
        </w:rPr>
        <w:t>профилак</w:t>
      </w:r>
      <w:r w:rsidRPr="00BF7F0E">
        <w:rPr>
          <w:rFonts w:ascii="Times New Roman" w:hAnsi="Times New Roman"/>
          <w:sz w:val="24"/>
          <w:szCs w:val="24"/>
        </w:rPr>
        <w:t>тическ</w:t>
      </w:r>
      <w:r>
        <w:rPr>
          <w:rFonts w:ascii="Times New Roman" w:hAnsi="Times New Roman"/>
          <w:sz w:val="24"/>
          <w:szCs w:val="24"/>
        </w:rPr>
        <w:t>ому обслуживанию и</w:t>
      </w:r>
      <w:r w:rsidRPr="00BF7F0E">
        <w:rPr>
          <w:rFonts w:ascii="Times New Roman" w:hAnsi="Times New Roman"/>
          <w:sz w:val="24"/>
          <w:szCs w:val="24"/>
        </w:rPr>
        <w:t xml:space="preserve"> ремонт</w:t>
      </w:r>
      <w:r>
        <w:rPr>
          <w:rFonts w:ascii="Times New Roman" w:hAnsi="Times New Roman"/>
          <w:sz w:val="24"/>
          <w:szCs w:val="24"/>
        </w:rPr>
        <w:t>у</w:t>
      </w:r>
      <w:r w:rsidRPr="00BF7F0E">
        <w:rPr>
          <w:rFonts w:ascii="Times New Roman" w:hAnsi="Times New Roman"/>
          <w:sz w:val="24"/>
          <w:szCs w:val="24"/>
        </w:rPr>
        <w:t xml:space="preserve"> принтеров</w:t>
      </w:r>
      <w:r>
        <w:rPr>
          <w:rFonts w:ascii="Times New Roman" w:hAnsi="Times New Roman"/>
          <w:sz w:val="24"/>
          <w:szCs w:val="24"/>
        </w:rPr>
        <w:t>,</w:t>
      </w:r>
      <w:r w:rsidRPr="00BF7F0E">
        <w:rPr>
          <w:rFonts w:ascii="Times New Roman" w:hAnsi="Times New Roman"/>
          <w:sz w:val="24"/>
          <w:szCs w:val="24"/>
        </w:rPr>
        <w:t xml:space="preserve"> копировальных аппаратов: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Произвести внешний осмотр состояния корпуса, входных и выходных лотков, интерфейсных и сетевых разъемов, панелей  управления функциональных  кнопок, клавиш и выключателей питания. Очистить от пыли, грязи и тонера. Выявить поврежденные и неисправные элементы.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Включить технику, произвести распечатку и копирование текстовой страницы и оценить состояние: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механизма подачи бумаги;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оптико-электронной системы;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картриджей;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- закрепительного узла.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Открыть технику, извлечь тонер-картридж, блок-проявки.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Произвести чистку внутренних узлов и механизмов от бумажной пыли, тонера, грязи и посторонних предметов, продуть датчики на пути прохождения бумаги. Выявить неисправные и изношенные узлы и детали.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Произвести чистку роликов, транспортных лент и коротронов. Выявить неисправные и изношенные узлы и детали.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Удалить пыль с лазерного блока, оптики, защитных стекол. Выявить неисправные и поврежденные узлы и детали.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Произвести осмотр и чистку узла закрепления, редуктора. Смазать вращающиеся детали. Выявить неисправные и изношенные узлы и детали.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 xml:space="preserve">Произвести осмотр плат управления, блоков питания, состояние электропроводки. Очистить от пыли, грязи и тонера. Выявить поврежденные и неисправные. 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Собрать технику.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Произвести регулировку качества печати.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Согласовав с заказчиком, спланировать и выполнить замены поврежденных, неисправных, изношенных узлов и деталей.</w:t>
      </w:r>
    </w:p>
    <w:p w:rsidR="00BA71DE" w:rsidRPr="00BF7F0E" w:rsidRDefault="00BA71DE" w:rsidP="00BF7F0E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7F0E">
        <w:rPr>
          <w:rFonts w:ascii="Times New Roman" w:hAnsi="Times New Roman"/>
          <w:sz w:val="24"/>
          <w:szCs w:val="24"/>
        </w:rPr>
        <w:t>•</w:t>
      </w:r>
      <w:r w:rsidRPr="00BF7F0E">
        <w:rPr>
          <w:rFonts w:ascii="Times New Roman" w:hAnsi="Times New Roman"/>
          <w:sz w:val="24"/>
          <w:szCs w:val="24"/>
        </w:rPr>
        <w:tab/>
        <w:t>Сделать рекомендации по работе и эксплуатации техники.</w:t>
      </w:r>
    </w:p>
    <w:p w:rsidR="00BA71DE" w:rsidRDefault="00BA71DE" w:rsidP="00050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71DE" w:rsidRDefault="00BA71DE" w:rsidP="00F510BB">
      <w:pPr>
        <w:spacing w:after="0" w:line="240" w:lineRule="auto"/>
        <w:jc w:val="both"/>
        <w:rPr>
          <w:rFonts w:ascii="Times New Roman" w:hAnsi="Times New Roman"/>
        </w:rPr>
      </w:pPr>
    </w:p>
    <w:p w:rsidR="00BA71DE" w:rsidRDefault="00BA71DE" w:rsidP="00F510BB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BA71DE" w:rsidSect="00050C41">
      <w:pgSz w:w="11906" w:h="16838"/>
      <w:pgMar w:top="540" w:right="1080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5EA7"/>
    <w:multiLevelType w:val="hybridMultilevel"/>
    <w:tmpl w:val="FAD45F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B9A6EA3"/>
    <w:multiLevelType w:val="hybridMultilevel"/>
    <w:tmpl w:val="7A103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254835"/>
    <w:multiLevelType w:val="hybridMultilevel"/>
    <w:tmpl w:val="D66A486C"/>
    <w:lvl w:ilvl="0" w:tplc="8362AB4A">
      <w:start w:val="5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F97"/>
    <w:rsid w:val="00027706"/>
    <w:rsid w:val="00050C41"/>
    <w:rsid w:val="00062566"/>
    <w:rsid w:val="000B44BF"/>
    <w:rsid w:val="000C283B"/>
    <w:rsid w:val="000D1D0C"/>
    <w:rsid w:val="000E283F"/>
    <w:rsid w:val="000E7B07"/>
    <w:rsid w:val="001216F1"/>
    <w:rsid w:val="00161299"/>
    <w:rsid w:val="0019545A"/>
    <w:rsid w:val="00197D84"/>
    <w:rsid w:val="001C6827"/>
    <w:rsid w:val="001F04CD"/>
    <w:rsid w:val="001F14B6"/>
    <w:rsid w:val="002226F5"/>
    <w:rsid w:val="00262ACD"/>
    <w:rsid w:val="00266F97"/>
    <w:rsid w:val="002827DB"/>
    <w:rsid w:val="002C271E"/>
    <w:rsid w:val="002F0B81"/>
    <w:rsid w:val="0034018C"/>
    <w:rsid w:val="00361FA2"/>
    <w:rsid w:val="0036737B"/>
    <w:rsid w:val="00370815"/>
    <w:rsid w:val="004A107F"/>
    <w:rsid w:val="004A5143"/>
    <w:rsid w:val="004B021C"/>
    <w:rsid w:val="004C4777"/>
    <w:rsid w:val="0050639E"/>
    <w:rsid w:val="00565D18"/>
    <w:rsid w:val="005A5710"/>
    <w:rsid w:val="005E2BCB"/>
    <w:rsid w:val="005E48D7"/>
    <w:rsid w:val="0060110C"/>
    <w:rsid w:val="00603BDB"/>
    <w:rsid w:val="00607498"/>
    <w:rsid w:val="0062695F"/>
    <w:rsid w:val="006373F1"/>
    <w:rsid w:val="006732B3"/>
    <w:rsid w:val="00674486"/>
    <w:rsid w:val="006F0790"/>
    <w:rsid w:val="007327E0"/>
    <w:rsid w:val="00787A47"/>
    <w:rsid w:val="00793ADF"/>
    <w:rsid w:val="007B566F"/>
    <w:rsid w:val="007D0204"/>
    <w:rsid w:val="00833217"/>
    <w:rsid w:val="00857A54"/>
    <w:rsid w:val="00877744"/>
    <w:rsid w:val="00894B5E"/>
    <w:rsid w:val="00895F26"/>
    <w:rsid w:val="008A5D03"/>
    <w:rsid w:val="008A61D8"/>
    <w:rsid w:val="009519B1"/>
    <w:rsid w:val="009545FD"/>
    <w:rsid w:val="00967E18"/>
    <w:rsid w:val="009D2032"/>
    <w:rsid w:val="009E5CCA"/>
    <w:rsid w:val="009F7AA3"/>
    <w:rsid w:val="00A81470"/>
    <w:rsid w:val="00A84D9A"/>
    <w:rsid w:val="00AB07CF"/>
    <w:rsid w:val="00AD7346"/>
    <w:rsid w:val="00B140A2"/>
    <w:rsid w:val="00B439A2"/>
    <w:rsid w:val="00B62FD6"/>
    <w:rsid w:val="00B81897"/>
    <w:rsid w:val="00BA71DE"/>
    <w:rsid w:val="00BB5C0C"/>
    <w:rsid w:val="00BD048F"/>
    <w:rsid w:val="00BD6383"/>
    <w:rsid w:val="00BE1253"/>
    <w:rsid w:val="00BF7F0E"/>
    <w:rsid w:val="00C579A3"/>
    <w:rsid w:val="00CC6FD3"/>
    <w:rsid w:val="00CE28F3"/>
    <w:rsid w:val="00D06DAC"/>
    <w:rsid w:val="00D262E6"/>
    <w:rsid w:val="00D2694A"/>
    <w:rsid w:val="00E20B40"/>
    <w:rsid w:val="00E323A4"/>
    <w:rsid w:val="00E82C9D"/>
    <w:rsid w:val="00EA72FF"/>
    <w:rsid w:val="00F1382A"/>
    <w:rsid w:val="00F23ABE"/>
    <w:rsid w:val="00F23B57"/>
    <w:rsid w:val="00F260FD"/>
    <w:rsid w:val="00F40F18"/>
    <w:rsid w:val="00F510BB"/>
    <w:rsid w:val="00FA22DB"/>
    <w:rsid w:val="00FA379F"/>
    <w:rsid w:val="00FE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0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74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97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8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773</Words>
  <Characters>4412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ТЕХНИЧЕСКОЕ ЗАДАНИЕ</dc:title>
  <dc:subject/>
  <dc:creator>Першикова</dc:creator>
  <cp:keywords/>
  <dc:description/>
  <cp:lastModifiedBy>OGFS</cp:lastModifiedBy>
  <cp:revision>14</cp:revision>
  <cp:lastPrinted>2022-03-05T12:22:00Z</cp:lastPrinted>
  <dcterms:created xsi:type="dcterms:W3CDTF">2022-03-10T09:56:00Z</dcterms:created>
  <dcterms:modified xsi:type="dcterms:W3CDTF">2025-03-28T10:40:00Z</dcterms:modified>
</cp:coreProperties>
</file>