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F5ADD" w14:textId="77777777" w:rsidR="00AE4A2B" w:rsidRPr="00D11765" w:rsidRDefault="00AE4A2B" w:rsidP="00AE4A2B">
      <w:pPr>
        <w:pStyle w:val="20"/>
        <w:rPr>
          <w:b/>
          <w:sz w:val="20"/>
        </w:rPr>
      </w:pPr>
      <w:r w:rsidRPr="00D11765">
        <w:rPr>
          <w:b/>
          <w:sz w:val="20"/>
        </w:rPr>
        <w:t>ТЕХНИЧЕСКОЕ ЗАДАНИЕ</w:t>
      </w:r>
    </w:p>
    <w:p w14:paraId="5B9D92D2" w14:textId="77777777" w:rsidR="00AE4A2B" w:rsidRPr="00D11765" w:rsidRDefault="00AE4A2B" w:rsidP="00AE4A2B">
      <w:pPr>
        <w:jc w:val="center"/>
        <w:rPr>
          <w:b/>
        </w:rPr>
      </w:pPr>
      <w:r w:rsidRPr="00D11765">
        <w:rPr>
          <w:b/>
        </w:rPr>
        <w:t>Услуги по предоставлению телевидения и аренды модема</w:t>
      </w:r>
    </w:p>
    <w:p w14:paraId="47166784" w14:textId="77777777" w:rsidR="00AE4A2B" w:rsidRPr="00D11765" w:rsidRDefault="00AE4A2B" w:rsidP="00AE4A2B">
      <w:pPr>
        <w:jc w:val="center"/>
        <w:rPr>
          <w:i/>
        </w:rPr>
      </w:pPr>
    </w:p>
    <w:p w14:paraId="418E1C01" w14:textId="77777777" w:rsidR="00AE4A2B" w:rsidRPr="00D11765" w:rsidRDefault="00AE4A2B" w:rsidP="00AE4A2B">
      <w:pPr>
        <w:widowControl w:val="0"/>
        <w:autoSpaceDE w:val="0"/>
        <w:autoSpaceDN w:val="0"/>
        <w:adjustRightInd w:val="0"/>
        <w:jc w:val="both"/>
      </w:pPr>
      <w:r w:rsidRPr="00D11765">
        <w:rPr>
          <w:b/>
        </w:rPr>
        <w:t>Заказчик:</w:t>
      </w:r>
      <w:r w:rsidRPr="00D11765">
        <w:t xml:space="preserve"> Управление Федеральной службы по надзору в сфере защиты прав потребителей и благополучия человека по Брянской области (далее – Управление).</w:t>
      </w:r>
    </w:p>
    <w:p w14:paraId="03D51F2B" w14:textId="77777777" w:rsidR="00AE4A2B" w:rsidRPr="00D11765" w:rsidRDefault="00AE4A2B" w:rsidP="00AE4A2B">
      <w:pPr>
        <w:autoSpaceDE w:val="0"/>
        <w:autoSpaceDN w:val="0"/>
        <w:adjustRightInd w:val="0"/>
        <w:jc w:val="both"/>
      </w:pPr>
      <w:r w:rsidRPr="00D11765">
        <w:rPr>
          <w:b/>
        </w:rPr>
        <w:t>Место нахождения, почтовый адрес:</w:t>
      </w:r>
      <w:r w:rsidRPr="00D11765">
        <w:t xml:space="preserve"> 241050, Российская Федерация, г. Брянск, 2-й Советский переулок, д. 5А </w:t>
      </w:r>
    </w:p>
    <w:p w14:paraId="22196F11" w14:textId="77777777" w:rsidR="00AE4A2B" w:rsidRPr="00D11765" w:rsidRDefault="00AE4A2B" w:rsidP="00AE4A2B">
      <w:pPr>
        <w:rPr>
          <w:b/>
        </w:rPr>
      </w:pPr>
      <w:r w:rsidRPr="00D11765">
        <w:rPr>
          <w:b/>
        </w:rPr>
        <w:t>Предмет договора: Услуги по предоставлению телевидения и аренды модема (не относится к сфере ИКТ)</w:t>
      </w:r>
    </w:p>
    <w:p w14:paraId="44C6ACBA" w14:textId="77777777" w:rsidR="00AE4A2B" w:rsidRPr="00D11765" w:rsidRDefault="00AE4A2B" w:rsidP="00AE4A2B">
      <w:pPr>
        <w:pStyle w:val="21"/>
        <w:widowControl w:val="0"/>
        <w:tabs>
          <w:tab w:val="left" w:pos="284"/>
        </w:tabs>
        <w:ind w:firstLine="0"/>
        <w:jc w:val="both"/>
      </w:pPr>
      <w:r w:rsidRPr="00D11765">
        <w:t>Наименование объекта закупки и номер, согласно ОКПД 2: «Программы телеканалов, кроме телевидения, доступного только по подписке», 60.20.31.000.</w:t>
      </w:r>
    </w:p>
    <w:p w14:paraId="14DD3556" w14:textId="77777777" w:rsidR="00AE4A2B" w:rsidRPr="00D11765" w:rsidRDefault="00AE4A2B" w:rsidP="00AE4A2B">
      <w:pPr>
        <w:pStyle w:val="21"/>
        <w:widowControl w:val="0"/>
        <w:tabs>
          <w:tab w:val="left" w:pos="284"/>
          <w:tab w:val="left" w:pos="360"/>
        </w:tabs>
        <w:ind w:firstLine="0"/>
        <w:jc w:val="both"/>
      </w:pPr>
      <w:r w:rsidRPr="00D11765">
        <w:t xml:space="preserve">Срок оказания услуги: </w:t>
      </w:r>
      <w:r w:rsidRPr="00D11765">
        <w:rPr>
          <w:b/>
        </w:rPr>
        <w:t>с 01.01.2027 г. по 31.12.2027 г.</w:t>
      </w:r>
    </w:p>
    <w:p w14:paraId="0553EEF3" w14:textId="77777777" w:rsidR="00AE4A2B" w:rsidRPr="00D11765" w:rsidRDefault="00AE4A2B" w:rsidP="00AE4A2B">
      <w:pPr>
        <w:jc w:val="both"/>
        <w:rPr>
          <w:b/>
        </w:rPr>
      </w:pPr>
      <w:r w:rsidRPr="00D11765">
        <w:t xml:space="preserve">Источник финансирования - </w:t>
      </w:r>
      <w:r w:rsidRPr="00D11765">
        <w:rPr>
          <w:b/>
        </w:rPr>
        <w:t>Федеральный бюджет 2027 г.</w:t>
      </w:r>
    </w:p>
    <w:p w14:paraId="0002976E" w14:textId="77777777" w:rsidR="00AE4A2B" w:rsidRPr="00D11765" w:rsidRDefault="00AE4A2B" w:rsidP="00AE4A2B">
      <w:pPr>
        <w:jc w:val="both"/>
        <w:rPr>
          <w:bCs/>
        </w:rPr>
      </w:pPr>
      <w:r w:rsidRPr="00D11765">
        <w:rPr>
          <w:b/>
        </w:rPr>
        <w:t>С</w:t>
      </w:r>
      <w:r w:rsidRPr="00D11765">
        <w:rPr>
          <w:b/>
          <w:bCs/>
        </w:rPr>
        <w:t xml:space="preserve">писок необходимых каналов: </w:t>
      </w:r>
      <w:r w:rsidRPr="00D11765">
        <w:rPr>
          <w:bCs/>
        </w:rPr>
        <w:t>федеральные каналы, в том числе:</w:t>
      </w:r>
    </w:p>
    <w:p w14:paraId="7E77FE72" w14:textId="77777777" w:rsidR="00AE4A2B" w:rsidRPr="00D11765" w:rsidRDefault="00AE4A2B" w:rsidP="00AE4A2B">
      <w:pPr>
        <w:widowControl w:val="0"/>
        <w:jc w:val="both"/>
      </w:pPr>
      <w:r w:rsidRPr="00D11765">
        <w:rPr>
          <w:b/>
          <w:bCs/>
        </w:rPr>
        <w:t>ПЕРВЫЙ КАНАЛ</w:t>
      </w:r>
      <w:r w:rsidRPr="00D11765">
        <w:t> - новости, общественно-политические и аналитические передачи.</w:t>
      </w:r>
    </w:p>
    <w:p w14:paraId="5C69510D" w14:textId="77777777" w:rsidR="00AE4A2B" w:rsidRPr="00D11765" w:rsidRDefault="00AE4A2B" w:rsidP="00AE4A2B">
      <w:pPr>
        <w:widowControl w:val="0"/>
        <w:jc w:val="both"/>
      </w:pPr>
      <w:r w:rsidRPr="00D11765">
        <w:rPr>
          <w:b/>
          <w:bCs/>
        </w:rPr>
        <w:t>РОССИЯ 1</w:t>
      </w:r>
      <w:r w:rsidRPr="00D11765">
        <w:t> - в программе национального телеканала «Россия» - информационные программы, телепублицистика, документальные фильмы, трансляции спортивных и общественно-политических событий.</w:t>
      </w:r>
    </w:p>
    <w:p w14:paraId="4F574E3E" w14:textId="77777777" w:rsidR="00AE4A2B" w:rsidRPr="00D11765" w:rsidRDefault="00AE4A2B" w:rsidP="00AE4A2B">
      <w:pPr>
        <w:widowControl w:val="0"/>
        <w:jc w:val="both"/>
      </w:pPr>
      <w:r w:rsidRPr="00D11765">
        <w:rPr>
          <w:b/>
          <w:bCs/>
        </w:rPr>
        <w:t>НТВ</w:t>
      </w:r>
      <w:r w:rsidRPr="00D11765">
        <w:t xml:space="preserve"> - телеканал отличается высоким уровнем новостных программ, высокопрофессиональным освещением событий в стране и в мире. </w:t>
      </w:r>
    </w:p>
    <w:p w14:paraId="6361774A" w14:textId="77777777" w:rsidR="00AE4A2B" w:rsidRPr="00D11765" w:rsidRDefault="00AE4A2B" w:rsidP="00AE4A2B">
      <w:pPr>
        <w:widowControl w:val="0"/>
        <w:jc w:val="both"/>
      </w:pPr>
      <w:r w:rsidRPr="00D11765">
        <w:rPr>
          <w:b/>
          <w:bCs/>
        </w:rPr>
        <w:t>РОССИЯ. К</w:t>
      </w:r>
      <w:r w:rsidRPr="00D11765">
        <w:t> - телеканал посвящен всем аспектам культурной жизни: кино, литература, театр, наука, образование. Программы вобрали в себя лучшие традиции отечественного телевидения.</w:t>
      </w:r>
    </w:p>
    <w:p w14:paraId="2D2A38C3" w14:textId="77777777" w:rsidR="00AE4A2B" w:rsidRPr="00D11765" w:rsidRDefault="00AE4A2B" w:rsidP="00AE4A2B">
      <w:pPr>
        <w:widowControl w:val="0"/>
        <w:jc w:val="both"/>
      </w:pPr>
      <w:r w:rsidRPr="00D11765">
        <w:rPr>
          <w:b/>
          <w:bCs/>
        </w:rPr>
        <w:t>РОССИЯ 24</w:t>
      </w:r>
      <w:r w:rsidRPr="00D11765">
        <w:t> - круглосуточный информационный канал, предоставляющий оперативную информацию из всех регионов России и из-за ее пределов.</w:t>
      </w:r>
    </w:p>
    <w:p w14:paraId="47D05360" w14:textId="77777777" w:rsidR="00AE4A2B" w:rsidRPr="00D11765" w:rsidRDefault="00AE4A2B" w:rsidP="00AE4A2B">
      <w:pPr>
        <w:widowControl w:val="0"/>
        <w:jc w:val="both"/>
      </w:pPr>
      <w:r w:rsidRPr="00D11765">
        <w:rPr>
          <w:b/>
          <w:bCs/>
        </w:rPr>
        <w:t>ОБЩЕСТВЕННОЕ ТЕЛЕВИДЕНИЕ РОССИИ</w:t>
      </w:r>
      <w:r w:rsidRPr="00D11765">
        <w:t> - значительное внимание в эфире ОТР уделяется историческим, научным и культурным ценностям и достижениям России. К созданию информационного контента канала привлечена самая широкая аудитория телезрителей.</w:t>
      </w:r>
    </w:p>
    <w:p w14:paraId="1E1B6F1B" w14:textId="77777777" w:rsidR="00AE4A2B" w:rsidRPr="00D11765" w:rsidRDefault="00AE4A2B" w:rsidP="00AE4A2B">
      <w:pPr>
        <w:widowControl w:val="0"/>
        <w:jc w:val="both"/>
      </w:pPr>
      <w:r w:rsidRPr="00D11765">
        <w:rPr>
          <w:b/>
          <w:bCs/>
        </w:rPr>
        <w:t>ТВ ЦЕНТР</w:t>
      </w:r>
      <w:r w:rsidRPr="00D11765">
        <w:t> - московский канал, рассказывающий о социальной, научной, политической, финансово-экономической и культурной жизни столицы.</w:t>
      </w:r>
    </w:p>
    <w:p w14:paraId="1D82217F" w14:textId="77777777" w:rsidR="00AE4A2B" w:rsidRPr="00D11765" w:rsidRDefault="00AE4A2B" w:rsidP="00AE4A2B">
      <w:pPr>
        <w:widowControl w:val="0"/>
        <w:jc w:val="both"/>
      </w:pPr>
      <w:r w:rsidRPr="00D11765">
        <w:rPr>
          <w:b/>
          <w:bCs/>
        </w:rPr>
        <w:t>МИР</w:t>
      </w:r>
      <w:r w:rsidRPr="00D11765">
        <w:t> — это информационных канал о событиях в Российской Федерации и странах СНГ. Основу сетки вещания составляют новостные и аналитические телепередачи о мире политике, спорта, науки.</w:t>
      </w:r>
    </w:p>
    <w:p w14:paraId="244BD1F1" w14:textId="77777777" w:rsidR="00AE4A2B" w:rsidRPr="00D11765" w:rsidRDefault="00AE4A2B" w:rsidP="00AE4A2B">
      <w:pPr>
        <w:widowControl w:val="0"/>
        <w:jc w:val="both"/>
      </w:pPr>
      <w:r w:rsidRPr="00D11765">
        <w:rPr>
          <w:b/>
          <w:bCs/>
        </w:rPr>
        <w:t>ВМЕСТЕ РФ</w:t>
      </w:r>
      <w:r w:rsidRPr="00D11765">
        <w:t> - в эфире телеканала Совета Федерации "ВМЕСТЕ-РФ" - прямые трансляции заседаний, мнение авторитетных ньюсмейкеров, новости регионов и зарубежных парламентов, обучающие и научно-популярные программы, документальное кино.</w:t>
      </w:r>
    </w:p>
    <w:p w14:paraId="0BC1C500" w14:textId="77777777" w:rsidR="00AE4A2B" w:rsidRPr="00D11765" w:rsidRDefault="00AE4A2B" w:rsidP="00AE4A2B">
      <w:pPr>
        <w:widowControl w:val="0"/>
        <w:ind w:firstLine="567"/>
        <w:jc w:val="both"/>
        <w:rPr>
          <w:rFonts w:eastAsia="Calibri"/>
        </w:rPr>
      </w:pPr>
    </w:p>
    <w:p w14:paraId="23AF3831" w14:textId="77777777" w:rsidR="00AE4A2B" w:rsidRPr="00D11765" w:rsidRDefault="00AE4A2B" w:rsidP="00AE4A2B">
      <w:pPr>
        <w:widowControl w:val="0"/>
        <w:ind w:firstLine="567"/>
        <w:jc w:val="both"/>
        <w:rPr>
          <w:rFonts w:eastAsia="Calibri"/>
        </w:rPr>
      </w:pPr>
    </w:p>
    <w:p w14:paraId="140B6334" w14:textId="77777777" w:rsidR="00AE4A2B" w:rsidRDefault="00AE4A2B" w:rsidP="00AE4A2B">
      <w:pPr>
        <w:widowControl w:val="0"/>
        <w:ind w:firstLine="567"/>
        <w:jc w:val="both"/>
        <w:rPr>
          <w:rFonts w:eastAsia="Calibri"/>
        </w:rPr>
      </w:pPr>
    </w:p>
    <w:tbl>
      <w:tblPr>
        <w:tblW w:w="10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7"/>
        <w:gridCol w:w="1984"/>
        <w:gridCol w:w="2689"/>
        <w:gridCol w:w="2347"/>
      </w:tblGrid>
      <w:tr w:rsidR="00AE4A2B" w:rsidRPr="000E0D89" w14:paraId="01C380BC" w14:textId="77777777">
        <w:trPr>
          <w:trHeight w:val="407"/>
          <w:jc w:val="center"/>
        </w:trPr>
        <w:tc>
          <w:tcPr>
            <w:tcW w:w="10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8C99" w14:textId="77777777" w:rsidR="00AE4A2B" w:rsidRPr="000E0D89" w:rsidRDefault="00AE4A2B">
            <w:pPr>
              <w:ind w:left="-2" w:firstLine="2"/>
              <w:jc w:val="center"/>
              <w:rPr>
                <w:iCs/>
              </w:rPr>
            </w:pPr>
            <w:r w:rsidRPr="000E0D89">
              <w:rPr>
                <w:b/>
                <w:bCs/>
              </w:rPr>
              <w:t>Единовременные платежи:</w:t>
            </w:r>
          </w:p>
        </w:tc>
      </w:tr>
      <w:tr w:rsidR="00AE4A2B" w:rsidRPr="000E0D89" w14:paraId="01AAD5D6" w14:textId="77777777">
        <w:trPr>
          <w:trHeight w:val="413"/>
          <w:jc w:val="center"/>
        </w:trPr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53C9" w14:textId="77777777" w:rsidR="00AE4A2B" w:rsidRPr="00672428" w:rsidRDefault="00AE4A2B">
            <w:pPr>
              <w:ind w:left="-2" w:firstLine="2"/>
              <w:jc w:val="center"/>
              <w:rPr>
                <w:b/>
                <w:bCs/>
              </w:rPr>
            </w:pPr>
            <w:r w:rsidRPr="00672428">
              <w:rPr>
                <w:b/>
                <w:bCs/>
              </w:rPr>
              <w:t>Наименование услуги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154C" w14:textId="77777777" w:rsidR="00AE4A2B" w:rsidRPr="00672428" w:rsidRDefault="00AE4A2B">
            <w:pPr>
              <w:ind w:left="-2" w:firstLine="2"/>
              <w:jc w:val="center"/>
              <w:rPr>
                <w:b/>
                <w:bCs/>
              </w:rPr>
            </w:pPr>
            <w:r w:rsidRPr="00672428">
              <w:rPr>
                <w:b/>
                <w:bCs/>
              </w:rPr>
              <w:t>Размер платежа</w:t>
            </w:r>
          </w:p>
        </w:tc>
      </w:tr>
      <w:tr w:rsidR="00AE4A2B" w:rsidRPr="000E0D89" w14:paraId="1DCE7B89" w14:textId="77777777">
        <w:trPr>
          <w:jc w:val="center"/>
        </w:trPr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2253" w14:textId="77777777" w:rsidR="00AE4A2B" w:rsidRPr="000E0D89" w:rsidRDefault="00AE4A2B">
            <w:pPr>
              <w:ind w:left="-2" w:firstLine="2"/>
              <w:rPr>
                <w:iCs/>
              </w:rPr>
            </w:pPr>
            <w:r w:rsidRPr="000E0D89">
              <w:rPr>
                <w:iCs/>
              </w:rPr>
              <w:t>Предоставление оборудования</w:t>
            </w:r>
            <w:r>
              <w:rPr>
                <w:iCs/>
              </w:rPr>
              <w:t>, модем</w:t>
            </w:r>
            <w:r w:rsidRPr="000E0D89">
              <w:rPr>
                <w:iCs/>
              </w:rPr>
              <w:t xml:space="preserve"> (рассрочка)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8ABD" w14:textId="77777777" w:rsidR="00AE4A2B" w:rsidRPr="00672428" w:rsidRDefault="00AE4A2B">
            <w:pPr>
              <w:ind w:left="-2" w:firstLine="2"/>
              <w:jc w:val="center"/>
              <w:rPr>
                <w:iCs/>
                <w:highlight w:val="yellow"/>
              </w:rPr>
            </w:pPr>
            <w:r w:rsidRPr="00672428">
              <w:rPr>
                <w:iCs/>
                <w:highlight w:val="yellow"/>
              </w:rPr>
              <w:t>указывается в КП</w:t>
            </w:r>
          </w:p>
        </w:tc>
      </w:tr>
      <w:tr w:rsidR="00AE4A2B" w:rsidRPr="000E0D89" w14:paraId="0A310DF7" w14:textId="77777777">
        <w:trPr>
          <w:jc w:val="center"/>
        </w:trPr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E873" w14:textId="77777777" w:rsidR="00AE4A2B" w:rsidRPr="000E0D89" w:rsidRDefault="00AE4A2B">
            <w:pPr>
              <w:ind w:left="-2" w:firstLine="2"/>
              <w:rPr>
                <w:iCs/>
              </w:rPr>
            </w:pPr>
            <w:r w:rsidRPr="000E0D89">
              <w:rPr>
                <w:b/>
                <w:bCs/>
              </w:rPr>
              <w:t>Итого с НДС (2</w:t>
            </w:r>
            <w:r>
              <w:rPr>
                <w:b/>
                <w:bCs/>
              </w:rPr>
              <w:t>2</w:t>
            </w:r>
            <w:r w:rsidRPr="000E0D89">
              <w:rPr>
                <w:b/>
                <w:bCs/>
              </w:rPr>
              <w:t>%)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47AB" w14:textId="77777777" w:rsidR="00AE4A2B" w:rsidRPr="00672428" w:rsidRDefault="00AE4A2B">
            <w:pPr>
              <w:ind w:left="-2" w:firstLine="2"/>
              <w:jc w:val="center"/>
              <w:rPr>
                <w:iCs/>
                <w:highlight w:val="yellow"/>
              </w:rPr>
            </w:pPr>
            <w:r w:rsidRPr="00672428">
              <w:rPr>
                <w:iCs/>
                <w:highlight w:val="yellow"/>
              </w:rPr>
              <w:t>_____ руб./мес.</w:t>
            </w:r>
          </w:p>
        </w:tc>
      </w:tr>
      <w:tr w:rsidR="00AE4A2B" w:rsidRPr="000E0D89" w14:paraId="4A13BFC7" w14:textId="77777777">
        <w:trPr>
          <w:trHeight w:val="385"/>
          <w:jc w:val="center"/>
        </w:trPr>
        <w:tc>
          <w:tcPr>
            <w:tcW w:w="10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81F8" w14:textId="77777777" w:rsidR="00AE4A2B" w:rsidRPr="000E0D89" w:rsidRDefault="00AE4A2B">
            <w:pPr>
              <w:ind w:left="-2" w:firstLine="2"/>
              <w:jc w:val="center"/>
              <w:rPr>
                <w:i/>
                <w:iCs/>
              </w:rPr>
            </w:pPr>
            <w:r w:rsidRPr="000E0D89">
              <w:rPr>
                <w:b/>
                <w:bCs/>
              </w:rPr>
              <w:t>Ежемесячные платежи за предоставление доступа к телеканалам:</w:t>
            </w:r>
          </w:p>
        </w:tc>
      </w:tr>
      <w:tr w:rsidR="00AE4A2B" w:rsidRPr="000E0D89" w14:paraId="22A0FFC7" w14:textId="77777777">
        <w:trPr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0BB8" w14:textId="77777777" w:rsidR="00AE4A2B" w:rsidRPr="00672428" w:rsidRDefault="00AE4A2B">
            <w:pPr>
              <w:ind w:left="-2" w:firstLine="2"/>
              <w:jc w:val="center"/>
              <w:rPr>
                <w:b/>
                <w:bCs/>
                <w:iCs/>
              </w:rPr>
            </w:pPr>
            <w:r w:rsidRPr="00672428">
              <w:rPr>
                <w:b/>
                <w:bCs/>
                <w:i/>
                <w:iCs/>
              </w:rPr>
              <w:t>Наименование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92E0" w14:textId="77777777" w:rsidR="00AE4A2B" w:rsidRPr="00672428" w:rsidRDefault="00AE4A2B">
            <w:pPr>
              <w:ind w:left="-2" w:firstLine="2"/>
              <w:jc w:val="center"/>
              <w:rPr>
                <w:b/>
                <w:bCs/>
                <w:iCs/>
              </w:rPr>
            </w:pPr>
            <w:r w:rsidRPr="00672428">
              <w:rPr>
                <w:b/>
                <w:bCs/>
                <w:iCs/>
              </w:rPr>
              <w:t>Кол-во Пакетов телеканалов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46C1" w14:textId="77777777" w:rsidR="00AE4A2B" w:rsidRPr="00672428" w:rsidRDefault="00AE4A2B">
            <w:pPr>
              <w:ind w:left="-2" w:firstLine="2"/>
              <w:jc w:val="center"/>
              <w:rPr>
                <w:b/>
                <w:bCs/>
                <w:iCs/>
              </w:rPr>
            </w:pPr>
            <w:r w:rsidRPr="00672428">
              <w:rPr>
                <w:b/>
                <w:bCs/>
                <w:iCs/>
              </w:rPr>
              <w:t>Стоимость</w:t>
            </w:r>
          </w:p>
          <w:p w14:paraId="6B4D60D5" w14:textId="77777777" w:rsidR="00AE4A2B" w:rsidRPr="00672428" w:rsidRDefault="00AE4A2B">
            <w:pPr>
              <w:ind w:left="-2" w:firstLine="2"/>
              <w:jc w:val="center"/>
              <w:rPr>
                <w:b/>
                <w:bCs/>
                <w:iCs/>
              </w:rPr>
            </w:pPr>
            <w:r w:rsidRPr="00672428">
              <w:rPr>
                <w:b/>
                <w:bCs/>
                <w:iCs/>
              </w:rPr>
              <w:t>1 Пакета телеканалов/мес.</w:t>
            </w:r>
            <w:r>
              <w:rPr>
                <w:b/>
                <w:bCs/>
                <w:iCs/>
              </w:rPr>
              <w:t xml:space="preserve"> </w:t>
            </w:r>
            <w:r w:rsidRPr="000E0D89">
              <w:rPr>
                <w:b/>
                <w:bCs/>
              </w:rPr>
              <w:t>с НДС (2</w:t>
            </w:r>
            <w:r>
              <w:rPr>
                <w:b/>
                <w:bCs/>
              </w:rPr>
              <w:t>2</w:t>
            </w:r>
            <w:r w:rsidRPr="000E0D89">
              <w:rPr>
                <w:b/>
                <w:bCs/>
              </w:rPr>
              <w:t>%)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BC00" w14:textId="77777777" w:rsidR="00AE4A2B" w:rsidRPr="00672428" w:rsidRDefault="00AE4A2B">
            <w:pPr>
              <w:ind w:left="-2" w:firstLine="2"/>
              <w:jc w:val="center"/>
              <w:rPr>
                <w:b/>
                <w:bCs/>
                <w:iCs/>
              </w:rPr>
            </w:pPr>
            <w:r w:rsidRPr="00672428">
              <w:rPr>
                <w:b/>
                <w:bCs/>
                <w:iCs/>
              </w:rPr>
              <w:t>Размер платежа</w:t>
            </w:r>
            <w:r w:rsidRPr="000E0D89">
              <w:rPr>
                <w:b/>
                <w:bCs/>
              </w:rPr>
              <w:t xml:space="preserve"> с НДС (2</w:t>
            </w:r>
            <w:r>
              <w:rPr>
                <w:b/>
                <w:bCs/>
              </w:rPr>
              <w:t>2</w:t>
            </w:r>
            <w:r w:rsidRPr="000E0D89">
              <w:rPr>
                <w:b/>
                <w:bCs/>
              </w:rPr>
              <w:t>%)</w:t>
            </w:r>
          </w:p>
        </w:tc>
      </w:tr>
      <w:tr w:rsidR="00AE4A2B" w:rsidRPr="000E0D89" w14:paraId="3BD41BC7" w14:textId="77777777">
        <w:trPr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3C7A" w14:textId="77777777" w:rsidR="00AE4A2B" w:rsidRPr="00672428" w:rsidRDefault="00AE4A2B">
            <w:pPr>
              <w:ind w:left="-2" w:firstLine="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Pr="00672428">
              <w:rPr>
                <w:iCs/>
                <w:highlight w:val="yellow"/>
              </w:rPr>
              <w:t>указывается в КП</w:t>
            </w:r>
            <w:r w:rsidRPr="00672428">
              <w:rPr>
                <w:i/>
                <w:iCs/>
              </w:rPr>
              <w:t xml:space="preserve"> Тарифный план: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DD3A" w14:textId="77777777" w:rsidR="00AE4A2B" w:rsidRPr="000E0D89" w:rsidRDefault="00AE4A2B">
            <w:pPr>
              <w:ind w:left="-2" w:firstLine="2"/>
              <w:jc w:val="center"/>
              <w:rPr>
                <w:iCs/>
              </w:rPr>
            </w:pPr>
            <w:r w:rsidRPr="00672428">
              <w:rPr>
                <w:iCs/>
                <w:highlight w:val="yellow"/>
              </w:rPr>
              <w:t>указывается в КП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C9CC" w14:textId="77777777" w:rsidR="00AE4A2B" w:rsidRPr="000E0D89" w:rsidRDefault="00AE4A2B">
            <w:pPr>
              <w:ind w:left="-2" w:firstLine="2"/>
              <w:jc w:val="center"/>
              <w:rPr>
                <w:iCs/>
              </w:rPr>
            </w:pPr>
            <w:r w:rsidRPr="00672428">
              <w:rPr>
                <w:iCs/>
                <w:highlight w:val="yellow"/>
              </w:rPr>
              <w:t>указывается в КП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54C6" w14:textId="77777777" w:rsidR="00AE4A2B" w:rsidRDefault="00AE4A2B">
            <w:pPr>
              <w:ind w:left="-2" w:firstLine="2"/>
              <w:jc w:val="center"/>
              <w:rPr>
                <w:iCs/>
              </w:rPr>
            </w:pPr>
            <w:r w:rsidRPr="00672428">
              <w:rPr>
                <w:iCs/>
                <w:highlight w:val="yellow"/>
              </w:rPr>
              <w:t>указывается в КП</w:t>
            </w:r>
          </w:p>
          <w:p w14:paraId="688B1C93" w14:textId="77777777" w:rsidR="00AE4A2B" w:rsidRPr="000E0D89" w:rsidRDefault="00AE4A2B">
            <w:pPr>
              <w:ind w:left="-2" w:firstLine="2"/>
              <w:jc w:val="center"/>
              <w:rPr>
                <w:iCs/>
              </w:rPr>
            </w:pPr>
            <w:r w:rsidRPr="00672428">
              <w:rPr>
                <w:iCs/>
                <w:highlight w:val="yellow"/>
              </w:rPr>
              <w:t>_____ руб./мес.</w:t>
            </w:r>
          </w:p>
        </w:tc>
      </w:tr>
      <w:tr w:rsidR="00AE4A2B" w:rsidRPr="000E0D89" w14:paraId="7D98B525" w14:textId="77777777">
        <w:trPr>
          <w:jc w:val="center"/>
        </w:trPr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3A7C1B" w14:textId="77777777" w:rsidR="00AE4A2B" w:rsidRPr="000E0D89" w:rsidRDefault="00AE4A2B">
            <w:pPr>
              <w:ind w:left="-2" w:firstLine="2"/>
              <w:jc w:val="center"/>
              <w:rPr>
                <w:b/>
                <w:bCs/>
              </w:rPr>
            </w:pPr>
            <w:r w:rsidRPr="000E0D89">
              <w:rPr>
                <w:b/>
                <w:bCs/>
              </w:rPr>
              <w:t xml:space="preserve">Итого ежемесячная плата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B7F759" w14:textId="77777777" w:rsidR="00AE4A2B" w:rsidRPr="000E0D89" w:rsidRDefault="00AE4A2B">
            <w:pPr>
              <w:ind w:left="-2" w:firstLine="2"/>
              <w:jc w:val="center"/>
              <w:rPr>
                <w:b/>
                <w:bCs/>
              </w:rPr>
            </w:pPr>
          </w:p>
        </w:tc>
      </w:tr>
      <w:tr w:rsidR="00AE4A2B" w:rsidRPr="000E0D89" w14:paraId="5D3D3122" w14:textId="77777777">
        <w:trPr>
          <w:jc w:val="center"/>
        </w:trPr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6A45E6" w14:textId="77777777" w:rsidR="00AE4A2B" w:rsidRPr="000E0D89" w:rsidRDefault="00AE4A2B">
            <w:pPr>
              <w:ind w:left="-2" w:firstLine="2"/>
              <w:jc w:val="center"/>
              <w:rPr>
                <w:b/>
                <w:bCs/>
              </w:rPr>
            </w:pPr>
            <w:r w:rsidRPr="000E0D89">
              <w:rPr>
                <w:b/>
                <w:bCs/>
              </w:rPr>
              <w:t>Итого за 12 месяцев (вкл. НДС</w:t>
            </w:r>
            <w:r>
              <w:rPr>
                <w:b/>
                <w:bCs/>
              </w:rPr>
              <w:t xml:space="preserve"> 22%</w:t>
            </w:r>
            <w:r w:rsidRPr="000E0D89">
              <w:rPr>
                <w:b/>
                <w:bCs/>
              </w:rPr>
              <w:t>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87355" w14:textId="77777777" w:rsidR="00AE4A2B" w:rsidRPr="000E0D89" w:rsidRDefault="00AE4A2B">
            <w:pPr>
              <w:ind w:left="-2" w:firstLine="2"/>
              <w:jc w:val="center"/>
              <w:rPr>
                <w:b/>
                <w:bCs/>
              </w:rPr>
            </w:pPr>
          </w:p>
        </w:tc>
      </w:tr>
    </w:tbl>
    <w:p w14:paraId="0F92DA78" w14:textId="77777777" w:rsidR="00AE4A2B" w:rsidRPr="008C06B8" w:rsidRDefault="00AE4A2B" w:rsidP="00AE4A2B">
      <w:pPr>
        <w:widowControl w:val="0"/>
        <w:ind w:firstLine="567"/>
        <w:jc w:val="both"/>
        <w:rPr>
          <w:rFonts w:eastAsia="Calibri"/>
        </w:rPr>
      </w:pPr>
    </w:p>
    <w:p w14:paraId="0FD3DD67" w14:textId="77777777" w:rsidR="008D1C6B" w:rsidRDefault="008D1C6B" w:rsidP="00AE4A2B"/>
    <w:p w14:paraId="4DE1678C" w14:textId="77777777" w:rsidR="00AE4A2B" w:rsidRDefault="00AE4A2B" w:rsidP="00AE4A2B"/>
    <w:p w14:paraId="5B4E495D" w14:textId="77777777" w:rsidR="00AE4A2B" w:rsidRDefault="00AE4A2B" w:rsidP="00AE4A2B">
      <w:pPr>
        <w:jc w:val="center"/>
        <w:rPr>
          <w:b/>
          <w:sz w:val="22"/>
          <w:szCs w:val="22"/>
        </w:rPr>
      </w:pPr>
      <w:r w:rsidRPr="00582BD8">
        <w:rPr>
          <w:b/>
          <w:color w:val="000000"/>
        </w:rPr>
        <w:t xml:space="preserve">Заместитель начальника отдела организации надзора                                                      Н.О. </w:t>
      </w:r>
      <w:proofErr w:type="spellStart"/>
      <w:r w:rsidRPr="00582BD8">
        <w:rPr>
          <w:b/>
          <w:color w:val="000000"/>
        </w:rPr>
        <w:t>Улезько</w:t>
      </w:r>
      <w:proofErr w:type="spellEnd"/>
    </w:p>
    <w:p w14:paraId="65615704" w14:textId="77777777" w:rsidR="00AE4A2B" w:rsidRPr="00AE4A2B" w:rsidRDefault="00AE4A2B" w:rsidP="00AE4A2B"/>
    <w:sectPr w:rsidR="00AE4A2B" w:rsidRPr="00AE4A2B" w:rsidSect="00E11A72">
      <w:headerReference w:type="default" r:id="rId8"/>
      <w:pgSz w:w="11907" w:h="16840" w:code="9"/>
      <w:pgMar w:top="709" w:right="567" w:bottom="426" w:left="1134" w:header="680" w:footer="102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6886" w14:textId="77777777" w:rsidR="00A27A97" w:rsidRDefault="00A27A97">
      <w:r>
        <w:separator/>
      </w:r>
    </w:p>
  </w:endnote>
  <w:endnote w:type="continuationSeparator" w:id="0">
    <w:p w14:paraId="64FE9FFC" w14:textId="77777777" w:rsidR="00A27A97" w:rsidRDefault="00A2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8006" w14:textId="77777777" w:rsidR="00A27A97" w:rsidRDefault="00A27A97">
      <w:r>
        <w:separator/>
      </w:r>
    </w:p>
  </w:footnote>
  <w:footnote w:type="continuationSeparator" w:id="0">
    <w:p w14:paraId="4F72A2D1" w14:textId="77777777" w:rsidR="00A27A97" w:rsidRDefault="00A2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1AB5B" w14:textId="77777777" w:rsidR="00A2085F" w:rsidRDefault="00A2085F" w:rsidP="00F00A1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5364">
      <w:rPr>
        <w:noProof/>
      </w:rPr>
      <w:t>2</w:t>
    </w:r>
    <w:r>
      <w:fldChar w:fldCharType="end"/>
    </w:r>
  </w:p>
  <w:p w14:paraId="5D477B61" w14:textId="77777777" w:rsidR="00A2085F" w:rsidRDefault="00A2085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806"/>
    <w:multiLevelType w:val="hybridMultilevel"/>
    <w:tmpl w:val="C3727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B3128"/>
    <w:multiLevelType w:val="multilevel"/>
    <w:tmpl w:val="58D09C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0DC16059"/>
    <w:multiLevelType w:val="hybridMultilevel"/>
    <w:tmpl w:val="294A4296"/>
    <w:lvl w:ilvl="0" w:tplc="34483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1E5321"/>
    <w:multiLevelType w:val="multilevel"/>
    <w:tmpl w:val="70CA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C67CE"/>
    <w:multiLevelType w:val="hybridMultilevel"/>
    <w:tmpl w:val="477A8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80EA6"/>
    <w:multiLevelType w:val="multilevel"/>
    <w:tmpl w:val="574C5B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5579C9"/>
    <w:multiLevelType w:val="hybridMultilevel"/>
    <w:tmpl w:val="B20A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564EF"/>
    <w:multiLevelType w:val="hybridMultilevel"/>
    <w:tmpl w:val="DD685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FA3678"/>
    <w:multiLevelType w:val="multilevel"/>
    <w:tmpl w:val="3A82E3EA"/>
    <w:lvl w:ilvl="0">
      <w:start w:val="1"/>
      <w:numFmt w:val="decimal"/>
      <w:lvlText w:val="%1."/>
      <w:lvlJc w:val="left"/>
      <w:pPr>
        <w:tabs>
          <w:tab w:val="num" w:pos="3701"/>
        </w:tabs>
        <w:ind w:left="3701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8"/>
        </w:tabs>
        <w:ind w:left="1858" w:hanging="129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191A2250"/>
    <w:multiLevelType w:val="hybridMultilevel"/>
    <w:tmpl w:val="3F8E7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2C9A"/>
    <w:multiLevelType w:val="multilevel"/>
    <w:tmpl w:val="A3544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1C076D7E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2F2BA4"/>
    <w:multiLevelType w:val="hybridMultilevel"/>
    <w:tmpl w:val="71B00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664A2E"/>
    <w:multiLevelType w:val="hybridMultilevel"/>
    <w:tmpl w:val="CD9EA1DA"/>
    <w:lvl w:ilvl="0" w:tplc="B82CF52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22665EE4"/>
    <w:multiLevelType w:val="hybridMultilevel"/>
    <w:tmpl w:val="BF7EF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3139B"/>
    <w:multiLevelType w:val="multilevel"/>
    <w:tmpl w:val="A9A2492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F36690"/>
    <w:multiLevelType w:val="multilevel"/>
    <w:tmpl w:val="CC825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347E7581"/>
    <w:multiLevelType w:val="multilevel"/>
    <w:tmpl w:val="6C9E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77D66A8"/>
    <w:multiLevelType w:val="multilevel"/>
    <w:tmpl w:val="A9A2492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165AE5"/>
    <w:multiLevelType w:val="singleLevel"/>
    <w:tmpl w:val="7B62DF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0" w15:restartNumberingAfterBreak="0">
    <w:nsid w:val="39B34555"/>
    <w:multiLevelType w:val="multilevel"/>
    <w:tmpl w:val="FE187D84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416306A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4E53693"/>
    <w:multiLevelType w:val="multilevel"/>
    <w:tmpl w:val="D2906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8D5050"/>
    <w:multiLevelType w:val="hybridMultilevel"/>
    <w:tmpl w:val="1FCE6B4A"/>
    <w:lvl w:ilvl="0" w:tplc="8C0E9F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94746A"/>
    <w:multiLevelType w:val="hybridMultilevel"/>
    <w:tmpl w:val="3F8E7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12558"/>
    <w:multiLevelType w:val="hybridMultilevel"/>
    <w:tmpl w:val="9ADEE0AC"/>
    <w:lvl w:ilvl="0" w:tplc="9F7AA79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866122"/>
    <w:multiLevelType w:val="hybridMultilevel"/>
    <w:tmpl w:val="F662C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125700"/>
    <w:multiLevelType w:val="multilevel"/>
    <w:tmpl w:val="DD0A4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08063EB"/>
    <w:multiLevelType w:val="hybridMultilevel"/>
    <w:tmpl w:val="E1064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9D54DF"/>
    <w:multiLevelType w:val="multilevel"/>
    <w:tmpl w:val="86ECA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53A2DA2"/>
    <w:multiLevelType w:val="hybridMultilevel"/>
    <w:tmpl w:val="3F8E79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5483EEB"/>
    <w:multiLevelType w:val="multilevel"/>
    <w:tmpl w:val="FFC4A2E0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E255955"/>
    <w:multiLevelType w:val="multilevel"/>
    <w:tmpl w:val="BB0C2D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 CYR" w:eastAsia="Times New Roman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6FB669E3"/>
    <w:multiLevelType w:val="hybridMultilevel"/>
    <w:tmpl w:val="E6AE5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146E5"/>
    <w:multiLevelType w:val="multilevel"/>
    <w:tmpl w:val="DBD6564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55344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8EE0E63"/>
    <w:multiLevelType w:val="multilevel"/>
    <w:tmpl w:val="5936FA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97568F"/>
    <w:multiLevelType w:val="multilevel"/>
    <w:tmpl w:val="C96E2CA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9407077">
    <w:abstractNumId w:val="10"/>
  </w:num>
  <w:num w:numId="2" w16cid:durableId="478692685">
    <w:abstractNumId w:val="35"/>
  </w:num>
  <w:num w:numId="3" w16cid:durableId="1500805450">
    <w:abstractNumId w:val="19"/>
  </w:num>
  <w:num w:numId="4" w16cid:durableId="1587108260">
    <w:abstractNumId w:val="20"/>
  </w:num>
  <w:num w:numId="5" w16cid:durableId="942614019">
    <w:abstractNumId w:val="31"/>
  </w:num>
  <w:num w:numId="6" w16cid:durableId="2126463080">
    <w:abstractNumId w:val="16"/>
  </w:num>
  <w:num w:numId="7" w16cid:durableId="78448694">
    <w:abstractNumId w:val="17"/>
  </w:num>
  <w:num w:numId="8" w16cid:durableId="1092628625">
    <w:abstractNumId w:val="29"/>
  </w:num>
  <w:num w:numId="9" w16cid:durableId="1761367822">
    <w:abstractNumId w:val="27"/>
  </w:num>
  <w:num w:numId="10" w16cid:durableId="2034845768">
    <w:abstractNumId w:val="13"/>
  </w:num>
  <w:num w:numId="11" w16cid:durableId="959722821">
    <w:abstractNumId w:val="12"/>
  </w:num>
  <w:num w:numId="12" w16cid:durableId="1207063516">
    <w:abstractNumId w:val="28"/>
  </w:num>
  <w:num w:numId="13" w16cid:durableId="1919167867">
    <w:abstractNumId w:val="2"/>
  </w:num>
  <w:num w:numId="14" w16cid:durableId="2028631074">
    <w:abstractNumId w:val="9"/>
  </w:num>
  <w:num w:numId="15" w16cid:durableId="122383679">
    <w:abstractNumId w:val="24"/>
  </w:num>
  <w:num w:numId="16" w16cid:durableId="1239362387">
    <w:abstractNumId w:val="30"/>
  </w:num>
  <w:num w:numId="17" w16cid:durableId="10305724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0437012">
    <w:abstractNumId w:val="32"/>
  </w:num>
  <w:num w:numId="19" w16cid:durableId="19486140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55623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1272585">
    <w:abstractNumId w:val="36"/>
  </w:num>
  <w:num w:numId="22" w16cid:durableId="379209601">
    <w:abstractNumId w:val="15"/>
  </w:num>
  <w:num w:numId="23" w16cid:durableId="1899701129">
    <w:abstractNumId w:val="18"/>
  </w:num>
  <w:num w:numId="24" w16cid:durableId="1845363319">
    <w:abstractNumId w:val="5"/>
  </w:num>
  <w:num w:numId="25" w16cid:durableId="1209563407">
    <w:abstractNumId w:val="22"/>
  </w:num>
  <w:num w:numId="26" w16cid:durableId="1976524361">
    <w:abstractNumId w:val="34"/>
    <w:lvlOverride w:ilvl="0">
      <w:startOverride w:val="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14474350">
    <w:abstractNumId w:val="3"/>
  </w:num>
  <w:num w:numId="28" w16cid:durableId="1793474844">
    <w:abstractNumId w:val="37"/>
  </w:num>
  <w:num w:numId="29" w16cid:durableId="2121872726">
    <w:abstractNumId w:val="8"/>
  </w:num>
  <w:num w:numId="30" w16cid:durableId="1569458985">
    <w:abstractNumId w:val="11"/>
  </w:num>
  <w:num w:numId="31" w16cid:durableId="1241524673">
    <w:abstractNumId w:val="7"/>
  </w:num>
  <w:num w:numId="32" w16cid:durableId="494034704">
    <w:abstractNumId w:val="21"/>
  </w:num>
  <w:num w:numId="33" w16cid:durableId="556673875">
    <w:abstractNumId w:val="14"/>
  </w:num>
  <w:num w:numId="34" w16cid:durableId="1141191621">
    <w:abstractNumId w:val="6"/>
  </w:num>
  <w:num w:numId="35" w16cid:durableId="1533105922">
    <w:abstractNumId w:val="33"/>
  </w:num>
  <w:num w:numId="36" w16cid:durableId="749235806">
    <w:abstractNumId w:val="23"/>
  </w:num>
  <w:num w:numId="37" w16cid:durableId="1503620314">
    <w:abstractNumId w:val="4"/>
  </w:num>
  <w:num w:numId="38" w16cid:durableId="91875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D1"/>
    <w:rsid w:val="000015C3"/>
    <w:rsid w:val="000069C1"/>
    <w:rsid w:val="000118A4"/>
    <w:rsid w:val="000120D4"/>
    <w:rsid w:val="00014F03"/>
    <w:rsid w:val="00017B8D"/>
    <w:rsid w:val="00022112"/>
    <w:rsid w:val="000225B3"/>
    <w:rsid w:val="0002386D"/>
    <w:rsid w:val="0002514D"/>
    <w:rsid w:val="00027B03"/>
    <w:rsid w:val="000304E9"/>
    <w:rsid w:val="0003112E"/>
    <w:rsid w:val="0003247C"/>
    <w:rsid w:val="00033DB0"/>
    <w:rsid w:val="000416ED"/>
    <w:rsid w:val="00056556"/>
    <w:rsid w:val="000665A3"/>
    <w:rsid w:val="000712E8"/>
    <w:rsid w:val="00076E72"/>
    <w:rsid w:val="000823E9"/>
    <w:rsid w:val="00082906"/>
    <w:rsid w:val="00090D32"/>
    <w:rsid w:val="00091B50"/>
    <w:rsid w:val="000921CD"/>
    <w:rsid w:val="00094580"/>
    <w:rsid w:val="00094657"/>
    <w:rsid w:val="00095692"/>
    <w:rsid w:val="000A092D"/>
    <w:rsid w:val="000A4717"/>
    <w:rsid w:val="000A4B11"/>
    <w:rsid w:val="000B2999"/>
    <w:rsid w:val="000B496C"/>
    <w:rsid w:val="000B4AD7"/>
    <w:rsid w:val="000B5364"/>
    <w:rsid w:val="000C0263"/>
    <w:rsid w:val="000C1867"/>
    <w:rsid w:val="000D4559"/>
    <w:rsid w:val="000E1541"/>
    <w:rsid w:val="000E460C"/>
    <w:rsid w:val="000E5AB0"/>
    <w:rsid w:val="00100F54"/>
    <w:rsid w:val="00101A28"/>
    <w:rsid w:val="00103311"/>
    <w:rsid w:val="00104165"/>
    <w:rsid w:val="001042C1"/>
    <w:rsid w:val="00106DB7"/>
    <w:rsid w:val="00110C27"/>
    <w:rsid w:val="00115294"/>
    <w:rsid w:val="0014025E"/>
    <w:rsid w:val="00141A3F"/>
    <w:rsid w:val="00145C52"/>
    <w:rsid w:val="001469B6"/>
    <w:rsid w:val="00153304"/>
    <w:rsid w:val="00155494"/>
    <w:rsid w:val="00166B6D"/>
    <w:rsid w:val="001675A9"/>
    <w:rsid w:val="001804C0"/>
    <w:rsid w:val="00183D9A"/>
    <w:rsid w:val="00190EB7"/>
    <w:rsid w:val="00193A2E"/>
    <w:rsid w:val="001A15E4"/>
    <w:rsid w:val="001A25BC"/>
    <w:rsid w:val="001A4160"/>
    <w:rsid w:val="001B21EC"/>
    <w:rsid w:val="001B3BDA"/>
    <w:rsid w:val="001B524D"/>
    <w:rsid w:val="001B61CF"/>
    <w:rsid w:val="001C030F"/>
    <w:rsid w:val="001C1043"/>
    <w:rsid w:val="001C1C92"/>
    <w:rsid w:val="001D09C2"/>
    <w:rsid w:val="001D19A3"/>
    <w:rsid w:val="001D1E8A"/>
    <w:rsid w:val="001D58E0"/>
    <w:rsid w:val="001D732C"/>
    <w:rsid w:val="001D77D0"/>
    <w:rsid w:val="001F2938"/>
    <w:rsid w:val="002054B1"/>
    <w:rsid w:val="0020687A"/>
    <w:rsid w:val="00207616"/>
    <w:rsid w:val="00207AC4"/>
    <w:rsid w:val="00220994"/>
    <w:rsid w:val="00223655"/>
    <w:rsid w:val="002244F7"/>
    <w:rsid w:val="00224FB7"/>
    <w:rsid w:val="00226042"/>
    <w:rsid w:val="002339FC"/>
    <w:rsid w:val="00236CC0"/>
    <w:rsid w:val="00247026"/>
    <w:rsid w:val="002579D6"/>
    <w:rsid w:val="0026792D"/>
    <w:rsid w:val="00267B76"/>
    <w:rsid w:val="002707B1"/>
    <w:rsid w:val="00270C9F"/>
    <w:rsid w:val="00272C03"/>
    <w:rsid w:val="002813FD"/>
    <w:rsid w:val="002825F7"/>
    <w:rsid w:val="00290E4C"/>
    <w:rsid w:val="0029140A"/>
    <w:rsid w:val="00296DC6"/>
    <w:rsid w:val="002A3466"/>
    <w:rsid w:val="002A7330"/>
    <w:rsid w:val="002B0D9E"/>
    <w:rsid w:val="002B25F8"/>
    <w:rsid w:val="002B44C8"/>
    <w:rsid w:val="002B7654"/>
    <w:rsid w:val="002C1E37"/>
    <w:rsid w:val="002C4206"/>
    <w:rsid w:val="002C6709"/>
    <w:rsid w:val="002C6C02"/>
    <w:rsid w:val="002D0EFF"/>
    <w:rsid w:val="002D444B"/>
    <w:rsid w:val="002D4C78"/>
    <w:rsid w:val="002E764C"/>
    <w:rsid w:val="002F0EA6"/>
    <w:rsid w:val="002F3E53"/>
    <w:rsid w:val="00301C68"/>
    <w:rsid w:val="003025B8"/>
    <w:rsid w:val="0031004A"/>
    <w:rsid w:val="003240BD"/>
    <w:rsid w:val="0033036B"/>
    <w:rsid w:val="0033429B"/>
    <w:rsid w:val="00336C13"/>
    <w:rsid w:val="00340C85"/>
    <w:rsid w:val="00362302"/>
    <w:rsid w:val="00362BB3"/>
    <w:rsid w:val="00363F85"/>
    <w:rsid w:val="00370668"/>
    <w:rsid w:val="00380C56"/>
    <w:rsid w:val="0038198E"/>
    <w:rsid w:val="00382A63"/>
    <w:rsid w:val="00384180"/>
    <w:rsid w:val="00386AED"/>
    <w:rsid w:val="003A0224"/>
    <w:rsid w:val="003A0F77"/>
    <w:rsid w:val="003A2E89"/>
    <w:rsid w:val="003B2ABA"/>
    <w:rsid w:val="003B4F5A"/>
    <w:rsid w:val="003C040A"/>
    <w:rsid w:val="003C0E47"/>
    <w:rsid w:val="003C3B81"/>
    <w:rsid w:val="003D142B"/>
    <w:rsid w:val="003D2140"/>
    <w:rsid w:val="003D4DCA"/>
    <w:rsid w:val="003D798F"/>
    <w:rsid w:val="003E1287"/>
    <w:rsid w:val="003E14E9"/>
    <w:rsid w:val="003E7AF1"/>
    <w:rsid w:val="004056CC"/>
    <w:rsid w:val="00414DAF"/>
    <w:rsid w:val="00415ECB"/>
    <w:rsid w:val="004174F7"/>
    <w:rsid w:val="00432DEF"/>
    <w:rsid w:val="00433726"/>
    <w:rsid w:val="0043452D"/>
    <w:rsid w:val="00440E40"/>
    <w:rsid w:val="00446081"/>
    <w:rsid w:val="004500CF"/>
    <w:rsid w:val="00451608"/>
    <w:rsid w:val="00453047"/>
    <w:rsid w:val="00454397"/>
    <w:rsid w:val="00455CBF"/>
    <w:rsid w:val="00464DF0"/>
    <w:rsid w:val="004658B3"/>
    <w:rsid w:val="00475541"/>
    <w:rsid w:val="00476260"/>
    <w:rsid w:val="0047757C"/>
    <w:rsid w:val="004846B2"/>
    <w:rsid w:val="00484CEA"/>
    <w:rsid w:val="00494914"/>
    <w:rsid w:val="00495756"/>
    <w:rsid w:val="004A1363"/>
    <w:rsid w:val="004A1725"/>
    <w:rsid w:val="004A25F6"/>
    <w:rsid w:val="004A65C7"/>
    <w:rsid w:val="004A67F2"/>
    <w:rsid w:val="004A73A0"/>
    <w:rsid w:val="004B1341"/>
    <w:rsid w:val="004B2201"/>
    <w:rsid w:val="004B3C85"/>
    <w:rsid w:val="004B78E8"/>
    <w:rsid w:val="004C2819"/>
    <w:rsid w:val="004C5568"/>
    <w:rsid w:val="004C6E31"/>
    <w:rsid w:val="004D218B"/>
    <w:rsid w:val="004E1E10"/>
    <w:rsid w:val="004F37AC"/>
    <w:rsid w:val="004F3C80"/>
    <w:rsid w:val="004F7B10"/>
    <w:rsid w:val="00502086"/>
    <w:rsid w:val="00503E7B"/>
    <w:rsid w:val="00510623"/>
    <w:rsid w:val="00510C49"/>
    <w:rsid w:val="00514FC7"/>
    <w:rsid w:val="00515D99"/>
    <w:rsid w:val="00523EFF"/>
    <w:rsid w:val="0054142B"/>
    <w:rsid w:val="00541CA7"/>
    <w:rsid w:val="00543BE4"/>
    <w:rsid w:val="00545535"/>
    <w:rsid w:val="005462EC"/>
    <w:rsid w:val="005525D6"/>
    <w:rsid w:val="00555B92"/>
    <w:rsid w:val="00557CAE"/>
    <w:rsid w:val="00563311"/>
    <w:rsid w:val="00564570"/>
    <w:rsid w:val="00577169"/>
    <w:rsid w:val="005775D0"/>
    <w:rsid w:val="005800D3"/>
    <w:rsid w:val="005839FE"/>
    <w:rsid w:val="005845AC"/>
    <w:rsid w:val="00584F35"/>
    <w:rsid w:val="00590B76"/>
    <w:rsid w:val="00596DE4"/>
    <w:rsid w:val="00597D49"/>
    <w:rsid w:val="005A16A2"/>
    <w:rsid w:val="005A38DD"/>
    <w:rsid w:val="005A58DC"/>
    <w:rsid w:val="005B3C34"/>
    <w:rsid w:val="005B574C"/>
    <w:rsid w:val="005B7A26"/>
    <w:rsid w:val="005C1306"/>
    <w:rsid w:val="005C481F"/>
    <w:rsid w:val="005D2A93"/>
    <w:rsid w:val="005D3234"/>
    <w:rsid w:val="005D7B60"/>
    <w:rsid w:val="005E772C"/>
    <w:rsid w:val="005F5F72"/>
    <w:rsid w:val="005F6647"/>
    <w:rsid w:val="005F6CA9"/>
    <w:rsid w:val="00600767"/>
    <w:rsid w:val="0060319E"/>
    <w:rsid w:val="00604D13"/>
    <w:rsid w:val="00612809"/>
    <w:rsid w:val="00613305"/>
    <w:rsid w:val="00616E93"/>
    <w:rsid w:val="0062551E"/>
    <w:rsid w:val="00630FBD"/>
    <w:rsid w:val="00631E71"/>
    <w:rsid w:val="00635067"/>
    <w:rsid w:val="006369BB"/>
    <w:rsid w:val="00641407"/>
    <w:rsid w:val="00653269"/>
    <w:rsid w:val="006539EE"/>
    <w:rsid w:val="00655B1C"/>
    <w:rsid w:val="00656D81"/>
    <w:rsid w:val="00663C90"/>
    <w:rsid w:val="00675DE4"/>
    <w:rsid w:val="00680421"/>
    <w:rsid w:val="0069006C"/>
    <w:rsid w:val="00692AF8"/>
    <w:rsid w:val="006A2910"/>
    <w:rsid w:val="006A3033"/>
    <w:rsid w:val="006A4709"/>
    <w:rsid w:val="006A704E"/>
    <w:rsid w:val="006B3104"/>
    <w:rsid w:val="006B582C"/>
    <w:rsid w:val="006B6388"/>
    <w:rsid w:val="006C0AB4"/>
    <w:rsid w:val="006C2816"/>
    <w:rsid w:val="006C4998"/>
    <w:rsid w:val="006C765B"/>
    <w:rsid w:val="006D24F6"/>
    <w:rsid w:val="006F1DA4"/>
    <w:rsid w:val="006F4FF6"/>
    <w:rsid w:val="006F75F8"/>
    <w:rsid w:val="0070134C"/>
    <w:rsid w:val="00704D53"/>
    <w:rsid w:val="007059A0"/>
    <w:rsid w:val="00716874"/>
    <w:rsid w:val="00717FEA"/>
    <w:rsid w:val="0072077D"/>
    <w:rsid w:val="007208EF"/>
    <w:rsid w:val="00725730"/>
    <w:rsid w:val="007318AF"/>
    <w:rsid w:val="00732F91"/>
    <w:rsid w:val="007344FA"/>
    <w:rsid w:val="0074582B"/>
    <w:rsid w:val="00751092"/>
    <w:rsid w:val="00751534"/>
    <w:rsid w:val="00752DEB"/>
    <w:rsid w:val="00754353"/>
    <w:rsid w:val="00756E3C"/>
    <w:rsid w:val="007608BF"/>
    <w:rsid w:val="00761337"/>
    <w:rsid w:val="007618BD"/>
    <w:rsid w:val="007624C3"/>
    <w:rsid w:val="00765D75"/>
    <w:rsid w:val="007700BD"/>
    <w:rsid w:val="007743B4"/>
    <w:rsid w:val="007747E9"/>
    <w:rsid w:val="00775C8B"/>
    <w:rsid w:val="00776585"/>
    <w:rsid w:val="00783296"/>
    <w:rsid w:val="0078408E"/>
    <w:rsid w:val="00786EF0"/>
    <w:rsid w:val="00787817"/>
    <w:rsid w:val="00791545"/>
    <w:rsid w:val="00795AD6"/>
    <w:rsid w:val="007A45B8"/>
    <w:rsid w:val="007B502C"/>
    <w:rsid w:val="007B56C5"/>
    <w:rsid w:val="007C0D22"/>
    <w:rsid w:val="007D031A"/>
    <w:rsid w:val="007D2199"/>
    <w:rsid w:val="007D4044"/>
    <w:rsid w:val="007D672A"/>
    <w:rsid w:val="007E0E29"/>
    <w:rsid w:val="007E205E"/>
    <w:rsid w:val="007E34E3"/>
    <w:rsid w:val="007E3E7B"/>
    <w:rsid w:val="007E66A9"/>
    <w:rsid w:val="007E7A09"/>
    <w:rsid w:val="007F3050"/>
    <w:rsid w:val="007F7103"/>
    <w:rsid w:val="00807498"/>
    <w:rsid w:val="00810D2F"/>
    <w:rsid w:val="00813915"/>
    <w:rsid w:val="00814A4F"/>
    <w:rsid w:val="008208E8"/>
    <w:rsid w:val="0082338C"/>
    <w:rsid w:val="00823775"/>
    <w:rsid w:val="008240D5"/>
    <w:rsid w:val="00843671"/>
    <w:rsid w:val="008439BA"/>
    <w:rsid w:val="00843A28"/>
    <w:rsid w:val="0085434C"/>
    <w:rsid w:val="00860327"/>
    <w:rsid w:val="008607F1"/>
    <w:rsid w:val="008639FC"/>
    <w:rsid w:val="008714A6"/>
    <w:rsid w:val="00875C32"/>
    <w:rsid w:val="0087715A"/>
    <w:rsid w:val="00877578"/>
    <w:rsid w:val="00884726"/>
    <w:rsid w:val="00890F3D"/>
    <w:rsid w:val="00891E90"/>
    <w:rsid w:val="00894EE7"/>
    <w:rsid w:val="008A3DE1"/>
    <w:rsid w:val="008A4EF7"/>
    <w:rsid w:val="008B2F60"/>
    <w:rsid w:val="008B43CA"/>
    <w:rsid w:val="008B5775"/>
    <w:rsid w:val="008B7F47"/>
    <w:rsid w:val="008C20FF"/>
    <w:rsid w:val="008C4EB9"/>
    <w:rsid w:val="008C6A07"/>
    <w:rsid w:val="008D1C6B"/>
    <w:rsid w:val="008E4FE8"/>
    <w:rsid w:val="008F02E1"/>
    <w:rsid w:val="008F4003"/>
    <w:rsid w:val="008F4F10"/>
    <w:rsid w:val="008F7627"/>
    <w:rsid w:val="00901B10"/>
    <w:rsid w:val="0090560E"/>
    <w:rsid w:val="009062A8"/>
    <w:rsid w:val="009063C9"/>
    <w:rsid w:val="00907794"/>
    <w:rsid w:val="0091526D"/>
    <w:rsid w:val="0091736E"/>
    <w:rsid w:val="00926CE2"/>
    <w:rsid w:val="0093714D"/>
    <w:rsid w:val="00940C84"/>
    <w:rsid w:val="00940CD1"/>
    <w:rsid w:val="0094103B"/>
    <w:rsid w:val="00941393"/>
    <w:rsid w:val="009422C0"/>
    <w:rsid w:val="00952F03"/>
    <w:rsid w:val="00953362"/>
    <w:rsid w:val="009612A2"/>
    <w:rsid w:val="00966029"/>
    <w:rsid w:val="00974029"/>
    <w:rsid w:val="0098613A"/>
    <w:rsid w:val="00986CAE"/>
    <w:rsid w:val="009871B1"/>
    <w:rsid w:val="00987EEA"/>
    <w:rsid w:val="0099114B"/>
    <w:rsid w:val="009A19BD"/>
    <w:rsid w:val="009A2856"/>
    <w:rsid w:val="009A3613"/>
    <w:rsid w:val="009A4550"/>
    <w:rsid w:val="009A54F2"/>
    <w:rsid w:val="009C528A"/>
    <w:rsid w:val="009D03F3"/>
    <w:rsid w:val="009D10CD"/>
    <w:rsid w:val="009E34E5"/>
    <w:rsid w:val="009F7154"/>
    <w:rsid w:val="00A01720"/>
    <w:rsid w:val="00A16A6E"/>
    <w:rsid w:val="00A2085F"/>
    <w:rsid w:val="00A22800"/>
    <w:rsid w:val="00A255FC"/>
    <w:rsid w:val="00A25B7D"/>
    <w:rsid w:val="00A27A97"/>
    <w:rsid w:val="00A32B7D"/>
    <w:rsid w:val="00A41A16"/>
    <w:rsid w:val="00A540AB"/>
    <w:rsid w:val="00A57D7F"/>
    <w:rsid w:val="00A60AFB"/>
    <w:rsid w:val="00A66953"/>
    <w:rsid w:val="00A71E86"/>
    <w:rsid w:val="00A738E9"/>
    <w:rsid w:val="00A74892"/>
    <w:rsid w:val="00A75D87"/>
    <w:rsid w:val="00A76BEB"/>
    <w:rsid w:val="00A8701F"/>
    <w:rsid w:val="00AA1611"/>
    <w:rsid w:val="00AA2334"/>
    <w:rsid w:val="00AA27C5"/>
    <w:rsid w:val="00AA6FF3"/>
    <w:rsid w:val="00AB6173"/>
    <w:rsid w:val="00AC020D"/>
    <w:rsid w:val="00AC096E"/>
    <w:rsid w:val="00AC41EE"/>
    <w:rsid w:val="00AC6294"/>
    <w:rsid w:val="00AD344A"/>
    <w:rsid w:val="00AD530C"/>
    <w:rsid w:val="00AE4A2B"/>
    <w:rsid w:val="00AE55C6"/>
    <w:rsid w:val="00AE6E88"/>
    <w:rsid w:val="00AF1F5B"/>
    <w:rsid w:val="00AF4AF8"/>
    <w:rsid w:val="00AF61B1"/>
    <w:rsid w:val="00AF668C"/>
    <w:rsid w:val="00B046B7"/>
    <w:rsid w:val="00B0785D"/>
    <w:rsid w:val="00B07C02"/>
    <w:rsid w:val="00B07D84"/>
    <w:rsid w:val="00B116C1"/>
    <w:rsid w:val="00B1316A"/>
    <w:rsid w:val="00B15883"/>
    <w:rsid w:val="00B25D21"/>
    <w:rsid w:val="00B262D0"/>
    <w:rsid w:val="00B26EF8"/>
    <w:rsid w:val="00B27F91"/>
    <w:rsid w:val="00B34E78"/>
    <w:rsid w:val="00B3512C"/>
    <w:rsid w:val="00B362AB"/>
    <w:rsid w:val="00B41D5D"/>
    <w:rsid w:val="00B4566A"/>
    <w:rsid w:val="00B465E7"/>
    <w:rsid w:val="00B4680C"/>
    <w:rsid w:val="00B55FFF"/>
    <w:rsid w:val="00B56F70"/>
    <w:rsid w:val="00B60FBF"/>
    <w:rsid w:val="00B726AD"/>
    <w:rsid w:val="00B73894"/>
    <w:rsid w:val="00B75EB1"/>
    <w:rsid w:val="00B767E5"/>
    <w:rsid w:val="00B76DED"/>
    <w:rsid w:val="00B84727"/>
    <w:rsid w:val="00B90C1A"/>
    <w:rsid w:val="00B95343"/>
    <w:rsid w:val="00BA7419"/>
    <w:rsid w:val="00BB086F"/>
    <w:rsid w:val="00BB4080"/>
    <w:rsid w:val="00BC40D9"/>
    <w:rsid w:val="00BC658F"/>
    <w:rsid w:val="00BD116B"/>
    <w:rsid w:val="00BD485F"/>
    <w:rsid w:val="00BE3B82"/>
    <w:rsid w:val="00BE4443"/>
    <w:rsid w:val="00BE5C8B"/>
    <w:rsid w:val="00BE6749"/>
    <w:rsid w:val="00BF025D"/>
    <w:rsid w:val="00BF15C0"/>
    <w:rsid w:val="00BF342F"/>
    <w:rsid w:val="00BF660D"/>
    <w:rsid w:val="00C05F1A"/>
    <w:rsid w:val="00C12A3A"/>
    <w:rsid w:val="00C12B6F"/>
    <w:rsid w:val="00C15B83"/>
    <w:rsid w:val="00C2328C"/>
    <w:rsid w:val="00C25BCA"/>
    <w:rsid w:val="00C30208"/>
    <w:rsid w:val="00C311D1"/>
    <w:rsid w:val="00C432B6"/>
    <w:rsid w:val="00C461C8"/>
    <w:rsid w:val="00C475FE"/>
    <w:rsid w:val="00C54894"/>
    <w:rsid w:val="00C54FB5"/>
    <w:rsid w:val="00C56AE1"/>
    <w:rsid w:val="00C65001"/>
    <w:rsid w:val="00C6519B"/>
    <w:rsid w:val="00C655C8"/>
    <w:rsid w:val="00C736A1"/>
    <w:rsid w:val="00C745DA"/>
    <w:rsid w:val="00C81BC6"/>
    <w:rsid w:val="00C848A3"/>
    <w:rsid w:val="00C90656"/>
    <w:rsid w:val="00C926BD"/>
    <w:rsid w:val="00C958B1"/>
    <w:rsid w:val="00C95E18"/>
    <w:rsid w:val="00C962CC"/>
    <w:rsid w:val="00CA07D2"/>
    <w:rsid w:val="00CA2E04"/>
    <w:rsid w:val="00CA3690"/>
    <w:rsid w:val="00CA6168"/>
    <w:rsid w:val="00CB22C3"/>
    <w:rsid w:val="00CB25E0"/>
    <w:rsid w:val="00CC1D61"/>
    <w:rsid w:val="00CC300E"/>
    <w:rsid w:val="00CD73FE"/>
    <w:rsid w:val="00CE0D39"/>
    <w:rsid w:val="00CE4E29"/>
    <w:rsid w:val="00CF1283"/>
    <w:rsid w:val="00CF36DC"/>
    <w:rsid w:val="00D03425"/>
    <w:rsid w:val="00D05FB5"/>
    <w:rsid w:val="00D06F77"/>
    <w:rsid w:val="00D07818"/>
    <w:rsid w:val="00D25944"/>
    <w:rsid w:val="00D302E2"/>
    <w:rsid w:val="00D33ACE"/>
    <w:rsid w:val="00D34665"/>
    <w:rsid w:val="00D45469"/>
    <w:rsid w:val="00D53A76"/>
    <w:rsid w:val="00D542EC"/>
    <w:rsid w:val="00D570B7"/>
    <w:rsid w:val="00D5711B"/>
    <w:rsid w:val="00D60E10"/>
    <w:rsid w:val="00D82BEA"/>
    <w:rsid w:val="00D83BBA"/>
    <w:rsid w:val="00D90232"/>
    <w:rsid w:val="00D92459"/>
    <w:rsid w:val="00D9296A"/>
    <w:rsid w:val="00D95BEA"/>
    <w:rsid w:val="00DA06FD"/>
    <w:rsid w:val="00DA31EE"/>
    <w:rsid w:val="00DA7BB6"/>
    <w:rsid w:val="00DB1FBD"/>
    <w:rsid w:val="00DB3B6D"/>
    <w:rsid w:val="00DB416F"/>
    <w:rsid w:val="00DB6408"/>
    <w:rsid w:val="00DC458B"/>
    <w:rsid w:val="00DC4756"/>
    <w:rsid w:val="00DC71A1"/>
    <w:rsid w:val="00DC7B47"/>
    <w:rsid w:val="00DD2974"/>
    <w:rsid w:val="00DD4474"/>
    <w:rsid w:val="00DD782A"/>
    <w:rsid w:val="00DE1F8F"/>
    <w:rsid w:val="00DE322A"/>
    <w:rsid w:val="00DE5251"/>
    <w:rsid w:val="00DE681A"/>
    <w:rsid w:val="00DF2D11"/>
    <w:rsid w:val="00DF7313"/>
    <w:rsid w:val="00E034C4"/>
    <w:rsid w:val="00E11A72"/>
    <w:rsid w:val="00E1396A"/>
    <w:rsid w:val="00E16683"/>
    <w:rsid w:val="00E17A16"/>
    <w:rsid w:val="00E20B8E"/>
    <w:rsid w:val="00E258EE"/>
    <w:rsid w:val="00E32EFA"/>
    <w:rsid w:val="00E34E46"/>
    <w:rsid w:val="00E35079"/>
    <w:rsid w:val="00E352FE"/>
    <w:rsid w:val="00E412C2"/>
    <w:rsid w:val="00E429A0"/>
    <w:rsid w:val="00E664E3"/>
    <w:rsid w:val="00E6758B"/>
    <w:rsid w:val="00E73343"/>
    <w:rsid w:val="00E753E1"/>
    <w:rsid w:val="00E83C8A"/>
    <w:rsid w:val="00E90F38"/>
    <w:rsid w:val="00E94448"/>
    <w:rsid w:val="00EA5607"/>
    <w:rsid w:val="00EA72F7"/>
    <w:rsid w:val="00EA76D5"/>
    <w:rsid w:val="00EB002C"/>
    <w:rsid w:val="00EB77D5"/>
    <w:rsid w:val="00EC08B3"/>
    <w:rsid w:val="00EC5339"/>
    <w:rsid w:val="00ED46C4"/>
    <w:rsid w:val="00ED46CF"/>
    <w:rsid w:val="00ED539C"/>
    <w:rsid w:val="00EE5F7F"/>
    <w:rsid w:val="00EE6A9E"/>
    <w:rsid w:val="00EE7A34"/>
    <w:rsid w:val="00EF0AAD"/>
    <w:rsid w:val="00EF425D"/>
    <w:rsid w:val="00F0094B"/>
    <w:rsid w:val="00F00A1C"/>
    <w:rsid w:val="00F0400D"/>
    <w:rsid w:val="00F04812"/>
    <w:rsid w:val="00F06DB8"/>
    <w:rsid w:val="00F071C9"/>
    <w:rsid w:val="00F11A14"/>
    <w:rsid w:val="00F13EBD"/>
    <w:rsid w:val="00F1656A"/>
    <w:rsid w:val="00F172A9"/>
    <w:rsid w:val="00F22E4C"/>
    <w:rsid w:val="00F26DB5"/>
    <w:rsid w:val="00F37C05"/>
    <w:rsid w:val="00F42529"/>
    <w:rsid w:val="00F430BD"/>
    <w:rsid w:val="00F563D4"/>
    <w:rsid w:val="00F66571"/>
    <w:rsid w:val="00F73DD2"/>
    <w:rsid w:val="00F74CC4"/>
    <w:rsid w:val="00F76683"/>
    <w:rsid w:val="00F76D3C"/>
    <w:rsid w:val="00F83587"/>
    <w:rsid w:val="00F840FB"/>
    <w:rsid w:val="00F91966"/>
    <w:rsid w:val="00FA5DB6"/>
    <w:rsid w:val="00FB5EE7"/>
    <w:rsid w:val="00FC3B39"/>
    <w:rsid w:val="00FC7A20"/>
    <w:rsid w:val="00FD40F7"/>
    <w:rsid w:val="00FE29E8"/>
    <w:rsid w:val="00FE42BA"/>
    <w:rsid w:val="00FE5B0A"/>
    <w:rsid w:val="00FF022A"/>
    <w:rsid w:val="00FF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70153"/>
  <w15:chartTrackingRefBased/>
  <w15:docId w15:val="{90576EBE-BD16-4CE9-8FEF-698FDA6D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338C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link w:val="a5"/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20">
    <w:name w:val="Body Text 2"/>
    <w:basedOn w:val="a"/>
    <w:pPr>
      <w:jc w:val="center"/>
    </w:pPr>
    <w:rPr>
      <w:sz w:val="28"/>
    </w:rPr>
  </w:style>
  <w:style w:type="paragraph" w:styleId="30">
    <w:name w:val="Body Text 3"/>
    <w:basedOn w:val="a"/>
    <w:pPr>
      <w:spacing w:before="80" w:after="80"/>
      <w:jc w:val="center"/>
    </w:pPr>
    <w:rPr>
      <w:bCs/>
    </w:rPr>
  </w:style>
  <w:style w:type="paragraph" w:styleId="a8">
    <w:name w:val="Block Text"/>
    <w:basedOn w:val="a"/>
    <w:pPr>
      <w:ind w:left="567" w:right="567"/>
      <w:jc w:val="both"/>
    </w:pPr>
    <w:rPr>
      <w:sz w:val="28"/>
    </w:rPr>
  </w:style>
  <w:style w:type="paragraph" w:styleId="a9">
    <w:name w:val="Body Text Indent"/>
    <w:basedOn w:val="a"/>
    <w:pPr>
      <w:ind w:firstLine="709"/>
      <w:jc w:val="both"/>
    </w:pPr>
    <w:rPr>
      <w:sz w:val="24"/>
    </w:rPr>
  </w:style>
  <w:style w:type="paragraph" w:styleId="21">
    <w:name w:val="Body Text Indent 2"/>
    <w:basedOn w:val="a"/>
    <w:pPr>
      <w:ind w:firstLine="5954"/>
    </w:pPr>
  </w:style>
  <w:style w:type="table" w:styleId="aa">
    <w:name w:val="Table Grid"/>
    <w:basedOn w:val="a1"/>
    <w:rsid w:val="0089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1C1043"/>
    <w:rPr>
      <w:rFonts w:ascii="Tahoma" w:hAnsi="Tahoma" w:cs="Tahoma"/>
      <w:sz w:val="16"/>
      <w:szCs w:val="16"/>
    </w:rPr>
  </w:style>
  <w:style w:type="character" w:customStyle="1" w:styleId="postbody">
    <w:name w:val="postbody"/>
    <w:basedOn w:val="a0"/>
    <w:rsid w:val="004A67F2"/>
  </w:style>
  <w:style w:type="paragraph" w:customStyle="1" w:styleId="ac">
    <w:name w:val=" Знак Знак Знак Знак"/>
    <w:basedOn w:val="a"/>
    <w:rsid w:val="004A67F2"/>
    <w:pPr>
      <w:spacing w:after="160" w:line="240" w:lineRule="exact"/>
    </w:pPr>
    <w:rPr>
      <w:rFonts w:ascii="Verdana" w:hAnsi="Verdana"/>
      <w:lang w:val="en-US" w:eastAsia="en-US"/>
    </w:rPr>
  </w:style>
  <w:style w:type="character" w:styleId="ad">
    <w:name w:val="Strong"/>
    <w:qFormat/>
    <w:rsid w:val="004A67F2"/>
    <w:rPr>
      <w:b/>
      <w:bCs/>
    </w:rPr>
  </w:style>
  <w:style w:type="character" w:styleId="ae">
    <w:name w:val="Hyperlink"/>
    <w:rsid w:val="001C030F"/>
    <w:rPr>
      <w:color w:val="0000FF"/>
      <w:u w:val="single"/>
    </w:rPr>
  </w:style>
  <w:style w:type="paragraph" w:styleId="31">
    <w:name w:val="Body Text Indent 3"/>
    <w:basedOn w:val="a"/>
    <w:link w:val="32"/>
    <w:rsid w:val="00DD782A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DD78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link w:val="ConsPlusNonformat0"/>
    <w:rsid w:val="00DD78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DD782A"/>
    <w:rPr>
      <w:rFonts w:ascii="Courier New" w:hAnsi="Courier New" w:cs="Courier New"/>
      <w:lang w:val="ru-RU" w:eastAsia="ru-RU" w:bidi="ar-SA"/>
    </w:rPr>
  </w:style>
  <w:style w:type="paragraph" w:styleId="af">
    <w:name w:val="Обычный (веб)"/>
    <w:aliases w:val="Обычный (Web),Обычный (веб) Знак Знак,Обычный (Web) Знак Знак Знак"/>
    <w:basedOn w:val="a"/>
    <w:link w:val="af0"/>
    <w:uiPriority w:val="1"/>
    <w:unhideWhenUsed/>
    <w:qFormat/>
    <w:rsid w:val="00DD782A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b-message-heademail">
    <w:name w:val="b-message-head__email"/>
    <w:basedOn w:val="a0"/>
    <w:rsid w:val="0072077D"/>
  </w:style>
  <w:style w:type="character" w:customStyle="1" w:styleId="32">
    <w:name w:val="Основной текст с отступом 3 Знак"/>
    <w:link w:val="31"/>
    <w:rsid w:val="00761337"/>
    <w:rPr>
      <w:sz w:val="16"/>
      <w:szCs w:val="16"/>
    </w:rPr>
  </w:style>
  <w:style w:type="character" w:customStyle="1" w:styleId="320">
    <w:name w:val="Заголовок №3 (2)_"/>
    <w:link w:val="321"/>
    <w:rsid w:val="00236CC0"/>
    <w:rPr>
      <w:sz w:val="22"/>
      <w:szCs w:val="22"/>
      <w:shd w:val="clear" w:color="auto" w:fill="FFFFFF"/>
    </w:rPr>
  </w:style>
  <w:style w:type="paragraph" w:customStyle="1" w:styleId="321">
    <w:name w:val="Заголовок №3 (2)"/>
    <w:basedOn w:val="a"/>
    <w:link w:val="320"/>
    <w:rsid w:val="00236CC0"/>
    <w:pPr>
      <w:widowControl w:val="0"/>
      <w:shd w:val="clear" w:color="auto" w:fill="FFFFFF"/>
      <w:spacing w:line="523" w:lineRule="exact"/>
      <w:jc w:val="center"/>
      <w:outlineLvl w:val="2"/>
    </w:pPr>
    <w:rPr>
      <w:sz w:val="22"/>
      <w:szCs w:val="22"/>
    </w:rPr>
  </w:style>
  <w:style w:type="character" w:customStyle="1" w:styleId="10">
    <w:name w:val="Заголовок №1_"/>
    <w:link w:val="11"/>
    <w:rsid w:val="00AB6173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AB6173"/>
    <w:pPr>
      <w:widowControl w:val="0"/>
      <w:shd w:val="clear" w:color="auto" w:fill="FFFFFF"/>
      <w:spacing w:line="322" w:lineRule="exact"/>
      <w:ind w:hanging="1060"/>
      <w:outlineLvl w:val="0"/>
    </w:pPr>
    <w:rPr>
      <w:b/>
      <w:bCs/>
      <w:sz w:val="26"/>
      <w:szCs w:val="26"/>
    </w:rPr>
  </w:style>
  <w:style w:type="character" w:customStyle="1" w:styleId="22">
    <w:name w:val="Основной текст (2)_"/>
    <w:link w:val="23"/>
    <w:rsid w:val="00AB6173"/>
    <w:rPr>
      <w:sz w:val="26"/>
      <w:szCs w:val="26"/>
      <w:shd w:val="clear" w:color="auto" w:fill="FFFFFF"/>
    </w:rPr>
  </w:style>
  <w:style w:type="character" w:customStyle="1" w:styleId="8">
    <w:name w:val="Основной текст (8)_"/>
    <w:link w:val="80"/>
    <w:rsid w:val="00AB6173"/>
    <w:rPr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 + Полужирный"/>
    <w:rsid w:val="00AB617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AB6173"/>
    <w:pPr>
      <w:widowControl w:val="0"/>
      <w:shd w:val="clear" w:color="auto" w:fill="FFFFFF"/>
      <w:spacing w:before="540" w:after="240" w:line="0" w:lineRule="atLeast"/>
    </w:pPr>
    <w:rPr>
      <w:sz w:val="26"/>
      <w:szCs w:val="26"/>
    </w:rPr>
  </w:style>
  <w:style w:type="paragraph" w:customStyle="1" w:styleId="80">
    <w:name w:val="Основной текст (8)"/>
    <w:basedOn w:val="a"/>
    <w:link w:val="8"/>
    <w:rsid w:val="00AB6173"/>
    <w:pPr>
      <w:widowControl w:val="0"/>
      <w:shd w:val="clear" w:color="auto" w:fill="FFFFFF"/>
      <w:spacing w:after="600" w:line="322" w:lineRule="exact"/>
      <w:jc w:val="center"/>
    </w:pPr>
    <w:rPr>
      <w:b/>
      <w:bCs/>
      <w:sz w:val="26"/>
      <w:szCs w:val="26"/>
    </w:rPr>
  </w:style>
  <w:style w:type="character" w:customStyle="1" w:styleId="33">
    <w:name w:val="Подпись к картинке (3)_"/>
    <w:link w:val="34"/>
    <w:rsid w:val="003D2140"/>
    <w:rPr>
      <w:sz w:val="26"/>
      <w:szCs w:val="26"/>
      <w:shd w:val="clear" w:color="auto" w:fill="FFFFFF"/>
    </w:rPr>
  </w:style>
  <w:style w:type="paragraph" w:customStyle="1" w:styleId="34">
    <w:name w:val="Подпись к картинке (3)"/>
    <w:basedOn w:val="a"/>
    <w:link w:val="33"/>
    <w:rsid w:val="003D2140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character" w:customStyle="1" w:styleId="6">
    <w:name w:val="Основной текст (6)_"/>
    <w:rsid w:val="001D7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0">
    <w:name w:val="Основной текст (6)"/>
    <w:rsid w:val="001D7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paragraph" w:customStyle="1" w:styleId="40">
    <w:name w:val="Основной текст (4)"/>
    <w:basedOn w:val="a"/>
    <w:rsid w:val="00B27F91"/>
    <w:pPr>
      <w:widowControl w:val="0"/>
      <w:shd w:val="clear" w:color="auto" w:fill="FFFFFF"/>
      <w:spacing w:line="278" w:lineRule="exact"/>
      <w:jc w:val="center"/>
    </w:pPr>
    <w:rPr>
      <w:b/>
      <w:bCs/>
      <w:color w:val="000000"/>
      <w:sz w:val="22"/>
      <w:szCs w:val="22"/>
      <w:lang w:bidi="ru-RU"/>
    </w:rPr>
  </w:style>
  <w:style w:type="character" w:customStyle="1" w:styleId="af1">
    <w:name w:val="Гипертекстовая ссылка"/>
    <w:rsid w:val="007608BF"/>
    <w:rPr>
      <w:b/>
      <w:bCs/>
      <w:color w:val="008000"/>
    </w:rPr>
  </w:style>
  <w:style w:type="character" w:customStyle="1" w:styleId="a7">
    <w:name w:val="Верхний колонтитул Знак"/>
    <w:basedOn w:val="a0"/>
    <w:link w:val="a6"/>
    <w:uiPriority w:val="99"/>
    <w:rsid w:val="00F00A1C"/>
  </w:style>
  <w:style w:type="character" w:customStyle="1" w:styleId="af0">
    <w:name w:val="Обычный (веб) Знак"/>
    <w:aliases w:val="Обычный (Web) Знак,Обычный (веб) Знак Знак Знак,Обычный (Web) Знак Знак Знак Знак"/>
    <w:link w:val="af"/>
    <w:uiPriority w:val="1"/>
    <w:locked/>
    <w:rsid w:val="00843671"/>
    <w:rPr>
      <w:sz w:val="24"/>
      <w:szCs w:val="24"/>
    </w:rPr>
  </w:style>
  <w:style w:type="character" w:customStyle="1" w:styleId="phcode">
    <w:name w:val="ph_code"/>
    <w:basedOn w:val="a0"/>
    <w:rsid w:val="003C3B81"/>
  </w:style>
  <w:style w:type="character" w:customStyle="1" w:styleId="af2">
    <w:name w:val="Основной текст_"/>
    <w:link w:val="12"/>
    <w:rsid w:val="003240BD"/>
    <w:rPr>
      <w:sz w:val="22"/>
      <w:szCs w:val="22"/>
      <w:shd w:val="clear" w:color="auto" w:fill="FFFFFF"/>
    </w:rPr>
  </w:style>
  <w:style w:type="paragraph" w:customStyle="1" w:styleId="12">
    <w:name w:val="Основной текст1"/>
    <w:basedOn w:val="a"/>
    <w:link w:val="af2"/>
    <w:rsid w:val="003240BD"/>
    <w:pPr>
      <w:shd w:val="clear" w:color="auto" w:fill="FFFFFF"/>
      <w:spacing w:before="420" w:after="420" w:line="0" w:lineRule="atLeast"/>
    </w:pPr>
    <w:rPr>
      <w:sz w:val="22"/>
      <w:szCs w:val="22"/>
    </w:rPr>
  </w:style>
  <w:style w:type="paragraph" w:customStyle="1" w:styleId="Default">
    <w:name w:val="Default"/>
    <w:rsid w:val="0075109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5">
    <w:name w:val="Основной текст (2) + Не полужирный"/>
    <w:rsid w:val="0044608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pt">
    <w:name w:val="Основной текст (2) + Интервал 1 pt"/>
    <w:rsid w:val="00446081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</w:rPr>
  </w:style>
  <w:style w:type="paragraph" w:styleId="af3">
    <w:name w:val="List Paragraph"/>
    <w:aliases w:val="Bullet List,FooterText,numbered,Содержание. 2 уровень,Список с булитами,LSTBUL,ТЗ список,Абзац списка литеральный,Заговок Марина,Ненумерованный список,Use Case List Paragraph,Paragraphe de liste1,lp1,Bullet Number,Нумерованый список,Маркер"/>
    <w:basedOn w:val="a"/>
    <w:link w:val="af4"/>
    <w:uiPriority w:val="34"/>
    <w:qFormat/>
    <w:rsid w:val="00555B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cxspfirstmailrucssattributepostfix">
    <w:name w:val="msolistparagraphcxspfirst_mailru_css_attribute_postfix"/>
    <w:basedOn w:val="a"/>
    <w:rsid w:val="00555B92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rsid w:val="00555B92"/>
    <w:pPr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Bullet List Знак,FooterText Знак,numbered Знак,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"/>
    <w:link w:val="af3"/>
    <w:uiPriority w:val="34"/>
    <w:rsid w:val="00CA2E04"/>
    <w:rPr>
      <w:rFonts w:ascii="Calibri" w:eastAsia="Calibri" w:hAnsi="Calibri"/>
      <w:sz w:val="22"/>
      <w:szCs w:val="22"/>
      <w:lang w:eastAsia="en-US"/>
    </w:rPr>
  </w:style>
  <w:style w:type="paragraph" w:styleId="af5">
    <w:name w:val="footnote text"/>
    <w:aliases w:val=" Знак,Знак2,Знак21,Знак1,Знак211,Знак3,Body Text Indent 2,Основной текст с отступом 22,Знак21 Char,Знак1 Char,Body Text Char,body text Char,Основной текст Знак Знак Char Знак Знак,Footnote Text Char1,Footnote Text Char Char,Знак Char Char"/>
    <w:basedOn w:val="a"/>
    <w:link w:val="af6"/>
    <w:qFormat/>
    <w:rsid w:val="00CA2E04"/>
  </w:style>
  <w:style w:type="character" w:customStyle="1" w:styleId="af6">
    <w:name w:val="Текст сноски Знак"/>
    <w:aliases w:val=" Знак Знак,Знак2 Знак,Знак21 Знак,Знак1 Знак,Знак211 Знак,Знак3 Знак1,Body Text Indent 2 Знак,Основной текст с отступом 22 Знак,Знак21 Char Знак,Знак1 Char Знак,Body Text Char Знак,body text Char Знак,Footnote Text Char1 Знак"/>
    <w:basedOn w:val="a0"/>
    <w:link w:val="af5"/>
    <w:qFormat/>
    <w:rsid w:val="00CA2E04"/>
  </w:style>
  <w:style w:type="character" w:styleId="af7">
    <w:name w:val="footnote reference"/>
    <w:aliases w:val="Ссылка на сноску 45,ТЗ.Сноска.Знак"/>
    <w:qFormat/>
    <w:rsid w:val="00CA2E04"/>
    <w:rPr>
      <w:vertAlign w:val="superscript"/>
    </w:rPr>
  </w:style>
  <w:style w:type="paragraph" w:customStyle="1" w:styleId="parametervalue">
    <w:name w:val="parametervalue"/>
    <w:basedOn w:val="a"/>
    <w:rsid w:val="00CA2E04"/>
    <w:pPr>
      <w:spacing w:before="100" w:beforeAutospacing="1" w:after="100" w:afterAutospacing="1"/>
    </w:pPr>
    <w:rPr>
      <w:sz w:val="24"/>
      <w:szCs w:val="24"/>
    </w:rPr>
  </w:style>
  <w:style w:type="character" w:customStyle="1" w:styleId="ktru-propertycaption">
    <w:name w:val="ktru-property__caption"/>
    <w:basedOn w:val="a0"/>
    <w:rsid w:val="000B2999"/>
  </w:style>
  <w:style w:type="character" w:customStyle="1" w:styleId="chars-valuevalue">
    <w:name w:val="chars-value__value"/>
    <w:basedOn w:val="a0"/>
    <w:rsid w:val="003D4DCA"/>
  </w:style>
  <w:style w:type="character" w:customStyle="1" w:styleId="chars-valuevalue-min-val1">
    <w:name w:val="chars-value__value-min-val1"/>
    <w:basedOn w:val="a0"/>
    <w:rsid w:val="003D4DCA"/>
  </w:style>
  <w:style w:type="character" w:customStyle="1" w:styleId="chars-valuevalue-max-val1">
    <w:name w:val="chars-value__value-max-val1"/>
    <w:basedOn w:val="a0"/>
    <w:rsid w:val="003D4DCA"/>
  </w:style>
  <w:style w:type="character" w:customStyle="1" w:styleId="chars-valuevalue-text-desc">
    <w:name w:val="chars-value__value-text-desc"/>
    <w:basedOn w:val="a0"/>
    <w:rsid w:val="006369BB"/>
  </w:style>
  <w:style w:type="character" w:customStyle="1" w:styleId="a5">
    <w:name w:val="Основной текст Знак"/>
    <w:link w:val="a4"/>
    <w:rsid w:val="008D1C6B"/>
    <w:rPr>
      <w:sz w:val="28"/>
    </w:rPr>
  </w:style>
  <w:style w:type="character" w:customStyle="1" w:styleId="work-areatitle1">
    <w:name w:val="work-area__title1"/>
    <w:rsid w:val="006B582C"/>
    <w:rPr>
      <w:sz w:val="33"/>
      <w:szCs w:val="33"/>
    </w:rPr>
  </w:style>
  <w:style w:type="paragraph" w:styleId="af8">
    <w:name w:val="No Spacing"/>
    <w:link w:val="af9"/>
    <w:uiPriority w:val="1"/>
    <w:qFormat/>
    <w:rsid w:val="00692AF8"/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Без интервала Знак"/>
    <w:link w:val="af8"/>
    <w:uiPriority w:val="1"/>
    <w:locked/>
    <w:rsid w:val="00692AF8"/>
    <w:rPr>
      <w:rFonts w:ascii="Calibri" w:eastAsia="Calibri" w:hAnsi="Calibri"/>
      <w:sz w:val="22"/>
      <w:szCs w:val="22"/>
      <w:lang w:eastAsia="en-US" w:bidi="ar-SA"/>
    </w:rPr>
  </w:style>
  <w:style w:type="paragraph" w:customStyle="1" w:styleId="ConsPlusNormal">
    <w:name w:val="ConsPlusNormal"/>
    <w:rsid w:val="00557CA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ox-style-bold">
    <w:name w:val="box-style-bold"/>
    <w:basedOn w:val="a0"/>
    <w:rsid w:val="00A2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6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00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7547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7\&#1064;&#1072;&#1073;&#1083;&#1086;&#1085;&#1099;\f_blank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C9291-3C04-42A1-9D30-DA065B959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f_blank.dot</Template>
  <TotalTime>2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station</dc:creator>
  <cp:keywords/>
  <cp:lastModifiedBy>Filina</cp:lastModifiedBy>
  <cp:revision>2</cp:revision>
  <cp:lastPrinted>2021-09-24T08:29:00Z</cp:lastPrinted>
  <dcterms:created xsi:type="dcterms:W3CDTF">2026-08-10T08:22:00Z</dcterms:created>
  <dcterms:modified xsi:type="dcterms:W3CDTF">2026-08-10T08:22:00Z</dcterms:modified>
</cp:coreProperties>
</file>